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67F05" w14:textId="77777777" w:rsidR="008E7269" w:rsidRPr="00F45EBC" w:rsidRDefault="00E32EF7" w:rsidP="008E7269">
      <w:pPr>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E32EF7">
        <w:rPr>
          <w:position w:val="-10"/>
        </w:rPr>
        <w:object w:dxaOrig="180" w:dyaOrig="340" w14:anchorId="22570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8.3pt" o:ole="">
            <v:imagedata r:id="rId9" o:title=""/>
          </v:shape>
          <o:OLEObject Type="Embed" ProgID="Equation.3" ShapeID="_x0000_i1025" DrawAspect="Content" ObjectID="_1430570532" r:id="rId10"/>
        </w:object>
      </w:r>
      <w:r w:rsidR="008E7269" w:rsidRPr="00F45EBC">
        <w:rPr>
          <w:rFonts w:ascii="Arial Narrow" w:hAnsi="Arial Narrow"/>
          <w:b/>
          <w:bCs/>
          <w:sz w:val="56"/>
          <w:szCs w:val="56"/>
          <w14:shadow w14:blurRad="50800" w14:dist="38100" w14:dir="2700000" w14:sx="100000" w14:sy="100000" w14:kx="0" w14:ky="0" w14:algn="tl">
            <w14:srgbClr w14:val="000000">
              <w14:alpha w14:val="60000"/>
            </w14:srgbClr>
          </w14:shadow>
        </w:rPr>
        <w:t xml:space="preserve"> N</w:t>
      </w:r>
      <w:r w:rsidR="008E7269" w:rsidRPr="00F45EBC">
        <w:rPr>
          <w:rFonts w:ascii="Arial Narrow" w:hAnsi="Arial Narrow"/>
          <w:b/>
          <w:bCs/>
          <w:sz w:val="36"/>
          <w:szCs w:val="36"/>
          <w14:shadow w14:blurRad="50800" w14:dist="38100" w14:dir="2700000" w14:sx="100000" w14:sy="100000" w14:kx="0" w14:ky="0" w14:algn="tl">
            <w14:srgbClr w14:val="000000">
              <w14:alpha w14:val="60000"/>
            </w14:srgbClr>
          </w14:shadow>
        </w:rPr>
        <w:t>ATIONAL</w:t>
      </w:r>
      <w:r w:rsidR="008E7269" w:rsidRPr="00F45EBC">
        <w:rPr>
          <w:rFonts w:ascii="Arial Narrow" w:hAnsi="Arial Narrow"/>
          <w:b/>
          <w:bCs/>
          <w:sz w:val="56"/>
          <w:szCs w:val="56"/>
          <w14:shadow w14:blurRad="50800" w14:dist="38100" w14:dir="2700000" w14:sx="100000" w14:sy="100000" w14:kx="0" w14:ky="0" w14:algn="tl">
            <w14:srgbClr w14:val="000000">
              <w14:alpha w14:val="60000"/>
            </w14:srgbClr>
          </w14:shadow>
        </w:rPr>
        <w:t xml:space="preserve"> 4</w:t>
      </w:r>
      <w:r w:rsidR="008E7269" w:rsidRPr="00F45EBC">
        <w:rPr>
          <w:rFonts w:ascii="Arial Narrow" w:hAnsi="Arial Narrow"/>
          <w:b/>
          <w:bCs/>
          <w:sz w:val="36"/>
          <w:szCs w:val="36"/>
          <w14:shadow w14:blurRad="50800" w14:dist="38100" w14:dir="2700000" w14:sx="100000" w14:sy="100000" w14:kx="0" w14:ky="0" w14:algn="tl">
            <w14:srgbClr w14:val="000000">
              <w14:alpha w14:val="60000"/>
            </w14:srgbClr>
          </w14:shadow>
        </w:rPr>
        <w:t xml:space="preserve"> AND </w:t>
      </w:r>
      <w:proofErr w:type="gramStart"/>
      <w:r w:rsidR="008E7269" w:rsidRPr="00F45EBC">
        <w:rPr>
          <w:rFonts w:ascii="Arial Narrow" w:hAnsi="Arial Narrow"/>
          <w:b/>
          <w:bCs/>
          <w:sz w:val="56"/>
          <w:szCs w:val="56"/>
          <w14:shadow w14:blurRad="50800" w14:dist="38100" w14:dir="2700000" w14:sx="100000" w14:sy="100000" w14:kx="0" w14:ky="0" w14:algn="tl">
            <w14:srgbClr w14:val="000000">
              <w14:alpha w14:val="60000"/>
            </w14:srgbClr>
          </w14:shadow>
        </w:rPr>
        <w:t>N</w:t>
      </w:r>
      <w:r w:rsidR="008E7269" w:rsidRPr="00F45EBC">
        <w:rPr>
          <w:rFonts w:ascii="Arial Narrow" w:hAnsi="Arial Narrow"/>
          <w:b/>
          <w:bCs/>
          <w:sz w:val="36"/>
          <w:szCs w:val="36"/>
          <w14:shadow w14:blurRad="50800" w14:dist="38100" w14:dir="2700000" w14:sx="100000" w14:sy="100000" w14:kx="0" w14:ky="0" w14:algn="tl">
            <w14:srgbClr w14:val="000000">
              <w14:alpha w14:val="60000"/>
            </w14:srgbClr>
          </w14:shadow>
        </w:rPr>
        <w:t xml:space="preserve">ATIONAL </w:t>
      </w:r>
      <w:r w:rsidR="008E7269" w:rsidRPr="00F45EBC">
        <w:rPr>
          <w:rFonts w:ascii="Arial Narrow" w:hAnsi="Arial Narrow"/>
          <w:b/>
          <w:bCs/>
          <w:sz w:val="56"/>
          <w:szCs w:val="56"/>
          <w14:shadow w14:blurRad="50800" w14:dist="38100" w14:dir="2700000" w14:sx="100000" w14:sy="100000" w14:kx="0" w14:ky="0" w14:algn="tl">
            <w14:srgbClr w14:val="000000">
              <w14:alpha w14:val="60000"/>
            </w14:srgbClr>
          </w14:shadow>
        </w:rPr>
        <w:t>5</w:t>
      </w:r>
      <w:r w:rsidR="008E7269" w:rsidRPr="00F45EBC">
        <w:rPr>
          <w:rFonts w:ascii="Arial Narrow" w:hAnsi="Arial Narrow"/>
          <w:b/>
          <w:bCs/>
          <w:sz w:val="36"/>
          <w:szCs w:val="36"/>
          <w14:shadow w14:blurRad="50800" w14:dist="38100" w14:dir="2700000" w14:sx="100000" w14:sy="100000" w14:kx="0" w14:ky="0" w14:algn="tl">
            <w14:srgbClr w14:val="000000">
              <w14:alpha w14:val="60000"/>
            </w14:srgbClr>
          </w14:shadow>
        </w:rPr>
        <w:t xml:space="preserve"> </w:t>
      </w:r>
      <w:r w:rsidR="008E7269" w:rsidRPr="00F45EBC">
        <w:rPr>
          <w:rFonts w:ascii="Arial Narrow" w:hAnsi="Arial Narrow"/>
          <w:b/>
          <w:bCs/>
          <w:sz w:val="56"/>
          <w:szCs w:val="56"/>
          <w14:shadow w14:blurRad="50800" w14:dist="38100" w14:dir="2700000" w14:sx="100000" w14:sy="100000" w14:kx="0" w14:ky="0" w14:algn="tl">
            <w14:srgbClr w14:val="000000">
              <w14:alpha w14:val="60000"/>
            </w14:srgbClr>
          </w14:shadow>
        </w:rPr>
        <w:t>C</w:t>
      </w:r>
      <w:r w:rsidR="008E7269" w:rsidRPr="00F45EBC">
        <w:rPr>
          <w:rFonts w:ascii="Arial Narrow" w:hAnsi="Arial Narrow"/>
          <w:b/>
          <w:bCs/>
          <w:sz w:val="36"/>
          <w:szCs w:val="36"/>
          <w14:shadow w14:blurRad="50800" w14:dist="38100" w14:dir="2700000" w14:sx="100000" w14:sy="100000" w14:kx="0" w14:ky="0" w14:algn="tl">
            <w14:srgbClr w14:val="000000">
              <w14:alpha w14:val="60000"/>
            </w14:srgbClr>
          </w14:shadow>
        </w:rPr>
        <w:t>HEMISTRY</w:t>
      </w:r>
      <w:proofErr w:type="gramEnd"/>
    </w:p>
    <w:p w14:paraId="7A1380A2" w14:textId="77777777" w:rsidR="008E7269" w:rsidRPr="00F45EBC" w:rsidRDefault="008E7269" w:rsidP="008E7269">
      <w:pPr>
        <w:jc w:val="center"/>
        <w:rPr>
          <w:rFonts w:ascii="Arial Narrow" w:hAnsi="Arial Narrow"/>
          <w:b/>
          <w:bCs/>
          <w:sz w:val="18"/>
          <w:szCs w:val="18"/>
          <w14:shadow w14:blurRad="50800" w14:dist="38100" w14:dir="2700000" w14:sx="100000" w14:sy="100000" w14:kx="0" w14:ky="0" w14:algn="tl">
            <w14:srgbClr w14:val="000000">
              <w14:alpha w14:val="60000"/>
            </w14:srgbClr>
          </w14:shadow>
        </w:rPr>
      </w:pPr>
    </w:p>
    <w:p w14:paraId="593AD24B" w14:textId="77777777" w:rsidR="008E7269" w:rsidRPr="00F45EBC" w:rsidRDefault="008E7269" w:rsidP="00127D86">
      <w:pPr>
        <w:jc w:val="center"/>
        <w:rPr>
          <w:rFonts w:ascii="Arial Narrow" w:hAnsi="Arial Narrow"/>
          <w:b/>
          <w:bCs/>
          <w:sz w:val="44"/>
          <w:szCs w:val="44"/>
          <w14:shadow w14:blurRad="50800" w14:dist="38100" w14:dir="2700000" w14:sx="100000" w14:sy="100000" w14:kx="0" w14:ky="0" w14:algn="tl">
            <w14:srgbClr w14:val="000000">
              <w14:alpha w14:val="60000"/>
            </w14:srgbClr>
          </w14:shadow>
        </w:rPr>
      </w:pPr>
      <w:r w:rsidRPr="00F45EBC">
        <w:rPr>
          <w:rFonts w:ascii="Arial Narrow" w:hAnsi="Arial Narrow"/>
          <w:b/>
          <w:bCs/>
          <w:sz w:val="44"/>
          <w:szCs w:val="44"/>
          <w14:shadow w14:blurRad="50800" w14:dist="38100" w14:dir="2700000" w14:sx="100000" w14:sy="100000" w14:kx="0" w14:ky="0" w14:algn="tl">
            <w14:srgbClr w14:val="000000">
              <w14:alpha w14:val="60000"/>
            </w14:srgbClr>
          </w14:shadow>
        </w:rPr>
        <w:t>Unit 1: Chemical Changes and Structure</w:t>
      </w:r>
    </w:p>
    <w:p w14:paraId="40A27012" w14:textId="77777777" w:rsidR="008E7269" w:rsidRPr="00F45EBC" w:rsidRDefault="00EC0645" w:rsidP="008E7269">
      <w:pPr>
        <w:jc w:val="center"/>
        <w:rPr>
          <w:rFonts w:ascii="Arial Narrow" w:hAnsi="Arial Narrow"/>
          <w:b/>
          <w:bCs/>
          <w:sz w:val="56"/>
          <w:szCs w:val="56"/>
          <w14:shadow w14:blurRad="50800" w14:dist="38100" w14:dir="2700000" w14:sx="100000" w14:sy="100000" w14:kx="0" w14:ky="0" w14:algn="tl">
            <w14:srgbClr w14:val="000000">
              <w14:alpha w14:val="60000"/>
            </w14:srgbClr>
          </w14:shadow>
        </w:rPr>
      </w:pPr>
      <w:r w:rsidRPr="00F45EBC">
        <w:rPr>
          <w:rFonts w:ascii="Arial Narrow" w:hAnsi="Arial Narrow"/>
          <w:b/>
          <w:bCs/>
          <w:sz w:val="56"/>
          <w:szCs w:val="56"/>
          <w14:shadow w14:blurRad="50800" w14:dist="38100" w14:dir="2700000" w14:sx="100000" w14:sy="100000" w14:kx="0" w14:ky="0" w14:algn="tl">
            <w14:srgbClr w14:val="000000">
              <w14:alpha w14:val="60000"/>
            </w14:srgbClr>
          </w14:shadow>
        </w:rPr>
        <w:t>Topic 1</w:t>
      </w:r>
    </w:p>
    <w:p w14:paraId="32B240CD" w14:textId="77777777" w:rsidR="00B979F9" w:rsidRPr="00924167" w:rsidRDefault="0072422B" w:rsidP="00D94D0E">
      <w:pPr>
        <w:spacing w:after="0" w:line="240" w:lineRule="auto"/>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sidRPr="00F45EBC">
        <w:rPr>
          <w:rFonts w:ascii="Arial Narrow" w:hAnsi="Arial Narrow"/>
          <w:b/>
          <w:bCs/>
          <w:sz w:val="72"/>
          <w:szCs w:val="72"/>
          <w14:shadow w14:blurRad="50800" w14:dist="38100" w14:dir="2700000" w14:sx="100000" w14:sy="100000" w14:kx="0" w14:ky="0" w14:algn="tl">
            <w14:srgbClr w14:val="000000">
              <w14:alpha w14:val="60000"/>
            </w14:srgbClr>
          </w14:shadow>
        </w:rPr>
        <w:t>RATES OF REACTION</w:t>
      </w:r>
    </w:p>
    <w:p w14:paraId="7B6CBF47" w14:textId="77777777" w:rsidR="00924167" w:rsidRDefault="00924167" w:rsidP="00924167">
      <w:pPr>
        <w:spacing w:after="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p>
    <w:p w14:paraId="15F2F996" w14:textId="77777777" w:rsidR="00EC0645" w:rsidRPr="00924167" w:rsidRDefault="004E7526" w:rsidP="00924167">
      <w:pPr>
        <w:spacing w:after="0" w:line="240" w:lineRule="auto"/>
        <w:rPr>
          <w:rFonts w:ascii="Arial Narrow" w:hAnsi="Arial Narrow"/>
          <w:b/>
          <w:bCs/>
          <w:sz w:val="28"/>
          <w:szCs w:val="28"/>
          <w14:shadow w14:blurRad="50800" w14:dist="38100" w14:dir="2700000" w14:sx="100000" w14:sy="100000" w14:kx="0" w14:ky="0" w14:algn="tl">
            <w14:srgbClr w14:val="000000">
              <w14:alpha w14:val="60000"/>
            </w14:srgbClr>
          </w14:shadow>
        </w:rPr>
      </w:pPr>
      <w:r w:rsidRPr="00924167">
        <w:rPr>
          <w:rFonts w:ascii="Arial Narrow" w:hAnsi="Arial Narrow"/>
          <w:b/>
          <w:bCs/>
          <w:noProof/>
          <w:sz w:val="28"/>
          <w:szCs w:val="28"/>
          <w:lang w:eastAsia="en-GB"/>
        </w:rPr>
        <mc:AlternateContent>
          <mc:Choice Requires="wpg">
            <w:drawing>
              <wp:anchor distT="0" distB="0" distL="114300" distR="114300" simplePos="0" relativeHeight="251482112" behindDoc="0" locked="0" layoutInCell="1" allowOverlap="1" wp14:anchorId="7F1C0CF7" wp14:editId="2C43C7D7">
                <wp:simplePos x="0" y="0"/>
                <wp:positionH relativeFrom="column">
                  <wp:posOffset>-209309</wp:posOffset>
                </wp:positionH>
                <wp:positionV relativeFrom="paragraph">
                  <wp:posOffset>130963</wp:posOffset>
                </wp:positionV>
                <wp:extent cx="7061200" cy="5033711"/>
                <wp:effectExtent l="0" t="0" r="0" b="0"/>
                <wp:wrapSquare wrapText="bothSides"/>
                <wp:docPr id="346"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0" cy="5033711"/>
                          <a:chOff x="434" y="5594"/>
                          <a:chExt cx="11120" cy="7654"/>
                        </a:xfrm>
                      </wpg:grpSpPr>
                      <wpg:grpSp>
                        <wpg:cNvPr id="347" name="Group 59"/>
                        <wpg:cNvGrpSpPr>
                          <a:grpSpLocks/>
                        </wpg:cNvGrpSpPr>
                        <wpg:grpSpPr bwMode="auto">
                          <a:xfrm>
                            <a:off x="2432" y="5594"/>
                            <a:ext cx="9122" cy="7654"/>
                            <a:chOff x="0" y="0"/>
                            <a:chExt cx="5857875" cy="5068320"/>
                          </a:xfrm>
                        </wpg:grpSpPr>
                        <pic:pic xmlns:pic="http://schemas.openxmlformats.org/drawingml/2006/picture">
                          <pic:nvPicPr>
                            <pic:cNvPr id="348"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060784" y="120902"/>
                              <a:ext cx="4597400"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Text Box 5"/>
                          <wps:cNvSpPr txBox="1">
                            <a:spLocks noChangeArrowheads="1"/>
                          </wps:cNvSpPr>
                          <wps:spPr bwMode="auto">
                            <a:xfrm>
                              <a:off x="0" y="1977832"/>
                              <a:ext cx="1105934" cy="278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2375" w14:textId="77777777" w:rsidR="00044D26" w:rsidRDefault="00044D26" w:rsidP="00EC0645">
                                <w:pPr>
                                  <w:pStyle w:val="NormalWeb"/>
                                  <w:spacing w:before="0" w:beforeAutospacing="0" w:after="0" w:afterAutospacing="0"/>
                                  <w:textAlignment w:val="baseline"/>
                                </w:pPr>
                                <w:r w:rsidRPr="00EC0645">
                                  <w:rPr>
                                    <w:rFonts w:ascii="Arial" w:eastAsia="MS PGothic" w:hAnsi="Arial" w:cs="MS PGothic"/>
                                    <w:b/>
                                    <w:bCs/>
                                    <w:color w:val="000000"/>
                                    <w:kern w:val="24"/>
                                  </w:rPr>
                                  <w:t>Mass / g</w:t>
                                </w:r>
                              </w:p>
                            </w:txbxContent>
                          </wps:txbx>
                          <wps:bodyPr rot="0" vert="horz" wrap="square" lIns="91440" tIns="45720" rIns="91440" bIns="45720" anchor="t" anchorCtr="0" upright="1">
                            <a:noAutofit/>
                          </wps:bodyPr>
                        </wps:wsp>
                        <wps:wsp>
                          <wps:cNvPr id="350" name="Text Box 5"/>
                          <wps:cNvSpPr txBox="1">
                            <a:spLocks noChangeArrowheads="1"/>
                          </wps:cNvSpPr>
                          <wps:spPr bwMode="auto">
                            <a:xfrm>
                              <a:off x="2738017" y="4789658"/>
                              <a:ext cx="1408597" cy="278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9651" w14:textId="77777777" w:rsidR="00044D26" w:rsidRDefault="00044D26" w:rsidP="00EC0645">
                                <w:pPr>
                                  <w:pStyle w:val="NormalWeb"/>
                                  <w:spacing w:before="0" w:beforeAutospacing="0" w:after="0" w:afterAutospacing="0"/>
                                  <w:textAlignment w:val="baseline"/>
                                </w:pPr>
                                <w:r w:rsidRPr="00EC0645">
                                  <w:rPr>
                                    <w:rFonts w:ascii="Arial" w:eastAsia="MS PGothic" w:hAnsi="Arial" w:cs="MS PGothic"/>
                                    <w:b/>
                                    <w:bCs/>
                                    <w:color w:val="000000"/>
                                    <w:kern w:val="24"/>
                                  </w:rPr>
                                  <w:t>Time / min</w:t>
                                </w:r>
                              </w:p>
                            </w:txbxContent>
                          </wps:txbx>
                          <wps:bodyPr rot="0" vert="horz" wrap="square" lIns="91440" tIns="45720" rIns="91440" bIns="45720" anchor="t" anchorCtr="0" upright="1">
                            <a:noAutofit/>
                          </wps:bodyPr>
                        </wps:wsp>
                        <wps:wsp>
                          <wps:cNvPr id="351" name="Text Box 5"/>
                          <wps:cNvSpPr txBox="1">
                            <a:spLocks noChangeArrowheads="1"/>
                          </wps:cNvSpPr>
                          <wps:spPr bwMode="auto">
                            <a:xfrm>
                              <a:off x="1649323" y="4677006"/>
                              <a:ext cx="366516"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E92F"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5</w:t>
                                </w:r>
                              </w:p>
                            </w:txbxContent>
                          </wps:txbx>
                          <wps:bodyPr rot="0" vert="horz" wrap="square" lIns="91440" tIns="45720" rIns="91440" bIns="45720" anchor="t" anchorCtr="0" upright="1">
                            <a:noAutofit/>
                          </wps:bodyPr>
                        </wps:wsp>
                        <wps:wsp>
                          <wps:cNvPr id="352" name="Text Box 5"/>
                          <wps:cNvSpPr txBox="1">
                            <a:spLocks noChangeArrowheads="1"/>
                          </wps:cNvSpPr>
                          <wps:spPr bwMode="auto">
                            <a:xfrm>
                              <a:off x="2257204" y="4662988"/>
                              <a:ext cx="429092" cy="31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0A66"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10</w:t>
                                </w:r>
                              </w:p>
                            </w:txbxContent>
                          </wps:txbx>
                          <wps:bodyPr rot="0" vert="horz" wrap="square" lIns="91440" tIns="45720" rIns="91440" bIns="45720" anchor="t" anchorCtr="0" upright="1">
                            <a:noAutofit/>
                          </wps:bodyPr>
                        </wps:wsp>
                        <wps:wsp>
                          <wps:cNvPr id="353" name="Text Box 5"/>
                          <wps:cNvSpPr txBox="1">
                            <a:spLocks noChangeArrowheads="1"/>
                          </wps:cNvSpPr>
                          <wps:spPr bwMode="auto">
                            <a:xfrm>
                              <a:off x="2897011" y="4669666"/>
                              <a:ext cx="428454" cy="31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7844"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15</w:t>
                                </w:r>
                              </w:p>
                            </w:txbxContent>
                          </wps:txbx>
                          <wps:bodyPr rot="0" vert="horz" wrap="square" lIns="91440" tIns="45720" rIns="91440" bIns="45720" anchor="t" anchorCtr="0" upright="1">
                            <a:noAutofit/>
                          </wps:bodyPr>
                        </wps:wsp>
                        <wps:wsp>
                          <wps:cNvPr id="354" name="Text Box 5"/>
                          <wps:cNvSpPr txBox="1">
                            <a:spLocks noChangeArrowheads="1"/>
                          </wps:cNvSpPr>
                          <wps:spPr bwMode="auto">
                            <a:xfrm>
                              <a:off x="3527240" y="4669666"/>
                              <a:ext cx="429731" cy="31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4A72"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20</w:t>
                                </w:r>
                              </w:p>
                            </w:txbxContent>
                          </wps:txbx>
                          <wps:bodyPr rot="0" vert="horz" wrap="square" lIns="91440" tIns="45720" rIns="91440" bIns="45720" anchor="t" anchorCtr="0" upright="1">
                            <a:noAutofit/>
                          </wps:bodyPr>
                        </wps:wsp>
                        <wps:wsp>
                          <wps:cNvPr id="355" name="Text Box 5"/>
                          <wps:cNvSpPr txBox="1">
                            <a:spLocks noChangeArrowheads="1"/>
                          </wps:cNvSpPr>
                          <wps:spPr bwMode="auto">
                            <a:xfrm>
                              <a:off x="4167047" y="4673004"/>
                              <a:ext cx="430370" cy="31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BE8F"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25</w:t>
                                </w:r>
                              </w:p>
                            </w:txbxContent>
                          </wps:txbx>
                          <wps:bodyPr rot="0" vert="horz" wrap="square" lIns="91440" tIns="45720" rIns="91440" bIns="45720" anchor="t" anchorCtr="0" upright="1">
                            <a:noAutofit/>
                          </wps:bodyPr>
                        </wps:wsp>
                        <wps:wsp>
                          <wps:cNvPr id="356" name="Text Box 5"/>
                          <wps:cNvSpPr txBox="1">
                            <a:spLocks noChangeArrowheads="1"/>
                          </wps:cNvSpPr>
                          <wps:spPr bwMode="auto">
                            <a:xfrm>
                              <a:off x="4797915" y="4677006"/>
                              <a:ext cx="429731"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1423"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30</w:t>
                                </w:r>
                              </w:p>
                            </w:txbxContent>
                          </wps:txbx>
                          <wps:bodyPr rot="0" vert="horz" wrap="square" lIns="91440" tIns="45720" rIns="91440" bIns="45720" anchor="t" anchorCtr="0" upright="1">
                            <a:noAutofit/>
                          </wps:bodyPr>
                        </wps:wsp>
                        <wps:wsp>
                          <wps:cNvPr id="357" name="Text Box 5"/>
                          <wps:cNvSpPr txBox="1">
                            <a:spLocks noChangeArrowheads="1"/>
                          </wps:cNvSpPr>
                          <wps:spPr bwMode="auto">
                            <a:xfrm>
                              <a:off x="5429421" y="4669666"/>
                              <a:ext cx="428454" cy="31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27F9"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35</w:t>
                                </w:r>
                              </w:p>
                            </w:txbxContent>
                          </wps:txbx>
                          <wps:bodyPr rot="0" vert="horz" wrap="square" lIns="91440" tIns="45720" rIns="91440" bIns="45720" anchor="t" anchorCtr="0" upright="1">
                            <a:noAutofit/>
                          </wps:bodyPr>
                        </wps:wsp>
                        <wps:wsp>
                          <wps:cNvPr id="358" name="Text Box 5"/>
                          <wps:cNvSpPr txBox="1">
                            <a:spLocks noChangeArrowheads="1"/>
                          </wps:cNvSpPr>
                          <wps:spPr bwMode="auto">
                            <a:xfrm>
                              <a:off x="803271" y="4440475"/>
                              <a:ext cx="366516" cy="31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661D"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0</w:t>
                                </w:r>
                              </w:p>
                            </w:txbxContent>
                          </wps:txbx>
                          <wps:bodyPr rot="0" vert="horz" wrap="square" lIns="91440" tIns="45720" rIns="91440" bIns="45720" anchor="t" anchorCtr="0" upright="1">
                            <a:noAutofit/>
                          </wps:bodyPr>
                        </wps:wsp>
                        <wps:wsp>
                          <wps:cNvPr id="359" name="Text Box 5"/>
                          <wps:cNvSpPr txBox="1">
                            <a:spLocks noChangeArrowheads="1"/>
                          </wps:cNvSpPr>
                          <wps:spPr bwMode="auto">
                            <a:xfrm>
                              <a:off x="1020371" y="4679016"/>
                              <a:ext cx="367155"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6F94"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0</w:t>
                                </w:r>
                              </w:p>
                            </w:txbxContent>
                          </wps:txbx>
                          <wps:bodyPr rot="0" vert="horz" wrap="square" lIns="91440" tIns="45720" rIns="91440" bIns="45720" anchor="t" anchorCtr="0" upright="1">
                            <a:noAutofit/>
                          </wps:bodyPr>
                        </wps:wsp>
                        <wps:wsp>
                          <wps:cNvPr id="360" name="Text Box 5"/>
                          <wps:cNvSpPr txBox="1">
                            <a:spLocks noChangeArrowheads="1"/>
                          </wps:cNvSpPr>
                          <wps:spPr bwMode="auto">
                            <a:xfrm>
                              <a:off x="389503" y="0"/>
                              <a:ext cx="747081"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3B9A"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122.50</w:t>
                                </w:r>
                              </w:p>
                            </w:txbxContent>
                          </wps:txbx>
                          <wps:bodyPr rot="0" vert="horz" wrap="square" lIns="91440" tIns="45720" rIns="91440" bIns="45720" anchor="t" anchorCtr="0" upright="1">
                            <a:noAutofit/>
                          </wps:bodyPr>
                        </wps:wsp>
                        <wps:wsp>
                          <wps:cNvPr id="361" name="Text Box 5"/>
                          <wps:cNvSpPr txBox="1">
                            <a:spLocks noChangeArrowheads="1"/>
                          </wps:cNvSpPr>
                          <wps:spPr bwMode="auto">
                            <a:xfrm>
                              <a:off x="389503" y="1267080"/>
                              <a:ext cx="769429"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928C"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122.40</w:t>
                                </w:r>
                              </w:p>
                            </w:txbxContent>
                          </wps:txbx>
                          <wps:bodyPr rot="0" vert="horz" wrap="square" lIns="91440" tIns="45720" rIns="91440" bIns="45720" anchor="t" anchorCtr="0" upright="1">
                            <a:noAutofit/>
                          </wps:bodyPr>
                        </wps:wsp>
                        <wps:wsp>
                          <wps:cNvPr id="362" name="Text Box 5"/>
                          <wps:cNvSpPr txBox="1">
                            <a:spLocks noChangeArrowheads="1"/>
                          </wps:cNvSpPr>
                          <wps:spPr bwMode="auto">
                            <a:xfrm>
                              <a:off x="389503" y="2569673"/>
                              <a:ext cx="764321"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0121"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122.30</w:t>
                                </w:r>
                              </w:p>
                            </w:txbxContent>
                          </wps:txbx>
                          <wps:bodyPr rot="0" vert="horz" wrap="square" lIns="91440" tIns="45720" rIns="91440" bIns="45720" anchor="t" anchorCtr="0" upright="1">
                            <a:noAutofit/>
                          </wps:bodyPr>
                        </wps:wsp>
                        <wps:wsp>
                          <wps:cNvPr id="363" name="Text Box 5"/>
                          <wps:cNvSpPr txBox="1">
                            <a:spLocks noChangeArrowheads="1"/>
                          </wps:cNvSpPr>
                          <wps:spPr bwMode="auto">
                            <a:xfrm>
                              <a:off x="389503" y="3810621"/>
                              <a:ext cx="769429" cy="31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9C1B"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122.20</w:t>
                                </w:r>
                              </w:p>
                            </w:txbxContent>
                          </wps:txbx>
                          <wps:bodyPr rot="0" vert="horz" wrap="square" lIns="91440" tIns="45720" rIns="91440" bIns="45720" anchor="t" anchorCtr="0" upright="1">
                            <a:noAutofit/>
                          </wps:bodyPr>
                        </wps:wsp>
                        <wps:wsp>
                          <wps:cNvPr id="364" name="Freeform 18"/>
                          <wps:cNvSpPr>
                            <a:spLocks/>
                          </wps:cNvSpPr>
                          <wps:spPr bwMode="auto">
                            <a:xfrm>
                              <a:off x="1198563" y="153972"/>
                              <a:ext cx="4443412" cy="3167072"/>
                            </a:xfrm>
                            <a:custGeom>
                              <a:avLst/>
                              <a:gdLst>
                                <a:gd name="T0" fmla="*/ 0 w 4443992"/>
                                <a:gd name="T1" fmla="*/ 0 h 2653154"/>
                                <a:gd name="T2" fmla="*/ 563572 w 4443992"/>
                                <a:gd name="T3" fmla="*/ 2184802 h 2653154"/>
                                <a:gd name="T4" fmla="*/ 977789 w 4443992"/>
                                <a:gd name="T5" fmla="*/ 3470305 h 2653154"/>
                                <a:gd name="T6" fmla="*/ 1659506 w 4443992"/>
                                <a:gd name="T7" fmla="*/ 4165502 h 2653154"/>
                                <a:gd name="T8" fmla="*/ 1905393 w 4443992"/>
                                <a:gd name="T9" fmla="*/ 4314524 h 2653154"/>
                                <a:gd name="T10" fmla="*/ 2378410 w 4443992"/>
                                <a:gd name="T11" fmla="*/ 4466424 h 2653154"/>
                                <a:gd name="T12" fmla="*/ 3181088 w 4443992"/>
                                <a:gd name="T13" fmla="*/ 4487989 h 2653154"/>
                                <a:gd name="T14" fmla="*/ 4340357 w 4443992"/>
                                <a:gd name="T15" fmla="*/ 4511077 h 2653154"/>
                                <a:gd name="T16" fmla="*/ 4396363 w 4443992"/>
                                <a:gd name="T17" fmla="*/ 4511077 h 2653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443992"/>
                                <a:gd name="T28" fmla="*/ 0 h 2653154"/>
                                <a:gd name="T29" fmla="*/ 4443992 w 4443992"/>
                                <a:gd name="T30" fmla="*/ 2653154 h 26531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443992" h="2653154">
                                  <a:moveTo>
                                    <a:pt x="0" y="0"/>
                                  </a:moveTo>
                                  <a:cubicBezTo>
                                    <a:pt x="187931" y="428163"/>
                                    <a:pt x="386257" y="961428"/>
                                    <a:pt x="563794" y="1284488"/>
                                  </a:cubicBezTo>
                                  <a:cubicBezTo>
                                    <a:pt x="720021" y="1622462"/>
                                    <a:pt x="834085" y="1792819"/>
                                    <a:pt x="978173" y="2040259"/>
                                  </a:cubicBezTo>
                                  <a:cubicBezTo>
                                    <a:pt x="1201604" y="2226383"/>
                                    <a:pt x="1410179" y="2343276"/>
                                    <a:pt x="1660157" y="2448979"/>
                                  </a:cubicBezTo>
                                  <a:cubicBezTo>
                                    <a:pt x="1822018" y="2530495"/>
                                    <a:pt x="1776197" y="2492027"/>
                                    <a:pt x="1906140" y="2536592"/>
                                  </a:cubicBezTo>
                                  <a:cubicBezTo>
                                    <a:pt x="2016260" y="2565150"/>
                                    <a:pt x="2173318" y="2590424"/>
                                    <a:pt x="2379341" y="2625897"/>
                                  </a:cubicBezTo>
                                  <a:lnTo>
                                    <a:pt x="3182333" y="2638575"/>
                                  </a:lnTo>
                                  <a:lnTo>
                                    <a:pt x="4342058" y="2652149"/>
                                  </a:lnTo>
                                  <a:cubicBezTo>
                                    <a:pt x="4544683" y="2654411"/>
                                    <a:pt x="4379409" y="2652149"/>
                                    <a:pt x="4398085" y="2652149"/>
                                  </a:cubicBezTo>
                                </a:path>
                              </a:pathLst>
                            </a:custGeom>
                            <a:noFill/>
                            <a:ln w="25400">
                              <a:solidFill>
                                <a:srgbClr val="0000FF"/>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2586EBCC"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65" name="Straight Arrow Connector 19"/>
                          <wps:cNvCnPr>
                            <a:cxnSpLocks noChangeShapeType="1"/>
                          </wps:cNvCnPr>
                          <wps:spPr bwMode="auto">
                            <a:xfrm flipH="1">
                              <a:off x="1201738" y="2432636"/>
                              <a:ext cx="912812" cy="0"/>
                            </a:xfrm>
                            <a:prstGeom prst="straightConnector1">
                              <a:avLst/>
                            </a:prstGeom>
                            <a:noFill/>
                            <a:ln w="31750">
                              <a:solidFill>
                                <a:srgbClr val="FF0000"/>
                              </a:solidFill>
                              <a:round/>
                              <a:headEnd/>
                              <a:tailEnd type="arrow" w="sm" len="sm"/>
                            </a:ln>
                            <a:extLst>
                              <a:ext uri="{909E8E84-426E-40DD-AFC4-6F175D3DCCD1}">
                                <a14:hiddenFill xmlns:a14="http://schemas.microsoft.com/office/drawing/2010/main">
                                  <a:noFill/>
                                </a14:hiddenFill>
                              </a:ext>
                            </a:extLst>
                          </wps:spPr>
                          <wps:bodyPr/>
                        </wps:wsp>
                        <wps:wsp>
                          <wps:cNvPr id="366" name="Straight Arrow Connector 20"/>
                          <wps:cNvCnPr>
                            <a:cxnSpLocks noChangeShapeType="1"/>
                          </wps:cNvCnPr>
                          <wps:spPr bwMode="auto">
                            <a:xfrm flipH="1" flipV="1">
                              <a:off x="2093913" y="2439320"/>
                              <a:ext cx="0" cy="2141537"/>
                            </a:xfrm>
                            <a:prstGeom prst="straightConnector1">
                              <a:avLst/>
                            </a:prstGeom>
                            <a:noFill/>
                            <a:ln w="31750">
                              <a:solidFill>
                                <a:srgbClr val="FF0000"/>
                              </a:solidFill>
                              <a:round/>
                              <a:headEnd/>
                              <a:tailEnd type="arrow" w="sm" len="sm"/>
                            </a:ln>
                            <a:extLst>
                              <a:ext uri="{909E8E84-426E-40DD-AFC4-6F175D3DCCD1}">
                                <a14:hiddenFill xmlns:a14="http://schemas.microsoft.com/office/drawing/2010/main">
                                  <a:noFill/>
                                </a14:hiddenFill>
                              </a:ext>
                            </a:extLst>
                          </wps:spPr>
                          <wps:bodyPr/>
                        </wps:wsp>
                      </wpg:grpSp>
                      <wpg:grpSp>
                        <wpg:cNvPr id="367" name="Group 57"/>
                        <wpg:cNvGrpSpPr>
                          <a:grpSpLocks/>
                        </wpg:cNvGrpSpPr>
                        <wpg:grpSpPr bwMode="auto">
                          <a:xfrm>
                            <a:off x="434" y="7078"/>
                            <a:ext cx="2652" cy="4171"/>
                            <a:chOff x="0" y="-4106"/>
                            <a:chExt cx="2679700" cy="3542643"/>
                          </a:xfrm>
                        </wpg:grpSpPr>
                        <pic:pic xmlns:pic="http://schemas.openxmlformats.org/drawingml/2006/picture">
                          <pic:nvPicPr>
                            <pic:cNvPr id="368"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1137"/>
                              <a:ext cx="267970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Freeform 3"/>
                          <wps:cNvSpPr>
                            <a:spLocks/>
                          </wps:cNvSpPr>
                          <wps:spPr bwMode="auto">
                            <a:xfrm>
                              <a:off x="735012" y="2255837"/>
                              <a:ext cx="200025" cy="187325"/>
                            </a:xfrm>
                            <a:custGeom>
                              <a:avLst/>
                              <a:gdLst>
                                <a:gd name="T0" fmla="*/ 17948 w 216546"/>
                                <a:gd name="T1" fmla="*/ 3673 h 161925"/>
                                <a:gd name="T2" fmla="*/ 17948 w 216546"/>
                                <a:gd name="T3" fmla="*/ 3673 h 161925"/>
                                <a:gd name="T4" fmla="*/ 6217 w 216546"/>
                                <a:gd name="T5" fmla="*/ 102845 h 161925"/>
                                <a:gd name="T6" fmla="*/ 12082 w 216546"/>
                                <a:gd name="T7" fmla="*/ 117537 h 161925"/>
                                <a:gd name="T8" fmla="*/ 29679 w 216546"/>
                                <a:gd name="T9" fmla="*/ 124883 h 161925"/>
                                <a:gd name="T10" fmla="*/ 50208 w 216546"/>
                                <a:gd name="T11" fmla="*/ 143249 h 161925"/>
                                <a:gd name="T12" fmla="*/ 70737 w 216546"/>
                                <a:gd name="T13" fmla="*/ 150595 h 161925"/>
                                <a:gd name="T14" fmla="*/ 79536 w 216546"/>
                                <a:gd name="T15" fmla="*/ 154268 h 161925"/>
                                <a:gd name="T16" fmla="*/ 82469 w 216546"/>
                                <a:gd name="T17" fmla="*/ 165287 h 161925"/>
                                <a:gd name="T18" fmla="*/ 111796 w 216546"/>
                                <a:gd name="T19" fmla="*/ 187325 h 161925"/>
                                <a:gd name="T20" fmla="*/ 167519 w 216546"/>
                                <a:gd name="T21" fmla="*/ 183652 h 161925"/>
                                <a:gd name="T22" fmla="*/ 199779 w 216546"/>
                                <a:gd name="T23" fmla="*/ 179979 h 161925"/>
                                <a:gd name="T24" fmla="*/ 188048 w 216546"/>
                                <a:gd name="T25" fmla="*/ 139575 h 161925"/>
                                <a:gd name="T26" fmla="*/ 176317 w 216546"/>
                                <a:gd name="T27" fmla="*/ 135902 h 161925"/>
                                <a:gd name="T28" fmla="*/ 167519 w 216546"/>
                                <a:gd name="T29" fmla="*/ 128556 h 161925"/>
                                <a:gd name="T30" fmla="*/ 158721 w 216546"/>
                                <a:gd name="T31" fmla="*/ 124883 h 161925"/>
                                <a:gd name="T32" fmla="*/ 146989 w 216546"/>
                                <a:gd name="T33" fmla="*/ 99172 h 161925"/>
                                <a:gd name="T34" fmla="*/ 152855 w 216546"/>
                                <a:gd name="T35" fmla="*/ 84480 h 161925"/>
                                <a:gd name="T36" fmla="*/ 158721 w 216546"/>
                                <a:gd name="T37" fmla="*/ 73461 h 161925"/>
                                <a:gd name="T38" fmla="*/ 155788 w 216546"/>
                                <a:gd name="T39" fmla="*/ 58769 h 161925"/>
                                <a:gd name="T40" fmla="*/ 126460 w 216546"/>
                                <a:gd name="T41" fmla="*/ 40403 h 161925"/>
                                <a:gd name="T42" fmla="*/ 111796 w 216546"/>
                                <a:gd name="T43" fmla="*/ 25711 h 161925"/>
                                <a:gd name="T44" fmla="*/ 105931 w 216546"/>
                                <a:gd name="T45" fmla="*/ 14692 h 161925"/>
                                <a:gd name="T46" fmla="*/ 97132 w 216546"/>
                                <a:gd name="T47" fmla="*/ 11019 h 161925"/>
                                <a:gd name="T48" fmla="*/ 64872 w 216546"/>
                                <a:gd name="T49" fmla="*/ 0 h 161925"/>
                                <a:gd name="T50" fmla="*/ 26746 w 216546"/>
                                <a:gd name="T51" fmla="*/ 3673 h 161925"/>
                                <a:gd name="T52" fmla="*/ 12082 w 216546"/>
                                <a:gd name="T53" fmla="*/ 7346 h 161925"/>
                                <a:gd name="T54" fmla="*/ 17948 w 216546"/>
                                <a:gd name="T55" fmla="*/ 367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21BAB66"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0" name="Freeform 4"/>
                          <wps:cNvSpPr>
                            <a:spLocks/>
                          </wps:cNvSpPr>
                          <wps:spPr bwMode="auto">
                            <a:xfrm rot="6930361">
                              <a:off x="1054100" y="2290762"/>
                              <a:ext cx="166687" cy="201613"/>
                            </a:xfrm>
                            <a:custGeom>
                              <a:avLst/>
                              <a:gdLst>
                                <a:gd name="T0" fmla="*/ 14956 w 216546"/>
                                <a:gd name="T1" fmla="*/ 3953 h 161925"/>
                                <a:gd name="T2" fmla="*/ 14956 w 216546"/>
                                <a:gd name="T3" fmla="*/ 3953 h 161925"/>
                                <a:gd name="T4" fmla="*/ 5180 w 216546"/>
                                <a:gd name="T5" fmla="*/ 110689 h 161925"/>
                                <a:gd name="T6" fmla="*/ 10068 w 216546"/>
                                <a:gd name="T7" fmla="*/ 126502 h 161925"/>
                                <a:gd name="T8" fmla="*/ 24732 w 216546"/>
                                <a:gd name="T9" fmla="*/ 134409 h 161925"/>
                                <a:gd name="T10" fmla="*/ 41840 w 216546"/>
                                <a:gd name="T11" fmla="*/ 154175 h 161925"/>
                                <a:gd name="T12" fmla="*/ 58948 w 216546"/>
                                <a:gd name="T13" fmla="*/ 162081 h 161925"/>
                                <a:gd name="T14" fmla="*/ 66280 w 216546"/>
                                <a:gd name="T15" fmla="*/ 166034 h 161925"/>
                                <a:gd name="T16" fmla="*/ 68724 w 216546"/>
                                <a:gd name="T17" fmla="*/ 177894 h 161925"/>
                                <a:gd name="T18" fmla="*/ 93163 w 216546"/>
                                <a:gd name="T19" fmla="*/ 201613 h 161925"/>
                                <a:gd name="T20" fmla="*/ 139599 w 216546"/>
                                <a:gd name="T21" fmla="*/ 197660 h 161925"/>
                                <a:gd name="T22" fmla="*/ 166482 w 216546"/>
                                <a:gd name="T23" fmla="*/ 193707 h 161925"/>
                                <a:gd name="T24" fmla="*/ 156706 w 216546"/>
                                <a:gd name="T25" fmla="*/ 150221 h 161925"/>
                                <a:gd name="T26" fmla="*/ 146931 w 216546"/>
                                <a:gd name="T27" fmla="*/ 146268 h 161925"/>
                                <a:gd name="T28" fmla="*/ 139599 w 216546"/>
                                <a:gd name="T29" fmla="*/ 138362 h 161925"/>
                                <a:gd name="T30" fmla="*/ 132267 w 216546"/>
                                <a:gd name="T31" fmla="*/ 134409 h 161925"/>
                                <a:gd name="T32" fmla="*/ 122491 w 216546"/>
                                <a:gd name="T33" fmla="*/ 106736 h 161925"/>
                                <a:gd name="T34" fmla="*/ 127379 w 216546"/>
                                <a:gd name="T35" fmla="*/ 90924 h 161925"/>
                                <a:gd name="T36" fmla="*/ 132267 w 216546"/>
                                <a:gd name="T37" fmla="*/ 79064 h 161925"/>
                                <a:gd name="T38" fmla="*/ 129823 w 216546"/>
                                <a:gd name="T39" fmla="*/ 63251 h 161925"/>
                                <a:gd name="T40" fmla="*/ 105383 w 216546"/>
                                <a:gd name="T41" fmla="*/ 43485 h 161925"/>
                                <a:gd name="T42" fmla="*/ 93163 w 216546"/>
                                <a:gd name="T43" fmla="*/ 27672 h 161925"/>
                                <a:gd name="T44" fmla="*/ 88275 w 216546"/>
                                <a:gd name="T45" fmla="*/ 15813 h 161925"/>
                                <a:gd name="T46" fmla="*/ 80943 w 216546"/>
                                <a:gd name="T47" fmla="*/ 11860 h 161925"/>
                                <a:gd name="T48" fmla="*/ 54060 w 216546"/>
                                <a:gd name="T49" fmla="*/ 0 h 161925"/>
                                <a:gd name="T50" fmla="*/ 22288 w 216546"/>
                                <a:gd name="T51" fmla="*/ 3953 h 161925"/>
                                <a:gd name="T52" fmla="*/ 10068 w 216546"/>
                                <a:gd name="T53" fmla="*/ 7906 h 161925"/>
                                <a:gd name="T54" fmla="*/ 14956 w 216546"/>
                                <a:gd name="T55" fmla="*/ 395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577543"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1" name="Freeform 5"/>
                          <wps:cNvSpPr>
                            <a:spLocks/>
                          </wps:cNvSpPr>
                          <wps:spPr bwMode="auto">
                            <a:xfrm rot="-3368918">
                              <a:off x="1739900" y="2244725"/>
                              <a:ext cx="239712" cy="233362"/>
                            </a:xfrm>
                            <a:custGeom>
                              <a:avLst/>
                              <a:gdLst>
                                <a:gd name="T0" fmla="*/ 21509 w 216546"/>
                                <a:gd name="T1" fmla="*/ 4576 h 161925"/>
                                <a:gd name="T2" fmla="*/ 21509 w 216546"/>
                                <a:gd name="T3" fmla="*/ 4576 h 161925"/>
                                <a:gd name="T4" fmla="*/ 7450 w 216546"/>
                                <a:gd name="T5" fmla="*/ 128120 h 161925"/>
                                <a:gd name="T6" fmla="*/ 14479 w 216546"/>
                                <a:gd name="T7" fmla="*/ 146423 h 161925"/>
                                <a:gd name="T8" fmla="*/ 35567 w 216546"/>
                                <a:gd name="T9" fmla="*/ 155575 h 161925"/>
                                <a:gd name="T10" fmla="*/ 60170 w 216546"/>
                                <a:gd name="T11" fmla="*/ 178453 h 161925"/>
                                <a:gd name="T12" fmla="*/ 84772 w 216546"/>
                                <a:gd name="T13" fmla="*/ 187605 h 161925"/>
                                <a:gd name="T14" fmla="*/ 95316 w 216546"/>
                                <a:gd name="T15" fmla="*/ 192180 h 161925"/>
                                <a:gd name="T16" fmla="*/ 98831 w 216546"/>
                                <a:gd name="T17" fmla="*/ 205908 h 161925"/>
                                <a:gd name="T18" fmla="*/ 133978 w 216546"/>
                                <a:gd name="T19" fmla="*/ 233362 h 161925"/>
                                <a:gd name="T20" fmla="*/ 200756 w 216546"/>
                                <a:gd name="T21" fmla="*/ 228786 h 161925"/>
                                <a:gd name="T22" fmla="*/ 239418 w 216546"/>
                                <a:gd name="T23" fmla="*/ 224211 h 161925"/>
                                <a:gd name="T24" fmla="*/ 225359 w 216546"/>
                                <a:gd name="T25" fmla="*/ 173878 h 161925"/>
                                <a:gd name="T26" fmla="*/ 211300 w 216546"/>
                                <a:gd name="T27" fmla="*/ 169302 h 161925"/>
                                <a:gd name="T28" fmla="*/ 200756 w 216546"/>
                                <a:gd name="T29" fmla="*/ 160150 h 161925"/>
                                <a:gd name="T30" fmla="*/ 190212 w 216546"/>
                                <a:gd name="T31" fmla="*/ 155575 h 161925"/>
                                <a:gd name="T32" fmla="*/ 176154 w 216546"/>
                                <a:gd name="T33" fmla="*/ 123545 h 161925"/>
                                <a:gd name="T34" fmla="*/ 183183 w 216546"/>
                                <a:gd name="T35" fmla="*/ 105242 h 161925"/>
                                <a:gd name="T36" fmla="*/ 190212 w 216546"/>
                                <a:gd name="T37" fmla="*/ 91515 h 161925"/>
                                <a:gd name="T38" fmla="*/ 186698 w 216546"/>
                                <a:gd name="T39" fmla="*/ 73212 h 161925"/>
                                <a:gd name="T40" fmla="*/ 151551 w 216546"/>
                                <a:gd name="T41" fmla="*/ 50333 h 161925"/>
                                <a:gd name="T42" fmla="*/ 133978 w 216546"/>
                                <a:gd name="T43" fmla="*/ 32030 h 161925"/>
                                <a:gd name="T44" fmla="*/ 126948 w 216546"/>
                                <a:gd name="T45" fmla="*/ 18303 h 161925"/>
                                <a:gd name="T46" fmla="*/ 116404 w 216546"/>
                                <a:gd name="T47" fmla="*/ 13727 h 161925"/>
                                <a:gd name="T48" fmla="*/ 77743 w 216546"/>
                                <a:gd name="T49" fmla="*/ 0 h 161925"/>
                                <a:gd name="T50" fmla="*/ 32053 w 216546"/>
                                <a:gd name="T51" fmla="*/ 4576 h 161925"/>
                                <a:gd name="T52" fmla="*/ 14479 w 216546"/>
                                <a:gd name="T53" fmla="*/ 9151 h 161925"/>
                                <a:gd name="T54" fmla="*/ 21509 w 216546"/>
                                <a:gd name="T55" fmla="*/ 4576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0911DB2"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2" name="Freeform 6"/>
                          <wps:cNvSpPr>
                            <a:spLocks/>
                          </wps:cNvSpPr>
                          <wps:spPr bwMode="auto">
                            <a:xfrm rot="-3067662">
                              <a:off x="1466849" y="2297113"/>
                              <a:ext cx="155575" cy="146050"/>
                            </a:xfrm>
                            <a:custGeom>
                              <a:avLst/>
                              <a:gdLst>
                                <a:gd name="T0" fmla="*/ 13959 w 216546"/>
                                <a:gd name="T1" fmla="*/ 2864 h 161925"/>
                                <a:gd name="T2" fmla="*/ 13959 w 216546"/>
                                <a:gd name="T3" fmla="*/ 2864 h 161925"/>
                                <a:gd name="T4" fmla="*/ 4835 w 216546"/>
                                <a:gd name="T5" fmla="*/ 80184 h 161925"/>
                                <a:gd name="T6" fmla="*/ 9397 w 216546"/>
                                <a:gd name="T7" fmla="*/ 91639 h 161925"/>
                                <a:gd name="T8" fmla="*/ 23083 w 216546"/>
                                <a:gd name="T9" fmla="*/ 97367 h 161925"/>
                                <a:gd name="T10" fmla="*/ 39051 w 216546"/>
                                <a:gd name="T11" fmla="*/ 111685 h 161925"/>
                                <a:gd name="T12" fmla="*/ 55018 w 216546"/>
                                <a:gd name="T13" fmla="*/ 117413 h 161925"/>
                                <a:gd name="T14" fmla="*/ 61861 w 216546"/>
                                <a:gd name="T15" fmla="*/ 120276 h 161925"/>
                                <a:gd name="T16" fmla="*/ 64142 w 216546"/>
                                <a:gd name="T17" fmla="*/ 128868 h 161925"/>
                                <a:gd name="T18" fmla="*/ 86953 w 216546"/>
                                <a:gd name="T19" fmla="*/ 146050 h 161925"/>
                                <a:gd name="T20" fmla="*/ 130292 w 216546"/>
                                <a:gd name="T21" fmla="*/ 143186 h 161925"/>
                                <a:gd name="T22" fmla="*/ 155384 w 216546"/>
                                <a:gd name="T23" fmla="*/ 140323 h 161925"/>
                                <a:gd name="T24" fmla="*/ 146260 w 216546"/>
                                <a:gd name="T25" fmla="*/ 108822 h 161925"/>
                                <a:gd name="T26" fmla="*/ 137136 w 216546"/>
                                <a:gd name="T27" fmla="*/ 105958 h 161925"/>
                                <a:gd name="T28" fmla="*/ 130292 w 216546"/>
                                <a:gd name="T29" fmla="*/ 100230 h 161925"/>
                                <a:gd name="T30" fmla="*/ 123449 w 216546"/>
                                <a:gd name="T31" fmla="*/ 97367 h 161925"/>
                                <a:gd name="T32" fmla="*/ 114325 w 216546"/>
                                <a:gd name="T33" fmla="*/ 77321 h 161925"/>
                                <a:gd name="T34" fmla="*/ 118887 w 216546"/>
                                <a:gd name="T35" fmla="*/ 65866 h 161925"/>
                                <a:gd name="T36" fmla="*/ 123449 w 216546"/>
                                <a:gd name="T37" fmla="*/ 57275 h 161925"/>
                                <a:gd name="T38" fmla="*/ 121168 w 216546"/>
                                <a:gd name="T39" fmla="*/ 45820 h 161925"/>
                                <a:gd name="T40" fmla="*/ 98358 w 216546"/>
                                <a:gd name="T41" fmla="*/ 31501 h 161925"/>
                                <a:gd name="T42" fmla="*/ 86953 w 216546"/>
                                <a:gd name="T43" fmla="*/ 20046 h 161925"/>
                                <a:gd name="T44" fmla="*/ 82391 w 216546"/>
                                <a:gd name="T45" fmla="*/ 11455 h 161925"/>
                                <a:gd name="T46" fmla="*/ 75547 w 216546"/>
                                <a:gd name="T47" fmla="*/ 8591 h 161925"/>
                                <a:gd name="T48" fmla="*/ 50456 w 216546"/>
                                <a:gd name="T49" fmla="*/ 0 h 161925"/>
                                <a:gd name="T50" fmla="*/ 20802 w 216546"/>
                                <a:gd name="T51" fmla="*/ 2864 h 161925"/>
                                <a:gd name="T52" fmla="*/ 9397 w 216546"/>
                                <a:gd name="T53" fmla="*/ 5727 h 161925"/>
                                <a:gd name="T54" fmla="*/ 13959 w 216546"/>
                                <a:gd name="T55" fmla="*/ 2864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413906A"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cNvPr id="373" name="Group 7"/>
                          <wpg:cNvGrpSpPr>
                            <a:grpSpLocks/>
                          </wpg:cNvGrpSpPr>
                          <wpg:grpSpPr bwMode="auto">
                            <a:xfrm rot="-884862">
                              <a:off x="1181771" y="1442077"/>
                              <a:ext cx="253877" cy="119582"/>
                              <a:chOff x="1182065" y="1437469"/>
                              <a:chExt cx="632638" cy="273746"/>
                            </a:xfrm>
                          </wpg:grpSpPr>
                          <wps:wsp>
                            <wps:cNvPr id="374" name="Oval 33"/>
                            <wps:cNvSpPr>
                              <a:spLocks noChangeArrowheads="1"/>
                            </wps:cNvSpPr>
                            <wps:spPr bwMode="auto">
                              <a:xfrm>
                                <a:off x="1545702" y="1442292"/>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E0DC7"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5" name="Oval 34"/>
                            <wps:cNvSpPr>
                              <a:spLocks noChangeArrowheads="1"/>
                            </wps:cNvSpPr>
                            <wps:spPr bwMode="auto">
                              <a:xfrm>
                                <a:off x="1354824" y="1437469"/>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DFAFB7"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6" name="Oval 35"/>
                            <wps:cNvSpPr>
                              <a:spLocks noChangeArrowheads="1"/>
                            </wps:cNvSpPr>
                            <wps:spPr bwMode="auto">
                              <a:xfrm>
                                <a:off x="1182065" y="1440787"/>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4A4D2"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377" name="Group 8"/>
                          <wpg:cNvGrpSpPr>
                            <a:grpSpLocks/>
                          </wpg:cNvGrpSpPr>
                          <wpg:grpSpPr bwMode="auto">
                            <a:xfrm rot="-2359524">
                              <a:off x="1578413" y="1911647"/>
                              <a:ext cx="255280" cy="123573"/>
                              <a:chOff x="1579898" y="1901689"/>
                              <a:chExt cx="636133" cy="282880"/>
                            </a:xfrm>
                          </wpg:grpSpPr>
                          <wps:wsp>
                            <wps:cNvPr id="378" name="Oval 30"/>
                            <wps:cNvSpPr>
                              <a:spLocks noChangeArrowheads="1"/>
                            </wps:cNvSpPr>
                            <wps:spPr bwMode="auto">
                              <a:xfrm>
                                <a:off x="1947030" y="1905377"/>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57BC87"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79" name="Oval 31"/>
                            <wps:cNvSpPr>
                              <a:spLocks noChangeArrowheads="1"/>
                            </wps:cNvSpPr>
                            <wps:spPr bwMode="auto">
                              <a:xfrm>
                                <a:off x="1761104" y="1901689"/>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474D63"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80" name="Oval 32"/>
                            <wps:cNvSpPr>
                              <a:spLocks noChangeArrowheads="1"/>
                            </wps:cNvSpPr>
                            <wps:spPr bwMode="auto">
                              <a:xfrm>
                                <a:off x="1579898" y="1915648"/>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69F194"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381" name="Group 9"/>
                          <wpg:cNvGrpSpPr>
                            <a:grpSpLocks/>
                          </wpg:cNvGrpSpPr>
                          <wpg:grpSpPr bwMode="auto">
                            <a:xfrm>
                              <a:off x="933450" y="1817687"/>
                              <a:ext cx="257175" cy="119063"/>
                              <a:chOff x="933450" y="1817687"/>
                              <a:chExt cx="640856" cy="272556"/>
                            </a:xfrm>
                          </wpg:grpSpPr>
                          <wps:wsp>
                            <wps:cNvPr id="382" name="Oval 27"/>
                            <wps:cNvSpPr>
                              <a:spLocks noChangeArrowheads="1"/>
                            </wps:cNvSpPr>
                            <wps:spPr bwMode="auto">
                              <a:xfrm>
                                <a:off x="1305305" y="1821322"/>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C5C4CF"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383" name="Oval 28"/>
                            <wps:cNvSpPr>
                              <a:spLocks noChangeArrowheads="1"/>
                            </wps:cNvSpPr>
                            <wps:spPr bwMode="auto">
                              <a:xfrm>
                                <a:off x="1119376" y="1817687"/>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6FE235"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00" name="Oval 29"/>
                            <wps:cNvSpPr>
                              <a:spLocks noChangeArrowheads="1"/>
                            </wps:cNvSpPr>
                            <wps:spPr bwMode="auto">
                              <a:xfrm>
                                <a:off x="933450" y="1821322"/>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1E91A"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1601" name="Group 10"/>
                          <wpg:cNvGrpSpPr>
                            <a:grpSpLocks/>
                          </wpg:cNvGrpSpPr>
                          <wpg:grpSpPr bwMode="auto">
                            <a:xfrm rot="2877271">
                              <a:off x="1240135" y="1005371"/>
                              <a:ext cx="256275" cy="120115"/>
                              <a:chOff x="1234944" y="995776"/>
                              <a:chExt cx="638613" cy="274966"/>
                            </a:xfrm>
                          </wpg:grpSpPr>
                          <wps:wsp>
                            <wps:cNvPr id="1602" name="Oval 24"/>
                            <wps:cNvSpPr>
                              <a:spLocks noChangeArrowheads="1"/>
                            </wps:cNvSpPr>
                            <wps:spPr bwMode="auto">
                              <a:xfrm>
                                <a:off x="1604556" y="999733"/>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B43F94"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03" name="Oval 25"/>
                            <wps:cNvSpPr>
                              <a:spLocks noChangeArrowheads="1"/>
                            </wps:cNvSpPr>
                            <wps:spPr bwMode="auto">
                              <a:xfrm>
                                <a:off x="1416668" y="995776"/>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46F825"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04" name="Oval 26"/>
                            <wps:cNvSpPr>
                              <a:spLocks noChangeArrowheads="1"/>
                            </wps:cNvSpPr>
                            <wps:spPr bwMode="auto">
                              <a:xfrm>
                                <a:off x="1234944" y="1001819"/>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E0C686"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1605" name="Group 11"/>
                          <wpg:cNvGrpSpPr>
                            <a:grpSpLocks/>
                          </wpg:cNvGrpSpPr>
                          <wpg:grpSpPr bwMode="auto">
                            <a:xfrm rot="-2075306">
                              <a:off x="1199670" y="440425"/>
                              <a:ext cx="255444" cy="120849"/>
                              <a:chOff x="1200133" y="434054"/>
                              <a:chExt cx="636541" cy="276645"/>
                            </a:xfrm>
                          </wpg:grpSpPr>
                          <wps:wsp>
                            <wps:cNvPr id="1606" name="Oval 21"/>
                            <wps:cNvSpPr>
                              <a:spLocks noChangeArrowheads="1"/>
                            </wps:cNvSpPr>
                            <wps:spPr bwMode="auto">
                              <a:xfrm>
                                <a:off x="1567673" y="441778"/>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AC714"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07" name="Oval 22"/>
                            <wps:cNvSpPr>
                              <a:spLocks noChangeArrowheads="1"/>
                            </wps:cNvSpPr>
                            <wps:spPr bwMode="auto">
                              <a:xfrm>
                                <a:off x="1381262" y="434054"/>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C7615"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08" name="Oval 23"/>
                            <wps:cNvSpPr>
                              <a:spLocks noChangeArrowheads="1"/>
                            </wps:cNvSpPr>
                            <wps:spPr bwMode="auto">
                              <a:xfrm>
                                <a:off x="1200133" y="438500"/>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1E3E9E"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1609" name="Group 12"/>
                          <wpg:cNvGrpSpPr>
                            <a:grpSpLocks/>
                          </wpg:cNvGrpSpPr>
                          <wpg:grpSpPr bwMode="auto">
                            <a:xfrm rot="-2075306">
                              <a:off x="1582259" y="-2489"/>
                              <a:ext cx="255445" cy="120850"/>
                              <a:chOff x="1582718" y="-8861"/>
                              <a:chExt cx="636543" cy="276650"/>
                            </a:xfrm>
                          </wpg:grpSpPr>
                          <wps:wsp>
                            <wps:cNvPr id="1610" name="Oval 18"/>
                            <wps:cNvSpPr>
                              <a:spLocks noChangeArrowheads="1"/>
                            </wps:cNvSpPr>
                            <wps:spPr bwMode="auto">
                              <a:xfrm>
                                <a:off x="1950260" y="-1134"/>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0F8FAF"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11" name="Oval 19"/>
                            <wps:cNvSpPr>
                              <a:spLocks noChangeArrowheads="1"/>
                            </wps:cNvSpPr>
                            <wps:spPr bwMode="auto">
                              <a:xfrm>
                                <a:off x="1763851" y="-8861"/>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BD924A"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12" name="Oval 20"/>
                            <wps:cNvSpPr>
                              <a:spLocks noChangeArrowheads="1"/>
                            </wps:cNvSpPr>
                            <wps:spPr bwMode="auto">
                              <a:xfrm>
                                <a:off x="1582718" y="-4413"/>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1A03D"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wpg:grpSp>
                          <wpg:cNvPr id="1613" name="Group 13"/>
                          <wpg:cNvGrpSpPr>
                            <a:grpSpLocks/>
                          </wpg:cNvGrpSpPr>
                          <wpg:grpSpPr bwMode="auto">
                            <a:xfrm rot="-332781">
                              <a:off x="784047" y="-4106"/>
                              <a:ext cx="253117" cy="121325"/>
                              <a:chOff x="782173" y="-10209"/>
                              <a:chExt cx="630742" cy="277736"/>
                            </a:xfrm>
                          </wpg:grpSpPr>
                          <wps:wsp>
                            <wps:cNvPr id="1615" name="Oval 15"/>
                            <wps:cNvSpPr>
                              <a:spLocks noChangeArrowheads="1"/>
                            </wps:cNvSpPr>
                            <wps:spPr bwMode="auto">
                              <a:xfrm>
                                <a:off x="1143914" y="-10209"/>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28404"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16" name="Oval 16"/>
                            <wps:cNvSpPr>
                              <a:spLocks noChangeArrowheads="1"/>
                            </wps:cNvSpPr>
                            <wps:spPr bwMode="auto">
                              <a:xfrm>
                                <a:off x="956182" y="-1396"/>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28CBF"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s:wsp>
                            <wps:cNvPr id="1617" name="Oval 17"/>
                            <wps:cNvSpPr>
                              <a:spLocks noChangeArrowheads="1"/>
                            </wps:cNvSpPr>
                            <wps:spPr bwMode="auto">
                              <a:xfrm>
                                <a:off x="782173" y="-9617"/>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AEF0BC" w14:textId="77777777" w:rsidR="00044D26" w:rsidRDefault="00044D26" w:rsidP="00EC0645">
                                  <w:pPr>
                                    <w:rPr>
                                      <w:rFonts w:eastAsia="Times New Roman"/>
                                    </w:rPr>
                                  </w:pPr>
                                </w:p>
                              </w:txbxContent>
                            </wps:txbx>
                            <wps:bodyPr rot="0" vert="horz" wrap="square" lIns="91440" tIns="45720" rIns="91440" bIns="45720" anchor="ctr" anchorCtr="0" upright="1">
                              <a:noAutofit/>
                            </wps:bodyPr>
                          </wps:wsp>
                        </wpg:grpSp>
                        <pic:pic xmlns:pic="http://schemas.openxmlformats.org/drawingml/2006/picture">
                          <pic:nvPicPr>
                            <pic:cNvPr id="1618"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57182" y="297449"/>
                              <a:ext cx="851150" cy="89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07" o:spid="_x0000_s1026" style="position:absolute;margin-left:-16.45pt;margin-top:10.3pt;width:556pt;height:396.35pt;z-index:251482112" coordorigin="434,5594" coordsize="11120,765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">
                <v:group id="Group 59" o:spid="_x0000_s1027" style="position:absolute;left:2432;top:5594;width:9122;height:7654" coordsize="5857875,5068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shape id="Picture 2" o:spid="_x0000_s1028" type="#_x0000_t75" style="position:absolute;left:1060784;top:120902;width:4597400;height:461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h&#10;mZbAAAAA3AAAAA8AAABkcnMvZG93bnJldi54bWxET01rwkAQvRf8D8sI3uqmtRRJXUWkih6rwV6H&#10;7JjEZmfD7qrJv+8cCj0+3vdi1btW3SnExrOBl2kGirj0tuHKQHHaPs9BxYRssfVMBgaKsFqOnhaY&#10;W//gL7ofU6UkhGOOBuqUulzrWNbkME59RyzcxQeHSWCotA34kHDX6tcse9cOG5aGGjva1FT+HG9O&#10;etO6yM7fw3BrNoUNh+vndncojJmM+/UHqER9+hf/uffWwOxN1soZOQJ6+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WGZlsAAAADcAAAADwAAAAAAAAAAAAAAAACcAgAAZHJz&#10;L2Rvd25yZXYueG1sUEsFBgAAAAAEAAQA9wAAAIkDAAAAAA==&#10;">
                    <v:imagedata r:id="rId14" o:title=""/>
                    <v:path arrowok="t"/>
                  </v:shape>
                  <v:shapetype id="_x0000_t202" coordsize="21600,21600" o:spt="202" path="m0,0l0,21600,21600,21600,21600,0xe">
                    <v:stroke joinstyle="miter"/>
                    <v:path gradientshapeok="t" o:connecttype="rect"/>
                  </v:shapetype>
                  <v:shape id="Text Box 5" o:spid="_x0000_s1029" type="#_x0000_t202" style="position:absolute;top:1977832;width:1105934;height:2786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75EA2375" w14:textId="77777777" w:rsidR="00044D26" w:rsidRDefault="00044D26" w:rsidP="00EC0645">
                          <w:pPr>
                            <w:pStyle w:val="NormalWeb"/>
                            <w:spacing w:before="0" w:beforeAutospacing="0" w:after="0" w:afterAutospacing="0"/>
                            <w:textAlignment w:val="baseline"/>
                          </w:pPr>
                          <w:r w:rsidRPr="00EC0645">
                            <w:rPr>
                              <w:rFonts w:ascii="Arial" w:eastAsia="MS PGothic" w:hAnsi="Arial" w:cs="MS PGothic"/>
                              <w:b/>
                              <w:bCs/>
                              <w:color w:val="000000"/>
                              <w:kern w:val="24"/>
                            </w:rPr>
                            <w:t>Mass / g</w:t>
                          </w:r>
                        </w:p>
                      </w:txbxContent>
                    </v:textbox>
                  </v:shape>
                  <v:shape id="Text Box 5" o:spid="_x0000_s1030" type="#_x0000_t202" style="position:absolute;left:2738017;top:4789658;width:1408597;height:2786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14cwAAA&#10;ANwAAAAPAAAAZHJzL2Rvd25yZXYueG1sRE/LisIwFN0L8w/hDsxOE2dUtGOUQRFcKT5hdpfm2hab&#10;m9JEW//eLASXh/OezltbijvVvnCsod9TIIhTZwrONBwPq+4YhA/IBkvHpOFBHuazj84UE+Ma3tF9&#10;HzIRQ9gnqCEPoUqk9GlOFn3PVcSRu7jaYoiwzqSpsYnhtpTfSo2kxYJjQ44VLXJKr/ub1XDaXP7P&#10;A7XNlnZYNa5Vku1Eav312f79ggjUhrf45V4bDT/D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J14cwAAAANwAAAAPAAAAAAAAAAAAAAAAAJcCAABkcnMvZG93bnJl&#10;di54bWxQSwUGAAAAAAQABAD1AAAAhAMAAAAA&#10;" filled="f" stroked="f">
                    <v:textbox>
                      <w:txbxContent>
                        <w:p w14:paraId="0AF39651" w14:textId="77777777" w:rsidR="00044D26" w:rsidRDefault="00044D26" w:rsidP="00EC0645">
                          <w:pPr>
                            <w:pStyle w:val="NormalWeb"/>
                            <w:spacing w:before="0" w:beforeAutospacing="0" w:after="0" w:afterAutospacing="0"/>
                            <w:textAlignment w:val="baseline"/>
                          </w:pPr>
                          <w:r w:rsidRPr="00EC0645">
                            <w:rPr>
                              <w:rFonts w:ascii="Arial" w:eastAsia="MS PGothic" w:hAnsi="Arial" w:cs="MS PGothic"/>
                              <w:b/>
                              <w:bCs/>
                              <w:color w:val="000000"/>
                              <w:kern w:val="24"/>
                            </w:rPr>
                            <w:t>Time / min</w:t>
                          </w:r>
                        </w:p>
                      </w:txbxContent>
                    </v:textbox>
                  </v:shape>
                  <v:shape id="Text Box 5" o:spid="_x0000_s1031" type="#_x0000_t202" style="position:absolute;left:1649323;top:4677006;width:366516;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uHxAAA&#10;ANwAAAAPAAAAZHJzL2Rvd25yZXYueG1sRI9Ba8JAFITvgv9heYK3uqvVYmM2IpZCT5baWvD2yD6T&#10;YPZtyK4m/nu3UPA4zMw3TLrubS2u1PrKsYbpRIEgzp2puNDw8/3+tAThA7LB2jFpuJGHdTYcpJgY&#10;1/EXXfehEBHCPkENZQhNIqXPS7LoJ64hjt7JtRZDlG0hTYtdhNtazpR6kRYrjgslNrQtKT/vL1bD&#10;YXc6/s7VZ/FmF03neiXZvkqtx6N+swIRqA+P8H/7w2h4Xkz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v7h8QAAADcAAAADwAAAAAAAAAAAAAAAACXAgAAZHJzL2Rv&#10;d25yZXYueG1sUEsFBgAAAAAEAAQA9QAAAIgDAAAAAA==&#10;" filled="f" stroked="f">
                    <v:textbox>
                      <w:txbxContent>
                        <w:p w14:paraId="7A17E92F"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5</w:t>
                          </w:r>
                        </w:p>
                      </w:txbxContent>
                    </v:textbox>
                  </v:shape>
                  <v:shape id="Text Box 5" o:spid="_x0000_s1032" type="#_x0000_t202" style="position:absolute;left:2257204;top:4662988;width:429092;height:31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WXwwwAA&#10;ANwAAAAPAAAAZHJzL2Rvd25yZXYueG1sRI9BawIxFITvgv8hPMGbJlotdjWKWAo9KbW14O2xee4u&#10;bl6WTXTXf28EweMwM98wi1VrS3Gl2heONYyGCgRx6kzBmYa/36/BDIQPyAZLx6ThRh5Wy25ngYlx&#10;Df/QdR8yESHsE9SQh1AlUvo0J4t+6Cri6J1cbTFEWWfS1NhEuC3lWKl3abHguJBjRZuc0vP+YjUc&#10;tqfj/0Ttsk87rRrXKsn2Q2rd77XrOYhAbXiFn+1vo+FtO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uWXwwwAAANwAAAAPAAAAAAAAAAAAAAAAAJcCAABkcnMvZG93&#10;bnJldi54bWxQSwUGAAAAAAQABAD1AAAAhwMAAAAA&#10;" filled="f" stroked="f">
                    <v:textbox>
                      <w:txbxContent>
                        <w:p w14:paraId="45620A66"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10</w:t>
                          </w:r>
                        </w:p>
                      </w:txbxContent>
                    </v:textbox>
                  </v:shape>
                  <v:shape id="Text Box 5" o:spid="_x0000_s1033" type="#_x0000_t202" style="position:absolute;left:2897011;top:4669666;width:428454;height:31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cBrxQAA&#10;ANwAAAAPAAAAZHJzL2Rvd25yZXYueG1sRI/NasMwEITvgbyD2EBvjdT8kbqWQ0go9JQStyn0tlgb&#10;29RaGUuNnbePCoUch5n5hkk3g23EhTpfO9bwNFUgiAtnai41fH68Pq5B+IBssHFMGq7kYZONRykm&#10;xvV8pEseShEh7BPUUIXQJlL6oiKLfupa4uidXWcxRNmV0nTYR7ht5EyplbRYc1yosKVdRcVP/ms1&#10;nA7n76+Fei/3dtn2blCS7bPU+mEybF9ABBrCPfzffjMa5s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1wGvFAAAA3AAAAA8AAAAAAAAAAAAAAAAAlwIAAGRycy9k&#10;b3ducmV2LnhtbFBLBQYAAAAABAAEAPUAAACJAwAAAAA=&#10;" filled="f" stroked="f">
                    <v:textbox>
                      <w:txbxContent>
                        <w:p w14:paraId="74AF7844"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15</w:t>
                          </w:r>
                        </w:p>
                      </w:txbxContent>
                    </v:textbox>
                  </v:shape>
                  <v:shape id="Text Box 5" o:spid="_x0000_s1034" type="#_x0000_t202" style="position:absolute;left:3527240;top:4669666;width:429731;height:31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FgfxAAA&#10;ANwAAAAPAAAAZHJzL2Rvd25yZXYueG1sRI9Ba8JAFITvgv9heUJvdVerxcZsRFoKnipNa8HbI/tM&#10;gtm3Ibs18d93hYLHYWa+YdLNYBtxoc7XjjXMpgoEceFMzaWG76/3xxUIH5ANNo5Jw5U8bLLxKMXE&#10;uJ4/6ZKHUkQI+wQ1VCG0iZS+qMiin7qWOHon11kMUXalNB32EW4bOVfqWVqsOS5U2NJrRcU5/7Ua&#10;Dh+n489C7cs3u2x7NyjJ9kVq/TAZtmsQgYZwD/+3d0bD03I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xYH8QAAADcAAAADwAAAAAAAAAAAAAAAACXAgAAZHJzL2Rv&#10;d25yZXYueG1sUEsFBgAAAAAEAAQA9QAAAIgDAAAAAA==&#10;" filled="f" stroked="f">
                    <v:textbox>
                      <w:txbxContent>
                        <w:p w14:paraId="14054A72"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20</w:t>
                          </w:r>
                        </w:p>
                      </w:txbxContent>
                    </v:textbox>
                  </v:shape>
                  <v:shape id="Text Box 5" o:spid="_x0000_s1035" type="#_x0000_t202" style="position:absolute;left:4167047;top:4673004;width:430370;height:311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P2ExAAA&#10;ANwAAAAPAAAAZHJzL2Rvd25yZXYueG1sRI9Ba8JAFITvhf6H5RW81d1WIzV1E0pF8GRRq+DtkX0m&#10;odm3Ibua+O/dQqHHYWa+YRb5YBtxpc7XjjW8jBUI4sKZmksN3/vV8xsIH5ANNo5Jw4085NnjwwJT&#10;43re0nUXShEh7FPUUIXQplL6oiKLfuxa4uidXWcxRNmV0nTYR7ht5KtSM2mx5rhQYUufFRU/u4vV&#10;cNicT8ep+iqXNml7NyjJdi61Hj0NH+8gAg3hP/zXXhsNky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D9hMQAAADcAAAADwAAAAAAAAAAAAAAAACXAgAAZHJzL2Rv&#10;d25yZXYueG1sUEsFBgAAAAAEAAQA9QAAAIgDAAAAAA==&#10;" filled="f" stroked="f">
                    <v:textbox>
                      <w:txbxContent>
                        <w:p w14:paraId="393FBE8F"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25</w:t>
                          </w:r>
                        </w:p>
                      </w:txbxContent>
                    </v:textbox>
                  </v:shape>
                  <v:shape id="Text Box 5" o:spid="_x0000_s1036" type="#_x0000_t202" style="position:absolute;left:4797915;top:4677006;width:429731;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mPzxAAA&#10;ANwAAAAPAAAAZHJzL2Rvd25yZXYueG1sRI9Ba8JAFITvBf/D8oTe6q5WxcZsRFoKnlpMa8HbI/tM&#10;gtm3Ibs18d+7hYLHYWa+YdLNYBtxoc7XjjVMJwoEceFMzaWG76/3pxUIH5ANNo5Jw5U8bLLRQ4qJ&#10;cT3v6ZKHUkQI+wQ1VCG0iZS+qMiin7iWOHon11kMUXalNB32EW4bOVNqKS3WHBcqbOm1ouKc/1oN&#10;h4/T8WeuPss3u2h7NyjJ9kVq/TgetmsQgYZwD/+3d0bD82I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Jj88QAAADcAAAADwAAAAAAAAAAAAAAAACXAgAAZHJzL2Rv&#10;d25yZXYueG1sUEsFBgAAAAAEAAQA9QAAAIgDAAAAAA==&#10;" filled="f" stroked="f">
                    <v:textbox>
                      <w:txbxContent>
                        <w:p w14:paraId="4E591423"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30</w:t>
                          </w:r>
                        </w:p>
                      </w:txbxContent>
                    </v:textbox>
                  </v:shape>
                  <v:shape id="Text Box 5" o:spid="_x0000_s1037" type="#_x0000_t202" style="position:absolute;left:5429421;top:4669666;width:428454;height:31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sZoxAAA&#10;ANwAAAAPAAAAZHJzL2Rvd25yZXYueG1sRI9Ja8MwFITvhfwH8Qq5JVKXLHWthNJSyCml2SC3h/W8&#10;EOvJWErs/vsoEOhxmJlvmHTZ21pcqPWVYw1PYwWCOHOm4kLDbvs9moPwAdlg7Zg0/JGH5WLwkGJi&#10;XMe/dNmEQkQI+wQ1lCE0iZQ+K8miH7uGOHq5ay2GKNtCmha7CLe1fFZqKi1WHBdKbOizpOy0OVsN&#10;+3V+PLyqn+LLTprO9UqyfZNaDx/7j3cQgfrwH763V0bDy2QG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c7GaMQAAADcAAAADwAAAAAAAAAAAAAAAACXAgAAZHJzL2Rv&#10;d25yZXYueG1sUEsFBgAAAAAEAAQA9QAAAIgDAAAAAA==&#10;" filled="f" stroked="f">
                    <v:textbox>
                      <w:txbxContent>
                        <w:p w14:paraId="53BD27F9"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35</w:t>
                          </w:r>
                        </w:p>
                      </w:txbxContent>
                    </v:textbox>
                  </v:shape>
                  <v:shape id="Text Box 5" o:spid="_x0000_s1038" type="#_x0000_t202" style="position:absolute;left:803271;top:4440475;width:366516;height:312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IawAAA&#10;ANwAAAAPAAAAZHJzL2Rvd25yZXYueG1sRE/LisIwFN0L8w/hDsxOE2dUtGOUQRFcKT5hdpfm2hab&#10;m9JEW//eLASXh/OezltbijvVvnCsod9TIIhTZwrONBwPq+4YhA/IBkvHpOFBHuazj84UE+Ma3tF9&#10;HzIRQ9gnqCEPoUqk9GlOFn3PVcSRu7jaYoiwzqSpsYnhtpTfSo2kxYJjQ44VLXJKr/ub1XDaXP7P&#10;A7XNlnZYNa5Vku1Eav312f79ggjUhrf45V4bDT/D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UVIawAAAANwAAAAPAAAAAAAAAAAAAAAAAJcCAABkcnMvZG93bnJl&#10;di54bWxQSwUGAAAAAAQABAD1AAAAhAMAAAAA&#10;" filled="f" stroked="f">
                    <v:textbox>
                      <w:txbxContent>
                        <w:p w14:paraId="6E43661D"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0</w:t>
                          </w:r>
                        </w:p>
                      </w:txbxContent>
                    </v:textbox>
                  </v:shape>
                  <v:shape id="Text Box 5" o:spid="_x0000_s1039" type="#_x0000_t202" style="position:absolute;left:1020371;top:4679016;width:367155;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eBxAAA&#10;ANwAAAAPAAAAZHJzL2Rvd25yZXYueG1sRI9Ba8JAFITvgv9heYI33dWqaOoqYin0VDGthd4e2WcS&#10;mn0bsquJ/74rCB6HmfmGWW87W4krNb50rGEyViCIM2dKzjV8f72PliB8QDZYOSYNN/Kw3fR7a0yM&#10;a/lI1zTkIkLYJ6ihCKFOpPRZQRb92NXE0Tu7xmKIssmlabCNcFvJqVILabHkuFBgTfuCsr/0YjWc&#10;Ps+/PzN1yN/svG5dpyTbldR6OOh2ryACdeEZfrQ/jIa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33gcQAAADcAAAADwAAAAAAAAAAAAAAAACXAgAAZHJzL2Rv&#10;d25yZXYueG1sUEsFBgAAAAAEAAQA9QAAAIgDAAAAAA==&#10;" filled="f" stroked="f">
                    <v:textbox>
                      <w:txbxContent>
                        <w:p w14:paraId="70386F94" w14:textId="77777777" w:rsidR="00044D26" w:rsidRDefault="00044D26" w:rsidP="00EC0645">
                          <w:pPr>
                            <w:pStyle w:val="NormalWeb"/>
                            <w:spacing w:before="0" w:beforeAutospacing="0" w:after="0" w:afterAutospacing="0"/>
                            <w:jc w:val="center"/>
                            <w:textAlignment w:val="baseline"/>
                          </w:pPr>
                          <w:r w:rsidRPr="00EC0645">
                            <w:rPr>
                              <w:rFonts w:ascii="Arial" w:eastAsia="MS PGothic" w:hAnsi="Arial" w:cs="MS PGothic"/>
                              <w:b/>
                              <w:bCs/>
                              <w:color w:val="000000"/>
                              <w:kern w:val="24"/>
                              <w:sz w:val="28"/>
                              <w:szCs w:val="28"/>
                            </w:rPr>
                            <w:t>0</w:t>
                          </w:r>
                        </w:p>
                      </w:txbxContent>
                    </v:textbox>
                  </v:shape>
                  <v:shape id="Text Box 5" o:spid="_x0000_s1040" type="#_x0000_t202" style="position:absolute;left:389503;width:747081;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44293B9A"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122.50</w:t>
                          </w:r>
                        </w:p>
                      </w:txbxContent>
                    </v:textbox>
                  </v:shape>
                  <v:shape id="Text Box 5" o:spid="_x0000_s1041" type="#_x0000_t202" style="position:absolute;left:389503;top:1267080;width:769429;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446E928C"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122.40</w:t>
                          </w:r>
                        </w:p>
                      </w:txbxContent>
                    </v:textbox>
                  </v:shape>
                  <v:shape id="Text Box 5" o:spid="_x0000_s1042" type="#_x0000_t202" style="position:absolute;left:389503;top:2569673;width:764321;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a9NwwAA&#10;ANwAAAAPAAAAZHJzL2Rvd25yZXYueG1sRI9BawIxFITvgv8hPMGbJloVuxpFLIWelNpa8PbYPHcX&#10;Ny/LJrrrvzeC0OMwM98wy3VrS3Gj2heONYyGCgRx6kzBmYbfn8/BHIQPyAZLx6ThTh7Wq25niYlx&#10;DX/T7RAyESHsE9SQh1AlUvo0J4t+6Cri6J1dbTFEWWfS1NhEuC3lWKmZtFhwXMixom1O6eVwtRqO&#10;u/Ppb6L22YedVo1rlWT7LrXu99rNAkSgNvyHX+0vo+Ft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a9NwwAAANwAAAAPAAAAAAAAAAAAAAAAAJcCAABkcnMvZG93&#10;bnJldi54bWxQSwUGAAAAAAQABAD1AAAAhwMAAAAA&#10;" filled="f" stroked="f">
                    <v:textbox>
                      <w:txbxContent>
                        <w:p w14:paraId="47590121"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122.30</w:t>
                          </w:r>
                        </w:p>
                      </w:txbxContent>
                    </v:textbox>
                  </v:shape>
                  <v:shape id="Text Box 5" o:spid="_x0000_s1043" type="#_x0000_t202" style="position:absolute;left:389503;top:3810621;width:769429;height:312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rWxAAA&#10;ANwAAAAPAAAAZHJzL2Rvd25yZXYueG1sRI9Ba8JAFITvgv9heUJvulu1YtNsRJRCTxbTWujtkX0m&#10;odm3Ibs18d+7hYLHYWa+YdLNYBtxoc7XjjU8zhQI4sKZmksNnx+v0zUIH5ANNo5Jw5U8bLLxKMXE&#10;uJ6PdMlDKSKEfYIaqhDaREpfVGTRz1xLHL2z6yyGKLtSmg77CLeNnCu1khZrjgsVtrSrqPjJf62G&#10;0+H8/bVU7+XePrW9G5Rk+yy1fpgM2xcQgYZwD/+334yGxWo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kK1sQAAADcAAAADwAAAAAAAAAAAAAAAACXAgAAZHJzL2Rv&#10;d25yZXYueG1sUEsFBgAAAAAEAAQA9QAAAIgDAAAAAA==&#10;" filled="f" stroked="f">
                    <v:textbox>
                      <w:txbxContent>
                        <w:p w14:paraId="0E9D9C1B" w14:textId="77777777" w:rsidR="00044D26" w:rsidRDefault="00044D26" w:rsidP="00EC0645">
                          <w:pPr>
                            <w:pStyle w:val="NormalWeb"/>
                            <w:spacing w:before="0" w:beforeAutospacing="0" w:after="0" w:afterAutospacing="0"/>
                            <w:jc w:val="right"/>
                            <w:textAlignment w:val="baseline"/>
                          </w:pPr>
                          <w:r w:rsidRPr="00EC0645">
                            <w:rPr>
                              <w:rFonts w:ascii="Arial" w:eastAsia="MS PGothic" w:hAnsi="Arial" w:cs="MS PGothic"/>
                              <w:b/>
                              <w:bCs/>
                              <w:color w:val="000000"/>
                              <w:kern w:val="24"/>
                              <w:sz w:val="28"/>
                              <w:szCs w:val="28"/>
                            </w:rPr>
                            <w:t>122.20</w:t>
                          </w:r>
                        </w:p>
                      </w:txbxContent>
                    </v:textbox>
                  </v:shape>
                  <v:shape id="Freeform 18" o:spid="_x0000_s1044" style="position:absolute;left:1198563;top:153972;width:4443412;height:3167072;visibility:visible;mso-wrap-style:square;v-text-anchor:middle" coordsize="4443992,26531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aTqxQAA&#10;ANwAAAAPAAAAZHJzL2Rvd25yZXYueG1sRI9Pa8JAFMTvgt9heUJvutG2EqKriK3aSxH/3R/ZZzaY&#10;fZtmtzH99m6h0OMwM79h5svOVqKlxpeOFYxHCQji3OmSCwXn02aYgvABWWPlmBT8kIflot+bY6bd&#10;nQ/UHkMhIoR9hgpMCHUmpc8NWfQjVxNH7+oaiyHKppC6wXuE20pOkmQqLZYcFwzWtDaU347fVsHn&#10;u03Tvdm+TbaXU7n5WrWv112r1NOgW81ABOrCf/iv/aEVPE9f4Pd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xpOrFAAAA3AAAAA8AAAAAAAAAAAAAAAAAlwIAAGRycy9k&#10;b3ducmV2LnhtbFBLBQYAAAAABAAEAPUAAACJAwAAAAA=&#10;" adj="-11796480,,5400" path="m0,0c187931,428163,386257,961428,563794,1284488,720021,1622462,834085,1792819,978173,2040259,1201604,2226383,1410179,2343276,1660157,2448979,1822018,2530495,1776197,2492027,1906140,2536592,2016260,2565150,2173318,2590424,2379341,2625897l3182333,2638575,4342058,2652149c4544683,2654411,4379409,2652149,4398085,2652149e" filled="f" strokecolor="blue" strokeweight="2pt">
                    <v:stroke joinstyle="round"/>
                    <v:shadow on="t" color="gray" opacity="24903f" mv:blur="40000f" origin=",.5" offset="0,20000emu"/>
                    <v:formulas/>
                    <v:path arrowok="t" o:connecttype="custom" o:connectlocs="0,0;563498,2608000;977661,4142506;1659289,4972363;1905144,5150251;2378100,5331574;3180673,5357316;4339791,5384876;4395789,5384876" o:connectangles="0,0,0,0,0,0,0,0,0" textboxrect="0,0,4443992,2653154"/>
                    <v:textbox>
                      <w:txbxContent>
                        <w:p w14:paraId="2586EBCC" w14:textId="77777777" w:rsidR="00044D26" w:rsidRDefault="00044D26" w:rsidP="00EC0645">
                          <w:pPr>
                            <w:rPr>
                              <w:rFonts w:eastAsia="Times New Roman"/>
                            </w:rPr>
                          </w:pPr>
                        </w:p>
                      </w:txbxContent>
                    </v:textbox>
                  </v:shape>
                  <v:shapetype id="_x0000_t32" coordsize="21600,21600" o:spt="32" o:oned="t" path="m0,0l21600,21600e" filled="f">
                    <v:path arrowok="t" fillok="f" o:connecttype="none"/>
                    <o:lock v:ext="edit" shapetype="t"/>
                  </v:shapetype>
                  <v:shape id="Straight Arrow Connector 19" o:spid="_x0000_s1045" type="#_x0000_t32" style="position:absolute;left:1201738;top:2432636;width:912812;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DewcUAAADcAAAADwAAAGRycy9kb3ducmV2LnhtbESPQWvCQBSE74L/YXlCb3VjSrWmrqIt&#10;hXrwYKyeH9nXbDD7NmRXk/bXd4WCx2FmvmEWq97W4kqtrxwrmIwTEMSF0xWXCr4OH48vIHxA1lg7&#10;JgU/5GG1HA4WmGnX8Z6ueShFhLDPUIEJocmk9IUhi37sGuLofbvWYoiyLaVusYtwW8s0SabSYsVx&#10;wWBDb4aKc36xClKjvXOz93l53HWbyy/P09M2KPUw6tevIAL14R7+b39qBU/TZ7idi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MDewcUAAADcAAAADwAAAAAAAAAA&#10;AAAAAAChAgAAZHJzL2Rvd25yZXYueG1sUEsFBgAAAAAEAAQA+QAAAJMDAAAAAA==&#10;" strokecolor="red" strokeweight="2.5pt">
                    <v:stroke endarrow="open" endarrowwidth="narrow" endarrowlength="short"/>
                  </v:shape>
                  <v:shape id="Straight Arrow Connector 20" o:spid="_x0000_s1046" type="#_x0000_t32" style="position:absolute;left:2093913;top:2439320;width:0;height:2141537;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qQS8UAAADcAAAADwAAAGRycy9kb3ducmV2LnhtbESP3WrCQBSE74W+w3IK3ulGA8GkrlIK&#10;giAI/oD17pA9zabNnk2zq8a37xYEL4eZ+YaZL3vbiCt1vnasYDJOQBCXTtdcKTgeVqMZCB+QNTaO&#10;ScGdPCwXL4M5FtrdeEfXfahEhLAvUIEJoS2k9KUhi37sWuLofbnOYoiyq6Tu8BbhtpHTJMmkxZrj&#10;gsGWPgyVP/uLVZCY3/PslKfpdkPfn+VBN+d8M1Fq+Nq/v4EI1Idn+NFeawVplsH/mXg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PqQS8UAAADcAAAADwAAAAAAAAAA&#10;AAAAAAChAgAAZHJzL2Rvd25yZXYueG1sUEsFBgAAAAAEAAQA+QAAAJMDAAAAAA==&#10;" strokecolor="red" strokeweight="2.5pt">
                    <v:stroke endarrow="open" endarrowwidth="narrow" endarrowlength="short"/>
                  </v:shape>
                </v:group>
                <v:group id="Group 57" o:spid="_x0000_s1047" style="position:absolute;left:434;top:7078;width:2652;height:4171" coordorigin=",-4106" coordsize="2679700,35426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Picture 2" o:spid="_x0000_s1048" type="#_x0000_t75" style="position:absolute;top:211137;width:2679700;height:332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x&#10;NEW8AAAA3AAAAA8AAABkcnMvZG93bnJldi54bWxET08LAUEUvyvfYXrKRcyipGVIiuSGzfnZeXY3&#10;O2+2mcH69uagHH/9/i/XranFi5yvLCsYjxIQxLnVFRcKsstuOAfhA7LG2jIp+JCH9arbWWKq7ZtP&#10;9DqHQsQQ9ikqKENoUil9XpJBP7INceTu1hkMEbpCaofvGG5qOUmSmTRYcWwosaFtSfnj/DQKSBf3&#10;rTsdMzt4TqzM9rfP5npTqt9rNwsQgdrwF//cB61gOotr45l4BOTqC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mMTRFvAAAANwAAAAPAAAAAAAAAAAAAAAAAJwCAABkcnMvZG93&#10;bnJldi54bWxQSwUGAAAAAAQABAD3AAAAhQMAAAAA&#10;">
                    <v:imagedata r:id="rId15" o:title=""/>
                    <v:path arrowok="t"/>
                  </v:shape>
                  <v:shape id="Freeform 3" o:spid="_x0000_s1049" style="position:absolute;left:735012;top:2255837;width:200025;height:187325;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7RfnxAAA&#10;ANwAAAAPAAAAZHJzL2Rvd25yZXYueG1sRI/disIwFITvF3yHcATv1lRl/amNIkph8Wbx5wEOzbEt&#10;bU5KE2379mZhYS+HmfmGSfa9qcWLWldaVjCbRiCIM6tLzhXcb+nnGoTzyBpry6RgIAf73egjwVjb&#10;ji/0uvpcBAi7GBUU3jexlC4ryKCb2oY4eA/bGvRBtrnULXYBbmo5j6KlNFhyWCiwoWNBWXV9GgU/&#10;X+b8sKsqjUxan7vTYbjZdFBqMu4PWxCeev8f/mt/awWL5QZ+z4QjIH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0X58QAAADcAAAADwAAAAAAAAAAAAAAAACXAgAAZHJzL2Rv&#10;d25yZXYueG1sUEsFBgAAAAAEAAQA9QAAAIgDA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6579,4249;16579,4249;5743,118978;11160,135974;27415,144472;46377,165719;65340,174218;73468,178467;76177,191214;103267,216709;154738,212460;184537,208211;173701,161469;162865,157220;154738,148722;146612,144472;135775,114728;141193,97732;146612,84984;143902,67988;116812,46741;103267,29744;97849,16997;89721,12747;59923,0;24705,4249;11160,8498;16579,4249" o:connectangles="0,0,0,0,0,0,0,0,0,0,0,0,0,0,0,0,0,0,0,0,0,0,0,0,0,0,0,0" textboxrect="0,0,216546,161925"/>
                    <v:textbox>
                      <w:txbxContent>
                        <w:p w14:paraId="521BAB66" w14:textId="77777777" w:rsidR="00044D26" w:rsidRDefault="00044D26" w:rsidP="00EC0645">
                          <w:pPr>
                            <w:rPr>
                              <w:rFonts w:eastAsia="Times New Roman"/>
                            </w:rPr>
                          </w:pPr>
                        </w:p>
                      </w:txbxContent>
                    </v:textbox>
                  </v:shape>
                  <v:shape id="Freeform 4" o:spid="_x0000_s1050" style="position:absolute;left:1054100;top:2290762;width:166687;height:201613;rotation:7569802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o2rwAAA&#10;ANwAAAAPAAAAZHJzL2Rvd25yZXYueG1sRE/Pa8IwFL4P/B/CE7zNVGVTO6OIIHgas273Z/PWBpuX&#10;ksS2/vfmMNjx4/u92Q22ER35YBwrmE0zEMSl04YrBd+X4+sKRIjIGhvHpOBBAXbb0csGc+16PlNX&#10;xEqkEA45KqhjbHMpQ1mTxTB1LXHifp23GBP0ldQe+xRuGznPsndp0XBqqLGlQ03lrbhbBf5O3dkN&#10;ZmZ+/Oe6v67evlzWKjUZD/sPEJGG+C/+c5+0gsUyzU9n0hGQ2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To2rwAAAANwAAAAPAAAAAAAAAAAAAAAAAJcCAABkcnMvZG93bnJl&#10;di54bWxQSwUGAAAAAAQABAD1AAAAhA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1512,4922;11512,4922;3987,137819;7750,157508;19038,167353;32206,191963;45375,201807;51019,206729;52901,221496;71713,251029;107457,246107;128150,241185;120625,187040;113101,182118;107457,172275;101813,167353;94288,132897;98050,113210;101813,98443;99932,78754;81119,54143;71713,34454;67950,19689;62306,14767;41613,0;17156,4922;7750,9844;11512,4922" o:connectangles="0,0,0,0,0,0,0,0,0,0,0,0,0,0,0,0,0,0,0,0,0,0,0,0,0,0,0,0" textboxrect="0,0,216546,161925"/>
                    <v:textbox>
                      <w:txbxContent>
                        <w:p w14:paraId="1C577543" w14:textId="77777777" w:rsidR="00044D26" w:rsidRDefault="00044D26" w:rsidP="00EC0645">
                          <w:pPr>
                            <w:rPr>
                              <w:rFonts w:eastAsia="Times New Roman"/>
                            </w:rPr>
                          </w:pPr>
                        </w:p>
                      </w:txbxContent>
                    </v:textbox>
                  </v:shape>
                  <v:shape id="Freeform 5" o:spid="_x0000_s1051" style="position:absolute;left:1739900;top:2244725;width:239712;height:233362;rotation:-3679757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mOawwAA&#10;ANwAAAAPAAAAZHJzL2Rvd25yZXYueG1sRI/disIwFITvBd8hHGHvNHF3UalGkQVhQVj8xdtDc2yr&#10;zUm3iVrf3giCl8PMfMNMZo0txZVqXzjW0O8pEMSpMwVnGnbbRXcEwgdkg6Vj0nAnD7NpuzXBxLgb&#10;r+m6CZmIEPYJashDqBIpfZqTRd9zFXH0jq62GKKsM2lqvEW4LeWnUgNpseC4kGNFPzml583FalCZ&#10;Ou2Xf6s9juhwl1y5/8X5W+uPTjMfgwjUhHf41f41Gr6GfXieiUdA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mOawwAAANwAAAAPAAAAAAAAAAAAAAAAAJcCAABkcnMvZG93&#10;bnJldi54bWxQSwUGAAAAAAQABAD1AAAAhw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23810,6595;23810,6595;8247,184643;16028,211021;39372,224211;66607,257182;93841,270371;105513,276965;109404,296749;148311,336315;222233,329720;265031,323127;249468,250588;233905,243994;222233,230804;210561,224211;194999,178050;202780,151672;210561,131889;206671,105511;167764,72539;148311,46161;140529,26378;128857,19783;86060,0;35482,6595;16028,13188;23810,6595" o:connectangles="0,0,0,0,0,0,0,0,0,0,0,0,0,0,0,0,0,0,0,0,0,0,0,0,0,0,0,0" textboxrect="0,0,216546,161925"/>
                    <v:textbox>
                      <w:txbxContent>
                        <w:p w14:paraId="70911DB2" w14:textId="77777777" w:rsidR="00044D26" w:rsidRDefault="00044D26" w:rsidP="00EC0645">
                          <w:pPr>
                            <w:rPr>
                              <w:rFonts w:eastAsia="Times New Roman"/>
                            </w:rPr>
                          </w:pPr>
                        </w:p>
                      </w:txbxContent>
                    </v:textbox>
                  </v:shape>
                  <v:shape id="Freeform 6" o:spid="_x0000_s1052" style="position:absolute;left:1466849;top:2297113;width:155575;height:146050;rotation:-3350705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VB0wgAA&#10;ANwAAAAPAAAAZHJzL2Rvd25yZXYueG1sRI/NigIxEITvwr5DaGFvmvEHXUajLIKr4EVdL96aSTsZ&#10;nHSGJKvj228EwWNRVV9R82Vra3EjHyrHCgb9DARx4XTFpYLT77r3BSJEZI21Y1LwoADLxUdnjrl2&#10;dz7Q7RhLkSAcclRgYmxyKUNhyGLou4Y4eRfnLcYkfSm1x3uC21oOs2wiLVacFgw2tDJUXI9/VgGf&#10;xxvam5PZjH78wxTO183OK/XZbb9nICK18R1+tbdawWg6hOeZd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9UHTCAAAA3AAAAA8AAAAAAAAAAAAAAAAAlwIAAGRycy9kb3du&#10;cmV2LnhtbFBLBQYAAAAABAAEAPUAAACGAw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0029,2583;10029,2583;3474,72323;6751,82655;16584,87821;28056,100735;39527,105902;44443,108484;46082,116234;62470,131731;93607,129148;111634,126566;105079,98153;98524,95570;93607,90404;88691,87821;82135,69741;85413,59409;88691,51660;87052,41328;70664,28413;62470,18081;59193,10332;54276,7749;36250,0;14945,2583;6751,5166;10029,2583" o:connectangles="0,0,0,0,0,0,0,0,0,0,0,0,0,0,0,0,0,0,0,0,0,0,0,0,0,0,0,0" textboxrect="0,0,216546,161925"/>
                    <v:textbox>
                      <w:txbxContent>
                        <w:p w14:paraId="0413906A" w14:textId="77777777" w:rsidR="00044D26" w:rsidRDefault="00044D26" w:rsidP="00EC0645">
                          <w:pPr>
                            <w:rPr>
                              <w:rFonts w:eastAsia="Times New Roman"/>
                            </w:rPr>
                          </w:pPr>
                        </w:p>
                      </w:txbxContent>
                    </v:textbox>
                  </v:shape>
                  <v:group id="Group 7" o:spid="_x0000_s1053" style="position:absolute;left:1181771;top:1442077;width:253877;height:119582;rotation:-966505fd" coordorigin="1182065,1437469" coordsize="632638,2737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ETe0xwAAANwA&#10;AAAPAAAAAAAAAAAAAAAAAKkCAABkcnMvZG93bnJldi54bWxQSwUGAAAAAAQABAD6AAAAnQMAAAAA&#10;">
                    <v:oval id="Oval 33" o:spid="_x0000_s1054" style="position:absolute;left:1545702;top:1442292;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nvmExQAA&#10;ANwAAAAPAAAAZHJzL2Rvd25yZXYueG1sRI9BawIxFITvQv9DeIXeNKstKqtRqrjQQ3vQ1tLjc/Pc&#10;LN28LEl0t/++KRQ8DjPzDbNc97YRV/KhdqxgPMpAEJdO11wp+HgvhnMQISJrbByTgh8KsF7dDZaY&#10;a9fxnq6HWIkE4ZCjAhNjm0sZSkMWw8i1xMk7O28xJukrqT12CW4bOcmyqbRYc1ow2NLWUPl9uFgF&#10;m0/dfO1MvFSn7tW/haKYSn1U6uG+f16AiNTHW/i//aIVPM6e4O9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e+YTFAAAA3AAAAA8AAAAAAAAAAAAAAAAAlwIAAGRycy9k&#10;b3ducmV2LnhtbFBLBQYAAAAABAAEAPUAAACJAwAAAAA=&#10;" fillcolor="red" stroked="f">
                      <v:textbox>
                        <w:txbxContent>
                          <w:p w14:paraId="497E0DC7" w14:textId="77777777" w:rsidR="00044D26" w:rsidRDefault="00044D26" w:rsidP="00EC0645">
                            <w:pPr>
                              <w:rPr>
                                <w:rFonts w:eastAsia="Times New Roman"/>
                              </w:rPr>
                            </w:pPr>
                          </w:p>
                        </w:txbxContent>
                      </v:textbox>
                    </v:oval>
                    <v:oval id="Oval 34" o:spid="_x0000_s1055" style="position:absolute;left:1354824;top:143746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nXhxgAA&#10;ANwAAAAPAAAAZHJzL2Rvd25yZXYueG1sRI9Pa8JAFMTvBb/D8oRepG6sfyoxG9GKJdfGFjw+ss8k&#10;mH0bstsY++m7hUKPw8z8hkm2g2lET52rLSuYTSMQxIXVNZcKPk7HpzUI55E1NpZJwZ0cbNPRQ4Kx&#10;tjd+pz73pQgQdjEqqLxvYyldUZFBN7UtcfAutjPog+xKqTu8Bbhp5HMUraTBmsNChS29VlRc8y+j&#10;gD/PxmXtsV+8zU+z4ZDtJ9+4V+pxPOw2IDwN/j/81860gvnLEn7PhCMg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8nXhxgAAANwAAAAPAAAAAAAAAAAAAAAAAJcCAABkcnMv&#10;ZG93bnJldi54bWxQSwUGAAAAAAQABAD1AAAAigMAAAAA&#10;" fillcolor="black" stroked="f">
                      <v:textbox>
                        <w:txbxContent>
                          <w:p w14:paraId="43DFAFB7" w14:textId="77777777" w:rsidR="00044D26" w:rsidRDefault="00044D26" w:rsidP="00EC0645">
                            <w:pPr>
                              <w:rPr>
                                <w:rFonts w:eastAsia="Times New Roman"/>
                              </w:rPr>
                            </w:pPr>
                          </w:p>
                        </w:txbxContent>
                      </v:textbox>
                    </v:oval>
                    <v:oval id="Oval 35" o:spid="_x0000_s1056" style="position:absolute;left:1182065;top:1440787;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MJoxQAA&#10;ANwAAAAPAAAAZHJzL2Rvd25yZXYueG1sRI9PS8NAFMTvBb/D8gRvzUaFWNJui4oBD3roH6XH1+xr&#10;Nph9G3a3Tfz2bkHocZiZ3zCL1Wg7cSYfWscK7rMcBHHtdMuNgt22ms5AhIissXNMCn4pwGp5M1lg&#10;qd3AazpvYiMShEOJCkyMfSllqA1ZDJnriZN3dN5iTNI3UnscEtx28iHPC2mx5bRgsKdXQ/XP5mQV&#10;vHzrbv9m4qk5DB/+M1RVIfWXUne34/McRKQxXsP/7Xet4PGpgMuZd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AwmjFAAAA3AAAAA8AAAAAAAAAAAAAAAAAlwIAAGRycy9k&#10;b3ducmV2LnhtbFBLBQYAAAAABAAEAPUAAACJAwAAAAA=&#10;" fillcolor="red" stroked="f">
                      <v:textbox>
                        <w:txbxContent>
                          <w:p w14:paraId="73F4A4D2" w14:textId="77777777" w:rsidR="00044D26" w:rsidRDefault="00044D26" w:rsidP="00EC0645">
                            <w:pPr>
                              <w:rPr>
                                <w:rFonts w:eastAsia="Times New Roman"/>
                              </w:rPr>
                            </w:pPr>
                          </w:p>
                        </w:txbxContent>
                      </v:textbox>
                    </v:oval>
                  </v:group>
                  <v:group id="Group 8" o:spid="_x0000_s1057" style="position:absolute;left:1578413;top:1911647;width:255280;height:123573;rotation:-2577229fd" coordorigin="1579898,1901689" coordsize="636133,28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xj7dRxAAAANwAAAAP&#10;AAAAAAAAAAAAAAAAAKkCAABkcnMvZG93bnJldi54bWxQSwUGAAAAAAQABAD6AAAAmgMAAAAA&#10;">
                    <v:oval id="Oval 30" o:spid="_x0000_s1058" style="position:absolute;left:1947030;top:1905377;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OBwgAA&#10;ANwAAAAPAAAAZHJzL2Rvd25yZXYueG1sRE/LagIxFN0L/kO4QneaaQsqo1Ha0oEu2oVPXF4n18ng&#10;5GZIojP9+2ZRcHk47+W6t424kw+1YwXPkwwEcel0zZWC/a4Yz0GEiKyxcUwKfinAejUcLDHXruMN&#10;3bexEimEQ44KTIxtLmUoDVkME9cSJ+7ivMWYoK+k9tilcNvIlyybSos1pwaDLX0YKq/bm1XwftTN&#10;6dPEW3Xuvv1PKIqp1Aelnkb92wJEpD4+xP/uL63gdZbWpjPpCM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T84HCAAAA3AAAAA8AAAAAAAAAAAAAAAAAlwIAAGRycy9kb3du&#10;cmV2LnhtbFBLBQYAAAAABAAEAPUAAACGAwAAAAA=&#10;" fillcolor="red" stroked="f">
                      <v:textbox>
                        <w:txbxContent>
                          <w:p w14:paraId="1457BC87" w14:textId="77777777" w:rsidR="00044D26" w:rsidRDefault="00044D26" w:rsidP="00EC0645">
                            <w:pPr>
                              <w:rPr>
                                <w:rFonts w:eastAsia="Times New Roman"/>
                              </w:rPr>
                            </w:pPr>
                          </w:p>
                        </w:txbxContent>
                      </v:textbox>
                    </v:oval>
                    <v:oval id="Oval 31" o:spid="_x0000_s1059" style="position:absolute;left:1761104;top:1901689;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3/kxQAA&#10;ANwAAAAPAAAAZHJzL2Rvd25yZXYueG1sRI9Ba8JAFITvBf/D8oRepG6sojVmI1qx5NrYgsdH9pkE&#10;s29Ddhtjf323UOhxmJlvmGQ7mEb01LnasoLZNAJBXFhdc6ng43R8egHhPLLGxjIpuJODbTp6SDDW&#10;9sbv1Oe+FAHCLkYFlfdtLKUrKjLoprYlDt7FdgZ9kF0pdYe3ADeNfI6ipTRYc1iosKXXiopr/mUU&#10;8OfZuKw99ou3+Wk2HLL95Bv3Sj2Oh90GhKfB/4f/2plWMF+t4fdMOAI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f+TFAAAA3AAAAA8AAAAAAAAAAAAAAAAAlwIAAGRycy9k&#10;b3ducmV2LnhtbFBLBQYAAAAABAAEAPUAAACJAwAAAAA=&#10;" fillcolor="black" stroked="f">
                      <v:textbox>
                        <w:txbxContent>
                          <w:p w14:paraId="5F474D63" w14:textId="77777777" w:rsidR="00044D26" w:rsidRDefault="00044D26" w:rsidP="00EC0645">
                            <w:pPr>
                              <w:rPr>
                                <w:rFonts w:eastAsia="Times New Roman"/>
                              </w:rPr>
                            </w:pPr>
                          </w:p>
                        </w:txbxContent>
                      </v:textbox>
                    </v:oval>
                    <v:oval id="Oval 32" o:spid="_x0000_s1060" style="position:absolute;left:1579898;top:1915648;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gwgAA&#10;ANwAAAAPAAAAZHJzL2Rvd25yZXYueG1sRE/Pa8IwFL4L+x/CE7xpqgORzrRsw8IO7qBuY8e35q0p&#10;a15KEm3335uD4PHj+70tR9uJC/nQOlawXGQgiGunW24UfJyq+QZEiMgaO8ek4J8ClMXDZIu5dgMf&#10;6HKMjUghHHJUYGLscylDbchiWLieOHG/zluMCfpGao9DCredXGXZWlpsOTUY7OnVUP13PFsFL1+6&#10;+96ZeG5+hr1/D1W1lvpTqdl0fH4CEWmMd/HN/aYVPG7S/HQmHQF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wj6DCAAAA3AAAAA8AAAAAAAAAAAAAAAAAlwIAAGRycy9kb3du&#10;cmV2LnhtbFBLBQYAAAAABAAEAPUAAACGAwAAAAA=&#10;" fillcolor="red" stroked="f">
                      <v:textbox>
                        <w:txbxContent>
                          <w:p w14:paraId="7969F194" w14:textId="77777777" w:rsidR="00044D26" w:rsidRDefault="00044D26" w:rsidP="00EC0645">
                            <w:pPr>
                              <w:rPr>
                                <w:rFonts w:eastAsia="Times New Roman"/>
                              </w:rPr>
                            </w:pPr>
                          </w:p>
                        </w:txbxContent>
                      </v:textbox>
                    </v:oval>
                  </v:group>
                  <v:group id="Group 9" o:spid="_x0000_s1061" style="position:absolute;left:933450;top:1817687;width:257175;height:119063" coordorigin="933450,1817687" coordsize="64085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oval id="Oval 27" o:spid="_x0000_s1062" style="position:absolute;left:1305305;top:182132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rRMxQAA&#10;ANwAAAAPAAAAZHJzL2Rvd25yZXYueG1sRI9PawIxFMTvBb9DeIK3mlVBZGuUKl3ooT34r3h8bl43&#10;i5uXJYnu9ts3QqHHYWZ+wyzXvW3EnXyoHSuYjDMQxKXTNVcKjofieQEiRGSNjWNS8EMB1qvB0xJz&#10;7Tre0X0fK5EgHHJUYGJscylDachiGLuWOHnfzluMSfpKao9dgttGTrNsLi3WnBYMtrQ1VF73N6tg&#10;86Wb85uJt+rSffjPUBRzqU9KjYb96wuISH38D/+137WC2WIK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utEzFAAAA3AAAAA8AAAAAAAAAAAAAAAAAlwIAAGRycy9k&#10;b3ducmV2LnhtbFBLBQYAAAAABAAEAPUAAACJAwAAAAA=&#10;" fillcolor="red" stroked="f">
                      <v:textbox>
                        <w:txbxContent>
                          <w:p w14:paraId="07C5C4CF" w14:textId="77777777" w:rsidR="00044D26" w:rsidRDefault="00044D26" w:rsidP="00EC0645">
                            <w:pPr>
                              <w:rPr>
                                <w:rFonts w:eastAsia="Times New Roman"/>
                              </w:rPr>
                            </w:pPr>
                          </w:p>
                        </w:txbxContent>
                      </v:textbox>
                    </v:oval>
                    <v:oval id="Oval 28" o:spid="_x0000_s1063" style="position:absolute;left:1119376;top:1817687;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jgpxQAA&#10;ANwAAAAPAAAAZHJzL2Rvd25yZXYueG1sRI9Ba8JAFITvQv/D8gq9SN2kkSLRVZqWSK5qCx4f2dck&#10;NPs2ZLdJ9Ne7hYLHYWa+YTa7ybRioN41lhXEiwgEcWl1w5WCz1P+vALhPLLG1jIpuJCD3fZhtsFU&#10;25EPNBx9JQKEXYoKau+7VEpX1mTQLWxHHLxv2xv0QfaV1D2OAW5a+RJFr9Jgw2Ghxo7eayp/jr9G&#10;AX+djSu6fFjuk1M8fRTZ/IqZUk+P09sahKfJ38P/7UIrSFYJ/J0JR0B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COCnFAAAA3AAAAA8AAAAAAAAAAAAAAAAAlwIAAGRycy9k&#10;b3ducmV2LnhtbFBLBQYAAAAABAAEAPUAAACJAwAAAAA=&#10;" fillcolor="black" stroked="f">
                      <v:textbox>
                        <w:txbxContent>
                          <w:p w14:paraId="516FE235" w14:textId="77777777" w:rsidR="00044D26" w:rsidRDefault="00044D26" w:rsidP="00EC0645">
                            <w:pPr>
                              <w:rPr>
                                <w:rFonts w:eastAsia="Times New Roman"/>
                              </w:rPr>
                            </w:pPr>
                          </w:p>
                        </w:txbxContent>
                      </v:textbox>
                    </v:oval>
                    <v:oval id="Oval 29" o:spid="_x0000_s1064" style="position:absolute;left:933450;top:182132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zhqxQAA&#10;AN0AAAAPAAAAZHJzL2Rvd25yZXYueG1sRI9BT8MwDIXvSPyHyEjcWMoO1VSWTYCotAM7bAzE0TSm&#10;qWicKsnW7t/Ph0ncbL3n9z4v15Pv1Yli6gIbeJwVoIibYDtuDRw+6ocFqJSRLfaBycCZEqxXtzdL&#10;rGwYeUenfW6VhHCq0IDLeai0To0jj2kWBmLRfkP0mGWNrbYRRwn3vZ4XRak9diwNDgd6ddT87Y/e&#10;wMuX7b/fXD62P+N73Ka6LrX9NOb+bnp+ApVpyv/m6/XGCn5ZCL98IyPo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LOGrFAAAA3QAAAA8AAAAAAAAAAAAAAAAAlwIAAGRycy9k&#10;b3ducmV2LnhtbFBLBQYAAAAABAAEAPUAAACJAwAAAAA=&#10;" fillcolor="red" stroked="f">
                      <v:textbox>
                        <w:txbxContent>
                          <w:p w14:paraId="2F41E91A" w14:textId="77777777" w:rsidR="00044D26" w:rsidRDefault="00044D26" w:rsidP="00EC0645">
                            <w:pPr>
                              <w:rPr>
                                <w:rFonts w:eastAsia="Times New Roman"/>
                              </w:rPr>
                            </w:pPr>
                          </w:p>
                        </w:txbxContent>
                      </v:textbox>
                    </v:oval>
                  </v:group>
                  <v:group id="Group 10" o:spid="_x0000_s1065" style="position:absolute;left:1240135;top:1005371;width:256275;height:120115;rotation:3142747fd" coordorigin="1234944,995776" coordsize="638613,274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DzyBwwAAAN0AAAAPAAAAZHJzL2Rvd25yZXYueG1sRE/NasJAEL4LfYdlCr1I&#10;3diKSHSVaqnUSyDaBxiyYxKanQ27U03f3i0UvM3H9zurzeA6daEQW88GppMMFHHlbcu1ga/Tx/MC&#10;VBRki51nMvBLETbrh9EKc+uvXNLlKLVKIRxzNNCI9LnWsWrIYZz4njhxZx8cSoKh1jbgNYW7Tr9k&#10;2Vw7bDk1NNjTrqHq+/jjDBz4tXjvtrKd6epUSpgV492+MObpcXhbghIa5C7+d3/aNH+eTeHvm3SC&#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MPPIHDAAAA3QAAAA8A&#10;AAAAAAAAAAAAAAAAqQIAAGRycy9kb3ducmV2LnhtbFBLBQYAAAAABAAEAPoAAACZAwAAAAA=&#10;">
                    <v:oval id="Oval 24" o:spid="_x0000_s1066" style="position:absolute;left:1604556;top:999733;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QOGwwAA&#10;AN0AAAAPAAAAZHJzL2Rvd25yZXYueG1sRE9NawIxEL0X/A9hCr3VbD0ssjWKigs9tAetFY/jZtws&#10;biZLEt3tv28Eobd5vM+ZLQbbihv50DhW8DbOQBBXTjdcK9h/l69TECEia2wdk4JfCrCYj55mWGjX&#10;85Zuu1iLFMKhQAUmxq6QMlSGLIax64gTd3beYkzQ11J77FO4beUky3JpseHUYLCjtaHqsrtaBauD&#10;bo8bE6/1qf/0X6Esc6l/lHp5HpbvICIN8V/8cH/oND/PJnD/Jp0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1QOGwwAAAN0AAAAPAAAAAAAAAAAAAAAAAJcCAABkcnMvZG93&#10;bnJldi54bWxQSwUGAAAAAAQABAD1AAAAhwMAAAAA&#10;" fillcolor="red" stroked="f">
                      <v:textbox>
                        <w:txbxContent>
                          <w:p w14:paraId="03B43F94" w14:textId="77777777" w:rsidR="00044D26" w:rsidRDefault="00044D26" w:rsidP="00EC0645">
                            <w:pPr>
                              <w:rPr>
                                <w:rFonts w:eastAsia="Times New Roman"/>
                              </w:rPr>
                            </w:pPr>
                          </w:p>
                        </w:txbxContent>
                      </v:textbox>
                    </v:oval>
                    <v:oval id="Oval 25" o:spid="_x0000_s1067" style="position:absolute;left:1416668;top:995776;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znWwgAA&#10;AN0AAAAPAAAAZHJzL2Rvd25yZXYueG1sRE9Li8IwEL4v7H8Is+Bl0dQHRbpGURelV1+wx6EZ22Iz&#10;KU22Vn+9EQRv8/E9Z7boTCVaalxpWcFwEIEgzqwuOVdwPGz6UxDOI2usLJOCGzlYzD8/Zphoe+Ud&#10;tXufixDCLkEFhfd1IqXLCjLoBrYmDtzZNgZ9gE0udYPXEG4qOYqiWBosOTQUWNO6oOyy/zcK+PRn&#10;XFpv2sl2fBh2v+nq+44rpXpf3fIHhKfOv8Uvd6rD/Dgaw/Obc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DOdbCAAAA3QAAAA8AAAAAAAAAAAAAAAAAlwIAAGRycy9kb3du&#10;cmV2LnhtbFBLBQYAAAAABAAEAPUAAACGAwAAAAA=&#10;" fillcolor="black" stroked="f">
                      <v:textbox>
                        <w:txbxContent>
                          <w:p w14:paraId="2246F825" w14:textId="77777777" w:rsidR="00044D26" w:rsidRDefault="00044D26" w:rsidP="00EC0645">
                            <w:pPr>
                              <w:rPr>
                                <w:rFonts w:eastAsia="Times New Roman"/>
                              </w:rPr>
                            </w:pPr>
                          </w:p>
                        </w:txbxContent>
                      </v:textbox>
                    </v:oval>
                    <v:oval id="Oval 26" o:spid="_x0000_s1068" style="position:absolute;left:1234944;top:100181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D5pwwAA&#10;AN0AAAAPAAAAZHJzL2Rvd25yZXYueG1sRE9LawIxEL4X/A9hBG81a5GlbI1SpQse7KE+isdxM90s&#10;biZLEt3tv28Khd7m43vOYjXYVtzJh8axgtk0A0FcOd1wreB4KB+fQYSIrLF1TAq+KcBqOXpYYKFd&#10;zx9038dapBAOBSowMXaFlKEyZDFMXUecuC/nLcYEfS21xz6F21Y+ZVkuLTacGgx2tDFUXfc3q2D9&#10;qdvzm4m3+tLv/Hsoy1zqk1KT8fD6AiLSEP/Ff+6tTvPzbA6/36QT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cD5pwwAAAN0AAAAPAAAAAAAAAAAAAAAAAJcCAABkcnMvZG93&#10;bnJldi54bWxQSwUGAAAAAAQABAD1AAAAhwMAAAAA&#10;" fillcolor="red" stroked="f">
                      <v:textbox>
                        <w:txbxContent>
                          <w:p w14:paraId="7CE0C686" w14:textId="77777777" w:rsidR="00044D26" w:rsidRDefault="00044D26" w:rsidP="00EC0645">
                            <w:pPr>
                              <w:rPr>
                                <w:rFonts w:eastAsia="Times New Roman"/>
                              </w:rPr>
                            </w:pPr>
                          </w:p>
                        </w:txbxContent>
                      </v:textbox>
                    </v:oval>
                  </v:group>
                  <v:group id="Group 11" o:spid="_x0000_s1069" style="position:absolute;left:1199670;top:440425;width:255444;height:120849;rotation:-2266788fd" coordorigin="1200133,434054" coordsize="636541,276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m6hCUcgAAADd&#10;AAAADwAAAAAAAAAAAAAAAACpAgAAZHJzL2Rvd25yZXYueG1sUEsFBgAAAAAEAAQA+gAAAJ4DAAAA&#10;AA==&#10;">
                    <v:oval id="Oval 21" o:spid="_x0000_s1070" style="position:absolute;left:1567673;top:441778;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gWFwwAA&#10;AN0AAAAPAAAAZHJzL2Rvd25yZXYueG1sRE9NawIxEL0X/A9hBG81q4elrEap4kIP9VCr0uN0M90s&#10;biZLEt3tv28Eobd5vM9Zrgfbihv50DhWMJtmIIgrpxuuFRw/y+cXECEia2wdk4JfCrBejZ6WWGjX&#10;8wfdDrEWKYRDgQpMjF0hZagMWQxT1xEn7sd5izFBX0vtsU/htpXzLMulxYZTg8GOtoaqy+FqFWzO&#10;uv3amXitv/t3vw9lmUt9UmoyHl4XICIN8V/8cL/pND/Pcrh/k06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7gWFwwAAAN0AAAAPAAAAAAAAAAAAAAAAAJcCAABkcnMvZG93&#10;bnJldi54bWxQSwUGAAAAAAQABAD1AAAAhwMAAAAA&#10;" fillcolor="red" stroked="f">
                      <v:textbox>
                        <w:txbxContent>
                          <w:p w14:paraId="154AC714" w14:textId="77777777" w:rsidR="00044D26" w:rsidRDefault="00044D26" w:rsidP="00EC0645">
                            <w:pPr>
                              <w:rPr>
                                <w:rFonts w:eastAsia="Times New Roman"/>
                              </w:rPr>
                            </w:pPr>
                          </w:p>
                        </w:txbxContent>
                      </v:textbox>
                    </v:oval>
                    <v:oval id="Oval 22" o:spid="_x0000_s1071" style="position:absolute;left:1381262;top:434054;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D/VxAAA&#10;AN0AAAAPAAAAZHJzL2Rvd25yZXYueG1sRE9Na8JAEL0X/A/LCF5K3ViLlegqtZKSq4mCxyE7TUKz&#10;syG7TWJ/fbdQ8DaP9znb/Wga0VPnassKFvMIBHFhdc2lgnOePK1BOI+ssbFMCm7kYL+bPGwx1nbg&#10;E/WZL0UIYRejgsr7NpbSFRUZdHPbEgfu03YGfYBdKXWHQwg3jXyOopU0WHNoqLCl94qKr+zbKODL&#10;1bi0TfqXj2W+GI/p4fEHD0rNpuPbBoSn0d/F/+5Uh/mr6BX+vg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g/1cQAAADdAAAADwAAAAAAAAAAAAAAAACXAgAAZHJzL2Rv&#10;d25yZXYueG1sUEsFBgAAAAAEAAQA9QAAAIgDAAAAAA==&#10;" fillcolor="black" stroked="f">
                      <v:textbox>
                        <w:txbxContent>
                          <w:p w14:paraId="2C7C7615" w14:textId="77777777" w:rsidR="00044D26" w:rsidRDefault="00044D26" w:rsidP="00EC0645">
                            <w:pPr>
                              <w:rPr>
                                <w:rFonts w:eastAsia="Times New Roman"/>
                              </w:rPr>
                            </w:pPr>
                          </w:p>
                        </w:txbxContent>
                      </v:textbox>
                    </v:oval>
                    <v:oval id="Oval 23" o:spid="_x0000_s1072" style="position:absolute;left:1200133;top:438500;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TRsxQAA&#10;AN0AAAAPAAAAZHJzL2Rvd25yZXYueG1sRI9BT8MwDIXvSPyHyEjcWMoO1VSWTYCotAM7bAzE0TSm&#10;qWicKsnW7t/Ph0ncbL3n9z4v15Pv1Yli6gIbeJwVoIibYDtuDRw+6ocFqJSRLfaBycCZEqxXtzdL&#10;rGwYeUenfW6VhHCq0IDLeai0To0jj2kWBmLRfkP0mGWNrbYRRwn3vZ4XRak9diwNDgd6ddT87Y/e&#10;wMuX7b/fXD62P+N73Ka6LrX9NOb+bnp+ApVpyv/m6/XGCn5ZCK58IyPo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9NGzFAAAA3QAAAA8AAAAAAAAAAAAAAAAAlwIAAGRycy9k&#10;b3ducmV2LnhtbFBLBQYAAAAABAAEAPUAAACJAwAAAAA=&#10;" fillcolor="red" stroked="f">
                      <v:textbox>
                        <w:txbxContent>
                          <w:p w14:paraId="271E3E9E" w14:textId="77777777" w:rsidR="00044D26" w:rsidRDefault="00044D26" w:rsidP="00EC0645">
                            <w:pPr>
                              <w:rPr>
                                <w:rFonts w:eastAsia="Times New Roman"/>
                              </w:rPr>
                            </w:pPr>
                          </w:p>
                        </w:txbxContent>
                      </v:textbox>
                    </v:oval>
                  </v:group>
                  <v:group id="Group 12" o:spid="_x0000_s1073" style="position:absolute;left:1582259;top:-2489;width:255445;height:120850;rotation:-2266788fd" coordorigin="1582718,-8861" coordsize="636543,276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uVIVMgAAADd&#10;AAAADwAAAAAAAAAAAAAAAACpAgAAZHJzL2Rvd25yZXYueG1sUEsFBgAAAAAEAAQA+gAAAJ4DAAAA&#10;AA==&#10;">
                    <v:oval id="Oval 18" o:spid="_x0000_s1074" style="position:absolute;left:1950260;top:-1134;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q63xgAA&#10;AN0AAAAPAAAAZHJzL2Rvd25yZXYueG1sRI9BT8MwDIXvk/gPkZG4bel2qFBZNgGi0g5w2AaIo2lM&#10;U9E4VZKt5d/PB6TdbL3n9z6vt5Pv1Zli6gIbWC4KUMRNsB23Bt6P9fweVMrIFvvAZOCPEmw3N7M1&#10;VjaMvKfzIbdKQjhVaMDlPFRap8aRx7QIA7FoPyF6zLLGVtuIo4T7Xq+KotQeO5YGhwM9O2p+Dydv&#10;4OnT9l8vLp/a7/E1vqW6LrX9MObudnp8AJVpylfz//XOCn65FH75RkbQm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kq63xgAAAN0AAAAPAAAAAAAAAAAAAAAAAJcCAABkcnMv&#10;ZG93bnJldi54bWxQSwUGAAAAAAQABAD1AAAAigMAAAAA&#10;" fillcolor="red" stroked="f">
                      <v:textbox>
                        <w:txbxContent>
                          <w:p w14:paraId="2D0F8FAF" w14:textId="77777777" w:rsidR="00044D26" w:rsidRDefault="00044D26" w:rsidP="00EC0645">
                            <w:pPr>
                              <w:rPr>
                                <w:rFonts w:eastAsia="Times New Roman"/>
                              </w:rPr>
                            </w:pPr>
                          </w:p>
                        </w:txbxContent>
                      </v:textbox>
                    </v:oval>
                    <v:oval id="Oval 19" o:spid="_x0000_s1075" style="position:absolute;left:1763851;top:-8861;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TnwwAA&#10;AN0AAAAPAAAAZHJzL2Rvd25yZXYueG1sRE9Na8JAEL0X/A/LFHopukmVUKKraIslV40Fj0N2zIZm&#10;Z0N2G9P+erdQ8DaP9zmrzWhbMVDvG8cK0lkCgrhyuuFawancT19B+ICssXVMCn7Iw2Y9eVhhrt2V&#10;DzQcQy1iCPscFZgQulxKXxmy6GeuI47cxfUWQ4R9LXWP1xhuW/mSJJm02HBsMNjRm6Hq6/htFfDn&#10;2fqi2w+Lj3mZju/F7vkXd0o9PY7bJYhAY7iL/92FjvOzNIW/b+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JTnwwAAAN0AAAAPAAAAAAAAAAAAAAAAAJcCAABkcnMvZG93&#10;bnJldi54bWxQSwUGAAAAAAQABAD1AAAAhwMAAAAA&#10;" fillcolor="black" stroked="f">
                      <v:textbox>
                        <w:txbxContent>
                          <w:p w14:paraId="4FBD924A" w14:textId="77777777" w:rsidR="00044D26" w:rsidRDefault="00044D26" w:rsidP="00EC0645">
                            <w:pPr>
                              <w:rPr>
                                <w:rFonts w:eastAsia="Times New Roman"/>
                              </w:rPr>
                            </w:pPr>
                          </w:p>
                        </w:txbxContent>
                      </v:textbox>
                    </v:oval>
                    <v:oval id="Oval 20" o:spid="_x0000_s1076" style="position:absolute;left:1582718;top:-4413;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JVbwwAA&#10;AN0AAAAPAAAAZHJzL2Rvd25yZXYueG1sRE9NawIxEL0X/A9hBG81q4elrEZRcaGHeqhtxeO4GTeL&#10;m8mSRHf775tCobd5vM9Zrgfbigf50DhWMJtmIIgrpxuuFXx+lM8vIEJE1tg6JgXfFGC9Gj0tsdCu&#10;53d6HGMtUgiHAhWYGLtCylAZshimriNO3NV5izFBX0vtsU/htpXzLMulxYZTg8GOdoaq2/FuFWxP&#10;uj3vTbzXl/7NH0JZ5lJ/KTUZD5sFiEhD/Bf/uV91mp/P5vD7TTp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DJVbwwAAAN0AAAAPAAAAAAAAAAAAAAAAAJcCAABkcnMvZG93&#10;bnJldi54bWxQSwUGAAAAAAQABAD1AAAAhwMAAAAA&#10;" fillcolor="red" stroked="f">
                      <v:textbox>
                        <w:txbxContent>
                          <w:p w14:paraId="7ED1A03D" w14:textId="77777777" w:rsidR="00044D26" w:rsidRDefault="00044D26" w:rsidP="00EC0645">
                            <w:pPr>
                              <w:rPr>
                                <w:rFonts w:eastAsia="Times New Roman"/>
                              </w:rPr>
                            </w:pPr>
                          </w:p>
                        </w:txbxContent>
                      </v:textbox>
                    </v:oval>
                  </v:group>
                  <v:group id="Group 13" o:spid="_x0000_s1077" style="position:absolute;left:784047;top:-4106;width:253117;height:121325;rotation:-363486fd" coordorigin="782173,-10209" coordsize="630742,277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1gHkDDAAAA3QAAAA8A&#10;AAAAAAAAAAAAAAAAqQIAAGRycy9kb3ducmV2LnhtbFBLBQYAAAAABAAEAPoAAACZAwAAAAA=&#10;">
                    <v:oval id="Oval 15" o:spid="_x0000_s1078" style="position:absolute;left:1143914;top:-1020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Q0vwwAA&#10;AN0AAAAPAAAAZHJzL2Rvd25yZXYueG1sRE9NawIxEL0X+h/CCL3VrAWXshqlli54qAdtFY/TzXSz&#10;dDNZkuiu/94IQm/zeJ8zXw62FWfyoXGsYDLOQBBXTjdcK/j+Kp9fQYSIrLF1TAouFGC5eHyYY6Fd&#10;z1s672ItUgiHAhWYGLtCylAZshjGriNO3K/zFmOCvpbaY5/CbStfsiyXFhtODQY7ejdU/e1OVsHq&#10;oNvjh4mn+qf/9JtQlrnUe6WeRsPbDESkIf6L7+61TvPzyRRu36QT5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5Q0vwwAAAN0AAAAPAAAAAAAAAAAAAAAAAJcCAABkcnMvZG93&#10;bnJldi54bWxQSwUGAAAAAAQABAD1AAAAhwMAAAAA&#10;" fillcolor="red" stroked="f">
                      <v:textbox>
                        <w:txbxContent>
                          <w:p w14:paraId="6FF28404" w14:textId="77777777" w:rsidR="00044D26" w:rsidRDefault="00044D26" w:rsidP="00EC0645">
                            <w:pPr>
                              <w:rPr>
                                <w:rFonts w:eastAsia="Times New Roman"/>
                              </w:rPr>
                            </w:pPr>
                          </w:p>
                        </w:txbxContent>
                      </v:textbox>
                    </v:oval>
                    <v:oval id="Oval 16" o:spid="_x0000_s1079" style="position:absolute;left:956182;top:-1396;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QyTwwAA&#10;AN0AAAAPAAAAZHJzL2Rvd25yZXYueG1sRE9Na8JAEL0L/odlCl5EN7ESJM1GtGLJVa3gcchOk9Ds&#10;bMhuY+yv7xYKvc3jfU62HU0rBupdY1lBvIxAEJdWN1wpeL8cFxsQziNrbC2Tggc52ObTSYaptnc+&#10;0XD2lQgh7FJUUHvfpVK6siaDbmk74sB92N6gD7CvpO7xHsJNK1dRlEiDDYeGGjt6ran8PH8ZBXy9&#10;GVd0x2H99nyJx0Oxn3/jXqnZ07h7AeFp9P/iP3ehw/wkTuD3m3CC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rQyTwwAAAN0AAAAPAAAAAAAAAAAAAAAAAJcCAABkcnMvZG93&#10;bnJldi54bWxQSwUGAAAAAAQABAD1AAAAhwMAAAAA&#10;" fillcolor="black" stroked="f">
                      <v:textbox>
                        <w:txbxContent>
                          <w:p w14:paraId="5C128CBF" w14:textId="77777777" w:rsidR="00044D26" w:rsidRDefault="00044D26" w:rsidP="00EC0645">
                            <w:pPr>
                              <w:rPr>
                                <w:rFonts w:eastAsia="Times New Roman"/>
                              </w:rPr>
                            </w:pPr>
                          </w:p>
                        </w:txbxContent>
                      </v:textbox>
                    </v:oval>
                    <v:oval id="Oval 17" o:spid="_x0000_s1080" style="position:absolute;left:782173;top:-9617;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zbDwwAA&#10;AN0AAAAPAAAAZHJzL2Rvd25yZXYueG1sRE89b8IwEN2R+h+sQ+pWHDqkVcAgqBqpQzuUFsR4xEcc&#10;EZ8j25D039dISGz39D5vvhxsKy7kQ+NYwXSSgSCunG64VvD7Uz69gggRWWPrmBT8UYDl4mE0x0K7&#10;nr/psom1SCEcClRgYuwKKUNlyGKYuI44cUfnLcYEfS21xz6F21Y+Z1kuLTacGgx29GaoOm3OVsF6&#10;p9v9u4nn+tB/+q9QlrnUW6Uex8NqBiLSEO/im/tDp/n59AWu36QT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ezbDwwAAAN0AAAAPAAAAAAAAAAAAAAAAAJcCAABkcnMvZG93&#10;bnJldi54bWxQSwUGAAAAAAQABAD1AAAAhwMAAAAA&#10;" fillcolor="red" stroked="f">
                      <v:textbox>
                        <w:txbxContent>
                          <w:p w14:paraId="12AEF0BC" w14:textId="77777777" w:rsidR="00044D26" w:rsidRDefault="00044D26" w:rsidP="00EC0645">
                            <w:pPr>
                              <w:rPr>
                                <w:rFonts w:eastAsia="Times New Roman"/>
                              </w:rPr>
                            </w:pPr>
                          </w:p>
                        </w:txbxContent>
                      </v:textbox>
                    </v:oval>
                  </v:group>
                  <v:shape id="Picture 14" o:spid="_x0000_s1081" type="#_x0000_t75" style="position:absolute;left:1657182;top:297449;width:851150;height:893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t&#10;mWLIAAAA3QAAAA8AAABkcnMvZG93bnJldi54bWxEj0FLw0AQhe+C/2GZgje7qULR2G2phUARi7Ta&#10;grchO82mZmdjdtPGf+8cBG8zvDfvfTNbDL5RZ+piHdjAZJyBIi6Drbky8PFe3D6AignZYhOYDPxQ&#10;hMX8+mqGuQ0X3tJ5lyolIRxzNOBSanOtY+nIYxyHlli0Y+g8Jlm7StsOLxLuG32XZVPtsWZpcNjS&#10;ylH5teu9gc3pcbO6f/3cF2+96w/r55eyKL6NuRkNyydQiYb0b/67XlvBn04EV76REfT8F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27ZliyAAAAN0AAAAPAAAAAAAAAAAAAAAA&#10;AJwCAABkcnMvZG93bnJldi54bWxQSwUGAAAAAAQABAD3AAAAkQMAAAAA&#10;">
                    <v:imagedata r:id="rId16" o:title=""/>
                    <v:path arrowok="t"/>
                  </v:shape>
                </v:group>
                <w10:wrap type="square"/>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E9381F" w:rsidRPr="00643CCD" w14:paraId="15D443AA" w14:textId="77777777">
        <w:tc>
          <w:tcPr>
            <w:tcW w:w="10420"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55DAD76" w14:textId="46FD2190" w:rsidR="00E9381F" w:rsidRPr="00F45EBC" w:rsidRDefault="00E9381F" w:rsidP="00643CCD">
            <w:pPr>
              <w:spacing w:before="240" w:after="240" w:line="240" w:lineRule="auto"/>
              <w:rPr>
                <w:rFonts w:ascii="Comic Sans MS" w:hAnsi="Comic Sans MS"/>
                <w:b/>
                <w:bCs/>
                <w:sz w:val="28"/>
                <w:szCs w:val="28"/>
                <w14:shadow w14:blurRad="50800" w14:dist="38100" w14:dir="2700000" w14:sx="100000" w14:sy="100000" w14:kx="0" w14:ky="0" w14:algn="tl">
                  <w14:srgbClr w14:val="000000">
                    <w14:alpha w14:val="60000"/>
                  </w14:srgbClr>
                </w14:shadow>
              </w:rPr>
            </w:pPr>
            <w:r w:rsidRPr="00F45EBC">
              <w:rPr>
                <w:rFonts w:ascii="Arial Narrow" w:hAnsi="Arial Narrow"/>
                <w:b/>
                <w:bCs/>
                <w:sz w:val="40"/>
                <w14:shadow w14:blurRad="50800" w14:dist="38100" w14:dir="2700000" w14:sx="100000" w14:sy="100000" w14:kx="0" w14:ky="0" w14:algn="tl">
                  <w14:srgbClr w14:val="000000">
                    <w14:alpha w14:val="60000"/>
                  </w14:srgbClr>
                </w14:shadow>
              </w:rPr>
              <w:t>Name  __________________</w:t>
            </w:r>
            <w:r w:rsidR="000A62C7">
              <w:rPr>
                <w:rFonts w:ascii="Arial Narrow" w:hAnsi="Arial Narrow"/>
                <w:b/>
                <w:bCs/>
                <w:sz w:val="40"/>
                <w14:shadow w14:blurRad="50800" w14:dist="38100" w14:dir="2700000" w14:sx="100000" w14:sy="100000" w14:kx="0" w14:ky="0" w14:algn="tl">
                  <w14:srgbClr w14:val="000000">
                    <w14:alpha w14:val="60000"/>
                  </w14:srgbClr>
                </w14:shadow>
              </w:rPr>
              <w:t>_________</w:t>
            </w:r>
            <w:r w:rsidRPr="00F45EBC">
              <w:rPr>
                <w:rFonts w:ascii="Arial Narrow" w:hAnsi="Arial Narrow"/>
                <w:b/>
                <w:bCs/>
                <w:sz w:val="40"/>
                <w14:shadow w14:blurRad="50800" w14:dist="38100" w14:dir="2700000" w14:sx="100000" w14:sy="100000" w14:kx="0" w14:ky="0" w14:algn="tl">
                  <w14:srgbClr w14:val="000000">
                    <w14:alpha w14:val="60000"/>
                  </w14:srgbClr>
                </w14:shadow>
              </w:rPr>
              <w:t>__________  Class _____</w:t>
            </w:r>
          </w:p>
        </w:tc>
      </w:tr>
    </w:tbl>
    <w:p w14:paraId="0B34824A" w14:textId="77777777" w:rsidR="00DD3DEF" w:rsidRPr="00DD3DEF" w:rsidRDefault="00DD3DEF" w:rsidP="00DD3DEF">
      <w:pPr>
        <w:spacing w:after="0" w:line="240" w:lineRule="auto"/>
        <w:rPr>
          <w:sz w:val="16"/>
          <w:szCs w:val="16"/>
        </w:rPr>
      </w:pPr>
      <w:r w:rsidRPr="00F45EBC">
        <w:rPr>
          <w:b/>
          <w:bCs/>
          <w14:shadow w14:blurRad="50800" w14:dist="38100" w14:dir="2700000" w14:sx="100000" w14:sy="100000" w14:kx="0" w14:ky="0" w14:algn="tl">
            <w14:srgbClr w14:val="000000">
              <w14:alpha w14:val="60000"/>
            </w14:srgbClr>
          </w14:shadow>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8E7269" w:rsidRPr="00B0079E" w14:paraId="094DEAD4" w14:textId="77777777" w:rsidTr="00090A36">
        <w:trPr>
          <w:cantSplit/>
          <w:jc w:val="center"/>
        </w:trPr>
        <w:tc>
          <w:tcPr>
            <w:tcW w:w="9854" w:type="dxa"/>
            <w:vAlign w:val="center"/>
          </w:tcPr>
          <w:p w14:paraId="787706D4" w14:textId="77777777" w:rsidR="008E7269" w:rsidRPr="00BC6773" w:rsidRDefault="008E7269" w:rsidP="000B34BB">
            <w:pPr>
              <w:pStyle w:val="Heading2"/>
              <w:jc w:val="center"/>
              <w:rPr>
                <w:rFonts w:ascii="Arial Narrow" w:hAnsi="Arial Narrow" w:cs="Arial"/>
                <w:sz w:val="36"/>
                <w:lang w:val="en-GB"/>
              </w:rPr>
            </w:pPr>
            <w:r w:rsidRPr="00BC6773">
              <w:rPr>
                <w:rFonts w:ascii="Arial Narrow" w:hAnsi="Arial Narrow" w:cs="Arial"/>
                <w:sz w:val="36"/>
                <w:lang w:val="en-GB"/>
              </w:rPr>
              <w:lastRenderedPageBreak/>
              <w:t>Unit 1:  Chemical Changes and Structure</w:t>
            </w:r>
          </w:p>
        </w:tc>
      </w:tr>
      <w:tr w:rsidR="008E7269" w:rsidRPr="00B0079E" w14:paraId="009567F7" w14:textId="77777777" w:rsidTr="00090A36">
        <w:trPr>
          <w:cantSplit/>
          <w:jc w:val="center"/>
        </w:trPr>
        <w:tc>
          <w:tcPr>
            <w:tcW w:w="9854" w:type="dxa"/>
            <w:vAlign w:val="center"/>
          </w:tcPr>
          <w:p w14:paraId="0D368B94" w14:textId="77777777" w:rsidR="008E7269" w:rsidRPr="00BC6773" w:rsidRDefault="00EC0645" w:rsidP="00EC0645">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 1</w:t>
            </w:r>
            <w:r w:rsidR="0075580E" w:rsidRPr="00BC6773">
              <w:rPr>
                <w:rFonts w:ascii="Arial Narrow" w:hAnsi="Arial Narrow" w:cs="Arial"/>
                <w:smallCaps/>
                <w:sz w:val="36"/>
                <w:lang w:val="en-GB"/>
              </w:rPr>
              <w:t xml:space="preserve">: </w:t>
            </w:r>
            <w:r>
              <w:rPr>
                <w:rFonts w:ascii="Arial Narrow" w:hAnsi="Arial Narrow" w:cs="Arial"/>
                <w:smallCaps/>
                <w:sz w:val="36"/>
                <w:lang w:val="en-GB"/>
              </w:rPr>
              <w:t>Rates Of Reaction</w:t>
            </w:r>
          </w:p>
        </w:tc>
      </w:tr>
    </w:tbl>
    <w:p w14:paraId="7EC20EDF" w14:textId="77777777" w:rsidR="008E7269" w:rsidRDefault="008E7269" w:rsidP="008E7269">
      <w:pPr>
        <w:spacing w:after="0" w:line="240" w:lineRule="auto"/>
        <w:rPr>
          <w:rFonts w:ascii="Arial Narrow" w:hAnsi="Arial Narrow"/>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E16315" w14:paraId="7059C753" w14:textId="77777777" w:rsidTr="00090A36">
        <w:trPr>
          <w:cantSplit/>
          <w:jc w:val="center"/>
        </w:trPr>
        <w:tc>
          <w:tcPr>
            <w:tcW w:w="746" w:type="dxa"/>
            <w:vMerge w:val="restart"/>
            <w:tcBorders>
              <w:top w:val="single" w:sz="18" w:space="0" w:color="auto"/>
              <w:bottom w:val="single" w:sz="12" w:space="0" w:color="auto"/>
              <w:right w:val="single" w:sz="12" w:space="0" w:color="auto"/>
            </w:tcBorders>
            <w:vAlign w:val="center"/>
          </w:tcPr>
          <w:p w14:paraId="75C17E4A" w14:textId="77777777" w:rsidR="00E16315" w:rsidRPr="00BC6773" w:rsidRDefault="00E16315" w:rsidP="005046B9">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t>N4  N5</w:t>
            </w:r>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1B16DD3D" w14:textId="77777777" w:rsidR="00E16315" w:rsidRDefault="00E16315" w:rsidP="005046B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5732267B" w14:textId="77777777" w:rsidR="00E16315" w:rsidRPr="00BC6773" w:rsidRDefault="00E16315" w:rsidP="005046B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39FB14CD" w14:textId="77777777" w:rsidR="00E16315" w:rsidRDefault="00E16315" w:rsidP="005046B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E16315" w14:paraId="2EFEDF29" w14:textId="77777777" w:rsidTr="00090A36">
        <w:trPr>
          <w:cantSplit/>
          <w:jc w:val="center"/>
        </w:trPr>
        <w:tc>
          <w:tcPr>
            <w:tcW w:w="746" w:type="dxa"/>
            <w:vMerge/>
            <w:tcBorders>
              <w:top w:val="single" w:sz="12" w:space="0" w:color="auto"/>
              <w:bottom w:val="single" w:sz="12" w:space="0" w:color="auto"/>
              <w:right w:val="single" w:sz="12" w:space="0" w:color="auto"/>
            </w:tcBorders>
            <w:vAlign w:val="center"/>
          </w:tcPr>
          <w:p w14:paraId="3F40A69A" w14:textId="77777777" w:rsidR="00E16315" w:rsidRPr="00BC6773" w:rsidRDefault="00E16315" w:rsidP="005046B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2E4427B4" w14:textId="77777777" w:rsidR="00E16315" w:rsidRDefault="00E16315" w:rsidP="005046B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07B4025B" w14:textId="77777777" w:rsidR="00E16315" w:rsidRPr="00BC6773" w:rsidRDefault="00E16315" w:rsidP="005046B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1FCB07F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4AFE782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1F5585E8" w14:textId="77777777" w:rsidR="00E16315" w:rsidRDefault="00E16315" w:rsidP="005046B9">
            <w:pPr>
              <w:spacing w:before="60" w:after="60"/>
              <w:jc w:val="center"/>
              <w:rPr>
                <w:b/>
                <w:bCs/>
                <w:sz w:val="36"/>
              </w:rPr>
            </w:pPr>
            <w:r>
              <w:rPr>
                <w:b/>
                <w:bCs/>
                <w:sz w:val="36"/>
              </w:rPr>
              <w:sym w:font="Wingdings" w:char="F04C"/>
            </w:r>
          </w:p>
        </w:tc>
      </w:tr>
      <w:tr w:rsidR="00C81927" w14:paraId="679DA993"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02C4057C" w14:textId="77777777" w:rsidR="00C81927"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35131481" w14:textId="26B511F6" w:rsidR="00C81927" w:rsidRPr="006975FE" w:rsidRDefault="00127298" w:rsidP="005046B9">
            <w:pPr>
              <w:spacing w:before="60" w:after="60" w:line="240" w:lineRule="auto"/>
              <w:rPr>
                <w:rFonts w:ascii="Arial Narrow" w:hAnsi="Arial Narrow"/>
                <w:sz w:val="20"/>
                <w:szCs w:val="20"/>
                <w:lang w:val="en-US"/>
              </w:rPr>
            </w:pPr>
            <w:r w:rsidRPr="00127298">
              <w:rPr>
                <w:rFonts w:ascii="Arial Narrow" w:hAnsi="Arial Narrow"/>
                <w:sz w:val="20"/>
                <w:szCs w:val="20"/>
                <w:lang w:val="en-US"/>
              </w:rPr>
              <w:t xml:space="preserve">State that the </w:t>
            </w:r>
            <w:r w:rsidR="00E50B0A" w:rsidRPr="00127298">
              <w:rPr>
                <w:rFonts w:ascii="Arial Narrow" w:hAnsi="Arial Narrow"/>
                <w:sz w:val="20"/>
                <w:szCs w:val="20"/>
                <w:lang w:val="en-US"/>
              </w:rPr>
              <w:t>rate of a reaction is</w:t>
            </w:r>
            <w:r w:rsidRPr="00127298">
              <w:rPr>
                <w:rFonts w:ascii="Arial Narrow" w:hAnsi="Arial Narrow"/>
                <w:sz w:val="20"/>
                <w:szCs w:val="20"/>
                <w:lang w:val="en-US"/>
              </w:rPr>
              <w:t xml:space="preserve"> affected by changes, in concentration, particle size and temperature.</w:t>
            </w:r>
          </w:p>
        </w:tc>
        <w:tc>
          <w:tcPr>
            <w:tcW w:w="781" w:type="dxa"/>
            <w:tcBorders>
              <w:top w:val="single" w:sz="6" w:space="0" w:color="auto"/>
              <w:left w:val="single" w:sz="12" w:space="0" w:color="auto"/>
              <w:bottom w:val="single" w:sz="6" w:space="0" w:color="auto"/>
              <w:right w:val="single" w:sz="12" w:space="0" w:color="auto"/>
            </w:tcBorders>
            <w:vAlign w:val="center"/>
          </w:tcPr>
          <w:p w14:paraId="38066405" w14:textId="66471FB8" w:rsidR="00C81927" w:rsidRPr="00BC6773" w:rsidRDefault="007E1DE5"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8 - 9</w:t>
            </w:r>
          </w:p>
        </w:tc>
        <w:tc>
          <w:tcPr>
            <w:tcW w:w="563" w:type="dxa"/>
            <w:tcBorders>
              <w:top w:val="single" w:sz="6" w:space="0" w:color="auto"/>
              <w:left w:val="single" w:sz="12" w:space="0" w:color="auto"/>
              <w:bottom w:val="single" w:sz="6" w:space="0" w:color="auto"/>
              <w:right w:val="single" w:sz="12" w:space="0" w:color="auto"/>
            </w:tcBorders>
          </w:tcPr>
          <w:p w14:paraId="6837E569"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368E5EE"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A49ADCF" w14:textId="77777777" w:rsidR="00C81927" w:rsidRDefault="00C81927" w:rsidP="005046B9">
            <w:pPr>
              <w:spacing w:before="60" w:after="60"/>
              <w:jc w:val="center"/>
              <w:rPr>
                <w:rFonts w:ascii="Arial Narrow" w:hAnsi="Arial Narrow"/>
              </w:rPr>
            </w:pPr>
          </w:p>
        </w:tc>
      </w:tr>
      <w:tr w:rsidR="00E16315" w14:paraId="11264E46"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267F6244" w14:textId="77777777"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7FE999D3" w14:textId="3B758FC3" w:rsidR="00E16315" w:rsidRPr="00FD4AAF" w:rsidRDefault="00127298" w:rsidP="005046B9">
            <w:pPr>
              <w:spacing w:before="60" w:after="60" w:line="240" w:lineRule="auto"/>
              <w:rPr>
                <w:rFonts w:ascii="Arial Narrow" w:hAnsi="Arial Narrow" w:cs="PNBEAI+TimesNewRoman"/>
                <w:color w:val="000000"/>
                <w:sz w:val="20"/>
                <w:szCs w:val="20"/>
              </w:rPr>
            </w:pPr>
            <w:r w:rsidRPr="00127298">
              <w:rPr>
                <w:rFonts w:ascii="Arial Narrow" w:hAnsi="Arial Narrow" w:cs="PNBEAI+TimesNewRoman"/>
                <w:color w:val="000000"/>
                <w:sz w:val="20"/>
                <w:szCs w:val="20"/>
                <w:lang w:val="en-US"/>
              </w:rPr>
              <w:t>State the rate of a reaction can be followed by measuring changes in concentration, mass and volume of reactants and products.</w:t>
            </w:r>
          </w:p>
        </w:tc>
        <w:tc>
          <w:tcPr>
            <w:tcW w:w="781" w:type="dxa"/>
            <w:tcBorders>
              <w:top w:val="single" w:sz="6" w:space="0" w:color="auto"/>
              <w:left w:val="single" w:sz="12" w:space="0" w:color="auto"/>
              <w:bottom w:val="single" w:sz="6" w:space="0" w:color="auto"/>
              <w:right w:val="single" w:sz="12" w:space="0" w:color="auto"/>
            </w:tcBorders>
            <w:vAlign w:val="center"/>
          </w:tcPr>
          <w:p w14:paraId="3FBF2CA9" w14:textId="260D461A" w:rsidR="00E16315" w:rsidRPr="00BC6773" w:rsidRDefault="007E1DE5"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3 - 5</w:t>
            </w:r>
          </w:p>
        </w:tc>
        <w:tc>
          <w:tcPr>
            <w:tcW w:w="563" w:type="dxa"/>
            <w:tcBorders>
              <w:top w:val="single" w:sz="6" w:space="0" w:color="auto"/>
              <w:left w:val="single" w:sz="12" w:space="0" w:color="auto"/>
              <w:bottom w:val="single" w:sz="6" w:space="0" w:color="auto"/>
              <w:right w:val="single" w:sz="12" w:space="0" w:color="auto"/>
            </w:tcBorders>
          </w:tcPr>
          <w:p w14:paraId="242136B9"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93D1D31"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895AD4E" w14:textId="77777777" w:rsidR="00E16315" w:rsidRDefault="00E16315" w:rsidP="005046B9">
            <w:pPr>
              <w:spacing w:before="60" w:after="60"/>
              <w:jc w:val="center"/>
              <w:rPr>
                <w:rFonts w:ascii="Arial Narrow" w:hAnsi="Arial Narrow"/>
              </w:rPr>
            </w:pPr>
          </w:p>
        </w:tc>
      </w:tr>
      <w:tr w:rsidR="00E16315" w14:paraId="181BBD8E"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05958B1B" w14:textId="77777777"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tcPr>
          <w:p w14:paraId="55063CB6" w14:textId="44C1F76A" w:rsidR="00E16315" w:rsidRPr="00127298" w:rsidRDefault="00F32D9C" w:rsidP="00127298">
            <w:pPr>
              <w:spacing w:before="40" w:after="40" w:line="240" w:lineRule="auto"/>
              <w:rPr>
                <w:rFonts w:ascii="Arial Narrow" w:hAnsi="Arial Narrow"/>
                <w:sz w:val="20"/>
                <w:szCs w:val="20"/>
              </w:rPr>
            </w:pPr>
            <w:r w:rsidRPr="00127298">
              <w:rPr>
                <w:rFonts w:ascii="Arial Narrow" w:hAnsi="Arial Narrow"/>
                <w:sz w:val="20"/>
                <w:szCs w:val="20"/>
              </w:rPr>
              <w:t>Draw graphs from data from chemical reaction by measuring mass or volume of gas versus time and understand how the shape of the graph relates to the speed of the reaction at different times during the reaction.</w:t>
            </w:r>
          </w:p>
        </w:tc>
        <w:tc>
          <w:tcPr>
            <w:tcW w:w="781" w:type="dxa"/>
            <w:tcBorders>
              <w:top w:val="single" w:sz="6" w:space="0" w:color="auto"/>
              <w:left w:val="single" w:sz="12" w:space="0" w:color="auto"/>
              <w:bottom w:val="single" w:sz="6" w:space="0" w:color="auto"/>
              <w:right w:val="single" w:sz="12" w:space="0" w:color="auto"/>
            </w:tcBorders>
            <w:vAlign w:val="center"/>
          </w:tcPr>
          <w:p w14:paraId="6B53EAE8" w14:textId="60F4AFE8" w:rsidR="00C82AA4" w:rsidRPr="00C82AA4" w:rsidRDefault="007E1DE5" w:rsidP="00C82AA4">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5 - 7</w:t>
            </w:r>
          </w:p>
        </w:tc>
        <w:tc>
          <w:tcPr>
            <w:tcW w:w="563" w:type="dxa"/>
            <w:tcBorders>
              <w:top w:val="single" w:sz="6" w:space="0" w:color="auto"/>
              <w:left w:val="single" w:sz="12" w:space="0" w:color="auto"/>
              <w:bottom w:val="single" w:sz="6" w:space="0" w:color="auto"/>
              <w:right w:val="single" w:sz="12" w:space="0" w:color="auto"/>
            </w:tcBorders>
          </w:tcPr>
          <w:p w14:paraId="0D67A97D"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CDDE6C4"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7EADC8C" w14:textId="77777777" w:rsidR="00E16315" w:rsidRDefault="00E16315" w:rsidP="005046B9">
            <w:pPr>
              <w:spacing w:before="60" w:after="60"/>
              <w:jc w:val="center"/>
              <w:rPr>
                <w:rFonts w:ascii="Arial Narrow" w:hAnsi="Arial Narrow"/>
              </w:rPr>
            </w:pPr>
          </w:p>
        </w:tc>
      </w:tr>
      <w:tr w:rsidR="00E16315" w14:paraId="228901E5"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B43AA21" w14:textId="493F5D34" w:rsidR="00E16315" w:rsidRPr="00BC6773"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127298">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6DE2A102" w14:textId="63D77752" w:rsidR="00E16315" w:rsidRPr="00FD4AAF" w:rsidRDefault="00127298" w:rsidP="005046B9">
            <w:pPr>
              <w:spacing w:before="60" w:after="60" w:line="240" w:lineRule="auto"/>
              <w:rPr>
                <w:rFonts w:ascii="Arial Narrow" w:hAnsi="Arial Narrow" w:cs="PNBEAI+TimesNewRoman"/>
                <w:color w:val="000000"/>
                <w:sz w:val="20"/>
                <w:szCs w:val="20"/>
              </w:rPr>
            </w:pPr>
            <w:r w:rsidRPr="00127298">
              <w:rPr>
                <w:rFonts w:ascii="Arial Narrow" w:hAnsi="Arial Narrow" w:cs="PNBEAI+TimesNewRoman"/>
                <w:color w:val="000000"/>
                <w:sz w:val="20"/>
                <w:szCs w:val="20"/>
                <w:lang w:val="en-US"/>
              </w:rPr>
              <w:t>Calculate the average rate of a reaction, or stage in a reaction, from initial and final quantities and the time interval.</w:t>
            </w:r>
          </w:p>
        </w:tc>
        <w:tc>
          <w:tcPr>
            <w:tcW w:w="781" w:type="dxa"/>
            <w:tcBorders>
              <w:top w:val="single" w:sz="6" w:space="0" w:color="auto"/>
              <w:left w:val="single" w:sz="12" w:space="0" w:color="auto"/>
              <w:bottom w:val="single" w:sz="6" w:space="0" w:color="auto"/>
              <w:right w:val="single" w:sz="12" w:space="0" w:color="auto"/>
            </w:tcBorders>
            <w:vAlign w:val="center"/>
          </w:tcPr>
          <w:p w14:paraId="2A47AEA8" w14:textId="2158A668" w:rsidR="00E16315" w:rsidRPr="00BC6773" w:rsidRDefault="007E1DE5"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10 - 12</w:t>
            </w:r>
          </w:p>
        </w:tc>
        <w:tc>
          <w:tcPr>
            <w:tcW w:w="563" w:type="dxa"/>
            <w:tcBorders>
              <w:top w:val="single" w:sz="6" w:space="0" w:color="auto"/>
              <w:left w:val="single" w:sz="12" w:space="0" w:color="auto"/>
              <w:bottom w:val="single" w:sz="6" w:space="0" w:color="auto"/>
              <w:right w:val="single" w:sz="12" w:space="0" w:color="auto"/>
            </w:tcBorders>
          </w:tcPr>
          <w:p w14:paraId="1B043049"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ABD1E6A" w14:textId="77777777" w:rsidR="00E16315" w:rsidRDefault="00E1631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4447D56" w14:textId="77777777" w:rsidR="00E16315" w:rsidRDefault="00E16315" w:rsidP="005046B9">
            <w:pPr>
              <w:spacing w:before="60" w:after="60"/>
              <w:jc w:val="center"/>
              <w:rPr>
                <w:rFonts w:ascii="Arial Narrow" w:hAnsi="Arial Narrow"/>
              </w:rPr>
            </w:pPr>
          </w:p>
        </w:tc>
      </w:tr>
      <w:tr w:rsidR="00B11CF6" w14:paraId="5B6B8536" w14:textId="77777777" w:rsidTr="00090A36">
        <w:trPr>
          <w:cantSplit/>
          <w:jc w:val="center"/>
        </w:trPr>
        <w:tc>
          <w:tcPr>
            <w:tcW w:w="746" w:type="dxa"/>
            <w:tcBorders>
              <w:top w:val="single" w:sz="6" w:space="0" w:color="auto"/>
              <w:bottom w:val="single" w:sz="6" w:space="0" w:color="auto"/>
              <w:right w:val="single" w:sz="12" w:space="0" w:color="auto"/>
            </w:tcBorders>
            <w:vAlign w:val="center"/>
          </w:tcPr>
          <w:p w14:paraId="7D1A63C3" w14:textId="32774D6E" w:rsidR="00B11CF6" w:rsidRDefault="00A50653" w:rsidP="005046B9">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w:t>
            </w:r>
            <w:r w:rsidR="00127298">
              <w:rPr>
                <w:rFonts w:ascii="Arial Narrow" w:hAnsi="Arial Narrow"/>
                <w:b w:val="0"/>
                <w:bCs w:val="0"/>
                <w:sz w:val="24"/>
                <w:szCs w:val="24"/>
                <w:lang w:val="en-GB"/>
              </w:rPr>
              <w:t>5</w:t>
            </w:r>
          </w:p>
        </w:tc>
        <w:tc>
          <w:tcPr>
            <w:tcW w:w="6638" w:type="dxa"/>
            <w:tcBorders>
              <w:top w:val="single" w:sz="6" w:space="0" w:color="auto"/>
              <w:left w:val="single" w:sz="12" w:space="0" w:color="auto"/>
              <w:bottom w:val="single" w:sz="6" w:space="0" w:color="auto"/>
              <w:right w:val="single" w:sz="12" w:space="0" w:color="auto"/>
            </w:tcBorders>
          </w:tcPr>
          <w:p w14:paraId="78722B2B" w14:textId="281EDBEB" w:rsidR="00B11CF6" w:rsidRPr="006975FE" w:rsidRDefault="00F32D9C" w:rsidP="00B11CF6">
            <w:pPr>
              <w:spacing w:before="60" w:after="60" w:line="240" w:lineRule="auto"/>
              <w:rPr>
                <w:rFonts w:ascii="Arial Narrow" w:hAnsi="Arial Narrow" w:cs="TimesNewRomanPSMT"/>
                <w:sz w:val="20"/>
                <w:szCs w:val="20"/>
                <w:lang w:eastAsia="en-GB"/>
              </w:rPr>
            </w:pPr>
            <w:r w:rsidRPr="00127298">
              <w:rPr>
                <w:rFonts w:ascii="Arial Narrow" w:hAnsi="Arial Narrow" w:cs="TimesNewRomanPSMT"/>
                <w:sz w:val="20"/>
                <w:szCs w:val="20"/>
                <w:lang w:eastAsia="en-GB"/>
              </w:rPr>
              <w:t>Write the correct units for rate.</w:t>
            </w:r>
          </w:p>
        </w:tc>
        <w:tc>
          <w:tcPr>
            <w:tcW w:w="781" w:type="dxa"/>
            <w:tcBorders>
              <w:top w:val="single" w:sz="6" w:space="0" w:color="auto"/>
              <w:left w:val="single" w:sz="12" w:space="0" w:color="auto"/>
              <w:bottom w:val="single" w:sz="6" w:space="0" w:color="auto"/>
              <w:right w:val="single" w:sz="12" w:space="0" w:color="auto"/>
            </w:tcBorders>
            <w:vAlign w:val="center"/>
          </w:tcPr>
          <w:p w14:paraId="4EEF1039" w14:textId="1A754EB1" w:rsidR="00B11CF6" w:rsidRPr="00BC6773" w:rsidRDefault="007E1DE5"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w:t>
            </w:r>
          </w:p>
        </w:tc>
        <w:tc>
          <w:tcPr>
            <w:tcW w:w="563" w:type="dxa"/>
            <w:tcBorders>
              <w:top w:val="single" w:sz="6" w:space="0" w:color="auto"/>
              <w:left w:val="single" w:sz="12" w:space="0" w:color="auto"/>
              <w:bottom w:val="single" w:sz="6" w:space="0" w:color="auto"/>
              <w:right w:val="single" w:sz="12" w:space="0" w:color="auto"/>
            </w:tcBorders>
          </w:tcPr>
          <w:p w14:paraId="444E416F" w14:textId="77777777" w:rsidR="00B11CF6" w:rsidRDefault="00B11CF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9311A4A" w14:textId="77777777" w:rsidR="00B11CF6" w:rsidRDefault="00B11CF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BCA4FFE" w14:textId="77777777" w:rsidR="00B11CF6" w:rsidRDefault="00B11CF6" w:rsidP="005046B9">
            <w:pPr>
              <w:spacing w:before="60" w:after="60"/>
              <w:jc w:val="center"/>
              <w:rPr>
                <w:rFonts w:ascii="Arial Narrow" w:hAnsi="Arial Narrow"/>
              </w:rPr>
            </w:pPr>
          </w:p>
        </w:tc>
      </w:tr>
      <w:tr w:rsidR="00B00B49" w14:paraId="1B547878" w14:textId="77777777" w:rsidTr="00090A36">
        <w:trPr>
          <w:cantSplit/>
          <w:jc w:val="center"/>
        </w:trPr>
        <w:tc>
          <w:tcPr>
            <w:tcW w:w="746" w:type="dxa"/>
            <w:tcBorders>
              <w:top w:val="single" w:sz="6" w:space="0" w:color="auto"/>
              <w:bottom w:val="single" w:sz="18" w:space="0" w:color="auto"/>
              <w:right w:val="single" w:sz="12" w:space="0" w:color="auto"/>
            </w:tcBorders>
            <w:vAlign w:val="center"/>
          </w:tcPr>
          <w:p w14:paraId="56FB7F56" w14:textId="77777777" w:rsidR="00B00B49" w:rsidRDefault="00B00B49" w:rsidP="005046B9">
            <w:pPr>
              <w:pStyle w:val="Heading7"/>
              <w:spacing w:before="60" w:after="60"/>
              <w:rPr>
                <w:rFonts w:ascii="Arial Narrow" w:hAnsi="Arial Narrow"/>
                <w:b w:val="0"/>
                <w:bCs w:val="0"/>
                <w:sz w:val="24"/>
                <w:szCs w:val="24"/>
                <w:lang w:val="en-GB"/>
              </w:rPr>
            </w:pPr>
          </w:p>
        </w:tc>
        <w:tc>
          <w:tcPr>
            <w:tcW w:w="6638" w:type="dxa"/>
            <w:tcBorders>
              <w:top w:val="single" w:sz="6" w:space="0" w:color="auto"/>
              <w:left w:val="single" w:sz="12" w:space="0" w:color="auto"/>
              <w:bottom w:val="single" w:sz="18" w:space="0" w:color="auto"/>
              <w:right w:val="single" w:sz="12" w:space="0" w:color="auto"/>
            </w:tcBorders>
          </w:tcPr>
          <w:p w14:paraId="0950E195" w14:textId="77777777" w:rsidR="00B00B49" w:rsidRPr="00876EAC" w:rsidRDefault="00B00B49" w:rsidP="0011117F">
            <w:pPr>
              <w:spacing w:before="60" w:after="60" w:line="240" w:lineRule="auto"/>
              <w:rPr>
                <w:rFonts w:ascii="Arial Narrow" w:hAnsi="Arial Narrow" w:cs="Arial"/>
                <w:color w:val="000000"/>
                <w:sz w:val="20"/>
                <w:szCs w:val="20"/>
              </w:rPr>
            </w:pPr>
          </w:p>
        </w:tc>
        <w:tc>
          <w:tcPr>
            <w:tcW w:w="781" w:type="dxa"/>
            <w:tcBorders>
              <w:top w:val="single" w:sz="6" w:space="0" w:color="auto"/>
              <w:left w:val="single" w:sz="12" w:space="0" w:color="auto"/>
              <w:bottom w:val="single" w:sz="18" w:space="0" w:color="auto"/>
              <w:right w:val="single" w:sz="12" w:space="0" w:color="auto"/>
            </w:tcBorders>
            <w:vAlign w:val="center"/>
          </w:tcPr>
          <w:p w14:paraId="7EEAD4B6" w14:textId="77777777" w:rsidR="00B00B49" w:rsidRPr="00BC6773" w:rsidRDefault="00B00B49" w:rsidP="005046B9">
            <w:pPr>
              <w:pStyle w:val="Heading7"/>
              <w:spacing w:before="60" w:after="60"/>
              <w:rPr>
                <w:rFonts w:ascii="Arial Narrow" w:hAnsi="Arial Narrow"/>
                <w:b w:val="0"/>
                <w:bCs w:val="0"/>
                <w:sz w:val="22"/>
                <w:szCs w:val="24"/>
                <w:lang w:val="en-GB"/>
              </w:rPr>
            </w:pPr>
          </w:p>
        </w:tc>
        <w:tc>
          <w:tcPr>
            <w:tcW w:w="563" w:type="dxa"/>
            <w:tcBorders>
              <w:top w:val="single" w:sz="6" w:space="0" w:color="auto"/>
              <w:left w:val="single" w:sz="12" w:space="0" w:color="auto"/>
              <w:bottom w:val="single" w:sz="18" w:space="0" w:color="auto"/>
              <w:right w:val="single" w:sz="12" w:space="0" w:color="auto"/>
            </w:tcBorders>
          </w:tcPr>
          <w:p w14:paraId="11EF442E"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23174825" w14:textId="77777777" w:rsidR="00B00B49" w:rsidRDefault="00B00B49"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4F376618" w14:textId="77777777" w:rsidR="00B00B49" w:rsidRDefault="00B00B49" w:rsidP="005046B9">
            <w:pPr>
              <w:spacing w:before="60" w:after="60"/>
              <w:jc w:val="center"/>
              <w:rPr>
                <w:rFonts w:ascii="Arial Narrow" w:hAnsi="Arial Narrow"/>
              </w:rPr>
            </w:pPr>
          </w:p>
        </w:tc>
      </w:tr>
    </w:tbl>
    <w:p w14:paraId="129E4D97" w14:textId="77777777" w:rsidR="004902A1" w:rsidRPr="004902A1" w:rsidRDefault="004902A1" w:rsidP="00D92175">
      <w:pPr>
        <w:spacing w:after="0" w:line="240" w:lineRule="auto"/>
        <w:rPr>
          <w:rFonts w:ascii="Arial Narrow" w:hAnsi="Arial Narrow"/>
          <w:sz w:val="20"/>
          <w:szCs w:val="20"/>
        </w:rPr>
        <w:sectPr w:rsidR="004902A1" w:rsidRPr="004902A1" w:rsidSect="00E90CCB">
          <w:headerReference w:type="default" r:id="rId17"/>
          <w:footerReference w:type="default" r:id="rId18"/>
          <w:pgSz w:w="11900" w:h="16820" w:code="9"/>
          <w:pgMar w:top="851" w:right="851" w:bottom="851" w:left="851" w:header="567" w:footer="567" w:gutter="0"/>
          <w:cols w:space="708"/>
          <w:docGrid w:linePitch="360"/>
        </w:sectPr>
      </w:pPr>
    </w:p>
    <w:p w14:paraId="5E1363F5" w14:textId="77777777" w:rsidR="00E9381F" w:rsidRPr="00F45EBC" w:rsidRDefault="00E9381F" w:rsidP="00BF5EEB">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sectPr w:rsidR="00E9381F" w:rsidRPr="00F45EBC" w:rsidSect="00E90CCB">
          <w:pgSz w:w="11900" w:h="16820" w:code="9"/>
          <w:pgMar w:top="851" w:right="851" w:bottom="851" w:left="851" w:header="567" w:footer="567" w:gutter="0"/>
          <w:cols w:space="708"/>
          <w:docGrid w:linePitch="360"/>
        </w:sect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E7269" w:rsidRPr="00E822B4" w14:paraId="5111B587" w14:textId="77777777">
        <w:trPr>
          <w:jc w:val="center"/>
        </w:trPr>
        <w:tc>
          <w:tcPr>
            <w:tcW w:w="680" w:type="dxa"/>
            <w:vAlign w:val="center"/>
          </w:tcPr>
          <w:p w14:paraId="28EEA07F" w14:textId="77777777" w:rsidR="008E7269" w:rsidRPr="00F45EBC" w:rsidRDefault="008E7269"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F45EBC">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008B2A67" w:rsidRPr="00F45EBC">
              <w:rPr>
                <w:rFonts w:ascii="Arial Narrow" w:hAnsi="Arial Narrow"/>
                <w:b/>
                <w:bCs/>
                <w:sz w:val="36"/>
                <w:szCs w:val="36"/>
                <w14:shadow w14:blurRad="50800" w14:dist="38100" w14:dir="2700000" w14:sx="100000" w14:sy="100000" w14:kx="0" w14:ky="0" w14:algn="tl">
                  <w14:srgbClr w14:val="000000">
                    <w14:alpha w14:val="60000"/>
                  </w14:srgbClr>
                </w14:shadow>
              </w:rPr>
              <w:t>N</w:t>
            </w:r>
            <w:r w:rsidR="008C6E78" w:rsidRPr="00F45EBC">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9005" w:type="dxa"/>
            <w:vAlign w:val="center"/>
          </w:tcPr>
          <w:p w14:paraId="658FF097" w14:textId="77777777" w:rsidR="008E7269" w:rsidRPr="00F45EBC" w:rsidRDefault="00BF5EEB" w:rsidP="000B34BB">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sidRPr="00F45EBC">
              <w:rPr>
                <w:rFonts w:ascii="Arial Narrow" w:hAnsi="Arial Narrow"/>
                <w:b/>
                <w:bCs/>
                <w:sz w:val="36"/>
                <w:szCs w:val="36"/>
                <w14:shadow w14:blurRad="50800" w14:dist="38100" w14:dir="2700000" w14:sx="100000" w14:sy="100000" w14:kx="0" w14:ky="0" w14:algn="tl">
                  <w14:srgbClr w14:val="000000">
                    <w14:alpha w14:val="60000"/>
                  </w14:srgbClr>
                </w14:shadow>
              </w:rPr>
              <w:t>FOLLOWING REACTIONS</w:t>
            </w:r>
          </w:p>
        </w:tc>
        <w:tc>
          <w:tcPr>
            <w:tcW w:w="680" w:type="dxa"/>
            <w:vAlign w:val="center"/>
          </w:tcPr>
          <w:p w14:paraId="5E0DC37F" w14:textId="77777777" w:rsidR="008E7269" w:rsidRPr="00F45EBC" w:rsidRDefault="008B2A67"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F45EBC">
              <w:rPr>
                <w:rFonts w:ascii="Arial Narrow" w:hAnsi="Arial Narrow"/>
                <w:b/>
                <w:bCs/>
                <w:sz w:val="36"/>
                <w:szCs w:val="36"/>
                <w14:shadow w14:blurRad="50800" w14:dist="38100" w14:dir="2700000" w14:sx="100000" w14:sy="100000" w14:kx="0" w14:ky="0" w14:algn="tl">
                  <w14:srgbClr w14:val="000000">
                    <w14:alpha w14:val="60000"/>
                  </w14:srgbClr>
                </w14:shadow>
              </w:rPr>
              <w:t>N</w:t>
            </w:r>
            <w:r w:rsidR="008C6E78" w:rsidRPr="00F45EBC">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2F6DE671" w14:textId="77777777" w:rsidR="009F7B67" w:rsidRPr="00F45EBC" w:rsidRDefault="009F7B67" w:rsidP="009F7B67">
      <w:pPr>
        <w:spacing w:after="0" w:line="240" w:lineRule="auto"/>
        <w:rPr>
          <w:rFonts w:ascii="Arial Narrow" w:hAnsi="Arial Narrow"/>
          <w:b/>
          <w:bCs/>
          <w:sz w:val="20"/>
          <w:szCs w:val="20"/>
          <w14:shadow w14:blurRad="50800" w14:dist="38100" w14:dir="2700000" w14:sx="100000" w14:sy="100000" w14:kx="0" w14:ky="0" w14:algn="tl">
            <w14:srgbClr w14:val="000000">
              <w14:alpha w14:val="60000"/>
            </w14:srgbClr>
          </w14:shadow>
        </w:rPr>
      </w:pPr>
    </w:p>
    <w:p w14:paraId="262E5432" w14:textId="77777777" w:rsidR="00BF5EEB" w:rsidRPr="00F45EBC" w:rsidRDefault="00BF5EEB" w:rsidP="00BF5EEB">
      <w:pPr>
        <w:spacing w:after="0" w:line="240" w:lineRule="auto"/>
        <w:rPr>
          <w:rFonts w:ascii="Arial Narrow" w:hAnsi="Arial Narrow"/>
          <w:bCs/>
          <w:sz w:val="32"/>
          <w:szCs w:val="32"/>
          <w14:shadow w14:blurRad="50800" w14:dist="38100" w14:dir="2700000" w14:sx="100000" w14:sy="100000" w14:kx="0" w14:ky="0" w14:algn="tl">
            <w14:srgbClr w14:val="000000">
              <w14:alpha w14:val="60000"/>
            </w14:srgbClr>
          </w14:shadow>
        </w:rPr>
      </w:pPr>
      <w:r w:rsidRPr="00F45EBC">
        <w:rPr>
          <w:rFonts w:ascii="Arial Narrow" w:hAnsi="Arial Narrow"/>
          <w:b/>
          <w:bCs/>
          <w:sz w:val="32"/>
          <w:szCs w:val="32"/>
          <w14:shadow w14:blurRad="50800" w14:dist="38100" w14:dir="2700000" w14:sx="100000" w14:sy="100000" w14:kx="0" w14:ky="0" w14:algn="tl">
            <w14:srgbClr w14:val="000000">
              <w14:alpha w14:val="60000"/>
            </w14:srgbClr>
          </w14:shadow>
        </w:rPr>
        <w:t>REACTION RATES</w:t>
      </w:r>
    </w:p>
    <w:p w14:paraId="5A60BF28" w14:textId="77777777" w:rsidR="007640E9" w:rsidRDefault="007640E9" w:rsidP="007640E9">
      <w:pPr>
        <w:spacing w:after="0" w:line="240" w:lineRule="auto"/>
        <w:rPr>
          <w:rFonts w:ascii="Arial Narrow" w:hAnsi="Arial Narrow"/>
          <w:sz w:val="28"/>
          <w:szCs w:val="28"/>
        </w:rPr>
      </w:pPr>
      <w:r w:rsidRPr="007640E9">
        <w:rPr>
          <w:rFonts w:ascii="Arial Narrow" w:hAnsi="Arial Narrow"/>
          <w:sz w:val="28"/>
          <w:szCs w:val="28"/>
        </w:rPr>
        <w:t xml:space="preserve">The speed the reactants change into products is called the </w:t>
      </w:r>
      <w:r w:rsidRPr="007640E9">
        <w:rPr>
          <w:rFonts w:ascii="Arial Narrow" w:hAnsi="Arial Narrow"/>
          <w:b/>
          <w:bCs/>
          <w:sz w:val="28"/>
          <w:szCs w:val="28"/>
        </w:rPr>
        <w:t>REACTION RATE</w:t>
      </w:r>
      <w:r w:rsidRPr="007640E9">
        <w:rPr>
          <w:rFonts w:ascii="Arial Narrow" w:hAnsi="Arial Narrow"/>
          <w:sz w:val="28"/>
          <w:szCs w:val="28"/>
        </w:rPr>
        <w:t>.</w:t>
      </w:r>
    </w:p>
    <w:p w14:paraId="4C9235D3" w14:textId="77777777" w:rsidR="007640E9" w:rsidRDefault="00F45EBC" w:rsidP="007640E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484160" behindDoc="0" locked="0" layoutInCell="1" allowOverlap="1" wp14:anchorId="5C33E23A" wp14:editId="3F565261">
                <wp:simplePos x="0" y="0"/>
                <wp:positionH relativeFrom="column">
                  <wp:posOffset>4026535</wp:posOffset>
                </wp:positionH>
                <wp:positionV relativeFrom="paragraph">
                  <wp:posOffset>145415</wp:posOffset>
                </wp:positionV>
                <wp:extent cx="1975485" cy="1963420"/>
                <wp:effectExtent l="0" t="2540" r="0" b="0"/>
                <wp:wrapNone/>
                <wp:docPr id="34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963420"/>
                          <a:chOff x="3682" y="8565"/>
                          <a:chExt cx="3111" cy="3092"/>
                        </a:xfrm>
                      </wpg:grpSpPr>
                      <wps:wsp>
                        <wps:cNvPr id="344" name="Text Box 5"/>
                        <wps:cNvSpPr txBox="1">
                          <a:spLocks noChangeArrowheads="1"/>
                        </wps:cNvSpPr>
                        <wps:spPr bwMode="auto">
                          <a:xfrm>
                            <a:off x="3705" y="11049"/>
                            <a:ext cx="3052"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A438A" w14:textId="77777777" w:rsidR="00044D26" w:rsidRDefault="00044D26" w:rsidP="007640E9">
                              <w:pPr>
                                <w:pStyle w:val="NormalWeb"/>
                                <w:spacing w:before="0" w:beforeAutospacing="0" w:after="0" w:afterAutospacing="0"/>
                                <w:textAlignment w:val="baseline"/>
                              </w:pPr>
                              <w:r w:rsidRPr="007640E9">
                                <w:rPr>
                                  <w:rFonts w:ascii="Arial" w:hAnsi="Arial"/>
                                  <w:color w:val="000000"/>
                                  <w:kern w:val="24"/>
                                </w:rPr>
                                <w:t>Rusting is a very slow reaction.</w:t>
                              </w:r>
                            </w:p>
                          </w:txbxContent>
                        </wps:txbx>
                        <wps:bodyPr rot="0" vert="horz" wrap="square" lIns="0" tIns="0" rIns="0" bIns="0" anchor="t" anchorCtr="0" upright="1">
                          <a:noAutofit/>
                        </wps:bodyPr>
                      </wps:wsp>
                      <pic:pic xmlns:pic="http://schemas.openxmlformats.org/drawingml/2006/picture">
                        <pic:nvPicPr>
                          <pic:cNvPr id="345"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82" y="8565"/>
                            <a:ext cx="3111"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13" o:spid="_x0000_s1082" style="position:absolute;margin-left:317.05pt;margin-top:11.45pt;width:155.55pt;height:154.6pt;z-index:251484160" coordorigin="3682,8565" coordsize="3111,30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">
                <v:shape id="Text Box 5" o:spid="_x0000_s1083" type="#_x0000_t202" style="position:absolute;left:3705;top:11049;width:3052;height: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8mcpxAAA&#10;ANwAAAAPAAAAZHJzL2Rvd25yZXYueG1sRI/Ni8IwFMTvC/4P4Ql7WdZ0VUS6RvETPLgHP/D8aJ5t&#10;sXkpSbT1vzeCsMdhZn7DTGatqcSdnC8tK/jpJSCIM6tLzhWcjpvvMQgfkDVWlknBgzzMpp2PCaba&#10;Nryn+yHkIkLYp6igCKFOpfRZQQZ9z9bE0btYZzBE6XKpHTYRbirZT5KRNFhyXCiwpmVB2fVwMwpG&#10;K3dr9rz8Wp3WO/yr8/558Tgr9dlt578gArXhP/xub7WCwXAIrzPxCMjp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JnKcQAAADcAAAADwAAAAAAAAAAAAAAAACXAgAAZHJzL2Rv&#10;d25yZXYueG1sUEsFBgAAAAAEAAQA9QAAAIgDAAAAAA==&#10;" stroked="f">
                  <v:textbox inset="0,0,0,0">
                    <w:txbxContent>
                      <w:p w14:paraId="6DCA438A" w14:textId="77777777" w:rsidR="00044D26" w:rsidRDefault="00044D26" w:rsidP="007640E9">
                        <w:pPr>
                          <w:pStyle w:val="NormalWeb"/>
                          <w:spacing w:before="0" w:beforeAutospacing="0" w:after="0" w:afterAutospacing="0"/>
                          <w:textAlignment w:val="baseline"/>
                        </w:pPr>
                        <w:r w:rsidRPr="007640E9">
                          <w:rPr>
                            <w:rFonts w:ascii="Arial" w:hAnsi="Arial"/>
                            <w:color w:val="000000"/>
                            <w:kern w:val="24"/>
                          </w:rPr>
                          <w:t>Rusting is a very slow reaction.</w:t>
                        </w:r>
                      </w:p>
                    </w:txbxContent>
                  </v:textbox>
                </v:shape>
                <v:shape id="Picture 29" o:spid="_x0000_s1084" type="#_x0000_t75" style="position:absolute;left:3682;top:8565;width:3111;height:2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8&#10;Yk/EAAAA3AAAAA8AAABkcnMvZG93bnJldi54bWxEj1FrwkAQhN+F/odjC33TS1OtJfUUaSn4UsHY&#10;H7DJrUlodi/kThP/fa8g+DjMzDfMajNyqy7U+8aJgedZAoqkdLaRysDP8Wv6BsoHFIutEzJwJQ+b&#10;9cNkhZl1gxzokodKRYj4DA3UIXSZ1r6sidHPXEcSvZPrGUOUfaVtj0OEc6vTJHnVjI3EhRo7+qip&#10;/M3PbGB73h+pWJ7Sgj9zLr4HXl51aszT47h9BxVoDPfwrb2zBl7mC/g/E4+AX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18Yk/EAAAA3AAAAA8AAAAAAAAAAAAAAAAAnAIA&#10;AGRycy9kb3ducmV2LnhtbFBLBQYAAAAABAAEAPcAAACNAwAAAAA=&#10;">
                  <v:imagedata r:id="rId20" o:title=""/>
                </v:shape>
              </v:group>
            </w:pict>
          </mc:Fallback>
        </mc:AlternateContent>
      </w:r>
      <w:r>
        <w:rPr>
          <w:noProof/>
          <w:lang w:eastAsia="en-GB"/>
        </w:rPr>
        <w:drawing>
          <wp:anchor distT="0" distB="0" distL="114300" distR="114300" simplePos="0" relativeHeight="251492352" behindDoc="0" locked="0" layoutInCell="1" allowOverlap="1" wp14:anchorId="759F4A1B" wp14:editId="6DA333D2">
            <wp:simplePos x="0" y="0"/>
            <wp:positionH relativeFrom="column">
              <wp:posOffset>3863340</wp:posOffset>
            </wp:positionH>
            <wp:positionV relativeFrom="paragraph">
              <wp:posOffset>2212340</wp:posOffset>
            </wp:positionV>
            <wp:extent cx="2751455" cy="2065655"/>
            <wp:effectExtent l="0" t="0" r="0" b="0"/>
            <wp:wrapSquare wrapText="bothSides"/>
            <wp:docPr id="16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14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483136" behindDoc="0" locked="0" layoutInCell="1" allowOverlap="1" wp14:anchorId="20C285F6" wp14:editId="2907DE4D">
                <wp:simplePos x="0" y="0"/>
                <wp:positionH relativeFrom="column">
                  <wp:posOffset>824230</wp:posOffset>
                </wp:positionH>
                <wp:positionV relativeFrom="paragraph">
                  <wp:posOffset>120650</wp:posOffset>
                </wp:positionV>
                <wp:extent cx="2049780" cy="2002155"/>
                <wp:effectExtent l="0" t="0" r="2540" b="1270"/>
                <wp:wrapNone/>
                <wp:docPr id="34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2002155"/>
                          <a:chOff x="763" y="4269"/>
                          <a:chExt cx="3228" cy="3153"/>
                        </a:xfrm>
                      </wpg:grpSpPr>
                      <wps:wsp>
                        <wps:cNvPr id="341" name="Text Box 5"/>
                        <wps:cNvSpPr txBox="1">
                          <a:spLocks noChangeArrowheads="1"/>
                        </wps:cNvSpPr>
                        <wps:spPr bwMode="auto">
                          <a:xfrm>
                            <a:off x="864" y="6726"/>
                            <a:ext cx="3127"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BDF18" w14:textId="77777777" w:rsidR="00044D26" w:rsidRDefault="00044D26" w:rsidP="007640E9">
                              <w:pPr>
                                <w:pStyle w:val="NormalWeb"/>
                                <w:spacing w:before="0" w:beforeAutospacing="0" w:after="0" w:afterAutospacing="0"/>
                                <w:textAlignment w:val="baseline"/>
                              </w:pPr>
                              <w:r w:rsidRPr="007640E9">
                                <w:rPr>
                                  <w:rFonts w:ascii="Arial" w:hAnsi="Arial"/>
                                  <w:color w:val="000000"/>
                                  <w:kern w:val="24"/>
                                </w:rPr>
                                <w:t xml:space="preserve">Extremely fast reactions are </w:t>
                              </w:r>
                              <w:r w:rsidRPr="007640E9">
                                <w:rPr>
                                  <w:rFonts w:ascii="Arial" w:hAnsi="Arial"/>
                                  <w:b/>
                                  <w:bCs/>
                                  <w:color w:val="FF0000"/>
                                  <w:kern w:val="24"/>
                                </w:rPr>
                                <w:t>EXPLOSIVE</w:t>
                              </w:r>
                              <w:r w:rsidRPr="007640E9">
                                <w:rPr>
                                  <w:rFonts w:ascii="Arial" w:hAnsi="Arial"/>
                                  <w:color w:val="000000"/>
                                  <w:kern w:val="24"/>
                                </w:rPr>
                                <w:t>.</w:t>
                              </w:r>
                            </w:p>
                          </w:txbxContent>
                        </wps:txbx>
                        <wps:bodyPr rot="0" vert="horz" wrap="square" lIns="0" tIns="0" rIns="0" bIns="0" anchor="t" anchorCtr="0" upright="1">
                          <a:noAutofit/>
                        </wps:bodyPr>
                      </wps:wsp>
                      <pic:pic xmlns:pic="http://schemas.openxmlformats.org/drawingml/2006/picture">
                        <pic:nvPicPr>
                          <pic:cNvPr id="342"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3" y="4269"/>
                            <a:ext cx="315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10" o:spid="_x0000_s1085" style="position:absolute;margin-left:64.9pt;margin-top:9.5pt;width:161.4pt;height:157.65pt;z-index:251483136" coordorigin="763,4269" coordsize="3228,3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">
                <v:shape id="Text Box 5" o:spid="_x0000_s1086" type="#_x0000_t202" style="position:absolute;left:864;top:6726;width:3127;height: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cSxxQAA&#10;ANwAAAAPAAAAZHJzL2Rvd25yZXYueG1sRI/Ni8IwFMTvC/4P4Ql7WdZUXUS6RvFjBQ/rwQ88P5pn&#10;W2xeShJt/e+NIHgcZuY3zGTWmkrcyPnSsoJ+LwFBnFldcq7geFh/j0H4gKyxskwK7uRhNu18TDDV&#10;tuEd3fYhFxHCPkUFRQh1KqXPCjLoe7Ymjt7ZOoMhSpdL7bCJcFPJQZKMpMGS40KBNS0Lyi77q1Ew&#10;Wrlrs+Pl1+r494/bOh+cFveTUp/ddv4LIlAb3uFXe6MVDH/68DwTj4C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FxLHFAAAA3AAAAA8AAAAAAAAAAAAAAAAAlwIAAGRycy9k&#10;b3ducmV2LnhtbFBLBQYAAAAABAAEAPUAAACJAwAAAAA=&#10;" stroked="f">
                  <v:textbox inset="0,0,0,0">
                    <w:txbxContent>
                      <w:p w14:paraId="757BDF18" w14:textId="77777777" w:rsidR="00044D26" w:rsidRDefault="00044D26" w:rsidP="007640E9">
                        <w:pPr>
                          <w:pStyle w:val="NormalWeb"/>
                          <w:spacing w:before="0" w:beforeAutospacing="0" w:after="0" w:afterAutospacing="0"/>
                          <w:textAlignment w:val="baseline"/>
                        </w:pPr>
                        <w:r w:rsidRPr="007640E9">
                          <w:rPr>
                            <w:rFonts w:ascii="Arial" w:hAnsi="Arial"/>
                            <w:color w:val="000000"/>
                            <w:kern w:val="24"/>
                          </w:rPr>
                          <w:t xml:space="preserve">Extremely fast reactions are </w:t>
                        </w:r>
                        <w:r w:rsidRPr="007640E9">
                          <w:rPr>
                            <w:rFonts w:ascii="Arial" w:hAnsi="Arial"/>
                            <w:b/>
                            <w:bCs/>
                            <w:color w:val="FF0000"/>
                            <w:kern w:val="24"/>
                          </w:rPr>
                          <w:t>EXPLOSIVE</w:t>
                        </w:r>
                        <w:r w:rsidRPr="007640E9">
                          <w:rPr>
                            <w:rFonts w:ascii="Arial" w:hAnsi="Arial"/>
                            <w:color w:val="000000"/>
                            <w:kern w:val="24"/>
                          </w:rPr>
                          <w:t>.</w:t>
                        </w:r>
                      </w:p>
                    </w:txbxContent>
                  </v:textbox>
                </v:shape>
                <v:shape id="Picture 27" o:spid="_x0000_s1087" type="#_x0000_t75" style="position:absolute;left:763;top:4269;width:3150;height:2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u&#10;2GzGAAAA3AAAAA8AAABkcnMvZG93bnJldi54bWxEj09rAjEUxO8Fv0N4grea1UopW6NoocWLYO3f&#10;4+vmdbO4eVmSuLv66Y1Q6HGYmd8w82Vva9GSD5VjBZNxBoK4cLriUsH72/PtA4gQkTXWjknBiQIs&#10;F4ObOebadfxK7T6WIkE45KjAxNjkUobCkMUwdg1x8n6dtxiT9KXUHrsEt7WcZtm9tFhxWjDY0JOh&#10;4rA/WgU/h93xvH1p1+bru/Ifne8+J7ZUajTsV48gIvXxP/zX3mgFd7MpXM+kIyA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O7YbMYAAADcAAAADwAAAAAAAAAAAAAAAACc&#10;AgAAZHJzL2Rvd25yZXYueG1sUEsFBgAAAAAEAAQA9wAAAI8DAAAAAA==&#10;">
                  <v:imagedata r:id="rId23" o:title=""/>
                </v:shape>
              </v:group>
            </w:pict>
          </mc:Fallback>
        </mc:AlternateContent>
      </w:r>
    </w:p>
    <w:p w14:paraId="2027C6C2" w14:textId="77777777" w:rsidR="007640E9" w:rsidRDefault="007640E9" w:rsidP="007640E9">
      <w:pPr>
        <w:spacing w:after="0" w:line="240" w:lineRule="auto"/>
        <w:rPr>
          <w:rFonts w:ascii="Arial Narrow" w:hAnsi="Arial Narrow"/>
          <w:sz w:val="28"/>
          <w:szCs w:val="28"/>
        </w:rPr>
      </w:pPr>
    </w:p>
    <w:p w14:paraId="3100B18E" w14:textId="77777777" w:rsidR="007640E9" w:rsidRDefault="007640E9" w:rsidP="007640E9">
      <w:pPr>
        <w:spacing w:after="0" w:line="240" w:lineRule="auto"/>
        <w:rPr>
          <w:rFonts w:ascii="Arial Narrow" w:hAnsi="Arial Narrow"/>
          <w:sz w:val="28"/>
          <w:szCs w:val="28"/>
        </w:rPr>
      </w:pPr>
    </w:p>
    <w:p w14:paraId="02A86D74" w14:textId="77777777" w:rsidR="007640E9" w:rsidRDefault="007640E9" w:rsidP="007640E9">
      <w:pPr>
        <w:spacing w:after="0" w:line="240" w:lineRule="auto"/>
        <w:rPr>
          <w:rFonts w:ascii="Arial Narrow" w:hAnsi="Arial Narrow"/>
          <w:sz w:val="28"/>
          <w:szCs w:val="28"/>
        </w:rPr>
      </w:pPr>
    </w:p>
    <w:p w14:paraId="127BBEF4" w14:textId="77777777" w:rsidR="007640E9" w:rsidRDefault="007640E9" w:rsidP="007640E9">
      <w:pPr>
        <w:spacing w:after="0" w:line="240" w:lineRule="auto"/>
        <w:rPr>
          <w:rFonts w:ascii="Arial Narrow" w:hAnsi="Arial Narrow"/>
          <w:sz w:val="28"/>
          <w:szCs w:val="28"/>
        </w:rPr>
      </w:pPr>
    </w:p>
    <w:p w14:paraId="305958E2" w14:textId="77777777" w:rsidR="007640E9" w:rsidRDefault="007640E9" w:rsidP="007640E9">
      <w:pPr>
        <w:spacing w:after="0" w:line="240" w:lineRule="auto"/>
        <w:rPr>
          <w:rFonts w:ascii="Arial Narrow" w:hAnsi="Arial Narrow"/>
          <w:sz w:val="28"/>
          <w:szCs w:val="28"/>
        </w:rPr>
      </w:pPr>
    </w:p>
    <w:p w14:paraId="6EB39018" w14:textId="77777777" w:rsidR="007640E9" w:rsidRDefault="007640E9" w:rsidP="007640E9">
      <w:pPr>
        <w:spacing w:after="0" w:line="240" w:lineRule="auto"/>
        <w:rPr>
          <w:rFonts w:ascii="Arial Narrow" w:hAnsi="Arial Narrow"/>
          <w:sz w:val="28"/>
          <w:szCs w:val="28"/>
        </w:rPr>
      </w:pPr>
    </w:p>
    <w:p w14:paraId="79ABD92F" w14:textId="77777777" w:rsidR="007640E9" w:rsidRDefault="007640E9" w:rsidP="007640E9">
      <w:pPr>
        <w:spacing w:after="0" w:line="240" w:lineRule="auto"/>
        <w:rPr>
          <w:rFonts w:ascii="Arial Narrow" w:hAnsi="Arial Narrow"/>
          <w:sz w:val="28"/>
          <w:szCs w:val="28"/>
        </w:rPr>
      </w:pPr>
    </w:p>
    <w:p w14:paraId="50B7D2A4" w14:textId="77777777" w:rsidR="007640E9" w:rsidRDefault="007640E9" w:rsidP="007640E9">
      <w:pPr>
        <w:spacing w:after="0" w:line="240" w:lineRule="auto"/>
        <w:rPr>
          <w:rFonts w:ascii="Arial Narrow" w:hAnsi="Arial Narrow"/>
          <w:sz w:val="28"/>
          <w:szCs w:val="28"/>
        </w:rPr>
      </w:pPr>
    </w:p>
    <w:p w14:paraId="3718AD14" w14:textId="77777777" w:rsidR="007640E9" w:rsidRDefault="007640E9" w:rsidP="007640E9">
      <w:pPr>
        <w:spacing w:after="0" w:line="240" w:lineRule="auto"/>
        <w:rPr>
          <w:rFonts w:ascii="Arial Narrow" w:hAnsi="Arial Narrow"/>
          <w:sz w:val="28"/>
          <w:szCs w:val="28"/>
        </w:rPr>
      </w:pPr>
    </w:p>
    <w:p w14:paraId="48B4A764" w14:textId="77777777" w:rsidR="007640E9" w:rsidRDefault="007640E9" w:rsidP="007640E9">
      <w:pPr>
        <w:spacing w:after="0" w:line="240" w:lineRule="auto"/>
        <w:rPr>
          <w:rFonts w:ascii="Arial Narrow" w:hAnsi="Arial Narrow"/>
          <w:sz w:val="28"/>
          <w:szCs w:val="28"/>
        </w:rPr>
      </w:pPr>
    </w:p>
    <w:p w14:paraId="558679F9" w14:textId="77777777" w:rsidR="00F17A56" w:rsidRPr="00F17A56" w:rsidRDefault="00F17A56" w:rsidP="00F17A56">
      <w:pPr>
        <w:spacing w:after="0" w:line="240" w:lineRule="auto"/>
        <w:rPr>
          <w:rFonts w:ascii="Arial Narrow" w:hAnsi="Arial Narrow"/>
          <w:sz w:val="28"/>
          <w:szCs w:val="28"/>
        </w:rPr>
      </w:pPr>
      <w:r w:rsidRPr="00F17A56">
        <w:rPr>
          <w:rFonts w:ascii="Arial Narrow" w:hAnsi="Arial Narrow"/>
          <w:sz w:val="28"/>
          <w:szCs w:val="28"/>
        </w:rPr>
        <w:t>There are number of ways of measuring the rate of a reaction.</w:t>
      </w:r>
    </w:p>
    <w:p w14:paraId="23022CB6" w14:textId="77777777" w:rsidR="007640E9" w:rsidRDefault="007640E9" w:rsidP="007640E9">
      <w:pPr>
        <w:spacing w:after="0" w:line="240" w:lineRule="auto"/>
        <w:rPr>
          <w:rFonts w:ascii="Arial Narrow" w:hAnsi="Arial Narrow"/>
          <w:sz w:val="28"/>
          <w:szCs w:val="28"/>
        </w:rPr>
      </w:pPr>
    </w:p>
    <w:p w14:paraId="257A0122" w14:textId="77777777" w:rsidR="00F17A56" w:rsidRPr="00F17A56" w:rsidRDefault="00F17A56" w:rsidP="00F17A56">
      <w:pPr>
        <w:spacing w:after="0" w:line="240" w:lineRule="auto"/>
        <w:rPr>
          <w:rFonts w:ascii="Arial Narrow" w:hAnsi="Arial Narrow"/>
          <w:sz w:val="28"/>
          <w:szCs w:val="28"/>
        </w:rPr>
      </w:pPr>
      <w:r w:rsidRPr="00F17A56">
        <w:rPr>
          <w:rFonts w:ascii="Arial Narrow" w:hAnsi="Arial Narrow"/>
          <w:sz w:val="28"/>
          <w:szCs w:val="28"/>
        </w:rPr>
        <w:t>The rate of a reaction, which produces a gas, can be followed by:</w:t>
      </w:r>
      <w:r>
        <w:rPr>
          <w:rFonts w:ascii="Arial Narrow" w:hAnsi="Arial Narrow"/>
          <w:sz w:val="28"/>
          <w:szCs w:val="28"/>
        </w:rPr>
        <w:br/>
      </w:r>
    </w:p>
    <w:p w14:paraId="548A45F9" w14:textId="68A3E443" w:rsidR="00F17A56" w:rsidRPr="00F17A56" w:rsidRDefault="00F17A56" w:rsidP="00F17A56">
      <w:pPr>
        <w:numPr>
          <w:ilvl w:val="0"/>
          <w:numId w:val="16"/>
        </w:numPr>
        <w:spacing w:after="0" w:line="240" w:lineRule="auto"/>
        <w:rPr>
          <w:rFonts w:ascii="Arial Narrow" w:hAnsi="Arial Narrow"/>
          <w:sz w:val="28"/>
          <w:szCs w:val="28"/>
        </w:rPr>
      </w:pPr>
      <w:r w:rsidRPr="00F17A56">
        <w:rPr>
          <w:rFonts w:ascii="Arial Narrow" w:hAnsi="Arial Narrow"/>
          <w:sz w:val="28"/>
          <w:szCs w:val="28"/>
        </w:rPr>
        <w:t>Mea</w:t>
      </w:r>
      <w:r w:rsidR="00A40465">
        <w:rPr>
          <w:rFonts w:ascii="Arial Narrow" w:hAnsi="Arial Narrow"/>
          <w:sz w:val="28"/>
          <w:szCs w:val="28"/>
        </w:rPr>
        <w:t xml:space="preserve">suring the mass of the reaction </w:t>
      </w:r>
      <w:r w:rsidR="00A40465">
        <w:rPr>
          <w:rFonts w:ascii="Arial Narrow" w:hAnsi="Arial Narrow"/>
          <w:b/>
          <w:sz w:val="28"/>
          <w:szCs w:val="28"/>
        </w:rPr>
        <w:t>OR,</w:t>
      </w:r>
      <w:r>
        <w:rPr>
          <w:rFonts w:ascii="Arial Narrow" w:hAnsi="Arial Narrow"/>
          <w:sz w:val="28"/>
          <w:szCs w:val="28"/>
        </w:rPr>
        <w:br/>
      </w:r>
    </w:p>
    <w:p w14:paraId="57AB4C61" w14:textId="77777777" w:rsidR="00F17A56" w:rsidRPr="00F17A56" w:rsidRDefault="00F17A56" w:rsidP="00F17A56">
      <w:pPr>
        <w:numPr>
          <w:ilvl w:val="0"/>
          <w:numId w:val="16"/>
        </w:numPr>
        <w:spacing w:after="0" w:line="240" w:lineRule="auto"/>
        <w:rPr>
          <w:rFonts w:ascii="Arial Narrow" w:hAnsi="Arial Narrow"/>
          <w:sz w:val="28"/>
          <w:szCs w:val="28"/>
        </w:rPr>
      </w:pPr>
      <w:r w:rsidRPr="00F17A56">
        <w:rPr>
          <w:rFonts w:ascii="Arial Narrow" w:hAnsi="Arial Narrow"/>
          <w:sz w:val="28"/>
          <w:szCs w:val="28"/>
        </w:rPr>
        <w:t>Collecting the gas and measuring the volume.</w:t>
      </w:r>
      <w:r>
        <w:rPr>
          <w:rFonts w:ascii="Arial Narrow" w:hAnsi="Arial Narrow"/>
          <w:sz w:val="28"/>
          <w:szCs w:val="28"/>
        </w:rPr>
        <w:br/>
      </w:r>
      <w:r>
        <w:rPr>
          <w:rFonts w:ascii="Arial Narrow" w:hAnsi="Arial Narrow"/>
          <w:sz w:val="28"/>
          <w:szCs w:val="28"/>
        </w:rPr>
        <w:br/>
      </w:r>
      <w:r w:rsidRPr="00A40465">
        <w:rPr>
          <w:rFonts w:ascii="Arial Narrow" w:hAnsi="Arial Narrow"/>
          <w:b/>
          <w:sz w:val="28"/>
          <w:szCs w:val="28"/>
        </w:rPr>
        <w:t>Over regular time intervals i.e. every 30 seconds.</w:t>
      </w:r>
    </w:p>
    <w:p w14:paraId="619E06CB" w14:textId="77777777" w:rsidR="009F7B67" w:rsidRDefault="009F7B67" w:rsidP="009F7B67">
      <w:pPr>
        <w:spacing w:after="0" w:line="240" w:lineRule="auto"/>
        <w:rPr>
          <w:rFonts w:ascii="Arial Narrow" w:hAnsi="Arial Narrow"/>
          <w:b/>
          <w:bCs/>
          <w:sz w:val="28"/>
          <w:szCs w:val="28"/>
        </w:rPr>
      </w:pPr>
    </w:p>
    <w:p w14:paraId="0677869F" w14:textId="77777777" w:rsidR="00E4666A" w:rsidRDefault="00E4666A" w:rsidP="009F7B67">
      <w:pPr>
        <w:spacing w:after="0" w:line="240" w:lineRule="auto"/>
        <w:rPr>
          <w:rFonts w:ascii="Arial Narrow" w:hAnsi="Arial Narrow"/>
          <w:b/>
          <w:bCs/>
          <w:sz w:val="28"/>
          <w:szCs w:val="28"/>
        </w:rPr>
      </w:pPr>
    </w:p>
    <w:p w14:paraId="32743251" w14:textId="77777777" w:rsidR="009F7B67" w:rsidRPr="00F45EBC" w:rsidRDefault="009F7B67" w:rsidP="009F7B67">
      <w:pPr>
        <w:spacing w:after="0" w:line="240" w:lineRule="auto"/>
        <w:rPr>
          <w:rFonts w:ascii="Arial Narrow" w:hAnsi="Arial Narrow"/>
          <w:sz w:val="32"/>
          <w:szCs w:val="32"/>
          <w14:shadow w14:blurRad="50800" w14:dist="38100" w14:dir="2700000" w14:sx="100000" w14:sy="100000" w14:kx="0" w14:ky="0" w14:algn="tl">
            <w14:srgbClr w14:val="000000">
              <w14:alpha w14:val="60000"/>
            </w14:srgbClr>
          </w14:shadow>
        </w:rPr>
      </w:pPr>
      <w:r w:rsidRPr="00F45EBC">
        <w:rPr>
          <w:rFonts w:ascii="Arial Narrow" w:hAnsi="Arial Narrow"/>
          <w:b/>
          <w:bCs/>
          <w:sz w:val="32"/>
          <w:szCs w:val="32"/>
          <w14:shadow w14:blurRad="50800" w14:dist="38100" w14:dir="2700000" w14:sx="100000" w14:sy="100000" w14:kx="0" w14:ky="0" w14:algn="tl">
            <w14:srgbClr w14:val="000000">
              <w14:alpha w14:val="60000"/>
            </w14:srgbClr>
          </w14:shadow>
        </w:rPr>
        <w:t>FOLLOWING A REACTION:  MEASURING MASS</w:t>
      </w:r>
    </w:p>
    <w:p w14:paraId="2EBB1BE1" w14:textId="77777777" w:rsidR="009F7B67" w:rsidRPr="009F7B67" w:rsidRDefault="009F7B67" w:rsidP="009F7B67">
      <w:pPr>
        <w:spacing w:after="0" w:line="240" w:lineRule="auto"/>
        <w:rPr>
          <w:rFonts w:ascii="Arial Narrow" w:hAnsi="Arial Narrow"/>
          <w:sz w:val="28"/>
          <w:szCs w:val="28"/>
        </w:rPr>
      </w:pPr>
      <w:r w:rsidRPr="009F7B67">
        <w:rPr>
          <w:rFonts w:ascii="Arial Narrow" w:hAnsi="Arial Narrow"/>
          <w:b/>
          <w:bCs/>
          <w:sz w:val="28"/>
          <w:szCs w:val="28"/>
        </w:rPr>
        <w:t>Marble</w:t>
      </w:r>
      <w:r w:rsidRPr="009F7B67">
        <w:rPr>
          <w:rFonts w:ascii="Arial Narrow" w:hAnsi="Arial Narrow"/>
          <w:sz w:val="28"/>
          <w:szCs w:val="28"/>
        </w:rPr>
        <w:t xml:space="preserve"> (</w:t>
      </w:r>
      <w:r w:rsidRPr="009F7B67">
        <w:rPr>
          <w:rFonts w:ascii="Arial Narrow" w:hAnsi="Arial Narrow"/>
          <w:b/>
          <w:bCs/>
          <w:sz w:val="28"/>
          <w:szCs w:val="28"/>
        </w:rPr>
        <w:t>calcium carbonate</w:t>
      </w:r>
      <w:r w:rsidRPr="009F7B67">
        <w:rPr>
          <w:rFonts w:ascii="Arial Narrow" w:hAnsi="Arial Narrow"/>
          <w:sz w:val="28"/>
          <w:szCs w:val="28"/>
        </w:rPr>
        <w:t xml:space="preserve">) reacts with hydrochloric acid producing </w:t>
      </w:r>
      <w:r w:rsidRPr="009F7B67">
        <w:rPr>
          <w:rFonts w:ascii="Arial Narrow" w:hAnsi="Arial Narrow"/>
          <w:b/>
          <w:bCs/>
          <w:sz w:val="28"/>
          <w:szCs w:val="28"/>
        </w:rPr>
        <w:t>calcium chloride</w:t>
      </w:r>
      <w:r w:rsidRPr="009F7B67">
        <w:rPr>
          <w:rFonts w:ascii="Arial Narrow" w:hAnsi="Arial Narrow"/>
          <w:sz w:val="28"/>
          <w:szCs w:val="28"/>
        </w:rPr>
        <w:t xml:space="preserve">, </w:t>
      </w:r>
      <w:r w:rsidRPr="009F7B67">
        <w:rPr>
          <w:rFonts w:ascii="Arial Narrow" w:hAnsi="Arial Narrow"/>
          <w:b/>
          <w:bCs/>
          <w:sz w:val="28"/>
          <w:szCs w:val="28"/>
        </w:rPr>
        <w:t>wate</w:t>
      </w:r>
      <w:r w:rsidRPr="009F7B67">
        <w:rPr>
          <w:rFonts w:ascii="Arial Narrow" w:hAnsi="Arial Narrow"/>
          <w:sz w:val="28"/>
          <w:szCs w:val="28"/>
        </w:rPr>
        <w:t xml:space="preserve">r and </w:t>
      </w:r>
      <w:r w:rsidRPr="009F7B67">
        <w:rPr>
          <w:rFonts w:ascii="Arial Narrow" w:hAnsi="Arial Narrow"/>
          <w:b/>
          <w:bCs/>
          <w:sz w:val="28"/>
          <w:szCs w:val="28"/>
        </w:rPr>
        <w:t>carbon dioxide gas</w:t>
      </w:r>
      <w:r w:rsidRPr="009F7B67">
        <w:rPr>
          <w:rFonts w:ascii="Arial Narrow" w:hAnsi="Arial Narrow"/>
          <w:sz w:val="28"/>
          <w:szCs w:val="28"/>
        </w:rPr>
        <w:t>.</w:t>
      </w:r>
    </w:p>
    <w:p w14:paraId="5B294108" w14:textId="77777777" w:rsidR="007640E9" w:rsidRDefault="003A4C85" w:rsidP="007640E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518976" behindDoc="0" locked="0" layoutInCell="1" allowOverlap="1" wp14:anchorId="69D591FB" wp14:editId="2DE7EFBD">
                <wp:simplePos x="0" y="0"/>
                <wp:positionH relativeFrom="column">
                  <wp:posOffset>-226486</wp:posOffset>
                </wp:positionH>
                <wp:positionV relativeFrom="paragraph">
                  <wp:posOffset>76484</wp:posOffset>
                </wp:positionV>
                <wp:extent cx="6794973" cy="2095159"/>
                <wp:effectExtent l="0" t="0" r="0" b="0"/>
                <wp:wrapNone/>
                <wp:docPr id="225" name="Group 225"/>
                <wp:cNvGraphicFramePr/>
                <a:graphic xmlns:a="http://schemas.openxmlformats.org/drawingml/2006/main">
                  <a:graphicData uri="http://schemas.microsoft.com/office/word/2010/wordprocessingGroup">
                    <wpg:wgp>
                      <wpg:cNvGrpSpPr/>
                      <wpg:grpSpPr>
                        <a:xfrm>
                          <a:off x="0" y="0"/>
                          <a:ext cx="6794973" cy="2095159"/>
                          <a:chOff x="0" y="0"/>
                          <a:chExt cx="6794973" cy="2095159"/>
                        </a:xfrm>
                      </wpg:grpSpPr>
                      <wpg:grpSp>
                        <wpg:cNvPr id="276" name="Group 76"/>
                        <wpg:cNvGrpSpPr>
                          <a:grpSpLocks/>
                        </wpg:cNvGrpSpPr>
                        <wpg:grpSpPr bwMode="auto">
                          <a:xfrm>
                            <a:off x="968991" y="0"/>
                            <a:ext cx="1758315" cy="1985645"/>
                            <a:chOff x="-1383" y="685"/>
                            <a:chExt cx="2791768" cy="2956827"/>
                          </a:xfrm>
                        </wpg:grpSpPr>
                        <pic:pic xmlns:pic="http://schemas.openxmlformats.org/drawingml/2006/picture">
                          <pic:nvPicPr>
                            <pic:cNvPr id="277"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15925" y="995362"/>
                              <a:ext cx="193357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8" name="Group 3"/>
                          <wpg:cNvGrpSpPr>
                            <a:grpSpLocks/>
                          </wpg:cNvGrpSpPr>
                          <wpg:grpSpPr bwMode="auto">
                            <a:xfrm rot="-1506837">
                              <a:off x="1727736" y="1689224"/>
                              <a:ext cx="251332" cy="120396"/>
                              <a:chOff x="1727758" y="1684430"/>
                              <a:chExt cx="630187" cy="275609"/>
                            </a:xfrm>
                          </wpg:grpSpPr>
                          <wps:wsp>
                            <wps:cNvPr id="279" name="Oval 61"/>
                            <wps:cNvSpPr>
                              <a:spLocks noChangeArrowheads="1"/>
                            </wps:cNvSpPr>
                            <wps:spPr bwMode="auto">
                              <a:xfrm>
                                <a:off x="2087273" y="1684430"/>
                                <a:ext cx="270672"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1730CA"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0" name="Oval 62"/>
                            <wps:cNvSpPr>
                              <a:spLocks noChangeArrowheads="1"/>
                            </wps:cNvSpPr>
                            <wps:spPr bwMode="auto">
                              <a:xfrm>
                                <a:off x="1902110" y="1685461"/>
                                <a:ext cx="270672"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DB4E8E"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1" name="Oval 63"/>
                            <wps:cNvSpPr>
                              <a:spLocks noChangeArrowheads="1"/>
                            </wps:cNvSpPr>
                            <wps:spPr bwMode="auto">
                              <a:xfrm>
                                <a:off x="1727758" y="1691118"/>
                                <a:ext cx="270672"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334732"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s:wsp>
                          <wps:cNvPr id="282" name="Freeform 4"/>
                          <wps:cNvSpPr>
                            <a:spLocks/>
                          </wps:cNvSpPr>
                          <wps:spPr bwMode="auto">
                            <a:xfrm>
                              <a:off x="696912" y="2654300"/>
                              <a:ext cx="200025" cy="187325"/>
                            </a:xfrm>
                            <a:custGeom>
                              <a:avLst/>
                              <a:gdLst>
                                <a:gd name="T0" fmla="*/ 17948 w 216546"/>
                                <a:gd name="T1" fmla="*/ 3673 h 161925"/>
                                <a:gd name="T2" fmla="*/ 17948 w 216546"/>
                                <a:gd name="T3" fmla="*/ 3673 h 161925"/>
                                <a:gd name="T4" fmla="*/ 6217 w 216546"/>
                                <a:gd name="T5" fmla="*/ 102845 h 161925"/>
                                <a:gd name="T6" fmla="*/ 12082 w 216546"/>
                                <a:gd name="T7" fmla="*/ 117537 h 161925"/>
                                <a:gd name="T8" fmla="*/ 29679 w 216546"/>
                                <a:gd name="T9" fmla="*/ 124883 h 161925"/>
                                <a:gd name="T10" fmla="*/ 50208 w 216546"/>
                                <a:gd name="T11" fmla="*/ 143249 h 161925"/>
                                <a:gd name="T12" fmla="*/ 70737 w 216546"/>
                                <a:gd name="T13" fmla="*/ 150595 h 161925"/>
                                <a:gd name="T14" fmla="*/ 79536 w 216546"/>
                                <a:gd name="T15" fmla="*/ 154268 h 161925"/>
                                <a:gd name="T16" fmla="*/ 82469 w 216546"/>
                                <a:gd name="T17" fmla="*/ 165287 h 161925"/>
                                <a:gd name="T18" fmla="*/ 111796 w 216546"/>
                                <a:gd name="T19" fmla="*/ 187325 h 161925"/>
                                <a:gd name="T20" fmla="*/ 167519 w 216546"/>
                                <a:gd name="T21" fmla="*/ 183652 h 161925"/>
                                <a:gd name="T22" fmla="*/ 199779 w 216546"/>
                                <a:gd name="T23" fmla="*/ 179979 h 161925"/>
                                <a:gd name="T24" fmla="*/ 188048 w 216546"/>
                                <a:gd name="T25" fmla="*/ 139575 h 161925"/>
                                <a:gd name="T26" fmla="*/ 176317 w 216546"/>
                                <a:gd name="T27" fmla="*/ 135902 h 161925"/>
                                <a:gd name="T28" fmla="*/ 167519 w 216546"/>
                                <a:gd name="T29" fmla="*/ 128556 h 161925"/>
                                <a:gd name="T30" fmla="*/ 158721 w 216546"/>
                                <a:gd name="T31" fmla="*/ 124883 h 161925"/>
                                <a:gd name="T32" fmla="*/ 146989 w 216546"/>
                                <a:gd name="T33" fmla="*/ 99172 h 161925"/>
                                <a:gd name="T34" fmla="*/ 152855 w 216546"/>
                                <a:gd name="T35" fmla="*/ 84480 h 161925"/>
                                <a:gd name="T36" fmla="*/ 158721 w 216546"/>
                                <a:gd name="T37" fmla="*/ 73461 h 161925"/>
                                <a:gd name="T38" fmla="*/ 155788 w 216546"/>
                                <a:gd name="T39" fmla="*/ 58769 h 161925"/>
                                <a:gd name="T40" fmla="*/ 126460 w 216546"/>
                                <a:gd name="T41" fmla="*/ 40403 h 161925"/>
                                <a:gd name="T42" fmla="*/ 111796 w 216546"/>
                                <a:gd name="T43" fmla="*/ 25711 h 161925"/>
                                <a:gd name="T44" fmla="*/ 105931 w 216546"/>
                                <a:gd name="T45" fmla="*/ 14692 h 161925"/>
                                <a:gd name="T46" fmla="*/ 97132 w 216546"/>
                                <a:gd name="T47" fmla="*/ 11019 h 161925"/>
                                <a:gd name="T48" fmla="*/ 64872 w 216546"/>
                                <a:gd name="T49" fmla="*/ 0 h 161925"/>
                                <a:gd name="T50" fmla="*/ 26746 w 216546"/>
                                <a:gd name="T51" fmla="*/ 3673 h 161925"/>
                                <a:gd name="T52" fmla="*/ 12082 w 216546"/>
                                <a:gd name="T53" fmla="*/ 7346 h 161925"/>
                                <a:gd name="T54" fmla="*/ 17948 w 216546"/>
                                <a:gd name="T55" fmla="*/ 367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D55BCA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3" name="Freeform 5"/>
                          <wps:cNvSpPr>
                            <a:spLocks/>
                          </wps:cNvSpPr>
                          <wps:spPr bwMode="auto">
                            <a:xfrm rot="6930361">
                              <a:off x="1122362" y="2644775"/>
                              <a:ext cx="166688" cy="201612"/>
                            </a:xfrm>
                            <a:custGeom>
                              <a:avLst/>
                              <a:gdLst>
                                <a:gd name="T0" fmla="*/ 14956 w 216546"/>
                                <a:gd name="T1" fmla="*/ 3953 h 161925"/>
                                <a:gd name="T2" fmla="*/ 14956 w 216546"/>
                                <a:gd name="T3" fmla="*/ 3953 h 161925"/>
                                <a:gd name="T4" fmla="*/ 5180 w 216546"/>
                                <a:gd name="T5" fmla="*/ 110689 h 161925"/>
                                <a:gd name="T6" fmla="*/ 10068 w 216546"/>
                                <a:gd name="T7" fmla="*/ 126502 h 161925"/>
                                <a:gd name="T8" fmla="*/ 24732 w 216546"/>
                                <a:gd name="T9" fmla="*/ 134408 h 161925"/>
                                <a:gd name="T10" fmla="*/ 41840 w 216546"/>
                                <a:gd name="T11" fmla="*/ 154174 h 161925"/>
                                <a:gd name="T12" fmla="*/ 58948 w 216546"/>
                                <a:gd name="T13" fmla="*/ 162080 h 161925"/>
                                <a:gd name="T14" fmla="*/ 66280 w 216546"/>
                                <a:gd name="T15" fmla="*/ 166033 h 161925"/>
                                <a:gd name="T16" fmla="*/ 68724 w 216546"/>
                                <a:gd name="T17" fmla="*/ 177893 h 161925"/>
                                <a:gd name="T18" fmla="*/ 93164 w 216546"/>
                                <a:gd name="T19" fmla="*/ 201612 h 161925"/>
                                <a:gd name="T20" fmla="*/ 139599 w 216546"/>
                                <a:gd name="T21" fmla="*/ 197659 h 161925"/>
                                <a:gd name="T22" fmla="*/ 166483 w 216546"/>
                                <a:gd name="T23" fmla="*/ 193706 h 161925"/>
                                <a:gd name="T24" fmla="*/ 156707 w 216546"/>
                                <a:gd name="T25" fmla="*/ 150221 h 161925"/>
                                <a:gd name="T26" fmla="*/ 146931 w 216546"/>
                                <a:gd name="T27" fmla="*/ 146268 h 161925"/>
                                <a:gd name="T28" fmla="*/ 139599 w 216546"/>
                                <a:gd name="T29" fmla="*/ 138361 h 161925"/>
                                <a:gd name="T30" fmla="*/ 132268 w 216546"/>
                                <a:gd name="T31" fmla="*/ 134408 h 161925"/>
                                <a:gd name="T32" fmla="*/ 122492 w 216546"/>
                                <a:gd name="T33" fmla="*/ 106736 h 161925"/>
                                <a:gd name="T34" fmla="*/ 127380 w 216546"/>
                                <a:gd name="T35" fmla="*/ 90923 h 161925"/>
                                <a:gd name="T36" fmla="*/ 132268 w 216546"/>
                                <a:gd name="T37" fmla="*/ 79064 h 161925"/>
                                <a:gd name="T38" fmla="*/ 129824 w 216546"/>
                                <a:gd name="T39" fmla="*/ 63251 h 161925"/>
                                <a:gd name="T40" fmla="*/ 105384 w 216546"/>
                                <a:gd name="T41" fmla="*/ 43485 h 161925"/>
                                <a:gd name="T42" fmla="*/ 93164 w 216546"/>
                                <a:gd name="T43" fmla="*/ 27672 h 161925"/>
                                <a:gd name="T44" fmla="*/ 88276 w 216546"/>
                                <a:gd name="T45" fmla="*/ 15813 h 161925"/>
                                <a:gd name="T46" fmla="*/ 80944 w 216546"/>
                                <a:gd name="T47" fmla="*/ 11860 h 161925"/>
                                <a:gd name="T48" fmla="*/ 54060 w 216546"/>
                                <a:gd name="T49" fmla="*/ 0 h 161925"/>
                                <a:gd name="T50" fmla="*/ 22288 w 216546"/>
                                <a:gd name="T51" fmla="*/ 3953 h 161925"/>
                                <a:gd name="T52" fmla="*/ 10068 w 216546"/>
                                <a:gd name="T53" fmla="*/ 7906 h 161925"/>
                                <a:gd name="T54" fmla="*/ 14956 w 216546"/>
                                <a:gd name="T55" fmla="*/ 395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27B23A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4" name="Freeform 6"/>
                          <wps:cNvSpPr>
                            <a:spLocks/>
                          </wps:cNvSpPr>
                          <wps:spPr bwMode="auto">
                            <a:xfrm rot="-3368918">
                              <a:off x="1781174" y="2633663"/>
                              <a:ext cx="239713" cy="233362"/>
                            </a:xfrm>
                            <a:custGeom>
                              <a:avLst/>
                              <a:gdLst>
                                <a:gd name="T0" fmla="*/ 21509 w 216546"/>
                                <a:gd name="T1" fmla="*/ 4576 h 161925"/>
                                <a:gd name="T2" fmla="*/ 21509 w 216546"/>
                                <a:gd name="T3" fmla="*/ 4576 h 161925"/>
                                <a:gd name="T4" fmla="*/ 7450 w 216546"/>
                                <a:gd name="T5" fmla="*/ 128120 h 161925"/>
                                <a:gd name="T6" fmla="*/ 14479 w 216546"/>
                                <a:gd name="T7" fmla="*/ 146423 h 161925"/>
                                <a:gd name="T8" fmla="*/ 35567 w 216546"/>
                                <a:gd name="T9" fmla="*/ 155575 h 161925"/>
                                <a:gd name="T10" fmla="*/ 60170 w 216546"/>
                                <a:gd name="T11" fmla="*/ 178453 h 161925"/>
                                <a:gd name="T12" fmla="*/ 84773 w 216546"/>
                                <a:gd name="T13" fmla="*/ 187605 h 161925"/>
                                <a:gd name="T14" fmla="*/ 95317 w 216546"/>
                                <a:gd name="T15" fmla="*/ 192180 h 161925"/>
                                <a:gd name="T16" fmla="*/ 98832 w 216546"/>
                                <a:gd name="T17" fmla="*/ 205908 h 161925"/>
                                <a:gd name="T18" fmla="*/ 133978 w 216546"/>
                                <a:gd name="T19" fmla="*/ 233362 h 161925"/>
                                <a:gd name="T20" fmla="*/ 200757 w 216546"/>
                                <a:gd name="T21" fmla="*/ 228786 h 161925"/>
                                <a:gd name="T22" fmla="*/ 239419 w 216546"/>
                                <a:gd name="T23" fmla="*/ 224211 h 161925"/>
                                <a:gd name="T24" fmla="*/ 225360 w 216546"/>
                                <a:gd name="T25" fmla="*/ 173878 h 161925"/>
                                <a:gd name="T26" fmla="*/ 211301 w 216546"/>
                                <a:gd name="T27" fmla="*/ 169302 h 161925"/>
                                <a:gd name="T28" fmla="*/ 200757 w 216546"/>
                                <a:gd name="T29" fmla="*/ 160150 h 161925"/>
                                <a:gd name="T30" fmla="*/ 190213 w 216546"/>
                                <a:gd name="T31" fmla="*/ 155575 h 161925"/>
                                <a:gd name="T32" fmla="*/ 176154 w 216546"/>
                                <a:gd name="T33" fmla="*/ 123545 h 161925"/>
                                <a:gd name="T34" fmla="*/ 183184 w 216546"/>
                                <a:gd name="T35" fmla="*/ 105242 h 161925"/>
                                <a:gd name="T36" fmla="*/ 190213 w 216546"/>
                                <a:gd name="T37" fmla="*/ 91515 h 161925"/>
                                <a:gd name="T38" fmla="*/ 186698 w 216546"/>
                                <a:gd name="T39" fmla="*/ 73212 h 161925"/>
                                <a:gd name="T40" fmla="*/ 151552 w 216546"/>
                                <a:gd name="T41" fmla="*/ 50333 h 161925"/>
                                <a:gd name="T42" fmla="*/ 133978 w 216546"/>
                                <a:gd name="T43" fmla="*/ 32030 h 161925"/>
                                <a:gd name="T44" fmla="*/ 126949 w 216546"/>
                                <a:gd name="T45" fmla="*/ 18303 h 161925"/>
                                <a:gd name="T46" fmla="*/ 116405 w 216546"/>
                                <a:gd name="T47" fmla="*/ 13727 h 161925"/>
                                <a:gd name="T48" fmla="*/ 77744 w 216546"/>
                                <a:gd name="T49" fmla="*/ 0 h 161925"/>
                                <a:gd name="T50" fmla="*/ 32053 w 216546"/>
                                <a:gd name="T51" fmla="*/ 4576 h 161925"/>
                                <a:gd name="T52" fmla="*/ 14479 w 216546"/>
                                <a:gd name="T53" fmla="*/ 9151 h 161925"/>
                                <a:gd name="T54" fmla="*/ 21509 w 216546"/>
                                <a:gd name="T55" fmla="*/ 4576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FF2E48A"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5" name="Freeform 7"/>
                          <wps:cNvSpPr>
                            <a:spLocks/>
                          </wps:cNvSpPr>
                          <wps:spPr bwMode="auto">
                            <a:xfrm rot="-3067662">
                              <a:off x="1454149" y="2668588"/>
                              <a:ext cx="155575" cy="146050"/>
                            </a:xfrm>
                            <a:custGeom>
                              <a:avLst/>
                              <a:gdLst>
                                <a:gd name="T0" fmla="*/ 13959 w 216546"/>
                                <a:gd name="T1" fmla="*/ 2864 h 161925"/>
                                <a:gd name="T2" fmla="*/ 13959 w 216546"/>
                                <a:gd name="T3" fmla="*/ 2864 h 161925"/>
                                <a:gd name="T4" fmla="*/ 4835 w 216546"/>
                                <a:gd name="T5" fmla="*/ 80184 h 161925"/>
                                <a:gd name="T6" fmla="*/ 9397 w 216546"/>
                                <a:gd name="T7" fmla="*/ 91639 h 161925"/>
                                <a:gd name="T8" fmla="*/ 23083 w 216546"/>
                                <a:gd name="T9" fmla="*/ 97367 h 161925"/>
                                <a:gd name="T10" fmla="*/ 39051 w 216546"/>
                                <a:gd name="T11" fmla="*/ 111685 h 161925"/>
                                <a:gd name="T12" fmla="*/ 55018 w 216546"/>
                                <a:gd name="T13" fmla="*/ 117413 h 161925"/>
                                <a:gd name="T14" fmla="*/ 61861 w 216546"/>
                                <a:gd name="T15" fmla="*/ 120276 h 161925"/>
                                <a:gd name="T16" fmla="*/ 64142 w 216546"/>
                                <a:gd name="T17" fmla="*/ 128868 h 161925"/>
                                <a:gd name="T18" fmla="*/ 86953 w 216546"/>
                                <a:gd name="T19" fmla="*/ 146050 h 161925"/>
                                <a:gd name="T20" fmla="*/ 130292 w 216546"/>
                                <a:gd name="T21" fmla="*/ 143186 h 161925"/>
                                <a:gd name="T22" fmla="*/ 155384 w 216546"/>
                                <a:gd name="T23" fmla="*/ 140323 h 161925"/>
                                <a:gd name="T24" fmla="*/ 146260 w 216546"/>
                                <a:gd name="T25" fmla="*/ 108822 h 161925"/>
                                <a:gd name="T26" fmla="*/ 137136 w 216546"/>
                                <a:gd name="T27" fmla="*/ 105958 h 161925"/>
                                <a:gd name="T28" fmla="*/ 130292 w 216546"/>
                                <a:gd name="T29" fmla="*/ 100230 h 161925"/>
                                <a:gd name="T30" fmla="*/ 123449 w 216546"/>
                                <a:gd name="T31" fmla="*/ 97367 h 161925"/>
                                <a:gd name="T32" fmla="*/ 114325 w 216546"/>
                                <a:gd name="T33" fmla="*/ 77321 h 161925"/>
                                <a:gd name="T34" fmla="*/ 118887 w 216546"/>
                                <a:gd name="T35" fmla="*/ 65866 h 161925"/>
                                <a:gd name="T36" fmla="*/ 123449 w 216546"/>
                                <a:gd name="T37" fmla="*/ 57275 h 161925"/>
                                <a:gd name="T38" fmla="*/ 121168 w 216546"/>
                                <a:gd name="T39" fmla="*/ 45820 h 161925"/>
                                <a:gd name="T40" fmla="*/ 98358 w 216546"/>
                                <a:gd name="T41" fmla="*/ 31501 h 161925"/>
                                <a:gd name="T42" fmla="*/ 86953 w 216546"/>
                                <a:gd name="T43" fmla="*/ 20046 h 161925"/>
                                <a:gd name="T44" fmla="*/ 82391 w 216546"/>
                                <a:gd name="T45" fmla="*/ 11455 h 161925"/>
                                <a:gd name="T46" fmla="*/ 75547 w 216546"/>
                                <a:gd name="T47" fmla="*/ 8591 h 161925"/>
                                <a:gd name="T48" fmla="*/ 50456 w 216546"/>
                                <a:gd name="T49" fmla="*/ 0 h 161925"/>
                                <a:gd name="T50" fmla="*/ 20802 w 216546"/>
                                <a:gd name="T51" fmla="*/ 2864 h 161925"/>
                                <a:gd name="T52" fmla="*/ 9397 w 216546"/>
                                <a:gd name="T53" fmla="*/ 5727 h 161925"/>
                                <a:gd name="T54" fmla="*/ 13959 w 216546"/>
                                <a:gd name="T55" fmla="*/ 2864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FD2E66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6" name="Straight Connector 8"/>
                          <wps:cNvCnPr>
                            <a:cxnSpLocks noChangeShapeType="1"/>
                          </wps:cNvCnPr>
                          <wps:spPr bwMode="auto">
                            <a:xfrm>
                              <a:off x="550862" y="2152650"/>
                              <a:ext cx="167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87" name="Group 9"/>
                          <wpg:cNvGrpSpPr>
                            <a:grpSpLocks/>
                          </wpg:cNvGrpSpPr>
                          <wpg:grpSpPr bwMode="auto">
                            <a:xfrm>
                              <a:off x="1649412" y="2455862"/>
                              <a:ext cx="257175" cy="119063"/>
                              <a:chOff x="1649412" y="2455862"/>
                              <a:chExt cx="640856" cy="272556"/>
                            </a:xfrm>
                          </wpg:grpSpPr>
                          <wps:wsp>
                            <wps:cNvPr id="288" name="Oval 58"/>
                            <wps:cNvSpPr>
                              <a:spLocks noChangeArrowheads="1"/>
                            </wps:cNvSpPr>
                            <wps:spPr bwMode="auto">
                              <a:xfrm>
                                <a:off x="2021267" y="2459497"/>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817BFF"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89" name="Oval 59"/>
                            <wps:cNvSpPr>
                              <a:spLocks noChangeArrowheads="1"/>
                            </wps:cNvSpPr>
                            <wps:spPr bwMode="auto">
                              <a:xfrm>
                                <a:off x="1835341" y="2455862"/>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AB2F7"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90" name="Oval 60"/>
                            <wps:cNvSpPr>
                              <a:spLocks noChangeArrowheads="1"/>
                            </wps:cNvSpPr>
                            <wps:spPr bwMode="auto">
                              <a:xfrm>
                                <a:off x="1649412" y="2459497"/>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AE1AE1"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291" name="Group 10"/>
                          <wpg:cNvGrpSpPr>
                            <a:grpSpLocks/>
                          </wpg:cNvGrpSpPr>
                          <wpg:grpSpPr bwMode="auto">
                            <a:xfrm rot="2553364">
                              <a:off x="1262770" y="1422020"/>
                              <a:ext cx="257350" cy="116646"/>
                              <a:chOff x="1247985" y="1426101"/>
                              <a:chExt cx="645274" cy="270633"/>
                            </a:xfrm>
                          </wpg:grpSpPr>
                          <wps:wsp>
                            <wps:cNvPr id="292" name="Oval 55"/>
                            <wps:cNvSpPr>
                              <a:spLocks noChangeArrowheads="1"/>
                            </wps:cNvSpPr>
                            <wps:spPr bwMode="auto">
                              <a:xfrm>
                                <a:off x="1622587" y="1427862"/>
                                <a:ext cx="270672"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12A169"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93" name="Oval 56"/>
                            <wps:cNvSpPr>
                              <a:spLocks noChangeArrowheads="1"/>
                            </wps:cNvSpPr>
                            <wps:spPr bwMode="auto">
                              <a:xfrm>
                                <a:off x="1453625" y="1426401"/>
                                <a:ext cx="270672" cy="2688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9F60B3"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94" name="Oval 57"/>
                            <wps:cNvSpPr>
                              <a:spLocks noChangeArrowheads="1"/>
                            </wps:cNvSpPr>
                            <wps:spPr bwMode="auto">
                              <a:xfrm>
                                <a:off x="1247985" y="1426101"/>
                                <a:ext cx="270672"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2A666B"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295" name="Group 11"/>
                          <wpg:cNvGrpSpPr>
                            <a:grpSpLocks/>
                          </wpg:cNvGrpSpPr>
                          <wpg:grpSpPr bwMode="auto">
                            <a:xfrm rot="2597686">
                              <a:off x="1942059" y="911050"/>
                              <a:ext cx="258436" cy="118603"/>
                              <a:chOff x="1940089" y="911720"/>
                              <a:chExt cx="643997" cy="271505"/>
                            </a:xfrm>
                          </wpg:grpSpPr>
                          <wps:wsp>
                            <wps:cNvPr id="296" name="Oval 52"/>
                            <wps:cNvSpPr>
                              <a:spLocks noChangeArrowheads="1"/>
                            </wps:cNvSpPr>
                            <wps:spPr bwMode="auto">
                              <a:xfrm>
                                <a:off x="2315085" y="914274"/>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253EAA"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97" name="Oval 53"/>
                            <wps:cNvSpPr>
                              <a:spLocks noChangeArrowheads="1"/>
                            </wps:cNvSpPr>
                            <wps:spPr bwMode="auto">
                              <a:xfrm>
                                <a:off x="2127670" y="911720"/>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4DBD1"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298" name="Oval 54"/>
                            <wps:cNvSpPr>
                              <a:spLocks noChangeArrowheads="1"/>
                            </wps:cNvSpPr>
                            <wps:spPr bwMode="auto">
                              <a:xfrm>
                                <a:off x="1940089" y="914302"/>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0839EA"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299" name="Group 12"/>
                          <wpg:cNvGrpSpPr>
                            <a:grpSpLocks/>
                          </wpg:cNvGrpSpPr>
                          <wpg:grpSpPr bwMode="auto">
                            <a:xfrm rot="1562339">
                              <a:off x="687650" y="1015141"/>
                              <a:ext cx="256337" cy="118249"/>
                              <a:chOff x="681026" y="1015999"/>
                              <a:chExt cx="638767" cy="270693"/>
                            </a:xfrm>
                          </wpg:grpSpPr>
                          <wps:wsp>
                            <wps:cNvPr id="300" name="Oval 49"/>
                            <wps:cNvSpPr>
                              <a:spLocks noChangeArrowheads="1"/>
                            </wps:cNvSpPr>
                            <wps:spPr bwMode="auto">
                              <a:xfrm>
                                <a:off x="1050792" y="1015999"/>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BF08D6"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01" name="Oval 50"/>
                            <wps:cNvSpPr>
                              <a:spLocks noChangeArrowheads="1"/>
                            </wps:cNvSpPr>
                            <wps:spPr bwMode="auto">
                              <a:xfrm>
                                <a:off x="875622" y="1017771"/>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FC38B3"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02" name="Oval 51"/>
                            <wps:cNvSpPr>
                              <a:spLocks noChangeArrowheads="1"/>
                            </wps:cNvSpPr>
                            <wps:spPr bwMode="auto">
                              <a:xfrm>
                                <a:off x="681026" y="1016130"/>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E0F0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03" name="Group 13"/>
                          <wpg:cNvGrpSpPr>
                            <a:grpSpLocks/>
                          </wpg:cNvGrpSpPr>
                          <wpg:grpSpPr bwMode="auto">
                            <a:xfrm rot="-4843733">
                              <a:off x="740969" y="1660786"/>
                              <a:ext cx="260884" cy="118500"/>
                              <a:chOff x="729721" y="1657082"/>
                              <a:chExt cx="654136" cy="271270"/>
                            </a:xfrm>
                          </wpg:grpSpPr>
                          <wps:wsp>
                            <wps:cNvPr id="304" name="Oval 46"/>
                            <wps:cNvSpPr>
                              <a:spLocks noChangeArrowheads="1"/>
                            </wps:cNvSpPr>
                            <wps:spPr bwMode="auto">
                              <a:xfrm>
                                <a:off x="1113185" y="1659429"/>
                                <a:ext cx="270672"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52DEB9"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05" name="Oval 47"/>
                            <wps:cNvSpPr>
                              <a:spLocks noChangeArrowheads="1"/>
                            </wps:cNvSpPr>
                            <wps:spPr bwMode="auto">
                              <a:xfrm>
                                <a:off x="931275" y="1657082"/>
                                <a:ext cx="270672"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58A3C9"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06" name="Oval 48"/>
                            <wps:cNvSpPr>
                              <a:spLocks noChangeArrowheads="1"/>
                            </wps:cNvSpPr>
                            <wps:spPr bwMode="auto">
                              <a:xfrm>
                                <a:off x="729721" y="1657663"/>
                                <a:ext cx="270672"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577C56"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07" name="Group 14"/>
                          <wpg:cNvGrpSpPr>
                            <a:grpSpLocks/>
                          </wpg:cNvGrpSpPr>
                          <wpg:grpSpPr bwMode="auto">
                            <a:xfrm rot="1648210">
                              <a:off x="1276392" y="2331002"/>
                              <a:ext cx="252797" cy="118654"/>
                              <a:chOff x="1275628" y="2332242"/>
                              <a:chExt cx="629944" cy="271618"/>
                            </a:xfrm>
                          </wpg:grpSpPr>
                          <wps:wsp>
                            <wps:cNvPr id="308" name="Oval 43"/>
                            <wps:cNvSpPr>
                              <a:spLocks noChangeArrowheads="1"/>
                            </wps:cNvSpPr>
                            <wps:spPr bwMode="auto">
                              <a:xfrm>
                                <a:off x="1636571" y="2334576"/>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2C77B"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09" name="Oval 44"/>
                            <wps:cNvSpPr>
                              <a:spLocks noChangeArrowheads="1"/>
                            </wps:cNvSpPr>
                            <wps:spPr bwMode="auto">
                              <a:xfrm>
                                <a:off x="1461364" y="2332242"/>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06E18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10" name="Oval 45"/>
                            <wps:cNvSpPr>
                              <a:spLocks noChangeArrowheads="1"/>
                            </wps:cNvSpPr>
                            <wps:spPr bwMode="auto">
                              <a:xfrm>
                                <a:off x="1275628" y="2334939"/>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38ED96"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11" name="Group 15"/>
                          <wpg:cNvGrpSpPr>
                            <a:grpSpLocks/>
                          </wpg:cNvGrpSpPr>
                          <wpg:grpSpPr bwMode="auto">
                            <a:xfrm rot="-2218534">
                              <a:off x="675681" y="2461243"/>
                              <a:ext cx="259076" cy="121426"/>
                              <a:chOff x="674337" y="2451204"/>
                              <a:chExt cx="645593" cy="277966"/>
                            </a:xfrm>
                          </wpg:grpSpPr>
                          <wps:wsp>
                            <wps:cNvPr id="312" name="Oval 40"/>
                            <wps:cNvSpPr>
                              <a:spLocks noChangeArrowheads="1"/>
                            </wps:cNvSpPr>
                            <wps:spPr bwMode="auto">
                              <a:xfrm>
                                <a:off x="1050929" y="2460249"/>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D2AA8"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13" name="Oval 41"/>
                            <wps:cNvSpPr>
                              <a:spLocks noChangeArrowheads="1"/>
                            </wps:cNvSpPr>
                            <wps:spPr bwMode="auto">
                              <a:xfrm>
                                <a:off x="860273" y="2451204"/>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7C4165"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14" name="Oval 42"/>
                            <wps:cNvSpPr>
                              <a:spLocks noChangeArrowheads="1"/>
                            </wps:cNvSpPr>
                            <wps:spPr bwMode="auto">
                              <a:xfrm>
                                <a:off x="674337" y="2454523"/>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4E52F2"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15" name="Group 16"/>
                          <wpg:cNvGrpSpPr>
                            <a:grpSpLocks/>
                          </wpg:cNvGrpSpPr>
                          <wpg:grpSpPr bwMode="auto">
                            <a:xfrm rot="-4666779">
                              <a:off x="1427002" y="984251"/>
                              <a:ext cx="255524" cy="118968"/>
                              <a:chOff x="1442711" y="983220"/>
                              <a:chExt cx="636739" cy="272339"/>
                            </a:xfrm>
                          </wpg:grpSpPr>
                          <wps:wsp>
                            <wps:cNvPr id="316" name="Oval 37"/>
                            <wps:cNvSpPr>
                              <a:spLocks noChangeArrowheads="1"/>
                            </wps:cNvSpPr>
                            <wps:spPr bwMode="auto">
                              <a:xfrm>
                                <a:off x="1810449" y="984122"/>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A92A39"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17" name="Oval 38"/>
                            <wps:cNvSpPr>
                              <a:spLocks noChangeArrowheads="1"/>
                            </wps:cNvSpPr>
                            <wps:spPr bwMode="auto">
                              <a:xfrm>
                                <a:off x="1628095" y="983220"/>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8D03C4"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18" name="Oval 39"/>
                            <wps:cNvSpPr>
                              <a:spLocks noChangeArrowheads="1"/>
                            </wps:cNvSpPr>
                            <wps:spPr bwMode="auto">
                              <a:xfrm>
                                <a:off x="1442711" y="986638"/>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7BFD6"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19" name="Group 17"/>
                          <wpg:cNvGrpSpPr>
                            <a:grpSpLocks/>
                          </wpg:cNvGrpSpPr>
                          <wpg:grpSpPr bwMode="auto">
                            <a:xfrm>
                              <a:off x="1420812" y="522287"/>
                              <a:ext cx="255588" cy="117475"/>
                              <a:chOff x="1420812" y="522287"/>
                              <a:chExt cx="640856" cy="272556"/>
                            </a:xfrm>
                          </wpg:grpSpPr>
                          <wps:wsp>
                            <wps:cNvPr id="320" name="Oval 34"/>
                            <wps:cNvSpPr>
                              <a:spLocks noChangeArrowheads="1"/>
                            </wps:cNvSpPr>
                            <wps:spPr bwMode="auto">
                              <a:xfrm>
                                <a:off x="1790996" y="525971"/>
                                <a:ext cx="270672"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FDDE64"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21" name="Oval 35"/>
                            <wps:cNvSpPr>
                              <a:spLocks noChangeArrowheads="1"/>
                            </wps:cNvSpPr>
                            <wps:spPr bwMode="auto">
                              <a:xfrm>
                                <a:off x="1607895" y="522287"/>
                                <a:ext cx="270672" cy="2688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304A2"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22" name="Oval 36"/>
                            <wps:cNvSpPr>
                              <a:spLocks noChangeArrowheads="1"/>
                            </wps:cNvSpPr>
                            <wps:spPr bwMode="auto">
                              <a:xfrm>
                                <a:off x="1420812" y="525971"/>
                                <a:ext cx="270672"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DF8EFB"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23" name="Group 18"/>
                          <wpg:cNvGrpSpPr>
                            <a:grpSpLocks/>
                          </wpg:cNvGrpSpPr>
                          <wpg:grpSpPr bwMode="auto">
                            <a:xfrm rot="-2342223">
                              <a:off x="2534897" y="419681"/>
                              <a:ext cx="255488" cy="121706"/>
                              <a:chOff x="2536569" y="409468"/>
                              <a:chExt cx="636653" cy="278606"/>
                            </a:xfrm>
                          </wpg:grpSpPr>
                          <wps:wsp>
                            <wps:cNvPr id="324" name="Oval 31"/>
                            <wps:cNvSpPr>
                              <a:spLocks noChangeArrowheads="1"/>
                            </wps:cNvSpPr>
                            <wps:spPr bwMode="auto">
                              <a:xfrm>
                                <a:off x="2904221" y="412295"/>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E73D20"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25" name="Oval 32"/>
                            <wps:cNvSpPr>
                              <a:spLocks noChangeArrowheads="1"/>
                            </wps:cNvSpPr>
                            <wps:spPr bwMode="auto">
                              <a:xfrm>
                                <a:off x="2718279" y="409468"/>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FA7DD2"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26" name="Oval 33"/>
                            <wps:cNvSpPr>
                              <a:spLocks noChangeArrowheads="1"/>
                            </wps:cNvSpPr>
                            <wps:spPr bwMode="auto">
                              <a:xfrm>
                                <a:off x="2536569" y="419153"/>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8DF635"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27" name="Group 19"/>
                          <wpg:cNvGrpSpPr>
                            <a:grpSpLocks/>
                          </wpg:cNvGrpSpPr>
                          <wpg:grpSpPr bwMode="auto">
                            <a:xfrm rot="-2065333">
                              <a:off x="-1383" y="297435"/>
                              <a:ext cx="252003" cy="122680"/>
                              <a:chOff x="-950" y="290290"/>
                              <a:chExt cx="631872" cy="280836"/>
                            </a:xfrm>
                          </wpg:grpSpPr>
                          <wps:wsp>
                            <wps:cNvPr id="328" name="Oval 28"/>
                            <wps:cNvSpPr>
                              <a:spLocks noChangeArrowheads="1"/>
                            </wps:cNvSpPr>
                            <wps:spPr bwMode="auto">
                              <a:xfrm>
                                <a:off x="360249" y="290290"/>
                                <a:ext cx="270673"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BB407"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29" name="Oval 29"/>
                            <wps:cNvSpPr>
                              <a:spLocks noChangeArrowheads="1"/>
                            </wps:cNvSpPr>
                            <wps:spPr bwMode="auto">
                              <a:xfrm>
                                <a:off x="180258" y="292223"/>
                                <a:ext cx="270673"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E7616"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30" name="Oval 30"/>
                            <wps:cNvSpPr>
                              <a:spLocks noChangeArrowheads="1"/>
                            </wps:cNvSpPr>
                            <wps:spPr bwMode="auto">
                              <a:xfrm>
                                <a:off x="-950" y="302205"/>
                                <a:ext cx="270673"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BB5060"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31" name="Group 20"/>
                          <wpg:cNvGrpSpPr>
                            <a:grpSpLocks/>
                          </wpg:cNvGrpSpPr>
                          <wpg:grpSpPr bwMode="auto">
                            <a:xfrm rot="5081265">
                              <a:off x="450427" y="587745"/>
                              <a:ext cx="258298" cy="122911"/>
                              <a:chOff x="448716" y="608402"/>
                              <a:chExt cx="643654" cy="285169"/>
                            </a:xfrm>
                          </wpg:grpSpPr>
                          <wps:wsp>
                            <wps:cNvPr id="332" name="Oval 25"/>
                            <wps:cNvSpPr>
                              <a:spLocks noChangeArrowheads="1"/>
                            </wps:cNvSpPr>
                            <wps:spPr bwMode="auto">
                              <a:xfrm>
                                <a:off x="823369" y="612745"/>
                                <a:ext cx="269001"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DFA3A"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33" name="Oval 26"/>
                            <wps:cNvSpPr>
                              <a:spLocks noChangeArrowheads="1"/>
                            </wps:cNvSpPr>
                            <wps:spPr bwMode="auto">
                              <a:xfrm>
                                <a:off x="645019" y="608402"/>
                                <a:ext cx="269001" cy="2688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800E4"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34" name="Oval 27"/>
                            <wps:cNvSpPr>
                              <a:spLocks noChangeArrowheads="1"/>
                            </wps:cNvSpPr>
                            <wps:spPr bwMode="auto">
                              <a:xfrm>
                                <a:off x="448716" y="624699"/>
                                <a:ext cx="269001"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C58DA0"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g:cNvPr id="335" name="Group 21"/>
                          <wpg:cNvGrpSpPr>
                            <a:grpSpLocks/>
                          </wpg:cNvGrpSpPr>
                          <wpg:grpSpPr bwMode="auto">
                            <a:xfrm rot="2730646">
                              <a:off x="1385459" y="69451"/>
                              <a:ext cx="256138" cy="118605"/>
                              <a:chOff x="1379894" y="83514"/>
                              <a:chExt cx="638272" cy="275178"/>
                            </a:xfrm>
                          </wpg:grpSpPr>
                          <wps:wsp>
                            <wps:cNvPr id="336" name="Oval 22"/>
                            <wps:cNvSpPr>
                              <a:spLocks noChangeArrowheads="1"/>
                            </wps:cNvSpPr>
                            <wps:spPr bwMode="auto">
                              <a:xfrm>
                                <a:off x="1749165" y="89818"/>
                                <a:ext cx="269001" cy="268874"/>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866C7D"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37" name="Oval 23"/>
                            <wps:cNvSpPr>
                              <a:spLocks noChangeArrowheads="1"/>
                            </wps:cNvSpPr>
                            <wps:spPr bwMode="auto">
                              <a:xfrm>
                                <a:off x="1567276" y="83514"/>
                                <a:ext cx="269001" cy="26887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A5C22"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s:wsp>
                            <wps:cNvPr id="338" name="Oval 24"/>
                            <wps:cNvSpPr>
                              <a:spLocks noChangeArrowheads="1"/>
                            </wps:cNvSpPr>
                            <wps:spPr bwMode="auto">
                              <a:xfrm>
                                <a:off x="1379894" y="87675"/>
                                <a:ext cx="269001" cy="268872"/>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08481F" w14:textId="77777777" w:rsidR="00044D26" w:rsidRDefault="00044D26" w:rsidP="009F7B67">
                                  <w:pPr>
                                    <w:rPr>
                                      <w:rFonts w:eastAsia="Times New Roman"/>
                                    </w:rPr>
                                  </w:pPr>
                                </w:p>
                              </w:txbxContent>
                            </wps:txbx>
                            <wps:bodyPr rot="0" vert="horz" wrap="square" lIns="91440" tIns="45720" rIns="91440" bIns="45720" anchor="ctr" anchorCtr="0" upright="1">
                              <a:noAutofit/>
                            </wps:bodyPr>
                          </wps:wsp>
                        </wpg:grpSp>
                      </wpg:grpSp>
                      <wps:wsp>
                        <wps:cNvPr id="274" name="Text Box 1685"/>
                        <wps:cNvSpPr txBox="1">
                          <a:spLocks noChangeArrowheads="1"/>
                        </wps:cNvSpPr>
                        <wps:spPr bwMode="auto">
                          <a:xfrm>
                            <a:off x="368489" y="1037230"/>
                            <a:ext cx="865505"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15DE5" w14:textId="77777777" w:rsidR="00044D26" w:rsidRPr="009F7B67" w:rsidRDefault="00044D26" w:rsidP="009F7B67">
                              <w:pPr>
                                <w:spacing w:after="0" w:line="240" w:lineRule="auto"/>
                                <w:rPr>
                                  <w:rFonts w:ascii="Arial Narrow" w:hAnsi="Arial Narrow"/>
                                  <w:b/>
                                  <w:sz w:val="24"/>
                                  <w:szCs w:val="24"/>
                                </w:rPr>
                              </w:pPr>
                              <w:proofErr w:type="gramStart"/>
                              <w:r>
                                <w:rPr>
                                  <w:rFonts w:ascii="Arial Narrow" w:hAnsi="Arial Narrow"/>
                                  <w:b/>
                                  <w:sz w:val="24"/>
                                  <w:szCs w:val="24"/>
                                </w:rPr>
                                <w:t>hydrochloric</w:t>
                              </w:r>
                              <w:proofErr w:type="gramEnd"/>
                              <w:r w:rsidRPr="009F7B67">
                                <w:rPr>
                                  <w:rFonts w:ascii="Arial Narrow" w:hAnsi="Arial Narrow"/>
                                  <w:b/>
                                  <w:sz w:val="24"/>
                                  <w:szCs w:val="24"/>
                                </w:rPr>
                                <w:t xml:space="preserve"> acid</w:t>
                              </w:r>
                            </w:p>
                          </w:txbxContent>
                        </wps:txbx>
                        <wps:bodyPr rot="0" vert="horz" wrap="square" lIns="0" tIns="0" rIns="0" bIns="0" anchor="t" anchorCtr="0" upright="1">
                          <a:noAutofit/>
                        </wps:bodyPr>
                      </wps:wsp>
                      <wps:wsp>
                        <wps:cNvPr id="232" name="Straight Arrow Connector 65"/>
                        <wps:cNvCnPr>
                          <a:cxnSpLocks noChangeShapeType="1"/>
                        </wps:cNvCnPr>
                        <wps:spPr bwMode="auto">
                          <a:xfrm>
                            <a:off x="1146411" y="1228299"/>
                            <a:ext cx="344805" cy="323850"/>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73" name="Straight Arrow Connector 65"/>
                        <wps:cNvCnPr>
                          <a:cxnSpLocks noChangeShapeType="1"/>
                        </wps:cNvCnPr>
                        <wps:spPr bwMode="auto">
                          <a:xfrm>
                            <a:off x="1201002" y="1678675"/>
                            <a:ext cx="252000" cy="144000"/>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39" name="Text Box 1692"/>
                        <wps:cNvSpPr txBox="1">
                          <a:spLocks noChangeArrowheads="1"/>
                        </wps:cNvSpPr>
                        <wps:spPr bwMode="auto">
                          <a:xfrm>
                            <a:off x="3207223" y="68239"/>
                            <a:ext cx="3587750" cy="2026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45905289" w14:textId="77777777" w:rsidR="00044D26" w:rsidRPr="00E4666A" w:rsidRDefault="00044D26" w:rsidP="00E4666A">
                              <w:pPr>
                                <w:spacing w:after="0" w:line="240" w:lineRule="auto"/>
                                <w:rPr>
                                  <w:rFonts w:ascii="Arial Narrow" w:hAnsi="Arial Narrow"/>
                                  <w:sz w:val="28"/>
                                  <w:szCs w:val="28"/>
                                </w:rPr>
                              </w:pPr>
                              <w:r w:rsidRPr="00E4666A">
                                <w:rPr>
                                  <w:rFonts w:ascii="Arial Narrow" w:hAnsi="Arial Narrow"/>
                                  <w:sz w:val="28"/>
                                  <w:szCs w:val="28"/>
                                </w:rPr>
                                <w:t>Carbon dioxide molecules leave the reaction.</w:t>
                              </w:r>
                            </w:p>
                            <w:p w14:paraId="4CBB3593" w14:textId="77777777" w:rsidR="00044D26" w:rsidRDefault="00044D26" w:rsidP="00E4666A">
                              <w:pPr>
                                <w:spacing w:after="0" w:line="240" w:lineRule="auto"/>
                                <w:rPr>
                                  <w:rFonts w:ascii="Arial Narrow" w:hAnsi="Arial Narrow"/>
                                  <w:sz w:val="28"/>
                                  <w:szCs w:val="28"/>
                                </w:rPr>
                              </w:pPr>
                              <w:r w:rsidRPr="00E4666A">
                                <w:rPr>
                                  <w:rFonts w:ascii="Arial Narrow" w:hAnsi="Arial Narrow"/>
                                  <w:sz w:val="28"/>
                                  <w:szCs w:val="28"/>
                                </w:rPr>
                                <w:t>Therefore, the number of atoms in the beaker decreases.</w:t>
                              </w:r>
                            </w:p>
                            <w:p w14:paraId="45032025" w14:textId="77777777" w:rsidR="00044D26" w:rsidRPr="00E4666A" w:rsidRDefault="00044D26" w:rsidP="00E4666A">
                              <w:pPr>
                                <w:spacing w:after="0" w:line="240" w:lineRule="auto"/>
                                <w:rPr>
                                  <w:rFonts w:ascii="Arial Narrow" w:hAnsi="Arial Narrow"/>
                                  <w:sz w:val="28"/>
                                  <w:szCs w:val="28"/>
                                </w:rPr>
                              </w:pPr>
                            </w:p>
                            <w:p w14:paraId="23F4F9D2" w14:textId="77777777" w:rsidR="00044D26" w:rsidRPr="00E4666A" w:rsidRDefault="00044D26" w:rsidP="00E4666A">
                              <w:pPr>
                                <w:spacing w:after="0" w:line="240" w:lineRule="auto"/>
                                <w:rPr>
                                  <w:rFonts w:ascii="Arial Narrow" w:hAnsi="Arial Narrow"/>
                                  <w:sz w:val="28"/>
                                  <w:szCs w:val="28"/>
                                </w:rPr>
                              </w:pPr>
                              <w:r w:rsidRPr="00E4666A">
                                <w:rPr>
                                  <w:rFonts w:ascii="Arial Narrow" w:hAnsi="Arial Narrow"/>
                                  <w:b/>
                                  <w:bCs/>
                                  <w:sz w:val="28"/>
                                  <w:szCs w:val="28"/>
                                </w:rPr>
                                <w:t xml:space="preserve">The mass </w:t>
                              </w:r>
                              <w:r>
                                <w:rPr>
                                  <w:rFonts w:ascii="Arial Narrow" w:hAnsi="Arial Narrow"/>
                                  <w:b/>
                                  <w:bCs/>
                                  <w:sz w:val="28"/>
                                  <w:szCs w:val="28"/>
                                </w:rPr>
                                <w:t xml:space="preserve">of the beaker and its contents </w:t>
                              </w:r>
                              <w:r w:rsidRPr="00E4666A">
                                <w:rPr>
                                  <w:rFonts w:ascii="Arial Narrow" w:hAnsi="Arial Narrow"/>
                                  <w:b/>
                                  <w:bCs/>
                                  <w:sz w:val="28"/>
                                  <w:szCs w:val="28"/>
                                </w:rPr>
                                <w:t>decreases during the reaction</w:t>
                              </w:r>
                              <w:r w:rsidRPr="00E4666A">
                                <w:rPr>
                                  <w:rFonts w:ascii="Arial Narrow" w:hAnsi="Arial Narrow"/>
                                  <w:sz w:val="28"/>
                                  <w:szCs w:val="28"/>
                                </w:rPr>
                                <w:t>.</w:t>
                              </w:r>
                            </w:p>
                            <w:p w14:paraId="0820A09E" w14:textId="77777777" w:rsidR="00044D26" w:rsidRDefault="00044D26" w:rsidP="00E4666A">
                              <w:pPr>
                                <w:spacing w:after="0" w:line="240" w:lineRule="auto"/>
                                <w:rPr>
                                  <w:rFonts w:ascii="Arial Narrow" w:hAnsi="Arial Narrow"/>
                                  <w:sz w:val="28"/>
                                  <w:szCs w:val="28"/>
                                </w:rPr>
                              </w:pPr>
                            </w:p>
                            <w:p w14:paraId="66BE9122" w14:textId="77777777" w:rsidR="00044D26" w:rsidRDefault="00044D26" w:rsidP="00E4666A">
                              <w:pPr>
                                <w:spacing w:after="0" w:line="240" w:lineRule="auto"/>
                                <w:rPr>
                                  <w:rFonts w:ascii="Arial Narrow" w:hAnsi="Arial Narrow"/>
                                  <w:sz w:val="28"/>
                                  <w:szCs w:val="28"/>
                                </w:rPr>
                              </w:pPr>
                              <w:r w:rsidRPr="00E4666A">
                                <w:rPr>
                                  <w:rFonts w:ascii="Arial Narrow" w:hAnsi="Arial Narrow"/>
                                  <w:sz w:val="28"/>
                                  <w:szCs w:val="28"/>
                                </w:rPr>
                                <w:t>The mass of the reaction can be followed</w:t>
                              </w:r>
                              <w:r>
                                <w:rPr>
                                  <w:rFonts w:ascii="Arial Narrow" w:hAnsi="Arial Narrow"/>
                                  <w:sz w:val="28"/>
                                  <w:szCs w:val="28"/>
                                </w:rPr>
                                <w:t>,</w:t>
                              </w:r>
                              <w:r w:rsidRPr="00E4666A">
                                <w:rPr>
                                  <w:rFonts w:ascii="Arial Narrow" w:hAnsi="Arial Narrow"/>
                                  <w:sz w:val="28"/>
                                  <w:szCs w:val="28"/>
                                </w:rPr>
                                <w:t xml:space="preserve"> by placing the beaker on a balance.</w:t>
                              </w:r>
                            </w:p>
                            <w:p w14:paraId="37D2A6FC" w14:textId="77777777" w:rsidR="00044D26" w:rsidRPr="00E4666A" w:rsidRDefault="00044D26" w:rsidP="00E4666A">
                              <w:pPr>
                                <w:spacing w:after="0" w:line="240" w:lineRule="auto"/>
                                <w:rPr>
                                  <w:rFonts w:ascii="Arial Narrow" w:hAnsi="Arial Narrow"/>
                                  <w:sz w:val="28"/>
                                  <w:szCs w:val="28"/>
                                </w:rPr>
                              </w:pPr>
                            </w:p>
                          </w:txbxContent>
                        </wps:txbx>
                        <wps:bodyPr rot="0" vert="horz" wrap="square" lIns="91440" tIns="91440" rIns="91440" bIns="91440" anchor="t" anchorCtr="0" upright="1">
                          <a:noAutofit/>
                        </wps:bodyPr>
                      </wps:wsp>
                      <wps:wsp>
                        <wps:cNvPr id="275" name="Straight Arrow Connector 67"/>
                        <wps:cNvCnPr>
                          <a:cxnSpLocks noChangeShapeType="1"/>
                        </wps:cNvCnPr>
                        <wps:spPr bwMode="auto">
                          <a:xfrm flipH="1">
                            <a:off x="2743200" y="259308"/>
                            <a:ext cx="536575" cy="50165"/>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16" name="Text Box 1685"/>
                        <wps:cNvSpPr txBox="1">
                          <a:spLocks noChangeArrowheads="1"/>
                        </wps:cNvSpPr>
                        <wps:spPr bwMode="auto">
                          <a:xfrm>
                            <a:off x="0" y="1514902"/>
                            <a:ext cx="1240777"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4BBFA" w14:textId="77777777" w:rsidR="00044D26" w:rsidRPr="009F7B67" w:rsidRDefault="00044D26" w:rsidP="003A4C85">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 (marble)</w:t>
                              </w:r>
                            </w:p>
                          </w:txbxContent>
                        </wps:txbx>
                        <wps:bodyPr rot="0" vert="horz" wrap="square" lIns="0" tIns="0" rIns="0" bIns="0" anchor="t" anchorCtr="0" upright="1">
                          <a:noAutofit/>
                        </wps:bodyPr>
                      </wps:wsp>
                    </wpg:wgp>
                  </a:graphicData>
                </a:graphic>
              </wp:anchor>
            </w:drawing>
          </mc:Choice>
          <mc:Fallback xmlns:mv="urn:schemas-microsoft-com:mac:vml" xmlns:mo="http://schemas.microsoft.com/office/mac/office/2008/main">
            <w:pict>
              <v:group id="Group 225" o:spid="_x0000_s1088" style="position:absolute;margin-left:-17.8pt;margin-top:6pt;width:535.05pt;height:164.95pt;z-index:251518976" coordsize="6794973,209515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">
                <v:group id="Group 76" o:spid="_x0000_s1089" style="position:absolute;left:968991;width:1758315;height:1985645" coordorigin="-1383,685" coordsize="2791768,2956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shape id="Picture 2" o:spid="_x0000_s1090" type="#_x0000_t75" style="position:absolute;left:415925;top:995362;width:1933575;height:196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P&#10;BHTGAAAA3AAAAA8AAABkcnMvZG93bnJldi54bWxEj0FrwkAUhO8F/8PyBG91oxQtqasUQSzqQW3p&#10;+TX7zKbNvg3ZjUn89d2C0OMwM98wi1VnS3Gl2heOFUzGCQjizOmCcwUf75vHZxA+IGssHZOCnjys&#10;loOHBabatXyi6znkIkLYp6jAhFClUvrMkEU/dhVx9C6uthiirHOpa2wj3JZymiQzabHguGCworWh&#10;7OfcWAWfFxOo+eoP7W1/7Lf7Zvb9ZHdKjYbd6wuIQF34D9/bb1rBdD6HvzPxCM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I8EdMYAAADcAAAADwAAAAAAAAAAAAAAAACc&#10;AgAAZHJzL2Rvd25yZXYueG1sUEsFBgAAAAAEAAQA9wAAAI8DAAAAAA==&#10;">
                    <v:imagedata r:id="rId25" o:title=""/>
                    <v:path arrowok="t"/>
                  </v:shape>
                  <v:group id="Group 3" o:spid="_x0000_s1091" style="position:absolute;left:1727736;top:1689224;width:251332;height:120396;rotation:-1645868fd" coordorigin="1727758,1684430" coordsize="630187,2756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fpIv8IAAADcAAAADwAA&#10;AAAAAAAAAAAAAACpAgAAZHJzL2Rvd25yZXYueG1sUEsFBgAAAAAEAAQA+gAAAJgDAAAAAA==&#10;">
                    <v:oval id="Oval 61" o:spid="_x0000_s1092" style="position:absolute;left:2087273;top:1684430;width:270672;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lmHxQAA&#10;ANwAAAAPAAAAZHJzL2Rvd25yZXYueG1sRI/NbsIwEITvSH0Hayv1Bk450BIwqK0aqYdyKH/iuMRL&#10;HBGvI9uQ9O1xpUocRzPzjWa+7G0jruRD7VjB8ygDQVw6XXOlYLsphq8gQkTW2DgmBb8UYLl4GMwx&#10;167jH7quYyUShEOOCkyMbS5lKA1ZDCPXEifv5LzFmKSvpPbYJbht5DjLJtJizWnBYEsfhsrz+mIV&#10;vO91c/g08VIdu2+/CkUxkXqn1NNj/zYDEamP9/B/+0srGL9M4e9MOg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WYfFAAAA3AAAAA8AAAAAAAAAAAAAAAAAlwIAAGRycy9k&#10;b3ducmV2LnhtbFBLBQYAAAAABAAEAPUAAACJAwAAAAA=&#10;" fillcolor="red" stroked="f">
                      <v:textbox>
                        <w:txbxContent>
                          <w:p w14:paraId="781730CA" w14:textId="77777777" w:rsidR="00044D26" w:rsidRDefault="00044D26" w:rsidP="009F7B67">
                            <w:pPr>
                              <w:rPr>
                                <w:rFonts w:eastAsia="Times New Roman"/>
                              </w:rPr>
                            </w:pPr>
                          </w:p>
                        </w:txbxContent>
                      </v:textbox>
                    </v:oval>
                    <v:oval id="Oval 62" o:spid="_x0000_s1093" style="position:absolute;left:1902110;top:1685461;width:270672;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anDwgAA&#10;ANwAAAAPAAAAZHJzL2Rvd25yZXYueG1sRE9Na4NAEL0X8h+WCeRSkjVpKcG4hiTF4rXaQI6DO1Wp&#10;OyvuVk1/ffdQ6PHxvpPjbDox0uBaywq2mwgEcWV1y7WCjzJb70E4j6yxs0wK7uTgmC4eEoy1nfid&#10;xsLXIoSwi1FB430fS+mqhgy6je2JA/dpB4M+wKGWesAphJtO7qLoRRpsOTQ02NOloeqr+DYK+Hoz&#10;Lu+z8fntqdzOr/n58QfPSq2W8+kAwtPs/8V/7lwr2O3D/HAmHAG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xqcPCAAAA3AAAAA8AAAAAAAAAAAAAAAAAlwIAAGRycy9kb3du&#10;cmV2LnhtbFBLBQYAAAAABAAEAPUAAACGAwAAAAA=&#10;" fillcolor="black" stroked="f">
                      <v:textbox>
                        <w:txbxContent>
                          <w:p w14:paraId="1BDB4E8E" w14:textId="77777777" w:rsidR="00044D26" w:rsidRDefault="00044D26" w:rsidP="009F7B67">
                            <w:pPr>
                              <w:rPr>
                                <w:rFonts w:eastAsia="Times New Roman"/>
                              </w:rPr>
                            </w:pPr>
                          </w:p>
                        </w:txbxContent>
                      </v:textbox>
                    </v:oval>
                    <v:oval id="Oval 63" o:spid="_x0000_s1094" style="position:absolute;left:1727758;top:1691118;width:270672;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WmxAAA&#10;ANwAAAAPAAAAZHJzL2Rvd25yZXYueG1sRI9BawIxFITvBf9DeIK3mtWDyNYoKl3oQQ+1Vjw+N8/N&#10;4uZlSaK7/vumUOhxmJlvmMWqt414kA+1YwWTcQaCuHS65krB8at4nYMIEVlj45gUPCnAajl4WWCu&#10;Xcef9DjESiQIhxwVmBjbXMpQGrIYxq4lTt7VeYsxSV9J7bFLcNvIaZbNpMWa04LBlraGytvhbhVs&#10;Tro5v5t4ry7dzu9DUcyk/lZqNOzXbyAi9fE//Nf+0Aqm8wn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lpsQAAADcAAAADwAAAAAAAAAAAAAAAACXAgAAZHJzL2Rv&#10;d25yZXYueG1sUEsFBgAAAAAEAAQA9QAAAIgDAAAAAA==&#10;" fillcolor="red" stroked="f">
                      <v:textbox>
                        <w:txbxContent>
                          <w:p w14:paraId="7B334732" w14:textId="77777777" w:rsidR="00044D26" w:rsidRDefault="00044D26" w:rsidP="009F7B67">
                            <w:pPr>
                              <w:rPr>
                                <w:rFonts w:eastAsia="Times New Roman"/>
                              </w:rPr>
                            </w:pPr>
                          </w:p>
                        </w:txbxContent>
                      </v:textbox>
                    </v:oval>
                  </v:group>
                  <v:shape id="Freeform 4" o:spid="_x0000_s1095" style="position:absolute;left:696912;top:2654300;width:200025;height:187325;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GzxwwAA&#10;ANwAAAAPAAAAZHJzL2Rvd25yZXYueG1sRI/RisIwFETfBf8hXGHfNN3CqnRNRVYK4oto/YBLc21L&#10;m5vSZG3795sFwcdhZs4wu/1oWvGk3tWWFXyuIhDEhdU1lwruebbcgnAeWWNrmRRM5GCfzmc7TLQd&#10;+ErPmy9FgLBLUEHlfZdI6YqKDLqV7YiD97C9QR9kX0rd4xDgppVxFK2lwZrDQoUd/VRUNLdfo+Dy&#10;Zc4Pu2myyGTteTgeptxmk1Ifi/HwDcLT6N/hV/ukFcTbGP7PhCMg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pGzxwwAAANwAAAAPAAAAAAAAAAAAAAAAAJcCAABkcnMvZG93&#10;bnJldi54bWxQSwUGAAAAAAQABAD1AAAAhw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6579,4249;16579,4249;5743,118978;11160,135974;27415,144472;46377,165719;65340,174218;73468,178467;76177,191214;103267,216709;154738,212460;184537,208211;173701,161469;162865,157220;154738,148722;146612,144472;135775,114728;141193,97732;146612,84984;143902,67988;116812,46741;103267,29744;97849,16997;89721,12747;59923,0;24705,4249;11160,8498;16579,4249" o:connectangles="0,0,0,0,0,0,0,0,0,0,0,0,0,0,0,0,0,0,0,0,0,0,0,0,0,0,0,0" textboxrect="0,0,216546,161925"/>
                    <v:textbox>
                      <w:txbxContent>
                        <w:p w14:paraId="0D55BCA8" w14:textId="77777777" w:rsidR="00044D26" w:rsidRDefault="00044D26" w:rsidP="009F7B67">
                          <w:pPr>
                            <w:rPr>
                              <w:rFonts w:eastAsia="Times New Roman"/>
                            </w:rPr>
                          </w:pPr>
                        </w:p>
                      </w:txbxContent>
                    </v:textbox>
                  </v:shape>
                  <v:shape id="Freeform 5" o:spid="_x0000_s1096" style="position:absolute;left:1122362;top:2644775;width:166688;height:201612;rotation:7569802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GxmwgAA&#10;ANwAAAAPAAAAZHJzL2Rvd25yZXYueG1sRI9PawIxFMTvBb9DeIK3mlVpWVejSKHgqdR/9+fmuRvc&#10;vCxJ3F2/fVMo9DjMzG+Y9XawjejIB+NYwWyagSAunTZcKTifPl9zECEia2wck4InBdhuRi9rLLTr&#10;+UDdMVYiQTgUqKCOsS2kDGVNFsPUtcTJuzlvMSbpK6k99gluGznPsndp0XBaqLGlj5rK+/FhFfgH&#10;dQc3mJm5+K9lf83fvl3WKjUZD7sViEhD/A//tfdawTxfwO+ZdAT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obGbCAAAA3AAAAA8AAAAAAAAAAAAAAAAAlwIAAGRycy9kb3du&#10;cmV2LnhtbFBLBQYAAAAABAAEAPUAAACGAw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1512,4922;11512,4922;3987,137818;7750,157507;19038,167351;32207,191961;45376,201805;51020,206727;52901,221494;71714,251026;107457,246104;128152,241182;120626,187039;113101,182118;107457,172273;101814,167351;94289,132896;98052,113208;101814,98442;99933,78754;81120,54143;71714,34454;67951,19689;62307,14767;41613,0;17156,4922;7750,9844;11512,4922" o:connectangles="0,0,0,0,0,0,0,0,0,0,0,0,0,0,0,0,0,0,0,0,0,0,0,0,0,0,0,0" textboxrect="0,0,216546,161925"/>
                    <v:textbox>
                      <w:txbxContent>
                        <w:p w14:paraId="227B23A8" w14:textId="77777777" w:rsidR="00044D26" w:rsidRDefault="00044D26" w:rsidP="009F7B67">
                          <w:pPr>
                            <w:rPr>
                              <w:rFonts w:eastAsia="Times New Roman"/>
                            </w:rPr>
                          </w:pPr>
                        </w:p>
                      </w:txbxContent>
                    </v:textbox>
                  </v:shape>
                  <v:shape id="Freeform 6" o:spid="_x0000_s1097" style="position:absolute;left:1781174;top:2633663;width:239713;height:233362;rotation:-3679757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b+4xAAA&#10;ANwAAAAPAAAAZHJzL2Rvd25yZXYueG1sRI9Ba8JAFITvBf/D8oTe6m5FSoiuIoWAIBRrK70+ss8k&#10;Jvs2Ztck/nu3UOhxmJlvmNVmtI3oqfOVYw2vMwWCOHem4kLD91f2koDwAdlg45g03MnDZj15WmFq&#10;3MCf1B9DISKEfYoayhDaVEqfl2TRz1xLHL2z6yyGKLtCmg6HCLeNnCv1Ji1WHBdKbOm9pLw+3qwG&#10;VajLaf9xOGFCP3fJrbtm9ULr5+m4XYIINIb/8F97ZzTMkwX8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m/uMQAAADcAAAADwAAAAAAAAAAAAAAAACXAgAAZHJzL2Rv&#10;d25yZXYueG1sUEsFBgAAAAAEAAQA9QAAAIgDA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23810,6595;23810,6595;8247,184643;16028,211021;39372,224211;66607,257182;93842,270371;105514,276965;109405,296749;148312,336315;222235,329720;265033,323127;249470,250588;233907,243994;222235,230804;210563,224211;195000,178050;202782,151672;210563,131889;206672,105511;167766,72539;148312,46161;140531,26378;128858,19783;86061,0;35482,6595;16028,13188;23810,6595" o:connectangles="0,0,0,0,0,0,0,0,0,0,0,0,0,0,0,0,0,0,0,0,0,0,0,0,0,0,0,0" textboxrect="0,0,216546,161925"/>
                    <v:textbox>
                      <w:txbxContent>
                        <w:p w14:paraId="2FF2E48A" w14:textId="77777777" w:rsidR="00044D26" w:rsidRDefault="00044D26" w:rsidP="009F7B67">
                          <w:pPr>
                            <w:rPr>
                              <w:rFonts w:eastAsia="Times New Roman"/>
                            </w:rPr>
                          </w:pPr>
                        </w:p>
                      </w:txbxContent>
                    </v:textbox>
                  </v:shape>
                  <v:shape id="Freeform 7" o:spid="_x0000_s1098" style="position:absolute;left:1454149;top:2668588;width:155575;height:146050;rotation:-3350705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Le6wwAA&#10;ANwAAAAPAAAAZHJzL2Rvd25yZXYueG1sRI9LiwIxEITvC/6H0MLe1oyPFRmNIoIP8LI+Lt6aSTsZ&#10;nHSGJOr47zfCwh6LqvqKmi1aW4sH+VA5VtDvZSCIC6crLhWcT+uvCYgQkTXWjknBiwIs5p2PGeba&#10;PflAj2MsRYJwyFGBibHJpQyFIYuh5xri5F2dtxiT9KXUHp8Jbms5yLKxtFhxWjDY0MpQcTverQK+&#10;jLb0Y85mO9z4lymcr5u9V+qz2y6nICK18T/8195pBYPJN7zPpCMg5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Le6wwAAANwAAAAPAAAAAAAAAAAAAAAAAJcCAABkcnMvZG93&#10;bnJldi54bWxQSwUGAAAAAAQABAD1AAAAhw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0029,2583;10029,2583;3474,72323;6751,82655;16584,87821;28056,100735;39527,105902;44443,108484;46082,116234;62470,131731;93607,129148;111634,126566;105079,98153;98524,95570;93607,90404;88691,87821;82135,69741;85413,59409;88691,51660;87052,41328;70664,28413;62470,18081;59193,10332;54276,7749;36250,0;14945,2583;6751,5166;10029,2583" o:connectangles="0,0,0,0,0,0,0,0,0,0,0,0,0,0,0,0,0,0,0,0,0,0,0,0,0,0,0,0" textboxrect="0,0,216546,161925"/>
                    <v:textbox>
                      <w:txbxContent>
                        <w:p w14:paraId="7FD2E668" w14:textId="77777777" w:rsidR="00044D26" w:rsidRDefault="00044D26" w:rsidP="009F7B67">
                          <w:pPr>
                            <w:rPr>
                              <w:rFonts w:eastAsia="Times New Roman"/>
                            </w:rPr>
                          </w:pPr>
                        </w:p>
                      </w:txbxContent>
                    </v:textbox>
                  </v:shape>
                  <v:line id="Straight Connector 8" o:spid="_x0000_s1099" style="position:absolute;visibility:visible;mso-wrap-style:square" from="550862,2152650" to="2227262,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yrMQAAADcAAAADwAAAGRycy9kb3ducmV2LnhtbESPT2vCQBTE7wW/w/IKvdVNLYikriKC&#10;f+jNWAK9PbLPJE32bdzdaPrtXUHwOMzMb5j5cjCtuJDztWUFH+MEBHFhdc2lgp/j5n0Gwgdkja1l&#10;UvBPHpaL0cscU22vfKBLFkoRIexTVFCF0KVS+qIig35sO+LonawzGKJ0pdQOrxFuWjlJkqk0WHNc&#10;qLCjdUVFk/VGQd5n/PvXbFyL/Xa3O+Xnxn9+K/X2Oqy+QAQawjP8aO+1gslsCvcz8QjIx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8rKsxAAAANwAAAAPAAAAAAAAAAAA&#10;AAAAAKECAABkcnMvZG93bnJldi54bWxQSwUGAAAAAAQABAD5AAAAkgMAAAAA&#10;" strokeweight="1.5pt"/>
                  <v:group id="Group 9" o:spid="_x0000_s1100" style="position:absolute;left:1649412;top:2455862;width:257175;height:119063" coordorigin="1649412,2455862" coordsize="64085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oval id="Oval 58" o:spid="_x0000_s1101" style="position:absolute;left:2021267;top:2459497;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w7wgAA&#10;ANwAAAAPAAAAZHJzL2Rvd25yZXYueG1sRE89b8IwEN0r8R+sQ+pWHDIglGIiQETq0A6lFDEe8RFH&#10;xOfINiT99/VQqePT+16Vo+3Eg3xoHSuYzzIQxLXTLTcKjl/VyxJEiMgaO8ek4IcClOvJ0woL7Qb+&#10;pMchNiKFcChQgYmxL6QMtSGLYeZ64sRdnbcYE/SN1B6HFG47mWfZQlpsOTUY7GlnqL4d7lbB9qS7&#10;897Ee3MZ3v1HqKqF1N9KPU/HzSuISGP8F/+537SCfJnWpj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njDvCAAAA3AAAAA8AAAAAAAAAAAAAAAAAlwIAAGRycy9kb3du&#10;cmV2LnhtbFBLBQYAAAAABAAEAPUAAACGAwAAAAA=&#10;" fillcolor="red" stroked="f">
                      <v:textbox>
                        <w:txbxContent>
                          <w:p w14:paraId="5E817BFF" w14:textId="77777777" w:rsidR="00044D26" w:rsidRDefault="00044D26" w:rsidP="009F7B67">
                            <w:pPr>
                              <w:rPr>
                                <w:rFonts w:eastAsia="Times New Roman"/>
                              </w:rPr>
                            </w:pPr>
                          </w:p>
                        </w:txbxContent>
                      </v:textbox>
                    </v:oval>
                    <v:oval id="Oval 59" o:spid="_x0000_s1102" style="position:absolute;left:1835341;top:245586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wBexAAA&#10;ANwAAAAPAAAAZHJzL2Rvd25yZXYueG1sRI9Li8JAEITvgv9haGEvi058IBodZV1RcvUFHptMbxI2&#10;0xMyszH66x1hwWNRVV9Ry3VrStFQ7QrLCoaDCARxanXBmYLzadefgXAeWWNpmRTcycF61e0sMdb2&#10;xgdqjj4TAcIuRgW591UspUtzMugGtiIO3o+tDfog60zqGm8Bbko5iqKpNFhwWMixou+c0t/jn1HA&#10;l6txSbVrJvvxadhuk83nAzdKffTarwUIT61/h//biVYwms3hdSYc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sAXsQAAADcAAAADwAAAAAAAAAAAAAAAACXAgAAZHJzL2Rv&#10;d25yZXYueG1sUEsFBgAAAAAEAAQA9QAAAIgDAAAAAA==&#10;" fillcolor="black" stroked="f">
                      <v:textbox>
                        <w:txbxContent>
                          <w:p w14:paraId="252AB2F7" w14:textId="77777777" w:rsidR="00044D26" w:rsidRDefault="00044D26" w:rsidP="009F7B67">
                            <w:pPr>
                              <w:rPr>
                                <w:rFonts w:eastAsia="Times New Roman"/>
                              </w:rPr>
                            </w:pPr>
                          </w:p>
                        </w:txbxContent>
                      </v:textbox>
                    </v:oval>
                    <v:oval id="Oval 60" o:spid="_x0000_s1103" style="position:absolute;left:1649412;top:2459497;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bgwQAA&#10;ANwAAAAPAAAAZHJzL2Rvd25yZXYueG1sRE+7bsIwFN0r8Q/WRWIrDgyoDRhUEJEY6MBTHW/j2zgi&#10;vo5sQ9K/rwekjkfnvVj1thEP8qF2rGAyzkAQl07XXCk4n4rXNxAhImtsHJOCXwqwWg5eFphr1/GB&#10;HsdYiRTCIUcFJsY2lzKUhiyGsWuJE/fjvMWYoK+k9tilcNvIaZbNpMWaU4PBljaGytvxbhWsr7r5&#10;2pp4r767vf8MRTGT+qLUaNh/zEFE6uO/+OneaQXT9zQ/nUlH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W4MEAAADcAAAADwAAAAAAAAAAAAAAAACXAgAAZHJzL2Rvd25y&#10;ZXYueG1sUEsFBgAAAAAEAAQA9QAAAIUDAAAAAA==&#10;" fillcolor="red" stroked="f">
                      <v:textbox>
                        <w:txbxContent>
                          <w:p w14:paraId="5FAE1AE1" w14:textId="77777777" w:rsidR="00044D26" w:rsidRDefault="00044D26" w:rsidP="009F7B67">
                            <w:pPr>
                              <w:rPr>
                                <w:rFonts w:eastAsia="Times New Roman"/>
                              </w:rPr>
                            </w:pPr>
                          </w:p>
                        </w:txbxContent>
                      </v:textbox>
                    </v:oval>
                  </v:group>
                  <v:group id="Group 10" o:spid="_x0000_s1104" style="position:absolute;left:1262770;top:1422020;width:257350;height:116646;rotation:2788954fd" coordorigin="1247985,1426101" coordsize="645274,270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9AYk7GAAAA3AAA&#10;AA8AAAAAAAAAAAAAAAAAqQIAAGRycy9kb3ducmV2LnhtbFBLBQYAAAAABAAEAPoAAACcAwAAAAA=&#10;">
                    <v:oval id="Oval 55" o:spid="_x0000_s1105" style="position:absolute;left:1622587;top:1427862;width:270672;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0MxQAA&#10;ANwAAAAPAAAAZHJzL2Rvd25yZXYueG1sRI9BawIxFITvhf6H8Aq9adY9SF2NoqULPbSH2ioen5vn&#10;ZnHzsiTR3f77RhB6HGbmG2axGmwrruRD41jBZJyBIK6cbrhW8PNdjl5AhIissXVMCn4pwGr5+LDA&#10;Qruev+i6jbVIEA4FKjAxdoWUoTJkMYxdR5y8k/MWY5K+ltpjn+C2lXmWTaXFhtOCwY5eDVXn7cUq&#10;2Ox1e3gz8VIf+w//GcpyKvVOqeenYT0HEWmI/+F7+10ryGc53M6k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LQzFAAAA3AAAAA8AAAAAAAAAAAAAAAAAlwIAAGRycy9k&#10;b3ducmV2LnhtbFBLBQYAAAAABAAEAPUAAACJAwAAAAA=&#10;" fillcolor="red" stroked="f">
                      <v:textbox>
                        <w:txbxContent>
                          <w:p w14:paraId="7812A169" w14:textId="77777777" w:rsidR="00044D26" w:rsidRDefault="00044D26" w:rsidP="009F7B67">
                            <w:pPr>
                              <w:rPr>
                                <w:rFonts w:eastAsia="Times New Roman"/>
                              </w:rPr>
                            </w:pPr>
                          </w:p>
                        </w:txbxContent>
                      </v:textbox>
                    </v:oval>
                    <v:oval id="Oval 56" o:spid="_x0000_s1106" style="position:absolute;left:1453625;top:1426401;width:270672;height:2688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qFpxAAA&#10;ANwAAAAPAAAAZHJzL2Rvd25yZXYueG1sRI9Li8JAEITvgv9haMHLsk58IG50FF1RcvWxsMcm0ybB&#10;TE/IzMbor3eEBY9FVX1FLVatKUVDtSssKxgOIhDEqdUFZwrOp93nDITzyBpLy6TgTg5Wy25ngbG2&#10;Nz5Qc/SZCBB2MSrIva9iKV2ak0E3sBVx8C62NuiDrDOpa7wFuCnlKIqm0mDBYSHHir5zSq/HP6OA&#10;f36NS6pdM9mPT8N2m2w+HrhRqt9r13MQnlr/Dv+3E61g9DWG15l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qhacQAAADcAAAADwAAAAAAAAAAAAAAAACXAgAAZHJzL2Rv&#10;d25yZXYueG1sUEsFBgAAAAAEAAQA9QAAAIgDAAAAAA==&#10;" fillcolor="black" stroked="f">
                      <v:textbox>
                        <w:txbxContent>
                          <w:p w14:paraId="5E9F60B3" w14:textId="77777777" w:rsidR="00044D26" w:rsidRDefault="00044D26" w:rsidP="009F7B67">
                            <w:pPr>
                              <w:rPr>
                                <w:rFonts w:eastAsia="Times New Roman"/>
                              </w:rPr>
                            </w:pPr>
                          </w:p>
                        </w:txbxContent>
                      </v:textbox>
                    </v:oval>
                    <v:oval id="Oval 57" o:spid="_x0000_s1107" style="position:absolute;left:1247985;top:1426101;width:270672;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DjxQAA&#10;ANwAAAAPAAAAZHJzL2Rvd25yZXYueG1sRI9BawIxFITvBf9DeIK3mlWK2K1RVLrgoR5qW/H4unnd&#10;LN28LEl0t//eFASPw8x8wyxWvW3EhXyoHSuYjDMQxKXTNVcKPj+KxzmIEJE1No5JwR8FWC0HDwvM&#10;tev4nS6HWIkE4ZCjAhNjm0sZSkMWw9i1xMn7cd5iTNJXUnvsEtw2cpplM2mx5rRgsKWtofL3cLYK&#10;NkfdnF5NPFff3Zvfh6KYSf2l1GjYr19AROrjPXxr77SC6fMT/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zEOPFAAAA3AAAAA8AAAAAAAAAAAAAAAAAlwIAAGRycy9k&#10;b3ducmV2LnhtbFBLBQYAAAAABAAEAPUAAACJAwAAAAA=&#10;" fillcolor="red" stroked="f">
                      <v:textbox>
                        <w:txbxContent>
                          <w:p w14:paraId="722A666B" w14:textId="77777777" w:rsidR="00044D26" w:rsidRDefault="00044D26" w:rsidP="009F7B67">
                            <w:pPr>
                              <w:rPr>
                                <w:rFonts w:eastAsia="Times New Roman"/>
                              </w:rPr>
                            </w:pPr>
                          </w:p>
                        </w:txbxContent>
                      </v:textbox>
                    </v:oval>
                  </v:group>
                  <v:group id="Group 11" o:spid="_x0000_s1108" style="position:absolute;left:1942059;top:911050;width:258436;height:118603;rotation:2837366fd" coordorigin="1940089,911720" coordsize="643997,271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WwE4MIAAADcAAAADwAA&#10;AAAAAAAAAAAAAACpAgAAZHJzL2Rvd25yZXYueG1sUEsFBgAAAAAEAAQA+gAAAJgDAAAAAA==&#10;">
                    <v:oval id="Oval 52" o:spid="_x0000_s1109" style="position:absolute;left:2315085;top:914274;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sPxQAA&#10;ANwAAAAPAAAAZHJzL2Rvd25yZXYueG1sRI9BawIxFITvhf6H8Aq9aVYPS12NoqULPbSH2ioen5vn&#10;ZnHzsiTR3f77RhB6HGbmG2axGmwrruRD41jBZJyBIK6cbrhW8PNdjl5AhIissXVMCn4pwGr5+LDA&#10;Qruev+i6jbVIEA4FKjAxdoWUoTJkMYxdR5y8k/MWY5K+ltpjn+C2ldMsy6XFhtOCwY5eDVXn7cUq&#10;2Ox1e3gz8VIf+w//Gcoyl3qn1PPTsJ6DiDTE//C9/a4VTGc53M6k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Kw/FAAAA3AAAAA8AAAAAAAAAAAAAAAAAlwIAAGRycy9k&#10;b3ducmV2LnhtbFBLBQYAAAAABAAEAPUAAACJAwAAAAA=&#10;" fillcolor="red" stroked="f">
                      <v:textbox>
                        <w:txbxContent>
                          <w:p w14:paraId="4F253EAA" w14:textId="77777777" w:rsidR="00044D26" w:rsidRDefault="00044D26" w:rsidP="009F7B67">
                            <w:pPr>
                              <w:rPr>
                                <w:rFonts w:eastAsia="Times New Roman"/>
                              </w:rPr>
                            </w:pPr>
                          </w:p>
                        </w:txbxContent>
                      </v:textbox>
                    </v:oval>
                    <v:oval id="Oval 53" o:spid="_x0000_s1110" style="position:absolute;left:2127670;top:911720;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adqxQAA&#10;ANwAAAAPAAAAZHJzL2Rvd25yZXYueG1sRI9Pa8JAFMTvBb/D8gQvpW60RWvMRvyDkmu1BY+P7DMJ&#10;Zt+G7BrTfvquUOhxmJnfMMmqN7XoqHWVZQWTcQSCOLe64kLB52n/8g7CeWSNtWVS8E0OVungKcFY&#10;2zt/UHf0hQgQdjEqKL1vYildXpJBN7YNcfAutjXog2wLqVu8B7ip5TSKZtJgxWGhxIa2JeXX480o&#10;4K+zcVmz794Or6dJv8s2zz+4UWo07NdLEJ56/x/+a2dawXQxh8eZc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Bp2rFAAAA3AAAAA8AAAAAAAAAAAAAAAAAlwIAAGRycy9k&#10;b3ducmV2LnhtbFBLBQYAAAAABAAEAPUAAACJAwAAAAA=&#10;" fillcolor="black" stroked="f">
                      <v:textbox>
                        <w:txbxContent>
                          <w:p w14:paraId="0F84DBD1" w14:textId="77777777" w:rsidR="00044D26" w:rsidRDefault="00044D26" w:rsidP="009F7B67">
                            <w:pPr>
                              <w:rPr>
                                <w:rFonts w:eastAsia="Times New Roman"/>
                              </w:rPr>
                            </w:pPr>
                          </w:p>
                        </w:txbxContent>
                      </v:textbox>
                    </v:oval>
                    <v:oval id="Oval 54" o:spid="_x0000_s1111" style="position:absolute;left:1940089;top:914302;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rmwQAA&#10;ANwAAAAPAAAAZHJzL2Rvd25yZXYueG1sRE+7bsIwFN0r8Q/WRWIrDgyoDRhUEJEY6MBTHW/j2zgi&#10;vo5sQ9K/rwekjkfnvVj1thEP8qF2rGAyzkAQl07XXCk4n4rXNxAhImtsHJOCXwqwWg5eFphr1/GB&#10;HsdYiRTCIUcFJsY2lzKUhiyGsWuJE/fjvMWYoK+k9tilcNvIaZbNpMWaU4PBljaGytvxbhWsr7r5&#10;2pp4r767vf8MRTGT+qLUaNh/zEFE6uO/+OneaQXT97Q2nUlH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a5sEAAADcAAAADwAAAAAAAAAAAAAAAACXAgAAZHJzL2Rvd25y&#10;ZXYueG1sUEsFBgAAAAAEAAQA9QAAAIUDAAAAAA==&#10;" fillcolor="red" stroked="f">
                      <v:textbox>
                        <w:txbxContent>
                          <w:p w14:paraId="2B0839EA" w14:textId="77777777" w:rsidR="00044D26" w:rsidRDefault="00044D26" w:rsidP="009F7B67">
                            <w:pPr>
                              <w:rPr>
                                <w:rFonts w:eastAsia="Times New Roman"/>
                              </w:rPr>
                            </w:pPr>
                          </w:p>
                        </w:txbxContent>
                      </v:textbox>
                    </v:oval>
                  </v:group>
                  <v:group id="Group 12" o:spid="_x0000_s1112" style="position:absolute;left:687650;top:1015141;width:256337;height:118249;rotation:1706491fd" coordorigin="681026,1015999" coordsize="638767,270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wrFjZxwAAANwA&#10;AAAPAAAAAAAAAAAAAAAAAKkCAABkcnMvZG93bnJldi54bWxQSwUGAAAAAAQABAD6AAAAnQMAAAAA&#10;">
                    <v:oval id="Oval 49" o:spid="_x0000_s1113" style="position:absolute;left:1050792;top:1015999;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4z6wgAA&#10;ANwAAAAPAAAAZHJzL2Rvd25yZXYueG1sRE+7asMwFN0D/QdxC90SuSmE4EQ2bakhQzPk0ZLx1rq1&#10;TK0rIymx+/fREMh4OO91OdpOXMiH1rGC51kGgrh2uuVGwfFQTZcgQkTW2DkmBf8UoCweJmvMtRt4&#10;R5d9bEQK4ZCjAhNjn0sZakMWw8z1xIn7dd5iTNA3UnscUrjt5DzLFtJiy6nBYE/vhuq//dkqePvW&#10;3enDxHPzM3z6baiqhdRfSj09jq8rEJHGeBff3But4CVL89OZdARk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jjPrCAAAA3AAAAA8AAAAAAAAAAAAAAAAAlwIAAGRycy9kb3du&#10;cmV2LnhtbFBLBQYAAAAABAAEAPUAAACGAwAAAAA=&#10;" fillcolor="red" stroked="f">
                      <v:textbox>
                        <w:txbxContent>
                          <w:p w14:paraId="76BF08D6" w14:textId="77777777" w:rsidR="00044D26" w:rsidRDefault="00044D26" w:rsidP="009F7B67">
                            <w:pPr>
                              <w:rPr>
                                <w:rFonts w:eastAsia="Times New Roman"/>
                              </w:rPr>
                            </w:pPr>
                          </w:p>
                        </w:txbxContent>
                      </v:textbox>
                    </v:oval>
                    <v:oval id="Oval 50" o:spid="_x0000_s1114" style="position:absolute;left:875622;top:1017771;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wCfxAAA&#10;ANwAAAAPAAAAZHJzL2Rvd25yZXYueG1sRI9Li8JAEITvgv9haGEvsk6yiizRUXyg5OoLPDaZ3iRs&#10;pidkxpjdX+8Igseiqr6i5svOVKKlxpWWFcSjCARxZnXJuYLzaff5DcJ5ZI2VZVLwRw6Wi35vjom2&#10;dz5Qe/S5CBB2CSoovK8TKV1WkEE3sjVx8H5sY9AH2eRSN3gPcFPJryiaSoMlh4UCa9oUlP0eb0YB&#10;X67GpfWunezHp7jbpuvhP66V+hh0qxkIT51/h1/tVCsYRzE8z4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M8An8QAAADcAAAADwAAAAAAAAAAAAAAAACXAgAAZHJzL2Rv&#10;d25yZXYueG1sUEsFBgAAAAAEAAQA9QAAAIgDAAAAAA==&#10;" fillcolor="black" stroked="f">
                      <v:textbox>
                        <w:txbxContent>
                          <w:p w14:paraId="63FC38B3" w14:textId="77777777" w:rsidR="00044D26" w:rsidRDefault="00044D26" w:rsidP="009F7B67">
                            <w:pPr>
                              <w:rPr>
                                <w:rFonts w:eastAsia="Times New Roman"/>
                              </w:rPr>
                            </w:pPr>
                          </w:p>
                        </w:txbxContent>
                      </v:textbox>
                    </v:oval>
                    <v:oval id="Oval 51" o:spid="_x0000_s1115" style="position:absolute;left:681026;top:1016130;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bcWxQAA&#10;ANwAAAAPAAAAZHJzL2Rvd25yZXYueG1sRI9BawIxFITvgv8hPKG3blYFKVujaOmCh/agrdLj6+Z1&#10;s7h5WZLobv+9KRQ8DjPzDbNcD7YVV/KhcaxgmuUgiCunG64VfH6Uj08gQkTW2DomBb8UYL0aj5ZY&#10;aNfznq6HWIsE4VCgAhNjV0gZKkMWQ+Y64uT9OG8xJulrqT32CW5bOcvzhbTYcFow2NGLoep8uFgF&#10;25Nuv15NvNTf/Zt/D2W5kPqo1MNk2DyDiDTEe/i/vdMK5vkM/s6kI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9txbFAAAA3AAAAA8AAAAAAAAAAAAAAAAAlwIAAGRycy9k&#10;b3ducmV2LnhtbFBLBQYAAAAABAAEAPUAAACJAwAAAAA=&#10;" fillcolor="red" stroked="f">
                      <v:textbox>
                        <w:txbxContent>
                          <w:p w14:paraId="5CDE0F08" w14:textId="77777777" w:rsidR="00044D26" w:rsidRDefault="00044D26" w:rsidP="009F7B67">
                            <w:pPr>
                              <w:rPr>
                                <w:rFonts w:eastAsia="Times New Roman"/>
                              </w:rPr>
                            </w:pPr>
                          </w:p>
                        </w:txbxContent>
                      </v:textbox>
                    </v:oval>
                  </v:group>
                  <v:group id="Group 13" o:spid="_x0000_s1116" style="position:absolute;left:740969;top:1660786;width:260884;height:118500;rotation:-5290648fd" coordorigin="729721,1657082" coordsize="654136,271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RDeixAAAANwAAAAP&#10;AAAAAAAAAAAAAAAAAKkCAABkcnMvZG93bnJldi54bWxQSwUGAAAAAAQABAD6AAAAmgMAAAAA&#10;">
                    <v:oval id="Oval 46" o:spid="_x0000_s1117" style="position:absolute;left:1113185;top:1659429;width:270672;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Ir5xQAA&#10;ANwAAAAPAAAAZHJzL2Rvd25yZXYueG1sRI9BawIxFITvQv9DeEJvmtWKyNYoVrrQgz1obenxuXlu&#10;FjcvSxLd7b9vCkKPw8x8wyzXvW3EjXyoHSuYjDMQxKXTNVcKjh/FaAEiRGSNjWNS8EMB1quHwRJz&#10;7Tre0+0QK5EgHHJUYGJscylDachiGLuWOHln5y3GJH0ltccuwW0jp1k2lxZrTgsGW9oaKi+Hq1Xw&#10;8qWb71cTr9Wp2/n3UBRzqT+Vehz2m2cQkfr4H76337SCp2wGf2fS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YivnFAAAA3AAAAA8AAAAAAAAAAAAAAAAAlwIAAGRycy9k&#10;b3ducmV2LnhtbFBLBQYAAAAABAAEAPUAAACJAwAAAAA=&#10;" fillcolor="red" stroked="f">
                      <v:textbox>
                        <w:txbxContent>
                          <w:p w14:paraId="1352DEB9" w14:textId="77777777" w:rsidR="00044D26" w:rsidRDefault="00044D26" w:rsidP="009F7B67">
                            <w:pPr>
                              <w:rPr>
                                <w:rFonts w:eastAsia="Times New Roman"/>
                              </w:rPr>
                            </w:pPr>
                          </w:p>
                        </w:txbxContent>
                      </v:textbox>
                    </v:oval>
                    <v:oval id="Oval 47" o:spid="_x0000_s1118" style="position:absolute;left:931275;top:1657082;width:270672;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AacxAAA&#10;ANwAAAAPAAAAZHJzL2Rvd25yZXYueG1sRI9Li8JAEITvgv9haMGL6MT1wZJ1FF1xydXHwh6bTJsE&#10;Mz0hM8bor98RBI9FVX1FLVatKUVDtSssKxiPIhDEqdUFZwpOx93wE4TzyBpLy6TgTg5Wy25ngbG2&#10;N95Tc/CZCBB2MSrIva9iKV2ak0E3shVx8M62NuiDrDOpa7wFuCnlRxTNpcGCw0KOFX3nlF4OV6OA&#10;f/+MS6pdM/2ZHMftNtkMHrhRqt9r118gPLX+HX61E61gEs3geSYc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GnMQAAADcAAAADwAAAAAAAAAAAAAAAACXAgAAZHJzL2Rv&#10;d25yZXYueG1sUEsFBgAAAAAEAAQA9QAAAIgDAAAAAA==&#10;" fillcolor="black" stroked="f">
                      <v:textbox>
                        <w:txbxContent>
                          <w:p w14:paraId="7658A3C9" w14:textId="77777777" w:rsidR="00044D26" w:rsidRDefault="00044D26" w:rsidP="009F7B67">
                            <w:pPr>
                              <w:rPr>
                                <w:rFonts w:eastAsia="Times New Roman"/>
                              </w:rPr>
                            </w:pPr>
                          </w:p>
                        </w:txbxContent>
                      </v:textbox>
                    </v:oval>
                    <v:oval id="Oval 48" o:spid="_x0000_s1119" style="position:absolute;left:729721;top:1657663;width:270672;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rEVxQAA&#10;ANwAAAAPAAAAZHJzL2Rvd25yZXYueG1sRI/NasMwEITvgb6D2EJvidwWTHCjhKbU0ENzyF/JcWNt&#10;LRNrZSQldt4+KhRyHGbmG2a2GGwrLuRD41jB8yQDQVw53XCtYLctx1MQISJrbB2TgisFWMwfRjMs&#10;tOt5TZdNrEWCcChQgYmxK6QMlSGLYeI64uT9Om8xJulrqT32CW5b+ZJlubTYcFow2NGHoeq0OVsF&#10;yx/dHj5NPNfH/tuvQlnmUu+Venoc3t9ARBriPfzf/tIKXrMc/s6k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sRXFAAAA3AAAAA8AAAAAAAAAAAAAAAAAlwIAAGRycy9k&#10;b3ducmV2LnhtbFBLBQYAAAAABAAEAPUAAACJAwAAAAA=&#10;" fillcolor="red" stroked="f">
                      <v:textbox>
                        <w:txbxContent>
                          <w:p w14:paraId="56577C56" w14:textId="77777777" w:rsidR="00044D26" w:rsidRDefault="00044D26" w:rsidP="009F7B67">
                            <w:pPr>
                              <w:rPr>
                                <w:rFonts w:eastAsia="Times New Roman"/>
                              </w:rPr>
                            </w:pPr>
                          </w:p>
                        </w:txbxContent>
                      </v:textbox>
                    </v:oval>
                  </v:group>
                  <v:group id="Group 14" o:spid="_x0000_s1120" style="position:absolute;left:1276392;top:2331002;width:252797;height:118654;rotation:1800285fd" coordorigin="1275628,2332242" coordsize="629944,2716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dlGvGAAAA3AAA&#10;AA8AAAAAAAAAAAAAAAAAqQIAAGRycy9kb3ducmV2LnhtbFBLBQYAAAAABAAEAPoAAACcAwAAAAA=&#10;">
                    <v:oval id="Oval 43" o:spid="_x0000_s1121" style="position:absolute;left:1636571;top:2334576;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YD8wgAA&#10;ANwAAAAPAAAAZHJzL2Rvd25yZXYueG1sRE+7asMwFN0D/QdxC90SuSmE4EQ2bakhQzPk0ZLx1rq1&#10;TK0rIymx+/fREMh4OO91OdpOXMiH1rGC51kGgrh2uuVGwfFQTZcgQkTW2DkmBf8UoCweJmvMtRt4&#10;R5d9bEQK4ZCjAhNjn0sZakMWw8z1xIn7dd5iTNA3UnscUrjt5DzLFtJiy6nBYE/vhuq//dkqePvW&#10;3enDxHPzM3z6baiqhdRfSj09jq8rEJHGeBff3But4CVLa9OZdARk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VgPzCAAAA3AAAAA8AAAAAAAAAAAAAAAAAlwIAAGRycy9kb3du&#10;cmV2LnhtbFBLBQYAAAAABAAEAPUAAACGAwAAAAA=&#10;" fillcolor="red" stroked="f">
                      <v:textbox>
                        <w:txbxContent>
                          <w:p w14:paraId="2C82C77B" w14:textId="77777777" w:rsidR="00044D26" w:rsidRDefault="00044D26" w:rsidP="009F7B67">
                            <w:pPr>
                              <w:rPr>
                                <w:rFonts w:eastAsia="Times New Roman"/>
                              </w:rPr>
                            </w:pPr>
                          </w:p>
                        </w:txbxContent>
                      </v:textbox>
                    </v:oval>
                    <v:oval id="Oval 44" o:spid="_x0000_s1122" style="position:absolute;left:1461364;top:233224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QyZxAAA&#10;ANwAAAAPAAAAZHJzL2Rvd25yZXYueG1sRI9Pi8IwFMTvgt8hPMGLaOoq4naNoisuvfpnYY+P5tkW&#10;m5fSxFr99BtB8DjMzG+Yxao1pWiodoVlBeNRBII4tbrgTMHpuBvOQTiPrLG0TAru5GC17HYWGGt7&#10;4z01B5+JAGEXo4Lc+yqW0qU5GXQjWxEH72xrgz7IOpO6xluAm1J+RNFMGiw4LORY0XdO6eVwNQr4&#10;98+4pNo105/Jcdxuk83ggRul+r12/QXCU+vf4Vc70Qom0Sc8z4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kMmcQAAADcAAAADwAAAAAAAAAAAAAAAACXAgAAZHJzL2Rv&#10;d25yZXYueG1sUEsFBgAAAAAEAAQA9QAAAIgDAAAAAA==&#10;" fillcolor="black" stroked="f">
                      <v:textbox>
                        <w:txbxContent>
                          <w:p w14:paraId="1106E188" w14:textId="77777777" w:rsidR="00044D26" w:rsidRDefault="00044D26" w:rsidP="009F7B67">
                            <w:pPr>
                              <w:rPr>
                                <w:rFonts w:eastAsia="Times New Roman"/>
                              </w:rPr>
                            </w:pPr>
                          </w:p>
                        </w:txbxContent>
                      </v:textbox>
                    </v:oval>
                    <v:oval id="Oval 45" o:spid="_x0000_s1123" style="position:absolute;left:1275628;top:2334939;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honwgAA&#10;ANwAAAAPAAAAZHJzL2Rvd25yZXYueG1sRE/Pa8IwFL4L+x/CG+ymaR2IdEbZxgoe9KBuY8e35q0p&#10;a15Kktr635uD4PHj+73ajLYVZ/Khcawgn2UgiCunG64VfJ7K6RJEiMgaW8ek4EIBNuuHyQoL7QY+&#10;0PkYa5FCOBSowMTYFVKGypDFMHMdceL+nLcYE/S11B6HFG5bOc+yhbTYcGow2NG7oer/2FsFb9+6&#10;/fkwsa9/h53fh7JcSP2l1NPj+PoCItIY7+Kbe6sVPOdpfjqTjoBcX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6GifCAAAA3AAAAA8AAAAAAAAAAAAAAAAAlwIAAGRycy9kb3du&#10;cmV2LnhtbFBLBQYAAAAABAAEAPUAAACGAwAAAAA=&#10;" fillcolor="red" stroked="f">
                      <v:textbox>
                        <w:txbxContent>
                          <w:p w14:paraId="2F38ED96" w14:textId="77777777" w:rsidR="00044D26" w:rsidRDefault="00044D26" w:rsidP="009F7B67">
                            <w:pPr>
                              <w:rPr>
                                <w:rFonts w:eastAsia="Times New Roman"/>
                              </w:rPr>
                            </w:pPr>
                          </w:p>
                        </w:txbxContent>
                      </v:textbox>
                    </v:oval>
                  </v:group>
                  <v:group id="Group 15" o:spid="_x0000_s1124" style="position:absolute;left:675681;top:2461243;width:259076;height:121426;rotation:-2423231fd" coordorigin="674337,2451204" coordsize="645593,277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RaztsUAAADcAAAA&#10;DwAAAAAAAAAAAAAAAACpAgAAZHJzL2Rvd25yZXYueG1sUEsFBgAAAAAEAAQA+gAAAJsDAAAAAA==&#10;">
                    <v:oval id="Oval 40" o:spid="_x0000_s1125" style="position:absolute;left:1050929;top:2460249;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CHLxQAA&#10;ANwAAAAPAAAAZHJzL2Rvd25yZXYueG1sRI9PawIxFMTvhX6H8ArealYLUlajaOlCD3qo//D43Dw3&#10;i5uXJYnu+u2bQqHHYWZ+w8wWvW3EnXyoHSsYDTMQxKXTNVcK9rvi9R1EiMgaG8ek4EEBFvPnpxnm&#10;2nX8TfdtrESCcMhRgYmxzaUMpSGLYeha4uRdnLcYk/SV1B67BLeNHGfZRFqsOS0YbOnDUHnd3qyC&#10;1VE3p08Tb9W5W/tNKIqJ1AelBi/9cgoiUh//w3/tL63gbTSG3zPp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kIcvFAAAA3AAAAA8AAAAAAAAAAAAAAAAAlwIAAGRycy9k&#10;b3ducmV2LnhtbFBLBQYAAAAABAAEAPUAAACJAwAAAAA=&#10;" fillcolor="red" stroked="f">
                      <v:textbox>
                        <w:txbxContent>
                          <w:p w14:paraId="22CD2AA8" w14:textId="77777777" w:rsidR="00044D26" w:rsidRDefault="00044D26" w:rsidP="009F7B67">
                            <w:pPr>
                              <w:rPr>
                                <w:rFonts w:eastAsia="Times New Roman"/>
                              </w:rPr>
                            </w:pPr>
                          </w:p>
                        </w:txbxContent>
                      </v:textbox>
                    </v:oval>
                    <v:oval id="Oval 41" o:spid="_x0000_s1126" style="position:absolute;left:860273;top:2451204;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K2uxAAA&#10;ANwAAAAPAAAAZHJzL2Rvd25yZXYueG1sRI9Pa8JAFMTvgt9heYIX0U1MKRJdRS2WXOsf8PjIPpNg&#10;9m3IbmPaT98VhB6HmfkNs9r0phYdta6yrCCeRSCIc6srLhScT4fpAoTzyBpry6Tghxxs1sPBClNt&#10;H/xF3dEXIkDYpaig9L5JpXR5SQbdzDbEwbvZ1qAPsi2kbvER4KaW8yh6lwYrDgslNrQvKb8fv40C&#10;vlyNy5pD9/aZnOL+I9tNfnGn1HjUb5cgPPX+P/xqZ1pBEifwPBOO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oitrsQAAADcAAAADwAAAAAAAAAAAAAAAACXAgAAZHJzL2Rv&#10;d25yZXYueG1sUEsFBgAAAAAEAAQA9QAAAIgDAAAAAA==&#10;" fillcolor="black" stroked="f">
                      <v:textbox>
                        <w:txbxContent>
                          <w:p w14:paraId="3B7C4165" w14:textId="77777777" w:rsidR="00044D26" w:rsidRDefault="00044D26" w:rsidP="009F7B67">
                            <w:pPr>
                              <w:rPr>
                                <w:rFonts w:eastAsia="Times New Roman"/>
                              </w:rPr>
                            </w:pPr>
                          </w:p>
                        </w:txbxContent>
                      </v:textbox>
                    </v:oval>
                    <v:oval id="Oval 42" o:spid="_x0000_s1127" style="position:absolute;left:674337;top:2454523;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RwkxQAA&#10;ANwAAAAPAAAAZHJzL2Rvd25yZXYueG1sRI9BawIxFITvgv8hPMGbZm2LyNYoWrrgoR6qrXh83bxu&#10;lm5eliS623/fCAWPw8x8wyzXvW3ElXyoHSuYTTMQxKXTNVcKPo7FZAEiRGSNjWNS8EsB1qvhYIm5&#10;dh2/0/UQK5EgHHJUYGJscylDachimLqWOHnfzluMSfpKao9dgttGPmTZXFqsOS0YbOnFUPlzuFgF&#10;25Nuzq8mXqqv7s3vQ1HMpf5UajzqN88gIvXxHv5v77SCx9kT3M6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BHCTFAAAA3AAAAA8AAAAAAAAAAAAAAAAAlwIAAGRycy9k&#10;b3ducmV2LnhtbFBLBQYAAAAABAAEAPUAAACJAwAAAAA=&#10;" fillcolor="red" stroked="f">
                      <v:textbox>
                        <w:txbxContent>
                          <w:p w14:paraId="0A4E52F2" w14:textId="77777777" w:rsidR="00044D26" w:rsidRDefault="00044D26" w:rsidP="009F7B67">
                            <w:pPr>
                              <w:rPr>
                                <w:rFonts w:eastAsia="Times New Roman"/>
                              </w:rPr>
                            </w:pPr>
                          </w:p>
                        </w:txbxContent>
                      </v:textbox>
                    </v:oval>
                  </v:group>
                  <v:group id="Group 16" o:spid="_x0000_s1128" style="position:absolute;left:1427002;top:984251;width:255524;height:118968;rotation:-5097367fd" coordorigin="1442711,983220" coordsize="636739,2723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k0yZjGAAAA3AAA&#10;AA8AAAAAAAAAAAAAAAAAqQIAAGRycy9kb3ducmV2LnhtbFBLBQYAAAAABAAEAPoAAACcAwAAAAA=&#10;">
                    <v:oval id="Oval 37" o:spid="_x0000_s1129" style="position:absolute;left:1810449;top:98412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yfIxQAA&#10;ANwAAAAPAAAAZHJzL2Rvd25yZXYueG1sRI9BawIxFITvhf6H8ITeatYKS1mNUksXPNSDtorH183r&#10;ZunmZUmiu/57Iwg9DjPzDTNfDrYVZ/KhcaxgMs5AEFdON1wr+P4qn19BhIissXVMCi4UYLl4fJhj&#10;oV3PWzrvYi0ShEOBCkyMXSFlqAxZDGPXESfv13mLMUlfS+2xT3Dbypcsy6XFhtOCwY7eDVV/u5NV&#10;sDro9vhh4qn+6T/9JpRlLvVeqafR8DYDEWmI/+F7e60VTCc53M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fJ8jFAAAA3AAAAA8AAAAAAAAAAAAAAAAAlwIAAGRycy9k&#10;b3ducmV2LnhtbFBLBQYAAAAABAAEAPUAAACJAwAAAAA=&#10;" fillcolor="red" stroked="f">
                      <v:textbox>
                        <w:txbxContent>
                          <w:p w14:paraId="58A92A39" w14:textId="77777777" w:rsidR="00044D26" w:rsidRDefault="00044D26" w:rsidP="009F7B67">
                            <w:pPr>
                              <w:rPr>
                                <w:rFonts w:eastAsia="Times New Roman"/>
                              </w:rPr>
                            </w:pPr>
                          </w:p>
                        </w:txbxContent>
                      </v:textbox>
                    </v:oval>
                    <v:oval id="Oval 38" o:spid="_x0000_s1130" style="position:absolute;left:1628095;top:983220;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6utxQAA&#10;ANwAAAAPAAAAZHJzL2Rvd25yZXYueG1sRI9Ba8JAFITvhf6H5RW8FN2kSpWYjWjFkquxgsdH9jUJ&#10;zb4N2TWm/fVdodDjMDPfMOlmNK0YqHeNZQXxLAJBXFrdcKXg43SYrkA4j6yxtUwKvsnBJnt8SDHR&#10;9sZHGgpfiQBhl6CC2vsukdKVNRl0M9sRB+/T9gZ9kH0ldY+3ADetfImiV2mw4bBQY0dvNZVfxdUo&#10;4PPFuLw7DIv3+Ske9/nu+Qd3Sk2exu0ahKfR/4f/2rlWMI+XcD8Tjo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zq63FAAAA3AAAAA8AAAAAAAAAAAAAAAAAlwIAAGRycy9k&#10;b3ducmV2LnhtbFBLBQYAAAAABAAEAPUAAACJAwAAAAA=&#10;" fillcolor="black" stroked="f">
                      <v:textbox>
                        <w:txbxContent>
                          <w:p w14:paraId="778D03C4" w14:textId="77777777" w:rsidR="00044D26" w:rsidRDefault="00044D26" w:rsidP="009F7B67">
                            <w:pPr>
                              <w:rPr>
                                <w:rFonts w:eastAsia="Times New Roman"/>
                              </w:rPr>
                            </w:pPr>
                          </w:p>
                        </w:txbxContent>
                      </v:textbox>
                    </v:oval>
                    <v:oval id="Oval 39" o:spid="_x0000_s1131" style="position:absolute;left:1442711;top:986638;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BYhwgAA&#10;ANwAAAAPAAAAZHJzL2Rvd25yZXYueG1sRE/Pa8IwFL4L+x/CG+ymaR2IdEbZxgoe9KBuY8e35q0p&#10;a15Kktr635uD4PHj+73ajLYVZ/Khcawgn2UgiCunG64VfJ7K6RJEiMgaW8ek4EIBNuuHyQoL7QY+&#10;0PkYa5FCOBSowMTYFVKGypDFMHMdceL+nLcYE/S11B6HFG5bOc+yhbTYcGow2NG7oer/2FsFb9+6&#10;/fkwsa9/h53fh7JcSP2l1NPj+PoCItIY7+Kbe6sVPOdpbTqTjoBcX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MFiHCAAAA3AAAAA8AAAAAAAAAAAAAAAAAlwIAAGRycy9kb3du&#10;cmV2LnhtbFBLBQYAAAAABAAEAPUAAACGAwAAAAA=&#10;" fillcolor="red" stroked="f">
                      <v:textbox>
                        <w:txbxContent>
                          <w:p w14:paraId="7A07BFD6" w14:textId="77777777" w:rsidR="00044D26" w:rsidRDefault="00044D26" w:rsidP="009F7B67">
                            <w:pPr>
                              <w:rPr>
                                <w:rFonts w:eastAsia="Times New Roman"/>
                              </w:rPr>
                            </w:pPr>
                          </w:p>
                        </w:txbxContent>
                      </v:textbox>
                    </v:oval>
                  </v:group>
                  <v:group id="Group 17" o:spid="_x0000_s1132" style="position:absolute;left:1420812;top:522287;width:255588;height:117475" coordorigin="1420812,522287" coordsize="64085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oval id="Oval 34" o:spid="_x0000_s1133" style="position:absolute;left:1790996;top:525971;width:270672;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tCawgAA&#10;ANwAAAAPAAAAZHJzL2Rvd25yZXYueG1sRE+7asMwFN0L/QdxC90auS6E4EQJTamhQzPkScdb69Yy&#10;sa6MJMfu30dDIOPhvBer0bbiQj40jhW8TjIQxJXTDdcKDvvyZQYiRGSNrWNS8E8BVsvHhwUW2g28&#10;pcsu1iKFcChQgYmxK6QMlSGLYeI64sT9OW8xJuhrqT0OKdy2Ms+yqbTYcGow2NGHoeq8662C9Um3&#10;P58m9vXv8O03oSynUh+Ven4a3+cgIo3xLr65v7SCtzzNT2fSEZDL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W0JrCAAAA3AAAAA8AAAAAAAAAAAAAAAAAlwIAAGRycy9kb3du&#10;cmV2LnhtbFBLBQYAAAAABAAEAPUAAACGAwAAAAA=&#10;" fillcolor="red" stroked="f">
                      <v:textbox>
                        <w:txbxContent>
                          <w:p w14:paraId="30FDDE64" w14:textId="77777777" w:rsidR="00044D26" w:rsidRDefault="00044D26" w:rsidP="009F7B67">
                            <w:pPr>
                              <w:rPr>
                                <w:rFonts w:eastAsia="Times New Roman"/>
                              </w:rPr>
                            </w:pPr>
                          </w:p>
                        </w:txbxContent>
                      </v:textbox>
                    </v:oval>
                    <v:oval id="Oval 35" o:spid="_x0000_s1134" style="position:absolute;left:1607895;top:522287;width:270672;height:2688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lz/xQAA&#10;ANwAAAAPAAAAZHJzL2Rvd25yZXYueG1sRI9Ba8JAFITvQv/D8gq9iG6iUkrqGpoWJVe1BY+P7GsS&#10;mn0bstu47a93BcHjMDPfMOs8mE6MNLjWsoJ0noAgrqxuuVbwedzOXkA4j6yxs0wK/shBvnmYrDHT&#10;9sx7Gg++FhHCLkMFjfd9JqWrGjLo5rYnjt63HQz6KIda6gHPEW46uUiSZ2mw5bjQYE/vDVU/h1+j&#10;gL9OxpX9dlztlsc0fJTF9B8LpZ4ew9srCE/B38O3dqkVLBcpXM/EIy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6XP/FAAAA3AAAAA8AAAAAAAAAAAAAAAAAlwIAAGRycy9k&#10;b3ducmV2LnhtbFBLBQYAAAAABAAEAPUAAACJAwAAAAA=&#10;" fillcolor="black" stroked="f">
                      <v:textbox>
                        <w:txbxContent>
                          <w:p w14:paraId="1A5304A2" w14:textId="77777777" w:rsidR="00044D26" w:rsidRDefault="00044D26" w:rsidP="009F7B67">
                            <w:pPr>
                              <w:rPr>
                                <w:rFonts w:eastAsia="Times New Roman"/>
                              </w:rPr>
                            </w:pPr>
                          </w:p>
                        </w:txbxContent>
                      </v:textbox>
                    </v:oval>
                    <v:oval id="Oval 36" o:spid="_x0000_s1135" style="position:absolute;left:1420812;top:525971;width:270672;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Ot2xAAA&#10;ANwAAAAPAAAAZHJzL2Rvd25yZXYueG1sRI/NasMwEITvhb6D2EJvjRwXQnGihKTU0EN7yC85bqyN&#10;ZWKtjKTE7ttHhUKPw8x8w8wWg23FjXxoHCsYjzIQxJXTDdcKdtvy5Q1EiMgaW8ek4IcCLOaPDzMs&#10;tOt5TbdNrEWCcChQgYmxK6QMlSGLYeQ64uSdnbcYk/S11B77BLetzLNsIi02nBYMdvRuqLpsrlbB&#10;6qDb44eJ1/rUf/nvUJYTqfdKPT8NyymISEP8D/+1P7WC1zyH3zPpCM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4jrdsQAAADcAAAADwAAAAAAAAAAAAAAAACXAgAAZHJzL2Rv&#10;d25yZXYueG1sUEsFBgAAAAAEAAQA9QAAAIgDAAAAAA==&#10;" fillcolor="red" stroked="f">
                      <v:textbox>
                        <w:txbxContent>
                          <w:p w14:paraId="69DF8EFB" w14:textId="77777777" w:rsidR="00044D26" w:rsidRDefault="00044D26" w:rsidP="009F7B67">
                            <w:pPr>
                              <w:rPr>
                                <w:rFonts w:eastAsia="Times New Roman"/>
                              </w:rPr>
                            </w:pPr>
                          </w:p>
                        </w:txbxContent>
                      </v:textbox>
                    </v:oval>
                  </v:group>
                  <v:group id="Group 18" o:spid="_x0000_s1136" style="position:absolute;left:2534897;top:419681;width:255488;height:121706;rotation:-2558332fd" coordorigin="2536569,409468" coordsize="636653,2786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oiM68UAAADcAAAA&#10;DwAAAAAAAAAAAAAAAACpAgAAZHJzL2Rvd25yZXYueG1sUEsFBgAAAAAEAAQA+gAAAJsDAAAAAA==&#10;">
                    <v:oval id="Oval 31" o:spid="_x0000_s1137" style="position:absolute;left:2904221;top:412295;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daZxQAA&#10;ANwAAAAPAAAAZHJzL2Rvd25yZXYueG1sRI9PawIxFMTvBb9DeIK3mq0WkdUobXHBQ3uo//D43Lxu&#10;lm5eliS622/fFAoeh5n5DbNc97YRN/KhdqzgaZyBIC6drrlScNgXj3MQISJrbByTgh8KsF4NHpaY&#10;a9fxJ912sRIJwiFHBSbGNpcylIYshrFriZP35bzFmKSvpPbYJbht5CTLZtJizWnBYEtvhsrv3dUq&#10;eD3p5rwx8Vpdunf/EYpiJvVRqdGwf1mAiNTHe/i/vdUKppNn+Du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t1pnFAAAA3AAAAA8AAAAAAAAAAAAAAAAAlwIAAGRycy9k&#10;b3ducmV2LnhtbFBLBQYAAAAABAAEAPUAAACJAwAAAAA=&#10;" fillcolor="red" stroked="f">
                      <v:textbox>
                        <w:txbxContent>
                          <w:p w14:paraId="1CE73D20" w14:textId="77777777" w:rsidR="00044D26" w:rsidRDefault="00044D26" w:rsidP="009F7B67">
                            <w:pPr>
                              <w:rPr>
                                <w:rFonts w:eastAsia="Times New Roman"/>
                              </w:rPr>
                            </w:pPr>
                          </w:p>
                        </w:txbxContent>
                      </v:textbox>
                    </v:oval>
                    <v:oval id="Oval 32" o:spid="_x0000_s1138" style="position:absolute;left:2718279;top:409468;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Vr8xAAA&#10;ANwAAAAPAAAAZHJzL2Rvd25yZXYueG1sRI9Li8JAEITvgv9haMHLsk58skRH0RUlVx8Le2wybRLM&#10;9ITMbIz+ekdY8FhU1VfUYtWaUjRUu8KyguEgAkGcWl1wpuB82n1+gXAeWWNpmRTcycFq2e0sMNb2&#10;xgdqjj4TAcIuRgW591UspUtzMugGtiIO3sXWBn2QdSZ1jbcAN6UcRdFMGiw4LORY0XdO6fX4ZxTw&#10;z69xSbVrJvvxadhuk83HAzdK9Xvteg7CU+vf4f92ohWMR1N4nQ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Fa/MQAAADcAAAADwAAAAAAAAAAAAAAAACXAgAAZHJzL2Rv&#10;d25yZXYueG1sUEsFBgAAAAAEAAQA9QAAAIgDAAAAAA==&#10;" fillcolor="black" stroked="f">
                      <v:textbox>
                        <w:txbxContent>
                          <w:p w14:paraId="75FA7DD2" w14:textId="77777777" w:rsidR="00044D26" w:rsidRDefault="00044D26" w:rsidP="009F7B67">
                            <w:pPr>
                              <w:rPr>
                                <w:rFonts w:eastAsia="Times New Roman"/>
                              </w:rPr>
                            </w:pPr>
                          </w:p>
                        </w:txbxContent>
                      </v:textbox>
                    </v:oval>
                    <v:oval id="Oval 33" o:spid="_x0000_s1139" style="position:absolute;left:2536569;top:419153;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11xQAA&#10;ANwAAAAPAAAAZHJzL2Rvd25yZXYueG1sRI9BawIxFITvhf6H8Aq9aVYLi6xG0dKFHtpDbRWPz81z&#10;s7h5WZLobv99Iwg9DjPzDbNYDbYVV/KhcaxgMs5AEFdON1wr+PkuRzMQISJrbB2Tgl8KsFo+Piyw&#10;0K7nL7puYy0ShEOBCkyMXSFlqAxZDGPXESfv5LzFmKSvpfbYJ7ht5TTLcmmx4bRgsKNXQ9V5e7EK&#10;NnvdHt5MvNTH/sN/hrLMpd4p9fw0rOcgIg3xP3xvv2sFL9McbmfS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z7XXFAAAA3AAAAA8AAAAAAAAAAAAAAAAAlwIAAGRycy9k&#10;b3ducmV2LnhtbFBLBQYAAAAABAAEAPUAAACJAwAAAAA=&#10;" fillcolor="red" stroked="f">
                      <v:textbox>
                        <w:txbxContent>
                          <w:p w14:paraId="668DF635" w14:textId="77777777" w:rsidR="00044D26" w:rsidRDefault="00044D26" w:rsidP="009F7B67">
                            <w:pPr>
                              <w:rPr>
                                <w:rFonts w:eastAsia="Times New Roman"/>
                              </w:rPr>
                            </w:pPr>
                          </w:p>
                        </w:txbxContent>
                      </v:textbox>
                    </v:oval>
                  </v:group>
                  <v:group id="Group 19" o:spid="_x0000_s1140" style="position:absolute;left:-1383;top:297435;width:252003;height:122680;rotation:-2255894fd" coordorigin="-950,290290" coordsize="631872,280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ZnV/xwAAANwA&#10;AAAPAAAAAAAAAAAAAAAAAKkCAABkcnMvZG93bnJldi54bWxQSwUGAAAAAAQABAD6AAAAnQMAAAAA&#10;">
                    <v:oval id="Oval 28" o:spid="_x0000_s1141" style="position:absolute;left:360249;top:290290;width:270673;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NycwgAA&#10;ANwAAAAPAAAAZHJzL2Rvd25yZXYueG1sRE+7asMwFN0L/QdxC90auS6E4EQJTamhQzPkScdb69Yy&#10;sa6MJMfu30dDIOPhvBer0bbiQj40jhW8TjIQxJXTDdcKDvvyZQYiRGSNrWNS8E8BVsvHhwUW2g28&#10;pcsu1iKFcChQgYmxK6QMlSGLYeI64sT9OW8xJuhrqT0OKdy2Ms+yqbTYcGow2NGHoeq8662C9Um3&#10;P58m9vXv8O03oSynUh+Ven4a3+cgIo3xLr65v7SCtzytTWfSEZDL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g3JzCAAAA3AAAAA8AAAAAAAAAAAAAAAAAlwIAAGRycy9kb3du&#10;cmV2LnhtbFBLBQYAAAAABAAEAPUAAACGAwAAAAA=&#10;" fillcolor="red" stroked="f">
                      <v:textbox>
                        <w:txbxContent>
                          <w:p w14:paraId="6AFBB407" w14:textId="77777777" w:rsidR="00044D26" w:rsidRDefault="00044D26" w:rsidP="009F7B67">
                            <w:pPr>
                              <w:rPr>
                                <w:rFonts w:eastAsia="Times New Roman"/>
                              </w:rPr>
                            </w:pPr>
                          </w:p>
                        </w:txbxContent>
                      </v:textbox>
                    </v:oval>
                    <v:oval id="Oval 29" o:spid="_x0000_s1142" style="position:absolute;left:180258;top:292223;width:270673;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FD5xAAA&#10;ANwAAAAPAAAAZHJzL2Rvd25yZXYueG1sRI9Li8JAEITvgv9haMHLsk58IG50FF1RcvWxsMcm0ybB&#10;TE/IzMbor3eEBY9FVX1FLVatKUVDtSssKxgOIhDEqdUFZwrOp93nDITzyBpLy6TgTg5Wy25ngbG2&#10;Nz5Qc/SZCBB2MSrIva9iKV2ak0E3sBVx8C62NuiDrDOpa7wFuCnlKIqm0mDBYSHHir5zSq/HP6OA&#10;f36NS6pdM9mPT8N2m2w+HrhRqt9r13MQnlr/Dv+3E61gPPqC15l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xQ+cQAAADcAAAADwAAAAAAAAAAAAAAAACXAgAAZHJzL2Rv&#10;d25yZXYueG1sUEsFBgAAAAAEAAQA9QAAAIgDAAAAAA==&#10;" fillcolor="black" stroked="f">
                      <v:textbox>
                        <w:txbxContent>
                          <w:p w14:paraId="22BE7616" w14:textId="77777777" w:rsidR="00044D26" w:rsidRDefault="00044D26" w:rsidP="009F7B67">
                            <w:pPr>
                              <w:rPr>
                                <w:rFonts w:eastAsia="Times New Roman"/>
                              </w:rPr>
                            </w:pPr>
                          </w:p>
                        </w:txbxContent>
                      </v:textbox>
                    </v:oval>
                    <v:oval id="Oval 30" o:spid="_x0000_s1143" style="position:absolute;left:-950;top:302205;width:270673;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0ZHwgAA&#10;ANwAAAAPAAAAZHJzL2Rvd25yZXYueG1sRE+7asMwFN0L/QdxC90auTWE4EQJTamhQzPkScdb69Yy&#10;sa6MJMfu30dDIOPhvBer0bbiQj40jhW8TjIQxJXTDdcKDvvyZQYiRGSNrWNS8E8BVsvHhwUW2g28&#10;pcsu1iKFcChQgYmxK6QMlSGLYeI64sT9OW8xJuhrqT0OKdy28i3LptJiw6nBYEcfhqrzrrcK1ifd&#10;/nya2Ne/w7ffhLKcSn1U6vlpfJ+DiDTGu/jm/tIK8jzNT2fSEZDL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RkfCAAAA3AAAAA8AAAAAAAAAAAAAAAAAlwIAAGRycy9kb3du&#10;cmV2LnhtbFBLBQYAAAAABAAEAPUAAACGAwAAAAA=&#10;" fillcolor="red" stroked="f">
                      <v:textbox>
                        <w:txbxContent>
                          <w:p w14:paraId="41BB5060" w14:textId="77777777" w:rsidR="00044D26" w:rsidRDefault="00044D26" w:rsidP="009F7B67">
                            <w:pPr>
                              <w:rPr>
                                <w:rFonts w:eastAsia="Times New Roman"/>
                              </w:rPr>
                            </w:pPr>
                          </w:p>
                        </w:txbxContent>
                      </v:textbox>
                    </v:oval>
                  </v:group>
                  <v:group id="Group 20" o:spid="_x0000_s1144" style="position:absolute;left:450427;top:587745;width:258298;height:122911;rotation:5550096fd" coordorigin="448716,608402" coordsize="643654,285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IU6/sUAAADcAAAA&#10;DwAAAAAAAAAAAAAAAACpAgAAZHJzL2Rvd25yZXYueG1sUEsFBgAAAAAEAAQA+gAAAJsDAAAAAA==&#10;">
                    <v:oval id="Oval 25" o:spid="_x0000_s1145" style="position:absolute;left:823369;top:612745;width:269001;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X2rxQAA&#10;ANwAAAAPAAAAZHJzL2Rvd25yZXYueG1sRI9PawIxFMTvBb9DeIK3mlVBytYoVbrQgz3UP8Xjc/O6&#10;Wdy8LEl0t9++EYQeh5n5DbNY9bYRN/KhdqxgMs5AEJdO11wpOOyL5xcQISJrbByTgl8KsFoOnhaY&#10;a9fxF912sRIJwiFHBSbGNpcylIYshrFriZP347zFmKSvpPbYJbht5DTL5tJizWnBYEsbQ+Vld7UK&#10;1t+6Ob2beK3O3dZ/hqKYS31UajTs315BROrjf/jR/tAKZrMp3M+k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RfavFAAAA3AAAAA8AAAAAAAAAAAAAAAAAlwIAAGRycy9k&#10;b3ducmV2LnhtbFBLBQYAAAAABAAEAPUAAACJAwAAAAA=&#10;" fillcolor="red" stroked="f">
                      <v:textbox>
                        <w:txbxContent>
                          <w:p w14:paraId="124DFA3A" w14:textId="77777777" w:rsidR="00044D26" w:rsidRDefault="00044D26" w:rsidP="009F7B67">
                            <w:pPr>
                              <w:rPr>
                                <w:rFonts w:eastAsia="Times New Roman"/>
                              </w:rPr>
                            </w:pPr>
                          </w:p>
                        </w:txbxContent>
                      </v:textbox>
                    </v:oval>
                    <v:oval id="Oval 26" o:spid="_x0000_s1146" style="position:absolute;left:645019;top:608402;width:269001;height:2688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fHOxQAA&#10;ANwAAAAPAAAAZHJzL2Rvd25yZXYueG1sRI9Ba8JAFITvBf/D8gQvxWxiSpHUNajFkmtNCz0+ss8k&#10;mH0bstsY/fXdQqHHYWa+YTb5ZDox0uBaywqSKAZBXFndcq3gozwu1yCcR9bYWSYFN3KQb2cPG8y0&#10;vfI7jSdfiwBhl6GCxvs+k9JVDRl0ke2Jg3e2g0Ef5FBLPeA1wE0nV3H8LA22HBYa7OnQUHU5fRsF&#10;/PllXNEfx6e3tEym12L/eMe9Uov5tHsB4Wny/+G/dqEVpGkKv2fCEZD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98c7FAAAA3AAAAA8AAAAAAAAAAAAAAAAAlwIAAGRycy9k&#10;b3ducmV2LnhtbFBLBQYAAAAABAAEAPUAAACJAwAAAAA=&#10;" fillcolor="black" stroked="f">
                      <v:textbox>
                        <w:txbxContent>
                          <w:p w14:paraId="192800E4" w14:textId="77777777" w:rsidR="00044D26" w:rsidRDefault="00044D26" w:rsidP="009F7B67">
                            <w:pPr>
                              <w:rPr>
                                <w:rFonts w:eastAsia="Times New Roman"/>
                              </w:rPr>
                            </w:pPr>
                          </w:p>
                        </w:txbxContent>
                      </v:textbox>
                    </v:oval>
                    <v:oval id="Oval 27" o:spid="_x0000_s1147" style="position:absolute;left:448716;top:624699;width:269001;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EBExQAA&#10;ANwAAAAPAAAAZHJzL2Rvd25yZXYueG1sRI9PawIxFMTvgt8hPMGbZluLyGqUtnTBQ3uo//D43Lxu&#10;lm5eliS622/fFAoeh5n5DbPa9LYRN/KhdqzgYZqBIC6drrlScNgXkwWIEJE1No5JwQ8F2KyHgxXm&#10;2nX8SbddrESCcMhRgYmxzaUMpSGLYepa4uR9OW8xJukrqT12CW4b+Zhlc2mx5rRgsKVXQ+X37moV&#10;vJx0c34z8Vpdunf/EYpiLvVRqfGof16CiNTHe/i/vdUKZrMn+DuTj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0QETFAAAA3AAAAA8AAAAAAAAAAAAAAAAAlwIAAGRycy9k&#10;b3ducmV2LnhtbFBLBQYAAAAABAAEAPUAAACJAwAAAAA=&#10;" fillcolor="red" stroked="f">
                      <v:textbox>
                        <w:txbxContent>
                          <w:p w14:paraId="3AC58DA0" w14:textId="77777777" w:rsidR="00044D26" w:rsidRDefault="00044D26" w:rsidP="009F7B67">
                            <w:pPr>
                              <w:rPr>
                                <w:rFonts w:eastAsia="Times New Roman"/>
                              </w:rPr>
                            </w:pPr>
                          </w:p>
                        </w:txbxContent>
                      </v:textbox>
                    </v:oval>
                  </v:group>
                  <v:group id="Group 21" o:spid="_x0000_s1148" style="position:absolute;left:1385459;top:69451;width:256138;height:118605;rotation:2982594fd" coordorigin="1379894,83514" coordsize="638272,2751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21Z9qxwAAANwA&#10;AAAPAAAAAAAAAAAAAAAAAKkCAABkcnMvZG93bnJldi54bWxQSwUGAAAAAAQABAD6AAAAnQMAAAAA&#10;">
                    <v:oval id="Oval 22" o:spid="_x0000_s1149" style="position:absolute;left:1749165;top:89818;width:269001;height:2688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nuoxQAA&#10;ANwAAAAPAAAAZHJzL2Rvd25yZXYueG1sRI9BawIxFITvhf6H8Aq9adYKi6xG0dKFHtpDbRWPz81z&#10;s7h5WZLobv99Iwg9DjPzDbNYDbYVV/KhcaxgMs5AEFdON1wr+PkuRzMQISJrbB2Tgl8KsFo+Piyw&#10;0K7nL7puYy0ShEOBCkyMXSFlqAxZDGPXESfv5LzFmKSvpfbYJ7ht5UuW5dJiw2nBYEevhqrz9mIV&#10;bPa6PbyZeKmP/Yf/DGWZS71T6vlpWM9BRBrif/jeftcKptMcbmfS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qe6jFAAAA3AAAAA8AAAAAAAAAAAAAAAAAlwIAAGRycy9k&#10;b3ducmV2LnhtbFBLBQYAAAAABAAEAPUAAACJAwAAAAA=&#10;" fillcolor="red" stroked="f">
                      <v:textbox>
                        <w:txbxContent>
                          <w:p w14:paraId="20866C7D" w14:textId="77777777" w:rsidR="00044D26" w:rsidRDefault="00044D26" w:rsidP="009F7B67">
                            <w:pPr>
                              <w:rPr>
                                <w:rFonts w:eastAsia="Times New Roman"/>
                              </w:rPr>
                            </w:pPr>
                          </w:p>
                        </w:txbxContent>
                      </v:textbox>
                    </v:oval>
                    <v:oval id="Oval 23" o:spid="_x0000_s1150" style="position:absolute;left:1567276;top:83514;width:269001;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vfNxQAA&#10;ANwAAAAPAAAAZHJzL2Rvd25yZXYueG1sRI9Ba8JAFITvhf6H5RW8FN3YSJWYjWjFkquxgsdH9jUJ&#10;zb4N2TWm/fVdodDjMDPfMOlmNK0YqHeNZQXzWQSCuLS64UrBx+kwXYFwHllja5kUfJODTfb4kGKi&#10;7Y2PNBS+EgHCLkEFtfddIqUrazLoZrYjDt6n7Q36IPtK6h5vAW5a+RJFr9Jgw2Ghxo7eaiq/iqtR&#10;wOeLcXl3GBbv8Wk+7vPd8w/ulJo8jds1CE+j/w//tXOtII6XcD8Tjo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G983FAAAA3AAAAA8AAAAAAAAAAAAAAAAAlwIAAGRycy9k&#10;b3ducmV2LnhtbFBLBQYAAAAABAAEAPUAAACJAwAAAAA=&#10;" fillcolor="black" stroked="f">
                      <v:textbox>
                        <w:txbxContent>
                          <w:p w14:paraId="006A5C22" w14:textId="77777777" w:rsidR="00044D26" w:rsidRDefault="00044D26" w:rsidP="009F7B67">
                            <w:pPr>
                              <w:rPr>
                                <w:rFonts w:eastAsia="Times New Roman"/>
                              </w:rPr>
                            </w:pPr>
                          </w:p>
                        </w:txbxContent>
                      </v:textbox>
                    </v:oval>
                    <v:oval id="Oval 24" o:spid="_x0000_s1151" style="position:absolute;left:1379894;top:87675;width:269001;height:2688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UpBwgAA&#10;ANwAAAAPAAAAZHJzL2Rvd25yZXYueG1sRE+7asMwFN0L/QdxC90auTWE4EQJTamhQzPkScdb69Yy&#10;sa6MJMfu30dDIOPhvBer0bbiQj40jhW8TjIQxJXTDdcKDvvyZQYiRGSNrWNS8E8BVsvHhwUW2g28&#10;pcsu1iKFcChQgYmxK6QMlSGLYeI64sT9OW8xJuhrqT0OKdy28i3LptJiw6nBYEcfhqrzrrcK1ifd&#10;/nya2Ne/w7ffhLKcSn1U6vlpfJ+DiDTGu/jm/tIK8jytTWfSEZDL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5SkHCAAAA3AAAAA8AAAAAAAAAAAAAAAAAlwIAAGRycy9kb3du&#10;cmV2LnhtbFBLBQYAAAAABAAEAPUAAACGAwAAAAA=&#10;" fillcolor="red" stroked="f">
                      <v:textbox>
                        <w:txbxContent>
                          <w:p w14:paraId="1308481F" w14:textId="77777777" w:rsidR="00044D26" w:rsidRDefault="00044D26" w:rsidP="009F7B67">
                            <w:pPr>
                              <w:rPr>
                                <w:rFonts w:eastAsia="Times New Roman"/>
                              </w:rPr>
                            </w:pPr>
                          </w:p>
                        </w:txbxContent>
                      </v:textbox>
                    </v:oval>
                  </v:group>
                </v:group>
                <v:shape id="Text Box 1685" o:spid="_x0000_s1152" type="#_x0000_t202" style="position:absolute;left:368489;top:1037230;width:865505;height:39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bSUwwAA&#10;ANwAAAAPAAAAZHJzL2Rvd25yZXYueG1sRI9BawIxFITvgv8hPKEXqdkuou3WKFIoiLeuen9sXrNL&#10;Ny9hE9fVX2+EgsdhZr5hVpvBtqKnLjSOFbzNMhDEldMNGwXHw/frO4gQkTW2jknBlQJs1uPRCgvt&#10;LvxDfRmNSBAOBSqoY/SFlKGqyWKYOU+cvF/XWYxJdkbqDi8JbluZZ9lCWmw4LdTo6aum6q88WwUl&#10;z0/9js3+Fn3w+fS0Pe8/jFIvk2H7CSLSEJ/h//ZOK8iXc3icSUd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IbSUwwAAANwAAAAPAAAAAAAAAAAAAAAAAJcCAABkcnMvZG93&#10;bnJldi54bWxQSwUGAAAAAAQABAD1AAAAhwMAAAAA&#10;" filled="f" stroked="f" strokeweight="1.5pt">
                  <v:textbox inset="0,0,0,0">
                    <w:txbxContent>
                      <w:p w14:paraId="4C215DE5" w14:textId="77777777" w:rsidR="00044D26" w:rsidRPr="009F7B67" w:rsidRDefault="00044D26" w:rsidP="009F7B67">
                        <w:pPr>
                          <w:spacing w:after="0" w:line="240" w:lineRule="auto"/>
                          <w:rPr>
                            <w:rFonts w:ascii="Arial Narrow" w:hAnsi="Arial Narrow"/>
                            <w:b/>
                            <w:sz w:val="24"/>
                            <w:szCs w:val="24"/>
                          </w:rPr>
                        </w:pPr>
                        <w:proofErr w:type="gramStart"/>
                        <w:r>
                          <w:rPr>
                            <w:rFonts w:ascii="Arial Narrow" w:hAnsi="Arial Narrow"/>
                            <w:b/>
                            <w:sz w:val="24"/>
                            <w:szCs w:val="24"/>
                          </w:rPr>
                          <w:t>hydrochloric</w:t>
                        </w:r>
                        <w:proofErr w:type="gramEnd"/>
                        <w:r w:rsidRPr="009F7B67">
                          <w:rPr>
                            <w:rFonts w:ascii="Arial Narrow" w:hAnsi="Arial Narrow"/>
                            <w:b/>
                            <w:sz w:val="24"/>
                            <w:szCs w:val="24"/>
                          </w:rPr>
                          <w:t xml:space="preserve"> acid</w:t>
                        </w:r>
                      </w:p>
                    </w:txbxContent>
                  </v:textbox>
                </v:shape>
                <v:shape id="Straight Arrow Connector 65" o:spid="_x0000_s1153" type="#_x0000_t32" style="position:absolute;left:1146411;top:1228299;width:344805;height:3238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iCeMUAAADcAAAADwAAAGRycy9kb3ducmV2LnhtbESPQWsCMRSE70L/Q3iF3jRrBCurUVQs&#10;9FJotfX82Dw3q5uXZRPXbX99Uyh4HGbmG2ax6l0tOmpD5VnDeJSBIC68qbjU8Hl4Gc5AhIhssPZM&#10;Gr4pwGr5MFhgbvyNP6jbx1IkCIccNdgYm1zKUFhyGEa+IU7eybcOY5JtKU2LtwR3tVRZNpUOK04L&#10;FhvaWiou+6tLlM3zVnl1td0s7H6Ob9Ov8+R9rPXTY7+eg4jUx3v4v/1qNKiJgr8z6Qj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iCeMUAAADcAAAADwAAAAAAAAAA&#10;AAAAAAChAgAAZHJzL2Rvd25yZXYueG1sUEsFBgAAAAAEAAQA+QAAAJMDAAAAAA==&#10;" strokeweight="1pt">
                  <v:stroke endarrow="open" endarrowwidth="narrow" endarrowlength="short" joinstyle="miter"/>
                  <v:shadow color="gray" opacity="24903f" mv:blur="40000f" origin=",.5" offset="0,20000emu"/>
                </v:shape>
                <v:shape id="Straight Arrow Connector 65" o:spid="_x0000_s1154" type="#_x0000_t32" style="position:absolute;left:1201002;top:1678675;width:252000;height:144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6eI8UAAADcAAAADwAAAGRycy9kb3ducmV2LnhtbESPT2vCQBTE74V+h+UJvdVNIqhE12BF&#10;oZdCtX/Oj+wzG82+Ddk1pv303YLgcZiZ3zDLYrCN6KnztWMF6TgBQVw6XXOl4PNj9zwH4QOyxsYx&#10;KfghD8Xq8WGJuXZX3lN/CJWIEPY5KjAhtLmUvjRk0Y9dSxy9o+sshii7SuoOrxFuG5klyVRarDku&#10;GGxpY6g8Hy42Ul5mm8xlF9PP/fb3+236dZq8p0o9jYb1AkSgIdzDt/arVpDNJvB/Jh4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X6eI8UAAADcAAAADwAAAAAAAAAA&#10;AAAAAAChAgAAZHJzL2Rvd25yZXYueG1sUEsFBgAAAAAEAAQA+QAAAJMDAAAAAA==&#10;" strokeweight="1pt">
                  <v:stroke endarrow="open" endarrowwidth="narrow" endarrowlength="short" joinstyle="miter"/>
                  <v:shadow color="gray" opacity="24903f" mv:blur="40000f" origin=",.5" offset="0,20000emu"/>
                </v:shape>
                <v:shape id="Text Box 1692" o:spid="_x0000_s1155" type="#_x0000_t202" style="position:absolute;left:3207223;top:68239;width:3587750;height:202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hpxxAAA&#10;ANwAAAAPAAAAZHJzL2Rvd25yZXYueG1sRI9BawIxFITvhf6H8Aq91aQuLboaRaQFhXrQ1ftj89ws&#10;3bysm9Td/vtGEHocZuYbZr4cXCOu1IXas4bXkQJBXHpTc6XhWHy+TECEiGyw8UwafinAcvH4MMfc&#10;+J73dD3ESiQIhxw12BjbXMpQWnIYRr4lTt7Zdw5jkl0lTYd9grtGjpV6lw5rTgsWW1pbKr8PP07D&#10;W9htv7acFeqy+djZU1H1UfVaPz8NqxmISEP8D9/bG6Mhy6ZwO5OO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oaccQAAADcAAAADwAAAAAAAAAAAAAAAACXAgAAZHJzL2Rv&#10;d25yZXYueG1sUEsFBgAAAAAEAAQA9QAAAIgDAAAAAA==&#10;" filled="f" stroked="f" strokeweight="1pt">
                  <v:stroke endarrowwidth="narrow" endarrowlength="short"/>
                  <v:textbox inset=",7.2pt,,7.2pt">
                    <w:txbxContent>
                      <w:p w14:paraId="45905289" w14:textId="77777777" w:rsidR="00044D26" w:rsidRPr="00E4666A" w:rsidRDefault="00044D26" w:rsidP="00E4666A">
                        <w:pPr>
                          <w:spacing w:after="0" w:line="240" w:lineRule="auto"/>
                          <w:rPr>
                            <w:rFonts w:ascii="Arial Narrow" w:hAnsi="Arial Narrow"/>
                            <w:sz w:val="28"/>
                            <w:szCs w:val="28"/>
                          </w:rPr>
                        </w:pPr>
                        <w:r w:rsidRPr="00E4666A">
                          <w:rPr>
                            <w:rFonts w:ascii="Arial Narrow" w:hAnsi="Arial Narrow"/>
                            <w:sz w:val="28"/>
                            <w:szCs w:val="28"/>
                          </w:rPr>
                          <w:t>Carbon dioxide molecules leave the reaction.</w:t>
                        </w:r>
                      </w:p>
                      <w:p w14:paraId="4CBB3593" w14:textId="77777777" w:rsidR="00044D26" w:rsidRDefault="00044D26" w:rsidP="00E4666A">
                        <w:pPr>
                          <w:spacing w:after="0" w:line="240" w:lineRule="auto"/>
                          <w:rPr>
                            <w:rFonts w:ascii="Arial Narrow" w:hAnsi="Arial Narrow"/>
                            <w:sz w:val="28"/>
                            <w:szCs w:val="28"/>
                          </w:rPr>
                        </w:pPr>
                        <w:r w:rsidRPr="00E4666A">
                          <w:rPr>
                            <w:rFonts w:ascii="Arial Narrow" w:hAnsi="Arial Narrow"/>
                            <w:sz w:val="28"/>
                            <w:szCs w:val="28"/>
                          </w:rPr>
                          <w:t>Therefore, the number of atoms in the beaker decreases.</w:t>
                        </w:r>
                      </w:p>
                      <w:p w14:paraId="45032025" w14:textId="77777777" w:rsidR="00044D26" w:rsidRPr="00E4666A" w:rsidRDefault="00044D26" w:rsidP="00E4666A">
                        <w:pPr>
                          <w:spacing w:after="0" w:line="240" w:lineRule="auto"/>
                          <w:rPr>
                            <w:rFonts w:ascii="Arial Narrow" w:hAnsi="Arial Narrow"/>
                            <w:sz w:val="28"/>
                            <w:szCs w:val="28"/>
                          </w:rPr>
                        </w:pPr>
                      </w:p>
                      <w:p w14:paraId="23F4F9D2" w14:textId="77777777" w:rsidR="00044D26" w:rsidRPr="00E4666A" w:rsidRDefault="00044D26" w:rsidP="00E4666A">
                        <w:pPr>
                          <w:spacing w:after="0" w:line="240" w:lineRule="auto"/>
                          <w:rPr>
                            <w:rFonts w:ascii="Arial Narrow" w:hAnsi="Arial Narrow"/>
                            <w:sz w:val="28"/>
                            <w:szCs w:val="28"/>
                          </w:rPr>
                        </w:pPr>
                        <w:r w:rsidRPr="00E4666A">
                          <w:rPr>
                            <w:rFonts w:ascii="Arial Narrow" w:hAnsi="Arial Narrow"/>
                            <w:b/>
                            <w:bCs/>
                            <w:sz w:val="28"/>
                            <w:szCs w:val="28"/>
                          </w:rPr>
                          <w:t xml:space="preserve">The mass </w:t>
                        </w:r>
                        <w:r>
                          <w:rPr>
                            <w:rFonts w:ascii="Arial Narrow" w:hAnsi="Arial Narrow"/>
                            <w:b/>
                            <w:bCs/>
                            <w:sz w:val="28"/>
                            <w:szCs w:val="28"/>
                          </w:rPr>
                          <w:t xml:space="preserve">of the beaker and its contents </w:t>
                        </w:r>
                        <w:r w:rsidRPr="00E4666A">
                          <w:rPr>
                            <w:rFonts w:ascii="Arial Narrow" w:hAnsi="Arial Narrow"/>
                            <w:b/>
                            <w:bCs/>
                            <w:sz w:val="28"/>
                            <w:szCs w:val="28"/>
                          </w:rPr>
                          <w:t>decreases during the reaction</w:t>
                        </w:r>
                        <w:r w:rsidRPr="00E4666A">
                          <w:rPr>
                            <w:rFonts w:ascii="Arial Narrow" w:hAnsi="Arial Narrow"/>
                            <w:sz w:val="28"/>
                            <w:szCs w:val="28"/>
                          </w:rPr>
                          <w:t>.</w:t>
                        </w:r>
                      </w:p>
                      <w:p w14:paraId="0820A09E" w14:textId="77777777" w:rsidR="00044D26" w:rsidRDefault="00044D26" w:rsidP="00E4666A">
                        <w:pPr>
                          <w:spacing w:after="0" w:line="240" w:lineRule="auto"/>
                          <w:rPr>
                            <w:rFonts w:ascii="Arial Narrow" w:hAnsi="Arial Narrow"/>
                            <w:sz w:val="28"/>
                            <w:szCs w:val="28"/>
                          </w:rPr>
                        </w:pPr>
                      </w:p>
                      <w:p w14:paraId="66BE9122" w14:textId="77777777" w:rsidR="00044D26" w:rsidRDefault="00044D26" w:rsidP="00E4666A">
                        <w:pPr>
                          <w:spacing w:after="0" w:line="240" w:lineRule="auto"/>
                          <w:rPr>
                            <w:rFonts w:ascii="Arial Narrow" w:hAnsi="Arial Narrow"/>
                            <w:sz w:val="28"/>
                            <w:szCs w:val="28"/>
                          </w:rPr>
                        </w:pPr>
                        <w:r w:rsidRPr="00E4666A">
                          <w:rPr>
                            <w:rFonts w:ascii="Arial Narrow" w:hAnsi="Arial Narrow"/>
                            <w:sz w:val="28"/>
                            <w:szCs w:val="28"/>
                          </w:rPr>
                          <w:t>The mass of the reaction can be followed</w:t>
                        </w:r>
                        <w:r>
                          <w:rPr>
                            <w:rFonts w:ascii="Arial Narrow" w:hAnsi="Arial Narrow"/>
                            <w:sz w:val="28"/>
                            <w:szCs w:val="28"/>
                          </w:rPr>
                          <w:t>,</w:t>
                        </w:r>
                        <w:r w:rsidRPr="00E4666A">
                          <w:rPr>
                            <w:rFonts w:ascii="Arial Narrow" w:hAnsi="Arial Narrow"/>
                            <w:sz w:val="28"/>
                            <w:szCs w:val="28"/>
                          </w:rPr>
                          <w:t xml:space="preserve"> by placing the beaker on a balance.</w:t>
                        </w:r>
                      </w:p>
                      <w:p w14:paraId="37D2A6FC" w14:textId="77777777" w:rsidR="00044D26" w:rsidRPr="00E4666A" w:rsidRDefault="00044D26" w:rsidP="00E4666A">
                        <w:pPr>
                          <w:spacing w:after="0" w:line="240" w:lineRule="auto"/>
                          <w:rPr>
                            <w:rFonts w:ascii="Arial Narrow" w:hAnsi="Arial Narrow"/>
                            <w:sz w:val="28"/>
                            <w:szCs w:val="28"/>
                          </w:rPr>
                        </w:pPr>
                      </w:p>
                    </w:txbxContent>
                  </v:textbox>
                </v:shape>
                <v:shape id="Straight Arrow Connector 67" o:spid="_x0000_s1156" type="#_x0000_t32" style="position:absolute;left:2743200;top:259308;width:536575;height:5016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AdBccAAADcAAAADwAAAGRycy9kb3ducmV2LnhtbESP3WrCQBSE7wu+w3IE7+qmYluNriKC&#10;pSBU6h94d8yeZtNmz4bsNknfvlsoeDnMzDfMfNnZUjRU+8KxgodhAoI4c7rgXMHxsLmfgPABWWPp&#10;mBT8kIflonc3x1S7lt+p2YdcRAj7FBWYEKpUSp8ZsuiHriKO3oerLYYo61zqGtsIt6UcJcmTtFhw&#10;XDBY0dpQ9rX/tgpO4bLiU/v2mZ230934YLbNS3dVatDvVjMQgbpwC/+3X7WC0fMj/J2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4B0FxwAAANwAAAAPAAAAAAAA&#10;AAAAAAAAAKECAABkcnMvZG93bnJldi54bWxQSwUGAAAAAAQABAD5AAAAlQMAAAAA&#10;" strokeweight="1pt">
                  <v:stroke endarrow="open" endarrowwidth="narrow" endarrowlength="short" joinstyle="miter"/>
                  <v:shadow color="gray" opacity="24903f" mv:blur="40000f" origin=",.5" offset="0,20000emu"/>
                </v:shape>
                <v:shape id="Text Box 1685" o:spid="_x0000_s1157" type="#_x0000_t202" style="position:absolute;top:1514902;width:1240777;height:39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GrYwwAA&#10;ANwAAAAPAAAAZHJzL2Rvd25yZXYueG1sRI9Ba8JAFITvhf6H5RW8lLoxiGjqKlIoiDdTc39kXzeh&#10;2bdLdo3RX+8KQo/DzHzDrLej7cRAfWgdK5hNMxDEtdMtGwWnn++PJYgQkTV2jknBlQJsN68vayy0&#10;u/CRhjIakSAcClTQxOgLKUPdkMUwdZ44eb+utxiT7I3UPV4S3HYyz7KFtNhyWmjQ01dD9V95tgpK&#10;nlfDns3hFn3w+Xu1Ox9WRqnJ27j7BBFpjP/hZ3uvFeSzBTzOp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YGrYwwAAANwAAAAPAAAAAAAAAAAAAAAAAJcCAABkcnMvZG93&#10;bnJldi54bWxQSwUGAAAAAAQABAD1AAAAhwMAAAAA&#10;" filled="f" stroked="f" strokeweight="1.5pt">
                  <v:textbox inset="0,0,0,0">
                    <w:txbxContent>
                      <w:p w14:paraId="30E4BBFA" w14:textId="77777777" w:rsidR="00044D26" w:rsidRPr="009F7B67" w:rsidRDefault="00044D26" w:rsidP="003A4C85">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 (marble)</w:t>
                        </w:r>
                      </w:p>
                    </w:txbxContent>
                  </v:textbox>
                </v:shape>
              </v:group>
            </w:pict>
          </mc:Fallback>
        </mc:AlternateContent>
      </w:r>
    </w:p>
    <w:p w14:paraId="58B0B5E2" w14:textId="77777777" w:rsidR="009F7B67" w:rsidRDefault="009F7B67" w:rsidP="007640E9">
      <w:pPr>
        <w:spacing w:after="0" w:line="240" w:lineRule="auto"/>
        <w:rPr>
          <w:rFonts w:ascii="Arial Narrow" w:hAnsi="Arial Narrow"/>
          <w:sz w:val="28"/>
          <w:szCs w:val="28"/>
        </w:rPr>
      </w:pPr>
    </w:p>
    <w:p w14:paraId="0E3E811C" w14:textId="77777777" w:rsidR="009F7B67" w:rsidRDefault="009F7B67" w:rsidP="007640E9">
      <w:pPr>
        <w:spacing w:after="0" w:line="240" w:lineRule="auto"/>
        <w:rPr>
          <w:rFonts w:ascii="Arial Narrow" w:hAnsi="Arial Narrow"/>
          <w:sz w:val="28"/>
          <w:szCs w:val="28"/>
        </w:rPr>
      </w:pPr>
    </w:p>
    <w:p w14:paraId="0EEBD921" w14:textId="77777777" w:rsidR="00E4666A" w:rsidRDefault="00E4666A" w:rsidP="007640E9">
      <w:pPr>
        <w:spacing w:after="0" w:line="240" w:lineRule="auto"/>
        <w:rPr>
          <w:rFonts w:ascii="Arial Narrow" w:hAnsi="Arial Narrow"/>
          <w:sz w:val="28"/>
          <w:szCs w:val="28"/>
        </w:rPr>
      </w:pPr>
    </w:p>
    <w:p w14:paraId="08F5852F" w14:textId="77777777" w:rsidR="00E4666A" w:rsidRDefault="00E4666A" w:rsidP="007640E9">
      <w:pPr>
        <w:spacing w:after="0" w:line="240" w:lineRule="auto"/>
        <w:rPr>
          <w:rFonts w:ascii="Arial Narrow" w:hAnsi="Arial Narrow"/>
          <w:sz w:val="28"/>
          <w:szCs w:val="28"/>
        </w:rPr>
      </w:pPr>
    </w:p>
    <w:p w14:paraId="4E030668" w14:textId="77777777" w:rsidR="00E4666A" w:rsidRDefault="00E4666A" w:rsidP="007640E9">
      <w:pPr>
        <w:spacing w:after="0" w:line="240" w:lineRule="auto"/>
        <w:rPr>
          <w:rFonts w:ascii="Arial Narrow" w:hAnsi="Arial Narrow"/>
          <w:sz w:val="28"/>
          <w:szCs w:val="28"/>
        </w:rPr>
      </w:pPr>
    </w:p>
    <w:p w14:paraId="6519B5AC" w14:textId="77777777" w:rsidR="00E4666A" w:rsidRDefault="00E4666A" w:rsidP="007640E9">
      <w:pPr>
        <w:spacing w:after="0" w:line="240" w:lineRule="auto"/>
        <w:rPr>
          <w:rFonts w:ascii="Arial Narrow" w:hAnsi="Arial Narrow"/>
          <w:sz w:val="28"/>
          <w:szCs w:val="28"/>
        </w:rPr>
      </w:pPr>
    </w:p>
    <w:p w14:paraId="265B64EC" w14:textId="77777777" w:rsidR="00E4666A" w:rsidRDefault="00E4666A" w:rsidP="007640E9">
      <w:pPr>
        <w:spacing w:after="0" w:line="240" w:lineRule="auto"/>
        <w:rPr>
          <w:rFonts w:ascii="Arial Narrow" w:hAnsi="Arial Narrow"/>
          <w:sz w:val="28"/>
          <w:szCs w:val="28"/>
        </w:rPr>
      </w:pPr>
    </w:p>
    <w:p w14:paraId="1B3B789E" w14:textId="77777777" w:rsidR="00E4666A" w:rsidRDefault="00E4666A" w:rsidP="007640E9">
      <w:pPr>
        <w:spacing w:after="0" w:line="240" w:lineRule="auto"/>
        <w:rPr>
          <w:rFonts w:ascii="Arial Narrow" w:hAnsi="Arial Narrow"/>
          <w:sz w:val="28"/>
          <w:szCs w:val="28"/>
        </w:rPr>
      </w:pPr>
    </w:p>
    <w:p w14:paraId="538F18CB" w14:textId="77777777" w:rsidR="00E4666A" w:rsidRDefault="00E4666A" w:rsidP="007640E9">
      <w:pPr>
        <w:spacing w:after="0" w:line="240" w:lineRule="auto"/>
        <w:rPr>
          <w:rFonts w:ascii="Arial Narrow" w:hAnsi="Arial Narrow"/>
          <w:sz w:val="28"/>
          <w:szCs w:val="28"/>
        </w:rPr>
      </w:pPr>
    </w:p>
    <w:p w14:paraId="33B703F5" w14:textId="77777777" w:rsidR="00E4666A" w:rsidRDefault="00E4666A" w:rsidP="007640E9">
      <w:pPr>
        <w:spacing w:after="0" w:line="240" w:lineRule="auto"/>
        <w:rPr>
          <w:rFonts w:ascii="Arial Narrow" w:hAnsi="Arial Narrow"/>
          <w:sz w:val="28"/>
          <w:szCs w:val="28"/>
        </w:rPr>
      </w:pPr>
    </w:p>
    <w:p w14:paraId="0F1F8A2D" w14:textId="77777777" w:rsidR="00E4666A" w:rsidRPr="00E4666A" w:rsidRDefault="00E4666A" w:rsidP="00E4666A">
      <w:pPr>
        <w:spacing w:after="0" w:line="240" w:lineRule="auto"/>
        <w:rPr>
          <w:rFonts w:ascii="Arial Narrow" w:hAnsi="Arial Narrow"/>
          <w:sz w:val="28"/>
          <w:szCs w:val="28"/>
        </w:rPr>
      </w:pPr>
      <w:r w:rsidRPr="00E4666A">
        <w:rPr>
          <w:rFonts w:ascii="Arial Narrow" w:hAnsi="Arial Narrow"/>
          <w:sz w:val="28"/>
          <w:szCs w:val="28"/>
        </w:rPr>
        <w:t>The mass of the beaker and the reaction can be measured at regular intervals during the reaction.</w:t>
      </w:r>
    </w:p>
    <w:p w14:paraId="48048E5A" w14:textId="77777777" w:rsidR="00D03E69" w:rsidRDefault="002F5EB4" w:rsidP="00D03E69">
      <w:pPr>
        <w:rPr>
          <w:rFonts w:ascii="Arial Narrow" w:hAnsi="Arial Narrow"/>
          <w:sz w:val="28"/>
          <w:szCs w:val="28"/>
        </w:rPr>
      </w:pPr>
      <w:r>
        <w:rPr>
          <w:rFonts w:ascii="Arial Narrow" w:hAnsi="Arial Narrow"/>
          <w:sz w:val="28"/>
          <w:szCs w:val="28"/>
        </w:rPr>
        <w:br w:type="page"/>
      </w:r>
    </w:p>
    <w:p w14:paraId="71D600C3" w14:textId="77777777" w:rsidR="00D03E69" w:rsidRPr="00D03E69" w:rsidRDefault="00F45EBC" w:rsidP="00D03E69">
      <w:pPr>
        <w:rPr>
          <w:rFonts w:ascii="Arial Narrow" w:hAnsi="Arial Narrow"/>
          <w:sz w:val="28"/>
          <w:szCs w:val="28"/>
        </w:rPr>
      </w:pPr>
      <w:r>
        <w:rPr>
          <w:rFonts w:ascii="Arial Narrow" w:hAnsi="Arial Narrow"/>
          <w:noProof/>
          <w:sz w:val="28"/>
          <w:szCs w:val="28"/>
          <w:lang w:eastAsia="en-GB"/>
        </w:rPr>
        <w:lastRenderedPageBreak/>
        <mc:AlternateContent>
          <mc:Choice Requires="wpg">
            <w:drawing>
              <wp:anchor distT="0" distB="0" distL="114300" distR="114300" simplePos="0" relativeHeight="251493376" behindDoc="0" locked="0" layoutInCell="1" allowOverlap="1" wp14:anchorId="70412F66" wp14:editId="35E4EF3E">
                <wp:simplePos x="0" y="0"/>
                <wp:positionH relativeFrom="column">
                  <wp:posOffset>-159385</wp:posOffset>
                </wp:positionH>
                <wp:positionV relativeFrom="paragraph">
                  <wp:posOffset>28575</wp:posOffset>
                </wp:positionV>
                <wp:extent cx="3770630" cy="2773680"/>
                <wp:effectExtent l="0" t="25400" r="13970" b="0"/>
                <wp:wrapSquare wrapText="bothSides"/>
                <wp:docPr id="234"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2773680"/>
                          <a:chOff x="830" y="1206"/>
                          <a:chExt cx="5938" cy="4368"/>
                        </a:xfrm>
                      </wpg:grpSpPr>
                      <wpg:grpSp>
                        <wpg:cNvPr id="235" name="Group 1751"/>
                        <wpg:cNvGrpSpPr>
                          <a:grpSpLocks/>
                        </wpg:cNvGrpSpPr>
                        <wpg:grpSpPr bwMode="auto">
                          <a:xfrm>
                            <a:off x="2109" y="1206"/>
                            <a:ext cx="3208" cy="4368"/>
                            <a:chOff x="855" y="4392"/>
                            <a:chExt cx="4220" cy="5765"/>
                          </a:xfrm>
                        </wpg:grpSpPr>
                        <wps:wsp>
                          <wps:cNvPr id="236" name="Freeform 79"/>
                          <wps:cNvSpPr>
                            <a:spLocks/>
                          </wps:cNvSpPr>
                          <wps:spPr bwMode="auto">
                            <a:xfrm>
                              <a:off x="2555" y="8137"/>
                              <a:ext cx="315" cy="295"/>
                            </a:xfrm>
                            <a:custGeom>
                              <a:avLst/>
                              <a:gdLst>
                                <a:gd name="T0" fmla="*/ 17948 w 216546"/>
                                <a:gd name="T1" fmla="*/ 3673 h 161925"/>
                                <a:gd name="T2" fmla="*/ 17948 w 216546"/>
                                <a:gd name="T3" fmla="*/ 3673 h 161925"/>
                                <a:gd name="T4" fmla="*/ 6217 w 216546"/>
                                <a:gd name="T5" fmla="*/ 102845 h 161925"/>
                                <a:gd name="T6" fmla="*/ 12082 w 216546"/>
                                <a:gd name="T7" fmla="*/ 117537 h 161925"/>
                                <a:gd name="T8" fmla="*/ 29679 w 216546"/>
                                <a:gd name="T9" fmla="*/ 124883 h 161925"/>
                                <a:gd name="T10" fmla="*/ 50208 w 216546"/>
                                <a:gd name="T11" fmla="*/ 143249 h 161925"/>
                                <a:gd name="T12" fmla="*/ 70737 w 216546"/>
                                <a:gd name="T13" fmla="*/ 150595 h 161925"/>
                                <a:gd name="T14" fmla="*/ 79536 w 216546"/>
                                <a:gd name="T15" fmla="*/ 154268 h 161925"/>
                                <a:gd name="T16" fmla="*/ 82469 w 216546"/>
                                <a:gd name="T17" fmla="*/ 165287 h 161925"/>
                                <a:gd name="T18" fmla="*/ 111796 w 216546"/>
                                <a:gd name="T19" fmla="*/ 187325 h 161925"/>
                                <a:gd name="T20" fmla="*/ 167519 w 216546"/>
                                <a:gd name="T21" fmla="*/ 183652 h 161925"/>
                                <a:gd name="T22" fmla="*/ 199779 w 216546"/>
                                <a:gd name="T23" fmla="*/ 179979 h 161925"/>
                                <a:gd name="T24" fmla="*/ 188048 w 216546"/>
                                <a:gd name="T25" fmla="*/ 139575 h 161925"/>
                                <a:gd name="T26" fmla="*/ 176317 w 216546"/>
                                <a:gd name="T27" fmla="*/ 135902 h 161925"/>
                                <a:gd name="T28" fmla="*/ 167519 w 216546"/>
                                <a:gd name="T29" fmla="*/ 128556 h 161925"/>
                                <a:gd name="T30" fmla="*/ 158721 w 216546"/>
                                <a:gd name="T31" fmla="*/ 124883 h 161925"/>
                                <a:gd name="T32" fmla="*/ 146989 w 216546"/>
                                <a:gd name="T33" fmla="*/ 99172 h 161925"/>
                                <a:gd name="T34" fmla="*/ 152855 w 216546"/>
                                <a:gd name="T35" fmla="*/ 84480 h 161925"/>
                                <a:gd name="T36" fmla="*/ 158721 w 216546"/>
                                <a:gd name="T37" fmla="*/ 73461 h 161925"/>
                                <a:gd name="T38" fmla="*/ 155788 w 216546"/>
                                <a:gd name="T39" fmla="*/ 58769 h 161925"/>
                                <a:gd name="T40" fmla="*/ 126460 w 216546"/>
                                <a:gd name="T41" fmla="*/ 40403 h 161925"/>
                                <a:gd name="T42" fmla="*/ 111796 w 216546"/>
                                <a:gd name="T43" fmla="*/ 25711 h 161925"/>
                                <a:gd name="T44" fmla="*/ 105931 w 216546"/>
                                <a:gd name="T45" fmla="*/ 14692 h 161925"/>
                                <a:gd name="T46" fmla="*/ 97132 w 216546"/>
                                <a:gd name="T47" fmla="*/ 11019 h 161925"/>
                                <a:gd name="T48" fmla="*/ 64872 w 216546"/>
                                <a:gd name="T49" fmla="*/ 0 h 161925"/>
                                <a:gd name="T50" fmla="*/ 26746 w 216546"/>
                                <a:gd name="T51" fmla="*/ 3673 h 161925"/>
                                <a:gd name="T52" fmla="*/ 12082 w 216546"/>
                                <a:gd name="T53" fmla="*/ 7346 h 161925"/>
                                <a:gd name="T54" fmla="*/ 17948 w 216546"/>
                                <a:gd name="T55" fmla="*/ 367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wps:wsp>
                          <wps:cNvPr id="237" name="Freeform 80"/>
                          <wps:cNvSpPr>
                            <a:spLocks/>
                          </wps:cNvSpPr>
                          <wps:spPr bwMode="auto">
                            <a:xfrm rot="6930361">
                              <a:off x="3295" y="8141"/>
                              <a:ext cx="262" cy="318"/>
                            </a:xfrm>
                            <a:custGeom>
                              <a:avLst/>
                              <a:gdLst>
                                <a:gd name="T0" fmla="*/ 14956 w 216546"/>
                                <a:gd name="T1" fmla="*/ 3953 h 161925"/>
                                <a:gd name="T2" fmla="*/ 14956 w 216546"/>
                                <a:gd name="T3" fmla="*/ 3953 h 161925"/>
                                <a:gd name="T4" fmla="*/ 5180 w 216546"/>
                                <a:gd name="T5" fmla="*/ 110689 h 161925"/>
                                <a:gd name="T6" fmla="*/ 10068 w 216546"/>
                                <a:gd name="T7" fmla="*/ 126502 h 161925"/>
                                <a:gd name="T8" fmla="*/ 24732 w 216546"/>
                                <a:gd name="T9" fmla="*/ 134409 h 161925"/>
                                <a:gd name="T10" fmla="*/ 41840 w 216546"/>
                                <a:gd name="T11" fmla="*/ 154175 h 161925"/>
                                <a:gd name="T12" fmla="*/ 58948 w 216546"/>
                                <a:gd name="T13" fmla="*/ 162081 h 161925"/>
                                <a:gd name="T14" fmla="*/ 66280 w 216546"/>
                                <a:gd name="T15" fmla="*/ 166034 h 161925"/>
                                <a:gd name="T16" fmla="*/ 68724 w 216546"/>
                                <a:gd name="T17" fmla="*/ 177894 h 161925"/>
                                <a:gd name="T18" fmla="*/ 93163 w 216546"/>
                                <a:gd name="T19" fmla="*/ 201613 h 161925"/>
                                <a:gd name="T20" fmla="*/ 139599 w 216546"/>
                                <a:gd name="T21" fmla="*/ 197660 h 161925"/>
                                <a:gd name="T22" fmla="*/ 166482 w 216546"/>
                                <a:gd name="T23" fmla="*/ 193707 h 161925"/>
                                <a:gd name="T24" fmla="*/ 156706 w 216546"/>
                                <a:gd name="T25" fmla="*/ 150221 h 161925"/>
                                <a:gd name="T26" fmla="*/ 146931 w 216546"/>
                                <a:gd name="T27" fmla="*/ 146268 h 161925"/>
                                <a:gd name="T28" fmla="*/ 139599 w 216546"/>
                                <a:gd name="T29" fmla="*/ 138362 h 161925"/>
                                <a:gd name="T30" fmla="*/ 132267 w 216546"/>
                                <a:gd name="T31" fmla="*/ 134409 h 161925"/>
                                <a:gd name="T32" fmla="*/ 122491 w 216546"/>
                                <a:gd name="T33" fmla="*/ 106736 h 161925"/>
                                <a:gd name="T34" fmla="*/ 127379 w 216546"/>
                                <a:gd name="T35" fmla="*/ 90924 h 161925"/>
                                <a:gd name="T36" fmla="*/ 132267 w 216546"/>
                                <a:gd name="T37" fmla="*/ 79064 h 161925"/>
                                <a:gd name="T38" fmla="*/ 129823 w 216546"/>
                                <a:gd name="T39" fmla="*/ 63251 h 161925"/>
                                <a:gd name="T40" fmla="*/ 105383 w 216546"/>
                                <a:gd name="T41" fmla="*/ 43485 h 161925"/>
                                <a:gd name="T42" fmla="*/ 93163 w 216546"/>
                                <a:gd name="T43" fmla="*/ 27672 h 161925"/>
                                <a:gd name="T44" fmla="*/ 88275 w 216546"/>
                                <a:gd name="T45" fmla="*/ 15813 h 161925"/>
                                <a:gd name="T46" fmla="*/ 80943 w 216546"/>
                                <a:gd name="T47" fmla="*/ 11860 h 161925"/>
                                <a:gd name="T48" fmla="*/ 54060 w 216546"/>
                                <a:gd name="T49" fmla="*/ 0 h 161925"/>
                                <a:gd name="T50" fmla="*/ 22288 w 216546"/>
                                <a:gd name="T51" fmla="*/ 3953 h 161925"/>
                                <a:gd name="T52" fmla="*/ 10068 w 216546"/>
                                <a:gd name="T53" fmla="*/ 7906 h 161925"/>
                                <a:gd name="T54" fmla="*/ 14956 w 216546"/>
                                <a:gd name="T55" fmla="*/ 3953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wpg:grpSp>
                          <wpg:cNvPr id="238" name="Group 86"/>
                          <wpg:cNvGrpSpPr>
                            <a:grpSpLocks/>
                          </wpg:cNvGrpSpPr>
                          <wpg:grpSpPr bwMode="auto">
                            <a:xfrm rot="-884862">
                              <a:off x="2823" y="6963"/>
                              <a:ext cx="405" cy="187"/>
                              <a:chOff x="1182065" y="1437469"/>
                              <a:chExt cx="632638" cy="273746"/>
                            </a:xfrm>
                          </wpg:grpSpPr>
                          <wps:wsp>
                            <wps:cNvPr id="239" name="Oval 4"/>
                            <wps:cNvSpPr>
                              <a:spLocks noChangeArrowheads="1"/>
                            </wps:cNvSpPr>
                            <wps:spPr bwMode="auto">
                              <a:xfrm>
                                <a:off x="1545702" y="1442292"/>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4C7B14"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0" name="Oval 5"/>
                            <wps:cNvSpPr>
                              <a:spLocks noChangeArrowheads="1"/>
                            </wps:cNvSpPr>
                            <wps:spPr bwMode="auto">
                              <a:xfrm>
                                <a:off x="1354824" y="1437469"/>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F7419"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1" name="Oval 6"/>
                            <wps:cNvSpPr>
                              <a:spLocks noChangeArrowheads="1"/>
                            </wps:cNvSpPr>
                            <wps:spPr bwMode="auto">
                              <a:xfrm>
                                <a:off x="1182065" y="1440787"/>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989537"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wpg:grpSp>
                          <wpg:cNvPr id="242" name="Group 94"/>
                          <wpg:cNvGrpSpPr>
                            <a:grpSpLocks/>
                          </wpg:cNvGrpSpPr>
                          <wpg:grpSpPr bwMode="auto">
                            <a:xfrm>
                              <a:off x="2592" y="7624"/>
                              <a:ext cx="405" cy="188"/>
                              <a:chOff x="933450" y="1817687"/>
                              <a:chExt cx="640856" cy="272556"/>
                            </a:xfrm>
                          </wpg:grpSpPr>
                          <wps:wsp>
                            <wps:cNvPr id="243" name="Oval 8"/>
                            <wps:cNvSpPr>
                              <a:spLocks noChangeArrowheads="1"/>
                            </wps:cNvSpPr>
                            <wps:spPr bwMode="auto">
                              <a:xfrm>
                                <a:off x="1305305" y="1821322"/>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CE0DDD"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4" name="Oval 9"/>
                            <wps:cNvSpPr>
                              <a:spLocks noChangeArrowheads="1"/>
                            </wps:cNvSpPr>
                            <wps:spPr bwMode="auto">
                              <a:xfrm>
                                <a:off x="1119376" y="1817687"/>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4B139"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5" name="Oval 10"/>
                            <wps:cNvSpPr>
                              <a:spLocks noChangeArrowheads="1"/>
                            </wps:cNvSpPr>
                            <wps:spPr bwMode="auto">
                              <a:xfrm>
                                <a:off x="933450" y="1821322"/>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56432"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wpg:grpSp>
                          <wpg:cNvPr id="246" name="Group 102"/>
                          <wpg:cNvGrpSpPr>
                            <a:grpSpLocks/>
                          </wpg:cNvGrpSpPr>
                          <wpg:grpSpPr bwMode="auto">
                            <a:xfrm rot="2877271">
                              <a:off x="2767" y="6021"/>
                              <a:ext cx="405" cy="187"/>
                              <a:chOff x="1234944" y="995776"/>
                              <a:chExt cx="638613" cy="274966"/>
                            </a:xfrm>
                          </wpg:grpSpPr>
                          <wps:wsp>
                            <wps:cNvPr id="247" name="Oval 12"/>
                            <wps:cNvSpPr>
                              <a:spLocks noChangeArrowheads="1"/>
                            </wps:cNvSpPr>
                            <wps:spPr bwMode="auto">
                              <a:xfrm>
                                <a:off x="1604556" y="999733"/>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54C4CB"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8" name="Oval 13"/>
                            <wps:cNvSpPr>
                              <a:spLocks noChangeArrowheads="1"/>
                            </wps:cNvSpPr>
                            <wps:spPr bwMode="auto">
                              <a:xfrm>
                                <a:off x="1416668" y="995776"/>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6A230C"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49" name="Oval 14"/>
                            <wps:cNvSpPr>
                              <a:spLocks noChangeArrowheads="1"/>
                            </wps:cNvSpPr>
                            <wps:spPr bwMode="auto">
                              <a:xfrm>
                                <a:off x="1234944" y="1001819"/>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AB667"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wpg:grpSp>
                          <wpg:cNvPr id="250" name="Group 106"/>
                          <wpg:cNvGrpSpPr>
                            <a:grpSpLocks/>
                          </wpg:cNvGrpSpPr>
                          <wpg:grpSpPr bwMode="auto">
                            <a:xfrm rot="-2075306">
                              <a:off x="2721" y="5255"/>
                              <a:ext cx="405" cy="188"/>
                              <a:chOff x="1200133" y="434054"/>
                              <a:chExt cx="636541" cy="276645"/>
                            </a:xfrm>
                          </wpg:grpSpPr>
                          <wps:wsp>
                            <wps:cNvPr id="251" name="Oval 16"/>
                            <wps:cNvSpPr>
                              <a:spLocks noChangeArrowheads="1"/>
                            </wps:cNvSpPr>
                            <wps:spPr bwMode="auto">
                              <a:xfrm>
                                <a:off x="1567673" y="441778"/>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583375"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52" name="Oval 17"/>
                            <wps:cNvSpPr>
                              <a:spLocks noChangeArrowheads="1"/>
                            </wps:cNvSpPr>
                            <wps:spPr bwMode="auto">
                              <a:xfrm>
                                <a:off x="1381262" y="434054"/>
                                <a:ext cx="269001" cy="2689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E0E0BF"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53" name="Oval 18"/>
                            <wps:cNvSpPr>
                              <a:spLocks noChangeArrowheads="1"/>
                            </wps:cNvSpPr>
                            <wps:spPr bwMode="auto">
                              <a:xfrm>
                                <a:off x="1200133" y="438500"/>
                                <a:ext cx="269001" cy="268921"/>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0055BB"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wpg:grpSp>
                          <wpg:cNvPr id="254" name="Group 110"/>
                          <wpg:cNvGrpSpPr>
                            <a:grpSpLocks/>
                          </wpg:cNvGrpSpPr>
                          <wpg:grpSpPr bwMode="auto">
                            <a:xfrm rot="-2075306">
                              <a:off x="3095" y="4517"/>
                              <a:ext cx="405" cy="187"/>
                              <a:chOff x="1582718" y="-8861"/>
                              <a:chExt cx="636543" cy="276650"/>
                            </a:xfrm>
                          </wpg:grpSpPr>
                          <wps:wsp>
                            <wps:cNvPr id="255" name="Oval 20"/>
                            <wps:cNvSpPr>
                              <a:spLocks noChangeArrowheads="1"/>
                            </wps:cNvSpPr>
                            <wps:spPr bwMode="auto">
                              <a:xfrm>
                                <a:off x="1950260" y="-1134"/>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9D2F10"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56" name="Oval 21"/>
                            <wps:cNvSpPr>
                              <a:spLocks noChangeArrowheads="1"/>
                            </wps:cNvSpPr>
                            <wps:spPr bwMode="auto">
                              <a:xfrm>
                                <a:off x="1763851" y="-8861"/>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86418"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57" name="Oval 22"/>
                            <wps:cNvSpPr>
                              <a:spLocks noChangeArrowheads="1"/>
                            </wps:cNvSpPr>
                            <wps:spPr bwMode="auto">
                              <a:xfrm>
                                <a:off x="1582718" y="-4413"/>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478BF0"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wpg:grpSp>
                          <wpg:cNvPr id="258" name="Group 114"/>
                          <wpg:cNvGrpSpPr>
                            <a:grpSpLocks/>
                          </wpg:cNvGrpSpPr>
                          <wpg:grpSpPr bwMode="auto">
                            <a:xfrm rot="-332781">
                              <a:off x="2184" y="4392"/>
                              <a:ext cx="405" cy="187"/>
                              <a:chOff x="782173" y="-10209"/>
                              <a:chExt cx="630742" cy="277736"/>
                            </a:xfrm>
                          </wpg:grpSpPr>
                          <wps:wsp>
                            <wps:cNvPr id="259" name="Oval 24"/>
                            <wps:cNvSpPr>
                              <a:spLocks noChangeArrowheads="1"/>
                            </wps:cNvSpPr>
                            <wps:spPr bwMode="auto">
                              <a:xfrm>
                                <a:off x="1143914" y="-10209"/>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01E72E"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60" name="Oval 25"/>
                            <wps:cNvSpPr>
                              <a:spLocks noChangeArrowheads="1"/>
                            </wps:cNvSpPr>
                            <wps:spPr bwMode="auto">
                              <a:xfrm>
                                <a:off x="956182" y="-1396"/>
                                <a:ext cx="269001" cy="2689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6BE4D4"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s:wsp>
                            <wps:cNvPr id="261" name="Oval 26"/>
                            <wps:cNvSpPr>
                              <a:spLocks noChangeArrowheads="1"/>
                            </wps:cNvSpPr>
                            <wps:spPr bwMode="auto">
                              <a:xfrm>
                                <a:off x="782173" y="-9617"/>
                                <a:ext cx="269001" cy="26892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545F15" w14:textId="77777777" w:rsidR="00044D26" w:rsidRDefault="00044D26" w:rsidP="00D27F7C">
                                  <w:pPr>
                                    <w:rPr>
                                      <w:rFonts w:eastAsia="Times New Roman"/>
                                    </w:rPr>
                                  </w:pPr>
                                </w:p>
                              </w:txbxContent>
                            </wps:txbx>
                            <wps:bodyPr rot="0" vert="horz" wrap="square" lIns="91440" tIns="45720" rIns="91440" bIns="45720" anchor="ctr" anchorCtr="0" upright="1">
                              <a:noAutofit/>
                            </wps:bodyPr>
                          </wps:wsp>
                        </wpg:grpSp>
                        <pic:pic xmlns:pic="http://schemas.openxmlformats.org/drawingml/2006/picture">
                          <pic:nvPicPr>
                            <pic:cNvPr id="262" name="Picture 20"/>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5" y="4916"/>
                              <a:ext cx="4220"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63" name="Picture 21"/>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29" y="1288"/>
                            <a:ext cx="121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Text Box 1753"/>
                        <wps:cNvSpPr txBox="1">
                          <a:spLocks noChangeArrowheads="1"/>
                        </wps:cNvSpPr>
                        <wps:spPr bwMode="auto">
                          <a:xfrm>
                            <a:off x="1023" y="3111"/>
                            <a:ext cx="1874" cy="6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655E6" w14:textId="77777777" w:rsidR="00044D26" w:rsidRPr="009F7B67" w:rsidRDefault="00044D26" w:rsidP="009250D1">
                              <w:pPr>
                                <w:spacing w:after="0" w:line="240" w:lineRule="auto"/>
                                <w:rPr>
                                  <w:rFonts w:ascii="Arial Narrow" w:hAnsi="Arial Narrow"/>
                                  <w:b/>
                                  <w:sz w:val="24"/>
                                  <w:szCs w:val="24"/>
                                </w:rPr>
                              </w:pPr>
                              <w:r>
                                <w:rPr>
                                  <w:rFonts w:ascii="Arial Narrow" w:hAnsi="Arial Narrow"/>
                                  <w:b/>
                                  <w:sz w:val="24"/>
                                  <w:szCs w:val="24"/>
                                </w:rPr>
                                <w:t xml:space="preserve">50 </w:t>
                              </w:r>
                              <w:proofErr w:type="gramStart"/>
                              <w:r>
                                <w:rPr>
                                  <w:rFonts w:ascii="Arial Narrow" w:hAnsi="Arial Narrow"/>
                                  <w:b/>
                                  <w:sz w:val="24"/>
                                  <w:szCs w:val="24"/>
                                </w:rPr>
                                <w:t>cm</w:t>
                              </w:r>
                              <w:r>
                                <w:rPr>
                                  <w:rFonts w:ascii="Arial Narrow" w:hAnsi="Arial Narrow"/>
                                  <w:b/>
                                  <w:sz w:val="24"/>
                                  <w:szCs w:val="24"/>
                                  <w:vertAlign w:val="superscript"/>
                                </w:rPr>
                                <w:t xml:space="preserve">3 </w:t>
                              </w:r>
                              <w:r>
                                <w:rPr>
                                  <w:rFonts w:ascii="Arial Narrow" w:hAnsi="Arial Narrow"/>
                                  <w:b/>
                                  <w:sz w:val="24"/>
                                  <w:szCs w:val="24"/>
                                </w:rPr>
                                <w:t xml:space="preserve"> 2</w:t>
                              </w:r>
                              <w:proofErr w:type="gramEnd"/>
                              <w:r>
                                <w:rPr>
                                  <w:rFonts w:ascii="Arial Narrow" w:hAnsi="Arial Narrow"/>
                                  <w:b/>
                                  <w:sz w:val="24"/>
                                  <w:szCs w:val="24"/>
                                </w:rPr>
                                <w:t xml:space="preserve"> </w:t>
                              </w:r>
                              <w:proofErr w:type="spellStart"/>
                              <w:r>
                                <w:rPr>
                                  <w:rFonts w:ascii="Arial Narrow" w:hAnsi="Arial Narrow"/>
                                  <w:b/>
                                  <w:sz w:val="24"/>
                                  <w:szCs w:val="24"/>
                                </w:rPr>
                                <w:t>mol</w:t>
                              </w:r>
                              <w:proofErr w:type="spellEnd"/>
                              <w:r>
                                <w:rPr>
                                  <w:rFonts w:ascii="Arial Narrow" w:hAnsi="Arial Narrow"/>
                                  <w:b/>
                                  <w:sz w:val="24"/>
                                  <w:szCs w:val="24"/>
                                </w:rPr>
                                <w:t xml:space="preserve"> </w:t>
                              </w:r>
                              <w:r w:rsidRPr="009250D1">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hydrochloric</w:t>
                              </w:r>
                              <w:r w:rsidRPr="009F7B67">
                                <w:rPr>
                                  <w:rFonts w:ascii="Arial Narrow" w:hAnsi="Arial Narrow"/>
                                  <w:b/>
                                  <w:sz w:val="24"/>
                                  <w:szCs w:val="24"/>
                                </w:rPr>
                                <w:t xml:space="preserve"> acid</w:t>
                              </w:r>
                            </w:p>
                          </w:txbxContent>
                        </wps:txbx>
                        <wps:bodyPr rot="0" vert="horz" wrap="square" lIns="0" tIns="0" rIns="0" bIns="0" anchor="t" anchorCtr="0" upright="1">
                          <a:noAutofit/>
                        </wps:bodyPr>
                      </wps:wsp>
                      <wps:wsp>
                        <wps:cNvPr id="265" name="Text Box 1754"/>
                        <wps:cNvSpPr txBox="1">
                          <a:spLocks noChangeArrowheads="1"/>
                        </wps:cNvSpPr>
                        <wps:spPr bwMode="auto">
                          <a:xfrm>
                            <a:off x="4474" y="3358"/>
                            <a:ext cx="2294" cy="9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70CA9" w14:textId="77777777" w:rsidR="00044D26" w:rsidRPr="009F7B67" w:rsidRDefault="00044D26" w:rsidP="009250D1">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 (marble)</w:t>
                              </w:r>
                              <w:r>
                                <w:rPr>
                                  <w:rFonts w:ascii="Arial Narrow" w:hAnsi="Arial Narrow"/>
                                  <w:b/>
                                  <w:sz w:val="24"/>
                                  <w:szCs w:val="24"/>
                                </w:rPr>
                                <w:br/>
                                <w:t>approximately 1 g</w:t>
                              </w:r>
                            </w:p>
                          </w:txbxContent>
                        </wps:txbx>
                        <wps:bodyPr rot="0" vert="horz" wrap="square" lIns="0" tIns="0" rIns="0" bIns="0" anchor="t" anchorCtr="0" upright="1">
                          <a:noAutofit/>
                        </wps:bodyPr>
                      </wps:wsp>
                      <wps:wsp>
                        <wps:cNvPr id="266" name="Text Box 1755"/>
                        <wps:cNvSpPr txBox="1">
                          <a:spLocks noChangeArrowheads="1"/>
                        </wps:cNvSpPr>
                        <wps:spPr bwMode="auto">
                          <a:xfrm>
                            <a:off x="2330" y="2191"/>
                            <a:ext cx="807" cy="6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5F70E" w14:textId="77777777" w:rsidR="00044D26" w:rsidRPr="009F7B67" w:rsidRDefault="00044D26" w:rsidP="009250D1">
                              <w:pPr>
                                <w:spacing w:after="0" w:line="240" w:lineRule="auto"/>
                                <w:rPr>
                                  <w:rFonts w:ascii="Arial Narrow" w:hAnsi="Arial Narrow"/>
                                  <w:b/>
                                  <w:sz w:val="24"/>
                                  <w:szCs w:val="24"/>
                                </w:rPr>
                              </w:pPr>
                              <w:proofErr w:type="gramStart"/>
                              <w:r>
                                <w:rPr>
                                  <w:rFonts w:ascii="Arial Narrow" w:hAnsi="Arial Narrow"/>
                                  <w:b/>
                                  <w:sz w:val="24"/>
                                  <w:szCs w:val="24"/>
                                </w:rPr>
                                <w:t>conical</w:t>
                              </w:r>
                              <w:proofErr w:type="gramEnd"/>
                              <w:r>
                                <w:rPr>
                                  <w:rFonts w:ascii="Arial Narrow" w:hAnsi="Arial Narrow"/>
                                  <w:b/>
                                  <w:sz w:val="24"/>
                                  <w:szCs w:val="24"/>
                                </w:rPr>
                                <w:br/>
                                <w:t>flask</w:t>
                              </w:r>
                            </w:p>
                          </w:txbxContent>
                        </wps:txbx>
                        <wps:bodyPr rot="0" vert="horz" wrap="square" lIns="0" tIns="0" rIns="0" bIns="0" anchor="t" anchorCtr="0" upright="1">
                          <a:noAutofit/>
                        </wps:bodyPr>
                      </wps:wsp>
                      <wps:wsp>
                        <wps:cNvPr id="267" name="Text Box 1756"/>
                        <wps:cNvSpPr txBox="1">
                          <a:spLocks noChangeArrowheads="1"/>
                        </wps:cNvSpPr>
                        <wps:spPr bwMode="auto">
                          <a:xfrm>
                            <a:off x="5357" y="4856"/>
                            <a:ext cx="83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9A1E5" w14:textId="77777777" w:rsidR="00044D26" w:rsidRPr="009F7B67" w:rsidRDefault="00044D26" w:rsidP="00D03E69">
                              <w:pPr>
                                <w:spacing w:after="0" w:line="240" w:lineRule="auto"/>
                                <w:jc w:val="center"/>
                                <w:rPr>
                                  <w:rFonts w:ascii="Arial Narrow" w:hAnsi="Arial Narrow"/>
                                  <w:b/>
                                  <w:sz w:val="24"/>
                                  <w:szCs w:val="24"/>
                                </w:rPr>
                              </w:pPr>
                              <w:proofErr w:type="gramStart"/>
                              <w:r>
                                <w:rPr>
                                  <w:rFonts w:ascii="Arial Narrow" w:hAnsi="Arial Narrow"/>
                                  <w:b/>
                                  <w:sz w:val="24"/>
                                  <w:szCs w:val="24"/>
                                </w:rPr>
                                <w:t>balance</w:t>
                              </w:r>
                              <w:proofErr w:type="gramEnd"/>
                            </w:p>
                          </w:txbxContent>
                        </wps:txbx>
                        <wps:bodyPr rot="0" vert="horz" wrap="square" lIns="0" tIns="0" rIns="0" bIns="0" anchor="t" anchorCtr="0" upright="1">
                          <a:noAutofit/>
                        </wps:bodyPr>
                      </wps:wsp>
                      <wps:wsp>
                        <wps:cNvPr id="268" name="Text Box 1757"/>
                        <wps:cNvSpPr txBox="1">
                          <a:spLocks noChangeArrowheads="1"/>
                        </wps:cNvSpPr>
                        <wps:spPr bwMode="auto">
                          <a:xfrm>
                            <a:off x="4637" y="2586"/>
                            <a:ext cx="1091"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87F97" w14:textId="77777777" w:rsidR="00044D26" w:rsidRPr="009F7B67" w:rsidRDefault="00044D26" w:rsidP="00D03E69">
                              <w:pPr>
                                <w:spacing w:after="0" w:line="240" w:lineRule="auto"/>
                                <w:rPr>
                                  <w:rFonts w:ascii="Arial Narrow" w:hAnsi="Arial Narrow"/>
                                  <w:b/>
                                  <w:sz w:val="24"/>
                                  <w:szCs w:val="24"/>
                                </w:rPr>
                              </w:pPr>
                              <w:proofErr w:type="gramStart"/>
                              <w:r>
                                <w:rPr>
                                  <w:rFonts w:ascii="Arial Narrow" w:hAnsi="Arial Narrow"/>
                                  <w:b/>
                                  <w:sz w:val="24"/>
                                  <w:szCs w:val="24"/>
                                </w:rPr>
                                <w:t>stopwatch</w:t>
                              </w:r>
                              <w:proofErr w:type="gramEnd"/>
                            </w:p>
                          </w:txbxContent>
                        </wps:txbx>
                        <wps:bodyPr rot="0" vert="horz" wrap="square" lIns="0" tIns="0" rIns="0" bIns="0" anchor="t" anchorCtr="0" upright="1">
                          <a:noAutofit/>
                        </wps:bodyPr>
                      </wps:wsp>
                      <wps:wsp>
                        <wps:cNvPr id="269" name="Text Box 1758"/>
                        <wps:cNvSpPr txBox="1">
                          <a:spLocks noChangeArrowheads="1"/>
                        </wps:cNvSpPr>
                        <wps:spPr bwMode="auto">
                          <a:xfrm>
                            <a:off x="830" y="1273"/>
                            <a:ext cx="1457" cy="1408"/>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6370B5F3" w14:textId="77777777" w:rsidR="00044D26" w:rsidRPr="009F7B67" w:rsidRDefault="00044D26" w:rsidP="00D03E69">
                              <w:pPr>
                                <w:spacing w:after="0" w:line="240" w:lineRule="auto"/>
                                <w:rPr>
                                  <w:rFonts w:ascii="Arial Narrow" w:hAnsi="Arial Narrow"/>
                                  <w:b/>
                                  <w:sz w:val="24"/>
                                  <w:szCs w:val="24"/>
                                </w:rPr>
                              </w:pPr>
                              <w:r>
                                <w:rPr>
                                  <w:rFonts w:ascii="Arial Narrow" w:hAnsi="Arial Narrow"/>
                                  <w:b/>
                                  <w:sz w:val="24"/>
                                  <w:szCs w:val="24"/>
                                </w:rPr>
                                <w:t xml:space="preserve">Start timing immediately after adding the marble. </w:t>
                              </w:r>
                            </w:p>
                          </w:txbxContent>
                        </wps:txbx>
                        <wps:bodyPr rot="0" vert="horz" wrap="square" lIns="72000" tIns="72000" rIns="72000" bIns="72000" anchor="t" anchorCtr="0" upright="1">
                          <a:noAutofit/>
                        </wps:bodyPr>
                      </wps:wsp>
                      <wps:wsp>
                        <wps:cNvPr id="270" name="Straight Arrow Connector 65"/>
                        <wps:cNvCnPr>
                          <a:cxnSpLocks noChangeShapeType="1"/>
                        </wps:cNvCnPr>
                        <wps:spPr bwMode="auto">
                          <a:xfrm>
                            <a:off x="2476" y="3660"/>
                            <a:ext cx="510" cy="397"/>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71" name="Straight Arrow Connector 65"/>
                        <wps:cNvCnPr>
                          <a:cxnSpLocks noChangeShapeType="1"/>
                        </wps:cNvCnPr>
                        <wps:spPr bwMode="auto">
                          <a:xfrm flipH="1">
                            <a:off x="4227" y="3715"/>
                            <a:ext cx="510" cy="397"/>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72" name="Straight Arrow Connector 65"/>
                        <wps:cNvCnPr>
                          <a:cxnSpLocks noChangeShapeType="1"/>
                        </wps:cNvCnPr>
                        <wps:spPr bwMode="auto">
                          <a:xfrm>
                            <a:off x="2958" y="2502"/>
                            <a:ext cx="510" cy="397"/>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62" o:spid="_x0000_s1158" style="position:absolute;margin-left:-12.5pt;margin-top:2.25pt;width:296.9pt;height:218.4pt;z-index:251493376" coordorigin="830,1206" coordsize="5938,436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">
                <v:group id="Group 1751" o:spid="_x0000_s1159" style="position:absolute;left:2109;top:1206;width:3208;height:4368" coordorigin="855,4392" coordsize="4220,5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 79" o:spid="_x0000_s1160" style="position:absolute;left:2555;top:8137;width:315;height:295;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pYPxgAA&#10;ANwAAAAPAAAAZHJzL2Rvd25yZXYueG1sRI9Ba8JAFITvBf/D8oTemk0NSolZpRQK2h4kaSl6e2Sf&#10;STD7Nma3Jv57t1DwOMzMN0y2Hk0rLtS7xrKC5ygGQVxa3XCl4Pvr/ekFhPPIGlvLpOBKDtaryUOG&#10;qbYD53QpfCUChF2KCmrvu1RKV9Zk0EW2Iw7e0fYGfZB9JXWPQ4CbVs7ieCENNhwWauzorabyVPwa&#10;BfNTsi/GeLv75Dw56J+PrTxjp9TjdHxdgvA0+nv4v73RCmbJAv7Oh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xpYPxgAAANwAAAAPAAAAAAAAAAAAAAAAAJcCAABkcnMv&#10;ZG93bnJldi54bWxQSwUGAAAAAAQABAD1AAAAigM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26,7;26,7;9,187;18,214;43,228;73,261;103,274;116,281;120,301;163,341;244,335;291,328;274,254;256,248;244,234;231,228;214,181;222,154;231,134;227,107;184,74;163,47;154,27;141,20;94,0;39,7;18,13;26,7" o:connectangles="0,0,0,0,0,0,0,0,0,0,0,0,0,0,0,0,0,0,0,0,0,0,0,0,0,0,0,0"/>
                  </v:shape>
                  <v:shape id="Freeform 80" o:spid="_x0000_s1161" style="position:absolute;left:3295;top:8141;width:262;height:318;rotation:7569802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HybwwAA&#10;ANwAAAAPAAAAZHJzL2Rvd25yZXYueG1sRI9Ba8JAFITvhf6H5RW8NRsjVImuIoLo1USCx0f2NRua&#10;fRuzq6b++m6h0OMwM98wq81oO3GnwbeOFUyTFARx7XTLjYJzuX9fgPABWWPnmBR8k4fN+vVlhbl2&#10;Dz7RvQiNiBD2OSowIfS5lL42ZNEnrieO3qcbLIYoh0bqAR8RbjuZpemHtNhyXDDY085Q/VXcrILq&#10;Wh6assRtdTtVT2Ofl6yYHpWavI3bJYhAY/gP/7WPWkE2m8PvmXg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8HybwwAAANwAAAAPAAAAAAAAAAAAAAAAAJcCAABkcnMvZG93&#10;bnJldi54bWxQSwUGAAAAAAQABAD1AAAAhwM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18,8;18,8;6,217;12,248;30,264;51,303;71,318;80,326;83,349;113,396;169,388;201,380;190,295;178,287;169,272;160,264;148,210;154,179;160,155;157,124;128,85;113,54;107,31;98,23;65,0;27,8;12,16;18,8" o:connectangles="0,0,0,0,0,0,0,0,0,0,0,0,0,0,0,0,0,0,0,0,0,0,0,0,0,0,0,0"/>
                  </v:shape>
                  <v:group id="Group 86" o:spid="_x0000_s1162" style="position:absolute;left:2823;top:6963;width:405;height:187;rotation:-966505fd" coordorigin="1182065,1437469" coordsize="632638,2737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PhOYwwAAANwAAAAPAAAAZHJzL2Rvd25yZXYueG1sRE9da8IwFH0f7D+EO/Bt&#10;plYYoxpFx8ZkE8S67fmuubbV5qYkWVv//fIg+Hg43/PlYBrRkfO1ZQWTcQKCuLC65lLB1+Ht8RmE&#10;D8gaG8uk4EIelov7uzlm2va8py4PpYgh7DNUUIXQZlL6oiKDfmxb4sgdrTMYInSl1A77GG4amSbJ&#10;kzRYc2yosKWXiopz/mcUvE/zy6fbluvf7vvUb1/Nz273kSo1ehhWMxCBhnATX90brSCdxrXxTDwC&#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Q+E5jDAAAA3AAAAA8A&#10;AAAAAAAAAAAAAAAAqQIAAGRycy9kb3ducmV2LnhtbFBLBQYAAAAABAAEAPoAAACZAwAAAAA=&#10;">
                    <v:oval id="Oval 4" o:spid="_x0000_s1163" style="position:absolute;left:1545702;top:1442292;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OBHxQAA&#10;ANwAAAAPAAAAZHJzL2Rvd25yZXYueG1sRI9BawIxFITvBf9DeIK3mtWC2K1RVLrgoR5qW/H4unnd&#10;LN28LEl0t//eFASPw8x8wyxWvW3EhXyoHSuYjDMQxKXTNVcKPj+KxzmIEJE1No5JwR8FWC0HDwvM&#10;tev4nS6HWIkE4ZCjAhNjm0sZSkMWw9i1xMn7cd5iTNJXUnvsEtw2cpplM2mx5rRgsKWtofL3cLYK&#10;NkfdnF5NPFff3Zvfh6KYSf2l1GjYr19AROrjPXxr77SC6dMz/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U4EfFAAAA3AAAAA8AAAAAAAAAAAAAAAAAlwIAAGRycy9k&#10;b3ducmV2LnhtbFBLBQYAAAAABAAEAPUAAACJAwAAAAA=&#10;" fillcolor="red" stroked="f">
                      <v:textbox>
                        <w:txbxContent>
                          <w:p w14:paraId="394C7B14" w14:textId="77777777" w:rsidR="00044D26" w:rsidRDefault="00044D26" w:rsidP="00D27F7C">
                            <w:pPr>
                              <w:rPr>
                                <w:rFonts w:eastAsia="Times New Roman"/>
                              </w:rPr>
                            </w:pPr>
                          </w:p>
                        </w:txbxContent>
                      </v:textbox>
                    </v:oval>
                    <v:oval id="Oval 5" o:spid="_x0000_s1164" style="position:absolute;left:1354824;top:143746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BNZwAAA&#10;ANwAAAAPAAAAZHJzL2Rvd25yZXYueG1sRE/LisIwFN0P+A/hCm4GTXVEpBrFBw7d+gKXl+baFpub&#10;0sRa/XqzEFweznu+bE0pGqpdYVnBcBCBIE6tLjhTcDru+lMQziNrLC2Tgic5WC46P3OMtX3wnpqD&#10;z0QIYRejgtz7KpbSpTkZdANbEQfuamuDPsA6k7rGRwg3pRxF0UQaLDg05FjRJqf0drgbBXy+GJdU&#10;u2b8/3cctttk/fvCtVK9bruagfDU+q/44060gtE4zA9nwhGQi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CBNZwAAAANwAAAAPAAAAAAAAAAAAAAAAAJcCAABkcnMvZG93bnJl&#10;di54bWxQSwUGAAAAAAQABAD1AAAAhAMAAAAA&#10;" fillcolor="black" stroked="f">
                      <v:textbox>
                        <w:txbxContent>
                          <w:p w14:paraId="019F7419" w14:textId="77777777" w:rsidR="00044D26" w:rsidRDefault="00044D26" w:rsidP="00D27F7C">
                            <w:pPr>
                              <w:rPr>
                                <w:rFonts w:eastAsia="Times New Roman"/>
                              </w:rPr>
                            </w:pPr>
                          </w:p>
                        </w:txbxContent>
                      </v:textbox>
                    </v:oval>
                    <v:oval id="Oval 6" o:spid="_x0000_s1165" style="position:absolute;left:1182065;top:1440787;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88xQAA&#10;ANwAAAAPAAAAZHJzL2Rvd25yZXYueG1sRI9PawIxFMTvhX6H8ArealYpUlajaOlCD3qo//D43Dw3&#10;i5uXJYnu+u2bQqHHYWZ+w8wWvW3EnXyoHSsYDTMQxKXTNVcK9rvi9R1EiMgaG8ek4EEBFvPnpxnm&#10;2nX8TfdtrESCcMhRgYmxzaUMpSGLYeha4uRdnLcYk/SV1B67BLeNHGfZRFqsOS0YbOnDUHnd3qyC&#10;1VE3p08Tb9W5W/tNKIqJ1AelBi/9cgoiUh//w3/tL61g/DaC3zPp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nzzFAAAA3AAAAA8AAAAAAAAAAAAAAAAAlwIAAGRycy9k&#10;b3ducmV2LnhtbFBLBQYAAAAABAAEAPUAAACJAwAAAAA=&#10;" fillcolor="red" stroked="f">
                      <v:textbox>
                        <w:txbxContent>
                          <w:p w14:paraId="6C989537" w14:textId="77777777" w:rsidR="00044D26" w:rsidRDefault="00044D26" w:rsidP="00D27F7C">
                            <w:pPr>
                              <w:rPr>
                                <w:rFonts w:eastAsia="Times New Roman"/>
                              </w:rPr>
                            </w:pPr>
                          </w:p>
                        </w:txbxContent>
                      </v:textbox>
                    </v:oval>
                  </v:group>
                  <v:group id="Group 94" o:spid="_x0000_s1166" style="position:absolute;left:2592;top:7624;width:405;height:188" coordorigin="933450,1817687" coordsize="64085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oval id="Oval 8" o:spid="_x0000_s1167" style="position:absolute;left:1305305;top:182132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TQxQAA&#10;ANwAAAAPAAAAZHJzL2Rvd25yZXYueG1sRI9PawIxFMTvBb9DeIK3mq0WkdUobXHBQ3uo//D43Lxu&#10;lm5eliS622/fFAoeh5n5DbNc97YRN/KhdqzgaZyBIC6drrlScNgXj3MQISJrbByTgh8KsF4NHpaY&#10;a9fxJ912sRIJwiFHBSbGNpcylIYshrFriZP35bzFmKSvpPbYJbht5CTLZtJizWnBYEtvhsrv3dUq&#10;eD3p5rwx8Vpdunf/EYpiJvVRqdGwf1mAiNTHe/i/vdUKJs9T+Du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6pNDFAAAA3AAAAA8AAAAAAAAAAAAAAAAAlwIAAGRycy9k&#10;b3ducmV2LnhtbFBLBQYAAAAABAAEAPUAAACJAwAAAAA=&#10;" fillcolor="red" stroked="f">
                      <v:textbox>
                        <w:txbxContent>
                          <w:p w14:paraId="29CE0DDD" w14:textId="77777777" w:rsidR="00044D26" w:rsidRDefault="00044D26" w:rsidP="00D27F7C">
                            <w:pPr>
                              <w:rPr>
                                <w:rFonts w:eastAsia="Times New Roman"/>
                              </w:rPr>
                            </w:pPr>
                          </w:p>
                        </w:txbxContent>
                      </v:textbox>
                    </v:oval>
                    <v:oval id="Oval 9" o:spid="_x0000_s1168" style="position:absolute;left:1119376;top:1817687;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xVaxQAA&#10;ANwAAAAPAAAAZHJzL2Rvd25yZXYueG1sRI9Ba8JAFITvQv/D8gq9iG7UUEqajdSWSK5qCx4f2dck&#10;NPs2ZLdJ9Nd3C4LHYWa+YdLtZFoxUO8aywpWywgEcWl1w5WCz1O+eAHhPLLG1jIpuJCDbfYwSzHR&#10;duQDDUdfiQBhl6CC2vsukdKVNRl0S9sRB+/b9gZ9kH0ldY9jgJtWrqPoWRpsOCzU2NF7TeXP8dco&#10;4K+zcUWXD/F+c1pNH8VufsWdUk+P09srCE+Tv4dv7UIrWMcx/J8JR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zFVrFAAAA3AAAAA8AAAAAAAAAAAAAAAAAlwIAAGRycy9k&#10;b3ducmV2LnhtbFBLBQYAAAAABAAEAPUAAACJAwAAAAA=&#10;" fillcolor="black" stroked="f">
                      <v:textbox>
                        <w:txbxContent>
                          <w:p w14:paraId="6F94B139" w14:textId="77777777" w:rsidR="00044D26" w:rsidRDefault="00044D26" w:rsidP="00D27F7C">
                            <w:pPr>
                              <w:rPr>
                                <w:rFonts w:eastAsia="Times New Roman"/>
                              </w:rPr>
                            </w:pPr>
                          </w:p>
                        </w:txbxContent>
                      </v:textbox>
                    </v:oval>
                    <v:oval id="Oval 10" o:spid="_x0000_s1169" style="position:absolute;left:933450;top:1821322;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k/xQAA&#10;ANwAAAAPAAAAZHJzL2Rvd25yZXYueG1sRI9PawIxFMTvBb9DeIK3mq1YkdUobXHBQ3uo//D43Lxu&#10;lm5eliS622/fFAoeh5n5DbNc97YRN/KhdqzgaZyBIC6drrlScNgXj3MQISJrbByTgh8KsF4NHpaY&#10;a9fxJ912sRIJwiFHBSbGNpcylIYshrFriZP35bzFmKSvpPbYJbht5CTLZtJizWnBYEtvhsrv3dUq&#10;eD3p5rwx8Vpdunf/EYpiJvVRqdGwf1mAiNTHe/i/vdUKJtNn+Du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fmT/FAAAA3AAAAA8AAAAAAAAAAAAAAAAAlwIAAGRycy9k&#10;b3ducmV2LnhtbFBLBQYAAAAABAAEAPUAAACJAwAAAAA=&#10;" fillcolor="red" stroked="f">
                      <v:textbox>
                        <w:txbxContent>
                          <w:p w14:paraId="12056432" w14:textId="77777777" w:rsidR="00044D26" w:rsidRDefault="00044D26" w:rsidP="00D27F7C">
                            <w:pPr>
                              <w:rPr>
                                <w:rFonts w:eastAsia="Times New Roman"/>
                              </w:rPr>
                            </w:pPr>
                          </w:p>
                        </w:txbxContent>
                      </v:textbox>
                    </v:oval>
                  </v:group>
                  <v:group id="Group 102" o:spid="_x0000_s1170" style="position:absolute;left:2767;top:6021;width:405;height:187;rotation:3142747fd" coordorigin="1234944,995776" coordsize="638613,274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FvuDxAAAANwAAAAP&#10;AAAAAAAAAAAAAAAAAKkCAABkcnMvZG93bnJldi54bWxQSwUGAAAAAAQABAD6AAAAmgMAAAAA&#10;">
                    <v:oval id="Oval 12" o:spid="_x0000_s1171" style="position:absolute;left:1604556;top:999733;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LTxQAA&#10;ANwAAAAPAAAAZHJzL2Rvd25yZXYueG1sRI9BawIxFITvBf9DeIK3mlWKlq1RVLrgoR5qW/H4unnd&#10;LN28LEl0t//eFASPw8x8wyxWvW3EhXyoHSuYjDMQxKXTNVcKPj+Kx2cQISJrbByTgj8KsFoOHhaY&#10;a9fxO10OsRIJwiFHBSbGNpcylIYshrFriZP347zFmKSvpPbYJbht5DTLZtJizWnBYEtbQ+Xv4WwV&#10;bI66Ob2aeK6+uze/D0Uxk/pLqdGwX7+AiNTHe/jW3mkF06c5/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otPFAAAA3AAAAA8AAAAAAAAAAAAAAAAAlwIAAGRycy9k&#10;b3ducmV2LnhtbFBLBQYAAAAABAAEAPUAAACJAwAAAAA=&#10;" fillcolor="red" stroked="f">
                      <v:textbox>
                        <w:txbxContent>
                          <w:p w14:paraId="2F54C4CB" w14:textId="77777777" w:rsidR="00044D26" w:rsidRDefault="00044D26" w:rsidP="00D27F7C">
                            <w:pPr>
                              <w:rPr>
                                <w:rFonts w:eastAsia="Times New Roman"/>
                              </w:rPr>
                            </w:pPr>
                          </w:p>
                        </w:txbxContent>
                      </v:textbox>
                    </v:oval>
                    <v:oval id="Oval 13" o:spid="_x0000_s1172" style="position:absolute;left:1416668;top:995776;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h9fwAAA&#10;ANwAAAAPAAAAZHJzL2Rvd25yZXYueG1sRE/LisIwFN0P+A/hCm4GTXVEpBrFBw7d+gKXl+baFpub&#10;0sRa/XqzEFweznu+bE0pGqpdYVnBcBCBIE6tLjhTcDru+lMQziNrLC2Tgic5WC46P3OMtX3wnpqD&#10;z0QIYRejgtz7KpbSpTkZdANbEQfuamuDPsA6k7rGRwg3pRxF0UQaLDg05FjRJqf0drgbBXy+GJdU&#10;u2b8/3cctttk/fvCtVK9bruagfDU+q/44060gtE4rA1nwhGQi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fh9fwAAAANwAAAAPAAAAAAAAAAAAAAAAAJcCAABkcnMvZG93bnJl&#10;di54bWxQSwUGAAAAAAQABAD1AAAAhAMAAAAA&#10;" fillcolor="black" stroked="f">
                      <v:textbox>
                        <w:txbxContent>
                          <w:p w14:paraId="5D6A230C" w14:textId="77777777" w:rsidR="00044D26" w:rsidRDefault="00044D26" w:rsidP="00D27F7C">
                            <w:pPr>
                              <w:rPr>
                                <w:rFonts w:eastAsia="Times New Roman"/>
                              </w:rPr>
                            </w:pPr>
                          </w:p>
                        </w:txbxContent>
                      </v:textbox>
                    </v:oval>
                    <v:oval id="Oval 14" o:spid="_x0000_s1173" style="position:absolute;left:1234944;top:100181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M6xQAA&#10;ANwAAAAPAAAAZHJzL2Rvd25yZXYueG1sRI9BawIxFITvBf9DeIK3mlWK2K1RVLrgoR5qW/H4unnd&#10;LN28LEl0t//eFASPw8x8wyxWvW3EhXyoHSuYjDMQxKXTNVcKPj+KxzmIEJE1No5JwR8FWC0HDwvM&#10;tev4nS6HWIkE4ZCjAhNjm0sZSkMWw9i1xMn7cd5iTNJXUnvsEtw2cpplM2mx5rRgsKWtofL3cLYK&#10;NkfdnF5NPFff3Zvfh6KYSf2l1GjYr19AROrjPXxr77SC6dMz/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kzrFAAAA3AAAAA8AAAAAAAAAAAAAAAAAlwIAAGRycy9k&#10;b3ducmV2LnhtbFBLBQYAAAAABAAEAPUAAACJAwAAAAA=&#10;" fillcolor="red" stroked="f">
                      <v:textbox>
                        <w:txbxContent>
                          <w:p w14:paraId="6DFAB667" w14:textId="77777777" w:rsidR="00044D26" w:rsidRDefault="00044D26" w:rsidP="00D27F7C">
                            <w:pPr>
                              <w:rPr>
                                <w:rFonts w:eastAsia="Times New Roman"/>
                              </w:rPr>
                            </w:pPr>
                          </w:p>
                        </w:txbxContent>
                      </v:textbox>
                    </v:oval>
                  </v:group>
                  <v:group id="Group 106" o:spid="_x0000_s1174" style="position:absolute;left:2721;top:5255;width:405;height:188;rotation:-2266788fd" coordorigin="1200133,434054" coordsize="636541,276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A2OB/GAAAA3AAA&#10;AA8AAAAAAAAAAAAAAAAAqQIAAGRycy9kb3ducmV2LnhtbFBLBQYAAAAABAAEAPoAAACcAwAAAAA=&#10;">
                    <v:oval id="Oval 16" o:spid="_x0000_s1175" style="position:absolute;left:1567673;top:441778;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nhxQAA&#10;ANwAAAAPAAAAZHJzL2Rvd25yZXYueG1sRI9PawIxFMTvhX6H8ArealahUlajaOlCD3qo//D43Dw3&#10;i5uXJYnu+u2bQqHHYWZ+w8wWvW3EnXyoHSsYDTMQxKXTNVcK9rvi9R1EiMgaG8ek4EEBFvPnpxnm&#10;2nX8TfdtrESCcMhRgYmxzaUMpSGLYeha4uRdnLcYk/SV1B67BLeNHGfZRFqsOS0YbOnDUHnd3qyC&#10;1VE3p08Tb9W5W/tNKIqJ1AelBi/9cgoiUh//w3/tL61g/DaC3zPp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9CeHFAAAA3AAAAA8AAAAAAAAAAAAAAAAAlwIAAGRycy9k&#10;b3ducmV2LnhtbFBLBQYAAAAABAAEAPUAAACJAwAAAAA=&#10;" fillcolor="red" stroked="f">
                      <v:textbox>
                        <w:txbxContent>
                          <w:p w14:paraId="67583375" w14:textId="77777777" w:rsidR="00044D26" w:rsidRDefault="00044D26" w:rsidP="00D27F7C">
                            <w:pPr>
                              <w:rPr>
                                <w:rFonts w:eastAsia="Times New Roman"/>
                              </w:rPr>
                            </w:pPr>
                          </w:p>
                        </w:txbxContent>
                      </v:textbox>
                    </v:oval>
                    <v:oval id="Oval 17" o:spid="_x0000_s1176" style="position:absolute;left:1381262;top:434054;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75oxAAA&#10;ANwAAAAPAAAAZHJzL2Rvd25yZXYueG1sRI9Ba8JAFITvgv9heYIXqRtjW0rqKlVRclUreHxkn0kw&#10;+zZktzH6692C4HGYmW+Y2aIzlWipcaVlBZNxBII4s7rkXMHvYfP2BcJ5ZI2VZVJwIweLeb83w0Tb&#10;K++o3ftcBAi7BBUU3teJlC4ryKAb25o4eGfbGPRBNrnUDV4D3FQyjqJPabDksFBgTauCssv+zyjg&#10;48m4tN6079vpYdKt0+XojkulhoPu5xuEp86/ws92qhXEHzH8nw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aMQAAADcAAAADwAAAAAAAAAAAAAAAACXAgAAZHJzL2Rv&#10;d25yZXYueG1sUEsFBgAAAAAEAAQA9QAAAIgDAAAAAA==&#10;" fillcolor="black" stroked="f">
                      <v:textbox>
                        <w:txbxContent>
                          <w:p w14:paraId="49E0E0BF" w14:textId="77777777" w:rsidR="00044D26" w:rsidRDefault="00044D26" w:rsidP="00D27F7C">
                            <w:pPr>
                              <w:rPr>
                                <w:rFonts w:eastAsia="Times New Roman"/>
                              </w:rPr>
                            </w:pPr>
                          </w:p>
                        </w:txbxContent>
                      </v:textbox>
                    </v:oval>
                    <v:oval id="Oval 18" o:spid="_x0000_s1177" style="position:absolute;left:1200133;top:438500;width:269001;height:2689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INxQAA&#10;ANwAAAAPAAAAZHJzL2Rvd25yZXYueG1sRI9PawIxFMTvBb9DeIK3mq1SkdUobXHBQ3uo//D43Lxu&#10;lm5eliS622/fFAoeh5n5DbNc97YRN/KhdqzgaZyBIC6drrlScNgXj3MQISJrbByTgh8KsF4NHpaY&#10;a9fxJ912sRIJwiFHBSbGNpcylIYshrFriZP35bzFmKSvpPbYJbht5CTLZtJizWnBYEtvhsrv3dUq&#10;eD3p5rwx8Vpdunf/EYpiJvVRqdGwf1mAiNTHe/i/vdUKJs9T+Du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jMg3FAAAA3AAAAA8AAAAAAAAAAAAAAAAAlwIAAGRycy9k&#10;b3ducmV2LnhtbFBLBQYAAAAABAAEAPUAAACJAwAAAAA=&#10;" fillcolor="red" stroked="f">
                      <v:textbox>
                        <w:txbxContent>
                          <w:p w14:paraId="4B0055BB" w14:textId="77777777" w:rsidR="00044D26" w:rsidRDefault="00044D26" w:rsidP="00D27F7C">
                            <w:pPr>
                              <w:rPr>
                                <w:rFonts w:eastAsia="Times New Roman"/>
                              </w:rPr>
                            </w:pPr>
                          </w:p>
                        </w:txbxContent>
                      </v:textbox>
                    </v:oval>
                  </v:group>
                  <v:group id="Group 110" o:spid="_x0000_s1178" style="position:absolute;left:3095;top:4517;width:405;height:187;rotation:-2266788fd" coordorigin="1582718,-8861" coordsize="636543,276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DT4cxwAAANwA&#10;AAAPAAAAAAAAAAAAAAAAAKkCAABkcnMvZG93bnJldi54bWxQSwUGAAAAAAQABAD6AAAAnQMAAAAA&#10;">
                    <v:oval id="Oval 20" o:spid="_x0000_s1179" style="position:absolute;left:1950260;top:-1134;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ixQAA&#10;ANwAAAAPAAAAZHJzL2Rvd25yZXYueG1sRI9PawIxFMTvBb9DeIK3mlVQytYoVbrQgz3UP8Xjc/O6&#10;Wdy8LEl0t9++EYQeh5n5DbNY9bYRN/KhdqxgMs5AEJdO11wpOOyL5xcQISJrbByTgl8KsFoOnhaY&#10;a9fxF912sRIJwiFHBSbGNpcylIYshrFriZP347zFmKSvpPbYJbht5DTL5tJizWnBYEsbQ+Vld7UK&#10;1t+6Ob2beK3O3dZ/hqKYS31UajTs315BROrjf/jR/tAKprMZ3M+k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GD+LFAAAA3AAAAA8AAAAAAAAAAAAAAAAAlwIAAGRycy9k&#10;b3ducmV2LnhtbFBLBQYAAAAABAAEAPUAAACJAwAAAAA=&#10;" fillcolor="red" stroked="f">
                      <v:textbox>
                        <w:txbxContent>
                          <w:p w14:paraId="159D2F10" w14:textId="77777777" w:rsidR="00044D26" w:rsidRDefault="00044D26" w:rsidP="00D27F7C">
                            <w:pPr>
                              <w:rPr>
                                <w:rFonts w:eastAsia="Times New Roman"/>
                              </w:rPr>
                            </w:pPr>
                          </w:p>
                        </w:txbxContent>
                      </v:textbox>
                    </v:oval>
                    <v:oval id="Oval 21" o:spid="_x0000_s1180" style="position:absolute;left:1763851;top:-8861;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LhrxAAA&#10;ANwAAAAPAAAAZHJzL2Rvd25yZXYueG1sRI9Li8JAEITvgv9haGEvi058ItFR1hUlV1/gscn0JmEz&#10;PSEzG6O/3hEWPBZV9RW1XLemFA3VrrCsYDiIQBCnVhecKTifdv05COeRNZaWScGdHKxX3c4SY21v&#10;fKDm6DMRIOxiVJB7X8VSujQng25gK+Lg/djaoA+yzqSu8RbgppSjKJpJgwWHhRwr+s4p/T3+GQV8&#10;uRqXVLtmsh+fhu022Xw+cKPUR6/9WoDw1Pp3+L+daAWj6QxeZ8IR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S4a8QAAADcAAAADwAAAAAAAAAAAAAAAACXAgAAZHJzL2Rv&#10;d25yZXYueG1sUEsFBgAAAAAEAAQA9QAAAIgDAAAAAA==&#10;" fillcolor="black" stroked="f">
                      <v:textbox>
                        <w:txbxContent>
                          <w:p w14:paraId="45386418" w14:textId="77777777" w:rsidR="00044D26" w:rsidRDefault="00044D26" w:rsidP="00D27F7C">
                            <w:pPr>
                              <w:rPr>
                                <w:rFonts w:eastAsia="Times New Roman"/>
                              </w:rPr>
                            </w:pPr>
                          </w:p>
                        </w:txbxContent>
                      </v:textbox>
                    </v:oval>
                    <v:oval id="Oval 22" o:spid="_x0000_s1181" style="position:absolute;left:1582718;top:-4413;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QOxQAA&#10;ANwAAAAPAAAAZHJzL2Rvd25yZXYueG1sRI9BawIxFITvBf9DeIK3mlWolq1RVLrgoR5qW/H4unnd&#10;LN28LEl0t//eFASPw8x8wyxWvW3EhXyoHSuYjDMQxKXTNVcKPj+Kx2cQISJrbByTgj8KsFoOHhaY&#10;a9fxO10OsRIJwiFHBSbGNpcylIYshrFriZP347zFmKSvpPbYJbht5DTLZtJizWnBYEtbQ+Xv4WwV&#10;bI66Ob2aeK6+uze/D0Uxk/pLqdGwX7+AiNTHe/jW3mkF06c5/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NA7FAAAA3AAAAA8AAAAAAAAAAAAAAAAAlwIAAGRycy9k&#10;b3ducmV2LnhtbFBLBQYAAAAABAAEAPUAAACJAwAAAAA=&#10;" fillcolor="red" stroked="f">
                      <v:textbox>
                        <w:txbxContent>
                          <w:p w14:paraId="78478BF0" w14:textId="77777777" w:rsidR="00044D26" w:rsidRDefault="00044D26" w:rsidP="00D27F7C">
                            <w:pPr>
                              <w:rPr>
                                <w:rFonts w:eastAsia="Times New Roman"/>
                              </w:rPr>
                            </w:pPr>
                          </w:p>
                        </w:txbxContent>
                      </v:textbox>
                    </v:oval>
                  </v:group>
                  <v:group id="Group 114" o:spid="_x0000_s1182" style="position:absolute;left:2184;top:4392;width:405;height:187;rotation:-363486fd" coordorigin="782173,-10209" coordsize="630742,277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RznN8IAAADcAAAADwAA&#10;AAAAAAAAAAAAAACpAgAAZHJzL2Rvd25yZXYueG1sUEsFBgAAAAAEAAQA+gAAAJgDAAAAAA==&#10;">
                    <v:oval id="Oval 24" o:spid="_x0000_s1183" style="position:absolute;left:1143914;top:-10209;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XnxQAA&#10;ANwAAAAPAAAAZHJzL2Rvd25yZXYueG1sRI9BawIxFITvBf9DeIK3mlWo2K1RVLrgoR5qW/H4unnd&#10;LN28LEl0t//eFASPw8x8wyxWvW3EhXyoHSuYjDMQxKXTNVcKPj+KxzmIEJE1No5JwR8FWC0HDwvM&#10;tev4nS6HWIkE4ZCjAhNjm0sZSkMWw9i1xMn7cd5iTNJXUnvsEtw2cpplM2mx5rRgsKWtofL3cLYK&#10;NkfdnF5NPFff3Zvfh6KYSf2l1GjYr19AROrjPXxr77SC6dMz/J9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LBefFAAAA3AAAAA8AAAAAAAAAAAAAAAAAlwIAAGRycy9k&#10;b3ducmV2LnhtbFBLBQYAAAAABAAEAPUAAACJAwAAAAA=&#10;" fillcolor="red" stroked="f">
                      <v:textbox>
                        <w:txbxContent>
                          <w:p w14:paraId="3501E72E" w14:textId="77777777" w:rsidR="00044D26" w:rsidRDefault="00044D26" w:rsidP="00D27F7C">
                            <w:pPr>
                              <w:rPr>
                                <w:rFonts w:eastAsia="Times New Roman"/>
                              </w:rPr>
                            </w:pPr>
                          </w:p>
                        </w:txbxContent>
                      </v:textbox>
                    </v:oval>
                    <v:oval id="Oval 25" o:spid="_x0000_s1184" style="position:absolute;left:956182;top:-1396;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U85wgAA&#10;ANwAAAAPAAAAZHJzL2Rvd25yZXYueG1sRE9Na4NAEL0X8h+WCeRSkjVpCcG6hiTF4rXaQo+DO1GJ&#10;OyvuVk1/ffdQ6PHxvpPjbDox0uBaywq2mwgEcWV1y7WCjzJbH0A4j6yxs0wK7uTgmC4eEoy1nfid&#10;xsLXIoSwi1FB430fS+mqhgy6je2JA3e1g0Ef4FBLPeAUwk0nd1G0lwZbDg0N9nRpqLoV30YBf34Z&#10;l/fZ+Pz2VG7n1/z8+INnpVbL+fQCwtPs/8V/7lwr2O3D/HAmHAG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9TznCAAAA3AAAAA8AAAAAAAAAAAAAAAAAlwIAAGRycy9kb3du&#10;cmV2LnhtbFBLBQYAAAAABAAEAPUAAACGAwAAAAA=&#10;" fillcolor="black" stroked="f">
                      <v:textbox>
                        <w:txbxContent>
                          <w:p w14:paraId="3D6BE4D4" w14:textId="77777777" w:rsidR="00044D26" w:rsidRDefault="00044D26" w:rsidP="00D27F7C">
                            <w:pPr>
                              <w:rPr>
                                <w:rFonts w:eastAsia="Times New Roman"/>
                              </w:rPr>
                            </w:pPr>
                          </w:p>
                        </w:txbxContent>
                      </v:textbox>
                    </v:oval>
                    <v:oval id="Oval 26" o:spid="_x0000_s1185" style="position:absolute;left:782173;top:-9617;width:269001;height:26892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cNcxAAA&#10;ANwAAAAPAAAAZHJzL2Rvd25yZXYueG1sRI9BawIxFITvBf9DeEJvNauHRbZGseJCD+1Bq6XH181z&#10;s3TzsiTRXf+9EYQeh5n5hlmsBtuKC/nQOFYwnWQgiCunG64VHL7KlzmIEJE1to5JwZUCrJajpwUW&#10;2vW8o8s+1iJBOBSowMTYFVKGypDFMHEdcfJOzluMSfpaao99gttWzrIslxYbTgsGO9oYqv72Z6vg&#10;7Vu3P1sTz/Vv/+E/Q1nmUh+Veh4P61cQkYb4H36037WCWT6F+5l0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9HDXMQAAADcAAAADwAAAAAAAAAAAAAAAACXAgAAZHJzL2Rv&#10;d25yZXYueG1sUEsFBgAAAAAEAAQA9QAAAIgDAAAAAA==&#10;" fillcolor="red" stroked="f">
                      <v:textbox>
                        <w:txbxContent>
                          <w:p w14:paraId="15545F15" w14:textId="77777777" w:rsidR="00044D26" w:rsidRDefault="00044D26" w:rsidP="00D27F7C">
                            <w:pPr>
                              <w:rPr>
                                <w:rFonts w:eastAsia="Times New Roman"/>
                              </w:rPr>
                            </w:pPr>
                          </w:p>
                        </w:txbxContent>
                      </v:textbox>
                    </v:oval>
                  </v:group>
                  <v:shape id="Picture 20" o:spid="_x0000_s1186" type="#_x0000_t75" style="position:absolute;left:855;top:4916;width:4220;height:524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0&#10;mojEAAAA3AAAAA8AAABkcnMvZG93bnJldi54bWxEj0FrwkAUhO9C/8PyCr3prilKia5SKoJYL6al&#10;eHxkn0kw+zZkNzH++64geBxm5htmuR5sLXpqfeVYw3SiQBDnzlRcaPj92Y4/QPiAbLB2TBpu5GG9&#10;ehktMTXuykfqs1CICGGfooYyhCaV0uclWfQT1xBH7+xaiyHKtpCmxWuE21omSs2lxYrjQokNfZWU&#10;X7LOajjh5v2771Q1TLOZ7NRhn/ztUOu31+FzASLQEJ7hR3tnNCTzBO5n4hGQq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0mojEAAAA3AAAAA8AAAAAAAAAAAAAAAAAnAIA&#10;AGRycy9kb3ducmV2LnhtbFBLBQYAAAAABAAEAPcAAACNAwAAAAA=&#10;">
                    <v:imagedata r:id="rId26" o:title=""/>
                  </v:shape>
                </v:group>
                <v:shape id="Picture 21" o:spid="_x0000_s1187" type="#_x0000_t75" style="position:absolute;left:4529;top:1288;width:1212;height:1267;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8&#10;VoTGAAAA3AAAAA8AAABkcnMvZG93bnJldi54bWxEj09rAjEUxO+C3yE8wYvUrApL2Rql9Q8qeLDa&#10;0utj87q7dPOyJFHXb28EocdhZn7DTOetqcWFnK8sKxgNExDEudUVFwq+TuuXVxA+IGusLZOCG3mY&#10;z7qdKWbaXvmTLsdQiAhhn6GCMoQmk9LnJRn0Q9sQR+/XOoMhSldI7fAa4aaW4yRJpcGK40KJDS1K&#10;yv+OZ6Pg9LNZuv2qST4OaX04h/Vg9y0HSvV77fsbiEBt+A8/21utYJxO4HEmHgE5u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XxWhMYAAADcAAAADwAAAAAAAAAAAAAAAACc&#10;AgAAZHJzL2Rvd25yZXYueG1sUEsFBgAAAAAEAAQA9wAAAI8DAAAAAA==&#10;">
                  <v:imagedata r:id="rId27" o:title=""/>
                </v:shape>
                <v:shape id="Text Box 1753" o:spid="_x0000_s1188" type="#_x0000_t202" style="position:absolute;left:1023;top:3111;width:1874;height:6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JJwgAA&#10;ANwAAAAPAAAAZHJzL2Rvd25yZXYueG1sRI9Bi8IwFITvC/6H8AQvy5paRLRrFBEWxNtWvT+at2nZ&#10;5iU0sXb99UZY8DjMzDfMejvYVvTUhcaxgtk0A0FcOd2wUXA+fX0sQYSIrLF1TAr+KMB2M3pbY6Hd&#10;jb+pL6MRCcKhQAV1jL6QMlQ1WQxT54mT9+M6izHJzkjd4S3BbSvzLFtIiw2nhRo97WuqfsurVVDy&#10;/NIf2Bzv0Qefv1921+PKKDUZD7tPEJGG+Ar/tw9aQb6Yw/NMOgJ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4IknCAAAA3AAAAA8AAAAAAAAAAAAAAAAAlwIAAGRycy9kb3du&#10;cmV2LnhtbFBLBQYAAAAABAAEAPUAAACGAwAAAAA=&#10;" filled="f" stroked="f" strokeweight="1.5pt">
                  <v:textbox inset="0,0,0,0">
                    <w:txbxContent>
                      <w:p w14:paraId="335655E6" w14:textId="77777777" w:rsidR="00044D26" w:rsidRPr="009F7B67" w:rsidRDefault="00044D26" w:rsidP="009250D1">
                        <w:pPr>
                          <w:spacing w:after="0" w:line="240" w:lineRule="auto"/>
                          <w:rPr>
                            <w:rFonts w:ascii="Arial Narrow" w:hAnsi="Arial Narrow"/>
                            <w:b/>
                            <w:sz w:val="24"/>
                            <w:szCs w:val="24"/>
                          </w:rPr>
                        </w:pPr>
                        <w:r>
                          <w:rPr>
                            <w:rFonts w:ascii="Arial Narrow" w:hAnsi="Arial Narrow"/>
                            <w:b/>
                            <w:sz w:val="24"/>
                            <w:szCs w:val="24"/>
                          </w:rPr>
                          <w:t xml:space="preserve">50 </w:t>
                        </w:r>
                        <w:proofErr w:type="gramStart"/>
                        <w:r>
                          <w:rPr>
                            <w:rFonts w:ascii="Arial Narrow" w:hAnsi="Arial Narrow"/>
                            <w:b/>
                            <w:sz w:val="24"/>
                            <w:szCs w:val="24"/>
                          </w:rPr>
                          <w:t>cm</w:t>
                        </w:r>
                        <w:r>
                          <w:rPr>
                            <w:rFonts w:ascii="Arial Narrow" w:hAnsi="Arial Narrow"/>
                            <w:b/>
                            <w:sz w:val="24"/>
                            <w:szCs w:val="24"/>
                            <w:vertAlign w:val="superscript"/>
                          </w:rPr>
                          <w:t xml:space="preserve">3 </w:t>
                        </w:r>
                        <w:r>
                          <w:rPr>
                            <w:rFonts w:ascii="Arial Narrow" w:hAnsi="Arial Narrow"/>
                            <w:b/>
                            <w:sz w:val="24"/>
                            <w:szCs w:val="24"/>
                          </w:rPr>
                          <w:t xml:space="preserve"> 2</w:t>
                        </w:r>
                        <w:proofErr w:type="gramEnd"/>
                        <w:r>
                          <w:rPr>
                            <w:rFonts w:ascii="Arial Narrow" w:hAnsi="Arial Narrow"/>
                            <w:b/>
                            <w:sz w:val="24"/>
                            <w:szCs w:val="24"/>
                          </w:rPr>
                          <w:t xml:space="preserve"> </w:t>
                        </w:r>
                        <w:proofErr w:type="spellStart"/>
                        <w:r>
                          <w:rPr>
                            <w:rFonts w:ascii="Arial Narrow" w:hAnsi="Arial Narrow"/>
                            <w:b/>
                            <w:sz w:val="24"/>
                            <w:szCs w:val="24"/>
                          </w:rPr>
                          <w:t>mol</w:t>
                        </w:r>
                        <w:proofErr w:type="spellEnd"/>
                        <w:r>
                          <w:rPr>
                            <w:rFonts w:ascii="Arial Narrow" w:hAnsi="Arial Narrow"/>
                            <w:b/>
                            <w:sz w:val="24"/>
                            <w:szCs w:val="24"/>
                          </w:rPr>
                          <w:t xml:space="preserve"> </w:t>
                        </w:r>
                        <w:r w:rsidRPr="009250D1">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hydrochloric</w:t>
                        </w:r>
                        <w:r w:rsidRPr="009F7B67">
                          <w:rPr>
                            <w:rFonts w:ascii="Arial Narrow" w:hAnsi="Arial Narrow"/>
                            <w:b/>
                            <w:sz w:val="24"/>
                            <w:szCs w:val="24"/>
                          </w:rPr>
                          <w:t xml:space="preserve"> acid</w:t>
                        </w:r>
                      </w:p>
                    </w:txbxContent>
                  </v:textbox>
                </v:shape>
                <v:shape id="Text Box 1754" o:spid="_x0000_s1189" type="#_x0000_t202" style="position:absolute;left:4474;top:3358;width:2294;height:9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IfSxAAA&#10;ANwAAAAPAAAAZHJzL2Rvd25yZXYueG1sRI/BasMwEETvhf6D2EIupZFr2pC6kU0oFEJucZL7Ym1l&#10;U2slLMVx8vVRIdDjMDNvmFU12V6MNITOsYLXeQaCuHG6Y6PgsP9+WYIIEVlj75gUXChAVT4+rLDQ&#10;7sw7GutoRIJwKFBBG6MvpAxNSxbD3Hni5P24wWJMcjBSD3hOcNvLPMsW0mLHaaFFT18tNb/1ySqo&#10;+e04bthsr9EHnz8f16fth1Fq9jStP0FEmuJ/+N7eaAX54h3+zqQjI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SH0sQAAADcAAAADwAAAAAAAAAAAAAAAACXAgAAZHJzL2Rv&#10;d25yZXYueG1sUEsFBgAAAAAEAAQA9QAAAIgDAAAAAA==&#10;" filled="f" stroked="f" strokeweight="1.5pt">
                  <v:textbox inset="0,0,0,0">
                    <w:txbxContent>
                      <w:p w14:paraId="73D70CA9" w14:textId="77777777" w:rsidR="00044D26" w:rsidRPr="009F7B67" w:rsidRDefault="00044D26" w:rsidP="009250D1">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 (marble)</w:t>
                        </w:r>
                        <w:r>
                          <w:rPr>
                            <w:rFonts w:ascii="Arial Narrow" w:hAnsi="Arial Narrow"/>
                            <w:b/>
                            <w:sz w:val="24"/>
                            <w:szCs w:val="24"/>
                          </w:rPr>
                          <w:br/>
                          <w:t>approximately 1 g</w:t>
                        </w:r>
                      </w:p>
                    </w:txbxContent>
                  </v:textbox>
                </v:shape>
                <v:shape id="Text Box 1755" o:spid="_x0000_s1190" type="#_x0000_t202" style="position:absolute;left:2330;top:2191;width:807;height:6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hmlwwAA&#10;ANwAAAAPAAAAZHJzL2Rvd25yZXYueG1sRI/BasMwEETvhf6D2EAupZFrimkdyyEUCiG3us19sTay&#10;ibUSluI4+fqoUOhxmJk3TLWZ7SAmGkPvWMHLKgNB3Drds1Hw8/35/AYiRGSNg2NScKUAm/rxocJS&#10;uwt/0dREIxKEQ4kKuhh9KWVoO7IYVs4TJ+/oRosxydFIPeIlwe0g8ywrpMWe00KHnj46ak/N2Spo&#10;+PUw7djsb9EHnz8dtuf9u1FquZi3axCR5vgf/mvvtIK8KOD3TDoCsr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ZhmlwwAAANwAAAAPAAAAAAAAAAAAAAAAAJcCAABkcnMvZG93&#10;bnJldi54bWxQSwUGAAAAAAQABAD1AAAAhwMAAAAA&#10;" filled="f" stroked="f" strokeweight="1.5pt">
                  <v:textbox inset="0,0,0,0">
                    <w:txbxContent>
                      <w:p w14:paraId="50E5F70E" w14:textId="77777777" w:rsidR="00044D26" w:rsidRPr="009F7B67" w:rsidRDefault="00044D26" w:rsidP="009250D1">
                        <w:pPr>
                          <w:spacing w:after="0" w:line="240" w:lineRule="auto"/>
                          <w:rPr>
                            <w:rFonts w:ascii="Arial Narrow" w:hAnsi="Arial Narrow"/>
                            <w:b/>
                            <w:sz w:val="24"/>
                            <w:szCs w:val="24"/>
                          </w:rPr>
                        </w:pPr>
                        <w:proofErr w:type="gramStart"/>
                        <w:r>
                          <w:rPr>
                            <w:rFonts w:ascii="Arial Narrow" w:hAnsi="Arial Narrow"/>
                            <w:b/>
                            <w:sz w:val="24"/>
                            <w:szCs w:val="24"/>
                          </w:rPr>
                          <w:t>conical</w:t>
                        </w:r>
                        <w:proofErr w:type="gramEnd"/>
                        <w:r>
                          <w:rPr>
                            <w:rFonts w:ascii="Arial Narrow" w:hAnsi="Arial Narrow"/>
                            <w:b/>
                            <w:sz w:val="24"/>
                            <w:szCs w:val="24"/>
                          </w:rPr>
                          <w:br/>
                          <w:t>flask</w:t>
                        </w:r>
                      </w:p>
                    </w:txbxContent>
                  </v:textbox>
                </v:shape>
                <v:shape id="Text Box 1756" o:spid="_x0000_s1191" type="#_x0000_t202" style="position:absolute;left:5357;top:4856;width:835;height:3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rw+wwAA&#10;ANwAAAAPAAAAZHJzL2Rvd25yZXYueG1sRI9BawIxFITvgv8hPKEXqdkuou3WKFIoiDdXvT82r9ml&#10;m5ewievqrzeFgsdhZr5hVpvBtqKnLjSOFbzNMhDEldMNGwWn4/frO4gQkTW2jknBjQJs1uPRCgvt&#10;rnygvoxGJAiHAhXUMfpCylDVZDHMnCdO3o/rLMYkOyN1h9cEt63Ms2whLTacFmr09FVT9VterIKS&#10;5+d+x2Z/jz74fHreXvYfRqmXybD9BBFpiM/wf3unFeSLJfydSU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rw+wwAAANwAAAAPAAAAAAAAAAAAAAAAAJcCAABkcnMvZG93&#10;bnJldi54bWxQSwUGAAAAAAQABAD1AAAAhwMAAAAA&#10;" filled="f" stroked="f" strokeweight="1.5pt">
                  <v:textbox inset="0,0,0,0">
                    <w:txbxContent>
                      <w:p w14:paraId="4059A1E5" w14:textId="77777777" w:rsidR="00044D26" w:rsidRPr="009F7B67" w:rsidRDefault="00044D26" w:rsidP="00D03E69">
                        <w:pPr>
                          <w:spacing w:after="0" w:line="240" w:lineRule="auto"/>
                          <w:jc w:val="center"/>
                          <w:rPr>
                            <w:rFonts w:ascii="Arial Narrow" w:hAnsi="Arial Narrow"/>
                            <w:b/>
                            <w:sz w:val="24"/>
                            <w:szCs w:val="24"/>
                          </w:rPr>
                        </w:pPr>
                        <w:proofErr w:type="gramStart"/>
                        <w:r>
                          <w:rPr>
                            <w:rFonts w:ascii="Arial Narrow" w:hAnsi="Arial Narrow"/>
                            <w:b/>
                            <w:sz w:val="24"/>
                            <w:szCs w:val="24"/>
                          </w:rPr>
                          <w:t>balance</w:t>
                        </w:r>
                        <w:proofErr w:type="gramEnd"/>
                      </w:p>
                    </w:txbxContent>
                  </v:textbox>
                </v:shape>
                <v:shape id="Text Box 1757" o:spid="_x0000_s1192" type="#_x0000_t202" style="position:absolute;left:4637;top:2586;width:1091;height: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ShMvwAA&#10;ANwAAAAPAAAAZHJzL2Rvd25yZXYueG1sRE9Ni8IwEL0L+x/CLOxF1tQisluNIoIg3qx6H5rZtNhM&#10;QhNr3V9vDoLHx/tergfbip660DhWMJ1kIIgrpxs2Cs6n3fcPiBCRNbaOScGDAqxXH6MlFtrd+Uh9&#10;GY1IIRwKVFDH6AspQ1WTxTBxnjhxf66zGBPsjNQd3lO4bWWeZXNpseHUUKOnbU3VtbxZBSXPLv2e&#10;zeE/+uDz8WVzO/wapb4+h80CRKQhvsUv914ryOdpbTqTjoB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y1KEy/AAAA3AAAAA8AAAAAAAAAAAAAAAAAlwIAAGRycy9kb3ducmV2&#10;LnhtbFBLBQYAAAAABAAEAPUAAACDAwAAAAA=&#10;" filled="f" stroked="f" strokeweight="1.5pt">
                  <v:textbox inset="0,0,0,0">
                    <w:txbxContent>
                      <w:p w14:paraId="4B287F97" w14:textId="77777777" w:rsidR="00044D26" w:rsidRPr="009F7B67" w:rsidRDefault="00044D26" w:rsidP="00D03E69">
                        <w:pPr>
                          <w:spacing w:after="0" w:line="240" w:lineRule="auto"/>
                          <w:rPr>
                            <w:rFonts w:ascii="Arial Narrow" w:hAnsi="Arial Narrow"/>
                            <w:b/>
                            <w:sz w:val="24"/>
                            <w:szCs w:val="24"/>
                          </w:rPr>
                        </w:pPr>
                        <w:proofErr w:type="gramStart"/>
                        <w:r>
                          <w:rPr>
                            <w:rFonts w:ascii="Arial Narrow" w:hAnsi="Arial Narrow"/>
                            <w:b/>
                            <w:sz w:val="24"/>
                            <w:szCs w:val="24"/>
                          </w:rPr>
                          <w:t>stopwatch</w:t>
                        </w:r>
                        <w:proofErr w:type="gramEnd"/>
                      </w:p>
                    </w:txbxContent>
                  </v:textbox>
                </v:shape>
                <v:shape id="Text Box 1758" o:spid="_x0000_s1193" type="#_x0000_t202" style="position:absolute;left:830;top:1273;width:1457;height:14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krZxQAA&#10;ANwAAAAPAAAAZHJzL2Rvd25yZXYueG1sRI9BawIxFITvhf6H8AQvpWbVInVrFNGueOilVvH6unnu&#10;Lt28LEmq8d8bodDjMDPfMLNFNK04k/ONZQXDQQaCuLS64UrB/qt4fgXhA7LG1jIpuJKHxfzxYYa5&#10;thf+pPMuVCJB2OeooA6hy6X0ZU0G/cB2xMk7WWcwJOkqqR1eEty0cpRlE2mw4bRQY0ermsqf3a9R&#10;EOTmPU6PxceTw5ejH8d18X1YK9XvxeUbiEAx/If/2lutYDSZwv1MOg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StnFAAAA3AAAAA8AAAAAAAAAAAAAAAAAlwIAAGRycy9k&#10;b3ducmV2LnhtbFBLBQYAAAAABAAEAPUAAACJAwAAAAA=&#10;" filled="f" strokeweight="1.5pt">
                  <v:shadow color="gray" opacity="24903f" mv:blur="40000f" origin=",.5" offset="0,20000emu"/>
                  <v:textbox inset="2mm,2mm,2mm,2mm">
                    <w:txbxContent>
                      <w:p w14:paraId="6370B5F3" w14:textId="77777777" w:rsidR="00044D26" w:rsidRPr="009F7B67" w:rsidRDefault="00044D26" w:rsidP="00D03E69">
                        <w:pPr>
                          <w:spacing w:after="0" w:line="240" w:lineRule="auto"/>
                          <w:rPr>
                            <w:rFonts w:ascii="Arial Narrow" w:hAnsi="Arial Narrow"/>
                            <w:b/>
                            <w:sz w:val="24"/>
                            <w:szCs w:val="24"/>
                          </w:rPr>
                        </w:pPr>
                        <w:r>
                          <w:rPr>
                            <w:rFonts w:ascii="Arial Narrow" w:hAnsi="Arial Narrow"/>
                            <w:b/>
                            <w:sz w:val="24"/>
                            <w:szCs w:val="24"/>
                          </w:rPr>
                          <w:t xml:space="preserve">Start timing immediately after adding the marble. </w:t>
                        </w:r>
                      </w:p>
                    </w:txbxContent>
                  </v:textbox>
                </v:shape>
                <v:shape id="Straight Arrow Connector 65" o:spid="_x0000_s1194" type="#_x0000_t32" style="position:absolute;left:2476;top:3660;width:510;height:39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wAVMYAAADcAAAADwAAAGRycy9kb3ducmV2LnhtbESPTWvDMAyG74P9B6PBbqvTDNqQ1S1b&#10;aWGXwtp9nEWsxdliOcRumvXXT4dCj+LV+0jPYjX6Vg3UxyawgekkA0VcBdtwbeDjfftQgIoJ2WIb&#10;mAz8UYTV8vZmgaUNJ97TcEi1EgjHEg24lLpS61g58hgnoSOW7Dv0HpOMfa1tjyeB+1bnWTbTHhuW&#10;Cw47Wjuqfg9HL5SX+ToP+dENRdycv3azz5/Ht6kx93fj8xOoRGO6Ll/ar9ZAPpf3RUZEQ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sAFTGAAAA3AAAAA8AAAAAAAAA&#10;AAAAAAAAoQIAAGRycy9kb3ducmV2LnhtbFBLBQYAAAAABAAEAPkAAACUAwAAAAA=&#10;" strokeweight="1pt">
                  <v:stroke endarrow="open" endarrowwidth="narrow" endarrowlength="short" joinstyle="miter"/>
                  <v:shadow color="gray" opacity="24903f" mv:blur="40000f" origin=",.5" offset="0,20000emu"/>
                </v:shape>
                <v:shape id="Straight Arrow Connector 65" o:spid="_x0000_s1195" type="#_x0000_t32" style="position:absolute;left:4227;top:3715;width:510;height:39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sbBsYAAADcAAAADwAAAGRycy9kb3ducmV2LnhtbESP3WrCQBSE7wXfYTlC73SjlLZGV5FC&#10;S0Fo8Re8O2aP2djs2ZDdJvHt3UKhl8PMfMPMl50tRUO1LxwrGI8SEMSZ0wXnCva7t+ELCB+QNZaO&#10;ScGNPCwX/d4cU+1a3lCzDbmIEPYpKjAhVKmUPjNk0Y9cRRy9i6sthijrXOoa2wi3pZwkyZO0WHBc&#10;MFjRq6Hse/tjFRzCacWH9vOaHdfTr8edWTfv3Vmph0G3moEI1IX/8F/7QyuYPI/h90w8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bGwbGAAAA3AAAAA8AAAAAAAAA&#10;AAAAAAAAoQIAAGRycy9kb3ducmV2LnhtbFBLBQYAAAAABAAEAPkAAACUAwAAAAA=&#10;" strokeweight="1pt">
                  <v:stroke endarrow="open" endarrowwidth="narrow" endarrowlength="short" joinstyle="miter"/>
                  <v:shadow color="gray" opacity="24903f" mv:blur="40000f" origin=",.5" offset="0,20000emu"/>
                </v:shape>
                <v:shape id="Straight Arrow Connector 65" o:spid="_x0000_s1196" type="#_x0000_t32" style="position:absolute;left:2958;top:2502;width:510;height:39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I7uMUAAADcAAAADwAAAGRycy9kb3ducmV2LnhtbESPQWsCMRSE74X+h/AKvdWsEVS2RlFR&#10;6KVQte35sXndbN28LJu4bv31piB4HGbmG2a26F0tOmpD5VnDcJCBIC68qbjU8HnYvkxBhIhssPZM&#10;Gv4owGL++DDD3Pgz76jbx1IkCIccNdgYm1zKUFhyGAa+IU7ej28dxiTbUpoWzwnuaqmybCwdVpwW&#10;LDa0tlQc9yeXKKvJWnl1st00bC7f7+Ov39HHUOvnp375CiJSH+/hW/vNaFATBf9n0hGQ8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jI7uMUAAADcAAAADwAAAAAAAAAA&#10;AAAAAAChAgAAZHJzL2Rvd25yZXYueG1sUEsFBgAAAAAEAAQA+QAAAJMDAAAAAA==&#10;" strokeweight="1pt">
                  <v:stroke endarrow="open" endarrowwidth="narrow" endarrowlength="short" joinstyle="miter"/>
                  <v:shadow color="gray" opacity="24903f" mv:blur="40000f" origin=",.5" offset="0,20000emu"/>
                </v:shape>
                <w10:wrap type="square"/>
              </v:group>
            </w:pict>
          </mc:Fallback>
        </mc:AlternateContent>
      </w:r>
      <w:r w:rsidR="00D03E69" w:rsidRPr="00D03E69">
        <w:rPr>
          <w:rFonts w:ascii="Arial Narrow" w:hAnsi="Arial Narrow"/>
          <w:sz w:val="28"/>
          <w:szCs w:val="28"/>
        </w:rPr>
        <w:t>This apparatus can be used to investigate the effect of:</w:t>
      </w:r>
    </w:p>
    <w:p w14:paraId="39E83286" w14:textId="77777777" w:rsidR="00CA2E3A" w:rsidRPr="00D03E69" w:rsidRDefault="00D03E69" w:rsidP="00D03E69">
      <w:pPr>
        <w:numPr>
          <w:ilvl w:val="0"/>
          <w:numId w:val="17"/>
        </w:numPr>
        <w:spacing w:after="0" w:line="240" w:lineRule="auto"/>
        <w:rPr>
          <w:rFonts w:ascii="Arial Narrow" w:hAnsi="Arial Narrow"/>
          <w:sz w:val="28"/>
          <w:szCs w:val="28"/>
        </w:rPr>
      </w:pPr>
      <w:r w:rsidRPr="00D03E69">
        <w:rPr>
          <w:rFonts w:ascii="Arial Narrow" w:hAnsi="Arial Narrow"/>
          <w:sz w:val="28"/>
          <w:szCs w:val="28"/>
        </w:rPr>
        <w:t>The size of lump (particle size);</w:t>
      </w:r>
      <w:r>
        <w:rPr>
          <w:rFonts w:ascii="Arial Narrow" w:hAnsi="Arial Narrow"/>
          <w:sz w:val="28"/>
          <w:szCs w:val="28"/>
        </w:rPr>
        <w:br/>
      </w:r>
    </w:p>
    <w:p w14:paraId="47618782" w14:textId="77777777" w:rsidR="009430F8" w:rsidRDefault="009430F8" w:rsidP="00D03E69">
      <w:pPr>
        <w:numPr>
          <w:ilvl w:val="0"/>
          <w:numId w:val="17"/>
        </w:numPr>
        <w:spacing w:after="0" w:line="240" w:lineRule="auto"/>
        <w:rPr>
          <w:rFonts w:ascii="Arial Narrow" w:hAnsi="Arial Narrow"/>
          <w:sz w:val="28"/>
          <w:szCs w:val="28"/>
        </w:rPr>
      </w:pPr>
      <w:r>
        <w:rPr>
          <w:rFonts w:ascii="Arial Narrow" w:hAnsi="Arial Narrow"/>
          <w:sz w:val="28"/>
          <w:szCs w:val="28"/>
        </w:rPr>
        <w:t>The temperature of the</w:t>
      </w:r>
    </w:p>
    <w:p w14:paraId="1BE717EC" w14:textId="0398605F" w:rsidR="00CA2E3A" w:rsidRPr="00D03E69" w:rsidRDefault="00D03E69" w:rsidP="009430F8">
      <w:pPr>
        <w:spacing w:after="0" w:line="240" w:lineRule="auto"/>
        <w:ind w:left="720" w:firstLine="720"/>
        <w:rPr>
          <w:rFonts w:ascii="Arial Narrow" w:hAnsi="Arial Narrow"/>
          <w:sz w:val="28"/>
          <w:szCs w:val="28"/>
        </w:rPr>
      </w:pPr>
      <w:r w:rsidRPr="00D03E69">
        <w:rPr>
          <w:rFonts w:ascii="Arial Narrow" w:hAnsi="Arial Narrow"/>
          <w:sz w:val="28"/>
          <w:szCs w:val="28"/>
        </w:rPr>
        <w:t>hydrochloric acid;</w:t>
      </w:r>
      <w:r>
        <w:rPr>
          <w:rFonts w:ascii="Arial Narrow" w:hAnsi="Arial Narrow"/>
          <w:sz w:val="28"/>
          <w:szCs w:val="28"/>
        </w:rPr>
        <w:br/>
      </w:r>
    </w:p>
    <w:p w14:paraId="622D2EC8" w14:textId="77777777" w:rsidR="009430F8" w:rsidRDefault="00D03E69" w:rsidP="00D03E69">
      <w:pPr>
        <w:numPr>
          <w:ilvl w:val="0"/>
          <w:numId w:val="17"/>
        </w:numPr>
        <w:spacing w:after="0" w:line="240" w:lineRule="auto"/>
        <w:rPr>
          <w:rFonts w:ascii="Arial Narrow" w:hAnsi="Arial Narrow"/>
          <w:sz w:val="28"/>
          <w:szCs w:val="28"/>
        </w:rPr>
      </w:pPr>
      <w:r w:rsidRPr="00D03E69">
        <w:rPr>
          <w:rFonts w:ascii="Arial Narrow" w:hAnsi="Arial Narrow"/>
          <w:sz w:val="28"/>
          <w:szCs w:val="28"/>
        </w:rPr>
        <w:t>The concent</w:t>
      </w:r>
      <w:r w:rsidR="009430F8">
        <w:rPr>
          <w:rFonts w:ascii="Arial Narrow" w:hAnsi="Arial Narrow"/>
          <w:sz w:val="28"/>
          <w:szCs w:val="28"/>
        </w:rPr>
        <w:t>ration of the</w:t>
      </w:r>
    </w:p>
    <w:p w14:paraId="0B8D7907" w14:textId="7A68A4BD" w:rsidR="00CA2E3A" w:rsidRDefault="00D03E69" w:rsidP="009430F8">
      <w:pPr>
        <w:spacing w:after="0" w:line="240" w:lineRule="auto"/>
        <w:ind w:left="720" w:firstLine="720"/>
        <w:rPr>
          <w:rFonts w:ascii="Arial Narrow" w:hAnsi="Arial Narrow"/>
          <w:sz w:val="28"/>
          <w:szCs w:val="28"/>
        </w:rPr>
      </w:pPr>
      <w:r>
        <w:rPr>
          <w:rFonts w:ascii="Arial Narrow" w:hAnsi="Arial Narrow"/>
          <w:sz w:val="28"/>
          <w:szCs w:val="28"/>
        </w:rPr>
        <w:t>hydrochloric acid</w:t>
      </w:r>
      <w:r w:rsidR="00CA2E3A">
        <w:rPr>
          <w:rFonts w:ascii="Arial Narrow" w:hAnsi="Arial Narrow"/>
          <w:sz w:val="28"/>
          <w:szCs w:val="28"/>
        </w:rPr>
        <w:t>.</w:t>
      </w:r>
    </w:p>
    <w:p w14:paraId="4D68AF2C" w14:textId="77777777" w:rsidR="00D03E69" w:rsidRDefault="00D03E69" w:rsidP="00D03E69">
      <w:pPr>
        <w:spacing w:after="0" w:line="240" w:lineRule="auto"/>
        <w:ind w:left="720"/>
        <w:rPr>
          <w:rFonts w:ascii="Arial Narrow" w:hAnsi="Arial Narrow"/>
          <w:sz w:val="28"/>
          <w:szCs w:val="28"/>
        </w:rPr>
      </w:pPr>
    </w:p>
    <w:p w14:paraId="44151C93" w14:textId="77777777" w:rsidR="00D03E69" w:rsidRDefault="00D03E69" w:rsidP="00D03E69">
      <w:pPr>
        <w:spacing w:after="0" w:line="240" w:lineRule="auto"/>
        <w:ind w:left="720"/>
        <w:rPr>
          <w:rFonts w:ascii="Arial Narrow" w:hAnsi="Arial Narrow"/>
          <w:sz w:val="28"/>
          <w:szCs w:val="28"/>
        </w:rPr>
      </w:pPr>
      <w:r w:rsidRPr="00D03E69">
        <w:rPr>
          <w:rFonts w:ascii="Arial Narrow" w:hAnsi="Arial Narrow"/>
          <w:b/>
          <w:bCs/>
          <w:sz w:val="28"/>
          <w:szCs w:val="28"/>
        </w:rPr>
        <w:t>On the rate of the reaction</w:t>
      </w:r>
      <w:r w:rsidRPr="00D03E69">
        <w:rPr>
          <w:rFonts w:ascii="Arial Narrow" w:hAnsi="Arial Narrow"/>
          <w:sz w:val="28"/>
          <w:szCs w:val="28"/>
        </w:rPr>
        <w:t>.</w:t>
      </w:r>
    </w:p>
    <w:p w14:paraId="78F61B53" w14:textId="77777777" w:rsidR="00CA2E3A" w:rsidRDefault="00CA2E3A" w:rsidP="00D03E69">
      <w:pPr>
        <w:spacing w:after="0" w:line="240" w:lineRule="auto"/>
        <w:ind w:left="720"/>
        <w:rPr>
          <w:rFonts w:ascii="Arial Narrow" w:hAnsi="Arial Narrow"/>
          <w:sz w:val="28"/>
          <w:szCs w:val="28"/>
        </w:rPr>
      </w:pPr>
    </w:p>
    <w:p w14:paraId="14833CE3" w14:textId="77777777" w:rsidR="00CA2E3A" w:rsidRDefault="006307B9" w:rsidP="00D03E69">
      <w:pPr>
        <w:spacing w:after="0" w:line="240" w:lineRule="auto"/>
        <w:ind w:left="720"/>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502592" behindDoc="1" locked="0" layoutInCell="1" allowOverlap="1" wp14:anchorId="775F8C66" wp14:editId="2ABADF3D">
                <wp:simplePos x="0" y="0"/>
                <wp:positionH relativeFrom="column">
                  <wp:posOffset>-3080961</wp:posOffset>
                </wp:positionH>
                <wp:positionV relativeFrom="paragraph">
                  <wp:posOffset>36180</wp:posOffset>
                </wp:positionV>
                <wp:extent cx="5885697" cy="5411854"/>
                <wp:effectExtent l="0" t="0" r="1270" b="17780"/>
                <wp:wrapTight wrapText="bothSides">
                  <wp:wrapPolygon edited="0">
                    <wp:start x="17689" y="0"/>
                    <wp:lineTo x="17619" y="380"/>
                    <wp:lineTo x="17759" y="760"/>
                    <wp:lineTo x="18109" y="1217"/>
                    <wp:lineTo x="17759" y="2433"/>
                    <wp:lineTo x="17340" y="2585"/>
                    <wp:lineTo x="16431" y="3422"/>
                    <wp:lineTo x="16221" y="4790"/>
                    <wp:lineTo x="16221" y="7300"/>
                    <wp:lineTo x="14543" y="8516"/>
                    <wp:lineTo x="13984" y="8668"/>
                    <wp:lineTo x="8880" y="10265"/>
                    <wp:lineTo x="6922" y="10950"/>
                    <wp:lineTo x="629" y="11786"/>
                    <wp:lineTo x="629" y="12166"/>
                    <wp:lineTo x="0" y="12546"/>
                    <wp:lineTo x="0" y="18173"/>
                    <wp:lineTo x="350" y="18249"/>
                    <wp:lineTo x="6293" y="18249"/>
                    <wp:lineTo x="420" y="18553"/>
                    <wp:lineTo x="140" y="18629"/>
                    <wp:lineTo x="140" y="21519"/>
                    <wp:lineTo x="6432" y="21595"/>
                    <wp:lineTo x="17759" y="21595"/>
                    <wp:lineTo x="18039" y="12927"/>
                    <wp:lineTo x="17829" y="12622"/>
                    <wp:lineTo x="17060" y="12166"/>
                    <wp:lineTo x="16571" y="10950"/>
                    <wp:lineTo x="16990" y="9733"/>
                    <wp:lineTo x="20276" y="9733"/>
                    <wp:lineTo x="21535" y="9429"/>
                    <wp:lineTo x="21535" y="4334"/>
                    <wp:lineTo x="21465" y="3422"/>
                    <wp:lineTo x="20766" y="2737"/>
                    <wp:lineTo x="20136" y="2433"/>
                    <wp:lineTo x="20136" y="304"/>
                    <wp:lineTo x="20066" y="0"/>
                    <wp:lineTo x="17689" y="0"/>
                  </wp:wrapPolygon>
                </wp:wrapTight>
                <wp:docPr id="227" name="Group 227"/>
                <wp:cNvGraphicFramePr/>
                <a:graphic xmlns:a="http://schemas.openxmlformats.org/drawingml/2006/main">
                  <a:graphicData uri="http://schemas.microsoft.com/office/word/2010/wordprocessingGroup">
                    <wpg:wgp>
                      <wpg:cNvGrpSpPr/>
                      <wpg:grpSpPr>
                        <a:xfrm>
                          <a:off x="0" y="0"/>
                          <a:ext cx="5885697" cy="5411854"/>
                          <a:chOff x="0" y="0"/>
                          <a:chExt cx="5885697" cy="5411854"/>
                        </a:xfrm>
                      </wpg:grpSpPr>
                      <wpg:grpSp>
                        <wpg:cNvPr id="222" name="Group 1766"/>
                        <wpg:cNvGrpSpPr>
                          <a:grpSpLocks/>
                        </wpg:cNvGrpSpPr>
                        <wpg:grpSpPr bwMode="auto">
                          <a:xfrm>
                            <a:off x="4455042" y="0"/>
                            <a:ext cx="1430655" cy="2407920"/>
                            <a:chOff x="1707" y="1793"/>
                            <a:chExt cx="2253" cy="3792"/>
                          </a:xfrm>
                        </wpg:grpSpPr>
                        <pic:pic xmlns:pic="http://schemas.openxmlformats.org/drawingml/2006/picture">
                          <pic:nvPicPr>
                            <pic:cNvPr id="223"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7" y="1793"/>
                              <a:ext cx="2253" cy="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1763"/>
                          <wps:cNvSpPr txBox="1">
                            <a:spLocks noChangeArrowheads="1"/>
                          </wps:cNvSpPr>
                          <wps:spPr bwMode="auto">
                            <a:xfrm>
                              <a:off x="1805" y="3939"/>
                              <a:ext cx="2019" cy="1129"/>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20EBD909" w14:textId="77777777" w:rsidR="00044D26" w:rsidRPr="00CA2E3A" w:rsidRDefault="00044D26" w:rsidP="00D02525">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p w14:paraId="12F20437" w14:textId="77777777" w:rsidR="00044D26" w:rsidRDefault="00044D26"/>
                            </w:txbxContent>
                          </wps:txbx>
                          <wps:bodyPr rot="0" vert="horz" wrap="square" lIns="72000" tIns="72000" rIns="72000" bIns="72000" anchor="t" anchorCtr="0" upright="1">
                            <a:noAutofit/>
                          </wps:bodyPr>
                        </wps:wsp>
                      </wpg:grpSp>
                      <wpg:grpSp>
                        <wpg:cNvPr id="217" name="Group 1788"/>
                        <wpg:cNvGrpSpPr>
                          <a:grpSpLocks/>
                        </wpg:cNvGrpSpPr>
                        <wpg:grpSpPr bwMode="auto">
                          <a:xfrm>
                            <a:off x="0" y="2977117"/>
                            <a:ext cx="1439545" cy="2402840"/>
                            <a:chOff x="837" y="9832"/>
                            <a:chExt cx="2267" cy="3784"/>
                          </a:xfrm>
                        </wpg:grpSpPr>
                        <pic:pic xmlns:pic="http://schemas.openxmlformats.org/drawingml/2006/picture">
                          <pic:nvPicPr>
                            <pic:cNvPr id="218"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 y="10089"/>
                              <a:ext cx="2267"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Text Box 1764"/>
                          <wps:cNvSpPr txBox="1">
                            <a:spLocks noChangeArrowheads="1"/>
                          </wps:cNvSpPr>
                          <wps:spPr bwMode="auto">
                            <a:xfrm>
                              <a:off x="1095" y="10753"/>
                              <a:ext cx="1805" cy="1414"/>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1870148C" w14:textId="77777777" w:rsidR="00044D26" w:rsidRPr="00CA2E3A" w:rsidRDefault="00044D26" w:rsidP="00CA2E3A">
                                <w:pPr>
                                  <w:spacing w:after="0" w:line="240" w:lineRule="auto"/>
                                  <w:jc w:val="center"/>
                                  <w:rPr>
                                    <w:rFonts w:ascii="Arial Narrow" w:hAnsi="Arial Narrow"/>
                                    <w:b/>
                                    <w:sz w:val="24"/>
                                    <w:szCs w:val="24"/>
                                  </w:rPr>
                                </w:pPr>
                                <w:r>
                                  <w:rPr>
                                    <w:rFonts w:ascii="Arial Narrow" w:hAnsi="Arial Narrow"/>
                                    <w:b/>
                                    <w:sz w:val="24"/>
                                    <w:szCs w:val="24"/>
                                  </w:rPr>
                                  <w:t>50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50 cm</w:t>
                                </w:r>
                                <w:r>
                                  <w:rPr>
                                    <w:rFonts w:ascii="Arial Narrow" w:hAnsi="Arial Narrow"/>
                                    <w:b/>
                                    <w:sz w:val="24"/>
                                    <w:szCs w:val="24"/>
                                    <w:vertAlign w:val="superscript"/>
                                  </w:rPr>
                                  <w:t>3</w:t>
                                </w:r>
                                <w:r>
                                  <w:rPr>
                                    <w:rFonts w:ascii="Arial Narrow" w:hAnsi="Arial Narrow"/>
                                    <w:b/>
                                    <w:sz w:val="24"/>
                                    <w:szCs w:val="24"/>
                                  </w:rPr>
                                  <w:t xml:space="preserve"> water</w:t>
                                </w:r>
                              </w:p>
                            </w:txbxContent>
                          </wps:txbx>
                          <wps:bodyPr rot="0" vert="horz" wrap="square" lIns="72000" tIns="72000" rIns="72000" bIns="72000" anchor="t" anchorCtr="0" upright="1">
                            <a:noAutofit/>
                          </wps:bodyPr>
                        </wps:wsp>
                        <wps:wsp>
                          <wps:cNvPr id="220" name="Text Box 1769"/>
                          <wps:cNvSpPr txBox="1">
                            <a:spLocks noChangeArrowheads="1"/>
                          </wps:cNvSpPr>
                          <wps:spPr bwMode="auto">
                            <a:xfrm>
                              <a:off x="966" y="12487"/>
                              <a:ext cx="2019" cy="1129"/>
                            </a:xfrm>
                            <a:prstGeom prst="rect">
                              <a:avLst/>
                            </a:prstGeom>
                            <a:solidFill>
                              <a:srgbClr val="D8D8D8"/>
                            </a:solidFill>
                            <a:ln w="25400">
                              <a:solidFill>
                                <a:srgbClr val="000000"/>
                              </a:solidFill>
                              <a:miter lim="800000"/>
                              <a:headEnd/>
                              <a:tailEnd/>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5204725E" w14:textId="77777777" w:rsidR="00044D26" w:rsidRPr="00CA2E3A" w:rsidRDefault="00044D26" w:rsidP="0000173E">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wps:txbx>
                          <wps:bodyPr rot="0" vert="horz" wrap="square" lIns="72000" tIns="72000" rIns="72000" bIns="72000" anchor="t" anchorCtr="0" upright="1">
                            <a:noAutofit/>
                          </wps:bodyPr>
                        </wps:wsp>
                        <wps:wsp>
                          <wps:cNvPr id="221" name="Text Box 1787"/>
                          <wps:cNvSpPr txBox="1">
                            <a:spLocks noChangeArrowheads="1"/>
                          </wps:cNvSpPr>
                          <wps:spPr bwMode="auto">
                            <a:xfrm>
                              <a:off x="1175" y="9832"/>
                              <a:ext cx="1505" cy="83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18AF3" w14:textId="77777777" w:rsidR="00044D26" w:rsidRPr="00CC0AC7" w:rsidRDefault="00044D26" w:rsidP="00CC0AC7">
                                <w:pPr>
                                  <w:spacing w:after="0" w:line="240" w:lineRule="auto"/>
                                  <w:jc w:val="center"/>
                                  <w:rPr>
                                    <w:rFonts w:ascii="Arial Narrow" w:hAnsi="Arial Narrow"/>
                                    <w:b/>
                                    <w:sz w:val="40"/>
                                    <w:szCs w:val="40"/>
                                  </w:rPr>
                                </w:pPr>
                                <w:r w:rsidRPr="00CC0AC7">
                                  <w:rPr>
                                    <w:rFonts w:ascii="Arial Narrow" w:hAnsi="Arial Narrow"/>
                                    <w:b/>
                                    <w:sz w:val="40"/>
                                    <w:szCs w:val="40"/>
                                  </w:rPr>
                                  <w:t xml:space="preserve">½ </w:t>
                                </w:r>
                              </w:p>
                              <w:p w14:paraId="631C5BB3" w14:textId="77777777" w:rsidR="00044D26" w:rsidRPr="00CA2E3A" w:rsidRDefault="00044D26" w:rsidP="00CC0AC7">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wps:txbx>
                          <wps:bodyPr rot="0" vert="horz" wrap="square" lIns="0" tIns="0" rIns="0" bIns="0" anchor="t" anchorCtr="0" upright="1">
                            <a:noAutofit/>
                          </wps:bodyPr>
                        </wps:wsp>
                      </wpg:grpSp>
                      <wpg:grpSp>
                        <wpg:cNvPr id="204" name="Group 1789"/>
                        <wpg:cNvGrpSpPr>
                          <a:grpSpLocks/>
                        </wpg:cNvGrpSpPr>
                        <wpg:grpSpPr bwMode="auto">
                          <a:xfrm>
                            <a:off x="1701209" y="2998382"/>
                            <a:ext cx="1439545" cy="2402840"/>
                            <a:chOff x="837" y="9832"/>
                            <a:chExt cx="2267" cy="3784"/>
                          </a:xfrm>
                        </wpg:grpSpPr>
                        <pic:pic xmlns:pic="http://schemas.openxmlformats.org/drawingml/2006/picture">
                          <pic:nvPicPr>
                            <pic:cNvPr id="205"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 y="10089"/>
                              <a:ext cx="2267"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791"/>
                          <wps:cNvSpPr txBox="1">
                            <a:spLocks noChangeArrowheads="1"/>
                          </wps:cNvSpPr>
                          <wps:spPr bwMode="auto">
                            <a:xfrm>
                              <a:off x="1095" y="10753"/>
                              <a:ext cx="1805" cy="1414"/>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04AB61A1" w14:textId="77777777" w:rsidR="00044D26" w:rsidRPr="00CA2E3A" w:rsidRDefault="00044D26" w:rsidP="004F1363">
                                <w:pPr>
                                  <w:spacing w:after="0" w:line="240" w:lineRule="auto"/>
                                  <w:jc w:val="center"/>
                                  <w:rPr>
                                    <w:rFonts w:ascii="Arial Narrow" w:hAnsi="Arial Narrow"/>
                                    <w:b/>
                                    <w:sz w:val="24"/>
                                    <w:szCs w:val="24"/>
                                  </w:rPr>
                                </w:pPr>
                                <w:r>
                                  <w:rPr>
                                    <w:rFonts w:ascii="Arial Narrow" w:hAnsi="Arial Narrow"/>
                                    <w:b/>
                                    <w:sz w:val="24"/>
                                    <w:szCs w:val="24"/>
                                  </w:rPr>
                                  <w:t>25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75 cm</w:t>
                                </w:r>
                                <w:r>
                                  <w:rPr>
                                    <w:rFonts w:ascii="Arial Narrow" w:hAnsi="Arial Narrow"/>
                                    <w:b/>
                                    <w:sz w:val="24"/>
                                    <w:szCs w:val="24"/>
                                    <w:vertAlign w:val="superscript"/>
                                  </w:rPr>
                                  <w:t>3</w:t>
                                </w:r>
                                <w:r>
                                  <w:rPr>
                                    <w:rFonts w:ascii="Arial Narrow" w:hAnsi="Arial Narrow"/>
                                    <w:b/>
                                    <w:sz w:val="24"/>
                                    <w:szCs w:val="24"/>
                                  </w:rPr>
                                  <w:t xml:space="preserve"> water</w:t>
                                </w:r>
                              </w:p>
                            </w:txbxContent>
                          </wps:txbx>
                          <wps:bodyPr rot="0" vert="horz" wrap="square" lIns="72000" tIns="72000" rIns="72000" bIns="72000" anchor="t" anchorCtr="0" upright="1">
                            <a:noAutofit/>
                          </wps:bodyPr>
                        </wps:wsp>
                        <wps:wsp>
                          <wps:cNvPr id="207" name="Text Box 1792"/>
                          <wps:cNvSpPr txBox="1">
                            <a:spLocks noChangeArrowheads="1"/>
                          </wps:cNvSpPr>
                          <wps:spPr bwMode="auto">
                            <a:xfrm>
                              <a:off x="966" y="12487"/>
                              <a:ext cx="2019" cy="1129"/>
                            </a:xfrm>
                            <a:prstGeom prst="rect">
                              <a:avLst/>
                            </a:prstGeom>
                            <a:solidFill>
                              <a:srgbClr val="D8D8D8"/>
                            </a:solidFill>
                            <a:ln w="25400">
                              <a:solidFill>
                                <a:srgbClr val="000000"/>
                              </a:solidFill>
                              <a:miter lim="800000"/>
                              <a:headEnd/>
                              <a:tailEnd/>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0104CEE7" w14:textId="77777777" w:rsidR="00044D26" w:rsidRPr="00CA2E3A" w:rsidRDefault="00044D26" w:rsidP="004F1363">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0.5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wps:txbx>
                          <wps:bodyPr rot="0" vert="horz" wrap="square" lIns="72000" tIns="72000" rIns="72000" bIns="72000" anchor="t" anchorCtr="0" upright="1">
                            <a:noAutofit/>
                          </wps:bodyPr>
                        </wps:wsp>
                        <wps:wsp>
                          <wps:cNvPr id="208" name="Text Box 1793"/>
                          <wps:cNvSpPr txBox="1">
                            <a:spLocks noChangeArrowheads="1"/>
                          </wps:cNvSpPr>
                          <wps:spPr bwMode="auto">
                            <a:xfrm>
                              <a:off x="1175" y="9832"/>
                              <a:ext cx="1505" cy="83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30BB6" w14:textId="77777777" w:rsidR="00044D26" w:rsidRPr="00CC0AC7" w:rsidRDefault="00044D26" w:rsidP="004F1363">
                                <w:pPr>
                                  <w:spacing w:after="0" w:line="240" w:lineRule="auto"/>
                                  <w:jc w:val="center"/>
                                  <w:rPr>
                                    <w:rFonts w:ascii="Arial Narrow" w:hAnsi="Arial Narrow"/>
                                    <w:b/>
                                    <w:sz w:val="40"/>
                                    <w:szCs w:val="40"/>
                                  </w:rPr>
                                </w:pPr>
                                <w:r>
                                  <w:rPr>
                                    <w:rFonts w:ascii="Arial Narrow" w:hAnsi="Arial Narrow"/>
                                    <w:b/>
                                    <w:sz w:val="40"/>
                                    <w:szCs w:val="40"/>
                                  </w:rPr>
                                  <w:t xml:space="preserve">¼ </w:t>
                                </w:r>
                                <w:r w:rsidRPr="00CC0AC7">
                                  <w:rPr>
                                    <w:rFonts w:ascii="Arial Narrow" w:hAnsi="Arial Narrow"/>
                                    <w:b/>
                                    <w:sz w:val="40"/>
                                    <w:szCs w:val="40"/>
                                  </w:rPr>
                                  <w:t xml:space="preserve"> </w:t>
                                </w:r>
                              </w:p>
                              <w:p w14:paraId="5A44F70E" w14:textId="77777777" w:rsidR="00044D26" w:rsidRPr="00CA2E3A" w:rsidRDefault="00044D26" w:rsidP="004F1363">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wps:txbx>
                          <wps:bodyPr rot="0" vert="horz" wrap="square" lIns="0" tIns="0" rIns="0" bIns="0" anchor="t" anchorCtr="0" upright="1">
                            <a:noAutofit/>
                          </wps:bodyPr>
                        </wps:wsp>
                      </wpg:grpSp>
                      <wpg:grpSp>
                        <wpg:cNvPr id="194" name="Group 1794"/>
                        <wpg:cNvGrpSpPr>
                          <a:grpSpLocks/>
                        </wpg:cNvGrpSpPr>
                        <wpg:grpSpPr bwMode="auto">
                          <a:xfrm>
                            <a:off x="3444949" y="3009014"/>
                            <a:ext cx="1439545" cy="2402840"/>
                            <a:chOff x="837" y="9832"/>
                            <a:chExt cx="2267" cy="3784"/>
                          </a:xfrm>
                        </wpg:grpSpPr>
                        <pic:pic xmlns:pic="http://schemas.openxmlformats.org/drawingml/2006/picture">
                          <pic:nvPicPr>
                            <pic:cNvPr id="195"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 y="10089"/>
                              <a:ext cx="2267"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796"/>
                          <wps:cNvSpPr txBox="1">
                            <a:spLocks noChangeArrowheads="1"/>
                          </wps:cNvSpPr>
                          <wps:spPr bwMode="auto">
                            <a:xfrm>
                              <a:off x="1095" y="10753"/>
                              <a:ext cx="1805" cy="1414"/>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3E48796C" w14:textId="77777777" w:rsidR="00044D26" w:rsidRPr="00CA2E3A" w:rsidRDefault="00044D26" w:rsidP="004F1363">
                                <w:pPr>
                                  <w:spacing w:after="0" w:line="240" w:lineRule="auto"/>
                                  <w:jc w:val="center"/>
                                  <w:rPr>
                                    <w:rFonts w:ascii="Arial Narrow" w:hAnsi="Arial Narrow"/>
                                    <w:b/>
                                    <w:sz w:val="24"/>
                                    <w:szCs w:val="24"/>
                                  </w:rPr>
                                </w:pPr>
                                <w:r>
                                  <w:rPr>
                                    <w:rFonts w:ascii="Arial Narrow" w:hAnsi="Arial Narrow"/>
                                    <w:b/>
                                    <w:sz w:val="24"/>
                                    <w:szCs w:val="24"/>
                                  </w:rPr>
                                  <w:t>75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25 cm</w:t>
                                </w:r>
                                <w:r>
                                  <w:rPr>
                                    <w:rFonts w:ascii="Arial Narrow" w:hAnsi="Arial Narrow"/>
                                    <w:b/>
                                    <w:sz w:val="24"/>
                                    <w:szCs w:val="24"/>
                                    <w:vertAlign w:val="superscript"/>
                                  </w:rPr>
                                  <w:t>3</w:t>
                                </w:r>
                                <w:r>
                                  <w:rPr>
                                    <w:rFonts w:ascii="Arial Narrow" w:hAnsi="Arial Narrow"/>
                                    <w:b/>
                                    <w:sz w:val="24"/>
                                    <w:szCs w:val="24"/>
                                  </w:rPr>
                                  <w:t xml:space="preserve"> water</w:t>
                                </w:r>
                              </w:p>
                            </w:txbxContent>
                          </wps:txbx>
                          <wps:bodyPr rot="0" vert="horz" wrap="square" lIns="72000" tIns="72000" rIns="72000" bIns="72000" anchor="t" anchorCtr="0" upright="1">
                            <a:noAutofit/>
                          </wps:bodyPr>
                        </wps:wsp>
                        <wps:wsp>
                          <wps:cNvPr id="197" name="Text Box 1797"/>
                          <wps:cNvSpPr txBox="1">
                            <a:spLocks noChangeArrowheads="1"/>
                          </wps:cNvSpPr>
                          <wps:spPr bwMode="auto">
                            <a:xfrm>
                              <a:off x="966" y="12487"/>
                              <a:ext cx="2019" cy="1129"/>
                            </a:xfrm>
                            <a:prstGeom prst="rect">
                              <a:avLst/>
                            </a:prstGeom>
                            <a:solidFill>
                              <a:srgbClr val="D8D8D8"/>
                            </a:solidFill>
                            <a:ln w="25400">
                              <a:solidFill>
                                <a:srgbClr val="000000"/>
                              </a:solidFill>
                              <a:miter lim="800000"/>
                              <a:headEnd/>
                              <a:tailEnd/>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72A3F6C7" w14:textId="77777777" w:rsidR="00044D26" w:rsidRPr="00CA2E3A" w:rsidRDefault="00044D26" w:rsidP="004F1363">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1.5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wps:txbx>
                          <wps:bodyPr rot="0" vert="horz" wrap="square" lIns="72000" tIns="72000" rIns="72000" bIns="72000" anchor="t" anchorCtr="0" upright="1">
                            <a:noAutofit/>
                          </wps:bodyPr>
                        </wps:wsp>
                        <wps:wsp>
                          <wps:cNvPr id="198" name="Text Box 1798"/>
                          <wps:cNvSpPr txBox="1">
                            <a:spLocks noChangeArrowheads="1"/>
                          </wps:cNvSpPr>
                          <wps:spPr bwMode="auto">
                            <a:xfrm>
                              <a:off x="1175" y="9832"/>
                              <a:ext cx="1505" cy="83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EC00D" w14:textId="77777777" w:rsidR="00044D26" w:rsidRPr="00CC0AC7" w:rsidRDefault="00044D26" w:rsidP="004F1363">
                                <w:pPr>
                                  <w:spacing w:after="0" w:line="240" w:lineRule="auto"/>
                                  <w:jc w:val="center"/>
                                  <w:rPr>
                                    <w:rFonts w:ascii="Arial Narrow" w:hAnsi="Arial Narrow"/>
                                    <w:b/>
                                    <w:sz w:val="40"/>
                                    <w:szCs w:val="40"/>
                                  </w:rPr>
                                </w:pPr>
                                <w:r>
                                  <w:rPr>
                                    <w:rFonts w:ascii="Arial Narrow" w:hAnsi="Arial Narrow"/>
                                    <w:b/>
                                    <w:sz w:val="40"/>
                                    <w:szCs w:val="40"/>
                                  </w:rPr>
                                  <w:t xml:space="preserve">¾ </w:t>
                                </w:r>
                                <w:r w:rsidRPr="00CC0AC7">
                                  <w:rPr>
                                    <w:rFonts w:ascii="Arial Narrow" w:hAnsi="Arial Narrow"/>
                                    <w:b/>
                                    <w:sz w:val="40"/>
                                    <w:szCs w:val="40"/>
                                  </w:rPr>
                                  <w:t xml:space="preserve"> </w:t>
                                </w:r>
                              </w:p>
                              <w:p w14:paraId="23EAB327" w14:textId="77777777" w:rsidR="00044D26" w:rsidRPr="00CA2E3A" w:rsidRDefault="00044D26" w:rsidP="004F1363">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wps:txbx>
                          <wps:bodyPr rot="0" vert="horz" wrap="square" lIns="0" tIns="0" rIns="0" bIns="0" anchor="t" anchorCtr="0" upright="1">
                            <a:noAutofit/>
                          </wps:bodyPr>
                        </wps:wsp>
                      </wpg:grpSp>
                      <wps:wsp>
                        <wps:cNvPr id="228" name="Straight Arrow Connector 68"/>
                        <wps:cNvCnPr>
                          <a:cxnSpLocks noChangeShapeType="1"/>
                        </wps:cNvCnPr>
                        <wps:spPr bwMode="auto">
                          <a:xfrm flipH="1">
                            <a:off x="871870" y="1903228"/>
                            <a:ext cx="3942080" cy="1156970"/>
                          </a:xfrm>
                          <a:prstGeom prst="straightConnector1">
                            <a:avLst/>
                          </a:prstGeom>
                          <a:noFill/>
                          <a:ln w="254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29" name="Straight Arrow Connector 69"/>
                        <wps:cNvCnPr>
                          <a:cxnSpLocks noChangeShapeType="1"/>
                        </wps:cNvCnPr>
                        <wps:spPr bwMode="auto">
                          <a:xfrm flipH="1">
                            <a:off x="2594344" y="1903228"/>
                            <a:ext cx="2216785" cy="1243965"/>
                          </a:xfrm>
                          <a:prstGeom prst="straightConnector1">
                            <a:avLst/>
                          </a:prstGeom>
                          <a:noFill/>
                          <a:ln w="254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214" name="Straight Arrow Connector 70"/>
                        <wps:cNvCnPr>
                          <a:cxnSpLocks noChangeShapeType="1"/>
                        </wps:cNvCnPr>
                        <wps:spPr bwMode="auto">
                          <a:xfrm flipH="1">
                            <a:off x="4295554" y="1903228"/>
                            <a:ext cx="520700" cy="1207135"/>
                          </a:xfrm>
                          <a:prstGeom prst="straightConnector1">
                            <a:avLst/>
                          </a:prstGeom>
                          <a:noFill/>
                          <a:ln w="254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wgp>
                  </a:graphicData>
                </a:graphic>
              </wp:anchor>
            </w:drawing>
          </mc:Choice>
          <mc:Fallback xmlns:mv="urn:schemas-microsoft-com:mac:vml" xmlns:mo="http://schemas.microsoft.com/office/mac/office/2008/main">
            <w:pict>
              <v:group id="Group 227" o:spid="_x0000_s1197" style="position:absolute;left:0;text-align:left;margin-left:-242.55pt;margin-top:2.85pt;width:463.45pt;height:426.15pt;z-index:-251813888" coordsize="5885697,541185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">
                <v:group id="Group 1766" o:spid="_x0000_s1198" style="position:absolute;left:4455042;width:1430655;height:2407920" coordorigin="1707,1793" coordsize="2253,3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shape id="Picture 4" o:spid="_x0000_s1199" type="#_x0000_t75" style="position:absolute;left:1707;top:1793;width:2253;height:37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j&#10;b0bGAAAA3AAAAA8AAABkcnMvZG93bnJldi54bWxEj09rwkAUxO9Cv8PyCt7MphFEUldpC7YVvJj2&#10;UG/P7Msfmn2bZrcx+uldQfA4zMxvmMVqMI3oqXO1ZQVPUQyCOLe65lLB99d6MgfhPLLGxjIpOJGD&#10;1fJhtMBU2yPvqM98KQKEXYoKKu/bVEqXV2TQRbYlDl5hO4M+yK6UusNjgJtGJnE8kwZrDgsVtvRW&#10;Uf6b/RsFBjd+fni1f335c/7Yxvti/Z4VSo0fh5dnEJ4Gfw/f2p9aQZJM4XomHAG5v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ONvRsYAAADcAAAADwAAAAAAAAAAAAAAAACc&#10;AgAAZHJzL2Rvd25yZXYueG1sUEsFBgAAAAAEAAQA9wAAAI8DAAAAAA==&#10;">
                    <v:imagedata r:id="rId30" o:title=""/>
                  </v:shape>
                  <v:shape id="Text Box 1763" o:spid="_x0000_s1200" type="#_x0000_t202" style="position:absolute;left:1805;top:3939;width:2019;height:1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PQJwwAA&#10;ANwAAAAPAAAAZHJzL2Rvd25yZXYueG1sRI9Ra8IwFIXfB/6HcAXfZroiIp1RZKCIIGXtfsCluWvK&#10;mpuSxFr/vRkM9ng453yHs91Pthcj+dA5VvC2zEAQN0533Cr4qo+vGxAhImvsHZOCBwXY72YvWyy0&#10;u/MnjVVsRYJwKFCBiXEopAyNIYth6Qbi5H07bzEm6VupPd4T3PYyz7K1tNhxWjA40Ieh5qe6WQUb&#10;Kkfj81PZVH5ddvXheqnHqNRiPh3eQUSa4n/4r33WCvJ8Bb9n0hGQu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VPQJwwAAANwAAAAPAAAAAAAAAAAAAAAAAJcCAABkcnMvZG93&#10;bnJldi54bWxQSwUGAAAAAAQABAD1AAAAhwMAAAAA&#10;" strokeweight="2pt">
                    <v:shadow color="gray" opacity="24903f" mv:blur="40000f" origin=",.5" offset="0,20000emu"/>
                    <v:textbox inset="2mm,2mm,2mm,2mm">
                      <w:txbxContent>
                        <w:p w14:paraId="20EBD909" w14:textId="77777777" w:rsidR="00044D26" w:rsidRPr="00CA2E3A" w:rsidRDefault="00044D26" w:rsidP="00D02525">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p w14:paraId="12F20437" w14:textId="77777777" w:rsidR="00044D26" w:rsidRDefault="00044D26"/>
                      </w:txbxContent>
                    </v:textbox>
                  </v:shape>
                </v:group>
                <v:group id="Group 1788" o:spid="_x0000_s1201" style="position:absolute;top:2977117;width:1439545;height:2402840" coordorigin="837,9832" coordsize="2267,3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shape id="Picture 12" o:spid="_x0000_s1202" type="#_x0000_t75" style="position:absolute;left:837;top:10089;width:2267;height:2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z&#10;uuHBAAAA3AAAAA8AAABkcnMvZG93bnJldi54bWxET89rgzAUvhf2P4Q32K1GBWtxpjIGY2O3tmPQ&#10;21vyplLzIiZr9b9fDoUeP77fdTPbQVxo8r1jBVmSgiDWzvTcKvg6vq23IHxANjg4JgULeWh2D6sa&#10;K+OuvKfLIbQihrCvUEEXwlhJ6XVHFn3iRuLI/brJYohwaqWZ8BrD7SDzNN1Iiz3Hhg5Heu1Inw9/&#10;VkEYpV6Gd3s8fbd5UZT65/NclEo9Pc4vzyACzeEuvrk/jII8i2vjmXgE5O4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6zuuHBAAAA3AAAAA8AAAAAAAAAAAAAAAAAnAIAAGRy&#10;cy9kb3ducmV2LnhtbFBLBQYAAAAABAAEAPcAAACKAwAAAAA=&#10;">
                    <v:imagedata r:id="rId31" o:title=""/>
                  </v:shape>
                  <v:shape id="Text Box 1764" o:spid="_x0000_s1203" type="#_x0000_t202" style="position:absolute;left:1095;top:10753;width:1805;height:1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mkxQAA&#10;ANwAAAAPAAAAZHJzL2Rvd25yZXYueG1sRI9BawIxFITvhf6H8IReRLPaUnQ1Sqld8dBLreL1uXnu&#10;Lt28LEmq8d+bgtDjMDPfMPNlNK04k/ONZQWjYQaCuLS64UrB7rsYTED4gKyxtUwKruRhuXh8mGOu&#10;7YW/6LwNlUgQ9jkqqEPocil9WZNBP7QdcfJO1hkMSbpKaoeXBDetHGfZqzTYcFqosaP3msqf7a9R&#10;EOT6I04PxWff4cvBP8dVcdyvlHrqxbcZiEAx/Ifv7Y1WMB5N4e9MOg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4OaTFAAAA3AAAAA8AAAAAAAAAAAAAAAAAlwIAAGRycy9k&#10;b3ducmV2LnhtbFBLBQYAAAAABAAEAPUAAACJAwAAAAA=&#10;" filled="f" strokeweight="1.5pt">
                    <v:shadow color="gray" opacity="24903f" mv:blur="40000f" origin=",.5" offset="0,20000emu"/>
                    <v:textbox inset="2mm,2mm,2mm,2mm">
                      <w:txbxContent>
                        <w:p w14:paraId="1870148C" w14:textId="77777777" w:rsidR="00044D26" w:rsidRPr="00CA2E3A" w:rsidRDefault="00044D26" w:rsidP="00CA2E3A">
                          <w:pPr>
                            <w:spacing w:after="0" w:line="240" w:lineRule="auto"/>
                            <w:jc w:val="center"/>
                            <w:rPr>
                              <w:rFonts w:ascii="Arial Narrow" w:hAnsi="Arial Narrow"/>
                              <w:b/>
                              <w:sz w:val="24"/>
                              <w:szCs w:val="24"/>
                            </w:rPr>
                          </w:pPr>
                          <w:r>
                            <w:rPr>
                              <w:rFonts w:ascii="Arial Narrow" w:hAnsi="Arial Narrow"/>
                              <w:b/>
                              <w:sz w:val="24"/>
                              <w:szCs w:val="24"/>
                            </w:rPr>
                            <w:t>50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50 cm</w:t>
                          </w:r>
                          <w:r>
                            <w:rPr>
                              <w:rFonts w:ascii="Arial Narrow" w:hAnsi="Arial Narrow"/>
                              <w:b/>
                              <w:sz w:val="24"/>
                              <w:szCs w:val="24"/>
                              <w:vertAlign w:val="superscript"/>
                            </w:rPr>
                            <w:t>3</w:t>
                          </w:r>
                          <w:r>
                            <w:rPr>
                              <w:rFonts w:ascii="Arial Narrow" w:hAnsi="Arial Narrow"/>
                              <w:b/>
                              <w:sz w:val="24"/>
                              <w:szCs w:val="24"/>
                            </w:rPr>
                            <w:t xml:space="preserve"> water</w:t>
                          </w:r>
                        </w:p>
                      </w:txbxContent>
                    </v:textbox>
                  </v:shape>
                  <v:shape id="Text Box 1769" o:spid="_x0000_s1204" type="#_x0000_t202" style="position:absolute;left:966;top:12487;width:2019;height:1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9FbwQAA&#10;ANwAAAAPAAAAZHJzL2Rvd25yZXYueG1sRE+7asMwFN0D+QdxA90SOR5McaOEkOAQ6OK8hm4X69Z2&#10;bV0ZS7Hdv6+GQsbDeW92k2nFQL2rLStYryIQxIXVNZcK7rds+Q7CeWSNrWVS8EsOdtv5bIOptiNf&#10;aLj6UoQQdikqqLzvUildUZFBt7IdceC+bW/QB9iXUvc4hnDTyjiKEmmw5tBQYUeHiorm+jQKTg0f&#10;myb7etjYJevPxOV8+cmVeltM+w8Qnib/Ev+7z1pBHIf54Uw4AnL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1/RW8EAAADcAAAADwAAAAAAAAAAAAAAAACXAgAAZHJzL2Rvd25y&#10;ZXYueG1sUEsFBgAAAAAEAAQA9QAAAIUDAAAAAA==&#10;" fillcolor="#d8d8d8" strokeweight="2pt">
                    <v:shadow color="gray" opacity="24903f" mv:blur="40000f" origin=",.5" offset="0,20000emu"/>
                    <v:textbox inset="2mm,2mm,2mm,2mm">
                      <w:txbxContent>
                        <w:p w14:paraId="5204725E" w14:textId="77777777" w:rsidR="00044D26" w:rsidRPr="00CA2E3A" w:rsidRDefault="00044D26" w:rsidP="0000173E">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v:textbox>
                  </v:shape>
                  <v:shape id="Text Box 1787" o:spid="_x0000_s1205" type="#_x0000_t202" style="position:absolute;left:1175;top:9832;width:1505;height: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4y+cxAAA&#10;ANwAAAAPAAAAZHJzL2Rvd25yZXYueG1sRI9Ba8JAFITvhf6H5RV6q5ukIBJdRaUWERWMen9kn0lo&#10;9m2aXTXtr3cFweMwM98wo0lnanGh1lWWFcS9CARxbnXFhYLDfvExAOE8ssbaMin4IweT8evLCFNt&#10;r7yjS+YLESDsUlRQet+kUrq8JIOuZxvi4J1sa9AH2RZSt3gNcFPLJIr60mDFYaHEhuYl5T/Z2QTK&#10;ym2+Z7t4+5kfZxp/F9n663+u1PtbNx2C8NT5Z/jRXmoFSRLD/Uw4AnJ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nMQAAADcAAAADwAAAAAAAAAAAAAAAACXAgAAZHJzL2Rv&#10;d25yZXYueG1sUEsFBgAAAAAEAAQA9QAAAIgDAAAAAA==&#10;" filled="f" fillcolor="#d8d8d8" stroked="f" strokeweight="2pt">
                    <v:textbox inset="0,0,0,0">
                      <w:txbxContent>
                        <w:p w14:paraId="32618AF3" w14:textId="77777777" w:rsidR="00044D26" w:rsidRPr="00CC0AC7" w:rsidRDefault="00044D26" w:rsidP="00CC0AC7">
                          <w:pPr>
                            <w:spacing w:after="0" w:line="240" w:lineRule="auto"/>
                            <w:jc w:val="center"/>
                            <w:rPr>
                              <w:rFonts w:ascii="Arial Narrow" w:hAnsi="Arial Narrow"/>
                              <w:b/>
                              <w:sz w:val="40"/>
                              <w:szCs w:val="40"/>
                            </w:rPr>
                          </w:pPr>
                          <w:r w:rsidRPr="00CC0AC7">
                            <w:rPr>
                              <w:rFonts w:ascii="Arial Narrow" w:hAnsi="Arial Narrow"/>
                              <w:b/>
                              <w:sz w:val="40"/>
                              <w:szCs w:val="40"/>
                            </w:rPr>
                            <w:t xml:space="preserve">½ </w:t>
                          </w:r>
                        </w:p>
                        <w:p w14:paraId="631C5BB3" w14:textId="77777777" w:rsidR="00044D26" w:rsidRPr="00CA2E3A" w:rsidRDefault="00044D26" w:rsidP="00CC0AC7">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v:textbox>
                  </v:shape>
                </v:group>
                <v:group id="Group 1789" o:spid="_x0000_s1206" style="position:absolute;left:1701209;top:2998382;width:1439545;height:2402840" coordorigin="837,9832" coordsize="2267,3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shape id="Picture 12" o:spid="_x0000_s1207" type="#_x0000_t75" style="position:absolute;left:837;top:10089;width:2267;height:2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r&#10;g6LEAAAA3AAAAA8AAABkcnMvZG93bnJldi54bWxEj81qwzAQhO+FvIPYQG+1HIOb4kQJIRBaeqtT&#10;Cr1tpI1tYq2Mpfjn7atCocdhZr5htvvJtmKg3jeOFaySFASxdqbhSsHn+fT0AsIHZIOtY1Iwk4f9&#10;bvGwxcK4kT9oKEMlIoR9gQrqELpCSq9rsugT1xFH7+p6iyHKvpKmxzHCbSuzNH2WFhuOCzV2dKxJ&#10;38q7VRA6qef21Z6/v6osz9f68n7L10o9LqfDBkSgKfyH/9pvRkGW5vB7Jh4Buf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Vrg6LEAAAA3AAAAA8AAAAAAAAAAAAAAAAAnAIA&#10;AGRycy9kb3ducmV2LnhtbFBLBQYAAAAABAAEAPcAAACNAwAAAAA=&#10;">
                    <v:imagedata r:id="rId32" o:title=""/>
                  </v:shape>
                  <v:shape id="Text Box 1791" o:spid="_x0000_s1208" type="#_x0000_t202" style="position:absolute;left:1095;top:10753;width:1805;height:1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jsLxQAA&#10;ANwAAAAPAAAAZHJzL2Rvd25yZXYueG1sRI9BawIxFITvgv8hvEIvotlqkXY1Sqld8eCl1uL1uXnd&#10;Xdy8LEmq8d8bodDjMDPfMPNlNK04k/ONZQVPowwEcWl1w5WC/VcxfAHhA7LG1jIpuJKH5aLfm2Ou&#10;7YU/6bwLlUgQ9jkqqEPocil9WZNBP7IdcfJ+rDMYknSV1A4vCW5aOc6yqTTYcFqosaP3msrT7tco&#10;CHL9EV8PxXbg8PngJ3FVHL9XSj0+xLcZiEAx/If/2hutYJxN4X4mHQ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OwvFAAAA3AAAAA8AAAAAAAAAAAAAAAAAlwIAAGRycy9k&#10;b3ducmV2LnhtbFBLBQYAAAAABAAEAPUAAACJAwAAAAA=&#10;" filled="f" strokeweight="1.5pt">
                    <v:shadow color="gray" opacity="24903f" mv:blur="40000f" origin=",.5" offset="0,20000emu"/>
                    <v:textbox inset="2mm,2mm,2mm,2mm">
                      <w:txbxContent>
                        <w:p w14:paraId="04AB61A1" w14:textId="77777777" w:rsidR="00044D26" w:rsidRPr="00CA2E3A" w:rsidRDefault="00044D26" w:rsidP="004F1363">
                          <w:pPr>
                            <w:spacing w:after="0" w:line="240" w:lineRule="auto"/>
                            <w:jc w:val="center"/>
                            <w:rPr>
                              <w:rFonts w:ascii="Arial Narrow" w:hAnsi="Arial Narrow"/>
                              <w:b/>
                              <w:sz w:val="24"/>
                              <w:szCs w:val="24"/>
                            </w:rPr>
                          </w:pPr>
                          <w:r>
                            <w:rPr>
                              <w:rFonts w:ascii="Arial Narrow" w:hAnsi="Arial Narrow"/>
                              <w:b/>
                              <w:sz w:val="24"/>
                              <w:szCs w:val="24"/>
                            </w:rPr>
                            <w:t>25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75 cm</w:t>
                          </w:r>
                          <w:r>
                            <w:rPr>
                              <w:rFonts w:ascii="Arial Narrow" w:hAnsi="Arial Narrow"/>
                              <w:b/>
                              <w:sz w:val="24"/>
                              <w:szCs w:val="24"/>
                              <w:vertAlign w:val="superscript"/>
                            </w:rPr>
                            <w:t>3</w:t>
                          </w:r>
                          <w:r>
                            <w:rPr>
                              <w:rFonts w:ascii="Arial Narrow" w:hAnsi="Arial Narrow"/>
                              <w:b/>
                              <w:sz w:val="24"/>
                              <w:szCs w:val="24"/>
                            </w:rPr>
                            <w:t xml:space="preserve"> water</w:t>
                          </w:r>
                        </w:p>
                      </w:txbxContent>
                    </v:textbox>
                  </v:shape>
                  <v:shape id="Text Box 1792" o:spid="_x0000_s1209" type="#_x0000_t202" style="position:absolute;left:966;top:12487;width:2019;height:1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xVPwwAA&#10;ANwAAAAPAAAAZHJzL2Rvd25yZXYueG1sRI9Pi8IwFMTvC36H8ARva2oPXalGEcVF8OLfg7dH82xr&#10;m5fSZLV++40geBxm5jfMdN6ZWtypdaVlBaNhBII4s7rkXMHpuP4eg3AeWWNtmRQ8ycF81vuaYqrt&#10;g/d0P/hcBAi7FBUU3jeplC4ryKAb2oY4eFfbGvRBtrnULT4C3NQyjqJEGiw5LBTY0LKgrDr8GQW/&#10;Fa+qan0529glo23idry/7ZQa9LvFBISnzn/C7/ZGK4ijH3idCUdA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AxVPwwAAANwAAAAPAAAAAAAAAAAAAAAAAJcCAABkcnMvZG93&#10;bnJldi54bWxQSwUGAAAAAAQABAD1AAAAhwMAAAAA&#10;" fillcolor="#d8d8d8" strokeweight="2pt">
                    <v:shadow color="gray" opacity="24903f" mv:blur="40000f" origin=",.5" offset="0,20000emu"/>
                    <v:textbox inset="2mm,2mm,2mm,2mm">
                      <w:txbxContent>
                        <w:p w14:paraId="0104CEE7" w14:textId="77777777" w:rsidR="00044D26" w:rsidRPr="00CA2E3A" w:rsidRDefault="00044D26" w:rsidP="004F1363">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0.5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v:textbox>
                  </v:shape>
                  <v:shape id="Text Box 1793" o:spid="_x0000_s1210" type="#_x0000_t202" style="position:absolute;left:1175;top:9832;width:1505;height: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NphxQAA&#10;ANwAAAAPAAAAZHJzL2Rvd25yZXYueG1sRI/BasJAEIbvBd9hGcFb3WihlNRVqmgRsYKx3ofsmIRm&#10;Z2N21dSn7xwKHod//m/mm8w6V6srtaHybGA0TEAR595WXBj4Pqye30CFiGyx9kwGfinAbNp7mmBq&#10;/Y33dM1ioQTCIUUDZYxNqnXIS3IYhr4hluzkW4dRxrbQtsWbwF2tx0nyqh1WLBdKbGhRUv6TXZxQ&#10;NuHrc74f7V7y49zieZVtl/eFMYN+9/EOKlIXH8v/7bU1ME7kW5EREd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s2mHFAAAA3AAAAA8AAAAAAAAAAAAAAAAAlwIAAGRycy9k&#10;b3ducmV2LnhtbFBLBQYAAAAABAAEAPUAAACJAwAAAAA=&#10;" filled="f" fillcolor="#d8d8d8" stroked="f" strokeweight="2pt">
                    <v:textbox inset="0,0,0,0">
                      <w:txbxContent>
                        <w:p w14:paraId="0DE30BB6" w14:textId="77777777" w:rsidR="00044D26" w:rsidRPr="00CC0AC7" w:rsidRDefault="00044D26" w:rsidP="004F1363">
                          <w:pPr>
                            <w:spacing w:after="0" w:line="240" w:lineRule="auto"/>
                            <w:jc w:val="center"/>
                            <w:rPr>
                              <w:rFonts w:ascii="Arial Narrow" w:hAnsi="Arial Narrow"/>
                              <w:b/>
                              <w:sz w:val="40"/>
                              <w:szCs w:val="40"/>
                            </w:rPr>
                          </w:pPr>
                          <w:r>
                            <w:rPr>
                              <w:rFonts w:ascii="Arial Narrow" w:hAnsi="Arial Narrow"/>
                              <w:b/>
                              <w:sz w:val="40"/>
                              <w:szCs w:val="40"/>
                            </w:rPr>
                            <w:t xml:space="preserve">¼ </w:t>
                          </w:r>
                          <w:r w:rsidRPr="00CC0AC7">
                            <w:rPr>
                              <w:rFonts w:ascii="Arial Narrow" w:hAnsi="Arial Narrow"/>
                              <w:b/>
                              <w:sz w:val="40"/>
                              <w:szCs w:val="40"/>
                            </w:rPr>
                            <w:t xml:space="preserve"> </w:t>
                          </w:r>
                        </w:p>
                        <w:p w14:paraId="5A44F70E" w14:textId="77777777" w:rsidR="00044D26" w:rsidRPr="00CA2E3A" w:rsidRDefault="00044D26" w:rsidP="004F1363">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v:textbox>
                  </v:shape>
                </v:group>
                <v:group id="Group 1794" o:spid="_x0000_s1211" style="position:absolute;left:3444949;top:3009014;width:1439545;height:2402840" coordorigin="837,9832" coordsize="2267,3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shape id="Picture 12" o:spid="_x0000_s1212" type="#_x0000_t75" style="position:absolute;left:837;top:10089;width:2267;height:2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E&#10;d1nBAAAA3AAAAA8AAABkcnMvZG93bnJldi54bWxET02LwjAQvQv7H8Is7E1ThapbjSKC7OJNK8Le&#10;xmRsi82kNFHrv98Igrd5vM+ZLztbixu1vnKsYDhIQBBrZyouFBzyTX8Kwgdkg7VjUvAgD8vFR2+O&#10;mXF33tFtHwoRQ9hnqKAMocmk9Loki37gGuLInV1rMUTYFtK0eI/htpajJBlLixXHhhIbWpekL/ur&#10;VRAaqR/1j83/jsUoTSf6tL2kE6W+PrvVDESgLrzFL/evifO/U3g+Ey+Qi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ZEd1nBAAAA3AAAAA8AAAAAAAAAAAAAAAAAnAIAAGRy&#10;cy9kb3ducmV2LnhtbFBLBQYAAAAABAAEAPcAAACKAwAAAAA=&#10;">
                    <v:imagedata r:id="rId33" o:title=""/>
                  </v:shape>
                  <v:shape id="Text Box 1796" o:spid="_x0000_s1213" type="#_x0000_t202" style="position:absolute;left:1095;top:10753;width:1805;height:1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c/wwwAA&#10;ANwAAAAPAAAAZHJzL2Rvd25yZXYueG1sRE9NawIxEL0L/ocwghfRbG2RuhpFarf04EVr8TrdjLuL&#10;m8mSpJr++6ZQ8DaP9znLdTStuJLzjWUFD5MMBHFpdcOVguNHMX4G4QOyxtYyKfghD+tVv7fEXNsb&#10;7+l6CJVIIexzVFCH0OVS+rImg35iO+LEna0zGBJ0ldQObynctHKaZTNpsOHUUGNHLzWVl8O3URDk&#10;22ucn4rdyOHTyT/GbfH1uVVqOIibBYhAMdzF/+53nebPZ/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Uc/wwwAAANwAAAAPAAAAAAAAAAAAAAAAAJcCAABkcnMvZG93&#10;bnJldi54bWxQSwUGAAAAAAQABAD1AAAAhwMAAAAA&#10;" filled="f" strokeweight="1.5pt">
                    <v:shadow color="gray" opacity="24903f" mv:blur="40000f" origin=",.5" offset="0,20000emu"/>
                    <v:textbox inset="2mm,2mm,2mm,2mm">
                      <w:txbxContent>
                        <w:p w14:paraId="3E48796C" w14:textId="77777777" w:rsidR="00044D26" w:rsidRPr="00CA2E3A" w:rsidRDefault="00044D26" w:rsidP="004F1363">
                          <w:pPr>
                            <w:spacing w:after="0" w:line="240" w:lineRule="auto"/>
                            <w:jc w:val="center"/>
                            <w:rPr>
                              <w:rFonts w:ascii="Arial Narrow" w:hAnsi="Arial Narrow"/>
                              <w:b/>
                              <w:sz w:val="24"/>
                              <w:szCs w:val="24"/>
                            </w:rPr>
                          </w:pPr>
                          <w:r>
                            <w:rPr>
                              <w:rFonts w:ascii="Arial Narrow" w:hAnsi="Arial Narrow"/>
                              <w:b/>
                              <w:sz w:val="24"/>
                              <w:szCs w:val="24"/>
                            </w:rPr>
                            <w:t>75 cm</w:t>
                          </w:r>
                          <w:r>
                            <w:rPr>
                              <w:rFonts w:ascii="Arial Narrow" w:hAnsi="Arial Narrow"/>
                              <w:b/>
                              <w:sz w:val="24"/>
                              <w:szCs w:val="24"/>
                              <w:vertAlign w:val="superscript"/>
                            </w:rPr>
                            <w:t>3</w:t>
                          </w:r>
                          <w:r>
                            <w:rPr>
                              <w:rFonts w:ascii="Arial Narrow" w:hAnsi="Arial Narrow"/>
                              <w:b/>
                              <w:sz w:val="24"/>
                              <w:szCs w:val="24"/>
                            </w:rPr>
                            <w:t xml:space="preserve"> </w:t>
                          </w:r>
                          <w:r>
                            <w:rPr>
                              <w:rFonts w:ascii="Arial Narrow" w:hAnsi="Arial Narrow"/>
                              <w:b/>
                              <w:sz w:val="24"/>
                              <w:szCs w:val="24"/>
                            </w:rPr>
                            <w:b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r>
                            <w:rPr>
                              <w:rFonts w:ascii="Arial Narrow" w:hAnsi="Arial Narrow"/>
                              <w:b/>
                              <w:sz w:val="24"/>
                              <w:szCs w:val="24"/>
                            </w:rPr>
                            <w:t xml:space="preserve"> acid</w:t>
                          </w:r>
                          <w:r>
                            <w:rPr>
                              <w:rFonts w:ascii="Arial Narrow" w:hAnsi="Arial Narrow"/>
                              <w:b/>
                              <w:sz w:val="24"/>
                              <w:szCs w:val="24"/>
                            </w:rPr>
                            <w:br/>
                            <w:t>+</w:t>
                          </w:r>
                          <w:r>
                            <w:rPr>
                              <w:rFonts w:ascii="Arial Narrow" w:hAnsi="Arial Narrow"/>
                              <w:b/>
                              <w:sz w:val="24"/>
                              <w:szCs w:val="24"/>
                            </w:rPr>
                            <w:br/>
                            <w:t>25 cm</w:t>
                          </w:r>
                          <w:r>
                            <w:rPr>
                              <w:rFonts w:ascii="Arial Narrow" w:hAnsi="Arial Narrow"/>
                              <w:b/>
                              <w:sz w:val="24"/>
                              <w:szCs w:val="24"/>
                              <w:vertAlign w:val="superscript"/>
                            </w:rPr>
                            <w:t>3</w:t>
                          </w:r>
                          <w:r>
                            <w:rPr>
                              <w:rFonts w:ascii="Arial Narrow" w:hAnsi="Arial Narrow"/>
                              <w:b/>
                              <w:sz w:val="24"/>
                              <w:szCs w:val="24"/>
                            </w:rPr>
                            <w:t xml:space="preserve"> water</w:t>
                          </w:r>
                        </w:p>
                      </w:txbxContent>
                    </v:textbox>
                  </v:shape>
                  <v:shape id="Text Box 1797" o:spid="_x0000_s1214" type="#_x0000_t202" style="position:absolute;left:966;top:12487;width:2019;height:1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OG0wwAA&#10;ANwAAAAPAAAAZHJzL2Rvd25yZXYueG1sRE9Na8JAEL0X/A/LCL3VjR7SNrqKWCyFXmKqB29Ddkzi&#10;ZmdDdqvpv3eFgrd5vM9ZrAbbigv1vnGsYDpJQBCXTjdcKdj/bF/eQPiArLF1TAr+yMNqOXpaYKbd&#10;lXd0KUIlYgj7DBXUIXSZlL6syaKfuI44cifXWwwR9pXUPV5juG3lLElSabHh2FBjR5uaSlP8WgWf&#10;hj+M2R4PbubT6Xfqc96dc6Wex8N6DiLQEB7if/eXjvPfX+H+TLx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LOG0wwAAANwAAAAPAAAAAAAAAAAAAAAAAJcCAABkcnMvZG93&#10;bnJldi54bWxQSwUGAAAAAAQABAD1AAAAhwMAAAAA&#10;" fillcolor="#d8d8d8" strokeweight="2pt">
                    <v:shadow color="gray" opacity="24903f" mv:blur="40000f" origin=",.5" offset="0,20000emu"/>
                    <v:textbox inset="2mm,2mm,2mm,2mm">
                      <w:txbxContent>
                        <w:p w14:paraId="72A3F6C7" w14:textId="77777777" w:rsidR="00044D26" w:rsidRPr="00CA2E3A" w:rsidRDefault="00044D26" w:rsidP="004F1363">
                          <w:pPr>
                            <w:spacing w:after="0" w:line="240" w:lineRule="auto"/>
                            <w:jc w:val="center"/>
                            <w:rPr>
                              <w:rFonts w:ascii="Arial Narrow" w:hAnsi="Arial Narrow"/>
                              <w:b/>
                              <w:sz w:val="24"/>
                              <w:szCs w:val="24"/>
                              <w:vertAlign w:val="superscript"/>
                            </w:rPr>
                          </w:pPr>
                          <w:r>
                            <w:rPr>
                              <w:rFonts w:ascii="Arial Narrow" w:hAnsi="Arial Narrow"/>
                              <w:b/>
                              <w:sz w:val="24"/>
                              <w:szCs w:val="24"/>
                            </w:rPr>
                            <w:t>HYDROCHLORIC ACID</w:t>
                          </w:r>
                          <w:r>
                            <w:rPr>
                              <w:rFonts w:ascii="Arial Narrow" w:hAnsi="Arial Narrow"/>
                              <w:b/>
                              <w:sz w:val="24"/>
                              <w:szCs w:val="24"/>
                            </w:rPr>
                            <w:br/>
                            <w:t xml:space="preserve">1.5 </w:t>
                          </w:r>
                          <w:proofErr w:type="spellStart"/>
                          <w:r>
                            <w:rPr>
                              <w:rFonts w:ascii="Arial Narrow" w:hAnsi="Arial Narrow"/>
                              <w:b/>
                              <w:sz w:val="24"/>
                              <w:szCs w:val="24"/>
                            </w:rPr>
                            <w:t>mol</w:t>
                          </w:r>
                          <w:proofErr w:type="spellEnd"/>
                          <w:r>
                            <w:rPr>
                              <w:rFonts w:ascii="Arial Narrow" w:hAnsi="Arial Narrow"/>
                              <w:b/>
                              <w:sz w:val="24"/>
                              <w:szCs w:val="24"/>
                            </w:rPr>
                            <w:t xml:space="preserve"> </w:t>
                          </w:r>
                          <w:r w:rsidRPr="00CA2E3A">
                            <w:rPr>
                              <w:rFonts w:ascii="Century Schoolbook" w:hAnsi="Century Schoolbook"/>
                              <w:b/>
                              <w:i/>
                              <w:sz w:val="24"/>
                              <w:szCs w:val="24"/>
                            </w:rPr>
                            <w:t>l</w:t>
                          </w:r>
                          <w:r>
                            <w:rPr>
                              <w:rFonts w:ascii="Arial Narrow" w:hAnsi="Arial Narrow"/>
                              <w:b/>
                              <w:sz w:val="24"/>
                              <w:szCs w:val="24"/>
                              <w:vertAlign w:val="superscript"/>
                            </w:rPr>
                            <w:t>-1</w:t>
                          </w:r>
                        </w:p>
                      </w:txbxContent>
                    </v:textbox>
                  </v:shape>
                  <v:shape id="Text Box 1798" o:spid="_x0000_s1215" type="#_x0000_t202" style="position:absolute;left:1175;top:9832;width:1505;height: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y6axQAA&#10;ANwAAAAPAAAAZHJzL2Rvd25yZXYueG1sRI9Ba8JAEIXvBf/DMoK3urFCqdFVVLSUUgtGvQ/ZMQlm&#10;Z9Psqml/fedQ6O0N8+ab92aLztXqRm2oPBsYDRNQxLm3FRcGjoft4wuoEJEt1p7JwDcFWMx7DzNM&#10;rb/znm5ZLJRAOKRooIyxSbUOeUkOw9A3xLI7+9ZhlLEttG3xLnBX66ckedYOK5YPJTa0Lim/ZFcn&#10;lPewe13tR5/j/LSy+LXNPjY/a2MG/W45BRWpi//mv+s3K/EnklbKiAI9/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DLprFAAAA3AAAAA8AAAAAAAAAAAAAAAAAlwIAAGRycy9k&#10;b3ducmV2LnhtbFBLBQYAAAAABAAEAPUAAACJAwAAAAA=&#10;" filled="f" fillcolor="#d8d8d8" stroked="f" strokeweight="2pt">
                    <v:textbox inset="0,0,0,0">
                      <w:txbxContent>
                        <w:p w14:paraId="6F0EC00D" w14:textId="77777777" w:rsidR="00044D26" w:rsidRPr="00CC0AC7" w:rsidRDefault="00044D26" w:rsidP="004F1363">
                          <w:pPr>
                            <w:spacing w:after="0" w:line="240" w:lineRule="auto"/>
                            <w:jc w:val="center"/>
                            <w:rPr>
                              <w:rFonts w:ascii="Arial Narrow" w:hAnsi="Arial Narrow"/>
                              <w:b/>
                              <w:sz w:val="40"/>
                              <w:szCs w:val="40"/>
                            </w:rPr>
                          </w:pPr>
                          <w:r>
                            <w:rPr>
                              <w:rFonts w:ascii="Arial Narrow" w:hAnsi="Arial Narrow"/>
                              <w:b/>
                              <w:sz w:val="40"/>
                              <w:szCs w:val="40"/>
                            </w:rPr>
                            <w:t xml:space="preserve">¾ </w:t>
                          </w:r>
                          <w:r w:rsidRPr="00CC0AC7">
                            <w:rPr>
                              <w:rFonts w:ascii="Arial Narrow" w:hAnsi="Arial Narrow"/>
                              <w:b/>
                              <w:sz w:val="40"/>
                              <w:szCs w:val="40"/>
                            </w:rPr>
                            <w:t xml:space="preserve"> </w:t>
                          </w:r>
                        </w:p>
                        <w:p w14:paraId="23EAB327" w14:textId="77777777" w:rsidR="00044D26" w:rsidRPr="00CA2E3A" w:rsidRDefault="00044D26" w:rsidP="004F1363">
                          <w:pPr>
                            <w:spacing w:after="0" w:line="240" w:lineRule="auto"/>
                            <w:jc w:val="center"/>
                            <w:rPr>
                              <w:rFonts w:ascii="Arial Narrow" w:hAnsi="Arial Narrow"/>
                              <w:b/>
                              <w:sz w:val="24"/>
                              <w:szCs w:val="24"/>
                              <w:vertAlign w:val="superscript"/>
                            </w:rPr>
                          </w:pPr>
                          <w:proofErr w:type="gramStart"/>
                          <w:r>
                            <w:rPr>
                              <w:rFonts w:ascii="Arial Narrow" w:hAnsi="Arial Narrow"/>
                              <w:b/>
                              <w:sz w:val="24"/>
                              <w:szCs w:val="24"/>
                            </w:rPr>
                            <w:t>concentration</w:t>
                          </w:r>
                          <w:proofErr w:type="gramEnd"/>
                        </w:p>
                      </w:txbxContent>
                    </v:textbox>
                  </v:shape>
                </v:group>
                <v:shape id="Straight Arrow Connector 68" o:spid="_x0000_s1216" type="#_x0000_t32" style="position:absolute;left:871870;top:1903228;width:3942080;height:11569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P2K8MAAADcAAAADwAAAGRycy9kb3ducmV2LnhtbERPy2rCQBTdF/yH4QrdNROzKCbNKFJQ&#10;pAXR9LW9ZG4eNHMnZKYm9eudheDycN75ejKdONPgWssKFlEMgri0uuVawefH9mkJwnlkjZ1lUvBP&#10;Dtar2UOOmbYjn+hc+FqEEHYZKmi87zMpXdmQQRfZnjhwlR0M+gCHWuoBxxBuOpnE8bM02HJoaLCn&#10;14bK3+LPKNh03+lbdfrpj+l4eJ8u9e6rGo1Sj/Np8wLC0+Tv4pt7rxUkSVgbzoQjIF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T9ivDAAAA3AAAAA8AAAAAAAAAAAAA&#10;AAAAoQIAAGRycy9kb3ducmV2LnhtbFBLBQYAAAAABAAEAPkAAACRAwAAAAA=&#10;" strokeweight="2pt">
                  <v:stroke endarrow="open" endarrowwidth="narrow" endarrowlength="short" joinstyle="miter"/>
                  <v:shadow color="gray" opacity="24903f" mv:blur="40000f" origin=",.5" offset="0,20000emu"/>
                </v:shape>
                <v:shape id="Straight Arrow Connector 69" o:spid="_x0000_s1217" type="#_x0000_t32" style="position:absolute;left:2594344;top:1903228;width:2216785;height:124396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9TsMYAAADcAAAADwAAAGRycy9kb3ducmV2LnhtbESPT2vCQBTE74LfYXlCb7ppDtJEN0EK&#10;SrFQqlV7fWRf/tDs25DdmrSfvisIPQ4z8xtmnY+mFVfqXWNZweMiAkFcWN1wpeD0sZ0/gXAeWWNr&#10;mRT8kIM8m07WmGo78IGuR1+JAGGXooLa+y6V0hU1GXQL2xEHr7S9QR9kX0nd4xDgppVxFC2lwYbD&#10;Qo0dPddUfB2/jYJNe0n25eGze0+Gt9fxt9qdy8Eo9TAbNysQnkb/H763X7SCOE7gdiYcAZ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fU7DGAAAA3AAAAA8AAAAAAAAA&#10;AAAAAAAAoQIAAGRycy9kb3ducmV2LnhtbFBLBQYAAAAABAAEAPkAAACUAwAAAAA=&#10;" strokeweight="2pt">
                  <v:stroke endarrow="open" endarrowwidth="narrow" endarrowlength="short" joinstyle="miter"/>
                  <v:shadow color="gray" opacity="24903f" mv:blur="40000f" origin=",.5" offset="0,20000emu"/>
                </v:shape>
                <v:shape id="Straight Arrow Connector 70" o:spid="_x0000_s1218" type="#_x0000_t32" style="position:absolute;left:4295554;top:1903228;width:520700;height:120713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I2k8cAAADcAAAADwAAAGRycy9kb3ducmV2LnhtbESPW2vCQBSE3wX/w3IKvulGKaVJ3QQR&#10;lKJQ6qXt6yF7cqHZsyG7mrS/3hUKfRxm5htmmQ2mEVfqXG1ZwXwWgSDOra65VHA+babPIJxH1thY&#10;JgU/5CBLx6MlJtr2fKDr0ZciQNglqKDyvk2kdHlFBt3MtsTBK2xn0AfZlVJ32Ae4aeQiip6kwZrD&#10;QoUtrSvKv48Xo2DVfMa74vDVvsf92374LbcfRW+UmjwMqxcQngb/H/5rv2oFi/kj3M+EIyDT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cjaTxwAAANwAAAAPAAAAAAAA&#10;AAAAAAAAAKECAABkcnMvZG93bnJldi54bWxQSwUGAAAAAAQABAD5AAAAlQMAAAAA&#10;" strokeweight="2pt">
                  <v:stroke endarrow="open" endarrowwidth="narrow" endarrowlength="short" joinstyle="miter"/>
                  <v:shadow color="gray" opacity="24903f" mv:blur="40000f" origin=",.5" offset="0,20000emu"/>
                </v:shape>
                <w10:wrap type="tight"/>
              </v:group>
            </w:pict>
          </mc:Fallback>
        </mc:AlternateContent>
      </w:r>
    </w:p>
    <w:p w14:paraId="09C37C27" w14:textId="77777777" w:rsidR="00CA2E3A" w:rsidRDefault="00CA2E3A" w:rsidP="00D03E69">
      <w:pPr>
        <w:spacing w:after="0" w:line="240" w:lineRule="auto"/>
        <w:ind w:left="720"/>
        <w:rPr>
          <w:rFonts w:ascii="Arial Narrow" w:hAnsi="Arial Narrow"/>
          <w:sz w:val="28"/>
          <w:szCs w:val="28"/>
        </w:rPr>
      </w:pPr>
    </w:p>
    <w:p w14:paraId="2B7E93AD" w14:textId="77777777" w:rsidR="00D03E69" w:rsidRPr="00F45EBC" w:rsidRDefault="00CA2E3A" w:rsidP="003057C0">
      <w:pPr>
        <w:tabs>
          <w:tab w:val="left" w:pos="709"/>
        </w:tabs>
        <w:spacing w:after="0" w:line="240" w:lineRule="auto"/>
        <w:ind w:left="720" w:hanging="720"/>
        <w:jc w:val="center"/>
        <w:rPr>
          <w:rFonts w:ascii="Arial Narrow" w:hAnsi="Arial Narrow"/>
          <w:sz w:val="32"/>
          <w:szCs w:val="32"/>
          <w14:shadow w14:blurRad="50800" w14:dist="38100" w14:dir="2700000" w14:sx="100000" w14:sy="100000" w14:kx="0" w14:ky="0" w14:algn="tl">
            <w14:srgbClr w14:val="000000">
              <w14:alpha w14:val="60000"/>
            </w14:srgbClr>
          </w14:shadow>
        </w:rPr>
      </w:pPr>
      <w:r w:rsidRPr="00F45EBC">
        <w:rPr>
          <w:rFonts w:ascii="Arial Narrow" w:hAnsi="Arial Narrow"/>
          <w:b/>
          <w:bCs/>
          <w:sz w:val="32"/>
          <w:szCs w:val="32"/>
          <w14:shadow w14:blurRad="50800" w14:dist="38100" w14:dir="2700000" w14:sx="100000" w14:sy="100000" w14:kx="0" w14:ky="0" w14:algn="tl">
            <w14:srgbClr w14:val="000000">
              <w14:alpha w14:val="60000"/>
            </w14:srgbClr>
          </w14:shadow>
        </w:rPr>
        <w:t>HOW TO CHANGE CONCENTRATION</w:t>
      </w:r>
    </w:p>
    <w:p w14:paraId="31F40D78" w14:textId="77777777" w:rsidR="00CA2E3A" w:rsidRDefault="00CA2E3A" w:rsidP="00CA2E3A">
      <w:pPr>
        <w:tabs>
          <w:tab w:val="left" w:pos="709"/>
        </w:tabs>
        <w:spacing w:after="0" w:line="240" w:lineRule="auto"/>
        <w:rPr>
          <w:rFonts w:ascii="Arial Narrow" w:hAnsi="Arial Narrow"/>
          <w:sz w:val="28"/>
          <w:szCs w:val="28"/>
        </w:rPr>
      </w:pPr>
    </w:p>
    <w:p w14:paraId="7AB58237" w14:textId="77777777" w:rsidR="00CA2E3A" w:rsidRDefault="00CA2E3A" w:rsidP="00CA2E3A">
      <w:pPr>
        <w:tabs>
          <w:tab w:val="left" w:pos="709"/>
        </w:tabs>
        <w:spacing w:after="0" w:line="240" w:lineRule="auto"/>
        <w:rPr>
          <w:rFonts w:ascii="Arial Narrow" w:hAnsi="Arial Narrow"/>
          <w:sz w:val="28"/>
          <w:szCs w:val="28"/>
        </w:rPr>
      </w:pPr>
      <w:r w:rsidRPr="00CA2E3A">
        <w:rPr>
          <w:rFonts w:ascii="Arial Narrow" w:hAnsi="Arial Narrow"/>
          <w:sz w:val="28"/>
          <w:szCs w:val="28"/>
        </w:rPr>
        <w:t>To change the concentration of a solution (hydrochloric acid), the solution has to be mixed with different volumes of water.</w:t>
      </w:r>
    </w:p>
    <w:p w14:paraId="20517F14" w14:textId="77777777" w:rsidR="00CA2E3A" w:rsidRDefault="00CA2E3A" w:rsidP="00CA2E3A">
      <w:pPr>
        <w:tabs>
          <w:tab w:val="left" w:pos="709"/>
        </w:tabs>
        <w:spacing w:after="0" w:line="240" w:lineRule="auto"/>
        <w:rPr>
          <w:rFonts w:ascii="Arial Narrow" w:hAnsi="Arial Narrow"/>
          <w:sz w:val="28"/>
          <w:szCs w:val="28"/>
        </w:rPr>
      </w:pPr>
    </w:p>
    <w:p w14:paraId="7184E8EC" w14:textId="77777777" w:rsidR="00CA2E3A" w:rsidRPr="00CA2E3A" w:rsidRDefault="00CA2E3A" w:rsidP="00CA2E3A">
      <w:pPr>
        <w:tabs>
          <w:tab w:val="left" w:pos="709"/>
        </w:tabs>
        <w:spacing w:after="0" w:line="240" w:lineRule="auto"/>
        <w:rPr>
          <w:rFonts w:ascii="Arial Narrow" w:hAnsi="Arial Narrow"/>
          <w:sz w:val="28"/>
          <w:szCs w:val="28"/>
        </w:rPr>
      </w:pPr>
      <w:r w:rsidRPr="00CA2E3A">
        <w:rPr>
          <w:rFonts w:ascii="Arial Narrow" w:hAnsi="Arial Narrow"/>
          <w:sz w:val="28"/>
          <w:szCs w:val="28"/>
        </w:rPr>
        <w:t xml:space="preserve">The following shows how to dilute </w:t>
      </w:r>
      <w:r w:rsidRPr="00CA2E3A">
        <w:rPr>
          <w:rFonts w:ascii="Arial Narrow" w:hAnsi="Arial Narrow"/>
          <w:b/>
          <w:bCs/>
          <w:sz w:val="28"/>
          <w:szCs w:val="28"/>
        </w:rPr>
        <w:t xml:space="preserve">2 mol </w:t>
      </w:r>
      <w:r w:rsidRPr="005C0922">
        <w:rPr>
          <w:rFonts w:ascii="Century Schoolbook" w:hAnsi="Century Schoolbook"/>
          <w:b/>
          <w:bCs/>
          <w:i/>
          <w:iCs/>
          <w:sz w:val="28"/>
          <w:szCs w:val="28"/>
        </w:rPr>
        <w:t>l</w:t>
      </w:r>
      <w:r w:rsidRPr="00CA2E3A">
        <w:rPr>
          <w:rFonts w:ascii="Arial Narrow" w:hAnsi="Arial Narrow"/>
          <w:b/>
          <w:bCs/>
          <w:sz w:val="28"/>
          <w:szCs w:val="28"/>
          <w:vertAlign w:val="superscript"/>
        </w:rPr>
        <w:t>-1</w:t>
      </w:r>
      <w:r w:rsidRPr="00CA2E3A">
        <w:rPr>
          <w:rFonts w:ascii="Arial Narrow" w:hAnsi="Arial Narrow"/>
          <w:b/>
          <w:bCs/>
          <w:sz w:val="28"/>
          <w:szCs w:val="28"/>
        </w:rPr>
        <w:t xml:space="preserve"> </w:t>
      </w:r>
      <w:r w:rsidR="006307B9">
        <w:rPr>
          <w:rFonts w:ascii="Arial Narrow" w:hAnsi="Arial Narrow"/>
          <w:sz w:val="28"/>
          <w:szCs w:val="28"/>
        </w:rPr>
        <w:t>hydrochloric acid to make</w:t>
      </w:r>
      <w:r w:rsidR="006307B9">
        <w:rPr>
          <w:rFonts w:ascii="Arial Narrow" w:hAnsi="Arial Narrow"/>
          <w:sz w:val="28"/>
          <w:szCs w:val="28"/>
        </w:rPr>
        <w:br/>
      </w:r>
      <w:r w:rsidRPr="00CA2E3A">
        <w:rPr>
          <w:rFonts w:ascii="Arial Narrow" w:hAnsi="Arial Narrow"/>
          <w:b/>
          <w:bCs/>
          <w:sz w:val="28"/>
          <w:szCs w:val="28"/>
        </w:rPr>
        <w:t>100 cm</w:t>
      </w:r>
      <w:r w:rsidRPr="00CA2E3A">
        <w:rPr>
          <w:rFonts w:ascii="Arial Narrow" w:hAnsi="Arial Narrow"/>
          <w:b/>
          <w:bCs/>
          <w:sz w:val="28"/>
          <w:szCs w:val="28"/>
          <w:vertAlign w:val="superscript"/>
        </w:rPr>
        <w:t>3</w:t>
      </w:r>
      <w:r w:rsidRPr="00CA2E3A">
        <w:rPr>
          <w:rFonts w:ascii="Arial Narrow" w:hAnsi="Arial Narrow"/>
          <w:b/>
          <w:bCs/>
          <w:sz w:val="28"/>
          <w:szCs w:val="28"/>
        </w:rPr>
        <w:t xml:space="preserve"> of lower concentrations</w:t>
      </w:r>
      <w:r w:rsidRPr="00CA2E3A">
        <w:rPr>
          <w:rFonts w:ascii="Arial Narrow" w:hAnsi="Arial Narrow"/>
          <w:sz w:val="28"/>
          <w:szCs w:val="28"/>
        </w:rPr>
        <w:t>.</w:t>
      </w:r>
    </w:p>
    <w:p w14:paraId="12E88A97" w14:textId="77777777" w:rsidR="00CA2E3A" w:rsidRPr="00CA2E3A" w:rsidRDefault="00CA2E3A" w:rsidP="00CA2E3A">
      <w:pPr>
        <w:tabs>
          <w:tab w:val="left" w:pos="709"/>
        </w:tabs>
        <w:spacing w:after="0" w:line="240" w:lineRule="auto"/>
        <w:rPr>
          <w:rFonts w:ascii="Arial Narrow" w:hAnsi="Arial Narrow"/>
          <w:sz w:val="28"/>
          <w:szCs w:val="28"/>
        </w:rPr>
      </w:pPr>
    </w:p>
    <w:p w14:paraId="7E198936" w14:textId="77777777" w:rsidR="00CA2E3A" w:rsidRDefault="00CA2E3A" w:rsidP="00CA2E3A">
      <w:pPr>
        <w:tabs>
          <w:tab w:val="left" w:pos="709"/>
        </w:tabs>
        <w:spacing w:after="0" w:line="240" w:lineRule="auto"/>
        <w:rPr>
          <w:rFonts w:ascii="Arial Narrow" w:hAnsi="Arial Narrow"/>
          <w:sz w:val="28"/>
          <w:szCs w:val="28"/>
        </w:rPr>
      </w:pPr>
    </w:p>
    <w:p w14:paraId="34B1CBF6" w14:textId="77777777" w:rsidR="00D03E69" w:rsidRPr="00D03E69" w:rsidRDefault="00D03E69" w:rsidP="00D03E69">
      <w:pPr>
        <w:spacing w:after="0" w:line="240" w:lineRule="auto"/>
        <w:ind w:left="720"/>
        <w:rPr>
          <w:rFonts w:ascii="Arial Narrow" w:hAnsi="Arial Narrow"/>
          <w:sz w:val="28"/>
          <w:szCs w:val="28"/>
        </w:rPr>
      </w:pPr>
    </w:p>
    <w:p w14:paraId="23EA7336" w14:textId="77777777" w:rsidR="00D03E69" w:rsidRPr="00D03E69" w:rsidRDefault="00D03E69" w:rsidP="00D03E69">
      <w:pPr>
        <w:spacing w:after="0" w:line="240" w:lineRule="auto"/>
        <w:ind w:left="720"/>
        <w:rPr>
          <w:rFonts w:ascii="Arial Narrow" w:hAnsi="Arial Narrow"/>
          <w:sz w:val="28"/>
          <w:szCs w:val="28"/>
        </w:rPr>
      </w:pPr>
    </w:p>
    <w:p w14:paraId="7452A619" w14:textId="77777777" w:rsidR="0000173E" w:rsidRDefault="00F45EBC" w:rsidP="007640E9">
      <w:pPr>
        <w:spacing w:after="0" w:line="240" w:lineRule="auto"/>
      </w:pPr>
      <w:r>
        <w:rPr>
          <w:noProof/>
          <w:lang w:eastAsia="en-GB"/>
        </w:rPr>
        <mc:AlternateContent>
          <mc:Choice Requires="wps">
            <w:drawing>
              <wp:inline distT="0" distB="0" distL="0" distR="0" wp14:anchorId="5D639FDE" wp14:editId="5E12E619">
                <wp:extent cx="256540" cy="121285"/>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54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 o:spid="_x0000_s1026" style="width:20.2pt;height: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" filled="f" stroked="f">
                <o:lock v:ext="edit" aspectratio="t"/>
                <w10:anchorlock/>
              </v:rect>
            </w:pict>
          </mc:Fallback>
        </mc:AlternateContent>
      </w:r>
      <w:r>
        <w:rPr>
          <w:noProof/>
          <w:lang w:eastAsia="en-GB"/>
        </w:rPr>
        <mc:AlternateContent>
          <mc:Choice Requires="wps">
            <w:drawing>
              <wp:inline distT="0" distB="0" distL="0" distR="0" wp14:anchorId="53906E59" wp14:editId="16123D1A">
                <wp:extent cx="116840" cy="25654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2" o:spid="_x0000_s1026" style="width:9.2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" filled="f" stroked="f">
                <o:lock v:ext="edit" aspectratio="t"/>
                <w10:anchorlock/>
              </v:rect>
            </w:pict>
          </mc:Fallback>
        </mc:AlternateContent>
      </w:r>
    </w:p>
    <w:p w14:paraId="21BAF1DD" w14:textId="77777777" w:rsidR="00E4666A" w:rsidRDefault="00F45EBC" w:rsidP="007640E9">
      <w:pPr>
        <w:spacing w:after="0" w:line="240" w:lineRule="auto"/>
      </w:pPr>
      <w:r>
        <w:rPr>
          <w:noProof/>
          <w:lang w:eastAsia="en-GB"/>
        </w:rPr>
        <mc:AlternateContent>
          <mc:Choice Requires="wps">
            <w:drawing>
              <wp:inline distT="0" distB="0" distL="0" distR="0" wp14:anchorId="2963F45A" wp14:editId="54BED720">
                <wp:extent cx="256540" cy="12128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54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3" o:spid="_x0000_s1026" style="width:20.2pt;height: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h9sgIAALc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" filled="f" stroked="f">
                <o:lock v:ext="edit" aspectratio="t"/>
                <w10:anchorlock/>
              </v:rect>
            </w:pict>
          </mc:Fallback>
        </mc:AlternateContent>
      </w:r>
      <w:r>
        <w:rPr>
          <w:noProof/>
          <w:lang w:eastAsia="en-GB"/>
        </w:rPr>
        <mc:AlternateContent>
          <mc:Choice Requires="wps">
            <w:drawing>
              <wp:inline distT="0" distB="0" distL="0" distR="0" wp14:anchorId="3123E1D1" wp14:editId="384FC7CF">
                <wp:extent cx="256540" cy="11684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4" o:spid="_x0000_s1026" style="width:20.2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" filled="f" stroked="f">
                <o:lock v:ext="edit" aspectratio="t"/>
                <w10:anchorlock/>
              </v:rect>
            </w:pict>
          </mc:Fallback>
        </mc:AlternateContent>
      </w:r>
      <w:r>
        <w:rPr>
          <w:noProof/>
          <w:lang w:eastAsia="en-GB"/>
        </w:rPr>
        <mc:AlternateContent>
          <mc:Choice Requires="wps">
            <w:drawing>
              <wp:inline distT="0" distB="0" distL="0" distR="0" wp14:anchorId="776DD511" wp14:editId="67B11A3A">
                <wp:extent cx="256540" cy="11684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5" o:spid="_x0000_s1026" style="width:20.2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" filled="f" stroked="f">
                <o:lock v:ext="edit" aspectratio="t"/>
                <w10:anchorlock/>
              </v:rect>
            </w:pict>
          </mc:Fallback>
        </mc:AlternateContent>
      </w:r>
    </w:p>
    <w:p w14:paraId="1BDD6A9A" w14:textId="77777777" w:rsidR="0000173E" w:rsidRDefault="0000173E" w:rsidP="007640E9">
      <w:pPr>
        <w:spacing w:after="0" w:line="240" w:lineRule="auto"/>
      </w:pPr>
    </w:p>
    <w:p w14:paraId="184F5C15" w14:textId="77777777" w:rsidR="0000173E" w:rsidRDefault="0000173E" w:rsidP="007640E9">
      <w:pPr>
        <w:spacing w:after="0" w:line="240" w:lineRule="auto"/>
      </w:pPr>
    </w:p>
    <w:p w14:paraId="378C45B4" w14:textId="77777777" w:rsidR="0000173E" w:rsidRDefault="0000173E" w:rsidP="007640E9">
      <w:pPr>
        <w:spacing w:after="0" w:line="240" w:lineRule="auto"/>
      </w:pPr>
    </w:p>
    <w:p w14:paraId="1B5AED73" w14:textId="77777777" w:rsidR="0000173E" w:rsidRDefault="0000173E" w:rsidP="007640E9">
      <w:pPr>
        <w:spacing w:after="0" w:line="240" w:lineRule="auto"/>
      </w:pPr>
    </w:p>
    <w:p w14:paraId="0A540D34" w14:textId="77777777" w:rsidR="0000173E" w:rsidRDefault="0000173E" w:rsidP="007640E9">
      <w:pPr>
        <w:spacing w:after="0" w:line="240" w:lineRule="auto"/>
      </w:pPr>
    </w:p>
    <w:p w14:paraId="558B2EC0" w14:textId="77777777" w:rsidR="0000173E" w:rsidRDefault="0000173E" w:rsidP="007640E9">
      <w:pPr>
        <w:spacing w:after="0" w:line="240" w:lineRule="auto"/>
      </w:pPr>
    </w:p>
    <w:p w14:paraId="578D51B1" w14:textId="77777777" w:rsidR="0000173E" w:rsidRDefault="0000173E" w:rsidP="007640E9">
      <w:pPr>
        <w:spacing w:after="0" w:line="240" w:lineRule="auto"/>
      </w:pPr>
    </w:p>
    <w:p w14:paraId="6383DA40" w14:textId="77777777" w:rsidR="00E154C4" w:rsidRPr="00F45EBC" w:rsidRDefault="0000173E" w:rsidP="00E154C4">
      <w:pPr>
        <w:spacing w:after="12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br w:type="page"/>
      </w:r>
      <w:r w:rsidR="00E154C4" w:rsidRPr="00F45EBC">
        <w:rPr>
          <w:rFonts w:ascii="Arial Narrow" w:hAnsi="Arial Narrow"/>
          <w:b/>
          <w:bCs/>
          <w:sz w:val="32"/>
          <w:szCs w:val="32"/>
          <w14:shadow w14:blurRad="50800" w14:dist="38100" w14:dir="2700000" w14:sx="100000" w14:sy="100000" w14:kx="0" w14:ky="0" w14:algn="tl">
            <w14:srgbClr w14:val="000000">
              <w14:alpha w14:val="60000"/>
            </w14:srgbClr>
          </w14:shadow>
        </w:rPr>
        <w:lastRenderedPageBreak/>
        <w:t>FOLLOWING A REACTION:</w:t>
      </w:r>
      <w:r w:rsidR="00E154C4" w:rsidRPr="00F45EBC">
        <w:rPr>
          <w:rFonts w:ascii="Arial Narrow" w:eastAsia="MS PGothic" w:hAnsi="Arial Narrow" w:cs="MS PGothic"/>
          <w:b/>
          <w:bCs/>
          <w:color w:val="FFFF00"/>
          <w:kern w:val="24"/>
          <w:sz w:val="32"/>
          <w:szCs w:val="32"/>
          <w14:shadow w14:blurRad="50800" w14:dist="38100" w14:dir="2700000" w14:sx="100000" w14:sy="100000" w14:kx="0" w14:ky="0" w14:algn="tl">
            <w14:srgbClr w14:val="000000">
              <w14:alpha w14:val="60000"/>
            </w14:srgbClr>
          </w14:shadow>
        </w:rPr>
        <w:t xml:space="preserve"> </w:t>
      </w:r>
      <w:r w:rsidR="00E154C4" w:rsidRPr="00F45EBC">
        <w:rPr>
          <w:rFonts w:ascii="Arial Narrow" w:hAnsi="Arial Narrow"/>
          <w:b/>
          <w:bCs/>
          <w:sz w:val="32"/>
          <w:szCs w:val="32"/>
          <w14:shadow w14:blurRad="50800" w14:dist="38100" w14:dir="2700000" w14:sx="100000" w14:sy="100000" w14:kx="0" w14:ky="0" w14:algn="tl">
            <w14:srgbClr w14:val="000000">
              <w14:alpha w14:val="60000"/>
            </w14:srgbClr>
          </w14:shadow>
        </w:rPr>
        <w:t>MEASURING GAS VOLUME</w:t>
      </w:r>
    </w:p>
    <w:p w14:paraId="5458B91E" w14:textId="77777777" w:rsidR="00E154C4" w:rsidRPr="00E154C4" w:rsidRDefault="00F45EBC" w:rsidP="00E154C4">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503616" behindDoc="0" locked="0" layoutInCell="1" allowOverlap="1" wp14:anchorId="019C9B4E" wp14:editId="10480E98">
                <wp:simplePos x="0" y="0"/>
                <wp:positionH relativeFrom="column">
                  <wp:posOffset>213995</wp:posOffset>
                </wp:positionH>
                <wp:positionV relativeFrom="paragraph">
                  <wp:posOffset>337185</wp:posOffset>
                </wp:positionV>
                <wp:extent cx="5166995" cy="3660775"/>
                <wp:effectExtent l="4445" t="0" r="635" b="2540"/>
                <wp:wrapNone/>
                <wp:docPr id="71"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3660775"/>
                          <a:chOff x="328" y="2438"/>
                          <a:chExt cx="8137" cy="5765"/>
                        </a:xfrm>
                      </wpg:grpSpPr>
                      <wpg:grpSp>
                        <wpg:cNvPr id="72" name="Group 1913"/>
                        <wpg:cNvGrpSpPr>
                          <a:grpSpLocks/>
                        </wpg:cNvGrpSpPr>
                        <wpg:grpSpPr bwMode="auto">
                          <a:xfrm>
                            <a:off x="2361" y="2438"/>
                            <a:ext cx="5311" cy="5765"/>
                            <a:chOff x="851" y="2508"/>
                            <a:chExt cx="5311" cy="5765"/>
                          </a:xfrm>
                        </wpg:grpSpPr>
                        <wpg:grpSp>
                          <wpg:cNvPr id="73" name="Group 122"/>
                          <wpg:cNvGrpSpPr>
                            <a:grpSpLocks/>
                          </wpg:cNvGrpSpPr>
                          <wpg:grpSpPr bwMode="auto">
                            <a:xfrm>
                              <a:off x="851" y="2508"/>
                              <a:ext cx="5311" cy="5765"/>
                              <a:chOff x="0" y="0"/>
                              <a:chExt cx="4178300" cy="4303712"/>
                            </a:xfrm>
                          </wpg:grpSpPr>
                          <pic:pic xmlns:pic="http://schemas.openxmlformats.org/drawingml/2006/picture">
                            <pic:nvPicPr>
                              <pic:cNvPr id="74"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57312"/>
                                <a:ext cx="417830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2388" y="1062037"/>
                                <a:ext cx="8255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530475" y="0"/>
                                <a:ext cx="1092200"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
                            <wps:cNvSpPr>
                              <a:spLocks/>
                            </wps:cNvSpPr>
                            <wps:spPr bwMode="auto">
                              <a:xfrm rot="-4569036">
                                <a:off x="465138" y="3937000"/>
                                <a:ext cx="239712" cy="233362"/>
                              </a:xfrm>
                              <a:custGeom>
                                <a:avLst/>
                                <a:gdLst>
                                  <a:gd name="T0" fmla="*/ 21509 w 216546"/>
                                  <a:gd name="T1" fmla="*/ 4576 h 161925"/>
                                  <a:gd name="T2" fmla="*/ 21509 w 216546"/>
                                  <a:gd name="T3" fmla="*/ 4576 h 161925"/>
                                  <a:gd name="T4" fmla="*/ 7450 w 216546"/>
                                  <a:gd name="T5" fmla="*/ 128120 h 161925"/>
                                  <a:gd name="T6" fmla="*/ 14479 w 216546"/>
                                  <a:gd name="T7" fmla="*/ 146423 h 161925"/>
                                  <a:gd name="T8" fmla="*/ 35567 w 216546"/>
                                  <a:gd name="T9" fmla="*/ 155575 h 161925"/>
                                  <a:gd name="T10" fmla="*/ 60170 w 216546"/>
                                  <a:gd name="T11" fmla="*/ 178453 h 161925"/>
                                  <a:gd name="T12" fmla="*/ 84772 w 216546"/>
                                  <a:gd name="T13" fmla="*/ 187605 h 161925"/>
                                  <a:gd name="T14" fmla="*/ 95316 w 216546"/>
                                  <a:gd name="T15" fmla="*/ 192180 h 161925"/>
                                  <a:gd name="T16" fmla="*/ 98831 w 216546"/>
                                  <a:gd name="T17" fmla="*/ 205908 h 161925"/>
                                  <a:gd name="T18" fmla="*/ 133978 w 216546"/>
                                  <a:gd name="T19" fmla="*/ 233362 h 161925"/>
                                  <a:gd name="T20" fmla="*/ 200756 w 216546"/>
                                  <a:gd name="T21" fmla="*/ 228786 h 161925"/>
                                  <a:gd name="T22" fmla="*/ 239418 w 216546"/>
                                  <a:gd name="T23" fmla="*/ 224211 h 161925"/>
                                  <a:gd name="T24" fmla="*/ 225359 w 216546"/>
                                  <a:gd name="T25" fmla="*/ 173878 h 161925"/>
                                  <a:gd name="T26" fmla="*/ 211300 w 216546"/>
                                  <a:gd name="T27" fmla="*/ 169302 h 161925"/>
                                  <a:gd name="T28" fmla="*/ 200756 w 216546"/>
                                  <a:gd name="T29" fmla="*/ 160150 h 161925"/>
                                  <a:gd name="T30" fmla="*/ 190212 w 216546"/>
                                  <a:gd name="T31" fmla="*/ 155575 h 161925"/>
                                  <a:gd name="T32" fmla="*/ 176154 w 216546"/>
                                  <a:gd name="T33" fmla="*/ 123545 h 161925"/>
                                  <a:gd name="T34" fmla="*/ 183183 w 216546"/>
                                  <a:gd name="T35" fmla="*/ 105242 h 161925"/>
                                  <a:gd name="T36" fmla="*/ 190212 w 216546"/>
                                  <a:gd name="T37" fmla="*/ 91515 h 161925"/>
                                  <a:gd name="T38" fmla="*/ 186698 w 216546"/>
                                  <a:gd name="T39" fmla="*/ 73212 h 161925"/>
                                  <a:gd name="T40" fmla="*/ 151551 w 216546"/>
                                  <a:gd name="T41" fmla="*/ 50333 h 161925"/>
                                  <a:gd name="T42" fmla="*/ 133978 w 216546"/>
                                  <a:gd name="T43" fmla="*/ 32030 h 161925"/>
                                  <a:gd name="T44" fmla="*/ 126948 w 216546"/>
                                  <a:gd name="T45" fmla="*/ 18303 h 161925"/>
                                  <a:gd name="T46" fmla="*/ 116404 w 216546"/>
                                  <a:gd name="T47" fmla="*/ 13727 h 161925"/>
                                  <a:gd name="T48" fmla="*/ 77743 w 216546"/>
                                  <a:gd name="T49" fmla="*/ 0 h 161925"/>
                                  <a:gd name="T50" fmla="*/ 32053 w 216546"/>
                                  <a:gd name="T51" fmla="*/ 4576 h 161925"/>
                                  <a:gd name="T52" fmla="*/ 14479 w 216546"/>
                                  <a:gd name="T53" fmla="*/ 9151 h 161925"/>
                                  <a:gd name="T54" fmla="*/ 21509 w 216546"/>
                                  <a:gd name="T55" fmla="*/ 4576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9DFFF5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78" name="Freeform 6"/>
                            <wps:cNvSpPr>
                              <a:spLocks/>
                            </wps:cNvSpPr>
                            <wps:spPr bwMode="auto">
                              <a:xfrm rot="-3067662">
                                <a:off x="276225" y="3976688"/>
                                <a:ext cx="155575" cy="146050"/>
                              </a:xfrm>
                              <a:custGeom>
                                <a:avLst/>
                                <a:gdLst>
                                  <a:gd name="T0" fmla="*/ 13959 w 216546"/>
                                  <a:gd name="T1" fmla="*/ 2864 h 161925"/>
                                  <a:gd name="T2" fmla="*/ 13959 w 216546"/>
                                  <a:gd name="T3" fmla="*/ 2864 h 161925"/>
                                  <a:gd name="T4" fmla="*/ 4835 w 216546"/>
                                  <a:gd name="T5" fmla="*/ 80184 h 161925"/>
                                  <a:gd name="T6" fmla="*/ 9397 w 216546"/>
                                  <a:gd name="T7" fmla="*/ 91639 h 161925"/>
                                  <a:gd name="T8" fmla="*/ 23083 w 216546"/>
                                  <a:gd name="T9" fmla="*/ 97367 h 161925"/>
                                  <a:gd name="T10" fmla="*/ 39051 w 216546"/>
                                  <a:gd name="T11" fmla="*/ 111685 h 161925"/>
                                  <a:gd name="T12" fmla="*/ 55018 w 216546"/>
                                  <a:gd name="T13" fmla="*/ 117413 h 161925"/>
                                  <a:gd name="T14" fmla="*/ 61861 w 216546"/>
                                  <a:gd name="T15" fmla="*/ 120276 h 161925"/>
                                  <a:gd name="T16" fmla="*/ 64142 w 216546"/>
                                  <a:gd name="T17" fmla="*/ 128868 h 161925"/>
                                  <a:gd name="T18" fmla="*/ 86953 w 216546"/>
                                  <a:gd name="T19" fmla="*/ 146050 h 161925"/>
                                  <a:gd name="T20" fmla="*/ 130292 w 216546"/>
                                  <a:gd name="T21" fmla="*/ 143186 h 161925"/>
                                  <a:gd name="T22" fmla="*/ 155384 w 216546"/>
                                  <a:gd name="T23" fmla="*/ 140323 h 161925"/>
                                  <a:gd name="T24" fmla="*/ 146260 w 216546"/>
                                  <a:gd name="T25" fmla="*/ 108822 h 161925"/>
                                  <a:gd name="T26" fmla="*/ 137136 w 216546"/>
                                  <a:gd name="T27" fmla="*/ 105958 h 161925"/>
                                  <a:gd name="T28" fmla="*/ 130292 w 216546"/>
                                  <a:gd name="T29" fmla="*/ 100230 h 161925"/>
                                  <a:gd name="T30" fmla="*/ 123449 w 216546"/>
                                  <a:gd name="T31" fmla="*/ 97367 h 161925"/>
                                  <a:gd name="T32" fmla="*/ 114325 w 216546"/>
                                  <a:gd name="T33" fmla="*/ 77321 h 161925"/>
                                  <a:gd name="T34" fmla="*/ 118887 w 216546"/>
                                  <a:gd name="T35" fmla="*/ 65866 h 161925"/>
                                  <a:gd name="T36" fmla="*/ 123449 w 216546"/>
                                  <a:gd name="T37" fmla="*/ 57275 h 161925"/>
                                  <a:gd name="T38" fmla="*/ 121168 w 216546"/>
                                  <a:gd name="T39" fmla="*/ 45820 h 161925"/>
                                  <a:gd name="T40" fmla="*/ 98358 w 216546"/>
                                  <a:gd name="T41" fmla="*/ 31501 h 161925"/>
                                  <a:gd name="T42" fmla="*/ 86953 w 216546"/>
                                  <a:gd name="T43" fmla="*/ 20046 h 161925"/>
                                  <a:gd name="T44" fmla="*/ 82391 w 216546"/>
                                  <a:gd name="T45" fmla="*/ 11455 h 161925"/>
                                  <a:gd name="T46" fmla="*/ 75547 w 216546"/>
                                  <a:gd name="T47" fmla="*/ 8591 h 161925"/>
                                  <a:gd name="T48" fmla="*/ 50456 w 216546"/>
                                  <a:gd name="T49" fmla="*/ 0 h 161925"/>
                                  <a:gd name="T50" fmla="*/ 20802 w 216546"/>
                                  <a:gd name="T51" fmla="*/ 2864 h 161925"/>
                                  <a:gd name="T52" fmla="*/ 9397 w 216546"/>
                                  <a:gd name="T53" fmla="*/ 5727 h 161925"/>
                                  <a:gd name="T54" fmla="*/ 13959 w 216546"/>
                                  <a:gd name="T55" fmla="*/ 2864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16546"/>
                                  <a:gd name="T85" fmla="*/ 0 h 161925"/>
                                  <a:gd name="T86" fmla="*/ 216546 w 216546"/>
                                  <a:gd name="T87" fmla="*/ 161925 h 16192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78EA372"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79" name="Straight Connector 7"/>
                            <wps:cNvCnPr>
                              <a:cxnSpLocks noChangeShapeType="1"/>
                            </wps:cNvCnPr>
                            <wps:spPr bwMode="auto">
                              <a:xfrm>
                                <a:off x="1138238" y="3025775"/>
                                <a:ext cx="83978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Straight Connector 8"/>
                            <wps:cNvCnPr>
                              <a:cxnSpLocks noChangeShapeType="1"/>
                            </wps:cNvCnPr>
                            <wps:spPr bwMode="auto">
                              <a:xfrm>
                                <a:off x="2128838" y="3028950"/>
                                <a:ext cx="690562"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9"/>
                            <wps:cNvCnPr>
                              <a:cxnSpLocks noChangeShapeType="1"/>
                            </wps:cNvCnPr>
                            <wps:spPr bwMode="auto">
                              <a:xfrm flipV="1">
                                <a:off x="3367088" y="3030537"/>
                                <a:ext cx="646112" cy="476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2" name="Group 10"/>
                            <wpg:cNvGrpSpPr>
                              <a:grpSpLocks/>
                            </wpg:cNvGrpSpPr>
                            <wpg:grpSpPr bwMode="auto">
                              <a:xfrm rot="-997616">
                                <a:off x="489910" y="3666252"/>
                                <a:ext cx="180501" cy="68747"/>
                                <a:chOff x="494695" y="3657332"/>
                                <a:chExt cx="622788" cy="274486"/>
                              </a:xfrm>
                            </wpg:grpSpPr>
                            <wps:wsp>
                              <wps:cNvPr id="83" name="Oval 103"/>
                              <wps:cNvSpPr>
                                <a:spLocks noChangeArrowheads="1"/>
                              </wps:cNvSpPr>
                              <wps:spPr bwMode="auto">
                                <a:xfrm>
                                  <a:off x="849089" y="3662521"/>
                                  <a:ext cx="268394" cy="26621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E37813"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84" name="Oval 104"/>
                              <wps:cNvSpPr>
                                <a:spLocks noChangeArrowheads="1"/>
                              </wps:cNvSpPr>
                              <wps:spPr bwMode="auto">
                                <a:xfrm>
                                  <a:off x="661788" y="3657332"/>
                                  <a:ext cx="268390" cy="26621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04D48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85" name="Oval 105"/>
                              <wps:cNvSpPr>
                                <a:spLocks noChangeArrowheads="1"/>
                              </wps:cNvSpPr>
                              <wps:spPr bwMode="auto">
                                <a:xfrm>
                                  <a:off x="494695" y="3659262"/>
                                  <a:ext cx="26839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E6A2D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86" name="Group 11"/>
                            <wpg:cNvGrpSpPr>
                              <a:grpSpLocks/>
                            </wpg:cNvGrpSpPr>
                            <wpg:grpSpPr bwMode="auto">
                              <a:xfrm rot="-3616863">
                                <a:off x="284146" y="3343025"/>
                                <a:ext cx="177013" cy="76683"/>
                                <a:chOff x="297460" y="3328848"/>
                                <a:chExt cx="626828" cy="286209"/>
                              </a:xfrm>
                            </wpg:grpSpPr>
                            <wps:wsp>
                              <wps:cNvPr id="87" name="Oval 100"/>
                              <wps:cNvSpPr>
                                <a:spLocks noChangeArrowheads="1"/>
                              </wps:cNvSpPr>
                              <wps:spPr bwMode="auto">
                                <a:xfrm>
                                  <a:off x="654454" y="3345577"/>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FA2FB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88" name="Oval 101"/>
                              <wps:cNvSpPr>
                                <a:spLocks noChangeArrowheads="1"/>
                              </wps:cNvSpPr>
                              <wps:spPr bwMode="auto">
                                <a:xfrm>
                                  <a:off x="468281" y="3348428"/>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D4E4A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89" name="Oval 102"/>
                              <wps:cNvSpPr>
                                <a:spLocks noChangeArrowheads="1"/>
                              </wps:cNvSpPr>
                              <wps:spPr bwMode="auto">
                                <a:xfrm>
                                  <a:off x="297460" y="3328848"/>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5A106"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90" name="Group 12"/>
                            <wpg:cNvGrpSpPr>
                              <a:grpSpLocks/>
                            </wpg:cNvGrpSpPr>
                            <wpg:grpSpPr bwMode="auto">
                              <a:xfrm rot="-1411207">
                                <a:off x="451078" y="2975435"/>
                                <a:ext cx="179692" cy="76587"/>
                                <a:chOff x="454778" y="2961385"/>
                                <a:chExt cx="636311" cy="285850"/>
                              </a:xfrm>
                            </wpg:grpSpPr>
                            <wps:wsp>
                              <wps:cNvPr id="91" name="Oval 97"/>
                              <wps:cNvSpPr>
                                <a:spLocks noChangeArrowheads="1"/>
                              </wps:cNvSpPr>
                              <wps:spPr bwMode="auto">
                                <a:xfrm>
                                  <a:off x="821255" y="2967684"/>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B9051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92" name="Oval 98"/>
                              <wps:cNvSpPr>
                                <a:spLocks noChangeArrowheads="1"/>
                              </wps:cNvSpPr>
                              <wps:spPr bwMode="auto">
                                <a:xfrm>
                                  <a:off x="638122" y="2980602"/>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2A413"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93" name="Oval 99"/>
                              <wps:cNvSpPr>
                                <a:spLocks noChangeArrowheads="1"/>
                              </wps:cNvSpPr>
                              <wps:spPr bwMode="auto">
                                <a:xfrm>
                                  <a:off x="454778" y="2961385"/>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F1700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94" name="Group 13"/>
                            <wpg:cNvGrpSpPr>
                              <a:grpSpLocks/>
                            </wpg:cNvGrpSpPr>
                            <wpg:grpSpPr bwMode="auto">
                              <a:xfrm rot="-3616863">
                                <a:off x="214297" y="2577850"/>
                                <a:ext cx="177013" cy="76683"/>
                                <a:chOff x="227610" y="2563673"/>
                                <a:chExt cx="626828" cy="286209"/>
                              </a:xfrm>
                            </wpg:grpSpPr>
                            <wps:wsp>
                              <wps:cNvPr id="95" name="Oval 94"/>
                              <wps:cNvSpPr>
                                <a:spLocks noChangeArrowheads="1"/>
                              </wps:cNvSpPr>
                              <wps:spPr bwMode="auto">
                                <a:xfrm>
                                  <a:off x="584604" y="2580402"/>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17F68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96" name="Oval 95"/>
                              <wps:cNvSpPr>
                                <a:spLocks noChangeArrowheads="1"/>
                              </wps:cNvSpPr>
                              <wps:spPr bwMode="auto">
                                <a:xfrm>
                                  <a:off x="398431" y="2583253"/>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61EF2"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97" name="Oval 96"/>
                              <wps:cNvSpPr>
                                <a:spLocks noChangeArrowheads="1"/>
                              </wps:cNvSpPr>
                              <wps:spPr bwMode="auto">
                                <a:xfrm>
                                  <a:off x="227610" y="2563673"/>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0C41B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98" name="Group 14"/>
                            <wpg:cNvGrpSpPr>
                              <a:grpSpLocks/>
                            </wpg:cNvGrpSpPr>
                            <wpg:grpSpPr bwMode="auto">
                              <a:xfrm rot="-1501189">
                                <a:off x="419044" y="2302379"/>
                                <a:ext cx="176660" cy="73521"/>
                                <a:chOff x="424389" y="2298737"/>
                                <a:chExt cx="625574" cy="274409"/>
                              </a:xfrm>
                            </wpg:grpSpPr>
                            <wps:wsp>
                              <wps:cNvPr id="99" name="Oval 91"/>
                              <wps:cNvSpPr>
                                <a:spLocks noChangeArrowheads="1"/>
                              </wps:cNvSpPr>
                              <wps:spPr bwMode="auto">
                                <a:xfrm>
                                  <a:off x="780129" y="2298737"/>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09DE6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0" name="Oval 92"/>
                              <wps:cNvSpPr>
                                <a:spLocks noChangeArrowheads="1"/>
                              </wps:cNvSpPr>
                              <wps:spPr bwMode="auto">
                                <a:xfrm>
                                  <a:off x="604211" y="2303739"/>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4183F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1" name="Oval 93"/>
                              <wps:cNvSpPr>
                                <a:spLocks noChangeArrowheads="1"/>
                              </wps:cNvSpPr>
                              <wps:spPr bwMode="auto">
                                <a:xfrm>
                                  <a:off x="424389" y="2300590"/>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572B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02" name="Group 15"/>
                            <wpg:cNvGrpSpPr>
                              <a:grpSpLocks/>
                            </wpg:cNvGrpSpPr>
                            <wpg:grpSpPr bwMode="auto">
                              <a:xfrm rot="-755657">
                                <a:off x="690894" y="1954629"/>
                                <a:ext cx="182270" cy="74651"/>
                                <a:chOff x="685359" y="1945468"/>
                                <a:chExt cx="645443" cy="278623"/>
                              </a:xfrm>
                            </wpg:grpSpPr>
                            <wps:wsp>
                              <wps:cNvPr id="103" name="Oval 88"/>
                              <wps:cNvSpPr>
                                <a:spLocks noChangeArrowheads="1"/>
                              </wps:cNvSpPr>
                              <wps:spPr bwMode="auto">
                                <a:xfrm>
                                  <a:off x="1060968" y="1945468"/>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469E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4" name="Oval 89"/>
                              <wps:cNvSpPr>
                                <a:spLocks noChangeArrowheads="1"/>
                              </wps:cNvSpPr>
                              <wps:spPr bwMode="auto">
                                <a:xfrm>
                                  <a:off x="879860" y="1957458"/>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F7BF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5" name="Oval 90"/>
                              <wps:cNvSpPr>
                                <a:spLocks noChangeArrowheads="1"/>
                              </wps:cNvSpPr>
                              <wps:spPr bwMode="auto">
                                <a:xfrm>
                                  <a:off x="685359" y="1948156"/>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A4E74"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06" name="Group 16"/>
                            <wpg:cNvGrpSpPr>
                              <a:grpSpLocks/>
                            </wpg:cNvGrpSpPr>
                            <wpg:grpSpPr bwMode="auto">
                              <a:xfrm rot="235266">
                                <a:off x="1638033" y="1940133"/>
                                <a:ext cx="175208" cy="77379"/>
                                <a:chOff x="1640832" y="1928098"/>
                                <a:chExt cx="620437" cy="288805"/>
                              </a:xfrm>
                            </wpg:grpSpPr>
                            <wps:wsp>
                              <wps:cNvPr id="107" name="Oval 85"/>
                              <wps:cNvSpPr>
                                <a:spLocks noChangeArrowheads="1"/>
                              </wps:cNvSpPr>
                              <wps:spPr bwMode="auto">
                                <a:xfrm>
                                  <a:off x="1991435" y="1950274"/>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FAAD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8" name="Oval 86"/>
                              <wps:cNvSpPr>
                                <a:spLocks noChangeArrowheads="1"/>
                              </wps:cNvSpPr>
                              <wps:spPr bwMode="auto">
                                <a:xfrm>
                                  <a:off x="1822030" y="1944694"/>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F8D5F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09" name="Oval 87"/>
                              <wps:cNvSpPr>
                                <a:spLocks noChangeArrowheads="1"/>
                              </wps:cNvSpPr>
                              <wps:spPr bwMode="auto">
                                <a:xfrm>
                                  <a:off x="1640832" y="1928098"/>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B1D3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10" name="Group 17"/>
                            <wpg:cNvGrpSpPr>
                              <a:grpSpLocks/>
                            </wpg:cNvGrpSpPr>
                            <wpg:grpSpPr bwMode="auto">
                              <a:xfrm rot="5149090">
                                <a:off x="1973198" y="2194946"/>
                                <a:ext cx="177935" cy="74099"/>
                                <a:chOff x="1980489" y="2211232"/>
                                <a:chExt cx="630091" cy="276566"/>
                              </a:xfrm>
                            </wpg:grpSpPr>
                            <wps:wsp>
                              <wps:cNvPr id="111" name="Oval 82"/>
                              <wps:cNvSpPr>
                                <a:spLocks noChangeArrowheads="1"/>
                              </wps:cNvSpPr>
                              <wps:spPr bwMode="auto">
                                <a:xfrm>
                                  <a:off x="2340746" y="2221165"/>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DE40EA"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12" name="Oval 83"/>
                              <wps:cNvSpPr>
                                <a:spLocks noChangeArrowheads="1"/>
                              </wps:cNvSpPr>
                              <wps:spPr bwMode="auto">
                                <a:xfrm>
                                  <a:off x="2160924" y="2213248"/>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2FD16"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13" name="Oval 84"/>
                              <wps:cNvSpPr>
                                <a:spLocks noChangeArrowheads="1"/>
                              </wps:cNvSpPr>
                              <wps:spPr bwMode="auto">
                                <a:xfrm>
                                  <a:off x="1980489" y="2211232"/>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604D3"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14" name="Group 18"/>
                            <wpg:cNvGrpSpPr>
                              <a:grpSpLocks/>
                            </wpg:cNvGrpSpPr>
                            <wpg:grpSpPr bwMode="auto">
                              <a:xfrm rot="5149090">
                                <a:off x="1963674" y="2699771"/>
                                <a:ext cx="177935" cy="74099"/>
                                <a:chOff x="1970964" y="2716057"/>
                                <a:chExt cx="630091" cy="276566"/>
                              </a:xfrm>
                            </wpg:grpSpPr>
                            <wps:wsp>
                              <wps:cNvPr id="115" name="Oval 79"/>
                              <wps:cNvSpPr>
                                <a:spLocks noChangeArrowheads="1"/>
                              </wps:cNvSpPr>
                              <wps:spPr bwMode="auto">
                                <a:xfrm>
                                  <a:off x="2331221" y="2725990"/>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116410"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16" name="Oval 80"/>
                              <wps:cNvSpPr>
                                <a:spLocks noChangeArrowheads="1"/>
                              </wps:cNvSpPr>
                              <wps:spPr bwMode="auto">
                                <a:xfrm>
                                  <a:off x="2151399" y="2718073"/>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98DBF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17" name="Oval 81"/>
                              <wps:cNvSpPr>
                                <a:spLocks noChangeArrowheads="1"/>
                              </wps:cNvSpPr>
                              <wps:spPr bwMode="auto">
                                <a:xfrm>
                                  <a:off x="1970964" y="271605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3BD75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18" name="Group 19"/>
                            <wpg:cNvGrpSpPr>
                              <a:grpSpLocks/>
                            </wpg:cNvGrpSpPr>
                            <wpg:grpSpPr bwMode="auto">
                              <a:xfrm rot="5149090">
                                <a:off x="1963674" y="3334771"/>
                                <a:ext cx="177935" cy="74099"/>
                                <a:chOff x="1970964" y="3351057"/>
                                <a:chExt cx="630091" cy="276566"/>
                              </a:xfrm>
                            </wpg:grpSpPr>
                            <wps:wsp>
                              <wps:cNvPr id="119" name="Oval 76"/>
                              <wps:cNvSpPr>
                                <a:spLocks noChangeArrowheads="1"/>
                              </wps:cNvSpPr>
                              <wps:spPr bwMode="auto">
                                <a:xfrm>
                                  <a:off x="2331221" y="3360990"/>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C1BE5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0" name="Oval 77"/>
                              <wps:cNvSpPr>
                                <a:spLocks noChangeArrowheads="1"/>
                              </wps:cNvSpPr>
                              <wps:spPr bwMode="auto">
                                <a:xfrm>
                                  <a:off x="2151399" y="3353073"/>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A7D76A"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1" name="Oval 78"/>
                              <wps:cNvSpPr>
                                <a:spLocks noChangeArrowheads="1"/>
                              </wps:cNvSpPr>
                              <wps:spPr bwMode="auto">
                                <a:xfrm>
                                  <a:off x="1970964" y="335105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6F02A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22" name="Group 20"/>
                            <wpg:cNvGrpSpPr>
                              <a:grpSpLocks/>
                            </wpg:cNvGrpSpPr>
                            <wpg:grpSpPr bwMode="auto">
                              <a:xfrm rot="5149090">
                                <a:off x="1973200" y="3950721"/>
                                <a:ext cx="177935" cy="74099"/>
                                <a:chOff x="1980489" y="3967007"/>
                                <a:chExt cx="630091" cy="276566"/>
                              </a:xfrm>
                            </wpg:grpSpPr>
                            <wps:wsp>
                              <wps:cNvPr id="123" name="Oval 73"/>
                              <wps:cNvSpPr>
                                <a:spLocks noChangeArrowheads="1"/>
                              </wps:cNvSpPr>
                              <wps:spPr bwMode="auto">
                                <a:xfrm>
                                  <a:off x="2340746" y="3976940"/>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1AD494"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4" name="Oval 74"/>
                              <wps:cNvSpPr>
                                <a:spLocks noChangeArrowheads="1"/>
                              </wps:cNvSpPr>
                              <wps:spPr bwMode="auto">
                                <a:xfrm>
                                  <a:off x="2160924" y="3969023"/>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51186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5" name="Oval 75"/>
                              <wps:cNvSpPr>
                                <a:spLocks noChangeArrowheads="1"/>
                              </wps:cNvSpPr>
                              <wps:spPr bwMode="auto">
                                <a:xfrm>
                                  <a:off x="1980489" y="396700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C6B85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26" name="Group 21"/>
                            <wpg:cNvGrpSpPr>
                              <a:grpSpLocks/>
                            </wpg:cNvGrpSpPr>
                            <wpg:grpSpPr bwMode="auto">
                              <a:xfrm>
                                <a:off x="2244725" y="4110037"/>
                                <a:ext cx="179388" cy="73025"/>
                                <a:chOff x="2248758" y="4110037"/>
                                <a:chExt cx="635236" cy="272556"/>
                              </a:xfrm>
                            </wpg:grpSpPr>
                            <wps:wsp>
                              <wps:cNvPr id="127" name="Oval 70"/>
                              <wps:cNvSpPr>
                                <a:spLocks noChangeArrowheads="1"/>
                              </wps:cNvSpPr>
                              <wps:spPr bwMode="auto">
                                <a:xfrm>
                                  <a:off x="2614160" y="4115964"/>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EF4366"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8" name="Oval 71"/>
                              <wps:cNvSpPr>
                                <a:spLocks noChangeArrowheads="1"/>
                              </wps:cNvSpPr>
                              <wps:spPr bwMode="auto">
                                <a:xfrm>
                                  <a:off x="2428647" y="4110037"/>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9233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29" name="Oval 72"/>
                              <wps:cNvSpPr>
                                <a:spLocks noChangeArrowheads="1"/>
                              </wps:cNvSpPr>
                              <wps:spPr bwMode="auto">
                                <a:xfrm>
                                  <a:off x="2248758" y="411003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AF33B"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30" name="Group 22"/>
                            <wpg:cNvGrpSpPr>
                              <a:grpSpLocks/>
                            </wpg:cNvGrpSpPr>
                            <wpg:grpSpPr bwMode="auto">
                              <a:xfrm>
                                <a:off x="2616200" y="4110037"/>
                                <a:ext cx="179388" cy="73025"/>
                                <a:chOff x="2620233" y="4110037"/>
                                <a:chExt cx="635236" cy="272556"/>
                              </a:xfrm>
                            </wpg:grpSpPr>
                            <wps:wsp>
                              <wps:cNvPr id="131" name="Oval 67"/>
                              <wps:cNvSpPr>
                                <a:spLocks noChangeArrowheads="1"/>
                              </wps:cNvSpPr>
                              <wps:spPr bwMode="auto">
                                <a:xfrm>
                                  <a:off x="2985635" y="4115964"/>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54FA3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32" name="Oval 68"/>
                              <wps:cNvSpPr>
                                <a:spLocks noChangeArrowheads="1"/>
                              </wps:cNvSpPr>
                              <wps:spPr bwMode="auto">
                                <a:xfrm>
                                  <a:off x="2800122" y="4110037"/>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2166F6"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33" name="Oval 69"/>
                              <wps:cNvSpPr>
                                <a:spLocks noChangeArrowheads="1"/>
                              </wps:cNvSpPr>
                              <wps:spPr bwMode="auto">
                                <a:xfrm>
                                  <a:off x="2620233" y="411003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5787A9"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34" name="Group 23"/>
                            <wpg:cNvGrpSpPr>
                              <a:grpSpLocks/>
                            </wpg:cNvGrpSpPr>
                            <wpg:grpSpPr bwMode="auto">
                              <a:xfrm rot="-5614009">
                                <a:off x="3009786" y="3976667"/>
                                <a:ext cx="177950" cy="76086"/>
                                <a:chOff x="3023420" y="3962521"/>
                                <a:chExt cx="630140" cy="283978"/>
                              </a:xfrm>
                            </wpg:grpSpPr>
                            <wps:wsp>
                              <wps:cNvPr id="135" name="Oval 64"/>
                              <wps:cNvSpPr>
                                <a:spLocks noChangeArrowheads="1"/>
                              </wps:cNvSpPr>
                              <wps:spPr bwMode="auto">
                                <a:xfrm>
                                  <a:off x="3383726" y="3968379"/>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72C8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36" name="Oval 65"/>
                              <wps:cNvSpPr>
                                <a:spLocks noChangeArrowheads="1"/>
                              </wps:cNvSpPr>
                              <wps:spPr bwMode="auto">
                                <a:xfrm>
                                  <a:off x="3197174" y="3979870"/>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DE87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37" name="Oval 66"/>
                              <wps:cNvSpPr>
                                <a:spLocks noChangeArrowheads="1"/>
                              </wps:cNvSpPr>
                              <wps:spPr bwMode="auto">
                                <a:xfrm>
                                  <a:off x="3023420" y="3962521"/>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A08482"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38" name="Group 24"/>
                            <wpg:cNvGrpSpPr>
                              <a:grpSpLocks/>
                            </wpg:cNvGrpSpPr>
                            <wpg:grpSpPr bwMode="auto">
                              <a:xfrm rot="-3904436">
                                <a:off x="3077921" y="3286099"/>
                                <a:ext cx="178198" cy="74994"/>
                                <a:chOff x="3082668" y="3277554"/>
                                <a:chExt cx="631023" cy="279907"/>
                              </a:xfrm>
                            </wpg:grpSpPr>
                            <wps:wsp>
                              <wps:cNvPr id="139" name="Oval 61"/>
                              <wps:cNvSpPr>
                                <a:spLocks noChangeArrowheads="1"/>
                              </wps:cNvSpPr>
                              <wps:spPr bwMode="auto">
                                <a:xfrm>
                                  <a:off x="3443857" y="3277554"/>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48997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0" name="Oval 62"/>
                              <wps:cNvSpPr>
                                <a:spLocks noChangeArrowheads="1"/>
                              </wps:cNvSpPr>
                              <wps:spPr bwMode="auto">
                                <a:xfrm>
                                  <a:off x="3262490" y="3287990"/>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A2DD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1" name="Oval 63"/>
                              <wps:cNvSpPr>
                                <a:spLocks noChangeArrowheads="1"/>
                              </wps:cNvSpPr>
                              <wps:spPr bwMode="auto">
                                <a:xfrm>
                                  <a:off x="3082668" y="3284905"/>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156FEA"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42" name="Group 25"/>
                            <wpg:cNvGrpSpPr>
                              <a:grpSpLocks/>
                            </wpg:cNvGrpSpPr>
                            <wpg:grpSpPr bwMode="auto">
                              <a:xfrm rot="485838">
                                <a:off x="2936384" y="2651762"/>
                                <a:ext cx="175545" cy="73024"/>
                                <a:chOff x="2938742" y="2650090"/>
                                <a:chExt cx="621626" cy="272556"/>
                              </a:xfrm>
                            </wpg:grpSpPr>
                            <wps:wsp>
                              <wps:cNvPr id="143" name="Oval 58"/>
                              <wps:cNvSpPr>
                                <a:spLocks noChangeArrowheads="1"/>
                              </wps:cNvSpPr>
                              <wps:spPr bwMode="auto">
                                <a:xfrm>
                                  <a:off x="3290534" y="2651169"/>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5BA9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4" name="Oval 59"/>
                              <wps:cNvSpPr>
                                <a:spLocks noChangeArrowheads="1"/>
                              </wps:cNvSpPr>
                              <wps:spPr bwMode="auto">
                                <a:xfrm>
                                  <a:off x="3120401" y="2652742"/>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EDE08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5" name="Oval 60"/>
                              <wps:cNvSpPr>
                                <a:spLocks noChangeArrowheads="1"/>
                              </wps:cNvSpPr>
                              <wps:spPr bwMode="auto">
                                <a:xfrm>
                                  <a:off x="2938742" y="2650090"/>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23815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46" name="Group 26"/>
                            <wpg:cNvGrpSpPr>
                              <a:grpSpLocks/>
                            </wpg:cNvGrpSpPr>
                            <wpg:grpSpPr bwMode="auto">
                              <a:xfrm rot="485838">
                                <a:off x="3098309" y="1969140"/>
                                <a:ext cx="175545" cy="73024"/>
                                <a:chOff x="3100667" y="1967465"/>
                                <a:chExt cx="621626" cy="272556"/>
                              </a:xfrm>
                            </wpg:grpSpPr>
                            <wps:wsp>
                              <wps:cNvPr id="147" name="Oval 55"/>
                              <wps:cNvSpPr>
                                <a:spLocks noChangeArrowheads="1"/>
                              </wps:cNvSpPr>
                              <wps:spPr bwMode="auto">
                                <a:xfrm>
                                  <a:off x="3452459" y="1968544"/>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4DE24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8" name="Oval 56"/>
                              <wps:cNvSpPr>
                                <a:spLocks noChangeArrowheads="1"/>
                              </wps:cNvSpPr>
                              <wps:spPr bwMode="auto">
                                <a:xfrm>
                                  <a:off x="3282326" y="1970117"/>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CFB9C6"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49" name="Oval 57"/>
                              <wps:cNvSpPr>
                                <a:spLocks noChangeArrowheads="1"/>
                              </wps:cNvSpPr>
                              <wps:spPr bwMode="auto">
                                <a:xfrm>
                                  <a:off x="3100667" y="1967465"/>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84AA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50" name="Group 27"/>
                            <wpg:cNvGrpSpPr>
                              <a:grpSpLocks/>
                            </wpg:cNvGrpSpPr>
                            <wpg:grpSpPr bwMode="auto">
                              <a:xfrm rot="1636469">
                                <a:off x="3040621" y="1543069"/>
                                <a:ext cx="180227" cy="73073"/>
                                <a:chOff x="3032638" y="1544546"/>
                                <a:chExt cx="638206" cy="272736"/>
                              </a:xfrm>
                            </wpg:grpSpPr>
                            <wps:wsp>
                              <wps:cNvPr id="151" name="Oval 52"/>
                              <wps:cNvSpPr>
                                <a:spLocks noChangeArrowheads="1"/>
                              </wps:cNvSpPr>
                              <wps:spPr bwMode="auto">
                                <a:xfrm>
                                  <a:off x="3401010" y="1550653"/>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A0575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52" name="Oval 53"/>
                              <wps:cNvSpPr>
                                <a:spLocks noChangeArrowheads="1"/>
                              </wps:cNvSpPr>
                              <wps:spPr bwMode="auto">
                                <a:xfrm>
                                  <a:off x="3227460" y="1544967"/>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9D7D59"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53" name="Oval 54"/>
                              <wps:cNvSpPr>
                                <a:spLocks noChangeArrowheads="1"/>
                              </wps:cNvSpPr>
                              <wps:spPr bwMode="auto">
                                <a:xfrm>
                                  <a:off x="3032638" y="1544546"/>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25EE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54" name="Group 28"/>
                            <wpg:cNvGrpSpPr>
                              <a:grpSpLocks/>
                            </wpg:cNvGrpSpPr>
                            <wpg:grpSpPr bwMode="auto">
                              <a:xfrm rot="1636469">
                                <a:off x="2907271" y="866794"/>
                                <a:ext cx="180227" cy="73073"/>
                                <a:chOff x="2899288" y="868271"/>
                                <a:chExt cx="638206" cy="272736"/>
                              </a:xfrm>
                            </wpg:grpSpPr>
                            <wps:wsp>
                              <wps:cNvPr id="155" name="Oval 49"/>
                              <wps:cNvSpPr>
                                <a:spLocks noChangeArrowheads="1"/>
                              </wps:cNvSpPr>
                              <wps:spPr bwMode="auto">
                                <a:xfrm>
                                  <a:off x="3267660" y="874378"/>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CE4B0"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56" name="Oval 50"/>
                              <wps:cNvSpPr>
                                <a:spLocks noChangeArrowheads="1"/>
                              </wps:cNvSpPr>
                              <wps:spPr bwMode="auto">
                                <a:xfrm>
                                  <a:off x="3094110" y="868692"/>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4C2E3D"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57" name="Oval 51"/>
                              <wps:cNvSpPr>
                                <a:spLocks noChangeArrowheads="1"/>
                              </wps:cNvSpPr>
                              <wps:spPr bwMode="auto">
                                <a:xfrm>
                                  <a:off x="2899288" y="868271"/>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089B3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58" name="Group 29"/>
                            <wpg:cNvGrpSpPr>
                              <a:grpSpLocks/>
                            </wpg:cNvGrpSpPr>
                            <wpg:grpSpPr bwMode="auto">
                              <a:xfrm rot="-2268505">
                                <a:off x="3147122" y="645168"/>
                                <a:ext cx="182087" cy="75304"/>
                                <a:chOff x="3151576" y="635479"/>
                                <a:chExt cx="644794" cy="281062"/>
                              </a:xfrm>
                            </wpg:grpSpPr>
                            <wps:wsp>
                              <wps:cNvPr id="159" name="Oval 46"/>
                              <wps:cNvSpPr>
                                <a:spLocks noChangeArrowheads="1"/>
                              </wps:cNvSpPr>
                              <wps:spPr bwMode="auto">
                                <a:xfrm>
                                  <a:off x="3526536" y="641359"/>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D46E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0" name="Oval 47"/>
                              <wps:cNvSpPr>
                                <a:spLocks noChangeArrowheads="1"/>
                              </wps:cNvSpPr>
                              <wps:spPr bwMode="auto">
                                <a:xfrm>
                                  <a:off x="3335245" y="649908"/>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35C0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1" name="Oval 48"/>
                              <wps:cNvSpPr>
                                <a:spLocks noChangeArrowheads="1"/>
                              </wps:cNvSpPr>
                              <wps:spPr bwMode="auto">
                                <a:xfrm>
                                  <a:off x="3151576" y="635479"/>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36E5B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62" name="Group 30"/>
                            <wpg:cNvGrpSpPr>
                              <a:grpSpLocks/>
                            </wpg:cNvGrpSpPr>
                            <wpg:grpSpPr bwMode="auto">
                              <a:xfrm rot="-5681881">
                                <a:off x="3028890" y="423031"/>
                                <a:ext cx="174749" cy="74755"/>
                                <a:chOff x="3049938" y="418869"/>
                                <a:chExt cx="618810" cy="279013"/>
                              </a:xfrm>
                            </wpg:grpSpPr>
                            <wps:wsp>
                              <wps:cNvPr id="163" name="Oval 43"/>
                              <wps:cNvSpPr>
                                <a:spLocks noChangeArrowheads="1"/>
                              </wps:cNvSpPr>
                              <wps:spPr bwMode="auto">
                                <a:xfrm>
                                  <a:off x="3398914" y="431253"/>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A8E03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4" name="Oval 44"/>
                              <wps:cNvSpPr>
                                <a:spLocks noChangeArrowheads="1"/>
                              </wps:cNvSpPr>
                              <wps:spPr bwMode="auto">
                                <a:xfrm>
                                  <a:off x="3213104" y="427049"/>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276EB5"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5" name="Oval 45"/>
                              <wps:cNvSpPr>
                                <a:spLocks noChangeArrowheads="1"/>
                              </wps:cNvSpPr>
                              <wps:spPr bwMode="auto">
                                <a:xfrm>
                                  <a:off x="3049938" y="418869"/>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6B3923"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66" name="Group 31"/>
                            <wpg:cNvGrpSpPr>
                              <a:grpSpLocks/>
                            </wpg:cNvGrpSpPr>
                            <wpg:grpSpPr bwMode="auto">
                              <a:xfrm rot="-3388136">
                                <a:off x="3132287" y="942372"/>
                                <a:ext cx="179220" cy="75379"/>
                                <a:chOff x="3136812" y="935816"/>
                                <a:chExt cx="634641" cy="281343"/>
                              </a:xfrm>
                            </wpg:grpSpPr>
                            <wps:wsp>
                              <wps:cNvPr id="167" name="Oval 40"/>
                              <wps:cNvSpPr>
                                <a:spLocks noChangeArrowheads="1"/>
                              </wps:cNvSpPr>
                              <wps:spPr bwMode="auto">
                                <a:xfrm>
                                  <a:off x="3501619" y="950526"/>
                                  <a:ext cx="269834" cy="266633"/>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AF6D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8" name="Oval 41"/>
                              <wps:cNvSpPr>
                                <a:spLocks noChangeArrowheads="1"/>
                              </wps:cNvSpPr>
                              <wps:spPr bwMode="auto">
                                <a:xfrm>
                                  <a:off x="3316097" y="945057"/>
                                  <a:ext cx="269834" cy="26662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6BB15C"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69" name="Oval 42"/>
                              <wps:cNvSpPr>
                                <a:spLocks noChangeArrowheads="1"/>
                              </wps:cNvSpPr>
                              <wps:spPr bwMode="auto">
                                <a:xfrm>
                                  <a:off x="3136812" y="935816"/>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1EE1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70" name="Group 32"/>
                            <wpg:cNvGrpSpPr>
                              <a:grpSpLocks/>
                            </wpg:cNvGrpSpPr>
                            <wpg:grpSpPr bwMode="auto">
                              <a:xfrm rot="667992">
                                <a:off x="1068816" y="1935977"/>
                                <a:ext cx="183449" cy="74586"/>
                                <a:chOff x="1060853" y="1930727"/>
                                <a:chExt cx="649613" cy="278382"/>
                              </a:xfrm>
                            </wpg:grpSpPr>
                            <wps:wsp>
                              <wps:cNvPr id="171" name="Oval 37"/>
                              <wps:cNvSpPr>
                                <a:spLocks noChangeArrowheads="1"/>
                              </wps:cNvSpPr>
                              <wps:spPr bwMode="auto">
                                <a:xfrm>
                                  <a:off x="1440632" y="1942480"/>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645608"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72" name="Oval 38"/>
                              <wps:cNvSpPr>
                                <a:spLocks noChangeArrowheads="1"/>
                              </wps:cNvSpPr>
                              <wps:spPr bwMode="auto">
                                <a:xfrm>
                                  <a:off x="1256530" y="1938393"/>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1FC737"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73" name="Oval 39"/>
                              <wps:cNvSpPr>
                                <a:spLocks noChangeArrowheads="1"/>
                              </wps:cNvSpPr>
                              <wps:spPr bwMode="auto">
                                <a:xfrm>
                                  <a:off x="1060853" y="1930727"/>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681E1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g:cNvPr id="174" name="Group 33"/>
                            <wpg:cNvGrpSpPr>
                              <a:grpSpLocks/>
                            </wpg:cNvGrpSpPr>
                            <wpg:grpSpPr bwMode="auto">
                              <a:xfrm>
                                <a:off x="273050" y="1852612"/>
                                <a:ext cx="179388" cy="73025"/>
                                <a:chOff x="277083" y="1852612"/>
                                <a:chExt cx="635236" cy="272556"/>
                              </a:xfrm>
                            </wpg:grpSpPr>
                            <wps:wsp>
                              <wps:cNvPr id="175" name="Oval 34"/>
                              <wps:cNvSpPr>
                                <a:spLocks noChangeArrowheads="1"/>
                              </wps:cNvSpPr>
                              <wps:spPr bwMode="auto">
                                <a:xfrm>
                                  <a:off x="642485" y="1858539"/>
                                  <a:ext cx="269834" cy="266629"/>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A5E50F"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76" name="Oval 35"/>
                              <wps:cNvSpPr>
                                <a:spLocks noChangeArrowheads="1"/>
                              </wps:cNvSpPr>
                              <wps:spPr bwMode="auto">
                                <a:xfrm>
                                  <a:off x="456972" y="1852612"/>
                                  <a:ext cx="269834" cy="26663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4F719"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s:wsp>
                              <wps:cNvPr id="177" name="Oval 36"/>
                              <wps:cNvSpPr>
                                <a:spLocks noChangeArrowheads="1"/>
                              </wps:cNvSpPr>
                              <wps:spPr bwMode="auto">
                                <a:xfrm>
                                  <a:off x="277083" y="1852612"/>
                                  <a:ext cx="269834" cy="272556"/>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E11B61" w14:textId="77777777" w:rsidR="00044D26" w:rsidRDefault="00044D26" w:rsidP="00DF4B78">
                                    <w:pPr>
                                      <w:rPr>
                                        <w:rFonts w:eastAsia="Times New Roman"/>
                                      </w:rPr>
                                    </w:pPr>
                                  </w:p>
                                </w:txbxContent>
                              </wps:txbx>
                              <wps:bodyPr rot="0" vert="horz" wrap="square" lIns="91440" tIns="45720" rIns="91440" bIns="45720" anchor="ctr" anchorCtr="0" upright="1">
                                <a:noAutofit/>
                              </wps:bodyPr>
                            </wps:wsp>
                          </wpg:grpSp>
                        </wpg:grpSp>
                        <wps:wsp>
                          <wps:cNvPr id="178" name="Straight Connector 108"/>
                          <wps:cNvCnPr/>
                          <wps:spPr bwMode="auto">
                            <a:xfrm flipV="1">
                              <a:off x="992" y="6341"/>
                              <a:ext cx="890" cy="13"/>
                            </a:xfrm>
                            <a:prstGeom prst="line">
                              <a:avLst/>
                            </a:prstGeom>
                            <a:noFill/>
                            <a:ln w="19050">
                              <a:solidFill>
                                <a:srgbClr val="000000"/>
                              </a:solidFill>
                              <a:miter lim="800000"/>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79" name="Straight Connector 109"/>
                          <wps:cNvCnPr/>
                          <wps:spPr bwMode="auto">
                            <a:xfrm>
                              <a:off x="4453" y="4118"/>
                              <a:ext cx="669" cy="0"/>
                            </a:xfrm>
                            <a:prstGeom prst="line">
                              <a:avLst/>
                            </a:prstGeom>
                            <a:noFill/>
                            <a:ln w="22225">
                              <a:solidFill>
                                <a:srgbClr val="000000"/>
                              </a:solidFill>
                              <a:miter lim="800000"/>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grpSp>
                      <wps:wsp>
                        <wps:cNvPr id="180" name="Text Box 1914"/>
                        <wps:cNvSpPr txBox="1">
                          <a:spLocks noChangeArrowheads="1"/>
                        </wps:cNvSpPr>
                        <wps:spPr bwMode="auto">
                          <a:xfrm>
                            <a:off x="375" y="7039"/>
                            <a:ext cx="1963" cy="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B9976" w14:textId="77777777" w:rsidR="00044D26" w:rsidRPr="009F7B67" w:rsidRDefault="00044D26" w:rsidP="00F13DAB">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w:t>
                              </w:r>
                              <w:r>
                                <w:rPr>
                                  <w:rFonts w:ascii="Arial Narrow" w:hAnsi="Arial Narrow"/>
                                  <w:b/>
                                  <w:sz w:val="24"/>
                                  <w:szCs w:val="24"/>
                                </w:rPr>
                                <w:br/>
                                <w:t>(marble)</w:t>
                              </w:r>
                              <w:r>
                                <w:rPr>
                                  <w:rFonts w:ascii="Arial Narrow" w:hAnsi="Arial Narrow"/>
                                  <w:b/>
                                  <w:sz w:val="24"/>
                                  <w:szCs w:val="24"/>
                                </w:rPr>
                                <w:br/>
                                <w:t>maximum 1g</w:t>
                              </w:r>
                            </w:p>
                          </w:txbxContent>
                        </wps:txbx>
                        <wps:bodyPr rot="0" vert="horz" wrap="square" lIns="0" tIns="0" rIns="0" bIns="0" anchor="t" anchorCtr="0" upright="1">
                          <a:noAutofit/>
                        </wps:bodyPr>
                      </wps:wsp>
                      <wps:wsp>
                        <wps:cNvPr id="181" name="Text Box 1915"/>
                        <wps:cNvSpPr txBox="1">
                          <a:spLocks noChangeArrowheads="1"/>
                        </wps:cNvSpPr>
                        <wps:spPr bwMode="auto">
                          <a:xfrm>
                            <a:off x="328" y="5900"/>
                            <a:ext cx="1963" cy="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3E623" w14:textId="77777777" w:rsidR="00044D26" w:rsidRPr="00F13DAB" w:rsidRDefault="00044D26" w:rsidP="00F13DAB">
                              <w:pPr>
                                <w:spacing w:after="0" w:line="240" w:lineRule="auto"/>
                                <w:jc w:val="center"/>
                                <w:rPr>
                                  <w:rFonts w:ascii="Arial Narrow" w:hAnsi="Arial Narrow"/>
                                  <w:b/>
                                  <w:sz w:val="24"/>
                                  <w:szCs w:val="24"/>
                                </w:rPr>
                              </w:pPr>
                              <w:r>
                                <w:rPr>
                                  <w:rFonts w:ascii="Arial Narrow" w:hAnsi="Arial Narrow"/>
                                  <w:b/>
                                  <w:sz w:val="24"/>
                                  <w:szCs w:val="24"/>
                                </w:rPr>
                                <w:t>30 cm</w:t>
                              </w:r>
                              <w:r>
                                <w:rPr>
                                  <w:rFonts w:ascii="Arial Narrow" w:hAnsi="Arial Narrow"/>
                                  <w:b/>
                                  <w:sz w:val="24"/>
                                  <w:szCs w:val="24"/>
                                  <w:vertAlign w:val="superscript"/>
                                </w:rPr>
                                <w:t>3</w:t>
                              </w:r>
                              <w:r>
                                <w:rPr>
                                  <w:rFonts w:ascii="Arial Narrow" w:hAnsi="Arial Narrow"/>
                                  <w:b/>
                                  <w:sz w:val="24"/>
                                  <w:szCs w:val="24"/>
                                </w:rPr>
                                <w:t xml:space="preserve"> 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F13DAB">
                                <w:rPr>
                                  <w:rFonts w:ascii="Century Schoolbook" w:hAnsi="Century Schoolbook"/>
                                  <w:b/>
                                  <w:i/>
                                  <w:sz w:val="24"/>
                                  <w:szCs w:val="24"/>
                                </w:rPr>
                                <w:t>l</w:t>
                              </w:r>
                              <w:r w:rsidRPr="00F13DAB">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0" tIns="0" rIns="0" bIns="0" anchor="t" anchorCtr="0" upright="1">
                          <a:noAutofit/>
                        </wps:bodyPr>
                      </wps:wsp>
                      <wps:wsp>
                        <wps:cNvPr id="182" name="Text Box 1916"/>
                        <wps:cNvSpPr txBox="1">
                          <a:spLocks noChangeArrowheads="1"/>
                        </wps:cNvSpPr>
                        <wps:spPr bwMode="auto">
                          <a:xfrm>
                            <a:off x="3986" y="3937"/>
                            <a:ext cx="1139"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75399"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delivery</w:t>
                              </w:r>
                              <w:proofErr w:type="gramEnd"/>
                              <w:r>
                                <w:rPr>
                                  <w:rFonts w:ascii="Arial Narrow" w:hAnsi="Arial Narrow"/>
                                  <w:b/>
                                  <w:sz w:val="24"/>
                                  <w:szCs w:val="24"/>
                                </w:rPr>
                                <w:t xml:space="preserve"> tube</w:t>
                              </w:r>
                            </w:p>
                          </w:txbxContent>
                        </wps:txbx>
                        <wps:bodyPr rot="0" vert="horz" wrap="square" lIns="0" tIns="0" rIns="0" bIns="0" anchor="t" anchorCtr="0" upright="1">
                          <a:noAutofit/>
                        </wps:bodyPr>
                      </wps:wsp>
                      <wps:wsp>
                        <wps:cNvPr id="183" name="Text Box 1917"/>
                        <wps:cNvSpPr txBox="1">
                          <a:spLocks noChangeArrowheads="1"/>
                        </wps:cNvSpPr>
                        <wps:spPr bwMode="auto">
                          <a:xfrm>
                            <a:off x="7175" y="3073"/>
                            <a:ext cx="1290"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90B44"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measuring</w:t>
                              </w:r>
                              <w:proofErr w:type="gramEnd"/>
                              <w:r>
                                <w:rPr>
                                  <w:rFonts w:ascii="Arial Narrow" w:hAnsi="Arial Narrow"/>
                                  <w:b/>
                                  <w:sz w:val="24"/>
                                  <w:szCs w:val="24"/>
                                </w:rPr>
                                <w:t xml:space="preserve"> cylinder</w:t>
                              </w:r>
                            </w:p>
                          </w:txbxContent>
                        </wps:txbx>
                        <wps:bodyPr rot="0" vert="horz" wrap="square" lIns="0" tIns="0" rIns="0" bIns="0" anchor="t" anchorCtr="0" upright="1">
                          <a:noAutofit/>
                        </wps:bodyPr>
                      </wps:wsp>
                      <wps:wsp>
                        <wps:cNvPr id="184" name="Text Box 1918"/>
                        <wps:cNvSpPr txBox="1">
                          <a:spLocks noChangeArrowheads="1"/>
                        </wps:cNvSpPr>
                        <wps:spPr bwMode="auto">
                          <a:xfrm>
                            <a:off x="7687" y="6488"/>
                            <a:ext cx="767"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89222"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water</w:t>
                              </w:r>
                              <w:proofErr w:type="gramEnd"/>
                            </w:p>
                          </w:txbxContent>
                        </wps:txbx>
                        <wps:bodyPr rot="0" vert="horz" wrap="square" lIns="0" tIns="0" rIns="0" bIns="0" anchor="t" anchorCtr="0" upright="1">
                          <a:noAutofit/>
                        </wps:bodyPr>
                      </wps:wsp>
                      <wps:wsp>
                        <wps:cNvPr id="185" name="Straight Arrow Connector 110"/>
                        <wps:cNvCnPr>
                          <a:cxnSpLocks noChangeShapeType="1"/>
                        </wps:cNvCnPr>
                        <wps:spPr bwMode="auto">
                          <a:xfrm flipH="1">
                            <a:off x="6608" y="3240"/>
                            <a:ext cx="569" cy="0"/>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86" name="Straight Arrow Connector 112"/>
                        <wps:cNvCnPr>
                          <a:cxnSpLocks noChangeShapeType="1"/>
                        </wps:cNvCnPr>
                        <wps:spPr bwMode="auto">
                          <a:xfrm flipH="1" flipV="1">
                            <a:off x="6387" y="5655"/>
                            <a:ext cx="1370" cy="987"/>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87" name="Straight Arrow Connector 113"/>
                        <wps:cNvCnPr>
                          <a:cxnSpLocks noChangeShapeType="1"/>
                        </wps:cNvCnPr>
                        <wps:spPr bwMode="auto">
                          <a:xfrm flipH="1">
                            <a:off x="6913" y="6635"/>
                            <a:ext cx="838" cy="709"/>
                          </a:xfrm>
                          <a:prstGeom prst="straightConnector1">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88" name="Straight Connector 114"/>
                        <wps:cNvCnPr/>
                        <wps:spPr bwMode="auto">
                          <a:xfrm>
                            <a:off x="4501" y="4464"/>
                            <a:ext cx="0" cy="501"/>
                          </a:xfrm>
                          <a:prstGeom prst="line">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89" name="Straight Connector 116"/>
                        <wps:cNvCnPr/>
                        <wps:spPr bwMode="auto">
                          <a:xfrm>
                            <a:off x="2171" y="6334"/>
                            <a:ext cx="619" cy="422"/>
                          </a:xfrm>
                          <a:prstGeom prst="line">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190" name="Straight Connector 117"/>
                        <wps:cNvCnPr/>
                        <wps:spPr bwMode="auto">
                          <a:xfrm>
                            <a:off x="2239" y="7248"/>
                            <a:ext cx="866" cy="669"/>
                          </a:xfrm>
                          <a:prstGeom prst="line">
                            <a:avLst/>
                          </a:prstGeom>
                          <a:noFill/>
                          <a:ln w="12700">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grpSp>
                        <wpg:cNvPr id="191" name="Group 1927"/>
                        <wpg:cNvGrpSpPr>
                          <a:grpSpLocks/>
                        </wpg:cNvGrpSpPr>
                        <wpg:grpSpPr bwMode="auto">
                          <a:xfrm>
                            <a:off x="487" y="3959"/>
                            <a:ext cx="1867" cy="1691"/>
                            <a:chOff x="6947" y="12076"/>
                            <a:chExt cx="1867" cy="1691"/>
                          </a:xfrm>
                        </wpg:grpSpPr>
                        <pic:pic xmlns:pic="http://schemas.openxmlformats.org/drawingml/2006/picture">
                          <pic:nvPicPr>
                            <pic:cNvPr id="192"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13" y="12076"/>
                              <a:ext cx="108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1926"/>
                          <wps:cNvSpPr txBox="1">
                            <a:spLocks noChangeArrowheads="1"/>
                          </wps:cNvSpPr>
                          <wps:spPr bwMode="auto">
                            <a:xfrm>
                              <a:off x="6947" y="13288"/>
                              <a:ext cx="186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532CE3"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stopwatch</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8" o:spid="_x0000_s1219" style="position:absolute;margin-left:16.85pt;margin-top:26.55pt;width:406.85pt;height:288.25pt;z-index:251503616" coordorigin="328,2438" coordsize="8137,57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">
                <v:group id="Group 1913" o:spid="_x0000_s1220" style="position:absolute;left:2361;top:2438;width:5311;height:5765" coordorigin="851,2508" coordsize="5311,5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group id="Group 122" o:spid="_x0000_s1221" style="position:absolute;left:851;top:2508;width:5311;height:5765" coordsize="4178300,4303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Picture 2" o:spid="_x0000_s1222" type="#_x0000_t75" style="position:absolute;top:1357312;width:417830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G&#10;XGTEAAAA2wAAAA8AAABkcnMvZG93bnJldi54bWxEj9FqAjEURN8L/kO4Ql+KZm2L1tUoUqrVl9Ku&#10;fsBlc91dTG6WJNX1702h4OMwM2eY+bKzRpzJh8axgtEwA0FcOt1wpeCwXw/eQISIrNE4JgVXCrBc&#10;9B7mmGt34R86F7ESCcIhRwV1jG0uZShrshiGriVO3tF5izFJX0nt8ZLg1sjnLBtLiw2nhRpbeq+p&#10;PBW/VsH6uLq23/jx5b15Gkez+5xu9ItSj/1uNQMRqYv38H97qxVMXuHvS/oBc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cGXGTEAAAA2wAAAA8AAAAAAAAAAAAAAAAAnAIA&#10;AGRycy9kb3ducmV2LnhtbFBLBQYAAAAABAAEAPcAAACNAwAAAAA=&#10;">
                      <v:imagedata r:id="rId37" o:title=""/>
                      <v:path arrowok="t"/>
                    </v:shape>
                    <v:shape id="Picture 3" o:spid="_x0000_s1223" type="#_x0000_t75" style="position:absolute;left:52388;top:1062037;width:825500;height:67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W&#10;/ZTEAAAA2wAAAA8AAABkcnMvZG93bnJldi54bWxEj0FrwkAUhO8F/8PyBC+imwZa2+hGiiDY0oux&#10;3h/Z1yRk923Mrib9991CweMwM98wm+1ojbhR7xvHCh6XCQji0umGKwVfp/3iBYQPyBqNY1LwQx62&#10;+eRhg5l2Ax/pVoRKRAj7DBXUIXSZlL6syaJfuo44et+utxii7Cupexwi3BqZJsmztNhwXKixo11N&#10;ZVtcrYLWfKZzLi5u9dFdzW4ezPvh9azUbDq+rUEEGsM9/N8+aAWrJ/j7En+Az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CW/ZTEAAAA2wAAAA8AAAAAAAAAAAAAAAAAnAIA&#10;AGRycy9kb3ducmV2LnhtbFBLBQYAAAAABAAEAPcAAACNAwAAAAA=&#10;">
                      <v:imagedata r:id="rId38" o:title=""/>
                      <v:path arrowok="t"/>
                    </v:shape>
                    <v:shape id="Picture 4" o:spid="_x0000_s1224" type="#_x0000_t75" style="position:absolute;left:2530475;width:1092200;height:389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z&#10;wXzFAAAA2wAAAA8AAABkcnMvZG93bnJldi54bWxEj09rAjEUxO8Fv0N4Qm81qwdrV6PIglIKBf+0&#10;9frYPDeLm5clSdf125tCweMwM79hFqveNqIjH2rHCsajDARx6XTNlYKv4+ZlBiJEZI2NY1JwowCr&#10;5eBpgbl2V95Td4iVSBAOOSowMba5lKE0ZDGMXEucvLPzFmOSvpLa4zXBbSMnWTaVFmtOCwZbKgyV&#10;l8OvVfBhft4+x6dd8X1cb2++6HhTb09KPQ/79RxEpD4+wv/td63gdQp/X9IPkM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c8F8xQAAANsAAAAPAAAAAAAAAAAAAAAAAJwC&#10;AABkcnMvZG93bnJldi54bWxQSwUGAAAAAAQABAD3AAAAjgMAAAAA&#10;">
                      <v:imagedata r:id="rId39" o:title=""/>
                      <v:path arrowok="t"/>
                    </v:shape>
                    <v:shape id="Freeform 5" o:spid="_x0000_s1225" style="position:absolute;left:465138;top:3937000;width:239712;height:233362;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UKkxgAA&#10;ANsAAAAPAAAAZHJzL2Rvd25yZXYueG1sRI/NasMwEITvhbyD2EAvJZETSmJcyyEEmjbklD/ocbG2&#10;lqm1MpYau336qhDIcZiZb5h8NdhGXKnztWMFs2kCgrh0uuZKwfn0OklB+ICssXFMCn7Iw6oYPeSY&#10;adfzga7HUIkIYZ+hAhNCm0npS0MW/dS1xNH7dJ3FEGVXSd1hH+G2kfMkWUiLNccFgy1tDJVfx2+r&#10;4C197rfDbrduntKPC57T08Lsf5V6HA/rFxCBhnAP39rvWsFyCf9f4g+Q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GUKkxgAAANsAAAAPAAAAAAAAAAAAAAAAAJcCAABkcnMv&#10;ZG93bnJldi54bWxQSwUGAAAAAAQABAD1AAAAig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23810,6595;23810,6595;8247,184643;16028,211021;39372,224211;66607,257182;93841,270371;105513,276965;109404,296749;148311,336315;222233,329720;265031,323127;249468,250588;233905,243994;222233,230804;210561,224211;194999,178050;202780,151672;210561,131889;206671,105511;167764,72539;148311,46161;140529,26378;128857,19783;86060,0;35482,6595;16028,13188;23810,6595" o:connectangles="0,0,0,0,0,0,0,0,0,0,0,0,0,0,0,0,0,0,0,0,0,0,0,0,0,0,0,0" textboxrect="0,0,216546,161925"/>
                      <v:textbox>
                        <w:txbxContent>
                          <w:p w14:paraId="39DFFF5F" w14:textId="77777777" w:rsidR="00044D26" w:rsidRDefault="00044D26" w:rsidP="00DF4B78">
                            <w:pPr>
                              <w:rPr>
                                <w:rFonts w:eastAsia="Times New Roman"/>
                              </w:rPr>
                            </w:pPr>
                          </w:p>
                        </w:txbxContent>
                      </v:textbox>
                    </v:shape>
                    <v:shape id="Freeform 6" o:spid="_x0000_s1226" style="position:absolute;left:276225;top:3976688;width:155575;height:146050;rotation:-3350705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4I4wAAA&#10;ANsAAAAPAAAAZHJzL2Rvd25yZXYueG1sRE/Pa8IwFL4P/B/CE3Zb023iRjWKCFuFXbTrZbdH82zK&#10;mpeSZLb+9+Yg7Pjx/V5vJ9uLC/nQOVbwnOUgiBunO24V1N8fT+8gQkTW2DsmBVcKsN3MHtZYaDfy&#10;iS5VbEUK4VCgAhPjUEgZGkMWQ+YG4sSdnbcYE/St1B7HFG57+ZLnS2mx49RgcKC9oea3+rMK+GdR&#10;0tHUpnz99FfTON8PX16px/m0W4GINMV/8d190Are0tj0Jf0Aub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P4I4wAAAANsAAAAPAAAAAAAAAAAAAAAAAJcCAABkcnMvZG93bnJl&#10;di54bWxQSwUGAAAAAAQABAD1AAAAhAM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miter"/>
                      <v:shadow on="t" color="gray" opacity="22936f" mv:blur="40000f" origin=",.5" offset="0,23000emu"/>
                      <v:formulas/>
                      <v:path arrowok="t" o:connecttype="custom" o:connectlocs="10029,2583;10029,2583;3474,72323;6751,82655;16584,87821;28056,100735;39527,105902;44443,108484;46082,116234;62470,131731;93607,129148;111634,126566;105079,98153;98524,95570;93607,90404;88691,87821;82135,69741;85413,59409;88691,51660;87052,41328;70664,28413;62470,18081;59193,10332;54276,7749;36250,0;14945,2583;6751,5166;10029,2583" o:connectangles="0,0,0,0,0,0,0,0,0,0,0,0,0,0,0,0,0,0,0,0,0,0,0,0,0,0,0,0" textboxrect="0,0,216546,161925"/>
                      <v:textbox>
                        <w:txbxContent>
                          <w:p w14:paraId="078EA372" w14:textId="77777777" w:rsidR="00044D26" w:rsidRDefault="00044D26" w:rsidP="00DF4B78">
                            <w:pPr>
                              <w:rPr>
                                <w:rFonts w:eastAsia="Times New Roman"/>
                              </w:rPr>
                            </w:pPr>
                          </w:p>
                        </w:txbxContent>
                      </v:textbox>
                    </v:shape>
                    <v:line id="Straight Connector 7" o:spid="_x0000_s1227" style="position:absolute;visibility:visible;mso-wrap-style:square" from="1138238,3025775" to="1978025,3025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RFjkcIAAADbAAAADwAAAAAAAAAAAAAA&#10;AAChAgAAZHJzL2Rvd25yZXYueG1sUEsFBgAAAAAEAAQA+QAAAJADAAAAAA==&#10;" strokeweight="2pt"/>
                    <v:line id="Straight Connector 8" o:spid="_x0000_s1228" style="position:absolute;visibility:visible;mso-wrap-style:square" from="2128838,3028950" to="2819400,3030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3f66K7wAAADbAAAADwAAAAAAAAAAAAAAAAChAgAA&#10;ZHJzL2Rvd25yZXYueG1sUEsFBgAAAAAEAAQA+QAAAIoDAAAAAA==&#10;" strokeweight="2pt"/>
                    <v:line id="Straight Connector 9" o:spid="_x0000_s1229" style="position:absolute;flip:y;visibility:visible;mso-wrap-style:square" from="3367088,3030537" to="4013200,303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YIwMMAAADbAAAADwAAAGRycy9kb3ducmV2LnhtbESP0WrCQBRE3wv9h+UKvtVNFCSkriJJ&#10;Belb1Q+4Zm+TtNm7SXaNsV/fFQQfh5k5w6w2o2nEQL2rLSuIZxEI4sLqmksFp+PuLQHhPLLGxjIp&#10;uJGDzfr1ZYWptlf+ouHgSxEg7FJUUHnfplK6oiKDbmZb4uB9296gD7Ivpe7xGuCmkfMoWkqDNYeF&#10;ClvKKip+DxejIM/LY3eZJ/uhOH9w1tV/9nPxo9R0Mm7fQXga/TP8aO+1giSG+5fwA+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mCMDDAAAA2wAAAA8AAAAAAAAAAAAA&#10;AAAAoQIAAGRycy9kb3ducmV2LnhtbFBLBQYAAAAABAAEAPkAAACRAwAAAAA=&#10;" strokeweight="2pt"/>
                    <v:group id="Group 10" o:spid="_x0000_s1230" style="position:absolute;left:489910;top:3666252;width:180501;height:68747;rotation:-1089663fd" coordorigin="494695,3657332" coordsize="622788,274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ij7XsUAAADbAAAA&#10;DwAAAAAAAAAAAAAAAACpAgAAZHJzL2Rvd25yZXYueG1sUEsFBgAAAAAEAAQA+gAAAJsDAAAAAA==&#10;">
                      <v:oval id="Oval 103" o:spid="_x0000_s1231" style="position:absolute;left:849089;top:3662521;width:268394;height:266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6UgwwAA&#10;ANsAAAAPAAAAZHJzL2Rvd25yZXYueG1sRI9BawIxFITvgv8hPKE3zdqCyGoULV3ooT3UVvH43Dw3&#10;i5uXJYnu9t83BcHjMDPfMMt1bxtxIx9qxwqmkwwEcel0zZWCn+9iPAcRIrLGxjEp+KUA69VwsMRc&#10;u46/6LaLlUgQDjkqMDG2uZShNGQxTFxLnLyz8xZjkr6S2mOX4LaRz1k2kxZrTgsGW3o1VF52V6tg&#10;e9DN8c3Ea3XqPvxnKIqZ1Hulnkb9ZgEiUh8f4Xv7XSuYv8D/l/QD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S6UgwwAAANsAAAAPAAAAAAAAAAAAAAAAAJcCAABkcnMvZG93&#10;bnJldi54bWxQSwUGAAAAAAQABAD1AAAAhwMAAAAA&#10;" fillcolor="red" stroked="f">
                        <v:textbox>
                          <w:txbxContent>
                            <w:p w14:paraId="38E37813" w14:textId="77777777" w:rsidR="00044D26" w:rsidRDefault="00044D26" w:rsidP="00DF4B78">
                              <w:pPr>
                                <w:rPr>
                                  <w:rFonts w:eastAsia="Times New Roman"/>
                                </w:rPr>
                              </w:pPr>
                            </w:p>
                          </w:txbxContent>
                        </v:textbox>
                      </v:oval>
                      <v:oval id="Oval 104" o:spid="_x0000_s1232" style="position:absolute;left:661788;top:3657332;width:268390;height:266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AapwwAA&#10;ANsAAAAPAAAAZHJzL2Rvd25yZXYueG1sRI9Pi8IwFMTvwn6H8Ba8yJr6B5FqFHVRel3rgsdH82yL&#10;zUtpsrX66Y2w4HGYmd8wy3VnKtFS40rLCkbDCARxZnXJuYJTuv+ag3AeWWNlmRTcycF69dFbYqzt&#10;jX+oPfpcBAi7GBUU3texlC4ryKAb2po4eBfbGPRBNrnUDd4C3FRyHEUzabDksFBgTbuCsuvxzyjg&#10;37NxSb1vp4dJOuq+k+3ggVul+p/dZgHCU+ff4f92ohXMp/D6En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ZAapwwAAANsAAAAPAAAAAAAAAAAAAAAAAJcCAABkcnMvZG93&#10;bnJldi54bWxQSwUGAAAAAAQABAD1AAAAhwMAAAAA&#10;" fillcolor="black" stroked="f">
                        <v:textbox>
                          <w:txbxContent>
                            <w:p w14:paraId="6304D487" w14:textId="77777777" w:rsidR="00044D26" w:rsidRDefault="00044D26" w:rsidP="00DF4B78">
                              <w:pPr>
                                <w:rPr>
                                  <w:rFonts w:eastAsia="Times New Roman"/>
                                </w:rPr>
                              </w:pPr>
                            </w:p>
                          </w:txbxContent>
                        </v:textbox>
                      </v:oval>
                      <v:oval id="Oval 105" o:spid="_x0000_s1233" style="position:absolute;left:494695;top:3659262;width:26839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pjPwwAA&#10;ANsAAAAPAAAAZHJzL2Rvd25yZXYueG1sRI9BawIxFITvgv8hPKE3zVqoyGoULV3ooT3UVvH43Dw3&#10;i5uXJYnu9t83BcHjMDPfMMt1bxtxIx9qxwqmkwwEcel0zZWCn+9iPAcRIrLGxjEp+KUA69VwsMRc&#10;u46/6LaLlUgQDjkqMDG2uZShNGQxTFxLnLyz8xZjkr6S2mOX4LaRz1k2kxZrTgsGW3o1VF52V6tg&#10;e9DN8c3Ea3XqPvxnKIqZ1Hulnkb9ZgEiUh8f4Xv7XSuYv8D/l/QD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7pjPwwAAANsAAAAPAAAAAAAAAAAAAAAAAJcCAABkcnMvZG93&#10;bnJldi54bWxQSwUGAAAAAAQABAD1AAAAhwMAAAAA&#10;" fillcolor="red" stroked="f">
                        <v:textbox>
                          <w:txbxContent>
                            <w:p w14:paraId="5AE6A2DC" w14:textId="77777777" w:rsidR="00044D26" w:rsidRDefault="00044D26" w:rsidP="00DF4B78">
                              <w:pPr>
                                <w:rPr>
                                  <w:rFonts w:eastAsia="Times New Roman"/>
                                </w:rPr>
                              </w:pPr>
                            </w:p>
                          </w:txbxContent>
                        </v:textbox>
                      </v:oval>
                    </v:group>
                    <v:group id="Group 11" o:spid="_x0000_s1234" style="position:absolute;left:284146;top:3343025;width:177013;height:76683;rotation:-3950579fd" coordorigin="297460,3328848" coordsize="626828,286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5YX0rGAAAA2wAA&#10;AA8AAAAAAAAAAAAAAAAAqQIAAGRycy9kb3ducmV2LnhtbFBLBQYAAAAABAAEAPoAAACcAwAAAAA=&#10;">
                      <v:oval id="Oval 100" o:spid="_x0000_s1235" style="position:absolute;left:654454;top:3345577;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KMjxAAA&#10;ANsAAAAPAAAAZHJzL2Rvd25yZXYueG1sRI/NbsIwEITvSH0HaytxI045AEoxqEVE4gCH0h/1uI23&#10;cdR4HdmGhLfHlZA4jmbmG81yPdhWnMmHxrGCpywHQVw53XCt4OO9nCxAhIissXVMCi4UYL16GC2x&#10;0K7nNzofYy0ShEOBCkyMXSFlqAxZDJnriJP367zFmKSvpfbYJ7ht5TTPZ9Jiw2nBYEcbQ9Xf8WQV&#10;vH7p9ntr4qn+6ff+EMpyJvWnUuPH4eUZRKQh3sO39k4rWMzh/0v6A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CjI8QAAADbAAAADwAAAAAAAAAAAAAAAACXAgAAZHJzL2Rv&#10;d25yZXYueG1sUEsFBgAAAAAEAAQA9QAAAIgDAAAAAA==&#10;" fillcolor="red" stroked="f">
                        <v:textbox>
                          <w:txbxContent>
                            <w:p w14:paraId="49FA2FB8" w14:textId="77777777" w:rsidR="00044D26" w:rsidRDefault="00044D26" w:rsidP="00DF4B78">
                              <w:pPr>
                                <w:rPr>
                                  <w:rFonts w:eastAsia="Times New Roman"/>
                                </w:rPr>
                              </w:pPr>
                            </w:p>
                          </w:txbxContent>
                        </v:textbox>
                      </v:oval>
                      <v:oval id="Oval 101" o:spid="_x0000_s1236" style="position:absolute;left:468281;top:3348428;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QyswQAA&#10;ANsAAAAPAAAAZHJzL2Rvd25yZXYueG1sRE/LaoNAFN0H8g/DLXQT6pg2BDGOIbakuM0Lurw4Nyp1&#10;7ogzVduv7ywKXR7OO9vPphMjDa61rGAdxSCIK6tbrhVcL8enBITzyBo7y6Tgmxzs8+Uiw1TbiU80&#10;nn0tQgi7FBU03veplK5qyKCLbE8cuLsdDPoAh1rqAacQbjr5HMdbabDl0NBgT68NVZ/nL6OAbx/G&#10;lf1x3Ly/XNbzW1msfrBQ6vFhPuxAeJr9v/jPXWoFSRgbvoQfI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SkMrMEAAADbAAAADwAAAAAAAAAAAAAAAACXAgAAZHJzL2Rvd25y&#10;ZXYueG1sUEsFBgAAAAAEAAQA9QAAAIUDAAAAAA==&#10;" fillcolor="black" stroked="f">
                        <v:textbox>
                          <w:txbxContent>
                            <w:p w14:paraId="54D4E4AD" w14:textId="77777777" w:rsidR="00044D26" w:rsidRDefault="00044D26" w:rsidP="00DF4B78">
                              <w:pPr>
                                <w:rPr>
                                  <w:rFonts w:eastAsia="Times New Roman"/>
                                </w:rPr>
                              </w:pPr>
                            </w:p>
                          </w:txbxContent>
                        </v:textbox>
                      </v:oval>
                      <v:oval id="Oval 102" o:spid="_x0000_s1237" style="position:absolute;left:297460;top:3328848;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5LKxAAA&#10;ANsAAAAPAAAAZHJzL2Rvd25yZXYueG1sRI/NbsIwEITvSH0Haytxa5xyQDTFoBYRiQMcoD/qcRtv&#10;46jxOrINCW+PkZA4jmbmG818OdhWnMiHxrGC5ywHQVw53XCt4POjfJqBCBFZY+uYFJwpwHLxMJpj&#10;oV3PezodYi0ShEOBCkyMXSFlqAxZDJnriJP357zFmKSvpfbYJ7ht5STPp9Jiw2nBYEcrQ9X/4WgV&#10;vH/r9mdt4rH+7bd+F8pyKvWXUuPH4e0VRKQh3sO39kYrmL3A9Uv6AXJ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OSysQAAADbAAAADwAAAAAAAAAAAAAAAACXAgAAZHJzL2Rv&#10;d25yZXYueG1sUEsFBgAAAAAEAAQA9QAAAIgDAAAAAA==&#10;" fillcolor="red" stroked="f">
                        <v:textbox>
                          <w:txbxContent>
                            <w:p w14:paraId="1D55A106" w14:textId="77777777" w:rsidR="00044D26" w:rsidRDefault="00044D26" w:rsidP="00DF4B78">
                              <w:pPr>
                                <w:rPr>
                                  <w:rFonts w:eastAsia="Times New Roman"/>
                                </w:rPr>
                              </w:pPr>
                            </w:p>
                          </w:txbxContent>
                        </v:textbox>
                      </v:oval>
                    </v:group>
                    <v:group id="Group 12" o:spid="_x0000_s1238" style="position:absolute;left:451078;top:2975435;width:179692;height:76587;rotation:-1541414fd" coordorigin="454778,2961385" coordsize="636311,285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L0TBwAAAANsAAAAPAAAAZHJzL2Rvd25yZXYueG1sRE9Ni8IwEL0L/ocwwt5s&#10;6oLiVtMiBUEPIqt78Dg0Y1tsJqHJ2vrvNwdhj4/3vS1G04kn9b61rGCRpCCIK6tbrhX8XPfzNQgf&#10;kDV2lknBizwU+XSyxUzbgb/peQm1iCHsM1TQhOAyKX3VkEGfWEccubvtDYYI+1rqHocYbjr5maYr&#10;abDl2NCgo7Kh6nH5NQqOdKrSk76Vh3K/HF5n5463+1Kpj9m424AINIZ/8dt90Aq+4vr4Jf4Amf8B&#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HkvRMHAAAAA2wAAAA8AAAAA&#10;AAAAAAAAAAAAqQIAAGRycy9kb3ducmV2LnhtbFBLBQYAAAAABAAEAPoAAACWAwAAAAA=&#10;">
                      <v:oval id="Oval 97" o:spid="_x0000_s1239" style="position:absolute;left:821255;top:2967684;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AgRxAAA&#10;ANsAAAAPAAAAZHJzL2Rvd25yZXYueG1sRI9PawIxFMTvQr9DeAVvNasHaVejtMUFD/ag/YPH5+a5&#10;Wbp5WZLort/eCILHYWZ+w8yXvW3EmXyoHSsYjzIQxKXTNVcKfr6Ll1cQISJrbByTggsFWC6eBnPM&#10;tet4S+ddrESCcMhRgYmxzaUMpSGLYeRa4uQdnbcYk/SV1B67BLeNnGTZVFqsOS0YbOnTUPm/O1kF&#10;H3+62a9MPFWHbuO/QlFMpf5Vavjcv89AROrjI3xvr7WCtzHcvqQfIB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wIEcQAAADbAAAADwAAAAAAAAAAAAAAAACXAgAAZHJzL2Rv&#10;d25yZXYueG1sUEsFBgAAAAAEAAQA9QAAAIgDAAAAAA==&#10;" fillcolor="red" stroked="f">
                        <v:textbox>
                          <w:txbxContent>
                            <w:p w14:paraId="57B90518" w14:textId="77777777" w:rsidR="00044D26" w:rsidRDefault="00044D26" w:rsidP="00DF4B78">
                              <w:pPr>
                                <w:rPr>
                                  <w:rFonts w:eastAsia="Times New Roman"/>
                                </w:rPr>
                              </w:pPr>
                            </w:p>
                          </w:txbxContent>
                        </v:textbox>
                      </v:oval>
                      <v:oval id="Oval 98" o:spid="_x0000_s1240" style="position:absolute;left:638122;top:2980602;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K2bxAAA&#10;ANsAAAAPAAAAZHJzL2Rvd25yZXYueG1sRI9Ba8JAFITvgv9heUIvUjemUmp0ldpiydWkgsdH9jUJ&#10;zb4N2W2S9td3BcHjMDPfMNv9aBrRU+dqywqWiwgEcWF1zaWCz/z4+ALCeWSNjWVS8EsO9rvpZIuJ&#10;tgOfqM98KQKEXYIKKu/bREpXVGTQLWxLHLwv2xn0QXal1B0OAW4aGUfRszRYc1iosKW3iorv7Mco&#10;4PPFuLQ99quPp3w5vqeH+R8elHqYja8bEJ5Gfw/f2qlWsI7h+iX8ALn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itm8QAAADbAAAADwAAAAAAAAAAAAAAAACXAgAAZHJzL2Rv&#10;d25yZXYueG1sUEsFBgAAAAAEAAQA9QAAAIgDAAAAAA==&#10;" fillcolor="black" stroked="f">
                        <v:textbox>
                          <w:txbxContent>
                            <w:p w14:paraId="13D2A413" w14:textId="77777777" w:rsidR="00044D26" w:rsidRDefault="00044D26" w:rsidP="00DF4B78">
                              <w:pPr>
                                <w:rPr>
                                  <w:rFonts w:eastAsia="Times New Roman"/>
                                </w:rPr>
                              </w:pPr>
                            </w:p>
                          </w:txbxContent>
                        </v:textbox>
                      </v:oval>
                      <v:oval id="Oval 99" o:spid="_x0000_s1241" style="position:absolute;left:454778;top:2961385;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jP9xAAA&#10;ANsAAAAPAAAAZHJzL2Rvd25yZXYueG1sRI9BawIxFITvBf9DeAVvNVsFaVejVHHBQz1Uq3h83bxu&#10;lm5eliS6239vCgWPw8x8w8yXvW3ElXyoHSt4HmUgiEuna64UfB6KpxcQISJrbByTgl8KsFwMHuaY&#10;a9fxB133sRIJwiFHBSbGNpcylIYshpFriZP37bzFmKSvpPbYJbht5DjLptJizWnBYEtrQ+XP/mIV&#10;rE66OW9MvFRf3bvfhaKYSn1UavjYv81AROrjPfzf3moFrxP4+5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Iz/cQAAADbAAAADwAAAAAAAAAAAAAAAACXAgAAZHJzL2Rv&#10;d25yZXYueG1sUEsFBgAAAAAEAAQA9QAAAIgDAAAAAA==&#10;" fillcolor="red" stroked="f">
                        <v:textbox>
                          <w:txbxContent>
                            <w:p w14:paraId="2EF1700C" w14:textId="77777777" w:rsidR="00044D26" w:rsidRDefault="00044D26" w:rsidP="00DF4B78">
                              <w:pPr>
                                <w:rPr>
                                  <w:rFonts w:eastAsia="Times New Roman"/>
                                </w:rPr>
                              </w:pPr>
                            </w:p>
                          </w:txbxContent>
                        </v:textbox>
                      </v:oval>
                    </v:group>
                    <v:group id="Group 13" o:spid="_x0000_s1242" style="position:absolute;left:214297;top:2577850;width:177013;height:76683;rotation:-3950579fd" coordorigin="227610,2563673" coordsize="626828,286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f8nvGAAAA2wAA&#10;AA8AAAAAAAAAAAAAAAAAqQIAAGRycy9kb3ducmV2LnhtbFBLBQYAAAAABAAEAPoAAACcAwAAAAA=&#10;">
                      <v:oval id="Oval 94" o:spid="_x0000_s1243" style="position:absolute;left:584604;top:2580402;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4SxAAA&#10;ANsAAAAPAAAAZHJzL2Rvd25yZXYueG1sRI9BawIxFITvBf9DeAVvNVtBaVejVHHBQz1Uq3h83bxu&#10;lm5eliS6239vCgWPw8x8w8yXvW3ElXyoHSt4HmUgiEuna64UfB6KpxcQISJrbByTgl8KsFwMHuaY&#10;a9fxB133sRIJwiFHBSbGNpcylIYshpFriZP37bzFmKSvpPbYJbht5DjLptJizWnBYEtrQ+XP/mIV&#10;rE66OW9MvFRf3bvfhaKYSn1UavjYv81AROrjPfzf3moFrxP4+5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cOEsQAAADbAAAADwAAAAAAAAAAAAAAAACXAgAAZHJzL2Rv&#10;d25yZXYueG1sUEsFBgAAAAAEAAQA9QAAAIgDAAAAAA==&#10;" fillcolor="red" stroked="f">
                        <v:textbox>
                          <w:txbxContent>
                            <w:p w14:paraId="4717F687" w14:textId="77777777" w:rsidR="00044D26" w:rsidRDefault="00044D26" w:rsidP="00DF4B78">
                              <w:pPr>
                                <w:rPr>
                                  <w:rFonts w:eastAsia="Times New Roman"/>
                                </w:rPr>
                              </w:pPr>
                            </w:p>
                          </w:txbxContent>
                        </v:textbox>
                      </v:oval>
                      <v:oval id="Oval 95" o:spid="_x0000_s1244" style="position:absolute;left:398431;top:258325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6uYwwAA&#10;ANsAAAAPAAAAZHJzL2Rvd25yZXYueG1sRI9Pi8IwFMTvgt8hPGEvoqmuiNs1iroovfpnYY+P5tkW&#10;m5fSxNr10xtB8DjMzG+Y+bI1pWiodoVlBaNhBII4tbrgTMHpuB3MQDiPrLG0TAr+ycFy0e3MMdb2&#10;xntqDj4TAcIuRgW591UspUtzMuiGtiIO3tnWBn2QdSZ1jbcAN6UcR9FUGiw4LORY0San9HK4GgX8&#10;+2dcUm2bye7zOGp/knX/jmulPnrt6huEp9a/w692ohV8TeH5JfwA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I6uYwwAAANsAAAAPAAAAAAAAAAAAAAAAAJcCAABkcnMvZG93&#10;bnJldi54bWxQSwUGAAAAAAQABAD1AAAAhwMAAAAA&#10;" fillcolor="black" stroked="f">
                        <v:textbox>
                          <w:txbxContent>
                            <w:p w14:paraId="6B261EF2" w14:textId="77777777" w:rsidR="00044D26" w:rsidRDefault="00044D26" w:rsidP="00DF4B78">
                              <w:pPr>
                                <w:rPr>
                                  <w:rFonts w:eastAsia="Times New Roman"/>
                                </w:rPr>
                              </w:pPr>
                            </w:p>
                          </w:txbxContent>
                        </v:textbox>
                      </v:oval>
                      <v:oval id="Oval 96" o:spid="_x0000_s1245" style="position:absolute;left:227610;top:2563673;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TX+xAAA&#10;ANsAAAAPAAAAZHJzL2Rvd25yZXYueG1sRI9BawIxFITvhf6H8ITeatYetK5GsaULPbQHrYrH5+a5&#10;Wdy8LEl013/fCIUeh5n5hpkve9uIK/lQO1YwGmYgiEuna64UbH+K51cQISJrbByTghsFWC4eH+aY&#10;a9fxmq6bWIkE4ZCjAhNjm0sZSkMWw9C1xMk7OW8xJukrqT12CW4b+ZJlY2mx5rRgsKV3Q+V5c7EK&#10;3va6OXyYeKmO3Zf/DkUxlnqn1NOgX81AROrjf/iv/akVTCdw/5J+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k1/sQAAADbAAAADwAAAAAAAAAAAAAAAACXAgAAZHJzL2Rv&#10;d25yZXYueG1sUEsFBgAAAAAEAAQA9QAAAIgDAAAAAA==&#10;" fillcolor="red" stroked="f">
                        <v:textbox>
                          <w:txbxContent>
                            <w:p w14:paraId="6F0C41B8" w14:textId="77777777" w:rsidR="00044D26" w:rsidRDefault="00044D26" w:rsidP="00DF4B78">
                              <w:pPr>
                                <w:rPr>
                                  <w:rFonts w:eastAsia="Times New Roman"/>
                                </w:rPr>
                              </w:pPr>
                            </w:p>
                          </w:txbxContent>
                        </v:textbox>
                      </v:oval>
                    </v:group>
                    <v:group id="Group 14" o:spid="_x0000_s1246" style="position:absolute;left:419044;top:2302379;width:176660;height:73521;rotation:-1639699fd" coordorigin="424389,2298737" coordsize="625574,274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qU+nwQAAANsAAAAPAAAAZHJzL2Rvd25yZXYueG1sRE9da8IwFH0X9h/CHfhm&#10;000Q2xllCI4hClrHni/NXVtsbkqS1eqvNw+Cj4fzvVgNphU9Od9YVvCWpCCIS6sbrhT8nDaTOQgf&#10;kDW2lknBlTysli+jBebaXvhIfREqEUPY56igDqHLpfRlTQZ9YjviyP1ZZzBE6CqpHV5iuGnle5rO&#10;pMGGY0ONHa1rKs/Fv1GwOWfX3fzL3fqDLX6lm2aH9Xav1Ph1+PwAEWgIT/HD/a0VZHFs/BJ/gFze&#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IqU+nwQAAANsAAAAPAAAA&#10;AAAAAAAAAAAAAKkCAABkcnMvZG93bnJldi54bWxQSwUGAAAAAAQABAD6AAAAlwMAAAAA&#10;">
                      <v:oval id="Oval 91" o:spid="_x0000_s1247" style="position:absolute;left:780129;top:2298737;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QXxAAA&#10;ANsAAAAPAAAAZHJzL2Rvd25yZXYueG1sRI/NbsIwEITvSH0HaytxI045IEgxqEVE4gCH0h/1uI23&#10;cdR4HdmGhLfHlZA4jmbmG81yPdhWnMmHxrGCpywHQVw53XCt4OO9nMxBhIissXVMCi4UYL16GC2x&#10;0K7nNzofYy0ShEOBCkyMXSFlqAxZDJnriJP367zFmKSvpfbYJ7ht5TTPZ9Jiw2nBYEcbQ9Xf8WQV&#10;vH7p9ntr4qn+6ff+EMpyJvWnUuPH4eUZRKQh3sO39k4rWCzg/0v6A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EF8QAAADbAAAADwAAAAAAAAAAAAAAAACXAgAAZHJzL2Rv&#10;d25yZXYueG1sUEsFBgAAAAAEAAQA9QAAAIgDAAAAAA==&#10;" fillcolor="red" stroked="f">
                        <v:textbox>
                          <w:txbxContent>
                            <w:p w14:paraId="3609DE6C" w14:textId="77777777" w:rsidR="00044D26" w:rsidRDefault="00044D26" w:rsidP="00DF4B78">
                              <w:pPr>
                                <w:rPr>
                                  <w:rFonts w:eastAsia="Times New Roman"/>
                                </w:rPr>
                              </w:pPr>
                            </w:p>
                          </w:txbxContent>
                        </v:textbox>
                      </v:oval>
                      <v:oval id="Oval 92" o:spid="_x0000_s1248" style="position:absolute;left:604211;top:2303739;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8vlxQAA&#10;ANwAAAAPAAAAZHJzL2Rvd25yZXYueG1sRI/NasNADITvgb7DokIuoVmnDaG4WZsmJcHX/BR6FF7V&#10;NvVqjXfjOHn66lDoTWJGM5/W+ehaNVAfGs8GFvMEFHHpbcOVgfNp9/QKKkRki61nMnCjAHn2MFlj&#10;av2VDzQcY6UkhEOKBuoYu1TrUNbkMMx9Ryzat+8dRln7StserxLuWv2cJCvtsGFpqLGjbU3lz/Hi&#10;DPDnlwtFtxuW+5fTYvwoNrM7boyZPo7vb6AijfHf/HddWMFPBF+ekQl0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Hy+XFAAAA3AAAAA8AAAAAAAAAAAAAAAAAlwIAAGRycy9k&#10;b3ducmV2LnhtbFBLBQYAAAAABAAEAPUAAACJAwAAAAA=&#10;" fillcolor="black" stroked="f">
                        <v:textbox>
                          <w:txbxContent>
                            <w:p w14:paraId="194183FD" w14:textId="77777777" w:rsidR="00044D26" w:rsidRDefault="00044D26" w:rsidP="00DF4B78">
                              <w:pPr>
                                <w:rPr>
                                  <w:rFonts w:eastAsia="Times New Roman"/>
                                </w:rPr>
                              </w:pPr>
                            </w:p>
                          </w:txbxContent>
                        </v:textbox>
                      </v:oval>
                      <v:oval id="Oval 93" o:spid="_x0000_s1249" style="position:absolute;left:424389;top:2300590;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0eAwwAA&#10;ANwAAAAPAAAAZHJzL2Rvd25yZXYueG1sRE87a8MwEN4D/Q/iCt0S2R1CcaKEJNSQIR2aR+l4ta6W&#10;iXUykhy7/74qFLLdx/e85Xq0rbiRD41jBfksA0FcOd1wreB8KqcvIEJE1tg6JgU/FGC9epgssdBu&#10;4He6HWMtUgiHAhWYGLtCylAZshhmriNO3LfzFmOCvpba45DCbSufs2wuLTacGgx2tDNUXY+9VbD9&#10;0O3nq4l9/TUc/Fsoy7nUF6WeHsfNAkSkMd7F/+69TvOzHP6eSR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K0eAwwAAANwAAAAPAAAAAAAAAAAAAAAAAJcCAABkcnMvZG93&#10;bnJldi54bWxQSwUGAAAAAAQABAD1AAAAhwMAAAAA&#10;" fillcolor="red" stroked="f">
                        <v:textbox>
                          <w:txbxContent>
                            <w:p w14:paraId="6E5572BF" w14:textId="77777777" w:rsidR="00044D26" w:rsidRDefault="00044D26" w:rsidP="00DF4B78">
                              <w:pPr>
                                <w:rPr>
                                  <w:rFonts w:eastAsia="Times New Roman"/>
                                </w:rPr>
                              </w:pPr>
                            </w:p>
                          </w:txbxContent>
                        </v:textbox>
                      </v:oval>
                    </v:group>
                    <v:group id="Group 15" o:spid="_x0000_s1250" style="position:absolute;left:690894;top:1954629;width:182270;height:74651;rotation:-825379fd" coordorigin="685359,1945468" coordsize="645443,2786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ISewwAAANwAAAAPAAAAZHJzL2Rvd25yZXYueG1sRE9NawIxEL0L/Q9hCr0U&#10;TdyC6GqUUiq0PYiuitdhM24WN5Nlk+r23zeFgrd5vM9ZrHrXiCt1ofasYTxSIIhLb2quNBz26+EU&#10;RIjIBhvPpOGHAqyWD4MF5sbfeEfXIlYihXDIUYONsc2lDKUlh2HkW+LEnX3nMCbYVdJ0eEvhrpGZ&#10;UhPpsObUYLGlN0vlpfh2Gk7qy9c2m5XH6nONm/H784vaktZPj/3rHESkPt7F/+4Pk+arDP6eS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IohJ7DAAAA3AAAAA8A&#10;AAAAAAAAAAAAAAAAqQIAAGRycy9kb3ducmV2LnhtbFBLBQYAAAAABAAEAPoAAACZAwAAAAA=&#10;">
                      <v:oval id="Oval 88" o:spid="_x0000_s1251" style="position:absolute;left:1060968;top:1945468;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XxswgAA&#10;ANwAAAAPAAAAZHJzL2Rvd25yZXYueG1sRE9LawIxEL4X/A9hBG81qwUpq1GquNCDPdQXPU43083i&#10;ZrIk0d3++0YQepuP7zmLVW8bcSMfascKJuMMBHHpdM2VguOheH4FESKyxsYxKfilAKvl4GmBuXYd&#10;f9JtHyuRQjjkqMDE2OZShtKQxTB2LXHifpy3GBP0ldQeuxRuGznNspm0WHNqMNjSxlB52V+tgvVZ&#10;N19bE6/Vd7fzH6EoZlKflBoN+7c5iEh9/Bc/3O86zc9e4P5Muk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1fGzCAAAA3AAAAA8AAAAAAAAAAAAAAAAAlwIAAGRycy9kb3du&#10;cmV2LnhtbFBLBQYAAAAABAAEAPUAAACGAwAAAAA=&#10;" fillcolor="red" stroked="f">
                        <v:textbox>
                          <w:txbxContent>
                            <w:p w14:paraId="6A8469EB" w14:textId="77777777" w:rsidR="00044D26" w:rsidRDefault="00044D26" w:rsidP="00DF4B78">
                              <w:pPr>
                                <w:rPr>
                                  <w:rFonts w:eastAsia="Times New Roman"/>
                                </w:rPr>
                              </w:pPr>
                            </w:p>
                          </w:txbxContent>
                        </v:textbox>
                      </v:oval>
                      <v:oval id="Oval 89" o:spid="_x0000_s1252" style="position:absolute;left:879860;top:1957458;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M3mwQAA&#10;ANwAAAAPAAAAZHJzL2Rvd25yZXYueG1sRE9Li8IwEL4L/ocwghfRVFdEqlF84NLr+gCPQzO2xWZS&#10;mli7++uNsOBtPr7nLNetKUVDtSssKxiPIhDEqdUFZwrOp8NwDsJ5ZI2lZVLwSw7Wq25nibG2T/6h&#10;5ugzEULYxagg976KpXRpTgbdyFbEgbvZ2qAPsM6krvEZwk0pJ1E0kwYLDg05VrTLKb0fH0YBX67G&#10;JdWhmX5/ncbtPtkO/nCrVL/XbhYgPLX+I/53JzrMj6bwfiZcIF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zN5sEAAADcAAAADwAAAAAAAAAAAAAAAACXAgAAZHJzL2Rvd25y&#10;ZXYueG1sUEsFBgAAAAAEAAQA9QAAAIUDAAAAAA==&#10;" fillcolor="black" stroked="f">
                        <v:textbox>
                          <w:txbxContent>
                            <w:p w14:paraId="5C4F7BF7" w14:textId="77777777" w:rsidR="00044D26" w:rsidRDefault="00044D26" w:rsidP="00DF4B78">
                              <w:pPr>
                                <w:rPr>
                                  <w:rFonts w:eastAsia="Times New Roman"/>
                                </w:rPr>
                              </w:pPr>
                            </w:p>
                          </w:txbxContent>
                        </v:textbox>
                      </v:oval>
                      <v:oval id="Oval 90" o:spid="_x0000_s1253" style="position:absolute;left:685359;top:1948156;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EGDwgAA&#10;ANwAAAAPAAAAZHJzL2Rvd25yZXYueG1sRE9LawIxEL4X/A9hBG81q1Apq1GquNCDPdQXPU43083i&#10;ZrIk0d3++0YQepuP7zmLVW8bcSMfascKJuMMBHHpdM2VguOheH4FESKyxsYxKfilAKvl4GmBuXYd&#10;f9JtHyuRQjjkqMDE2OZShtKQxTB2LXHifpy3GBP0ldQeuxRuGznNspm0WHNqMNjSxlB52V+tgvVZ&#10;N19bE6/Vd7fzH6EoZlKflBoN+7c5iEh9/Bc/3O86zc9e4P5Muk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QQYPCAAAA3AAAAA8AAAAAAAAAAAAAAAAAlwIAAGRycy9kb3du&#10;cmV2LnhtbFBLBQYAAAAABAAEAPUAAACGAwAAAAA=&#10;" fillcolor="red" stroked="f">
                        <v:textbox>
                          <w:txbxContent>
                            <w:p w14:paraId="504A4E74" w14:textId="77777777" w:rsidR="00044D26" w:rsidRDefault="00044D26" w:rsidP="00DF4B78">
                              <w:pPr>
                                <w:rPr>
                                  <w:rFonts w:eastAsia="Times New Roman"/>
                                </w:rPr>
                              </w:pPr>
                            </w:p>
                          </w:txbxContent>
                        </v:textbox>
                      </v:oval>
                    </v:group>
                    <v:group id="Group 16" o:spid="_x0000_s1254" style="position:absolute;left:1638033;top:1940133;width:175208;height:77379;rotation:256973fd" coordorigin="1640832,1928098" coordsize="620437,288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">
                      <v:oval id="Oval 85" o:spid="_x0000_s1255" style="position:absolute;left:1991435;top:1950274;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npvwgAA&#10;ANwAAAAPAAAAZHJzL2Rvd25yZXYueG1sRE9LawIxEL4L/Q9hCr3VbHuwZTWKli700B584nHcjJvF&#10;zWRJorv990YQvM3H95zJrLeNuJAPtWMFb8MMBHHpdM2Vgs26eP0EESKyxsYxKfinALPp02CCuXYd&#10;L+myipVIIRxyVGBibHMpQ2nIYhi6ljhxR+ctxgR9JbXHLoXbRr5n2UharDk1GGzpy1B5Wp2tgsVO&#10;N/tvE8/Vofv1f6EoRlJvlXp57udjEJH6+BDf3T86zc8+4PZMukBO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Oem/CAAAA3AAAAA8AAAAAAAAAAAAAAAAAlwIAAGRycy9kb3du&#10;cmV2LnhtbFBLBQYAAAAABAAEAPUAAACGAwAAAAA=&#10;" fillcolor="red" stroked="f">
                        <v:textbox>
                          <w:txbxContent>
                            <w:p w14:paraId="088FAADC" w14:textId="77777777" w:rsidR="00044D26" w:rsidRDefault="00044D26" w:rsidP="00DF4B78">
                              <w:pPr>
                                <w:rPr>
                                  <w:rFonts w:eastAsia="Times New Roman"/>
                                </w:rPr>
                              </w:pPr>
                            </w:p>
                          </w:txbxContent>
                        </v:textbox>
                      </v:oval>
                      <v:oval id="Oval 86" o:spid="_x0000_s1256" style="position:absolute;left:1822030;top:1944694;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cfjxQAA&#10;ANwAAAAPAAAAZHJzL2Rvd25yZXYueG1sRI/NasNADITvgb7DokIuoVmnDaG4WZsmJcHX/BR6FF7V&#10;NvVqjXfjOHn66lDoTWJGM5/W+ehaNVAfGs8GFvMEFHHpbcOVgfNp9/QKKkRki61nMnCjAHn2MFlj&#10;av2VDzQcY6UkhEOKBuoYu1TrUNbkMMx9Ryzat+8dRln7StserxLuWv2cJCvtsGFpqLGjbU3lz/Hi&#10;DPDnlwtFtxuW+5fTYvwoNrM7boyZPo7vb6AijfHf/HddWMFPhFaekQl0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xx+PFAAAA3AAAAA8AAAAAAAAAAAAAAAAAlwIAAGRycy9k&#10;b3ducmV2LnhtbFBLBQYAAAAABAAEAPUAAACJAwAAAAA=&#10;" fillcolor="black" stroked="f">
                        <v:textbox>
                          <w:txbxContent>
                            <w:p w14:paraId="63F8D5FB" w14:textId="77777777" w:rsidR="00044D26" w:rsidRDefault="00044D26" w:rsidP="00DF4B78">
                              <w:pPr>
                                <w:rPr>
                                  <w:rFonts w:eastAsia="Times New Roman"/>
                                </w:rPr>
                              </w:pPr>
                            </w:p>
                          </w:txbxContent>
                        </v:textbox>
                      </v:oval>
                      <v:oval id="Oval 87" o:spid="_x0000_s1257" style="position:absolute;left:1640832;top:1928098;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UuGwgAA&#10;ANwAAAAPAAAAZHJzL2Rvd25yZXYueG1sRE9LawIxEL4L/Q9hCr3VbHuQdjWKli700B584nHcjJvF&#10;zWRJorv990YQvM3H95zJrLeNuJAPtWMFb8MMBHHpdM2Vgs26eP0AESKyxsYxKfinALPp02CCuXYd&#10;L+myipVIIRxyVGBibHMpQ2nIYhi6ljhxR+ctxgR9JbXHLoXbRr5n2UharDk1GGzpy1B5Wp2tgsVO&#10;N/tvE8/Vofv1f6EoRlJvlXp57udjEJH6+BDf3T86zc8+4fZMukBO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dS4bCAAAA3AAAAA8AAAAAAAAAAAAAAAAAlwIAAGRycy9kb3du&#10;cmV2LnhtbFBLBQYAAAAABAAEAPUAAACGAwAAAAA=&#10;" fillcolor="red" stroked="f">
                        <v:textbox>
                          <w:txbxContent>
                            <w:p w14:paraId="1A4B1D3B" w14:textId="77777777" w:rsidR="00044D26" w:rsidRDefault="00044D26" w:rsidP="00DF4B78">
                              <w:pPr>
                                <w:rPr>
                                  <w:rFonts w:eastAsia="Times New Roman"/>
                                </w:rPr>
                              </w:pPr>
                            </w:p>
                          </w:txbxContent>
                        </v:textbox>
                      </v:oval>
                    </v:group>
                    <v:group id="Group 17" o:spid="_x0000_s1258" style="position:absolute;left:1973198;top:2194946;width:177935;height:74099;rotation:5624179fd" coordorigin="1980489,2211232" coordsize="630091,276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c4KYcUAAADcAAAA&#10;DwAAAAAAAAAAAAAAAACpAgAAZHJzL2Rvd25yZXYueG1sUEsFBgAAAAAEAAQA+gAAAJsDAAAAAA==&#10;">
                      <v:oval id="Oval 82" o:spid="_x0000_s1259" style="position:absolute;left:2340746;top:2221165;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tFdwgAA&#10;ANwAAAAPAAAAZHJzL2Rvd25yZXYueG1sRE9NawIxEL0X/A9hBG81ux6krEap4oIHPdRq6XHcjJul&#10;m8mSRHf775tCobd5vM9Zrgfbigf50DhWkE8zEMSV0w3XCs7v5fMLiBCRNbaOScE3BVivRk9LLLTr&#10;+Y0ep1iLFMKhQAUmxq6QMlSGLIap64gTd3PeYkzQ11J77FO4beUsy+bSYsOpwWBHW0PV1+luFWw+&#10;dPu5M/FeX/uDP4aynEt9UWoyHl4XICIN8V/8597rND/P4feZdIF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y0V3CAAAA3AAAAA8AAAAAAAAAAAAAAAAAlwIAAGRycy9kb3du&#10;cmV2LnhtbFBLBQYAAAAABAAEAPUAAACGAwAAAAA=&#10;" fillcolor="red" stroked="f">
                        <v:textbox>
                          <w:txbxContent>
                            <w:p w14:paraId="63DE40EA" w14:textId="77777777" w:rsidR="00044D26" w:rsidRDefault="00044D26" w:rsidP="00DF4B78">
                              <w:pPr>
                                <w:rPr>
                                  <w:rFonts w:eastAsia="Times New Roman"/>
                                </w:rPr>
                              </w:pPr>
                            </w:p>
                          </w:txbxContent>
                        </v:textbox>
                      </v:oval>
                      <v:oval id="Oval 83" o:spid="_x0000_s1260" style="position:absolute;left:2160924;top:2213248;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GbUwQAA&#10;ANwAAAAPAAAAZHJzL2Rvd25yZXYueG1sRE9Li8IwEL4L/ocwwl5E0+qySDWKuii9rg/wODRjW2wm&#10;pcnWrr/eCMLe5uN7zmLVmUq01LjSsoJ4HIEgzqwuOVdwOu5GMxDOI2usLJOCP3KwWvZ7C0y0vfMP&#10;tQefixDCLkEFhfd1IqXLCjLoxrYmDtzVNgZ9gE0udYP3EG4qOYmiL2mw5NBQYE3bgrLb4dco4PPF&#10;uLTetZ/76THuvtPN8IEbpT4G3XoOwlPn/8Vvd6rD/HgCr2fC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ABm1MEAAADcAAAADwAAAAAAAAAAAAAAAACXAgAAZHJzL2Rvd25y&#10;ZXYueG1sUEsFBgAAAAAEAAQA9QAAAIUDAAAAAA==&#10;" fillcolor="black" stroked="f">
                        <v:textbox>
                          <w:txbxContent>
                            <w:p w14:paraId="5972FD16" w14:textId="77777777" w:rsidR="00044D26" w:rsidRDefault="00044D26" w:rsidP="00DF4B78">
                              <w:pPr>
                                <w:rPr>
                                  <w:rFonts w:eastAsia="Times New Roman"/>
                                </w:rPr>
                              </w:pPr>
                            </w:p>
                          </w:txbxContent>
                        </v:textbox>
                      </v:oval>
                      <v:oval id="Oval 84" o:spid="_x0000_s1261" style="position:absolute;left:1980489;top:2211232;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OqxwgAA&#10;ANwAAAAPAAAAZHJzL2Rvd25yZXYueG1sRE9LawIxEL4X+h/CFLzVrApSVqO0xQUPetA+8Dhuxs3S&#10;zWRJorv+eyMIvc3H95z5sreNuJAPtWMFo2EGgrh0uuZKwfdX8foGIkRkjY1jUnClAMvF89Mcc+06&#10;3tFlHyuRQjjkqMDE2OZShtKQxTB0LXHiTs5bjAn6SmqPXQq3jRxn2VRarDk1GGzp01D5tz9bBR+/&#10;ujmsTDxXx27jt6EoplL/KDV46d9nICL18V/8cK91mj+awP2Zd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s6rHCAAAA3AAAAA8AAAAAAAAAAAAAAAAAlwIAAGRycy9kb3du&#10;cmV2LnhtbFBLBQYAAAAABAAEAPUAAACGAwAAAAA=&#10;" fillcolor="red" stroked="f">
                        <v:textbox>
                          <w:txbxContent>
                            <w:p w14:paraId="39D604D3" w14:textId="77777777" w:rsidR="00044D26" w:rsidRDefault="00044D26" w:rsidP="00DF4B78">
                              <w:pPr>
                                <w:rPr>
                                  <w:rFonts w:eastAsia="Times New Roman"/>
                                </w:rPr>
                              </w:pPr>
                            </w:p>
                          </w:txbxContent>
                        </v:textbox>
                      </v:oval>
                    </v:group>
                    <v:group id="Group 18" o:spid="_x0000_s1262" style="position:absolute;left:1963674;top:2699771;width:177935;height:74099;rotation:5624179fd" coordorigin="1970964,2716057" coordsize="630091,276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9QxiwQAAANwAAAAPAAAAZHJzL2Rvd25yZXYueG1sRE9Ni8IwEL0L/ocwgjdN&#10;XRaRahQRZHcRhLp78TY2Y1ttJiXJavXXG0HwNo/3ObNFa2pxIecrywpGwwQEcW51xYWCv9/1YALC&#10;B2SNtWVScCMPi3m3M8NU2ytndNmFQsQQ9ikqKENoUil9XpJBP7QNceSO1hkMEbpCaofXGG5q+ZEk&#10;Y2mw4thQYkOrkvLz7t8ouP9sNqfGUZbvb/tsfPBb81WTUv1eu5yCCNSGt/jl/tZx/ugTns/EC+T8&#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K9QxiwQAAANwAAAAPAAAA&#10;AAAAAAAAAAAAAKkCAABkcnMvZG93bnJldi54bWxQSwUGAAAAAAQABAD6AAAAlwMAAAAA&#10;">
                      <v:oval id="Oval 79" o:spid="_x0000_s1263" style="position:absolute;left:2331221;top:2725990;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ddewgAA&#10;ANwAAAAPAAAAZHJzL2Rvd25yZXYueG1sRE9LawIxEL4X+h/CFLzVrIJSVqO0xQUPetA+8Dhuxs3S&#10;zWRJorv+eyMIvc3H95z5sreNuJAPtWMFo2EGgrh0uuZKwfdX8foGIkRkjY1jUnClAMvF89Mcc+06&#10;3tFlHyuRQjjkqMDE2OZShtKQxTB0LXHiTs5bjAn6SmqPXQq3jRxn2VRarDk1GGzp01D5tz9bBR+/&#10;ujmsTDxXx27jt6EoplL/KDV46d9nICL18V/8cK91mj+awP2Zd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117CAAAA3AAAAA8AAAAAAAAAAAAAAAAAlwIAAGRycy9kb3du&#10;cmV2LnhtbFBLBQYAAAAABAAEAPUAAACGAwAAAAA=&#10;" fillcolor="red" stroked="f">
                        <v:textbox>
                          <w:txbxContent>
                            <w:p w14:paraId="7B116410" w14:textId="77777777" w:rsidR="00044D26" w:rsidRDefault="00044D26" w:rsidP="00DF4B78">
                              <w:pPr>
                                <w:rPr>
                                  <w:rFonts w:eastAsia="Times New Roman"/>
                                </w:rPr>
                              </w:pPr>
                            </w:p>
                          </w:txbxContent>
                        </v:textbox>
                      </v:oval>
                      <v:oval id="Oval 80" o:spid="_x0000_s1264" style="position:absolute;left:2151399;top:271807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2DXwQAA&#10;ANwAAAAPAAAAZHJzL2Rvd25yZXYueG1sRE9Li8IwEL4L/ocwghdZ0+oi0jWKD5ReV1fY49DMtsVm&#10;UppYq7/eCMLe5uN7zmLVmUq01LjSsoJ4HIEgzqwuOVfwc9p/zEE4j6yxskwK7uRgtez3Fphoe+Nv&#10;ao8+FyGEXYIKCu/rREqXFWTQjW1NHLg/2xj0ATa51A3eQrip5CSKZtJgyaGhwJq2BWWX49Uo4POv&#10;cWm9bz8P01Pc7dLN6IEbpYaDbv0FwlPn/8Vvd6rD/HgGr2fC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tg18EAAADcAAAADwAAAAAAAAAAAAAAAACXAgAAZHJzL2Rvd25y&#10;ZXYueG1sUEsFBgAAAAAEAAQA9QAAAIUDAAAAAA==&#10;" fillcolor="black" stroked="f">
                        <v:textbox>
                          <w:txbxContent>
                            <w:p w14:paraId="4998DBFB" w14:textId="77777777" w:rsidR="00044D26" w:rsidRDefault="00044D26" w:rsidP="00DF4B78">
                              <w:pPr>
                                <w:rPr>
                                  <w:rFonts w:eastAsia="Times New Roman"/>
                                </w:rPr>
                              </w:pPr>
                            </w:p>
                          </w:txbxContent>
                        </v:textbox>
                      </v:oval>
                      <v:oval id="Oval 81" o:spid="_x0000_s1265" style="position:absolute;left:1970964;top:271605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yywwAA&#10;ANwAAAAPAAAAZHJzL2Rvd25yZXYueG1sRE87a8MwEN4L+Q/iAt1iOR2S4EYJSaihQzM0Lzperatl&#10;Yp2MpMTuv68KhW738T1vuR5sK+7kQ+NYwTTLQRBXTjdcKzgdy8kCRIjIGlvHpOCbAqxXo4clFtr1&#10;/E73Q6xFCuFQoAITY1dIGSpDFkPmOuLEfTlvMSboa6k99inctvIpz2fSYsOpwWBHO0PV9XCzCrYX&#10;3X68mHirP/s3vw9lOZP6rNTjeNg8g4g0xH/xn/tVp/nTOfw+ky6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V+yywwAAANwAAAAPAAAAAAAAAAAAAAAAAJcCAABkcnMvZG93&#10;bnJldi54bWxQSwUGAAAAAAQABAD1AAAAhwMAAAAA&#10;" fillcolor="red" stroked="f">
                        <v:textbox>
                          <w:txbxContent>
                            <w:p w14:paraId="003BD751" w14:textId="77777777" w:rsidR="00044D26" w:rsidRDefault="00044D26" w:rsidP="00DF4B78">
                              <w:pPr>
                                <w:rPr>
                                  <w:rFonts w:eastAsia="Times New Roman"/>
                                </w:rPr>
                              </w:pPr>
                            </w:p>
                          </w:txbxContent>
                        </v:textbox>
                      </v:oval>
                    </v:group>
                    <v:group id="Group 19" o:spid="_x0000_s1266" style="position:absolute;left:1963674;top:3334771;width:177935;height:74099;rotation:5624179fd" coordorigin="1970964,3351057" coordsize="630091,276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7gGZ8UAAADcAAAA&#10;DwAAAAAAAAAAAAAAAACpAgAAZHJzL2Rvd25yZXYueG1sUEsFBgAAAAAEAAQA+gAAAJsDAAAAAA==&#10;">
                      <v:oval id="Oval 76" o:spid="_x0000_s1267" style="position:absolute;left:2331221;top:3360990;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N1bwwAA&#10;ANwAAAAPAAAAZHJzL2Rvd25yZXYueG1sRE87a8MwEN4L+Q/iAt1iOR1C4kYJSaihQzM0Lzperatl&#10;Yp2MpMTuv68KhW738T1vuR5sK+7kQ+NYwTTLQRBXTjdcKzgdy8kcRIjIGlvHpOCbAqxXo4clFtr1&#10;/E73Q6xFCuFQoAITY1dIGSpDFkPmOuLEfTlvMSboa6k99inctvIpz2fSYsOpwWBHO0PV9XCzCrYX&#10;3X68mHirP/s3vw9lOZP6rNTjeNg8g4g0xH/xn/tVp/nTBfw+ky6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hN1bwwAAANwAAAAPAAAAAAAAAAAAAAAAAJcCAABkcnMvZG93&#10;bnJldi54bWxQSwUGAAAAAAQABAD1AAAAhwMAAAAA&#10;" fillcolor="red" stroked="f">
                        <v:textbox>
                          <w:txbxContent>
                            <w:p w14:paraId="65C1BE58" w14:textId="77777777" w:rsidR="00044D26" w:rsidRDefault="00044D26" w:rsidP="00DF4B78">
                              <w:pPr>
                                <w:rPr>
                                  <w:rFonts w:eastAsia="Times New Roman"/>
                                </w:rPr>
                              </w:pPr>
                            </w:p>
                          </w:txbxContent>
                        </v:textbox>
                      </v:oval>
                      <v:oval id="Oval 77" o:spid="_x0000_s1268" style="position:absolute;left:2151399;top:335307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peFxAAA&#10;ANwAAAAPAAAAZHJzL2Rvd25yZXYueG1sRI9Ba8JAEIXvBf/DMkIvRTdqEYmuUluUXKsteByyYxLM&#10;zobsNqb+eucgeJvhvXnvm9Wmd7XqqA2VZwOTcQKKOPe24sLAz3E3WoAKEdli7ZkM/FOAzXrwssLU&#10;+it/U3eIhZIQDikaKGNsUq1DXpLDMPYNsWhn3zqMsraFti1eJdzVepokc+2wYmkosaHPkvLL4c8Z&#10;4N+TC1mz6973s+Ok/8q2bzfcGvM67D+WoCL18Wl+XGdW8KeCL8/IBHp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KXhcQAAADcAAAADwAAAAAAAAAAAAAAAACXAgAAZHJzL2Rv&#10;d25yZXYueG1sUEsFBgAAAAAEAAQA9QAAAIgDAAAAAA==&#10;" fillcolor="black" stroked="f">
                        <v:textbox>
                          <w:txbxContent>
                            <w:p w14:paraId="03A7D76A" w14:textId="77777777" w:rsidR="00044D26" w:rsidRDefault="00044D26" w:rsidP="00DF4B78">
                              <w:pPr>
                                <w:rPr>
                                  <w:rFonts w:eastAsia="Times New Roman"/>
                                </w:rPr>
                              </w:pPr>
                            </w:p>
                          </w:txbxContent>
                        </v:textbox>
                      </v:oval>
                      <v:oval id="Oval 78" o:spid="_x0000_s1269" style="position:absolute;left:1970964;top:335105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vgwgAA&#10;ANwAAAAPAAAAZHJzL2Rvd25yZXYueG1sRE9LawIxEL4L/Q9hCt40qweRrVHa0gUPevBVepxuppul&#10;m8mSRHf990YQvM3H95zFqreNuJAPtWMFk3EGgrh0uuZKwfFQjOYgQkTW2DgmBVcKsFq+DBaYa9fx&#10;ji77WIkUwiFHBSbGNpcylIYshrFriRP357zFmKCvpPbYpXDbyGmWzaTFmlODwZY+DZX/+7NV8PGt&#10;m58vE8/Vb7fx21AUM6lPSg1f+/c3EJH6+BQ/3Gud5k8ncH8mXSC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eG+DCAAAA3AAAAA8AAAAAAAAAAAAAAAAAlwIAAGRycy9kb3du&#10;cmV2LnhtbFBLBQYAAAAABAAEAPUAAACGAwAAAAA=&#10;" fillcolor="red" stroked="f">
                        <v:textbox>
                          <w:txbxContent>
                            <w:p w14:paraId="646F02A1" w14:textId="77777777" w:rsidR="00044D26" w:rsidRDefault="00044D26" w:rsidP="00DF4B78">
                              <w:pPr>
                                <w:rPr>
                                  <w:rFonts w:eastAsia="Times New Roman"/>
                                </w:rPr>
                              </w:pPr>
                            </w:p>
                          </w:txbxContent>
                        </v:textbox>
                      </v:oval>
                    </v:group>
                    <v:group id="Group 20" o:spid="_x0000_s1270" style="position:absolute;left:1973200;top:3950721;width:177935;height:74099;rotation:5624179fd" coordorigin="1980489,3967007" coordsize="630091,276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PPswwQAAANwAAAAPAAAAZHJzL2Rvd25yZXYueG1sRE9Ni8IwEL0L+x/CLHjT&#10;dHsQ6RpFBFlFWKh68TbbjG21mZQkat1fbwTB2zze50xmnWnElZyvLSv4GiYgiAuray4V7HfLwRiE&#10;D8gaG8uk4E4eZtOP3gQzbW+c03UbShFD2GeooAqhzaT0RUUG/dC2xJE7WmcwROhKqR3eYrhpZJok&#10;I2mw5thQYUuLiorz9mIU/K83m1PrKC8O90M++vO/5qchpfqf3fwbRKAuvMUv90rH+WkKz2fiBXL6&#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kPPswwQAAANwAAAAPAAAA&#10;AAAAAAAAAAAAAKkCAABkcnMvZG93bnJldi54bWxQSwUGAAAAAAQABAD6AAAAlwMAAAAA&#10;">
                      <v:oval id="Oval 73" o:spid="_x0000_s1271" style="position:absolute;left:2340746;top:3976940;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CAMwwAA&#10;ANwAAAAPAAAAZHJzL2Rvd25yZXYueG1sRE9NawIxEL0L/ocwQm/drApStkbR0gUP7UFbpcfpZrpZ&#10;3EyWJLrbf28KBW/zeJ+zXA+2FVfyoXGsYJrlIIgrpxuuFXx+lI9PIEJE1tg6JgW/FGC9Go+WWGjX&#10;856uh1iLFMKhQAUmxq6QMlSGLIbMdcSJ+3HeYkzQ11J77FO4beUszxfSYsOpwWBHL4aq8+FiFWxP&#10;uv16NfFSf/dv/j2U5ULqo1IPk2HzDCLSEO/if/dOp/mzOfw9ky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CAMwwAAANwAAAAPAAAAAAAAAAAAAAAAAJcCAABkcnMvZG93&#10;bnJldi54bWxQSwUGAAAAAAQABAD1AAAAhwMAAAAA&#10;" fillcolor="red" stroked="f">
                        <v:textbox>
                          <w:txbxContent>
                            <w:p w14:paraId="471AD494" w14:textId="77777777" w:rsidR="00044D26" w:rsidRDefault="00044D26" w:rsidP="00DF4B78">
                              <w:pPr>
                                <w:rPr>
                                  <w:rFonts w:eastAsia="Times New Roman"/>
                                </w:rPr>
                              </w:pPr>
                            </w:p>
                          </w:txbxContent>
                        </v:textbox>
                      </v:oval>
                      <v:oval id="Oval 74" o:spid="_x0000_s1272" style="position:absolute;left:2160924;top:396902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ZGGwwAA&#10;ANwAAAAPAAAAZHJzL2Rvd25yZXYueG1sRE9Na8JAEL0X/A/LFHopuokVkdRNMBZLrjUKHofsNAnN&#10;zobsGtP++m6h4G0e73O22WQ6MdLgWssK4kUEgriyuuVawak8zDcgnEfW2FkmBd/kIEtnD1tMtL3x&#10;B41HX4sQwi5BBY33fSKlqxoy6Ba2Jw7cpx0M+gCHWuoBbyHcdHIZRWtpsOXQ0GBP+4aqr+PVKODz&#10;xbiiP4yr95cynt6K/PkHc6WeHqfdKwhPk7+L/92FDvOXK/h7Jlwg0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yZGGwwAAANwAAAAPAAAAAAAAAAAAAAAAAJcCAABkcnMvZG93&#10;bnJldi54bWxQSwUGAAAAAAQABAD1AAAAhwMAAAAA&#10;" fillcolor="black" stroked="f">
                        <v:textbox>
                          <w:txbxContent>
                            <w:p w14:paraId="7751186D" w14:textId="77777777" w:rsidR="00044D26" w:rsidRDefault="00044D26" w:rsidP="00DF4B78">
                              <w:pPr>
                                <w:rPr>
                                  <w:rFonts w:eastAsia="Times New Roman"/>
                                </w:rPr>
                              </w:pPr>
                            </w:p>
                          </w:txbxContent>
                        </v:textbox>
                      </v:oval>
                      <v:oval id="Oval 75" o:spid="_x0000_s1273" style="position:absolute;left:1980489;top:396700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R3jwwAA&#10;ANwAAAAPAAAAZHJzL2Rvd25yZXYueG1sRE9NawIxEL0L/ocwQm/drIJStkbR0gUP7UFbpcfpZrpZ&#10;3EyWJLrbf28KBW/zeJ+zXA+2FVfyoXGsYJrlIIgrpxuuFXx+lI9PIEJE1tg6JgW/FGC9Go+WWGjX&#10;856uh1iLFMKhQAUmxq6QMlSGLIbMdcSJ+3HeYkzQ11J77FO4beUszxfSYsOpwWBHL4aq8+FiFWxP&#10;uv16NfFSf/dv/j2U5ULqo1IPk2HzDCLSEO/if/dOp/mzOfw9ky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pR3jwwAAANwAAAAPAAAAAAAAAAAAAAAAAJcCAABkcnMvZG93&#10;bnJldi54bWxQSwUGAAAAAAQABAD1AAAAhwMAAAAA&#10;" fillcolor="red" stroked="f">
                        <v:textbox>
                          <w:txbxContent>
                            <w:p w14:paraId="45C6B85B" w14:textId="77777777" w:rsidR="00044D26" w:rsidRDefault="00044D26" w:rsidP="00DF4B78">
                              <w:pPr>
                                <w:rPr>
                                  <w:rFonts w:eastAsia="Times New Roman"/>
                                </w:rPr>
                              </w:pPr>
                            </w:p>
                          </w:txbxContent>
                        </v:textbox>
                      </v:oval>
                    </v:group>
                    <v:group id="Group 21" o:spid="_x0000_s1274" style="position:absolute;left:2244725;top:4110037;width:179388;height:73025" coordorigin="2248758,4110037" coordsize="63523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oval id="Oval 70" o:spid="_x0000_s1275" style="position:absolute;left:2614160;top:4115964;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yYPwwAA&#10;ANwAAAAPAAAAZHJzL2Rvd25yZXYueG1sRE87a8MwEN4L+Q/iAt1iORmS4EYJSamhQzM0Lzperatl&#10;Yp2MpMTuv68KhW738T1vtRlsK+7kQ+NYwTTLQRBXTjdcKzgdy8kSRIjIGlvHpOCbAmzWo4cVFtr1&#10;/E73Q6xFCuFQoAITY1dIGSpDFkPmOuLEfTlvMSboa6k99inctnKW53NpseHUYLCjZ0PV9XCzCnYX&#10;3X68mHirP/s3vw9lOZf6rNTjeNg+gYg0xH/xn/tVp/mzBfw+ky6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OyYPwwAAANwAAAAPAAAAAAAAAAAAAAAAAJcCAABkcnMvZG93&#10;bnJldi54bWxQSwUGAAAAAAQABAD1AAAAhwMAAAAA&#10;" fillcolor="red" stroked="f">
                        <v:textbox>
                          <w:txbxContent>
                            <w:p w14:paraId="29EF4366" w14:textId="77777777" w:rsidR="00044D26" w:rsidRDefault="00044D26" w:rsidP="00DF4B78">
                              <w:pPr>
                                <w:rPr>
                                  <w:rFonts w:eastAsia="Times New Roman"/>
                                </w:rPr>
                              </w:pPr>
                            </w:p>
                          </w:txbxContent>
                        </v:textbox>
                      </v:oval>
                      <v:oval id="Oval 71" o:spid="_x0000_s1276" style="position:absolute;left:2428647;top:4110037;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JuDxAAA&#10;ANwAAAAPAAAAZHJzL2Rvd25yZXYueG1sRI9Ba8JAEIXvBf/DMkIvRTdqEYmuUluUXKsteByyYxLM&#10;zobsNqb+eucgeJvhvXnvm9Wmd7XqqA2VZwOTcQKKOPe24sLAz3E3WoAKEdli7ZkM/FOAzXrwssLU&#10;+it/U3eIhZIQDikaKGNsUq1DXpLDMPYNsWhn3zqMsraFti1eJdzVepokc+2wYmkosaHPkvLL4c8Z&#10;4N+TC1mz6973s+Ok/8q2bzfcGvM67D+WoCL18Wl+XGdW8KdCK8/IBHp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Sbg8QAAADcAAAADwAAAAAAAAAAAAAAAACXAgAAZHJzL2Rv&#10;d25yZXYueG1sUEsFBgAAAAAEAAQA9QAAAIgDAAAAAA==&#10;" fillcolor="black" stroked="f">
                        <v:textbox>
                          <w:txbxContent>
                            <w:p w14:paraId="2EC9233F" w14:textId="77777777" w:rsidR="00044D26" w:rsidRDefault="00044D26" w:rsidP="00DF4B78">
                              <w:pPr>
                                <w:rPr>
                                  <w:rFonts w:eastAsia="Times New Roman"/>
                                </w:rPr>
                              </w:pPr>
                            </w:p>
                          </w:txbxContent>
                        </v:textbox>
                      </v:oval>
                      <v:oval id="Oval 72" o:spid="_x0000_s1277" style="position:absolute;left:2248758;top:411003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6BfmwwAA&#10;ANwAAAAPAAAAZHJzL2Rvd25yZXYueG1sRE87a8MwEN4L+Q/iAt1iORlC4kYJSamhQzM0Lzperatl&#10;Yp2MpMTuv68KhW738T1vtRlsK+7kQ+NYwTTLQRBXTjdcKzgdy8kCRIjIGlvHpOCbAmzWo4cVFtr1&#10;/E73Q6xFCuFQoAITY1dIGSpDFkPmOuLEfTlvMSboa6k99inctnKW53NpseHUYLCjZ0PV9XCzCnYX&#10;3X68mHirP/s3vw9lOZf6rNTjeNg+gYg0xH/xn/tVp/mzJfw+ky6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6BfmwwAAANwAAAAPAAAAAAAAAAAAAAAAAJcCAABkcnMvZG93&#10;bnJldi54bWxQSwUGAAAAAAQABAD1AAAAhwMAAAAA&#10;" fillcolor="red" stroked="f">
                        <v:textbox>
                          <w:txbxContent>
                            <w:p w14:paraId="15CAF33B" w14:textId="77777777" w:rsidR="00044D26" w:rsidRDefault="00044D26" w:rsidP="00DF4B78">
                              <w:pPr>
                                <w:rPr>
                                  <w:rFonts w:eastAsia="Times New Roman"/>
                                </w:rPr>
                              </w:pPr>
                            </w:p>
                          </w:txbxContent>
                        </v:textbox>
                      </v:oval>
                    </v:group>
                    <v:group id="Group 22" o:spid="_x0000_s1278" style="position:absolute;left:2616200;top:4110037;width:179388;height:73025" coordorigin="2620233,4110037" coordsize="63523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oval id="Oval 67" o:spid="_x0000_s1279" style="position:absolute;left:2985635;top:4115964;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R409wgAA&#10;ANwAAAAPAAAAZHJzL2Rvd25yZXYueG1sRE9LawIxEL4X+h/CFLzVrApSVqO0xQUPetA+8Dhuxs3S&#10;zWRJorv+eyMIvc3H95z5sreNuJAPtWMFo2EGgrh0uuZKwfdX8foGIkRkjY1jUnClAMvF89Mcc+06&#10;3tFlHyuRQjjkqMDE2OZShtKQxTB0LXHiTs5bjAn6SmqPXQq3jRxn2VRarDk1GGzp01D5tz9bBR+/&#10;ujmsTDxXx27jt6EoplL/KDV46d9nICL18V/8cK91mj8Zwf2Zd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HjT3CAAAA3AAAAA8AAAAAAAAAAAAAAAAAlwIAAGRycy9kb3du&#10;cmV2LnhtbFBLBQYAAAAABAAEAPUAAACGAwAAAAA=&#10;" fillcolor="red" stroked="f">
                        <v:textbox>
                          <w:txbxContent>
                            <w:p w14:paraId="6754FA3D" w14:textId="77777777" w:rsidR="00044D26" w:rsidRDefault="00044D26" w:rsidP="00DF4B78">
                              <w:pPr>
                                <w:rPr>
                                  <w:rFonts w:eastAsia="Times New Roman"/>
                                </w:rPr>
                              </w:pPr>
                            </w:p>
                          </w:txbxContent>
                        </v:textbox>
                      </v:oval>
                      <v:oval id="Oval 68" o:spid="_x0000_s1280" style="position:absolute;left:2800122;top:4110037;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Tq0wwAA&#10;ANwAAAAPAAAAZHJzL2Rvd25yZXYueG1sRE9Na8JAEL0L/odlCr1I3RhLKamrqEXJtaaFHofsNAnN&#10;zobsmqz+erdQ8DaP9zmrTTCtGKh3jWUFi3kCgri0uuFKwWdxeHoF4TyyxtYyKbiQg816Ollhpu3I&#10;HzScfCViCLsMFdTed5mUrqzJoJvbjjhyP7Y36CPsK6l7HGO4aWWaJC/SYMOxocaO9jWVv6ezUcBf&#10;38bl3WF4Pi6LRXjPd7Mr7pR6fAjbNxCegr+L/925jvOXKfw9Ey+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Tq0wwAAANwAAAAPAAAAAAAAAAAAAAAAAJcCAABkcnMvZG93&#10;bnJldi54bWxQSwUGAAAAAAQABAD1AAAAhwMAAAAA&#10;" fillcolor="black" stroked="f">
                        <v:textbox>
                          <w:txbxContent>
                            <w:p w14:paraId="1F2166F6" w14:textId="77777777" w:rsidR="00044D26" w:rsidRDefault="00044D26" w:rsidP="00DF4B78">
                              <w:pPr>
                                <w:rPr>
                                  <w:rFonts w:eastAsia="Times New Roman"/>
                                </w:rPr>
                              </w:pPr>
                            </w:p>
                          </w:txbxContent>
                        </v:textbox>
                      </v:oval>
                      <v:oval id="Oval 69" o:spid="_x0000_s1281" style="position:absolute;left:2620233;top:411003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bbRwgAA&#10;ANwAAAAPAAAAZHJzL2Rvd25yZXYueG1sRE9LawIxEL4X/A9hhN40awWR1ShautBDe6gvPI6bcbO4&#10;mSxJdLf/vikUepuP7znLdW8b8SAfascKJuMMBHHpdM2VgsO+GM1BhIissXFMCr4pwHo1eFpirl3H&#10;X/TYxUqkEA45KjAxtrmUoTRkMYxdS5y4q/MWY4K+ktpjl8JtI1+ybCYt1pwaDLb0aqi87e5Wwfak&#10;m/Obiffq0n34z1AUM6mPSj0P+80CRKQ+/ov/3O86zZ9O4feZdIF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ZttHCAAAA3AAAAA8AAAAAAAAAAAAAAAAAlwIAAGRycy9kb3du&#10;cmV2LnhtbFBLBQYAAAAABAAEAPUAAACGAwAAAAA=&#10;" fillcolor="red" stroked="f">
                        <v:textbox>
                          <w:txbxContent>
                            <w:p w14:paraId="0C5787A9" w14:textId="77777777" w:rsidR="00044D26" w:rsidRDefault="00044D26" w:rsidP="00DF4B78">
                              <w:pPr>
                                <w:rPr>
                                  <w:rFonts w:eastAsia="Times New Roman"/>
                                </w:rPr>
                              </w:pPr>
                            </w:p>
                          </w:txbxContent>
                        </v:textbox>
                      </v:oval>
                    </v:group>
                    <v:group id="Group 23" o:spid="_x0000_s1282" style="position:absolute;left:3009786;top:3976667;width:177950;height:76086;rotation:-6131995fd" coordorigin="3023420,3962521" coordsize="630140,283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">
                      <v:oval id="Oval 64" o:spid="_x0000_s1283" style="position:absolute;left:3383726;top:3968379;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Is+wwAA&#10;ANwAAAAPAAAAZHJzL2Rvd25yZXYueG1sRE9NawIxEL0X/A9hCt5qtpVKWY1Siwse6qFaxeN0M90s&#10;3UyWJLrrvzdCwds83ufMFr1txJl8qB0reB5lIIhLp2uuFHzviqc3ECEia2wck4ILBVjMBw8zzLXr&#10;+IvO21iJFMIhRwUmxjaXMpSGLIaRa4kT9+u8xZigr6T22KVw28iXLJtIizWnBoMtfRgq/7Ynq2B5&#10;0M1xZeKp+uk+/SYUxUTqvVLDx/59CiJSH+/if/dap/njV7g9ky6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Is+wwAAANwAAAAPAAAAAAAAAAAAAAAAAJcCAABkcnMvZG93&#10;bnJldi54bWxQSwUGAAAAAAQABAD1AAAAhwMAAAAA&#10;" fillcolor="red" stroked="f">
                        <v:textbox>
                          <w:txbxContent>
                            <w:p w14:paraId="25072C88" w14:textId="77777777" w:rsidR="00044D26" w:rsidRDefault="00044D26" w:rsidP="00DF4B78">
                              <w:pPr>
                                <w:rPr>
                                  <w:rFonts w:eastAsia="Times New Roman"/>
                                </w:rPr>
                              </w:pPr>
                            </w:p>
                          </w:txbxContent>
                        </v:textbox>
                      </v:oval>
                      <v:oval id="Oval 65" o:spid="_x0000_s1284" style="position:absolute;left:3197174;top:3979870;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jy3wwAA&#10;ANwAAAAPAAAAZHJzL2Rvd25yZXYueG1sRE9La8JAEL4X+h+WKXgpdaOWUFJXMRYl1/qAHofsNAnN&#10;zobsNln99W6h4G0+vucs18G0YqDeNZYVzKYJCOLS6oYrBafj7uUNhPPIGlvLpOBCDtarx4clZtqO&#10;/EnDwVcihrDLUEHtfZdJ6cqaDLqp7Ygj9217gz7CvpK6xzGGm1bOkySVBhuODTV2tK2p/Dn8GgV8&#10;/jKu6HbD635xnIWPIn++Yq7U5Cls3kF4Cv4u/ncXOs5fpPD3TLx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jjy3wwAAANwAAAAPAAAAAAAAAAAAAAAAAJcCAABkcnMvZG93&#10;bnJldi54bWxQSwUGAAAAAAQABAD1AAAAhwMAAAAA&#10;" fillcolor="black" stroked="f">
                        <v:textbox>
                          <w:txbxContent>
                            <w:p w14:paraId="134DE87F" w14:textId="77777777" w:rsidR="00044D26" w:rsidRDefault="00044D26" w:rsidP="00DF4B78">
                              <w:pPr>
                                <w:rPr>
                                  <w:rFonts w:eastAsia="Times New Roman"/>
                                </w:rPr>
                              </w:pPr>
                            </w:p>
                          </w:txbxContent>
                        </v:textbox>
                      </v:oval>
                      <v:oval id="Oval 66" o:spid="_x0000_s1285" style="position:absolute;left:3023420;top:3962521;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rDSwwAA&#10;ANwAAAAPAAAAZHJzL2Rvd25yZXYueG1sRE9NawIxEL0X/A9hCt5qtgq2rEap4oKHeqhW8TjdTDdL&#10;N5Mlie7235tCwds83ufMl71txJV8qB0reB5lIIhLp2uuFHweiqdXECEia2wck4JfCrBcDB7mmGvX&#10;8Qdd97ESKYRDjgpMjG0uZSgNWQwj1xIn7tt5izFBX0ntsUvhtpHjLJtKizWnBoMtrQ2VP/uLVbA6&#10;6ea8MfFSfXXvfheKYir1UanhY/82AxGpj3fxv3ur0/zJC/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4rDSwwAAANwAAAAPAAAAAAAAAAAAAAAAAJcCAABkcnMvZG93&#10;bnJldi54bWxQSwUGAAAAAAQABAD1AAAAhwMAAAAA&#10;" fillcolor="red" stroked="f">
                        <v:textbox>
                          <w:txbxContent>
                            <w:p w14:paraId="73A08482" w14:textId="77777777" w:rsidR="00044D26" w:rsidRDefault="00044D26" w:rsidP="00DF4B78">
                              <w:pPr>
                                <w:rPr>
                                  <w:rFonts w:eastAsia="Times New Roman"/>
                                </w:rPr>
                              </w:pPr>
                            </w:p>
                          </w:txbxContent>
                        </v:textbox>
                      </v:oval>
                    </v:group>
                    <v:group id="Group 24" o:spid="_x0000_s1286" style="position:absolute;left:3077921;top:3286099;width:178198;height:74994;rotation:-4264685fd" coordorigin="3082668,3277554" coordsize="631023,2799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L0gzDAAAA3AAAAA8A&#10;AAAAAAAAAAAAAAAAqQIAAGRycy9kb3ducmV2LnhtbFBLBQYAAAAABAAEAPoAAACZAwAAAAA=&#10;">
                      <v:oval id="Oval 61" o:spid="_x0000_s1287" style="position:absolute;left:3443857;top:3277554;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YE7wwAA&#10;ANwAAAAPAAAAZHJzL2Rvd25yZXYueG1sRE9NawIxEL0X/A9hCt5qtgrSrkap4oKHeqhW8TjdTDdL&#10;N5Mlie7235tCwds83ufMl71txJV8qB0reB5lIIhLp2uuFHweiqcXECEia2wck4JfCrBcDB7mmGvX&#10;8Qdd97ESKYRDjgpMjG0uZSgNWQwj1xIn7tt5izFBX0ntsUvhtpHjLJtKizWnBoMtrQ2VP/uLVbA6&#10;6ea8MfFSfXXvfheKYir1UanhY/82AxGpj3fxv3ur0/zJK/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MYE7wwAAANwAAAAPAAAAAAAAAAAAAAAAAJcCAABkcnMvZG93&#10;bnJldi54bWxQSwUGAAAAAAQABAD1AAAAhwMAAAAA&#10;" fillcolor="red" stroked="f">
                        <v:textbox>
                          <w:txbxContent>
                            <w:p w14:paraId="0F489978" w14:textId="77777777" w:rsidR="00044D26" w:rsidRDefault="00044D26" w:rsidP="00DF4B78">
                              <w:pPr>
                                <w:rPr>
                                  <w:rFonts w:eastAsia="Times New Roman"/>
                                </w:rPr>
                              </w:pPr>
                            </w:p>
                          </w:txbxContent>
                        </v:textbox>
                      </v:oval>
                      <v:oval id="Oval 62" o:spid="_x0000_s1288" style="position:absolute;left:3262490;top:3287990;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XIlxAAA&#10;ANwAAAAPAAAAZHJzL2Rvd25yZXYueG1sRI9Ba8JAEIXvBf/DMoKXohutiERXqS2WXNUWPA7ZMQlm&#10;Z0N2G9P+eucgeJvhvXnvm/W2d7XqqA2VZwPTSQKKOPe24sLA92k/XoIKEdli7ZkM/FGA7WbwssbU&#10;+hsfqDvGQkkIhxQNlDE2qdYhL8lhmPiGWLSLbx1GWdtC2xZvEu5qPUuShXZYsTSU2NBHSfn1+OsM&#10;8M/ZhazZd/Ovt9O0/8x2r/+4M2Y07N9XoCL18Wl+XGdW8OeCL8/IBHp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1yJcQAAADcAAAADwAAAAAAAAAAAAAAAACXAgAAZHJzL2Rv&#10;d25yZXYueG1sUEsFBgAAAAAEAAQA9QAAAIgDAAAAAA==&#10;" fillcolor="black" stroked="f">
                        <v:textbox>
                          <w:txbxContent>
                            <w:p w14:paraId="440A2DDD" w14:textId="77777777" w:rsidR="00044D26" w:rsidRDefault="00044D26" w:rsidP="00DF4B78">
                              <w:pPr>
                                <w:rPr>
                                  <w:rFonts w:eastAsia="Times New Roman"/>
                                </w:rPr>
                              </w:pPr>
                            </w:p>
                          </w:txbxContent>
                        </v:textbox>
                      </v:oval>
                      <v:oval id="Oval 63" o:spid="_x0000_s1289" style="position:absolute;left:3082668;top:3284905;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5AwgAA&#10;ANwAAAAPAAAAZHJzL2Rvd25yZXYueG1sRE9LawIxEL4X+h/CFLzVrCJSVqO0xQUPetA+8Dhuxs3S&#10;zWRJorv+eyMIvc3H95z5sreNuJAPtWMFo2EGgrh0uuZKwfdX8foGIkRkjY1jUnClAMvF89Mcc+06&#10;3tFlHyuRQjjkqMDE2OZShtKQxTB0LXHiTs5bjAn6SmqPXQq3jRxn2VRarDk1GGzp01D5tz9bBR+/&#10;ujmsTDxXx27jt6EoplL/KDV46d9nICL18V/8cK91mj8Zwf2Zd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B/kDCAAAA3AAAAA8AAAAAAAAAAAAAAAAAlwIAAGRycy9kb3du&#10;cmV2LnhtbFBLBQYAAAAABAAEAPUAAACGAwAAAAA=&#10;" fillcolor="red" stroked="f">
                        <v:textbox>
                          <w:txbxContent>
                            <w:p w14:paraId="52156FEA" w14:textId="77777777" w:rsidR="00044D26" w:rsidRDefault="00044D26" w:rsidP="00DF4B78">
                              <w:pPr>
                                <w:rPr>
                                  <w:rFonts w:eastAsia="Times New Roman"/>
                                </w:rPr>
                              </w:pPr>
                            </w:p>
                          </w:txbxContent>
                        </v:textbox>
                      </v:oval>
                    </v:group>
                    <v:group id="Group 25" o:spid="_x0000_s1290" style="position:absolute;left:2936384;top:2651762;width:175545;height:73024;rotation:530665fd" coordorigin="2938742,2650090" coordsize="62162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uzVi8IAAADcAAAADwAA&#10;AAAAAAAAAAAAAACpAgAAZHJzL2Rvd25yZXYueG1sUEsFBgAAAAAEAAQA+gAAAJgDAAAAAA==&#10;">
                      <v:oval id="Oval 58" o:spid="_x0000_s1291" style="position:absolute;left:3290534;top:2651169;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WswwAA&#10;ANwAAAAPAAAAZHJzL2Rvd25yZXYueG1sRE9NawIxEL0X/A9hCt5qtrVIWY1Siwse6qFaxeN0M90s&#10;3UyWJLrrvzdCwds83ufMFr1txJl8qB0reB5lIIhLp2uuFHzviqc3ECEia2wck4ILBVjMBw8zzLXr&#10;+IvO21iJFMIhRwUmxjaXMpSGLIaRa4kT9+u8xZigr6T22KVw28iXLJtIizWnBoMtfRgq/7Ynq2B5&#10;0M1xZeKp+uk+/SYUxUTqvVLDx/59CiJSH+/if/dap/mvY7g9ky6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WswwAAANwAAAAPAAAAAAAAAAAAAAAAAJcCAABkcnMvZG93&#10;bnJldi54bWxQSwUGAAAAAAQABAD1AAAAhwMAAAAA&#10;" fillcolor="red" stroked="f">
                        <v:textbox>
                          <w:txbxContent>
                            <w:p w14:paraId="2F85BA97" w14:textId="77777777" w:rsidR="00044D26" w:rsidRDefault="00044D26" w:rsidP="00DF4B78">
                              <w:pPr>
                                <w:rPr>
                                  <w:rFonts w:eastAsia="Times New Roman"/>
                                </w:rPr>
                              </w:pPr>
                            </w:p>
                          </w:txbxContent>
                        </v:textbox>
                      </v:oval>
                      <v:oval id="Oval 59" o:spid="_x0000_s1292" style="position:absolute;left:3120401;top:2652742;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nQmwwAA&#10;ANwAAAAPAAAAZHJzL2Rvd25yZXYueG1sRE9Na8JAEL0X/A/LCF5Ks4kNUlLXoBZLrjUt9Dhkp0lo&#10;djZktzH6612h4G0e73PW+WQ6MdLgWssKkigGQVxZ3XKt4LM8PL2AcB5ZY2eZFJzJQb6ZPawx0/bE&#10;HzQefS1CCLsMFTTe95mUrmrIoItsTxy4HzsY9AEOtdQDnkK46eQyjlfSYMuhocGe9g1Vv8c/o4C/&#10;vo0r+sOYvj+XyfRW7B4vuFNqMZ+2ryA8Tf4u/ncXOsxPU7g9Ey6Qm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FnQmwwAAANwAAAAPAAAAAAAAAAAAAAAAAJcCAABkcnMvZG93&#10;bnJldi54bWxQSwUGAAAAAAQABAD1AAAAhwMAAAAA&#10;" fillcolor="black" stroked="f">
                        <v:textbox>
                          <w:txbxContent>
                            <w:p w14:paraId="0AEDE08C" w14:textId="77777777" w:rsidR="00044D26" w:rsidRDefault="00044D26" w:rsidP="00DF4B78">
                              <w:pPr>
                                <w:rPr>
                                  <w:rFonts w:eastAsia="Times New Roman"/>
                                </w:rPr>
                              </w:pPr>
                            </w:p>
                          </w:txbxContent>
                        </v:textbox>
                      </v:oval>
                      <v:oval id="Oval 60" o:spid="_x0000_s1293" style="position:absolute;left:2938742;top:2650090;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hDwwAA&#10;ANwAAAAPAAAAZHJzL2Rvd25yZXYueG1sRE9NawIxEL0X/A9hCt5qtsVKWY1Siwse6qFaxeN0M90s&#10;3UyWJLrrvzdCwds83ufMFr1txJl8qB0reB5lIIhLp2uuFHzviqc3ECEia2wck4ILBVjMBw8zzLXr&#10;+IvO21iJFMIhRwUmxjaXMpSGLIaRa4kT9+u8xZigr6T22KVw28iXLJtIizWnBoMtfRgq/7Ynq2B5&#10;0M1xZeKp+uk+/SYUxUTqvVLDx/59CiJSH+/if/dap/njV7g9ky6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hDwwAAANwAAAAPAAAAAAAAAAAAAAAAAJcCAABkcnMvZG93&#10;bnJldi54bWxQSwUGAAAAAAQABAD1AAAAhwMAAAAA&#10;" fillcolor="red" stroked="f">
                        <v:textbox>
                          <w:txbxContent>
                            <w:p w14:paraId="4A238158" w14:textId="77777777" w:rsidR="00044D26" w:rsidRDefault="00044D26" w:rsidP="00DF4B78">
                              <w:pPr>
                                <w:rPr>
                                  <w:rFonts w:eastAsia="Times New Roman"/>
                                </w:rPr>
                              </w:pPr>
                            </w:p>
                          </w:txbxContent>
                        </v:textbox>
                      </v:oval>
                    </v:group>
                    <v:group id="Group 26" o:spid="_x0000_s1294" style="position:absolute;left:3098309;top:1969140;width:175545;height:73024;rotation:530665fd" coordorigin="3100667,1967465" coordsize="62162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HX04jDAAAA3AAAAA8A&#10;AAAAAAAAAAAAAAAAqQIAAGRycy9kb3ducmV2LnhtbFBLBQYAAAAABAAEAPoAAACZAwAAAAA=&#10;">
                      <v:oval id="Oval 55" o:spid="_x0000_s1295" style="position:absolute;left:3452459;top:1968544;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OvwwAA&#10;ANwAAAAPAAAAZHJzL2Rvd25yZXYueG1sRE9NawIxEL0X/A9hCt5qtiK2rEap4oKHeqhW8TjdTDdL&#10;N5Mlie7235tCwds83ufMl71txJV8qB0reB5lIIhLp2uuFHweiqdXECEia2wck4JfCrBcDB7mmGvX&#10;8Qdd97ESKYRDjgpMjG0uZSgNWQwj1xIn7tt5izFBX0ntsUvhtpHjLJtKizWnBoMtrQ2VP/uLVbA6&#10;6ea8MfFSfXXvfheKYir1UanhY/82AxGpj3fxv3ur0/zJC/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OvwwAAANwAAAAPAAAAAAAAAAAAAAAAAJcCAABkcnMvZG93&#10;bnJldi54bWxQSwUGAAAAAAQABAD1AAAAhwMAAAAA&#10;" fillcolor="red" stroked="f">
                        <v:textbox>
                          <w:txbxContent>
                            <w:p w14:paraId="7C4DE248" w14:textId="77777777" w:rsidR="00044D26" w:rsidRDefault="00044D26" w:rsidP="00DF4B78">
                              <w:pPr>
                                <w:rPr>
                                  <w:rFonts w:eastAsia="Times New Roman"/>
                                </w:rPr>
                              </w:pPr>
                            </w:p>
                          </w:txbxContent>
                        </v:textbox>
                      </v:oval>
                      <v:oval id="Oval 56" o:spid="_x0000_s1296" style="position:absolute;left:3282326;top:1970117;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34jxAAA&#10;ANwAAAAPAAAAZHJzL2Rvd25yZXYueG1sRI9Ba8JAEIXvBf/DMoKXohutiERXqS2WXNUWPA7ZMQlm&#10;Z0N2G9P+eucgeJvhvXnvm/W2d7XqqA2VZwPTSQKKOPe24sLA92k/XoIKEdli7ZkM/FGA7WbwssbU&#10;+hsfqDvGQkkIhxQNlDE2qdYhL8lhmPiGWLSLbx1GWdtC2xZvEu5qPUuShXZYsTSU2NBHSfn1+OsM&#10;8M/ZhazZd/Ovt9O0/8x2r/+4M2Y07N9XoCL18Wl+XGdW8OdCK8/IBHp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t+I8QAAADcAAAADwAAAAAAAAAAAAAAAACXAgAAZHJzL2Rv&#10;d25yZXYueG1sUEsFBgAAAAAEAAQA9QAAAIgDAAAAAA==&#10;" fillcolor="black" stroked="f">
                        <v:textbox>
                          <w:txbxContent>
                            <w:p w14:paraId="30CFB9C6" w14:textId="77777777" w:rsidR="00044D26" w:rsidRDefault="00044D26" w:rsidP="00DF4B78">
                              <w:pPr>
                                <w:rPr>
                                  <w:rFonts w:eastAsia="Times New Roman"/>
                                </w:rPr>
                              </w:pPr>
                            </w:p>
                          </w:txbxContent>
                        </v:textbox>
                      </v:oval>
                      <v:oval id="Oval 57" o:spid="_x0000_s1297" style="position:absolute;left:3100667;top:1967465;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JGwwAA&#10;ANwAAAAPAAAAZHJzL2Rvd25yZXYueG1sRE9NawIxEL0X/A9hCt5qtiLSrkap4oKHeqhW8TjdTDdL&#10;N5Mlie7235tCwds83ufMl71txJV8qB0reB5lIIhLp2uuFHweiqcXECEia2wck4JfCrBcDB7mmGvX&#10;8Qdd97ESKYRDjgpMjG0uZSgNWQwj1xIn7tt5izFBX0ntsUvhtpHjLJtKizWnBoMtrQ2VP/uLVbA6&#10;6ea8MfFSfXXvfheKYir1UanhY/82AxGpj3fxv3ur0/zJK/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JGwwAAANwAAAAPAAAAAAAAAAAAAAAAAJcCAABkcnMvZG93&#10;bnJldi54bWxQSwUGAAAAAAQABAD1AAAAhwMAAAAA&#10;" fillcolor="red" stroked="f">
                        <v:textbox>
                          <w:txbxContent>
                            <w:p w14:paraId="7EE84AA8" w14:textId="77777777" w:rsidR="00044D26" w:rsidRDefault="00044D26" w:rsidP="00DF4B78">
                              <w:pPr>
                                <w:rPr>
                                  <w:rFonts w:eastAsia="Times New Roman"/>
                                </w:rPr>
                              </w:pPr>
                            </w:p>
                          </w:txbxContent>
                        </v:textbox>
                      </v:oval>
                    </v:group>
                    <v:group id="Group 27" o:spid="_x0000_s1298" style="position:absolute;left:3040621;top:1543069;width:180227;height:73073;rotation:1787461fd" coordorigin="3032638,1544546" coordsize="638206,272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2S7KjGAAAA3AAA&#10;AA8AAAAAAAAAAAAAAAAAqQIAAGRycy9kb3ducmV2LnhtbFBLBQYAAAAABAAEAPoAAACcAwAAAAA=&#10;">
                      <v:oval id="Oval 52" o:spid="_x0000_s1299" style="position:absolute;left:3401010;top:155065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idwgAA&#10;ANwAAAAPAAAAZHJzL2Rvd25yZXYueG1sRE9LawIxEL4X+h/CFLzVrIJSVqO0xQUPetA+8Dhuxs3S&#10;zWRJorv+eyMIvc3H95z5sreNuJAPtWMFo2EGgrh0uuZKwfdX8foGIkRkjY1jUnClAMvF89Mcc+06&#10;3tFlHyuRQjjkqMDE2OZShtKQxTB0LXHiTs5bjAn6SmqPXQq3jRxn2VRarDk1GGzp01D5tz9bBR+/&#10;ujmsTDxXx27jt6EoplL/KDV46d9nICL18V/8cK91mj8Zwf2ZdIF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YaJ3CAAAA3AAAAA8AAAAAAAAAAAAAAAAAlwIAAGRycy9kb3du&#10;cmV2LnhtbFBLBQYAAAAABAAEAPUAAACGAwAAAAA=&#10;" fillcolor="red" stroked="f">
                        <v:textbox>
                          <w:txbxContent>
                            <w:p w14:paraId="7CA0575D" w14:textId="77777777" w:rsidR="00044D26" w:rsidRDefault="00044D26" w:rsidP="00DF4B78">
                              <w:pPr>
                                <w:rPr>
                                  <w:rFonts w:eastAsia="Times New Roman"/>
                                </w:rPr>
                              </w:pPr>
                            </w:p>
                          </w:txbxContent>
                        </v:textbox>
                      </v:oval>
                      <v:oval id="Oval 53" o:spid="_x0000_s1300" style="position:absolute;left:3227460;top:1544967;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t8UwgAA&#10;ANwAAAAPAAAAZHJzL2Rvd25yZXYueG1sRE9Li8IwEL4v+B/CCF5EU3WVpWsUHyi9+ljY49CMbbGZ&#10;lCbW6q83C8Le5uN7znzZmlI0VLvCsoLRMAJBnFpdcKbgfNoNvkA4j6yxtEwKHuRgueh8zDHW9s4H&#10;ao4+EyGEXYwKcu+rWEqX5mTQDW1FHLiLrQ36AOtM6hrvIdyUchxFM2mw4NCQY0WbnNLr8WYU8M+v&#10;cUm1az73k9Oo3Sbr/hPXSvW67eobhKfW/4vf7kSH+dMx/D0TL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q3xTCAAAA3AAAAA8AAAAAAAAAAAAAAAAAlwIAAGRycy9kb3du&#10;cmV2LnhtbFBLBQYAAAAABAAEAPUAAACGAwAAAAA=&#10;" fillcolor="black" stroked="f">
                        <v:textbox>
                          <w:txbxContent>
                            <w:p w14:paraId="169D7D59" w14:textId="77777777" w:rsidR="00044D26" w:rsidRDefault="00044D26" w:rsidP="00DF4B78">
                              <w:pPr>
                                <w:rPr>
                                  <w:rFonts w:eastAsia="Times New Roman"/>
                                </w:rPr>
                              </w:pPr>
                            </w:p>
                          </w:txbxContent>
                        </v:textbox>
                      </v:oval>
                      <v:oval id="Oval 54" o:spid="_x0000_s1301" style="position:absolute;left:3032638;top:1544546;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NxwwAA&#10;ANwAAAAPAAAAZHJzL2Rvd25yZXYueG1sRE9NawIxEL0X/A9hCt5qtpVKWY1Siwse6qFaxeN0M90s&#10;3UyWJLrrvzdCwds83ufMFr1txJl8qB0reB5lIIhLp2uuFHzviqc3ECEia2wck4ILBVjMBw8zzLXr&#10;+IvO21iJFMIhRwUmxjaXMpSGLIaRa4kT9+u8xZigr6T22KVw28iXLJtIizWnBoMtfRgq/7Ynq2B5&#10;0M1xZeKp+uk+/SYUxUTqvVLDx/59CiJSH+/if/dap/mvY7g9ky6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BlNxwwAAANwAAAAPAAAAAAAAAAAAAAAAAJcCAABkcnMvZG93&#10;bnJldi54bWxQSwUGAAAAAAQABAD1AAAAhwMAAAAA&#10;" fillcolor="red" stroked="f">
                        <v:textbox>
                          <w:txbxContent>
                            <w:p w14:paraId="1B125EEF" w14:textId="77777777" w:rsidR="00044D26" w:rsidRDefault="00044D26" w:rsidP="00DF4B78">
                              <w:pPr>
                                <w:rPr>
                                  <w:rFonts w:eastAsia="Times New Roman"/>
                                </w:rPr>
                              </w:pPr>
                            </w:p>
                          </w:txbxContent>
                        </v:textbox>
                      </v:oval>
                    </v:group>
                    <v:group id="Group 28" o:spid="_x0000_s1302" style="position:absolute;left:2907271;top:866794;width:180227;height:73073;rotation:1787461fd" coordorigin="2899288,868271" coordsize="638206,2727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p6qvDAAAA3AAAAA8A&#10;AAAAAAAAAAAAAAAAqQIAAGRycy9kb3ducmV2LnhtbFBLBQYAAAAABAAEAPoAAACZAwAAAAA=&#10;">
                      <v:oval id="Oval 49" o:spid="_x0000_s1303" style="position:absolute;left:3267660;top:874378;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6ewgAA&#10;ANwAAAAPAAAAZHJzL2Rvd25yZXYueG1sRE9LawIxEL4X/A9hhN40a0GR1ShautBDe6gvPI6bcbO4&#10;mSxJdLf/vikUepuP7znLdW8b8SAfascKJuMMBHHpdM2VgsO+GM1BhIissXFMCr4pwHo1eFpirl3H&#10;X/TYxUqkEA45KjAxtrmUoTRkMYxdS5y4q/MWY4K+ktpjl8JtI1+ybCYt1pwaDLb0aqi87e5Wwfak&#10;m/Obiffq0n34z1AUM6mPSj0P+80CRKQ+/ov/3O86zZ9O4feZdIF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bp7CAAAA3AAAAA8AAAAAAAAAAAAAAAAAlwIAAGRycy9kb3du&#10;cmV2LnhtbFBLBQYAAAAABAAEAPUAAACGAwAAAAA=&#10;" fillcolor="red" stroked="f">
                        <v:textbox>
                          <w:txbxContent>
                            <w:p w14:paraId="244CE4B0" w14:textId="77777777" w:rsidR="00044D26" w:rsidRDefault="00044D26" w:rsidP="00DF4B78">
                              <w:pPr>
                                <w:rPr>
                                  <w:rFonts w:eastAsia="Times New Roman"/>
                                </w:rPr>
                              </w:pPr>
                            </w:p>
                          </w:txbxContent>
                        </v:textbox>
                      </v:oval>
                      <v:oval id="Oval 50" o:spid="_x0000_s1304" style="position:absolute;left:3094110;top:868692;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dkXwQAA&#10;ANwAAAAPAAAAZHJzL2Rvd25yZXYueG1sRE9Li8IwEL4v+B/CCF4WTdVVpBpFXZRefYHHoRnbYjMp&#10;Taxdf71ZWNjbfHzPWaxaU4qGaldYVjAcRCCIU6sLzhScT7v+DITzyBpLy6Tghxyslp2PBcbaPvlA&#10;zdFnIoSwi1FB7n0VS+nSnAy6ga2IA3eztUEfYJ1JXeMzhJtSjqJoKg0WHBpyrGibU3o/PowCvlyN&#10;S6pd87Ufn4btd7L5fOFGqV63Xc9BeGr9v/jPnegwfzKF32fCB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VHZF8EAAADcAAAADwAAAAAAAAAAAAAAAACXAgAAZHJzL2Rvd25y&#10;ZXYueG1sUEsFBgAAAAAEAAQA9QAAAIUDAAAAAA==&#10;" fillcolor="black" stroked="f">
                        <v:textbox>
                          <w:txbxContent>
                            <w:p w14:paraId="274C2E3D" w14:textId="77777777" w:rsidR="00044D26" w:rsidRDefault="00044D26" w:rsidP="00DF4B78">
                              <w:pPr>
                                <w:rPr>
                                  <w:rFonts w:eastAsia="Times New Roman"/>
                                </w:rPr>
                              </w:pPr>
                            </w:p>
                          </w:txbxContent>
                        </v:textbox>
                      </v:oval>
                      <v:oval id="Oval 51" o:spid="_x0000_s1305" style="position:absolute;left:2899288;top:868271;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VywwAA&#10;ANwAAAAPAAAAZHJzL2Rvd25yZXYueG1sRE9NawIxEL0X/A9hCt5qtoK2rEap4oKHeqhW8TjdTDdL&#10;N5Mlie7235tCwds83ufMl71txJV8qB0reB5lIIhLp2uuFHweiqdXECEia2wck4JfCrBcDB7mmGvX&#10;8Qdd97ESKYRDjgpMjG0uZSgNWQwj1xIn7tt5izFBX0ntsUvhtpHjLJtKizWnBoMtrQ2VP/uLVbA6&#10;6ea8MfFSfXXvfheKYir1UanhY/82AxGpj3fxv3ur0/zJC/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VywwAAANwAAAAPAAAAAAAAAAAAAAAAAJcCAABkcnMvZG93&#10;bnJldi54bWxQSwUGAAAAAAQABAD1AAAAhwMAAAAA&#10;" fillcolor="red" stroked="f">
                        <v:textbox>
                          <w:txbxContent>
                            <w:p w14:paraId="20089B3C" w14:textId="77777777" w:rsidR="00044D26" w:rsidRDefault="00044D26" w:rsidP="00DF4B78">
                              <w:pPr>
                                <w:rPr>
                                  <w:rFonts w:eastAsia="Times New Roman"/>
                                </w:rPr>
                              </w:pPr>
                            </w:p>
                          </w:txbxContent>
                        </v:textbox>
                      </v:oval>
                    </v:group>
                    <v:group id="Group 29" o:spid="_x0000_s1306" style="position:absolute;left:3147122;top:645168;width:182087;height:75304;rotation:-2477812fd" coordorigin="3151576,635479" coordsize="644794,281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8ABjGAAAA3AAA&#10;AA8AAAAAAAAAAAAAAAAAqQIAAGRycy9kb3ducmV2LnhtbFBLBQYAAAAABAAEAPoAAACcAwAAAAA=&#10;">
                      <v:oval id="Oval 46" o:spid="_x0000_s1307" style="position:absolute;left:3526536;top:641359;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SbwwAA&#10;ANwAAAAPAAAAZHJzL2Rvd25yZXYueG1sRE9NawIxEL0X/A9hCt5qtoLSrkap4oKHeqhW8TjdTDdL&#10;N5Mlie7235tCwds83ufMl71txJV8qB0reB5lIIhLp2uuFHweiqcXECEia2wck4JfCrBcDB7mmGvX&#10;8Qdd97ESKYRDjgpMjG0uZSgNWQwj1xIn7tt5izFBX0ntsUvhtpHjLJtKizWnBoMtrQ2VP/uLVbA6&#10;6ea8MfFSfXXvfheKYir1UanhY/82AxGpj3fxv3ur0/zJK/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SbwwAAANwAAAAPAAAAAAAAAAAAAAAAAJcCAABkcnMvZG93&#10;bnJldi54bWxQSwUGAAAAAAQABAD1AAAAhwMAAAAA&#10;" fillcolor="red" stroked="f">
                        <v:textbox>
                          <w:txbxContent>
                            <w:p w14:paraId="53ED46E1" w14:textId="77777777" w:rsidR="00044D26" w:rsidRDefault="00044D26" w:rsidP="00DF4B78">
                              <w:pPr>
                                <w:rPr>
                                  <w:rFonts w:eastAsia="Times New Roman"/>
                                </w:rPr>
                              </w:pPr>
                            </w:p>
                          </w:txbxContent>
                        </v:textbox>
                      </v:oval>
                      <v:oval id="Oval 47" o:spid="_x0000_s1308" style="position:absolute;left:3335245;top:649908;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C5FxQAA&#10;ANwAAAAPAAAAZHJzL2Rvd25yZXYueG1sRI9Pa8JAEMXvBb/DMoKXohttEYmuohVLrvUPeByyYxLM&#10;zobsNsZ++s6h0NsM7817v1ltelerjtpQeTYwnSSgiHNvKy4MnE+H8QJUiMgWa89k4EkBNuvBywpT&#10;6x/8Rd0xFkpCOKRooIyxSbUOeUkOw8Q3xKLdfOswytoW2rb4kHBX61mSzLXDiqWhxIY+Ssrvx29n&#10;gC9XF7Lm0L1/vp2m/T7bvf7gzpjRsN8uQUXq47/57zqzgj8XfHlGJ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YLkXFAAAA3AAAAA8AAAAAAAAAAAAAAAAAlwIAAGRycy9k&#10;b3ducmV2LnhtbFBLBQYAAAAABAAEAPUAAACJAwAAAAA=&#10;" fillcolor="black" stroked="f">
                        <v:textbox>
                          <w:txbxContent>
                            <w:p w14:paraId="33E35C07" w14:textId="77777777" w:rsidR="00044D26" w:rsidRDefault="00044D26" w:rsidP="00DF4B78">
                              <w:pPr>
                                <w:rPr>
                                  <w:rFonts w:eastAsia="Times New Roman"/>
                                </w:rPr>
                              </w:pPr>
                            </w:p>
                          </w:txbxContent>
                        </v:textbox>
                      </v:oval>
                      <v:oval id="Oval 48" o:spid="_x0000_s1309" style="position:absolute;left:3151576;top:635479;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9KIgwgAA&#10;ANwAAAAPAAAAZHJzL2Rvd25yZXYueG1sRE9NawIxEL0X+h/CFHqrWXtYymoUlS54sIdaFY/jZtws&#10;biZLEt3tv28Eobd5vM+Zzgfbihv50DhWMB5lIIgrpxuuFex+yrcPECEia2wdk4JfCjCfPT9NsdCu&#10;52+6bWMtUgiHAhWYGLtCylAZshhGriNO3Nl5izFBX0vtsU/htpXvWZZLiw2nBoMdrQxVl+3VKlge&#10;dHv8NPFan/qN/wplmUu9V+r1ZVhMQEQa4r/44V7rND8fw/2Zd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0oiDCAAAA3AAAAA8AAAAAAAAAAAAAAAAAlwIAAGRycy9kb3du&#10;cmV2LnhtbFBLBQYAAAAABAAEAPUAAACGAwAAAAA=&#10;" fillcolor="red" stroked="f">
                        <v:textbox>
                          <w:txbxContent>
                            <w:p w14:paraId="3C36E5B7" w14:textId="77777777" w:rsidR="00044D26" w:rsidRDefault="00044D26" w:rsidP="00DF4B78">
                              <w:pPr>
                                <w:rPr>
                                  <w:rFonts w:eastAsia="Times New Roman"/>
                                </w:rPr>
                              </w:pPr>
                            </w:p>
                          </w:txbxContent>
                        </v:textbox>
                      </v:oval>
                    </v:group>
                    <v:group id="Group 30" o:spid="_x0000_s1310" style="position:absolute;left:3028890;top:423031;width:174749;height:74755;rotation:-6206129fd" coordorigin="3049938,418869" coordsize="618810,279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bsWwAAAANwAAAAPAAAAZHJzL2Rvd25yZXYueG1sRE9Ni8IwEL0L/ocwghfR&#10;1B5cqUZRQfCoVQ/exmZsq82kNFG7/34jCHubx/uc+bI1lXhR40rLCsajCARxZnXJuYLTcTucgnAe&#10;WWNlmRT8koPlotuZY6Ltmw/0Sn0uQgi7BBUU3teJlC4ryKAb2Zo4cDfbGPQBNrnUDb5DuKlkHEUT&#10;abDk0FBgTZuCskf6NArkvrqnm8s5bo/0czYDv46u+4NS/V67moHw1Pp/8de902H+JIbPM+ECufgD&#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L71uxbAAAAA3AAAAA8AAAAA&#10;AAAAAAAAAAAAqQIAAGRycy9kb3ducmV2LnhtbFBLBQYAAAAABAAEAPoAAACWAwAAAAA=&#10;">
                      <v:oval id="Oval 43" o:spid="_x0000_s1311" style="position:absolute;left:3398914;top:431253;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pnMwwAA&#10;ANwAAAAPAAAAZHJzL2Rvd25yZXYueG1sRE9LawIxEL4X/A9hBG81a4WlbI1SpQse7KE+isdxM90s&#10;biZLEt3tv28Khd7m43vOYjXYVtzJh8axgtk0A0FcOd1wreB4KB+fQYSIrLF1TAq+KcBqOXpYYKFd&#10;zx9038dapBAOBSowMXaFlKEyZDFMXUecuC/nLcYEfS21xz6F21Y+ZVkuLTacGgx2tDFUXfc3q2D9&#10;qdvzm4m3+tLv/Hsoy1zqk1KT8fD6AiLSEP/Ff+6tTvPzOfw+ky6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apnMwwAAANwAAAAPAAAAAAAAAAAAAAAAAJcCAABkcnMvZG93&#10;bnJldi54bWxQSwUGAAAAAAQABAD1AAAAhwMAAAAA&#10;" fillcolor="red" stroked="f">
                        <v:textbox>
                          <w:txbxContent>
                            <w:p w14:paraId="18A8E03C" w14:textId="77777777" w:rsidR="00044D26" w:rsidRDefault="00044D26" w:rsidP="00DF4B78">
                              <w:pPr>
                                <w:rPr>
                                  <w:rFonts w:eastAsia="Times New Roman"/>
                                </w:rPr>
                              </w:pPr>
                            </w:p>
                          </w:txbxContent>
                        </v:textbox>
                      </v:oval>
                      <v:oval id="Oval 44" o:spid="_x0000_s1312" style="position:absolute;left:3213104;top:427049;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yhGwwAA&#10;ANwAAAAPAAAAZHJzL2Rvd25yZXYueG1sRE9La8JAEL4X/A/LCL2UZmMrUqKr+CAlVxMFj0N2moRm&#10;Z0N2jWl/fbcgeJuP7zmrzWhaMVDvGssKZlEMgri0uuFKwalIXz9AOI+ssbVMCn7IwWY9eVphou2N&#10;jzTkvhIhhF2CCmrvu0RKV9Zk0EW2Iw7cl+0N+gD7SuoebyHctPItjhfSYMOhocaO9jWV3/nVKODz&#10;xbisS4f553sxGw/Z7uUXd0o9T8ftEoSn0T/Ed3emw/zFHP6fCR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yhGwwAAANwAAAAPAAAAAAAAAAAAAAAAAJcCAABkcnMvZG93&#10;bnJldi54bWxQSwUGAAAAAAQABAD1AAAAhwMAAAAA&#10;" fillcolor="black" stroked="f">
                        <v:textbox>
                          <w:txbxContent>
                            <w:p w14:paraId="58276EB5" w14:textId="77777777" w:rsidR="00044D26" w:rsidRDefault="00044D26" w:rsidP="00DF4B78">
                              <w:pPr>
                                <w:rPr>
                                  <w:rFonts w:eastAsia="Times New Roman"/>
                                </w:rPr>
                              </w:pPr>
                            </w:p>
                          </w:txbxContent>
                        </v:textbox>
                      </v:oval>
                      <v:oval id="Oval 45" o:spid="_x0000_s1313" style="position:absolute;left:3049938;top:418869;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6QjwwAA&#10;ANwAAAAPAAAAZHJzL2Rvd25yZXYueG1sRE9LawIxEL4X/A9hBG81a8GlbI1SpQse7KE+isdxM90s&#10;biZLEt3tv28Khd7m43vOYjXYVtzJh8axgtk0A0FcOd1wreB4KB+fQYSIrLF1TAq+KcBqOXpYYKFd&#10;zx9038dapBAOBSowMXaFlKEyZDFMXUecuC/nLcYEfS21xz6F21Y+ZVkuLTacGgx2tDFUXfc3q2D9&#10;qdvzm4m3+tLv/Hsoy1zqk1KT8fD6AiLSEP/Ff+6tTvPzOfw+ky6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6QjwwAAANwAAAAPAAAAAAAAAAAAAAAAAJcCAABkcnMvZG93&#10;bnJldi54bWxQSwUGAAAAAAQABAD1AAAAhwMAAAAA&#10;" fillcolor="red" stroked="f">
                        <v:textbox>
                          <w:txbxContent>
                            <w:p w14:paraId="4E6B3923" w14:textId="77777777" w:rsidR="00044D26" w:rsidRDefault="00044D26" w:rsidP="00DF4B78">
                              <w:pPr>
                                <w:rPr>
                                  <w:rFonts w:eastAsia="Times New Roman"/>
                                </w:rPr>
                              </w:pPr>
                            </w:p>
                          </w:txbxContent>
                        </v:textbox>
                      </v:oval>
                    </v:group>
                    <v:group id="Group 31" o:spid="_x0000_s1314" style="position:absolute;left:3132287;top:942372;width:179220;height:75379;rotation:-3700748fd" coordorigin="3136812,935816" coordsize="634641,28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MgpgwQAAANwAAAAPAAAAZHJzL2Rvd25yZXYueG1sRE9Ni8IwEL0L+x/CCF5k&#10;TXeRItUosiCsJ1F78TbbjG21mdQkq/XfG0HwNo/3ObNFZxpxJedrywq+RgkI4sLqmksF+X71OQHh&#10;A7LGxjIpuJOHxfyjN8NM2xtv6boLpYgh7DNUUIXQZlL6oiKDfmRb4sgdrTMYInSl1A5vMdw08jtJ&#10;Ummw5thQYUs/FRXn3b9RgOPDemjP9d/40uZ7s3Ynu5mclBr0u+UURKAuvMUv96+O89MUns/EC+T8&#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oMgpgwQAAANwAAAAPAAAA&#10;AAAAAAAAAAAAAKkCAABkcnMvZG93bnJldi54bWxQSwUGAAAAAAQABAD6AAAAlwMAAAAA&#10;">
                      <v:oval id="Oval 40" o:spid="_x0000_s1315" style="position:absolute;left:3501619;top:950526;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Z/PwwAA&#10;ANwAAAAPAAAAZHJzL2Rvd25yZXYueG1sRE87a8MwEN4L/Q/iAt0aOR3c4kQJSamhQzo0LzJerItl&#10;Yp2MpMTOv68KhW738T1vthhsK27kQ+NYwWScgSCunG64VrDbls9vIEJE1tg6JgV3CrCYPz7MsNCu&#10;52+6bWItUgiHAhWYGLtCylAZshjGriNO3Nl5izFBX0vtsU/htpUvWZZLiw2nBoMdvRuqLpurVbA6&#10;6Pb4YeK1PvVr/xXKMpd6r9TTaFhOQUQa4r/4z/2p0/z8FX6fSR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UZ/PwwAAANwAAAAPAAAAAAAAAAAAAAAAAJcCAABkcnMvZG93&#10;bnJldi54bWxQSwUGAAAAAAQABAD1AAAAhwMAAAAA&#10;" fillcolor="red" stroked="f">
                        <v:textbox>
                          <w:txbxContent>
                            <w:p w14:paraId="64EAF6D7" w14:textId="77777777" w:rsidR="00044D26" w:rsidRDefault="00044D26" w:rsidP="00DF4B78">
                              <w:pPr>
                                <w:rPr>
                                  <w:rFonts w:eastAsia="Times New Roman"/>
                                </w:rPr>
                              </w:pPr>
                            </w:p>
                          </w:txbxContent>
                        </v:textbox>
                      </v:oval>
                      <v:oval id="Oval 41" o:spid="_x0000_s1316" style="position:absolute;left:3316097;top:945057;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iJDxQAA&#10;ANwAAAAPAAAAZHJzL2Rvd25yZXYueG1sRI9Pa8JAEMXvBb/DMoKXohttEYmuohVLrvUPeByyYxLM&#10;zobsNsZ++s6h0NsM7817v1ltelerjtpQeTYwnSSgiHNvKy4MnE+H8QJUiMgWa89k4EkBNuvBywpT&#10;6x/8Rd0xFkpCOKRooIyxSbUOeUkOw8Q3xKLdfOswytoW2rb4kHBX61mSzLXDiqWhxIY+Ssrvx29n&#10;gC9XF7Lm0L1/vp2m/T7bvf7gzpjRsN8uQUXq47/57zqzgj8XWnlGJ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uIkPFAAAA3AAAAA8AAAAAAAAAAAAAAAAAlwIAAGRycy9k&#10;b3ducmV2LnhtbFBLBQYAAAAABAAEAPUAAACJAwAAAAA=&#10;" fillcolor="black" stroked="f">
                        <v:textbox>
                          <w:txbxContent>
                            <w:p w14:paraId="6A6BB15C" w14:textId="77777777" w:rsidR="00044D26" w:rsidRDefault="00044D26" w:rsidP="00DF4B78">
                              <w:pPr>
                                <w:rPr>
                                  <w:rFonts w:eastAsia="Times New Roman"/>
                                </w:rPr>
                              </w:pPr>
                            </w:p>
                          </w:txbxContent>
                        </v:textbox>
                      </v:oval>
                      <v:oval id="Oval 42" o:spid="_x0000_s1317" style="position:absolute;left:3136812;top:935816;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q4mwwAA&#10;ANwAAAAPAAAAZHJzL2Rvd25yZXYueG1sRE87a8MwEN4L/Q/iAt0aOR1M60QJSamhQzo0LzJerItl&#10;Yp2MpMTOv68KhW738T1vthhsK27kQ+NYwWScgSCunG64VrDbls+vIEJE1tg6JgV3CrCYPz7MsNCu&#10;52+6bWItUgiHAhWYGLtCylAZshjGriNO3Nl5izFBX0vtsU/htpUvWZZLiw2nBoMdvRuqLpurVbA6&#10;6Pb4YeK1PvVr/xXKMpd6r9TTaFhOQUQa4r/4z/2p0/z8DX6fSR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gq4mwwAAANwAAAAPAAAAAAAAAAAAAAAAAJcCAABkcnMvZG93&#10;bnJldi54bWxQSwUGAAAAAAQABAD1AAAAhwMAAAAA&#10;" fillcolor="red" stroked="f">
                        <v:textbox>
                          <w:txbxContent>
                            <w:p w14:paraId="0C91EE11" w14:textId="77777777" w:rsidR="00044D26" w:rsidRDefault="00044D26" w:rsidP="00DF4B78">
                              <w:pPr>
                                <w:rPr>
                                  <w:rFonts w:eastAsia="Times New Roman"/>
                                </w:rPr>
                              </w:pPr>
                            </w:p>
                          </w:txbxContent>
                        </v:textbox>
                      </v:oval>
                    </v:group>
                    <v:group id="Group 32" o:spid="_x0000_s1318" style="position:absolute;left:1068816;top:1935977;width:183449;height:74586;rotation:729625fd" coordorigin="1060853,1930727" coordsize="649613,278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5AIxAAAANwAAAAP&#10;AAAAAAAAAAAAAAAAAKkCAABkcnMvZG93bnJldi54bWxQSwUGAAAAAAQABAD6AAAAmgMAAAAA&#10;">
                      <v:oval id="Oval 37" o:spid="_x0000_s1319" style="position:absolute;left:1440632;top:1942480;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TT9wwAA&#10;ANwAAAAPAAAAZHJzL2Rvd25yZXYueG1sRE87a8MwEN4L+Q/iAt1iOR2S4EYJSaihQzM0Lzperatl&#10;Yp2MpMTuv68KhW738T1vuR5sK+7kQ+NYwTTLQRBXTjdcKzgdy8kCRIjIGlvHpOCbAqxXo4clFtr1&#10;/E73Q6xFCuFQoAITY1dIGSpDFkPmOuLEfTlvMSboa6k99inctvIpz2fSYsOpwWBHO0PV9XCzCrYX&#10;3X68mHirP/s3vw9lOZP6rNTjeNg8g4g0xH/xn/tVp/nzKfw+ky6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LTT9wwAAANwAAAAPAAAAAAAAAAAAAAAAAJcCAABkcnMvZG93&#10;bnJldi54bWxQSwUGAAAAAAQABAD1AAAAhwMAAAAA&#10;" fillcolor="red" stroked="f">
                        <v:textbox>
                          <w:txbxContent>
                            <w:p w14:paraId="63645608" w14:textId="77777777" w:rsidR="00044D26" w:rsidRDefault="00044D26" w:rsidP="00DF4B78">
                              <w:pPr>
                                <w:rPr>
                                  <w:rFonts w:eastAsia="Times New Roman"/>
                                </w:rPr>
                              </w:pPr>
                            </w:p>
                          </w:txbxContent>
                        </v:textbox>
                      </v:oval>
                      <v:oval id="Oval 38" o:spid="_x0000_s1320" style="position:absolute;left:1256530;top:1938393;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4N0wgAA&#10;ANwAAAAPAAAAZHJzL2Rvd25yZXYueG1sRE9Li8IwEL4v+B/CCF5EU3XRpWsUHyi9+ljY49CMbbGZ&#10;lCbW6q83C8Le5uN7znzZmlI0VLvCsoLRMAJBnFpdcKbgfNoNvkA4j6yxtEwKHuRgueh8zDHW9s4H&#10;ao4+EyGEXYwKcu+rWEqX5mTQDW1FHLiLrQ36AOtM6hrvIdyUchxFU2mw4NCQY0WbnNLr8WYU8M+v&#10;cUm1az73k9Oo3Sbr/hPXSvW67eobhKfW/4vf7kSH+bMx/D0TL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fg3TCAAAA3AAAAA8AAAAAAAAAAAAAAAAAlwIAAGRycy9kb3du&#10;cmV2LnhtbFBLBQYAAAAABAAEAPUAAACGAwAAAAA=&#10;" fillcolor="black" stroked="f">
                        <v:textbox>
                          <w:txbxContent>
                            <w:p w14:paraId="501FC737" w14:textId="77777777" w:rsidR="00044D26" w:rsidRDefault="00044D26" w:rsidP="00DF4B78">
                              <w:pPr>
                                <w:rPr>
                                  <w:rFonts w:eastAsia="Times New Roman"/>
                                </w:rPr>
                              </w:pPr>
                            </w:p>
                          </w:txbxContent>
                        </v:textbox>
                      </v:oval>
                      <v:oval id="Oval 39" o:spid="_x0000_s1321" style="position:absolute;left:1060853;top:1930727;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w8RwwAA&#10;ANwAAAAPAAAAZHJzL2Rvd25yZXYueG1sRE9NawIxEL0X/A9hCt5qtgq2rEap4oKHeqhW8TjdTDdL&#10;N5Mlie7235tCwds83ufMl71txJV8qB0reB5lIIhLp2uuFHweiqdXECEia2wck4JfCrBcDB7mmGvX&#10;8Qdd97ESKYRDjgpMjG0uZSgNWQwj1xIn7tt5izFBX0ntsUvhtpHjLJtKizWnBoMtrQ2VP/uLVbA6&#10;6ea8MfFSfXXvfheKYir1UanhY/82AxGpj3fxv3ur0/yXCf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sw8RwwAAANwAAAAPAAAAAAAAAAAAAAAAAJcCAABkcnMvZG93&#10;bnJldi54bWxQSwUGAAAAAAQABAD1AAAAhwMAAAAA&#10;" fillcolor="red" stroked="f">
                        <v:textbox>
                          <w:txbxContent>
                            <w:p w14:paraId="6E681E11" w14:textId="77777777" w:rsidR="00044D26" w:rsidRDefault="00044D26" w:rsidP="00DF4B78">
                              <w:pPr>
                                <w:rPr>
                                  <w:rFonts w:eastAsia="Times New Roman"/>
                                </w:rPr>
                              </w:pPr>
                            </w:p>
                          </w:txbxContent>
                        </v:textbox>
                      </v:oval>
                    </v:group>
                    <v:group id="Group 33" o:spid="_x0000_s1322" style="position:absolute;left:273050;top:1852612;width:179388;height:73025" coordorigin="277083,1852612" coordsize="635236,272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oval id="Oval 34" o:spid="_x0000_s1323" style="position:absolute;left:642485;top:1858539;width:269834;height:2666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jL+wwAA&#10;ANwAAAAPAAAAZHJzL2Rvd25yZXYueG1sRE9NawIxEL0X/A9hCt5qtoK2rEap4oKHeqhW8TjdTDdL&#10;N5Mlie7235tCwds83ufMl71txJV8qB0reB5lIIhLp2uuFHweiqdXECEia2wck4JfCrBcDB7mmGvX&#10;8Qdd97ESKYRDjgpMjG0uZSgNWQwj1xIn7tt5izFBX0ntsUvhtpHjLJtKizWnBoMtrQ2VP/uLVbA6&#10;6ea8MfFSfXXvfheKYir1UanhY/82AxGpj3fxv3ur0/yXCfw9ky6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FjL+wwAAANwAAAAPAAAAAAAAAAAAAAAAAJcCAABkcnMvZG93&#10;bnJldi54bWxQSwUGAAAAAAQABAD1AAAAhwMAAAAA&#10;" fillcolor="red" stroked="f">
                        <v:textbox>
                          <w:txbxContent>
                            <w:p w14:paraId="2BA5E50F" w14:textId="77777777" w:rsidR="00044D26" w:rsidRDefault="00044D26" w:rsidP="00DF4B78">
                              <w:pPr>
                                <w:rPr>
                                  <w:rFonts w:eastAsia="Times New Roman"/>
                                </w:rPr>
                              </w:pPr>
                            </w:p>
                          </w:txbxContent>
                        </v:textbox>
                      </v:oval>
                      <v:oval id="Oval 35" o:spid="_x0000_s1324" style="position:absolute;left:456972;top:1852612;width:269834;height:266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5IV3wQAA&#10;ANwAAAAPAAAAZHJzL2Rvd25yZXYueG1sRE9Li8IwEL4L/ocwwl5EU13RpWsUdVF69bGwx6EZ22Iz&#10;KU2sXX+9EQRv8/E9Z75sTSkaql1hWcFoGIEgTq0uOFNwOm4HXyCcR9ZYWiYF/+Rgueh25hhre+M9&#10;NQefiRDCLkYFufdVLKVLczLohrYiDtzZ1gZ9gHUmdY23EG5KOY6iqTRYcGjIsaJNTunlcDUK+PfP&#10;uKTaNpPd53HU/iTr/h3XSn302tU3CE+tf4tf7kSH+bMpPJ8JF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uSFd8EAAADcAAAADwAAAAAAAAAAAAAAAACXAgAAZHJzL2Rvd25y&#10;ZXYueG1sUEsFBgAAAAAEAAQA9QAAAIUDAAAAAA==&#10;" fillcolor="black" stroked="f">
                        <v:textbox>
                          <w:txbxContent>
                            <w:p w14:paraId="4684F719" w14:textId="77777777" w:rsidR="00044D26" w:rsidRDefault="00044D26" w:rsidP="00DF4B78">
                              <w:pPr>
                                <w:rPr>
                                  <w:rFonts w:eastAsia="Times New Roman"/>
                                </w:rPr>
                              </w:pPr>
                            </w:p>
                          </w:txbxContent>
                        </v:textbox>
                      </v:oval>
                      <v:oval id="Oval 36" o:spid="_x0000_s1325" style="position:absolute;left:277083;top:1852612;width:269834;height:2725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AkSwgAA&#10;ANwAAAAPAAAAZHJzL2Rvd25yZXYueG1sRE9LawIxEL4X/A9hhN40aw8qq1G0dKGH9lBfeBw342Zx&#10;M1mS6G7/fVMo9DYf33OW69424kE+1I4VTMYZCOLS6ZorBYd9MZqDCBFZY+OYFHxTgPVq8LTEXLuO&#10;v+ixi5VIIRxyVGBibHMpQ2nIYhi7ljhxV+ctxgR9JbXHLoXbRr5k2VRarDk1GGzp1VB5292tgu1J&#10;N+c3E+/Vpfvwn6EoplIflXoe9psFiEh9/Bf/ud91mj+bwe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ICRLCAAAA3AAAAA8AAAAAAAAAAAAAAAAAlwIAAGRycy9kb3du&#10;cmV2LnhtbFBLBQYAAAAABAAEAPUAAACGAwAAAAA=&#10;" fillcolor="red" stroked="f">
                        <v:textbox>
                          <w:txbxContent>
                            <w:p w14:paraId="3AE11B61" w14:textId="77777777" w:rsidR="00044D26" w:rsidRDefault="00044D26" w:rsidP="00DF4B78">
                              <w:pPr>
                                <w:rPr>
                                  <w:rFonts w:eastAsia="Times New Roman"/>
                                </w:rPr>
                              </w:pPr>
                            </w:p>
                          </w:txbxContent>
                        </v:textbox>
                      </v:oval>
                    </v:group>
                  </v:group>
                  <v:line id="Straight Connector 108" o:spid="_x0000_s1326" style="position:absolute;flip:y;visibility:visible;mso-wrap-style:square" from="992,6341" to="1882,6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fq8YAAADcAAAADwAAAGRycy9kb3ducmV2LnhtbESPT2vCQBDF74V+h2UKvRTd9A9WoquU&#10;UkvBk1Y8D9lxE83OhuwmRj995yD0NsN7895v5svB16qnNlaBDTyPM1DERbAVOwO739VoCiomZIt1&#10;YDJwoQjLxf3dHHMbzryhfpuckhCOORooU2pyrWNRksc4Dg2xaIfQekyytk7bFs8S7mv9kmUT7bFi&#10;aSixoc+SitO28wa6fZW9vbq1+z7y02V1PX5du35nzOPD8DEDlWhI/+bb9Y8V/HehlWdkAr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k36vGAAAA3AAAAA8AAAAAAAAA&#10;AAAAAAAAoQIAAGRycy9kb3ducmV2LnhtbFBLBQYAAAAABAAEAPkAAACUAwAAAAA=&#10;" strokeweight="1.5pt">
                    <v:stroke endarrowwidth="narrow" endarrowlength="short" joinstyle="miter"/>
                    <v:shadow color="gray" opacity="24903f" mv:blur="40000f" origin=",.5" offset="0,20000emu"/>
                  </v:line>
                  <v:line id="Straight Connector 109" o:spid="_x0000_s1327" style="position:absolute;visibility:visible;mso-wrap-style:square" from="4453,4118" to="5122,4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G52MEAAADcAAAADwAAAGRycy9kb3ducmV2LnhtbERP24rCMBB9X/Afwgi+rald8VKNIgsL&#10;sm+rfsDQjG1pMylJbLv9erMg7NscznX2x8E0oiPnK8sKFvMEBHFudcWFgtv1630DwgdkjY1lUvBL&#10;Ho6HydseM217/qHuEgoRQ9hnqKAMoc2k9HlJBv3ctsSRu1tnMEToCqkd9jHcNDJNkpU0WHFsKLGl&#10;z5Ly+vIwCtzSmXExbM/6dP3Ixzq9rb7rWqnZdDjtQAQawr/45T7rOH+9hb9n4gXy8A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gbnYwQAAANwAAAAPAAAAAAAAAAAAAAAA&#10;AKECAABkcnMvZG93bnJldi54bWxQSwUGAAAAAAQABAD5AAAAjwMAAAAA&#10;" strokeweight="1.75pt">
                    <v:stroke endarrowwidth="narrow" endarrowlength="short" joinstyle="miter"/>
                    <v:shadow color="gray" opacity="24903f" mv:blur="40000f" origin=",.5" offset="0,20000emu"/>
                  </v:line>
                </v:group>
                <v:shape id="Text Box 1914" o:spid="_x0000_s1328" type="#_x0000_t202" style="position:absolute;left:375;top:7039;width:1963;height: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qPMwwAA&#10;ANwAAAAPAAAAZHJzL2Rvd25yZXYueG1sRI9Ba8MwDIXvg/0Ho8EuY3VaxsjSuqUMCqW3Ze1dxKoT&#10;FssmdtOsv746DHaTeE/vfVptJt+rkYbUBTYwnxWgiJtgO3YGjt+71xJUysgW+8Bk4JcSbNaPDyus&#10;bLjyF411dkpCOFVooM05VlqnpiWPaRYisWjnMHjMsg5O2wGvEu57vSiKd+2xY2loMdJnS81PffEG&#10;an47jXt2h1uOKS5eTtvL4cMZ8/w0bZegMk353/x3vbeCXwq+PCMT6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6qPMwwAAANwAAAAPAAAAAAAAAAAAAAAAAJcCAABkcnMvZG93&#10;bnJldi54bWxQSwUGAAAAAAQABAD1AAAAhwMAAAAA&#10;" filled="f" stroked="f" strokeweight="1.5pt">
                  <v:textbox inset="0,0,0,0">
                    <w:txbxContent>
                      <w:p w14:paraId="12BB9976" w14:textId="77777777" w:rsidR="00044D26" w:rsidRPr="009F7B67" w:rsidRDefault="00044D26" w:rsidP="00F13DAB">
                        <w:pPr>
                          <w:spacing w:after="0" w:line="240" w:lineRule="auto"/>
                          <w:jc w:val="center"/>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carbonate</w:t>
                        </w:r>
                        <w:r>
                          <w:rPr>
                            <w:rFonts w:ascii="Arial Narrow" w:hAnsi="Arial Narrow"/>
                            <w:b/>
                            <w:sz w:val="24"/>
                            <w:szCs w:val="24"/>
                          </w:rPr>
                          <w:br/>
                          <w:t>(marble)</w:t>
                        </w:r>
                        <w:r>
                          <w:rPr>
                            <w:rFonts w:ascii="Arial Narrow" w:hAnsi="Arial Narrow"/>
                            <w:b/>
                            <w:sz w:val="24"/>
                            <w:szCs w:val="24"/>
                          </w:rPr>
                          <w:br/>
                          <w:t>maximum 1g</w:t>
                        </w:r>
                      </w:p>
                    </w:txbxContent>
                  </v:textbox>
                </v:shape>
                <v:shape id="Text Box 1915" o:spid="_x0000_s1329" type="#_x0000_t202" style="position:absolute;left:328;top:5900;width:1963;height: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gZXvwAA&#10;ANwAAAAPAAAAZHJzL2Rvd25yZXYueG1sRE9Ni8IwEL0L/ocwC15kTRURtxpFBEG8WfU+NGNatpmE&#10;Jtbqr98sLOxtHu9z1tveNqKjNtSOFUwnGQji0umajYLr5fC5BBEissbGMSl4UYDtZjhYY67dk8/U&#10;FdGIFMIhRwVVjD6XMpQVWQwT54kTd3etxZhga6Ru8ZnCbSNnWbaQFmtODRV62ldUfhcPq6Dg+a07&#10;sjm9ow9+Nr7tHqcvo9Too9+tQETq47/4z33Uaf5yCr/PpAvk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amBle/AAAA3AAAAA8AAAAAAAAAAAAAAAAAlwIAAGRycy9kb3ducmV2&#10;LnhtbFBLBQYAAAAABAAEAPUAAACDAwAAAAA=&#10;" filled="f" stroked="f" strokeweight="1.5pt">
                  <v:textbox inset="0,0,0,0">
                    <w:txbxContent>
                      <w:p w14:paraId="55E3E623" w14:textId="77777777" w:rsidR="00044D26" w:rsidRPr="00F13DAB" w:rsidRDefault="00044D26" w:rsidP="00F13DAB">
                        <w:pPr>
                          <w:spacing w:after="0" w:line="240" w:lineRule="auto"/>
                          <w:jc w:val="center"/>
                          <w:rPr>
                            <w:rFonts w:ascii="Arial Narrow" w:hAnsi="Arial Narrow"/>
                            <w:b/>
                            <w:sz w:val="24"/>
                            <w:szCs w:val="24"/>
                          </w:rPr>
                        </w:pPr>
                        <w:r>
                          <w:rPr>
                            <w:rFonts w:ascii="Arial Narrow" w:hAnsi="Arial Narrow"/>
                            <w:b/>
                            <w:sz w:val="24"/>
                            <w:szCs w:val="24"/>
                          </w:rPr>
                          <w:t>30 cm</w:t>
                        </w:r>
                        <w:r>
                          <w:rPr>
                            <w:rFonts w:ascii="Arial Narrow" w:hAnsi="Arial Narrow"/>
                            <w:b/>
                            <w:sz w:val="24"/>
                            <w:szCs w:val="24"/>
                            <w:vertAlign w:val="superscript"/>
                          </w:rPr>
                          <w:t>3</w:t>
                        </w:r>
                        <w:r>
                          <w:rPr>
                            <w:rFonts w:ascii="Arial Narrow" w:hAnsi="Arial Narrow"/>
                            <w:b/>
                            <w:sz w:val="24"/>
                            <w:szCs w:val="24"/>
                          </w:rPr>
                          <w:t xml:space="preserve"> 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F13DAB">
                          <w:rPr>
                            <w:rFonts w:ascii="Century Schoolbook" w:hAnsi="Century Schoolbook"/>
                            <w:b/>
                            <w:i/>
                            <w:sz w:val="24"/>
                            <w:szCs w:val="24"/>
                          </w:rPr>
                          <w:t>l</w:t>
                        </w:r>
                        <w:r w:rsidRPr="00F13DAB">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shape id="Text Box 1916" o:spid="_x0000_s1330" type="#_x0000_t202" style="position:absolute;left:3986;top:3937;width:1139;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JggwAAA&#10;ANwAAAAPAAAAZHJzL2Rvd25yZXYueG1sRE9Ni8IwEL0v+B/CCF4WTS3L4lajiCCIt+2u96EZ02Iz&#10;CU2s1V9vhIW9zeN9zmoz2Fb01IXGsYL5LANBXDndsFHw+7OfLkCEiKyxdUwK7hRgsx69rbDQ7sbf&#10;1JfRiBTCoUAFdYy+kDJUNVkMM+eJE3d2ncWYYGek7vCWwm0r8yz7lBYbTg01etrVVF3Kq1VQ8sep&#10;P7A5PqIPPn8/ba/HL6PUZDxslyAiDfFf/Oc+6DR/kcPrmXSB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dJggwAAAANwAAAAPAAAAAAAAAAAAAAAAAJcCAABkcnMvZG93bnJl&#10;di54bWxQSwUGAAAAAAQABAD1AAAAhAMAAAAA&#10;" filled="f" stroked="f" strokeweight="1.5pt">
                  <v:textbox inset="0,0,0,0">
                    <w:txbxContent>
                      <w:p w14:paraId="6CB75399"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delivery</w:t>
                        </w:r>
                        <w:proofErr w:type="gramEnd"/>
                        <w:r>
                          <w:rPr>
                            <w:rFonts w:ascii="Arial Narrow" w:hAnsi="Arial Narrow"/>
                            <w:b/>
                            <w:sz w:val="24"/>
                            <w:szCs w:val="24"/>
                          </w:rPr>
                          <w:t xml:space="preserve"> tube</w:t>
                        </w:r>
                      </w:p>
                    </w:txbxContent>
                  </v:textbox>
                </v:shape>
                <v:shape id="Text Box 1917" o:spid="_x0000_s1331" type="#_x0000_t202" style="position:absolute;left:7175;top:3073;width:1290;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D27wQAA&#10;ANwAAAAPAAAAZHJzL2Rvd25yZXYueG1sRE/fa8IwEH4X9j+EG/giM50TcdUoIgji26p9P5ozLWsu&#10;oYm17q9fBgPf7uP7eevtYFvRUxcaxwrepxkI4srpho2Cy/nwtgQRIrLG1jEpeFCA7eZltMZcuzt/&#10;UV9EI1IIhxwV1DH6XMpQ1WQxTJ0nTtzVdRZjgp2RusN7CretnGXZQlpsODXU6GlfU/Vd3KyCgudl&#10;f2Rz+ok++Nmk3N1On0ap8euwW4GINMSn+N991Gn+8gP+nkkX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Tg9u8EAAADcAAAADwAAAAAAAAAAAAAAAACXAgAAZHJzL2Rvd25y&#10;ZXYueG1sUEsFBgAAAAAEAAQA9QAAAIUDAAAAAA==&#10;" filled="f" stroked="f" strokeweight="1.5pt">
                  <v:textbox inset="0,0,0,0">
                    <w:txbxContent>
                      <w:p w14:paraId="6BA90B44"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measuring</w:t>
                        </w:r>
                        <w:proofErr w:type="gramEnd"/>
                        <w:r>
                          <w:rPr>
                            <w:rFonts w:ascii="Arial Narrow" w:hAnsi="Arial Narrow"/>
                            <w:b/>
                            <w:sz w:val="24"/>
                            <w:szCs w:val="24"/>
                          </w:rPr>
                          <w:t xml:space="preserve"> cylinder</w:t>
                        </w:r>
                      </w:p>
                    </w:txbxContent>
                  </v:textbox>
                </v:shape>
                <v:shape id="Text Box 1918" o:spid="_x0000_s1332" type="#_x0000_t202" style="position:absolute;left:7687;top:6488;width:767;height:3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aXPvwAA&#10;ANwAAAAPAAAAZHJzL2Rvd25yZXYueG1sRE9Ni8IwEL0L/ocwC3uRNVVE3GoUEQTxZtX70Ixp2WYS&#10;mli7/nojLOxtHu9zVpveNqKjNtSOFUzGGQji0umajYLLef+1ABEissbGMSn4pQCb9XCwwly7B5+o&#10;K6IRKYRDjgqqGH0uZSgrshjGzhMn7uZaizHB1kjd4iOF20ZOs2wuLdacGir0tKuo/CnuVkHBs2t3&#10;YHN8Rh/8dHTd3o/fRqnPj367BBGpj//iP/dBp/mLGbyfSRfI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bRpc+/AAAA3AAAAA8AAAAAAAAAAAAAAAAAlwIAAGRycy9kb3ducmV2&#10;LnhtbFBLBQYAAAAABAAEAPUAAACDAwAAAAA=&#10;" filled="f" stroked="f" strokeweight="1.5pt">
                  <v:textbox inset="0,0,0,0">
                    <w:txbxContent>
                      <w:p w14:paraId="6CC89222"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water</w:t>
                        </w:r>
                        <w:proofErr w:type="gramEnd"/>
                      </w:p>
                    </w:txbxContent>
                  </v:textbox>
                </v:shape>
                <v:shape id="Straight Arrow Connector 110" o:spid="_x0000_s1333" type="#_x0000_t32" style="position:absolute;left:6608;top:3240;width:56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AMXsQAAADcAAAADwAAAGRycy9kb3ducmV2LnhtbERP32vCMBB+F/wfwg1803Si4jqjiKAI&#10;wmQ6B3u7Nbem2lxKE9vuv18Gg73dx/fzFqvOlqKh2heOFTyOEhDEmdMF5wreztvhHIQPyBpLx6Tg&#10;mzyslv3eAlPtWn6l5hRyEUPYp6jAhFClUvrMkEU/chVx5L5cbTFEWOdS19jGcFvKcZLMpMWCY4PB&#10;ijaGstvpbhVcwseaL+3LNXs/PB0nZ3Nodt2nUoOHbv0MIlAX/sV/7r2O8+dT+H0mXiC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EAxexAAAANwAAAAPAAAAAAAAAAAA&#10;AAAAAKECAABkcnMvZG93bnJldi54bWxQSwUGAAAAAAQABAD5AAAAkgMAAAAA&#10;" strokeweight="1pt">
                  <v:stroke endarrow="open" endarrowwidth="narrow" endarrowlength="short" joinstyle="miter"/>
                  <v:shadow color="gray" opacity="24903f" mv:blur="40000f" origin=",.5" offset="0,20000emu"/>
                </v:shape>
                <v:shape id="Straight Arrow Connector 112" o:spid="_x0000_s1334" type="#_x0000_t32" style="position:absolute;left:6387;top:5655;width:1370;height:987;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AOI8EAAADcAAAADwAAAGRycy9kb3ducmV2LnhtbERPzYrCMBC+L/gOYQRva9qVilSjiLBg&#10;FQ919wGGZmyrzaQ0UevbG0HwNh/f7yxWvWnEjTpXW1YQjyMQxIXVNZcK/v9+v2cgnEfW2FgmBQ9y&#10;sFoOvhaYanvnnG5HX4oQwi5FBZX3bSqlKyoy6Ma2JQ7cyXYGfYBdKXWH9xBuGvkTRVNpsObQUGFL&#10;m4qKy/FqFOSJecST5HBdX/aUneM82WUmU2o07NdzEJ56/xG/3Vsd5s+m8HomXC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0A4jwQAAANwAAAAPAAAAAAAAAAAAAAAA&#10;AKECAABkcnMvZG93bnJldi54bWxQSwUGAAAAAAQABAD5AAAAjwMAAAAA&#10;" strokeweight="1pt">
                  <v:stroke endarrow="open" endarrowwidth="narrow" endarrowlength="short" joinstyle="miter"/>
                  <v:shadow color="gray" opacity="24903f" mv:blur="40000f" origin=",.5" offset="0,20000emu"/>
                </v:shape>
                <v:shape id="Straight Arrow Connector 113" o:spid="_x0000_s1335" type="#_x0000_t32" style="position:absolute;left:6913;top:6635;width:838;height:70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43ssQAAADcAAAADwAAAGRycy9kb3ducmV2LnhtbERP32vCMBB+F/wfwg1803Qi6jqjiKAI&#10;wmQ6B3u7Nbem2lxKE9vuv18Gg73dx/fzFqvOlqKh2heOFTyOEhDEmdMF5wreztvhHIQPyBpLx6Tg&#10;mzyslv3eAlPtWn6l5hRyEUPYp6jAhFClUvrMkEU/chVx5L5cbTFEWOdS19jGcFvKcZJMpcWCY4PB&#10;ijaGstvpbhVcwseaL+3LNXs/PB0nZ3Nodt2nUoOHbv0MIlAX/sV/7r2O8+cz+H0mXiC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jjeyxAAAANwAAAAPAAAAAAAAAAAA&#10;AAAAAKECAABkcnMvZG93bnJldi54bWxQSwUGAAAAAAQABAD5AAAAkgMAAAAA&#10;" strokeweight="1pt">
                  <v:stroke endarrow="open" endarrowwidth="narrow" endarrowlength="short" joinstyle="miter"/>
                  <v:shadow color="gray" opacity="24903f" mv:blur="40000f" origin=",.5" offset="0,20000emu"/>
                </v:shape>
                <v:line id="Straight Connector 114" o:spid="_x0000_s1336" style="position:absolute;visibility:visible;mso-wrap-style:square" from="4501,4464" to="4501,4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JcD8UAAADcAAAADwAAAGRycy9kb3ducmV2LnhtbESPQWvCQBCF70L/wzIFb7qp0CrRVaRo&#10;EXqqevE2yY5JSHY2ZDca/fWdQ6G3Gd6b975ZbQbXqBt1ofJs4G2agCLOva24MHA+7ScLUCEiW2w8&#10;k4EHBdisX0YrTK2/8w/djrFQEsIhRQNljG2qdchLchimviUW7eo7h1HWrtC2w7uEu0bPkuRDO6xY&#10;Gkps6bOkvD72zsA8ZBe+9I/nof/Ost37Vz3fJbUx49dhuwQVaYj/5r/rgxX8hdDKMzKBXv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7JcD8UAAADcAAAADwAAAAAAAAAA&#10;AAAAAAChAgAAZHJzL2Rvd25yZXYueG1sUEsFBgAAAAAEAAQA+QAAAJMDAAAAAA==&#10;" strokeweight="1pt">
                  <v:stroke endarrow="open" endarrowwidth="narrow" endarrowlength="short" joinstyle="miter"/>
                  <v:shadow color="gray" opacity="24903f" mv:blur="40000f" origin=",.5" offset="0,20000emu"/>
                </v:line>
                <v:line id="Straight Connector 116" o:spid="_x0000_s1337" style="position:absolute;visibility:visible;mso-wrap-style:square" from="2171,6334" to="2790,6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75lMIAAADcAAAADwAAAGRycy9kb3ducmV2LnhtbERPS4vCMBC+L+x/CLPgbU0VfFWjLIuK&#10;sCcfF2/TZmxLm0lpUq3+erMgeJuP7zmLVWcqcaXGFZYVDPoRCOLU6oIzBafj5nsKwnlkjZVlUnAn&#10;B6vl58cCY21vvKfrwWcihLCLUUHufR1L6dKcDLq+rYkDd7GNQR9gk0nd4C2Em0oOo2gsDRYcGnKs&#10;6TentDy0RsHEJWc+t/fHrv1LkvVoW07WUalU76v7mYPw1Pm3+OXe6TB/OoP/Z8IFcvk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P75lMIAAADcAAAADwAAAAAAAAAAAAAA&#10;AAChAgAAZHJzL2Rvd25yZXYueG1sUEsFBgAAAAAEAAQA+QAAAJADAAAAAA==&#10;" strokeweight="1pt">
                  <v:stroke endarrow="open" endarrowwidth="narrow" endarrowlength="short" joinstyle="miter"/>
                  <v:shadow color="gray" opacity="24903f" mv:blur="40000f" origin=",.5" offset="0,20000emu"/>
                </v:line>
                <v:line id="Straight Connector 117" o:spid="_x0000_s1338" style="position:absolute;visibility:visible;mso-wrap-style:square" from="2239,7248" to="3105,7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3G1MYAAADcAAAADwAAAGRycy9kb3ducmV2LnhtbESPQWvCQBCF7wX/wzJCb3VjobVGVynF&#10;iuCp2ou3SXZMQrKzIbvR6K/vHITeZnhv3vtmuR5coy7UhcqzgekkAUWce1txYeD3+P3yASpEZIuN&#10;ZzJwowDr1ehpian1V/6hyyEWSkI4pGigjLFNtQ55SQ7DxLfEop195zDK2hXadniVcNfo1yR51w4r&#10;loYSW/oqKa8PvTMwC9mJT/3tvuv3WbZ529azTVIb8zwePhegIg3x3/y43lnBnwu+PCMT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dxtTGAAAA3AAAAA8AAAAAAAAA&#10;AAAAAAAAoQIAAGRycy9kb3ducmV2LnhtbFBLBQYAAAAABAAEAPkAAACUAwAAAAA=&#10;" strokeweight="1pt">
                  <v:stroke endarrow="open" endarrowwidth="narrow" endarrowlength="short" joinstyle="miter"/>
                  <v:shadow color="gray" opacity="24903f" mv:blur="40000f" origin=",.5" offset="0,20000emu"/>
                </v:line>
                <v:group id="Group 1927" o:spid="_x0000_s1339" style="position:absolute;left:487;top:3959;width:1867;height:1691" coordorigin="6947,12076" coordsize="1867,16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Picture 21" o:spid="_x0000_s1340" type="#_x0000_t75" style="position:absolute;left:7313;top:12076;width:1086;height:1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A&#10;4kTEAAAA3AAAAA8AAABkcnMvZG93bnJldi54bWxET01rwkAQvRf6H5YpeBGzqQdpY1Zpq2ILHjQq&#10;XofsNAnNzobdVdN/7wqF3ubxPief96YVF3K+sazgOUlBEJdWN1wpOOxXoxcQPiBrbC2Tgl/yMJ89&#10;PuSYaXvlHV2KUIkYwj5DBXUIXSalL2sy6BPbEUfu2zqDIUJXSe3wGsNNK8dpOpEGG44NNXb0UVP5&#10;U5yNgv1pvXCbZZe+byft9hxWw6+jHCo1eOrfpiAC9eFf/Of+1HH+6xjuz8QL5Ow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A4kTEAAAA3AAAAA8AAAAAAAAAAAAAAAAAnAIA&#10;AGRycy9kb3ducmV2LnhtbFBLBQYAAAAABAAEAPcAAACNAwAAAAA=&#10;">
                    <v:imagedata r:id="rId40" o:title=""/>
                  </v:shape>
                  <v:shape id="Text Box 1926" o:spid="_x0000_s1341" type="#_x0000_t202" style="position:absolute;left:6947;top:13288;width:1867;height:4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atmwQAA&#10;ANwAAAAPAAAAZHJzL2Rvd25yZXYueG1sRE/fa8IwEH4X9j+EG/giM50TmdUoIgji26p9P5ozLWsu&#10;oYm17q9fBgPf7uP7eevtYFvRUxcaxwrepxkI4srpho2Cy/nw9gkiRGSNrWNS8KAA283LaI25dnf+&#10;or6IRqQQDjkqqGP0uZShqslimDpPnLir6yzGBDsjdYf3FG5bOcuyhbTYcGqo0dO+puq7uFkFBc/L&#10;/sjm9BN98LNJubudlkap8euwW4GINMSn+N991Gn+8gP+nkkX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OGrZsEAAADcAAAADwAAAAAAAAAAAAAAAACXAgAAZHJzL2Rvd25y&#10;ZXYueG1sUEsFBgAAAAAEAAQA9QAAAIUDAAAAAA==&#10;" filled="f" stroked="f" strokeweight="1.5pt">
                    <v:textbox inset="0,0,0,0">
                      <w:txbxContent>
                        <w:p w14:paraId="09532CE3" w14:textId="77777777" w:rsidR="00044D26" w:rsidRPr="009F7B67" w:rsidRDefault="00044D26" w:rsidP="00995B72">
                          <w:pPr>
                            <w:spacing w:after="0" w:line="240" w:lineRule="auto"/>
                            <w:jc w:val="center"/>
                            <w:rPr>
                              <w:rFonts w:ascii="Arial Narrow" w:hAnsi="Arial Narrow"/>
                              <w:b/>
                              <w:sz w:val="24"/>
                              <w:szCs w:val="24"/>
                            </w:rPr>
                          </w:pPr>
                          <w:proofErr w:type="gramStart"/>
                          <w:r>
                            <w:rPr>
                              <w:rFonts w:ascii="Arial Narrow" w:hAnsi="Arial Narrow"/>
                              <w:b/>
                              <w:sz w:val="24"/>
                              <w:szCs w:val="24"/>
                            </w:rPr>
                            <w:t>stopwatch</w:t>
                          </w:r>
                          <w:proofErr w:type="gramEnd"/>
                        </w:p>
                      </w:txbxContent>
                    </v:textbox>
                  </v:shape>
                </v:group>
              </v:group>
            </w:pict>
          </mc:Fallback>
        </mc:AlternateContent>
      </w:r>
      <w:r w:rsidR="00E154C4" w:rsidRPr="00E154C4">
        <w:rPr>
          <w:rFonts w:ascii="Arial Narrow" w:hAnsi="Arial Narrow"/>
          <w:sz w:val="28"/>
          <w:szCs w:val="28"/>
        </w:rPr>
        <w:t>In a reaction where a gas is produced, the gas can be collected and measured at regular time intervals throughout the reaction.</w:t>
      </w:r>
    </w:p>
    <w:p w14:paraId="6AC29501" w14:textId="77777777" w:rsidR="00E154C4" w:rsidRPr="00E154C4" w:rsidRDefault="00E154C4" w:rsidP="00E154C4"/>
    <w:p w14:paraId="45DB30CA" w14:textId="77777777" w:rsidR="0000173E" w:rsidRDefault="0000173E" w:rsidP="007640E9">
      <w:pPr>
        <w:spacing w:after="0" w:line="240" w:lineRule="auto"/>
        <w:rPr>
          <w:rFonts w:ascii="Arial Narrow" w:hAnsi="Arial Narrow"/>
          <w:sz w:val="28"/>
          <w:szCs w:val="28"/>
        </w:rPr>
      </w:pPr>
    </w:p>
    <w:p w14:paraId="04EB7EAB" w14:textId="77777777" w:rsidR="00995B72" w:rsidRDefault="00995B72" w:rsidP="007640E9">
      <w:pPr>
        <w:spacing w:after="0" w:line="240" w:lineRule="auto"/>
        <w:rPr>
          <w:rFonts w:ascii="Arial Narrow" w:hAnsi="Arial Narrow"/>
          <w:sz w:val="28"/>
          <w:szCs w:val="28"/>
        </w:rPr>
      </w:pPr>
    </w:p>
    <w:p w14:paraId="59670BF5" w14:textId="77777777" w:rsidR="00995B72" w:rsidRDefault="00995B72" w:rsidP="007640E9">
      <w:pPr>
        <w:spacing w:after="0" w:line="240" w:lineRule="auto"/>
        <w:rPr>
          <w:rFonts w:ascii="Arial Narrow" w:hAnsi="Arial Narrow"/>
          <w:sz w:val="28"/>
          <w:szCs w:val="28"/>
        </w:rPr>
      </w:pPr>
    </w:p>
    <w:p w14:paraId="6142ABCA" w14:textId="77777777" w:rsidR="00995B72" w:rsidRDefault="00995B72" w:rsidP="007640E9">
      <w:pPr>
        <w:spacing w:after="0" w:line="240" w:lineRule="auto"/>
        <w:rPr>
          <w:rFonts w:ascii="Arial Narrow" w:hAnsi="Arial Narrow"/>
          <w:sz w:val="28"/>
          <w:szCs w:val="28"/>
        </w:rPr>
      </w:pPr>
    </w:p>
    <w:p w14:paraId="55C552E7" w14:textId="77777777" w:rsidR="00995B72" w:rsidRDefault="00995B72" w:rsidP="007640E9">
      <w:pPr>
        <w:spacing w:after="0" w:line="240" w:lineRule="auto"/>
        <w:rPr>
          <w:rFonts w:ascii="Arial Narrow" w:hAnsi="Arial Narrow"/>
          <w:sz w:val="28"/>
          <w:szCs w:val="28"/>
        </w:rPr>
      </w:pPr>
    </w:p>
    <w:p w14:paraId="0E0A3EB0" w14:textId="77777777" w:rsidR="00995B72" w:rsidRDefault="00995B72" w:rsidP="007640E9">
      <w:pPr>
        <w:spacing w:after="0" w:line="240" w:lineRule="auto"/>
        <w:rPr>
          <w:rFonts w:ascii="Arial Narrow" w:hAnsi="Arial Narrow"/>
          <w:sz w:val="28"/>
          <w:szCs w:val="28"/>
        </w:rPr>
      </w:pPr>
    </w:p>
    <w:p w14:paraId="3A13A674" w14:textId="77777777" w:rsidR="00995B72" w:rsidRDefault="00995B72" w:rsidP="007640E9">
      <w:pPr>
        <w:spacing w:after="0" w:line="240" w:lineRule="auto"/>
        <w:rPr>
          <w:rFonts w:ascii="Arial Narrow" w:hAnsi="Arial Narrow"/>
          <w:sz w:val="28"/>
          <w:szCs w:val="28"/>
        </w:rPr>
      </w:pPr>
    </w:p>
    <w:p w14:paraId="1EE572AE" w14:textId="77777777" w:rsidR="00995B72" w:rsidRDefault="00995B72" w:rsidP="007640E9">
      <w:pPr>
        <w:spacing w:after="0" w:line="240" w:lineRule="auto"/>
        <w:rPr>
          <w:rFonts w:ascii="Arial Narrow" w:hAnsi="Arial Narrow"/>
          <w:sz w:val="28"/>
          <w:szCs w:val="28"/>
        </w:rPr>
      </w:pPr>
    </w:p>
    <w:p w14:paraId="636D3C13" w14:textId="77777777" w:rsidR="00995B72" w:rsidRDefault="00995B72" w:rsidP="007640E9">
      <w:pPr>
        <w:spacing w:after="0" w:line="240" w:lineRule="auto"/>
        <w:rPr>
          <w:rFonts w:ascii="Arial Narrow" w:hAnsi="Arial Narrow"/>
          <w:sz w:val="28"/>
          <w:szCs w:val="28"/>
        </w:rPr>
      </w:pPr>
    </w:p>
    <w:p w14:paraId="70A68DF3" w14:textId="77777777" w:rsidR="00995B72" w:rsidRDefault="00995B72" w:rsidP="007640E9">
      <w:pPr>
        <w:spacing w:after="0" w:line="240" w:lineRule="auto"/>
        <w:rPr>
          <w:rFonts w:ascii="Arial Narrow" w:hAnsi="Arial Narrow"/>
          <w:sz w:val="28"/>
          <w:szCs w:val="28"/>
        </w:rPr>
      </w:pPr>
    </w:p>
    <w:p w14:paraId="40A09671" w14:textId="77777777" w:rsidR="00995B72" w:rsidRDefault="00995B72" w:rsidP="007640E9">
      <w:pPr>
        <w:spacing w:after="0" w:line="240" w:lineRule="auto"/>
        <w:rPr>
          <w:rFonts w:ascii="Arial Narrow" w:hAnsi="Arial Narrow"/>
          <w:sz w:val="28"/>
          <w:szCs w:val="28"/>
        </w:rPr>
      </w:pPr>
    </w:p>
    <w:p w14:paraId="6BB84DEE" w14:textId="77777777" w:rsidR="00995B72" w:rsidRDefault="00995B72" w:rsidP="007640E9">
      <w:pPr>
        <w:spacing w:after="0" w:line="240" w:lineRule="auto"/>
        <w:rPr>
          <w:rFonts w:ascii="Arial Narrow" w:hAnsi="Arial Narrow"/>
          <w:sz w:val="28"/>
          <w:szCs w:val="28"/>
        </w:rPr>
      </w:pPr>
    </w:p>
    <w:p w14:paraId="18929E59" w14:textId="77777777" w:rsidR="00995B72" w:rsidRDefault="00995B72" w:rsidP="007640E9">
      <w:pPr>
        <w:spacing w:after="0" w:line="240" w:lineRule="auto"/>
        <w:rPr>
          <w:rFonts w:ascii="Arial Narrow" w:hAnsi="Arial Narrow"/>
          <w:sz w:val="28"/>
          <w:szCs w:val="28"/>
        </w:rPr>
      </w:pPr>
    </w:p>
    <w:p w14:paraId="4BD16B9D" w14:textId="77777777" w:rsidR="00995B72" w:rsidRDefault="00995B72" w:rsidP="007640E9">
      <w:pPr>
        <w:spacing w:after="0" w:line="240" w:lineRule="auto"/>
        <w:rPr>
          <w:rFonts w:ascii="Arial Narrow" w:hAnsi="Arial Narrow"/>
          <w:sz w:val="28"/>
          <w:szCs w:val="28"/>
        </w:rPr>
      </w:pPr>
    </w:p>
    <w:p w14:paraId="3C1A311D" w14:textId="77777777" w:rsidR="00995B72" w:rsidRDefault="00995B72" w:rsidP="007640E9">
      <w:pPr>
        <w:spacing w:after="0" w:line="240" w:lineRule="auto"/>
        <w:rPr>
          <w:rFonts w:ascii="Arial Narrow" w:hAnsi="Arial Narrow"/>
          <w:sz w:val="28"/>
          <w:szCs w:val="28"/>
        </w:rPr>
      </w:pPr>
    </w:p>
    <w:p w14:paraId="53DAFF86" w14:textId="77777777" w:rsidR="00995B72" w:rsidRDefault="00995B72" w:rsidP="007640E9">
      <w:pPr>
        <w:spacing w:after="0" w:line="240" w:lineRule="auto"/>
        <w:rPr>
          <w:rFonts w:ascii="Arial Narrow" w:hAnsi="Arial Narrow"/>
          <w:sz w:val="28"/>
          <w:szCs w:val="28"/>
        </w:rPr>
      </w:pPr>
    </w:p>
    <w:p w14:paraId="1389974B" w14:textId="77777777" w:rsidR="00995B72" w:rsidRDefault="00995B72" w:rsidP="007640E9">
      <w:pPr>
        <w:spacing w:after="0" w:line="240" w:lineRule="auto"/>
        <w:rPr>
          <w:rFonts w:ascii="Arial Narrow" w:hAnsi="Arial Narrow"/>
          <w:sz w:val="28"/>
          <w:szCs w:val="28"/>
        </w:rPr>
      </w:pPr>
    </w:p>
    <w:p w14:paraId="207DC308" w14:textId="77777777" w:rsidR="00995B72" w:rsidRPr="00F45EBC" w:rsidRDefault="00995B72" w:rsidP="00995B72">
      <w:pPr>
        <w:spacing w:after="12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r w:rsidRPr="00F45EBC">
        <w:rPr>
          <w:rFonts w:ascii="Arial Narrow" w:hAnsi="Arial Narrow"/>
          <w:b/>
          <w:bCs/>
          <w:sz w:val="32"/>
          <w:szCs w:val="32"/>
          <w14:shadow w14:blurRad="50800" w14:dist="38100" w14:dir="2700000" w14:sx="100000" w14:sy="100000" w14:kx="0" w14:ky="0" w14:algn="tl">
            <w14:srgbClr w14:val="000000">
              <w14:alpha w14:val="60000"/>
            </w14:srgbClr>
          </w14:shadow>
        </w:rPr>
        <w:t>FOLLOWING A REACTION:  DRAWING &amp; INTERPRETING GRAPHS</w:t>
      </w:r>
    </w:p>
    <w:p w14:paraId="13AFD8E2" w14:textId="63C5EB81" w:rsidR="00995B72" w:rsidRPr="00995B72" w:rsidRDefault="00995B72" w:rsidP="00995B72">
      <w:pPr>
        <w:spacing w:after="0" w:line="240" w:lineRule="auto"/>
        <w:rPr>
          <w:rFonts w:ascii="Arial Narrow" w:hAnsi="Arial Narrow"/>
          <w:sz w:val="28"/>
          <w:szCs w:val="28"/>
        </w:rPr>
      </w:pPr>
      <w:r w:rsidRPr="00995B72">
        <w:rPr>
          <w:rFonts w:ascii="Arial Narrow" w:hAnsi="Arial Narrow"/>
          <w:sz w:val="28"/>
          <w:szCs w:val="28"/>
        </w:rPr>
        <w:t xml:space="preserve">The experimental data of either the </w:t>
      </w:r>
      <w:r w:rsidRPr="00995B72">
        <w:rPr>
          <w:rFonts w:ascii="Arial Narrow" w:hAnsi="Arial Narrow"/>
          <w:b/>
          <w:bCs/>
          <w:sz w:val="28"/>
          <w:szCs w:val="28"/>
        </w:rPr>
        <w:t>mass of the reaction OR</w:t>
      </w:r>
      <w:r w:rsidRPr="00995B72">
        <w:rPr>
          <w:rFonts w:ascii="Arial Narrow" w:hAnsi="Arial Narrow"/>
          <w:sz w:val="28"/>
          <w:szCs w:val="28"/>
        </w:rPr>
        <w:t xml:space="preserve"> </w:t>
      </w:r>
      <w:r w:rsidR="00A40465">
        <w:rPr>
          <w:rFonts w:ascii="Arial Narrow" w:hAnsi="Arial Narrow"/>
          <w:sz w:val="28"/>
          <w:szCs w:val="28"/>
        </w:rPr>
        <w:t xml:space="preserve">the </w:t>
      </w:r>
      <w:r w:rsidRPr="00995B72">
        <w:rPr>
          <w:rFonts w:ascii="Arial Narrow" w:hAnsi="Arial Narrow"/>
          <w:b/>
          <w:bCs/>
          <w:sz w:val="28"/>
          <w:szCs w:val="28"/>
        </w:rPr>
        <w:t xml:space="preserve">volume of carbon dioxide collected </w:t>
      </w:r>
      <w:r w:rsidRPr="00995B72">
        <w:rPr>
          <w:rFonts w:ascii="Arial Narrow" w:hAnsi="Arial Narrow"/>
          <w:sz w:val="28"/>
          <w:szCs w:val="28"/>
        </w:rPr>
        <w:t xml:space="preserve">measured at regular </w:t>
      </w:r>
      <w:r w:rsidRPr="00995B72">
        <w:rPr>
          <w:rFonts w:ascii="Arial Narrow" w:hAnsi="Arial Narrow"/>
          <w:b/>
          <w:bCs/>
          <w:sz w:val="28"/>
          <w:szCs w:val="28"/>
        </w:rPr>
        <w:t xml:space="preserve">time intervals </w:t>
      </w:r>
      <w:r w:rsidRPr="00995B72">
        <w:rPr>
          <w:rFonts w:ascii="Arial Narrow" w:hAnsi="Arial Narrow"/>
          <w:sz w:val="28"/>
          <w:szCs w:val="28"/>
        </w:rPr>
        <w:t>can be presented on a graph.</w:t>
      </w:r>
    </w:p>
    <w:p w14:paraId="5C201ACF" w14:textId="77777777" w:rsidR="00995B72" w:rsidRPr="00995B72" w:rsidRDefault="00F45EBC" w:rsidP="00995B72">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506688" behindDoc="0" locked="0" layoutInCell="1" allowOverlap="1" wp14:anchorId="181ED2C0" wp14:editId="3764A9CC">
                <wp:simplePos x="0" y="0"/>
                <wp:positionH relativeFrom="column">
                  <wp:posOffset>1825625</wp:posOffset>
                </wp:positionH>
                <wp:positionV relativeFrom="paragraph">
                  <wp:posOffset>85090</wp:posOffset>
                </wp:positionV>
                <wp:extent cx="4434840" cy="4033520"/>
                <wp:effectExtent l="0" t="0" r="0" b="0"/>
                <wp:wrapTight wrapText="bothSides">
                  <wp:wrapPolygon edited="0">
                    <wp:start x="4172" y="459"/>
                    <wp:lineTo x="4497" y="1224"/>
                    <wp:lineTo x="4587" y="2911"/>
                    <wp:lineTo x="4404" y="3064"/>
                    <wp:lineTo x="4404" y="3268"/>
                    <wp:lineTo x="4587" y="3727"/>
                    <wp:lineTo x="4587" y="5363"/>
                    <wp:lineTo x="4404" y="5720"/>
                    <wp:lineTo x="4587" y="6179"/>
                    <wp:lineTo x="4587" y="7811"/>
                    <wp:lineTo x="4404" y="8324"/>
                    <wp:lineTo x="4404" y="8528"/>
                    <wp:lineTo x="4587" y="8630"/>
                    <wp:lineTo x="4587" y="10263"/>
                    <wp:lineTo x="4358" y="11079"/>
                    <wp:lineTo x="4587" y="11898"/>
                    <wp:lineTo x="4587" y="13531"/>
                    <wp:lineTo x="4404" y="13531"/>
                    <wp:lineTo x="4404" y="13735"/>
                    <wp:lineTo x="4587" y="14347"/>
                    <wp:lineTo x="4587" y="15982"/>
                    <wp:lineTo x="4404" y="16237"/>
                    <wp:lineTo x="4404" y="16441"/>
                    <wp:lineTo x="4587" y="16798"/>
                    <wp:lineTo x="4587" y="17618"/>
                    <wp:lineTo x="4172" y="18383"/>
                    <wp:lineTo x="4219" y="18842"/>
                    <wp:lineTo x="4358" y="19199"/>
                    <wp:lineTo x="4587" y="19250"/>
                    <wp:lineTo x="4587" y="19454"/>
                    <wp:lineTo x="21275" y="19454"/>
                    <wp:lineTo x="21275" y="15166"/>
                    <wp:lineTo x="21507" y="13735"/>
                    <wp:lineTo x="21507" y="13531"/>
                    <wp:lineTo x="21275" y="12714"/>
                    <wp:lineTo x="21275" y="459"/>
                    <wp:lineTo x="4172" y="459"/>
                  </wp:wrapPolygon>
                </wp:wrapTight>
                <wp:docPr id="41"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033520"/>
                          <a:chOff x="3726" y="9261"/>
                          <a:chExt cx="6984" cy="6352"/>
                        </a:xfrm>
                      </wpg:grpSpPr>
                      <wpg:grpSp>
                        <wpg:cNvPr id="42" name="Group 2012"/>
                        <wpg:cNvGrpSpPr>
                          <a:grpSpLocks/>
                        </wpg:cNvGrpSpPr>
                        <wpg:grpSpPr bwMode="auto">
                          <a:xfrm>
                            <a:off x="3726" y="9261"/>
                            <a:ext cx="6984" cy="6352"/>
                            <a:chOff x="3726" y="9261"/>
                            <a:chExt cx="6984" cy="6352"/>
                          </a:xfrm>
                        </wpg:grpSpPr>
                        <wpg:grpSp>
                          <wpg:cNvPr id="43" name="Group 2011"/>
                          <wpg:cNvGrpSpPr>
                            <a:grpSpLocks/>
                          </wpg:cNvGrpSpPr>
                          <wpg:grpSpPr bwMode="auto">
                            <a:xfrm>
                              <a:off x="3726" y="9261"/>
                              <a:ext cx="6984" cy="6352"/>
                              <a:chOff x="3726" y="9261"/>
                              <a:chExt cx="6984" cy="6352"/>
                            </a:xfrm>
                          </wpg:grpSpPr>
                          <wpg:grpSp>
                            <wpg:cNvPr id="44" name="Group 23"/>
                            <wpg:cNvGrpSpPr>
                              <a:grpSpLocks/>
                            </wpg:cNvGrpSpPr>
                            <wpg:grpSpPr bwMode="auto">
                              <a:xfrm>
                                <a:off x="5091" y="9375"/>
                                <a:ext cx="5505" cy="5640"/>
                                <a:chOff x="0" y="0"/>
                                <a:chExt cx="4600575" cy="4610100"/>
                              </a:xfrm>
                            </wpg:grpSpPr>
                            <pic:pic xmlns:pic="http://schemas.openxmlformats.org/drawingml/2006/picture">
                              <pic:nvPicPr>
                                <pic:cNvPr id="45"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0"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3"/>
                              <wps:cNvSpPr>
                                <a:spLocks/>
                              </wps:cNvSpPr>
                              <wps:spPr bwMode="auto">
                                <a:xfrm>
                                  <a:off x="127000" y="22225"/>
                                  <a:ext cx="4443413" cy="3167062"/>
                                </a:xfrm>
                                <a:custGeom>
                                  <a:avLst/>
                                  <a:gdLst>
                                    <a:gd name="T0" fmla="*/ 0 w 4443992"/>
                                    <a:gd name="T1" fmla="*/ 0 h 2653154"/>
                                    <a:gd name="T2" fmla="*/ 563721 w 4443992"/>
                                    <a:gd name="T3" fmla="*/ 1533289 h 2653154"/>
                                    <a:gd name="T4" fmla="*/ 978046 w 4443992"/>
                                    <a:gd name="T5" fmla="*/ 2435451 h 2653154"/>
                                    <a:gd name="T6" fmla="*/ 1659941 w 4443992"/>
                                    <a:gd name="T7" fmla="*/ 2923339 h 2653154"/>
                                    <a:gd name="T8" fmla="*/ 1905892 w 4443992"/>
                                    <a:gd name="T9" fmla="*/ 3027922 h 2653154"/>
                                    <a:gd name="T10" fmla="*/ 2379031 w 4443992"/>
                                    <a:gd name="T11" fmla="*/ 3134525 h 2653154"/>
                                    <a:gd name="T12" fmla="*/ 3181918 w 4443992"/>
                                    <a:gd name="T13" fmla="*/ 3149659 h 2653154"/>
                                    <a:gd name="T14" fmla="*/ 4341492 w 4443992"/>
                                    <a:gd name="T15" fmla="*/ 3165862 h 2653154"/>
                                    <a:gd name="T16" fmla="*/ 4397512 w 4443992"/>
                                    <a:gd name="T17" fmla="*/ 3165862 h 2653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443992"/>
                                    <a:gd name="T28" fmla="*/ 0 h 2653154"/>
                                    <a:gd name="T29" fmla="*/ 4443992 w 4443992"/>
                                    <a:gd name="T30" fmla="*/ 2653154 h 26531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443992" h="2653154">
                                      <a:moveTo>
                                        <a:pt x="0" y="0"/>
                                      </a:moveTo>
                                      <a:cubicBezTo>
                                        <a:pt x="187931" y="428163"/>
                                        <a:pt x="386257" y="961428"/>
                                        <a:pt x="563794" y="1284488"/>
                                      </a:cubicBezTo>
                                      <a:cubicBezTo>
                                        <a:pt x="720021" y="1622462"/>
                                        <a:pt x="834085" y="1792819"/>
                                        <a:pt x="978173" y="2040259"/>
                                      </a:cubicBezTo>
                                      <a:cubicBezTo>
                                        <a:pt x="1201604" y="2226383"/>
                                        <a:pt x="1410179" y="2343276"/>
                                        <a:pt x="1660157" y="2448979"/>
                                      </a:cubicBezTo>
                                      <a:cubicBezTo>
                                        <a:pt x="1822018" y="2530495"/>
                                        <a:pt x="1776197" y="2492027"/>
                                        <a:pt x="1906140" y="2536592"/>
                                      </a:cubicBezTo>
                                      <a:cubicBezTo>
                                        <a:pt x="2016260" y="2565150"/>
                                        <a:pt x="2173318" y="2590424"/>
                                        <a:pt x="2379341" y="2625897"/>
                                      </a:cubicBezTo>
                                      <a:lnTo>
                                        <a:pt x="3182333" y="2638575"/>
                                      </a:lnTo>
                                      <a:lnTo>
                                        <a:pt x="4342058" y="2652149"/>
                                      </a:lnTo>
                                      <a:cubicBezTo>
                                        <a:pt x="4544683" y="2654411"/>
                                        <a:pt x="4379409" y="2652149"/>
                                        <a:pt x="4398085" y="2652149"/>
                                      </a:cubicBezTo>
                                    </a:path>
                                  </a:pathLst>
                                </a:custGeom>
                                <a:noFill/>
                                <a:ln w="31750">
                                  <a:solidFill>
                                    <a:srgbClr val="000000"/>
                                  </a:solidFill>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7B10F435" w14:textId="77777777" w:rsidR="00044D26" w:rsidRDefault="00044D26" w:rsidP="00210D4D">
                                    <w:pPr>
                                      <w:rPr>
                                        <w:rFonts w:eastAsia="Times New Roman"/>
                                      </w:rPr>
                                    </w:pPr>
                                  </w:p>
                                </w:txbxContent>
                              </wps:txbx>
                              <wps:bodyPr rot="0" vert="horz" wrap="square" lIns="91440" tIns="45720" rIns="91440" bIns="45720" anchor="ctr" anchorCtr="0" upright="1">
                                <a:noAutofit/>
                              </wps:bodyPr>
                            </wps:wsp>
                            <wps:wsp>
                              <wps:cNvPr id="47" name="Freeform 4"/>
                              <wps:cNvSpPr>
                                <a:spLocks/>
                              </wps:cNvSpPr>
                              <wps:spPr bwMode="auto">
                                <a:xfrm>
                                  <a:off x="131763" y="36512"/>
                                  <a:ext cx="4456112" cy="3173413"/>
                                </a:xfrm>
                                <a:custGeom>
                                  <a:avLst/>
                                  <a:gdLst>
                                    <a:gd name="T0" fmla="*/ 0 w 4456217"/>
                                    <a:gd name="T1" fmla="*/ 0 h 2370490"/>
                                    <a:gd name="T2" fmla="*/ 183260 w 4456217"/>
                                    <a:gd name="T3" fmla="*/ 1973377 h 2370490"/>
                                    <a:gd name="T4" fmla="*/ 356481 w 4456217"/>
                                    <a:gd name="T5" fmla="*/ 2613186 h 2370490"/>
                                    <a:gd name="T6" fmla="*/ 810336 w 4456217"/>
                                    <a:gd name="T7" fmla="*/ 3039721 h 2370490"/>
                                    <a:gd name="T8" fmla="*/ 1528116 w 4456217"/>
                                    <a:gd name="T9" fmla="*/ 3169729 h 2370490"/>
                                    <a:gd name="T10" fmla="*/ 3212815 w 4456217"/>
                                    <a:gd name="T11" fmla="*/ 3161098 h 2370490"/>
                                    <a:gd name="T12" fmla="*/ 4456112 w 4456217"/>
                                    <a:gd name="T13" fmla="*/ 3173413 h 2370490"/>
                                    <a:gd name="T14" fmla="*/ 0 60000 65536"/>
                                    <a:gd name="T15" fmla="*/ 0 60000 65536"/>
                                    <a:gd name="T16" fmla="*/ 0 60000 65536"/>
                                    <a:gd name="T17" fmla="*/ 0 60000 65536"/>
                                    <a:gd name="T18" fmla="*/ 0 60000 65536"/>
                                    <a:gd name="T19" fmla="*/ 0 60000 65536"/>
                                    <a:gd name="T20" fmla="*/ 0 60000 65536"/>
                                    <a:gd name="T21" fmla="*/ 0 w 4456217"/>
                                    <a:gd name="T22" fmla="*/ 0 h 2370490"/>
                                    <a:gd name="T23" fmla="*/ 4456217 w 4456217"/>
                                    <a:gd name="T24" fmla="*/ 2370490 h 23704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56217" h="2370490">
                                      <a:moveTo>
                                        <a:pt x="0" y="0"/>
                                      </a:moveTo>
                                      <a:lnTo>
                                        <a:pt x="183264" y="1474082"/>
                                      </a:lnTo>
                                      <a:cubicBezTo>
                                        <a:pt x="287074" y="1838536"/>
                                        <a:pt x="219998" y="1748570"/>
                                        <a:pt x="356489" y="1952009"/>
                                      </a:cubicBezTo>
                                      <a:cubicBezTo>
                                        <a:pt x="461004" y="2084766"/>
                                        <a:pt x="615078" y="2201336"/>
                                        <a:pt x="810355" y="2270624"/>
                                      </a:cubicBezTo>
                                      <a:cubicBezTo>
                                        <a:pt x="1019109" y="2370778"/>
                                        <a:pt x="1297381" y="2360608"/>
                                        <a:pt x="1528152" y="2367738"/>
                                      </a:cubicBezTo>
                                      <a:cubicBezTo>
                                        <a:pt x="1735139" y="2353531"/>
                                        <a:pt x="2908006" y="2348791"/>
                                        <a:pt x="3212891" y="2361291"/>
                                      </a:cubicBezTo>
                                      <a:lnTo>
                                        <a:pt x="4456217" y="2370490"/>
                                      </a:lnTo>
                                    </a:path>
                                  </a:pathLst>
                                </a:custGeom>
                                <a:noFill/>
                                <a:ln w="31750">
                                  <a:solidFill>
                                    <a:srgbClr val="000000"/>
                                  </a:solidFill>
                                  <a:prstDash val="sysDot"/>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3C6F6CA3" w14:textId="77777777" w:rsidR="00044D26" w:rsidRDefault="00044D26" w:rsidP="00210D4D">
                                    <w:pPr>
                                      <w:rPr>
                                        <w:rFonts w:eastAsia="Times New Roman"/>
                                      </w:rPr>
                                    </w:pPr>
                                  </w:p>
                                </w:txbxContent>
                              </wps:txbx>
                              <wps:bodyPr rot="0" vert="horz" wrap="square" lIns="91440" tIns="45720" rIns="91440" bIns="45720" anchor="ctr" anchorCtr="0" upright="1">
                                <a:noAutofit/>
                              </wps:bodyPr>
                            </wps:wsp>
                            <wps:wsp>
                              <wps:cNvPr id="48" name="Freeform 5"/>
                              <wps:cNvSpPr>
                                <a:spLocks/>
                              </wps:cNvSpPr>
                              <wps:spPr bwMode="auto">
                                <a:xfrm>
                                  <a:off x="136525" y="25400"/>
                                  <a:ext cx="4464050" cy="3136900"/>
                                </a:xfrm>
                                <a:custGeom>
                                  <a:avLst/>
                                  <a:gdLst>
                                    <a:gd name="T0" fmla="*/ 0 w 4463733"/>
                                    <a:gd name="T1" fmla="*/ 0 h 2727478"/>
                                    <a:gd name="T2" fmla="*/ 839738 w 4463733"/>
                                    <a:gd name="T3" fmla="*/ 1459459 h 2727478"/>
                                    <a:gd name="T4" fmla="*/ 1512455 w 4463733"/>
                                    <a:gd name="T5" fmla="*/ 2216956 h 2727478"/>
                                    <a:gd name="T6" fmla="*/ 2194687 w 4463733"/>
                                    <a:gd name="T7" fmla="*/ 2639894 h 2727478"/>
                                    <a:gd name="T8" fmla="*/ 2826910 w 4463733"/>
                                    <a:gd name="T9" fmla="*/ 2935436 h 2727478"/>
                                    <a:gd name="T10" fmla="*/ 3844213 w 4463733"/>
                                    <a:gd name="T11" fmla="*/ 3123185 h 2727478"/>
                                    <a:gd name="T12" fmla="*/ 4464050 w 4463733"/>
                                    <a:gd name="T13" fmla="*/ 3136900 h 2727478"/>
                                    <a:gd name="T14" fmla="*/ 0 60000 65536"/>
                                    <a:gd name="T15" fmla="*/ 0 60000 65536"/>
                                    <a:gd name="T16" fmla="*/ 0 60000 65536"/>
                                    <a:gd name="T17" fmla="*/ 0 60000 65536"/>
                                    <a:gd name="T18" fmla="*/ 0 60000 65536"/>
                                    <a:gd name="T19" fmla="*/ 0 60000 65536"/>
                                    <a:gd name="T20" fmla="*/ 0 60000 65536"/>
                                    <a:gd name="T21" fmla="*/ 0 w 4463733"/>
                                    <a:gd name="T22" fmla="*/ 0 h 2727478"/>
                                    <a:gd name="T23" fmla="*/ 4463733 w 4463733"/>
                                    <a:gd name="T24" fmla="*/ 2727478 h 27274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63733" h="2727478">
                                      <a:moveTo>
                                        <a:pt x="0" y="0"/>
                                      </a:moveTo>
                                      <a:lnTo>
                                        <a:pt x="839678" y="1268973"/>
                                      </a:lnTo>
                                      <a:cubicBezTo>
                                        <a:pt x="1052890" y="1586484"/>
                                        <a:pt x="1266454" y="1745501"/>
                                        <a:pt x="1512348" y="1927603"/>
                                      </a:cubicBezTo>
                                      <a:cubicBezTo>
                                        <a:pt x="1738157" y="2098664"/>
                                        <a:pt x="1975471" y="2191222"/>
                                        <a:pt x="2194531" y="2295340"/>
                                      </a:cubicBezTo>
                                      <a:cubicBezTo>
                                        <a:pt x="2403285" y="2395494"/>
                                        <a:pt x="2619722" y="2502503"/>
                                        <a:pt x="2826709" y="2552309"/>
                                      </a:cubicBezTo>
                                      <a:cubicBezTo>
                                        <a:pt x="3033696" y="2602115"/>
                                        <a:pt x="3542230" y="2691193"/>
                                        <a:pt x="3843940" y="2715553"/>
                                      </a:cubicBezTo>
                                      <a:lnTo>
                                        <a:pt x="4463733" y="2727478"/>
                                      </a:lnTo>
                                    </a:path>
                                  </a:pathLst>
                                </a:custGeom>
                                <a:noFill/>
                                <a:ln w="31750">
                                  <a:solidFill>
                                    <a:srgbClr val="000000"/>
                                  </a:solidFill>
                                  <a:prstDash val="dash"/>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476D4383" w14:textId="77777777" w:rsidR="00044D26" w:rsidRDefault="00044D26" w:rsidP="00210D4D">
                                    <w:pPr>
                                      <w:rPr>
                                        <w:rFonts w:eastAsia="Times New Roman"/>
                                      </w:rPr>
                                    </w:pPr>
                                  </w:p>
                                </w:txbxContent>
                              </wps:txbx>
                              <wps:bodyPr rot="0" vert="horz" wrap="square" lIns="91440" tIns="45720" rIns="91440" bIns="45720" anchor="ctr" anchorCtr="0" upright="1">
                                <a:noAutofit/>
                              </wps:bodyPr>
                            </wps:wsp>
                          </wpg:grpSp>
                          <wps:wsp>
                            <wps:cNvPr id="49" name="Text Box 1995"/>
                            <wps:cNvSpPr txBox="1">
                              <a:spLocks noChangeArrowheads="1"/>
                            </wps:cNvSpPr>
                            <wps:spPr bwMode="auto">
                              <a:xfrm>
                                <a:off x="5092" y="14996"/>
                                <a:ext cx="346"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491F5F5" w14:textId="77777777" w:rsidR="00044D26" w:rsidRPr="00210D4D" w:rsidRDefault="00044D26" w:rsidP="00210D4D">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0" tIns="0" rIns="0" bIns="0" anchor="t" anchorCtr="0" upright="1">
                              <a:noAutofit/>
                            </wps:bodyPr>
                          </wps:wsp>
                          <wps:wsp>
                            <wps:cNvPr id="50" name="Text Box 1996"/>
                            <wps:cNvSpPr txBox="1">
                              <a:spLocks noChangeArrowheads="1"/>
                            </wps:cNvSpPr>
                            <wps:spPr bwMode="auto">
                              <a:xfrm>
                                <a:off x="4808" y="14532"/>
                                <a:ext cx="34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72F05A62" w14:textId="77777777" w:rsidR="00044D26" w:rsidRPr="00210D4D" w:rsidRDefault="00044D26" w:rsidP="00210D4D">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91440" tIns="91440" rIns="91440" bIns="91440" anchor="t" anchorCtr="0" upright="1">
                              <a:noAutofit/>
                            </wps:bodyPr>
                          </wps:wsp>
                          <wps:wsp>
                            <wps:cNvPr id="51" name="Text Box 1997"/>
                            <wps:cNvSpPr txBox="1">
                              <a:spLocks noChangeArrowheads="1"/>
                            </wps:cNvSpPr>
                            <wps:spPr bwMode="auto">
                              <a:xfrm>
                                <a:off x="5862" y="14986"/>
                                <a:ext cx="344" cy="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426D291" w14:textId="77777777" w:rsidR="00044D26" w:rsidRPr="00210D4D" w:rsidRDefault="00044D26" w:rsidP="004853FB">
                                  <w:pPr>
                                    <w:spacing w:after="0" w:line="240" w:lineRule="auto"/>
                                    <w:jc w:val="center"/>
                                    <w:rPr>
                                      <w:rFonts w:ascii="Arial Narrow" w:hAnsi="Arial Narrow"/>
                                      <w:b/>
                                      <w:sz w:val="24"/>
                                      <w:szCs w:val="24"/>
                                    </w:rPr>
                                  </w:pPr>
                                  <w:r>
                                    <w:rPr>
                                      <w:rFonts w:ascii="Arial Narrow" w:hAnsi="Arial Narrow"/>
                                      <w:b/>
                                      <w:sz w:val="24"/>
                                      <w:szCs w:val="24"/>
                                    </w:rPr>
                                    <w:t>5</w:t>
                                  </w:r>
                                </w:p>
                              </w:txbxContent>
                            </wps:txbx>
                            <wps:bodyPr rot="0" vert="horz" wrap="square" lIns="0" tIns="0" rIns="0" bIns="0" anchor="t" anchorCtr="0" upright="1">
                              <a:noAutofit/>
                            </wps:bodyPr>
                          </wps:wsp>
                          <wps:wsp>
                            <wps:cNvPr id="52" name="Text Box 1998"/>
                            <wps:cNvSpPr txBox="1">
                              <a:spLocks noChangeArrowheads="1"/>
                            </wps:cNvSpPr>
                            <wps:spPr bwMode="auto">
                              <a:xfrm>
                                <a:off x="6602" y="14973"/>
                                <a:ext cx="327" cy="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74EE487"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10</w:t>
                                  </w:r>
                                </w:p>
                              </w:txbxContent>
                            </wps:txbx>
                            <wps:bodyPr rot="0" vert="horz" wrap="square" lIns="0" tIns="0" rIns="0" bIns="0" anchor="t" anchorCtr="0" upright="1">
                              <a:noAutofit/>
                            </wps:bodyPr>
                          </wps:wsp>
                          <wps:wsp>
                            <wps:cNvPr id="53" name="Text Box 1999"/>
                            <wps:cNvSpPr txBox="1">
                              <a:spLocks noChangeArrowheads="1"/>
                            </wps:cNvSpPr>
                            <wps:spPr bwMode="auto">
                              <a:xfrm>
                                <a:off x="7332" y="14999"/>
                                <a:ext cx="3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017E0D9"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15</w:t>
                                  </w:r>
                                </w:p>
                              </w:txbxContent>
                            </wps:txbx>
                            <wps:bodyPr rot="0" vert="horz" wrap="square" lIns="0" tIns="0" rIns="0" bIns="0" anchor="t" anchorCtr="0" upright="1">
                              <a:noAutofit/>
                            </wps:bodyPr>
                          </wps:wsp>
                          <wps:wsp>
                            <wps:cNvPr id="54" name="Text Box 2000"/>
                            <wps:cNvSpPr txBox="1">
                              <a:spLocks noChangeArrowheads="1"/>
                            </wps:cNvSpPr>
                            <wps:spPr bwMode="auto">
                              <a:xfrm>
                                <a:off x="8124" y="15003"/>
                                <a:ext cx="392"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2205575"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20</w:t>
                                  </w:r>
                                </w:p>
                              </w:txbxContent>
                            </wps:txbx>
                            <wps:bodyPr rot="0" vert="horz" wrap="square" lIns="0" tIns="0" rIns="0" bIns="0" anchor="t" anchorCtr="0" upright="1">
                              <a:noAutofit/>
                            </wps:bodyPr>
                          </wps:wsp>
                          <wps:wsp>
                            <wps:cNvPr id="55" name="Text Box 2001"/>
                            <wps:cNvSpPr txBox="1">
                              <a:spLocks noChangeArrowheads="1"/>
                            </wps:cNvSpPr>
                            <wps:spPr bwMode="auto">
                              <a:xfrm>
                                <a:off x="8869" y="14973"/>
                                <a:ext cx="352"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63C048E"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25</w:t>
                                  </w:r>
                                </w:p>
                              </w:txbxContent>
                            </wps:txbx>
                            <wps:bodyPr rot="0" vert="horz" wrap="square" lIns="0" tIns="0" rIns="0" bIns="0" anchor="t" anchorCtr="0" upright="1">
                              <a:noAutofit/>
                            </wps:bodyPr>
                          </wps:wsp>
                          <wps:wsp>
                            <wps:cNvPr id="56" name="Text Box 2002"/>
                            <wps:cNvSpPr txBox="1">
                              <a:spLocks noChangeArrowheads="1"/>
                            </wps:cNvSpPr>
                            <wps:spPr bwMode="auto">
                              <a:xfrm>
                                <a:off x="9634" y="14991"/>
                                <a:ext cx="388"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B30DD98" w14:textId="77777777" w:rsidR="00044D26" w:rsidRPr="00210D4D" w:rsidRDefault="00044D26" w:rsidP="00ED6436">
                                  <w:pPr>
                                    <w:spacing w:after="0" w:line="240" w:lineRule="auto"/>
                                    <w:jc w:val="center"/>
                                    <w:rPr>
                                      <w:rFonts w:ascii="Arial Narrow" w:hAnsi="Arial Narrow"/>
                                      <w:b/>
                                      <w:sz w:val="24"/>
                                      <w:szCs w:val="24"/>
                                    </w:rPr>
                                  </w:pPr>
                                  <w:r>
                                    <w:rPr>
                                      <w:rFonts w:ascii="Arial Narrow" w:hAnsi="Arial Narrow"/>
                                      <w:b/>
                                      <w:sz w:val="24"/>
                                      <w:szCs w:val="24"/>
                                    </w:rPr>
                                    <w:t>30</w:t>
                                  </w:r>
                                </w:p>
                              </w:txbxContent>
                            </wps:txbx>
                            <wps:bodyPr rot="0" vert="horz" wrap="square" lIns="0" tIns="0" rIns="0" bIns="0" anchor="t" anchorCtr="0" upright="1">
                              <a:noAutofit/>
                            </wps:bodyPr>
                          </wps:wsp>
                          <wps:wsp>
                            <wps:cNvPr id="57" name="Text Box 2003"/>
                            <wps:cNvSpPr txBox="1">
                              <a:spLocks noChangeArrowheads="1"/>
                            </wps:cNvSpPr>
                            <wps:spPr bwMode="auto">
                              <a:xfrm>
                                <a:off x="10418" y="14972"/>
                                <a:ext cx="292"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DC6B1A5" w14:textId="77777777" w:rsidR="00044D26" w:rsidRPr="00210D4D" w:rsidRDefault="00044D26" w:rsidP="00ED6436">
                                  <w:pPr>
                                    <w:spacing w:after="0" w:line="240" w:lineRule="auto"/>
                                    <w:jc w:val="center"/>
                                    <w:rPr>
                                      <w:rFonts w:ascii="Arial Narrow" w:hAnsi="Arial Narrow"/>
                                      <w:b/>
                                      <w:sz w:val="24"/>
                                      <w:szCs w:val="24"/>
                                    </w:rPr>
                                  </w:pPr>
                                  <w:r>
                                    <w:rPr>
                                      <w:rFonts w:ascii="Arial Narrow" w:hAnsi="Arial Narrow"/>
                                      <w:b/>
                                      <w:sz w:val="24"/>
                                      <w:szCs w:val="24"/>
                                    </w:rPr>
                                    <w:t>35</w:t>
                                  </w:r>
                                </w:p>
                              </w:txbxContent>
                            </wps:txbx>
                            <wps:bodyPr rot="0" vert="horz" wrap="square" lIns="0" tIns="0" rIns="0" bIns="0" anchor="t" anchorCtr="0" upright="1">
                              <a:noAutofit/>
                            </wps:bodyPr>
                          </wps:wsp>
                          <wps:wsp>
                            <wps:cNvPr id="58" name="Text Box 2004"/>
                            <wps:cNvSpPr txBox="1">
                              <a:spLocks noChangeArrowheads="1"/>
                            </wps:cNvSpPr>
                            <wps:spPr bwMode="auto">
                              <a:xfrm>
                                <a:off x="7252" y="15363"/>
                                <a:ext cx="1391"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885960B"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Time / min</w:t>
                                  </w:r>
                                </w:p>
                              </w:txbxContent>
                            </wps:txbx>
                            <wps:bodyPr rot="0" vert="horz" wrap="square" lIns="0" tIns="0" rIns="0" bIns="0" anchor="t" anchorCtr="0" upright="1">
                              <a:noAutofit/>
                            </wps:bodyPr>
                          </wps:wsp>
                          <wps:wsp>
                            <wps:cNvPr id="59" name="Text Box 2005"/>
                            <wps:cNvSpPr txBox="1">
                              <a:spLocks noChangeArrowheads="1"/>
                            </wps:cNvSpPr>
                            <wps:spPr bwMode="auto">
                              <a:xfrm>
                                <a:off x="3726" y="11473"/>
                                <a:ext cx="1057"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5CE0FAF8"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Mass / g</w:t>
                                  </w:r>
                                </w:p>
                              </w:txbxContent>
                            </wps:txbx>
                            <wps:bodyPr rot="0" vert="horz" wrap="square" lIns="0" tIns="0" rIns="0" bIns="0" anchor="t" anchorCtr="0" upright="1">
                              <a:noAutofit/>
                            </wps:bodyPr>
                          </wps:wsp>
                          <wps:wsp>
                            <wps:cNvPr id="60" name="Text Box 2006"/>
                            <wps:cNvSpPr txBox="1">
                              <a:spLocks noChangeArrowheads="1"/>
                            </wps:cNvSpPr>
                            <wps:spPr bwMode="auto">
                              <a:xfrm>
                                <a:off x="4404" y="12353"/>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77CF97C8" w14:textId="77777777" w:rsidR="00044D26" w:rsidRPr="00210D4D" w:rsidRDefault="00044D26" w:rsidP="00A20FF5">
                                  <w:pPr>
                                    <w:spacing w:after="0" w:line="240" w:lineRule="auto"/>
                                    <w:jc w:val="right"/>
                                    <w:rPr>
                                      <w:rFonts w:ascii="Arial Narrow" w:hAnsi="Arial Narrow"/>
                                      <w:b/>
                                      <w:sz w:val="24"/>
                                      <w:szCs w:val="24"/>
                                    </w:rPr>
                                  </w:pPr>
                                  <w:r>
                                    <w:rPr>
                                      <w:rFonts w:ascii="Arial Narrow" w:hAnsi="Arial Narrow"/>
                                      <w:b/>
                                      <w:sz w:val="24"/>
                                      <w:szCs w:val="24"/>
                                    </w:rPr>
                                    <w:t>122.30</w:t>
                                  </w:r>
                                </w:p>
                              </w:txbxContent>
                            </wps:txbx>
                            <wps:bodyPr rot="0" vert="horz" wrap="square" lIns="0" tIns="0" rIns="0" bIns="0" anchor="t" anchorCtr="0" upright="1">
                              <a:noAutofit/>
                            </wps:bodyPr>
                          </wps:wsp>
                          <wps:wsp>
                            <wps:cNvPr id="61" name="Text Box 2007"/>
                            <wps:cNvSpPr txBox="1">
                              <a:spLocks noChangeArrowheads="1"/>
                            </wps:cNvSpPr>
                            <wps:spPr bwMode="auto">
                              <a:xfrm>
                                <a:off x="4404" y="13919"/>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563B05E1" w14:textId="77777777"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122.20</w:t>
                                  </w:r>
                                </w:p>
                              </w:txbxContent>
                            </wps:txbx>
                            <wps:bodyPr rot="0" vert="horz" wrap="square" lIns="0" tIns="0" rIns="0" bIns="0" anchor="t" anchorCtr="0" upright="1">
                              <a:noAutofit/>
                            </wps:bodyPr>
                          </wps:wsp>
                          <wps:wsp>
                            <wps:cNvPr id="62" name="Text Box 2008"/>
                            <wps:cNvSpPr txBox="1">
                              <a:spLocks noChangeArrowheads="1"/>
                            </wps:cNvSpPr>
                            <wps:spPr bwMode="auto">
                              <a:xfrm>
                                <a:off x="4427" y="10806"/>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5652767" w14:textId="77777777"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122.40</w:t>
                                  </w:r>
                                </w:p>
                              </w:txbxContent>
                            </wps:txbx>
                            <wps:bodyPr rot="0" vert="horz" wrap="square" lIns="0" tIns="0" rIns="0" bIns="0" anchor="t" anchorCtr="0" upright="1">
                              <a:noAutofit/>
                            </wps:bodyPr>
                          </wps:wsp>
                          <wps:wsp>
                            <wps:cNvPr id="63" name="Text Box 2009"/>
                            <wps:cNvSpPr txBox="1">
                              <a:spLocks noChangeArrowheads="1"/>
                            </wps:cNvSpPr>
                            <wps:spPr bwMode="auto">
                              <a:xfrm>
                                <a:off x="4367" y="9261"/>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DCDF298" w14:textId="017F5752"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122.50</w:t>
                                  </w:r>
                                </w:p>
                              </w:txbxContent>
                            </wps:txbx>
                            <wps:bodyPr rot="0" vert="horz" wrap="square" lIns="0" tIns="0" rIns="0" bIns="0" anchor="t" anchorCtr="0" upright="1">
                              <a:noAutofit/>
                            </wps:bodyPr>
                          </wps:wsp>
                        </wpg:grpSp>
                        <wps:wsp>
                          <wps:cNvPr id="64" name="Text Box 2010"/>
                          <wps:cNvSpPr txBox="1">
                            <a:spLocks noChangeArrowheads="1"/>
                          </wps:cNvSpPr>
                          <wps:spPr bwMode="auto">
                            <a:xfrm>
                              <a:off x="8894" y="9408"/>
                              <a:ext cx="1674" cy="545"/>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2EA8AE20" w14:textId="77777777" w:rsidR="00044D26" w:rsidRPr="00210D4D" w:rsidRDefault="00044D26" w:rsidP="00103A9B">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wps:txbx>
                          <wps:bodyPr rot="0" vert="horz" wrap="square" lIns="72000" tIns="72000" rIns="72000" bIns="72000" anchor="t" anchorCtr="0" upright="1">
                            <a:noAutofit/>
                          </wps:bodyPr>
                        </wps:wsp>
                      </wpg:grpSp>
                      <wps:wsp>
                        <wps:cNvPr id="65" name="Text Box 2015"/>
                        <wps:cNvSpPr txBox="1">
                          <a:spLocks noChangeArrowheads="1"/>
                        </wps:cNvSpPr>
                        <wps:spPr bwMode="auto">
                          <a:xfrm>
                            <a:off x="7697" y="11490"/>
                            <a:ext cx="2733" cy="436"/>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0B67FBDB"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66" name="Straight Connector 118"/>
                        <wps:cNvCnPr/>
                        <wps:spPr bwMode="auto">
                          <a:xfrm flipH="1">
                            <a:off x="6436" y="11824"/>
                            <a:ext cx="1381" cy="568"/>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67" name="Text Box 2017"/>
                        <wps:cNvSpPr txBox="1">
                          <a:spLocks noChangeArrowheads="1"/>
                        </wps:cNvSpPr>
                        <wps:spPr bwMode="auto">
                          <a:xfrm>
                            <a:off x="6908" y="10397"/>
                            <a:ext cx="2733" cy="436"/>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39E11399"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68" name="Straight Connector 120"/>
                        <wps:cNvCnPr/>
                        <wps:spPr bwMode="auto">
                          <a:xfrm flipH="1">
                            <a:off x="6201" y="10736"/>
                            <a:ext cx="803" cy="245"/>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69" name="Text Box 2019"/>
                        <wps:cNvSpPr txBox="1">
                          <a:spLocks noChangeArrowheads="1"/>
                        </wps:cNvSpPr>
                        <wps:spPr bwMode="auto">
                          <a:xfrm>
                            <a:off x="5713" y="13777"/>
                            <a:ext cx="2733" cy="436"/>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0F90807B"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4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70" name="Straight Connector 121"/>
                        <wps:cNvCnPr/>
                        <wps:spPr bwMode="auto">
                          <a:xfrm flipV="1">
                            <a:off x="5887" y="13097"/>
                            <a:ext cx="343" cy="754"/>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22" o:spid="_x0000_s1342" style="position:absolute;margin-left:143.75pt;margin-top:6.7pt;width:349.2pt;height:317.6pt;z-index:251506688" coordorigin="3726,9261" coordsize="6984,63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">
                <v:group id="Group 2012" o:spid="_x0000_s1343" style="position:absolute;left:3726;top:9261;width:6984;height:6352" coordorigin="3726,9261" coordsize="6984,6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 2011" o:spid="_x0000_s1344" style="position:absolute;left:3726;top:9261;width:6984;height:6352" coordorigin="3726,9261" coordsize="6984,6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group id="Group 23" o:spid="_x0000_s1345" style="position:absolute;left:5091;top:9375;width:5505;height:5640" coordsize="4600575,461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2" o:spid="_x0000_s1346" type="#_x0000_t75" style="position:absolute;width:4597400;height:461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i&#10;sP/DAAAA2wAAAA8AAABkcnMvZG93bnJldi54bWxEj0trwkAUhfcF/8NwBXd1YrGlREcR0dIsTUO7&#10;vWSuSdrMnTAz5vHvOwWhy8N5fJztfjSt6Mn5xrKC1TIBQVxa3XCloPg4P76C8AFZY2uZFEzkYb+b&#10;PWwx1XbgC/V5qEQcYZ+igjqELpXSlzUZ9EvbEUfvap3BEKWrpHY4xHHTyqckeZEGG46EGjs61lT+&#10;5DcTueFQJJ9f03RrjoV22ffp/JYVSi3m42EDItAY/sP39rtWsH6Gvy/xB8jd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qKw/8MAAADbAAAADwAAAAAAAAAAAAAAAACcAgAA&#10;ZHJzL2Rvd25yZXYueG1sUEsFBgAAAAAEAAQA9wAAAIwDAAAAAA==&#10;">
                        <v:imagedata r:id="rId41" o:title=""/>
                        <v:path arrowok="t"/>
                      </v:shape>
                      <v:shape id="Freeform 3" o:spid="_x0000_s1347" style="position:absolute;left:127000;top:22225;width:4443413;height:3167062;visibility:visible;mso-wrap-style:square;v-text-anchor:middle" coordsize="4443992,26531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JsCxQAA&#10;ANsAAAAPAAAAZHJzL2Rvd25yZXYueG1sRI/RasJAFETfhf7Dcgu+6aZapEZXKdJKXqo2+gGX7DWJ&#10;Zu+G3a2m/fquIPg4zMwZZr7sTCMu5HxtWcHLMAFBXFhdc6ngsP8cvIHwAVljY5kU/JKH5eKpN8dU&#10;2yt/0yUPpYgQ9ikqqEJoUyl9UZFBP7QtcfSO1hkMUbpSaofXCDeNHCXJRBqsOS5U2NKqouKc/xgF&#10;x3WzOeynbpzVct1+7bZ/H3l2Uqr/3L3PQATqwiN8b2dawesEbl/i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YmwLFAAAA2wAAAA8AAAAAAAAAAAAAAAAAlwIAAGRycy9k&#10;b3ducmV2LnhtbFBLBQYAAAAABAAEAPUAAACJAwAAAAA=&#10;" adj="-11796480,,5400" path="m0,0c187931,428163,386257,961428,563794,1284488,720021,1622462,834085,1792819,978173,2040259,1201604,2226383,1410179,2343276,1660157,2448979,1822018,2530495,1776197,2492027,1906140,2536592,2016260,2565150,2173318,2590424,2379341,2625897l3182333,2638575,4342058,2652149c4544683,2654411,4379409,2652149,4398085,2652149e" filled="f" strokeweight="2.5pt">
                        <v:stroke joinstyle="miter"/>
                        <v:shadow on="t" color="gray" opacity="24903f" mv:blur="40000f" origin=",.5" offset="0,20000emu"/>
                        <v:formulas/>
                        <v:path arrowok="t" o:connecttype="custom" o:connectlocs="0,0;563648,1830282;977919,2907191;1659725,3489581;1905644,3614421;2378721,3741673;3181503,3759739;4340926,3779080;4396939,3779080" o:connectangles="0,0,0,0,0,0,0,0,0" textboxrect="0,0,4443992,2653154"/>
                        <v:textbox>
                          <w:txbxContent>
                            <w:p w14:paraId="7B10F435" w14:textId="77777777" w:rsidR="00044D26" w:rsidRDefault="00044D26" w:rsidP="00210D4D">
                              <w:pPr>
                                <w:rPr>
                                  <w:rFonts w:eastAsia="Times New Roman"/>
                                </w:rPr>
                              </w:pPr>
                            </w:p>
                          </w:txbxContent>
                        </v:textbox>
                      </v:shape>
                      <v:shape id="Freeform 4" o:spid="_x0000_s1348" style="position:absolute;left:131763;top:36512;width:4456112;height:3173413;visibility:visible;mso-wrap-style:square;v-text-anchor:middle" coordsize="4456217,23704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AefwQAA&#10;ANsAAAAPAAAAZHJzL2Rvd25yZXYueG1sRI9Ba8JAFITvhf6H5RV6qxutqERXKbYFr0ZRvD2yz01o&#10;9r2Q3Wr8965Q6HGYmW+Yxar3jbpQF2phA8NBBoq4FFuzM7Dffb/NQIWIbLERJgM3CrBaPj8tMLdy&#10;5S1diuhUgnDI0UAVY5trHcqKPIaBtMTJO0vnMSbZOW07vCa4b/QoyybaY81pocKW1hWVP8WvN/BV&#10;3PpNezrI++T4ORT0Tlg7Y15f+o85qEh9/A//tTfWwHgKjy/pB+jl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wHn8EAAADbAAAADwAAAAAAAAAAAAAAAACXAgAAZHJzL2Rvd25y&#10;ZXYueG1sUEsFBgAAAAAEAAQA9QAAAIUDAAAAAA==&#10;" adj="-11796480,,5400" path="m0,0l183264,1474082c287074,1838536,219998,1748570,356489,1952009,461004,2084766,615078,2201336,810355,2270624,1019109,2370778,1297381,2360608,1528152,2367738,1735139,2353531,2908006,2348791,3212891,2361291l4456217,2370490e" filled="f" strokeweight="2.5pt">
                        <v:stroke dashstyle="1 1" joinstyle="miter"/>
                        <v:shadow on="t" color="gray" opacity="24903f" mv:blur="40000f" origin=",.5" offset="0,20000emu"/>
                        <v:formulas/>
                        <v:path arrowok="t" o:connecttype="custom" o:connectlocs="0,0;183256,2641791;356473,3498314;810317,4069323;1528080,4243367;3212739,4231813;4456007,4248299" o:connectangles="0,0,0,0,0,0,0" textboxrect="0,0,4456217,2370490"/>
                        <v:textbox>
                          <w:txbxContent>
                            <w:p w14:paraId="3C6F6CA3" w14:textId="77777777" w:rsidR="00044D26" w:rsidRDefault="00044D26" w:rsidP="00210D4D">
                              <w:pPr>
                                <w:rPr>
                                  <w:rFonts w:eastAsia="Times New Roman"/>
                                </w:rPr>
                              </w:pPr>
                            </w:p>
                          </w:txbxContent>
                        </v:textbox>
                      </v:shape>
                      <v:shape id="Freeform 5" o:spid="_x0000_s1349" style="position:absolute;left:136525;top:25400;width:4464050;height:3136900;visibility:visible;mso-wrap-style:square;v-text-anchor:middle" coordsize="4463733,27274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slGwAAA&#10;ANsAAAAPAAAAZHJzL2Rvd25yZXYueG1sRE/Pa4MwFL4X9j+EN+il1LgxyrBNZQrCdpyOrceHeVWZ&#10;eZEkq/a/Xw6FHj++34d8MaO4kPODZQVPSQqCuLV64E7BV1NtX0H4gKxxtEwKruQhPz6sDphpO/Mn&#10;XerQiRjCPkMFfQhTJqVvezLoEzsRR+5sncEQoeukdjjHcDPK5zTdSYMDx4YeJyp7an/rP6PAbabi&#10;I21mLLuwkz8j26r4Pim1flze9iACLeEuvrnftYKXODZ+iT9AH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5slGwAAAANsAAAAPAAAAAAAAAAAAAAAAAJcCAABkcnMvZG93bnJl&#10;di54bWxQSwUGAAAAAAQABAD1AAAAhAMAAAAA&#10;" adj="-11796480,,5400" path="m0,0l839678,1268973c1052890,1586484,1266454,1745501,1512348,1927603,1738157,2098664,1975471,2191222,2194531,2295340,2403285,2395494,2619722,2502503,2826709,2552309,3033696,2602115,3542230,2691193,3843940,2715553l4463733,2727478e" filled="f" strokeweight="2.5pt">
                        <v:stroke dashstyle="dash" joinstyle="miter"/>
                        <v:shadow on="t" color="gray" opacity="24903f" mv:blur="40000f" origin=",.5" offset="0,20000emu"/>
                        <v:formulas/>
                        <v:path arrowok="t" o:connecttype="custom" o:connectlocs="0,0;839798,1678539;1512562,2549743;2194843,3036169;2827111,3376075;3844486,3592007;4464367,3607780" o:connectangles="0,0,0,0,0,0,0" textboxrect="0,0,4463733,2727478"/>
                        <v:textbox>
                          <w:txbxContent>
                            <w:p w14:paraId="476D4383" w14:textId="77777777" w:rsidR="00044D26" w:rsidRDefault="00044D26" w:rsidP="00210D4D">
                              <w:pPr>
                                <w:rPr>
                                  <w:rFonts w:eastAsia="Times New Roman"/>
                                </w:rPr>
                              </w:pPr>
                            </w:p>
                          </w:txbxContent>
                        </v:textbox>
                      </v:shape>
                    </v:group>
                    <v:shape id="Text Box 1995" o:spid="_x0000_s1350" type="#_x0000_t202" style="position:absolute;left:5092;top:14996;width:346;height: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3JVxgAA&#10;ANsAAAAPAAAAZHJzL2Rvd25yZXYueG1sRI/dasJAFITvhb7DcgreiNn4g9TUVaTQIAgFU0V6d8ge&#10;N8Hs2ZBdNX37bqHQy2FmvmFWm9424k6drx0rmCQpCOLS6ZqNguPn+/gFhA/IGhvHpOCbPGzWT4MV&#10;Zto9+ED3IhgRIewzVFCF0GZS+rIiiz5xLXH0Lq6zGKLsjNQdPiLcNnKapgtpsea4UGFLbxWV1+Jm&#10;FaR4yovjvFx85IevEZ/3Zj+dGaWGz/32FUSgPvyH/9o7rWC+hN8v8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k3JVxgAAANsAAAAPAAAAAAAAAAAAAAAAAJcCAABkcnMv&#10;ZG93bnJldi54bWxQSwUGAAAAAAQABAD1AAAAigMAAAAA&#10;" filled="f" stroked="f" strokeweight="1pt">
                      <v:stroke endarrowwidth="narrow" endarrowlength="short"/>
                      <v:textbox inset="0,0,0,0">
                        <w:txbxContent>
                          <w:p w14:paraId="0491F5F5" w14:textId="77777777" w:rsidR="00044D26" w:rsidRPr="00210D4D" w:rsidRDefault="00044D26" w:rsidP="00210D4D">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1996" o:spid="_x0000_s1351" type="#_x0000_t202" style="position:absolute;left:4808;top:14532;width:346;height:5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23U0wAAA&#10;ANsAAAAPAAAAZHJzL2Rvd25yZXYueG1sRE9NawIxEL0X+h/CFLzVpJVK2RqllAoK9aDb3ofNuFnc&#10;TLab6G7/fecgeHy878VqDK26UJ+ayBaepgYUcRVdw7WF73L9+AoqZWSHbWSy8EcJVsv7uwUWLg68&#10;p8sh10pCOBVowefcFVqnylPANI0dsXDH2AfMAvtaux4HCQ+tfjZmrgM2LA0eO/rwVJ0O52DhJe22&#10;X1ueleZ387nzP2U9ZDNYO3kY399AZRrzTXx1b5z4ZL18kR+g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23U0wAAAANsAAAAPAAAAAAAAAAAAAAAAAJcCAABkcnMvZG93bnJl&#10;di54bWxQSwUGAAAAAAQABAD1AAAAhAMAAAAA&#10;" filled="f" stroked="f" strokeweight="1pt">
                      <v:stroke endarrowwidth="narrow" endarrowlength="short"/>
                      <v:textbox inset=",7.2pt,,7.2pt">
                        <w:txbxContent>
                          <w:p w14:paraId="72F05A62" w14:textId="77777777" w:rsidR="00044D26" w:rsidRPr="00210D4D" w:rsidRDefault="00044D26" w:rsidP="00210D4D">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1997" o:spid="_x0000_s1352" type="#_x0000_t202" style="position:absolute;left:5862;top:14986;width:344;height: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OiOxQAA&#10;ANsAAAAPAAAAZHJzL2Rvd25yZXYueG1sRI9Ba8JAFITvQv/D8gpepNmoNZQ0qxRBEYSCqSK9PbKv&#10;m9Ds25BdNf333ULB4zAz3zDFarCtuFLvG8cKpkkKgrhyumGj4PixeXoB4QOyxtYxKfghD6vlw6jA&#10;XLsbH+haBiMihH2OCuoQulxKX9Vk0SeuI47el+sthih7I3WPtwi3rZylaSYtNhwXauxoXVP1XV6s&#10;ghRP2/L4XGXv28PnhM97s5/NjVLjx+HtFUSgIdzD/+2dVrCYwt+X+A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86I7FAAAA2wAAAA8AAAAAAAAAAAAAAAAAlwIAAGRycy9k&#10;b3ducmV2LnhtbFBLBQYAAAAABAAEAPUAAACJAwAAAAA=&#10;" filled="f" stroked="f" strokeweight="1pt">
                      <v:stroke endarrowwidth="narrow" endarrowlength="short"/>
                      <v:textbox inset="0,0,0,0">
                        <w:txbxContent>
                          <w:p w14:paraId="6426D291" w14:textId="77777777" w:rsidR="00044D26" w:rsidRPr="00210D4D" w:rsidRDefault="00044D26" w:rsidP="004853FB">
                            <w:pPr>
                              <w:spacing w:after="0" w:line="240" w:lineRule="auto"/>
                              <w:jc w:val="center"/>
                              <w:rPr>
                                <w:rFonts w:ascii="Arial Narrow" w:hAnsi="Arial Narrow"/>
                                <w:b/>
                                <w:sz w:val="24"/>
                                <w:szCs w:val="24"/>
                              </w:rPr>
                            </w:pPr>
                            <w:r>
                              <w:rPr>
                                <w:rFonts w:ascii="Arial Narrow" w:hAnsi="Arial Narrow"/>
                                <w:b/>
                                <w:sz w:val="24"/>
                                <w:szCs w:val="24"/>
                              </w:rPr>
                              <w:t>5</w:t>
                            </w:r>
                          </w:p>
                        </w:txbxContent>
                      </v:textbox>
                    </v:shape>
                    <v:shape id="Text Box 1998" o:spid="_x0000_s1353" type="#_x0000_t202" style="position:absolute;left:6602;top:14973;width:327;height: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nb5xQAA&#10;ANsAAAAPAAAAZHJzL2Rvd25yZXYueG1sRI9Ba8JAFITvgv9heYIXqRvTKiW6ihQqBaFgtBRvj+xz&#10;E8y+DdlV4793CwWPw8x8wyxWna3FlVpfOVYwGScgiAunKzYKDvvPl3cQPiBrrB2Tgjt5WC37vQVm&#10;2t14R9c8GBEh7DNUUIbQZFL6oiSLfuwa4uidXGsxRNkaqVu8RbitZZokM2mx4rhQYkMfJRXn/GIV&#10;JPizyQ9vxex7szuO+HdrtumrUWo46NZzEIG68Az/t7+0gmkKf1/iD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udvnFAAAA2wAAAA8AAAAAAAAAAAAAAAAAlwIAAGRycy9k&#10;b3ducmV2LnhtbFBLBQYAAAAABAAEAPUAAACJAwAAAAA=&#10;" filled="f" stroked="f" strokeweight="1pt">
                      <v:stroke endarrowwidth="narrow" endarrowlength="short"/>
                      <v:textbox inset="0,0,0,0">
                        <w:txbxContent>
                          <w:p w14:paraId="174EE487"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10</w:t>
                            </w:r>
                          </w:p>
                        </w:txbxContent>
                      </v:textbox>
                    </v:shape>
                    <v:shape id="Text Box 1999" o:spid="_x0000_s1354" type="#_x0000_t202" style="position:absolute;left:7332;top:14999;width:37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tNixQAA&#10;ANsAAAAPAAAAZHJzL2Rvd25yZXYueG1sRI9Ba8JAFITvBf/D8oReim7UNpTUVURoKAiCMSK9PbKv&#10;m2D2bchuNf33XaHQ4zAz3zDL9WBbcaXeN44VzKYJCOLK6YaNgvL4PnkF4QOyxtYxKfghD+vV6GGJ&#10;mXY3PtC1CEZECPsMFdQhdJmUvqrJop+6jjh6X663GKLsjdQ93iLctnKeJKm02HBcqLGjbU3Vpfi2&#10;ChI85UX5XKX7/PD5xOed2c0XRqnH8bB5AxFoCP/hv/aHVvCygPuX+AP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i02LFAAAA2wAAAA8AAAAAAAAAAAAAAAAAlwIAAGRycy9k&#10;b3ducmV2LnhtbFBLBQYAAAAABAAEAPUAAACJAwAAAAA=&#10;" filled="f" stroked="f" strokeweight="1pt">
                      <v:stroke endarrowwidth="narrow" endarrowlength="short"/>
                      <v:textbox inset="0,0,0,0">
                        <w:txbxContent>
                          <w:p w14:paraId="0017E0D9"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15</w:t>
                            </w:r>
                          </w:p>
                        </w:txbxContent>
                      </v:textbox>
                    </v:shape>
                    <v:shape id="Text Box 2000" o:spid="_x0000_s1355" type="#_x0000_t202" style="position:absolute;left:8124;top:15003;width:392;height: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0sWxAAA&#10;ANsAAAAPAAAAZHJzL2Rvd25yZXYueG1sRI9BawIxFITvgv8hPKEX0azWStkaRYSKIAiuivT22Lxm&#10;Fzcvyybq9t8bQehxmJlvmNmitZW4UeNLxwpGwwQEce50yUbB8fA9+AThA7LGyjEp+CMPi3m3M8NU&#10;uzvv6ZYFIyKEfYoKihDqVEqfF2TRD11NHL1f11gMUTZG6gbvEW4rOU6SqbRYclwosKZVQfklu1oF&#10;CZ7W2XGST3fr/U+fz1uzHb8bpd567fILRKA2/Idf7Y1W8DGB55f4A+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tLFsQAAADbAAAADwAAAAAAAAAAAAAAAACXAgAAZHJzL2Rv&#10;d25yZXYueG1sUEsFBgAAAAAEAAQA9QAAAIgDAAAAAA==&#10;" filled="f" stroked="f" strokeweight="1pt">
                      <v:stroke endarrowwidth="narrow" endarrowlength="short"/>
                      <v:textbox inset="0,0,0,0">
                        <w:txbxContent>
                          <w:p w14:paraId="02205575"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20</w:t>
                            </w:r>
                          </w:p>
                        </w:txbxContent>
                      </v:textbox>
                    </v:shape>
                    <v:shape id="Text Box 2001" o:spid="_x0000_s1356" type="#_x0000_t202" style="position:absolute;left:8869;top:14973;width:352;height: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6NxAAA&#10;ANsAAAAPAAAAZHJzL2Rvd25yZXYueG1sRI/dagIxFITvC75DOEJvimb9pWyNIkJFEARXRXp32Jxm&#10;Fzcnyybq+vZGKPRymJlvmNmitZW4UeNLxwoG/QQEce50yUbB8fDd+wThA7LGyjEpeJCHxbzzNsNU&#10;uzvv6ZYFIyKEfYoKihDqVEqfF2TR911NHL1f11gMUTZG6gbvEW4rOUySqbRYclwosKZVQfklu1oF&#10;CZ7W2XGcT3fr/c8Hn7dmOxwZpd677fILRKA2/If/2hutYDKB15f4A+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fujcQAAADbAAAADwAAAAAAAAAAAAAAAACXAgAAZHJzL2Rv&#10;d25yZXYueG1sUEsFBgAAAAAEAAQA9QAAAIgDAAAAAA==&#10;" filled="f" stroked="f" strokeweight="1pt">
                      <v:stroke endarrowwidth="narrow" endarrowlength="short"/>
                      <v:textbox inset="0,0,0,0">
                        <w:txbxContent>
                          <w:p w14:paraId="663C048E" w14:textId="77777777" w:rsidR="00044D26" w:rsidRPr="00210D4D" w:rsidRDefault="00044D26" w:rsidP="00213BCB">
                            <w:pPr>
                              <w:spacing w:after="0" w:line="240" w:lineRule="auto"/>
                              <w:jc w:val="center"/>
                              <w:rPr>
                                <w:rFonts w:ascii="Arial Narrow" w:hAnsi="Arial Narrow"/>
                                <w:b/>
                                <w:sz w:val="24"/>
                                <w:szCs w:val="24"/>
                              </w:rPr>
                            </w:pPr>
                            <w:r>
                              <w:rPr>
                                <w:rFonts w:ascii="Arial Narrow" w:hAnsi="Arial Narrow"/>
                                <w:b/>
                                <w:sz w:val="24"/>
                                <w:szCs w:val="24"/>
                              </w:rPr>
                              <w:t>25</w:t>
                            </w:r>
                          </w:p>
                        </w:txbxContent>
                      </v:textbox>
                    </v:shape>
                    <v:shape id="Text Box 2002" o:spid="_x0000_s1357" type="#_x0000_t202" style="position:absolute;left:9634;top:14991;width:388;height: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D6xQAA&#10;ANsAAAAPAAAAZHJzL2Rvd25yZXYueG1sRI/dasJAFITvhb7DcgreSN3Un1BSVymCIgiC0VJ6d8ie&#10;bkKzZ0N21fj2riB4OczMN8xs0dlanKn1lWMF78MEBHHhdMVGwfGwevsA4QOyxtoxKbiSh8X8pTfD&#10;TLsL7+mcByMihH2GCsoQmkxKX5Rk0Q9dQxy9P9daDFG2RuoWLxFuazlKklRarDgulNjQsqTiPz9Z&#10;BQl+r/PjpEh36/3vgH+2ZjsaG6X6r93XJ4hAXXiGH+2NVjBN4f4l/g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VcPrFAAAA2wAAAA8AAAAAAAAAAAAAAAAAlwIAAGRycy9k&#10;b3ducmV2LnhtbFBLBQYAAAAABAAEAPUAAACJAwAAAAA=&#10;" filled="f" stroked="f" strokeweight="1pt">
                      <v:stroke endarrowwidth="narrow" endarrowlength="short"/>
                      <v:textbox inset="0,0,0,0">
                        <w:txbxContent>
                          <w:p w14:paraId="1B30DD98" w14:textId="77777777" w:rsidR="00044D26" w:rsidRPr="00210D4D" w:rsidRDefault="00044D26" w:rsidP="00ED6436">
                            <w:pPr>
                              <w:spacing w:after="0" w:line="240" w:lineRule="auto"/>
                              <w:jc w:val="center"/>
                              <w:rPr>
                                <w:rFonts w:ascii="Arial Narrow" w:hAnsi="Arial Narrow"/>
                                <w:b/>
                                <w:sz w:val="24"/>
                                <w:szCs w:val="24"/>
                              </w:rPr>
                            </w:pPr>
                            <w:r>
                              <w:rPr>
                                <w:rFonts w:ascii="Arial Narrow" w:hAnsi="Arial Narrow"/>
                                <w:b/>
                                <w:sz w:val="24"/>
                                <w:szCs w:val="24"/>
                              </w:rPr>
                              <w:t>30</w:t>
                            </w:r>
                          </w:p>
                        </w:txbxContent>
                      </v:textbox>
                    </v:shape>
                    <v:shape id="Text Box 2003" o:spid="_x0000_s1358" type="#_x0000_t202" style="position:absolute;left:10418;top:14972;width:292;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dVhxgAA&#10;ANsAAAAPAAAAZHJzL2Rvd25yZXYueG1sRI/dasJAFITvC77DcoTelGaj9Y/UVUqhIggFo0W8O2RP&#10;N8Hs2ZDdxvj23YLQy2FmvmGW697WoqPWV44VjJIUBHHhdMVGwfHw8bwA4QOyxtoxKbiRh/Vq8LDE&#10;TLsr76nLgxERwj5DBWUITSalL0qy6BPXEEfv27UWQ5StkbrFa4TbWo7TdCYtVhwXSmzovaTikv9Y&#10;BSl+bfLjpJh9bvbnJz7tzG78YpR6HPZvryAC9eE/fG9vtYLpHP6+xB8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mdVhxgAAANsAAAAPAAAAAAAAAAAAAAAAAJcCAABkcnMv&#10;ZG93bnJldi54bWxQSwUGAAAAAAQABAD1AAAAigMAAAAA&#10;" filled="f" stroked="f" strokeweight="1pt">
                      <v:stroke endarrowwidth="narrow" endarrowlength="short"/>
                      <v:textbox inset="0,0,0,0">
                        <w:txbxContent>
                          <w:p w14:paraId="0DC6B1A5" w14:textId="77777777" w:rsidR="00044D26" w:rsidRPr="00210D4D" w:rsidRDefault="00044D26" w:rsidP="00ED6436">
                            <w:pPr>
                              <w:spacing w:after="0" w:line="240" w:lineRule="auto"/>
                              <w:jc w:val="center"/>
                              <w:rPr>
                                <w:rFonts w:ascii="Arial Narrow" w:hAnsi="Arial Narrow"/>
                                <w:b/>
                                <w:sz w:val="24"/>
                                <w:szCs w:val="24"/>
                              </w:rPr>
                            </w:pPr>
                            <w:r>
                              <w:rPr>
                                <w:rFonts w:ascii="Arial Narrow" w:hAnsi="Arial Narrow"/>
                                <w:b/>
                                <w:sz w:val="24"/>
                                <w:szCs w:val="24"/>
                              </w:rPr>
                              <w:t>35</w:t>
                            </w:r>
                          </w:p>
                        </w:txbxContent>
                      </v:textbox>
                    </v:shape>
                    <v:shape id="Text Box 2004" o:spid="_x0000_s1359" type="#_x0000_t202" style="position:absolute;left:7252;top:15363;width:1391;height: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kETwwAA&#10;ANsAAAAPAAAAZHJzL2Rvd25yZXYueG1sRE9da8IwFH0X/A/hDvYiM7VzMjpjEWEiCIKdY+zt0tyl&#10;Zc1NaWLb/XvzIOzxcL7X+Wgb0VPna8cKFvMEBHHpdM1GweXj/ekVhA/IGhvHpOCPPOSb6WSNmXYD&#10;n6kvghExhH2GCqoQ2kxKX1Zk0c9dSxy5H9dZDBF2RuoOhxhuG5kmyUparDk2VNjSrqLyt7haBQl+&#10;7ovLslyd9ufvGX8dzTF9Nko9PozbNxCBxvAvvrsPWsFLHBu/xB8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BkETwwAAANsAAAAPAAAAAAAAAAAAAAAAAJcCAABkcnMvZG93&#10;bnJldi54bWxQSwUGAAAAAAQABAD1AAAAhwMAAAAA&#10;" filled="f" stroked="f" strokeweight="1pt">
                      <v:stroke endarrowwidth="narrow" endarrowlength="short"/>
                      <v:textbox inset="0,0,0,0">
                        <w:txbxContent>
                          <w:p w14:paraId="1885960B"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Time / min</w:t>
                            </w:r>
                          </w:p>
                        </w:txbxContent>
                      </v:textbox>
                    </v:shape>
                    <v:shape id="Text Box 2005" o:spid="_x0000_s1360" type="#_x0000_t202" style="position:absolute;left:3726;top:11473;width:1057;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uSIxgAA&#10;ANsAAAAPAAAAZHJzL2Rvd25yZXYueG1sRI9Ba8JAFITvBf/D8oReSrPRqmjqKqVQEYSC0SLeHtnX&#10;TTD7NmS3Mf77bkHocZiZb5jlure16Kj1lWMFoyQFQVw4XbFRcDx8PM9B+ICssXZMCm7kYb0aPCwx&#10;0+7Ke+ryYESEsM9QQRlCk0npi5Is+sQ1xNH7dq3FEGVrpG7xGuG2luM0nUmLFceFEht6L6m45D9W&#10;QYpfm/w4KWafm/35iU87sxu/GKUeh/3bK4hAffgP39tbrWC6gL8v8Qf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SuSIxgAAANsAAAAPAAAAAAAAAAAAAAAAAJcCAABkcnMv&#10;ZG93bnJldi54bWxQSwUGAAAAAAQABAD1AAAAigMAAAAA&#10;" filled="f" stroked="f" strokeweight="1pt">
                      <v:stroke endarrowwidth="narrow" endarrowlength="short"/>
                      <v:textbox inset="0,0,0,0">
                        <w:txbxContent>
                          <w:p w14:paraId="5CE0FAF8" w14:textId="77777777" w:rsidR="00044D26" w:rsidRPr="00210D4D" w:rsidRDefault="00044D26" w:rsidP="00A20FF5">
                            <w:pPr>
                              <w:spacing w:after="0" w:line="240" w:lineRule="auto"/>
                              <w:jc w:val="center"/>
                              <w:rPr>
                                <w:rFonts w:ascii="Arial Narrow" w:hAnsi="Arial Narrow"/>
                                <w:b/>
                                <w:sz w:val="24"/>
                                <w:szCs w:val="24"/>
                              </w:rPr>
                            </w:pPr>
                            <w:r>
                              <w:rPr>
                                <w:rFonts w:ascii="Arial Narrow" w:hAnsi="Arial Narrow"/>
                                <w:b/>
                                <w:sz w:val="24"/>
                                <w:szCs w:val="24"/>
                              </w:rPr>
                              <w:t>Mass / g</w:t>
                            </w:r>
                          </w:p>
                        </w:txbxContent>
                      </v:textbox>
                    </v:shape>
                    <v:shape id="Text Box 2006" o:spid="_x0000_s1361" type="#_x0000_t202" style="position:absolute;left:4404;top:12353;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IeowgAA&#10;ANsAAAAPAAAAZHJzL2Rvd25yZXYueG1sRE9da8IwFH0X9h/CHexFZmqVMqpRxkAZFAatjuHbpblL&#10;y5qb0mS2+/fmYeDj4Xxv95PtxJUG3zpWsFwkIIhrp1s2Cs6nw/MLCB+QNXaOScEfedjvHmZbzLUb&#10;uaRrFYyIIexzVNCE0OdS+rohi37heuLIfbvBYohwMFIPOMZw28k0STJpseXY0GBPbw3VP9WvVZDg&#10;57E6r+vs41he5vxVmCJdGaWeHqfXDYhAU7iL/93vWkEW18cv8QfI3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ch6jCAAAA2wAAAA8AAAAAAAAAAAAAAAAAlwIAAGRycy9kb3du&#10;cmV2LnhtbFBLBQYAAAAABAAEAPUAAACGAwAAAAA=&#10;" filled="f" stroked="f" strokeweight="1pt">
                      <v:stroke endarrowwidth="narrow" endarrowlength="short"/>
                      <v:textbox inset="0,0,0,0">
                        <w:txbxContent>
                          <w:p w14:paraId="77CF97C8" w14:textId="77777777" w:rsidR="00044D26" w:rsidRPr="00210D4D" w:rsidRDefault="00044D26" w:rsidP="00A20FF5">
                            <w:pPr>
                              <w:spacing w:after="0" w:line="240" w:lineRule="auto"/>
                              <w:jc w:val="right"/>
                              <w:rPr>
                                <w:rFonts w:ascii="Arial Narrow" w:hAnsi="Arial Narrow"/>
                                <w:b/>
                                <w:sz w:val="24"/>
                                <w:szCs w:val="24"/>
                              </w:rPr>
                            </w:pPr>
                            <w:r>
                              <w:rPr>
                                <w:rFonts w:ascii="Arial Narrow" w:hAnsi="Arial Narrow"/>
                                <w:b/>
                                <w:sz w:val="24"/>
                                <w:szCs w:val="24"/>
                              </w:rPr>
                              <w:t>122.30</w:t>
                            </w:r>
                          </w:p>
                        </w:txbxContent>
                      </v:textbox>
                    </v:shape>
                    <v:shape id="Text Box 2007" o:spid="_x0000_s1362" type="#_x0000_t202" style="position:absolute;left:4404;top:13919;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IzxQAA&#10;ANsAAAAPAAAAZHJzL2Rvd25yZXYueG1sRI9Ba8JAFITvBf/D8oReim60JUh0E0RQCkLB1CLeHtnn&#10;Jph9G7JbTf99t1DwOMzMN8yqGGwrbtT7xrGC2TQBQVw53bBRcPzcThYgfEDW2DomBT/kochHTyvM&#10;tLvzgW5lMCJC2GeooA6hy6T0VU0W/dR1xNG7uN5iiLI3Uvd4j3DbynmSpNJiw3Ghxo42NVXX8tsq&#10;SPBrVx7fqvRjdzi/8Glv9vNXo9TzeFgvQQQawiP8337XCtIZ/H2JP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QIjPFAAAA2wAAAA8AAAAAAAAAAAAAAAAAlwIAAGRycy9k&#10;b3ducmV2LnhtbFBLBQYAAAAABAAEAPUAAACJAwAAAAA=&#10;" filled="f" stroked="f" strokeweight="1pt">
                      <v:stroke endarrowwidth="narrow" endarrowlength="short"/>
                      <v:textbox inset="0,0,0,0">
                        <w:txbxContent>
                          <w:p w14:paraId="563B05E1" w14:textId="77777777"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122.20</w:t>
                            </w:r>
                          </w:p>
                        </w:txbxContent>
                      </v:textbox>
                    </v:shape>
                    <v:shape id="Text Box 2008" o:spid="_x0000_s1363" type="#_x0000_t202" style="position:absolute;left:4427;top:10806;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rxExAAA&#10;ANsAAAAPAAAAZHJzL2Rvd25yZXYueG1sRI9Ba8JAFITvQv/D8gpeRDeNEkp0FREqBaFgtIi3R/Z1&#10;E5p9G7Krpv/eLQgeh5n5hlmsetuIK3W+dqzgbZKAIC6drtkoOB4+xu8gfEDW2DgmBX/kYbV8GSww&#10;1+7Ge7oWwYgIYZ+jgiqENpfSlxVZ9BPXEkfvx3UWQ5SdkbrDW4TbRqZJkkmLNceFClvaVFT+Fher&#10;IMHvbXGcldnXdn8e8WlndunUKDV87ddzEIH68Aw/2p9aQZbC/5f4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K8RMQAAADbAAAADwAAAAAAAAAAAAAAAACXAgAAZHJzL2Rv&#10;d25yZXYueG1sUEsFBgAAAAAEAAQA9QAAAIgDAAAAAA==&#10;" filled="f" stroked="f" strokeweight="1pt">
                      <v:stroke endarrowwidth="narrow" endarrowlength="short"/>
                      <v:textbox inset="0,0,0,0">
                        <w:txbxContent>
                          <w:p w14:paraId="65652767" w14:textId="77777777"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122.40</w:t>
                            </w:r>
                          </w:p>
                        </w:txbxContent>
                      </v:textbox>
                    </v:shape>
                    <v:shape id="Text Box 2009" o:spid="_x0000_s1364" type="#_x0000_t202" style="position:absolute;left:4367;top:9261;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hnfxAAA&#10;ANsAAAAPAAAAZHJzL2Rvd25yZXYueG1sRI9Ba8JAFITvgv9heYIX0Y1agqSuIkJFEASjUnp7ZF83&#10;wezbkN1q+u+7QsHjMDPfMMt1Z2txp9ZXjhVMJwkI4sLpio2Cy/ljvADhA7LG2jEp+CUP61W/t8RM&#10;uwef6J4HIyKEfYYKyhCaTEpflGTRT1xDHL1v11oMUbZG6hYfEW5rOUuSVFqsOC6U2NC2pOKW/1gF&#10;CV53+eWtSI+709eIPw/mMJsbpYaDbvMOIlAXXuH/9l4rSOfw/B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4Z38QAAADbAAAADwAAAAAAAAAAAAAAAACXAgAAZHJzL2Rv&#10;d25yZXYueG1sUEsFBgAAAAAEAAQA9QAAAIgDAAAAAA==&#10;" filled="f" stroked="f" strokeweight="1pt">
                      <v:stroke endarrowwidth="narrow" endarrowlength="short"/>
                      <v:textbox inset="0,0,0,0">
                        <w:txbxContent>
                          <w:p w14:paraId="0DCDF298" w14:textId="017F5752" w:rsidR="00044D26" w:rsidRPr="00210D4D" w:rsidRDefault="00044D26" w:rsidP="00103A9B">
                            <w:pPr>
                              <w:spacing w:after="0" w:line="240" w:lineRule="auto"/>
                              <w:jc w:val="right"/>
                              <w:rPr>
                                <w:rFonts w:ascii="Arial Narrow" w:hAnsi="Arial Narrow"/>
                                <w:b/>
                                <w:sz w:val="24"/>
                                <w:szCs w:val="24"/>
                              </w:rPr>
                            </w:pPr>
                            <w:r>
                              <w:rPr>
                                <w:rFonts w:ascii="Arial Narrow" w:hAnsi="Arial Narrow"/>
                                <w:b/>
                                <w:sz w:val="24"/>
                                <w:szCs w:val="24"/>
                              </w:rPr>
                              <w:t>122.50</w:t>
                            </w:r>
                          </w:p>
                        </w:txbxContent>
                      </v:textbox>
                    </v:shape>
                  </v:group>
                  <v:shape id="Text Box 2010" o:spid="_x0000_s1365" type="#_x0000_t202" style="position:absolute;left:8894;top:9408;width:1674;height: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V8wwwAA&#10;ANsAAAAPAAAAZHJzL2Rvd25yZXYueG1sRI9BS8NAFITvQv/D8oTe7KYSqqbdliIWRLyYCl4f2dck&#10;mH27ZJ/b2F/vCoLHYWa+YTa7yQ0q0Rh7zwaWiwIUceNtz62B9+Ph5h5UFGSLg2cy8E0RdtvZ1QYr&#10;68/8RqmWVmUIxwoNdCKh0jo2HTmMCx+Is3fyo0PJcmy1HfGc4W7Qt0Wx0g57zgsdBnrsqPmsv5yB&#10;lJ4+Lpe7Y7mU19q9lMVDCkGMmV9P+zUooUn+w3/tZ2tgVcLvl/wD9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HV8wwwAAANsAAAAPAAAAAAAAAAAAAAAAAJcCAABkcnMvZG93&#10;bnJldi54bWxQSwUGAAAAAAQABAD1AAAAhwMAAAAA&#10;" strokeweight="1.5pt">
                    <v:stroke endarrowwidth="narrow" endarrowlength="short"/>
                    <v:shadow color="gray" opacity="24903f" mv:blur="40000f" origin=",.5" offset="0,20000emu"/>
                    <v:textbox inset="2mm,2mm,2mm,2mm">
                      <w:txbxContent>
                        <w:p w14:paraId="2EA8AE20" w14:textId="77777777" w:rsidR="00044D26" w:rsidRPr="00210D4D" w:rsidRDefault="00044D26" w:rsidP="00103A9B">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v:textbox>
                  </v:shape>
                </v:group>
                <v:shape id="Text Box 2015" o:spid="_x0000_s1366" type="#_x0000_t202" style="position:absolute;left:7697;top:11490;width:2733;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zDVxAAA&#10;ANsAAAAPAAAAZHJzL2Rvd25yZXYueG1sRI9Ba8JAFITvBf/D8gq9mU2FBkmzSiuKHrO20Pb2yL4m&#10;odm3Ibtq9Ne7gtDjMDPfMMVytJ040uBbxwqekxQEceVMy7WCz4/NdA7CB2SDnWNScCYPy8XkocDc&#10;uBNrOu5DLSKEfY4KmhD6XEpfNWTRJ64njt6vGyyGKIdamgFPEW47OUvTTFpsOS402NOqoepvf7AK&#10;Sj033+dLqbc/6/LA792Y9V9aqafH8e0VRKAx/Ifv7Z1RkL3A7Uv8A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Mw1cQAAADbAAAADwAAAAAAAAAAAAAAAACXAgAAZHJzL2Rv&#10;d25yZXYueG1sUEsFBgAAAAAEAAQA9QAAAIgDAAAAAA==&#10;" strokeweight="1.5pt">
                  <v:stroke endarrowwidth="narrow" endarrowlength="short"/>
                  <v:shadow color="gray" opacity="24903f" mv:blur="40000f" origin=",.5" offset="0,20000emu"/>
                  <v:textbox inset="1mm,1mm,1mm,1mm">
                    <w:txbxContent>
                      <w:p w14:paraId="0B67FBDB"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18" o:spid="_x0000_s1367" style="position:absolute;flip:x;visibility:visible;mso-wrap-style:square" from="6436,11824" to="7817,12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eHjcMAAADbAAAADwAAAGRycy9kb3ducmV2LnhtbESPT4vCMBTE78J+h/AEL2VNFalSjbIs&#10;CHvw4h96fjZv22LzEppY67c3wsIeh5n5DbPZDaYVPXW+saxgNk1BEJdWN1wpuJz3nysQPiBrbC2T&#10;gid52G0/RhvMtX3wkfpTqESEsM9RQR2Cy6X0ZU0G/dQ64uj92s5giLKrpO7wEeGmlfM0zaTBhuNC&#10;jY6+aypvp7tRUMzc/rZw/QKT5LBcHeW9uhaJUpPx8LUGEWgI/+G/9o9WkGXw/hJ/gN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jHh43DAAAA2wAAAA8AAAAAAAAAAAAA&#10;AAAAoQIAAGRycy9kb3ducmV2LnhtbFBLBQYAAAAABAAEAPkAAACRAwAAAAA=&#10;" strokeweight="1.25pt">
                  <v:stroke endarrow="open" endarrowwidth="narrow" endarrowlength="short" joinstyle="miter"/>
                  <v:shadow color="gray" opacity="24903f" mv:blur="40000f" origin=",.5" offset="0,20000emu"/>
                </v:line>
                <v:shape id="Text Box 2017" o:spid="_x0000_s1368" type="#_x0000_t202" style="position:absolute;left:6908;top:10397;width:2733;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s5xAAA&#10;ANsAAAAPAAAAZHJzL2Rvd25yZXYueG1sRI9Ba8JAFITvgv9heUJvdaOHNERXacXSHrNpofX2yD6T&#10;YPZtyK4a++u7hYLHYWa+Ydbb0XbiQoNvHStYzBMQxJUzLdcKPj9eHzMQPiAb7ByTght52G6mkzXm&#10;xl1Z06UMtYgQ9jkqaELocyl91ZBFP3c9cfSObrAYohxqaQa8Rrjt5DJJUmmx5bjQYE+7hqpTebYK&#10;Cp2Z79tPod8O++LML92Y9l9aqYfZ+LwCEWgM9/B/+90oSJ/g70v8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LOcQAAADbAAAADwAAAAAAAAAAAAAAAACXAgAAZHJzL2Rv&#10;d25yZXYueG1sUEsFBgAAAAAEAAQA9QAAAIgDAAAAAA==&#10;" strokeweight="1.5pt">
                  <v:stroke endarrowwidth="narrow" endarrowlength="short"/>
                  <v:shadow color="gray" opacity="24903f" mv:blur="40000f" origin=",.5" offset="0,20000emu"/>
                  <v:textbox inset="1mm,1mm,1mm,1mm">
                    <w:txbxContent>
                      <w:p w14:paraId="39E11399"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20" o:spid="_x0000_s1369" style="position:absolute;flip:x;visibility:visible;mso-wrap-style:square" from="6201,10736" to="7004,10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S2ZMAAAADbAAAADwAAAGRycy9kb3ducmV2LnhtbERPz2vCMBS+C/sfwht4KZp2SCfVKCII&#10;O+xiHZ6fzbMtNi+hSWv975fDYMeP7/d2P5lOjNT71rKCbJmCIK6sbrlW8HM5LdYgfEDW2FkmBS/y&#10;sN+9zbZYaPvkM41lqEUMYV+ggiYEV0jpq4YM+qV1xJG7295giLCvpe7xGcNNJz/SNJcGW44NDTo6&#10;NlQ9ysEouGbu9Fi5cYVJ8v25Psuhvl0Tpebv02EDItAU/sV/7i+tII9j45f4A+Tu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YUtmTAAAAA2wAAAA8AAAAAAAAAAAAAAAAA&#10;oQIAAGRycy9kb3ducmV2LnhtbFBLBQYAAAAABAAEAPkAAACOAwAAAAA=&#10;" strokeweight="1.25pt">
                  <v:stroke endarrow="open" endarrowwidth="narrow" endarrowlength="short" joinstyle="miter"/>
                  <v:shadow color="gray" opacity="24903f" mv:blur="40000f" origin=",.5" offset="0,20000emu"/>
                </v:line>
                <v:shape id="Text Box 2019" o:spid="_x0000_s1370" type="#_x0000_t202" style="position:absolute;left:5713;top:13777;width:2733;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jrQxAAA&#10;ANsAAAAPAAAAZHJzL2Rvd25yZXYueG1sRI9Ba8JAFITvgv9heUJvurGHEKOrtNLSHrNpofX2yD6T&#10;YPZtyK4a++u7hYLHYWa+YTa70XbiQoNvHStYLhIQxJUzLdcKPj9e5xkIH5ANdo5JwY087LbTyQZz&#10;466s6VKGWkQI+xwVNCH0uZS+asiiX7ieOHpHN1gMUQ61NANeI9x28jFJUmmx5bjQYE/7hqpTebYK&#10;Cp2Z79tPod8OL8WZn7sx7b+0Ug+z8WkNItAY7uH/9rtRkK7g70v8AX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460MQAAADbAAAADwAAAAAAAAAAAAAAAACXAgAAZHJzL2Rv&#10;d25yZXYueG1sUEsFBgAAAAAEAAQA9QAAAIgDAAAAAA==&#10;" strokeweight="1.5pt">
                  <v:stroke endarrowwidth="narrow" endarrowlength="short"/>
                  <v:shadow color="gray" opacity="24903f" mv:blur="40000f" origin=",.5" offset="0,20000emu"/>
                  <v:textbox inset="1mm,1mm,1mm,1mm">
                    <w:txbxContent>
                      <w:p w14:paraId="0F90807B" w14:textId="77777777" w:rsidR="00044D26" w:rsidRPr="00DB3443" w:rsidRDefault="00044D26" w:rsidP="00DB3443">
                        <w:pPr>
                          <w:spacing w:after="0" w:line="240" w:lineRule="auto"/>
                          <w:jc w:val="center"/>
                          <w:rPr>
                            <w:rFonts w:ascii="Arial Narrow" w:hAnsi="Arial Narrow"/>
                            <w:b/>
                            <w:sz w:val="24"/>
                            <w:szCs w:val="24"/>
                          </w:rPr>
                        </w:pPr>
                        <w:r>
                          <w:rPr>
                            <w:rFonts w:ascii="Arial Narrow" w:hAnsi="Arial Narrow"/>
                            <w:b/>
                            <w:sz w:val="24"/>
                            <w:szCs w:val="24"/>
                          </w:rPr>
                          <w:t xml:space="preserve">4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21" o:spid="_x0000_s1371" style="position:absolute;flip:y;visibility:visible;mso-wrap-style:square" from="5887,13097" to="6230,13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ssv8AAAADbAAAADwAAAGRycy9kb3ducmV2LnhtbERPTYvCMBC9L+x/CCN4KWuqyFaqqSyC&#10;4MGLrngem9m2tJmEJtb6781B2OPjfW+2o+nEQL1vLCuYz1IQxKXVDVcKLr/7rxUIH5A1dpZJwZM8&#10;bIvPjw3m2j74RMM5VCKGsM9RQR2Cy6X0ZU0G/cw64sj92d5giLCvpO7xEcNNJxdp+i0NNhwbanS0&#10;q6lsz3ej4Dp3+3bphiUmyTFbneS9ul0TpaaT8WcNItAY/sVv90EryOL6+CX+AFm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27LL/AAAAA2wAAAA8AAAAAAAAAAAAAAAAA&#10;oQIAAGRycy9kb3ducmV2LnhtbFBLBQYAAAAABAAEAPkAAACOAwAAAAA=&#10;" strokeweight="1.25pt">
                  <v:stroke endarrow="open" endarrowwidth="narrow" endarrowlength="short" joinstyle="miter"/>
                  <v:shadow color="gray" opacity="24903f" mv:blur="40000f" origin=",.5" offset="0,20000emu"/>
                </v:line>
                <w10:wrap type="tight"/>
              </v:group>
            </w:pict>
          </mc:Fallback>
        </mc:AlternateContent>
      </w:r>
      <w:r>
        <w:rPr>
          <w:rFonts w:ascii="Arial Narrow" w:hAnsi="Arial Narrow"/>
          <w:noProof/>
          <w:sz w:val="28"/>
          <w:szCs w:val="28"/>
          <w:lang w:eastAsia="en-GB"/>
        </w:rPr>
        <mc:AlternateContent>
          <mc:Choice Requires="wps">
            <w:drawing>
              <wp:anchor distT="0" distB="0" distL="114300" distR="114300" simplePos="0" relativeHeight="251504640" behindDoc="0" locked="0" layoutInCell="1" allowOverlap="1" wp14:anchorId="7F7EE391" wp14:editId="2BD2C303">
                <wp:simplePos x="0" y="0"/>
                <wp:positionH relativeFrom="column">
                  <wp:posOffset>46355</wp:posOffset>
                </wp:positionH>
                <wp:positionV relativeFrom="paragraph">
                  <wp:posOffset>196215</wp:posOffset>
                </wp:positionV>
                <wp:extent cx="1635125" cy="861695"/>
                <wp:effectExtent l="17780" t="15240" r="13970" b="18415"/>
                <wp:wrapThrough wrapText="bothSides">
                  <wp:wrapPolygon edited="0">
                    <wp:start x="-126" y="-239"/>
                    <wp:lineTo x="-126" y="21361"/>
                    <wp:lineTo x="21726" y="21361"/>
                    <wp:lineTo x="21726" y="-239"/>
                    <wp:lineTo x="-126" y="-239"/>
                  </wp:wrapPolygon>
                </wp:wrapThrough>
                <wp:docPr id="40"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861695"/>
                        </a:xfrm>
                        <a:prstGeom prst="rect">
                          <a:avLst/>
                        </a:prstGeom>
                        <a:noFill/>
                        <a:ln w="19050">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7B06D4B4" w14:textId="77777777" w:rsidR="00044D26" w:rsidRDefault="00044D26" w:rsidP="00103A9B">
                            <w:pPr>
                              <w:spacing w:after="0" w:line="240" w:lineRule="auto"/>
                              <w:rPr>
                                <w:rFonts w:ascii="Arial Narrow" w:hAnsi="Arial Narrow"/>
                                <w:b/>
                                <w:sz w:val="24"/>
                                <w:szCs w:val="24"/>
                              </w:rPr>
                            </w:pPr>
                            <w:r>
                              <w:rPr>
                                <w:rFonts w:ascii="Arial Narrow" w:hAnsi="Arial Narrow"/>
                                <w:b/>
                                <w:sz w:val="24"/>
                                <w:szCs w:val="24"/>
                              </w:rPr>
                              <w:t>Reactants:</w:t>
                            </w:r>
                            <w:r>
                              <w:rPr>
                                <w:rFonts w:ascii="Arial Narrow" w:hAnsi="Arial Narrow"/>
                                <w:b/>
                                <w:sz w:val="24"/>
                                <w:szCs w:val="24"/>
                              </w:rPr>
                              <w:br/>
                              <w:t>0.56 g of marble</w:t>
                            </w:r>
                          </w:p>
                          <w:p w14:paraId="501AE790" w14:textId="77777777" w:rsidR="00044D26" w:rsidRPr="00103A9B" w:rsidRDefault="00044D26" w:rsidP="00103A9B">
                            <w:pPr>
                              <w:spacing w:after="0" w:line="240" w:lineRule="auto"/>
                              <w:rPr>
                                <w:rFonts w:ascii="Arial Narrow" w:hAnsi="Arial Narrow"/>
                                <w:b/>
                                <w:sz w:val="24"/>
                                <w:szCs w:val="24"/>
                                <w:vertAlign w:val="superscript"/>
                              </w:rPr>
                            </w:pPr>
                            <w:r>
                              <w:rPr>
                                <w:rFonts w:ascii="Arial Narrow" w:hAnsi="Arial Narrow"/>
                                <w:b/>
                                <w:sz w:val="24"/>
                                <w:szCs w:val="24"/>
                              </w:rPr>
                              <w:t>50 cm</w:t>
                            </w:r>
                            <w:r>
                              <w:rPr>
                                <w:rFonts w:ascii="Arial Narrow" w:hAnsi="Arial Narrow"/>
                                <w:b/>
                                <w:sz w:val="24"/>
                                <w:szCs w:val="24"/>
                                <w:vertAlign w:val="superscript"/>
                              </w:rPr>
                              <w:t xml:space="preserve">3 </w:t>
                            </w:r>
                            <w:r w:rsidRPr="00103A9B">
                              <w:rPr>
                                <w:rFonts w:ascii="Arial Narrow" w:hAnsi="Arial Narrow"/>
                                <w:b/>
                                <w:sz w:val="24"/>
                                <w:szCs w:val="24"/>
                              </w:rPr>
                              <w:t>of hydrochloric acid</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13" o:spid="_x0000_s1372" type="#_x0000_t202" style="position:absolute;margin-left:3.65pt;margin-top:15.45pt;width:128.75pt;height:67.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" filled="f" strokeweight="1.5pt">
                <v:stroke endarrowwidth="narrow" endarrowlength="short"/>
                <v:shadow color="gray" opacity="24903f" mv:blur="40000f" origin=",.5" offset="0,20000emu"/>
                <v:textbox inset="2mm,2mm,2mm,2mm">
                  <w:txbxContent>
                    <w:p w14:paraId="7B06D4B4" w14:textId="77777777" w:rsidR="00044D26" w:rsidRDefault="00044D26" w:rsidP="00103A9B">
                      <w:pPr>
                        <w:spacing w:after="0" w:line="240" w:lineRule="auto"/>
                        <w:rPr>
                          <w:rFonts w:ascii="Arial Narrow" w:hAnsi="Arial Narrow"/>
                          <w:b/>
                          <w:sz w:val="24"/>
                          <w:szCs w:val="24"/>
                        </w:rPr>
                      </w:pPr>
                      <w:r>
                        <w:rPr>
                          <w:rFonts w:ascii="Arial Narrow" w:hAnsi="Arial Narrow"/>
                          <w:b/>
                          <w:sz w:val="24"/>
                          <w:szCs w:val="24"/>
                        </w:rPr>
                        <w:t>Reactants:</w:t>
                      </w:r>
                      <w:r>
                        <w:rPr>
                          <w:rFonts w:ascii="Arial Narrow" w:hAnsi="Arial Narrow"/>
                          <w:b/>
                          <w:sz w:val="24"/>
                          <w:szCs w:val="24"/>
                        </w:rPr>
                        <w:br/>
                        <w:t>0.56 g of marble</w:t>
                      </w:r>
                    </w:p>
                    <w:p w14:paraId="501AE790" w14:textId="77777777" w:rsidR="00044D26" w:rsidRPr="00103A9B" w:rsidRDefault="00044D26" w:rsidP="00103A9B">
                      <w:pPr>
                        <w:spacing w:after="0" w:line="240" w:lineRule="auto"/>
                        <w:rPr>
                          <w:rFonts w:ascii="Arial Narrow" w:hAnsi="Arial Narrow"/>
                          <w:b/>
                          <w:sz w:val="24"/>
                          <w:szCs w:val="24"/>
                          <w:vertAlign w:val="superscript"/>
                        </w:rPr>
                      </w:pPr>
                      <w:r>
                        <w:rPr>
                          <w:rFonts w:ascii="Arial Narrow" w:hAnsi="Arial Narrow"/>
                          <w:b/>
                          <w:sz w:val="24"/>
                          <w:szCs w:val="24"/>
                        </w:rPr>
                        <w:t>50 cm</w:t>
                      </w:r>
                      <w:r>
                        <w:rPr>
                          <w:rFonts w:ascii="Arial Narrow" w:hAnsi="Arial Narrow"/>
                          <w:b/>
                          <w:sz w:val="24"/>
                          <w:szCs w:val="24"/>
                          <w:vertAlign w:val="superscript"/>
                        </w:rPr>
                        <w:t xml:space="preserve">3 </w:t>
                      </w:r>
                      <w:r w:rsidRPr="00103A9B">
                        <w:rPr>
                          <w:rFonts w:ascii="Arial Narrow" w:hAnsi="Arial Narrow"/>
                          <w:b/>
                          <w:sz w:val="24"/>
                          <w:szCs w:val="24"/>
                        </w:rPr>
                        <w:t>of hydrochloric acid</w:t>
                      </w:r>
                    </w:p>
                  </w:txbxContent>
                </v:textbox>
                <w10:wrap type="through"/>
              </v:shape>
            </w:pict>
          </mc:Fallback>
        </mc:AlternateContent>
      </w:r>
    </w:p>
    <w:p w14:paraId="56B166B1" w14:textId="77777777" w:rsidR="00995B72" w:rsidRDefault="00995B72" w:rsidP="007640E9">
      <w:pPr>
        <w:spacing w:after="0" w:line="240" w:lineRule="auto"/>
        <w:rPr>
          <w:rFonts w:ascii="Arial Narrow" w:hAnsi="Arial Narrow"/>
          <w:sz w:val="28"/>
          <w:szCs w:val="28"/>
        </w:rPr>
      </w:pPr>
    </w:p>
    <w:p w14:paraId="6EBD78ED" w14:textId="77777777" w:rsidR="00210D4D" w:rsidRDefault="00210D4D" w:rsidP="007640E9">
      <w:pPr>
        <w:spacing w:after="0" w:line="240" w:lineRule="auto"/>
        <w:rPr>
          <w:rFonts w:ascii="Arial Narrow" w:hAnsi="Arial Narrow"/>
          <w:sz w:val="28"/>
          <w:szCs w:val="28"/>
        </w:rPr>
      </w:pPr>
    </w:p>
    <w:p w14:paraId="75D51A20" w14:textId="77777777" w:rsidR="00210D4D" w:rsidRDefault="00210D4D" w:rsidP="007640E9">
      <w:pPr>
        <w:spacing w:after="0" w:line="240" w:lineRule="auto"/>
        <w:rPr>
          <w:rFonts w:ascii="Arial Narrow" w:hAnsi="Arial Narrow"/>
          <w:sz w:val="28"/>
          <w:szCs w:val="28"/>
        </w:rPr>
      </w:pPr>
    </w:p>
    <w:p w14:paraId="0B582B8C" w14:textId="77777777" w:rsidR="0086291A" w:rsidRDefault="0086291A" w:rsidP="007640E9">
      <w:pPr>
        <w:spacing w:after="0" w:line="240" w:lineRule="auto"/>
        <w:rPr>
          <w:rFonts w:ascii="Arial Narrow" w:hAnsi="Arial Narrow"/>
          <w:sz w:val="28"/>
          <w:szCs w:val="28"/>
        </w:rPr>
      </w:pPr>
    </w:p>
    <w:p w14:paraId="508B5F51" w14:textId="77777777" w:rsidR="0086291A" w:rsidRDefault="0086291A" w:rsidP="007640E9">
      <w:pPr>
        <w:spacing w:after="0" w:line="240" w:lineRule="auto"/>
        <w:rPr>
          <w:rFonts w:ascii="Arial Narrow" w:hAnsi="Arial Narrow"/>
          <w:sz w:val="28"/>
          <w:szCs w:val="28"/>
        </w:rPr>
      </w:pPr>
    </w:p>
    <w:p w14:paraId="0DD48EE1" w14:textId="77777777" w:rsidR="0086291A" w:rsidRDefault="00F45EBC" w:rsidP="007640E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1505664" behindDoc="0" locked="0" layoutInCell="1" allowOverlap="1" wp14:anchorId="44854C24" wp14:editId="4F902401">
                <wp:simplePos x="0" y="0"/>
                <wp:positionH relativeFrom="column">
                  <wp:posOffset>48260</wp:posOffset>
                </wp:positionH>
                <wp:positionV relativeFrom="paragraph">
                  <wp:posOffset>92075</wp:posOffset>
                </wp:positionV>
                <wp:extent cx="1268095" cy="706755"/>
                <wp:effectExtent l="10160" t="15875" r="17145" b="10795"/>
                <wp:wrapNone/>
                <wp:docPr id="39"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706755"/>
                        </a:xfrm>
                        <a:prstGeom prst="rect">
                          <a:avLst/>
                        </a:prstGeom>
                        <a:noFill/>
                        <a:ln w="19050">
                          <a:solidFill>
                            <a:srgbClr val="000000"/>
                          </a:solid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2FCC253C" w14:textId="77777777" w:rsidR="00044D26" w:rsidRPr="00103A9B" w:rsidRDefault="00044D26" w:rsidP="00DB3443">
                            <w:pPr>
                              <w:spacing w:after="0" w:line="240" w:lineRule="auto"/>
                              <w:rPr>
                                <w:rFonts w:ascii="Arial Narrow" w:hAnsi="Arial Narrow"/>
                                <w:b/>
                                <w:sz w:val="24"/>
                                <w:szCs w:val="24"/>
                                <w:vertAlign w:val="superscript"/>
                              </w:rPr>
                            </w:pPr>
                            <w:r>
                              <w:rPr>
                                <w:rFonts w:ascii="Arial Narrow" w:hAnsi="Arial Narrow"/>
                                <w:b/>
                                <w:sz w:val="24"/>
                                <w:szCs w:val="24"/>
                              </w:rPr>
                              <w:t>Variable:</w:t>
                            </w:r>
                            <w:r>
                              <w:rPr>
                                <w:rFonts w:ascii="Arial Narrow" w:hAnsi="Arial Narrow"/>
                                <w:b/>
                                <w:sz w:val="24"/>
                                <w:szCs w:val="24"/>
                              </w:rPr>
                              <w:br/>
                              <w:t>concentration</w:t>
                            </w:r>
                            <w:r>
                              <w:rPr>
                                <w:rFonts w:ascii="Arial Narrow" w:hAnsi="Arial Narrow"/>
                                <w:b/>
                                <w:sz w:val="24"/>
                                <w:szCs w:val="24"/>
                                <w:vertAlign w:val="superscript"/>
                              </w:rPr>
                              <w:t xml:space="preserve"> </w:t>
                            </w:r>
                            <w:r w:rsidRPr="00103A9B">
                              <w:rPr>
                                <w:rFonts w:ascii="Arial Narrow" w:hAnsi="Arial Narrow"/>
                                <w:b/>
                                <w:sz w:val="24"/>
                                <w:szCs w:val="24"/>
                              </w:rPr>
                              <w:t>of hydrochloric acid</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14" o:spid="_x0000_s1373" type="#_x0000_t202" style="position:absolute;margin-left:3.8pt;margin-top:7.25pt;width:99.85pt;height:55.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" filled="f" strokeweight="1.5pt">
                <v:stroke endarrowwidth="narrow" endarrowlength="short"/>
                <v:shadow color="gray" opacity="24903f" mv:blur="40000f" origin=",.5" offset="0,20000emu"/>
                <v:textbox inset="2mm,2mm,2mm,2mm">
                  <w:txbxContent>
                    <w:p w14:paraId="2FCC253C" w14:textId="77777777" w:rsidR="00044D26" w:rsidRPr="00103A9B" w:rsidRDefault="00044D26" w:rsidP="00DB3443">
                      <w:pPr>
                        <w:spacing w:after="0" w:line="240" w:lineRule="auto"/>
                        <w:rPr>
                          <w:rFonts w:ascii="Arial Narrow" w:hAnsi="Arial Narrow"/>
                          <w:b/>
                          <w:sz w:val="24"/>
                          <w:szCs w:val="24"/>
                          <w:vertAlign w:val="superscript"/>
                        </w:rPr>
                      </w:pPr>
                      <w:r>
                        <w:rPr>
                          <w:rFonts w:ascii="Arial Narrow" w:hAnsi="Arial Narrow"/>
                          <w:b/>
                          <w:sz w:val="24"/>
                          <w:szCs w:val="24"/>
                        </w:rPr>
                        <w:t>Variable:</w:t>
                      </w:r>
                      <w:r>
                        <w:rPr>
                          <w:rFonts w:ascii="Arial Narrow" w:hAnsi="Arial Narrow"/>
                          <w:b/>
                          <w:sz w:val="24"/>
                          <w:szCs w:val="24"/>
                        </w:rPr>
                        <w:br/>
                        <w:t>concentration</w:t>
                      </w:r>
                      <w:r>
                        <w:rPr>
                          <w:rFonts w:ascii="Arial Narrow" w:hAnsi="Arial Narrow"/>
                          <w:b/>
                          <w:sz w:val="24"/>
                          <w:szCs w:val="24"/>
                          <w:vertAlign w:val="superscript"/>
                        </w:rPr>
                        <w:t xml:space="preserve"> </w:t>
                      </w:r>
                      <w:r w:rsidRPr="00103A9B">
                        <w:rPr>
                          <w:rFonts w:ascii="Arial Narrow" w:hAnsi="Arial Narrow"/>
                          <w:b/>
                          <w:sz w:val="24"/>
                          <w:szCs w:val="24"/>
                        </w:rPr>
                        <w:t>of hydrochloric acid</w:t>
                      </w:r>
                    </w:p>
                  </w:txbxContent>
                </v:textbox>
              </v:shape>
            </w:pict>
          </mc:Fallback>
        </mc:AlternateContent>
      </w:r>
    </w:p>
    <w:p w14:paraId="2E7A0928" w14:textId="77777777" w:rsidR="0086291A" w:rsidRDefault="0086291A" w:rsidP="007640E9">
      <w:pPr>
        <w:spacing w:after="0" w:line="240" w:lineRule="auto"/>
        <w:rPr>
          <w:rFonts w:ascii="Arial Narrow" w:hAnsi="Arial Narrow"/>
          <w:sz w:val="28"/>
          <w:szCs w:val="28"/>
        </w:rPr>
      </w:pPr>
    </w:p>
    <w:p w14:paraId="1ABE1EF2" w14:textId="77777777" w:rsidR="0086291A" w:rsidRDefault="0086291A" w:rsidP="007640E9">
      <w:pPr>
        <w:spacing w:after="0" w:line="240" w:lineRule="auto"/>
        <w:rPr>
          <w:rFonts w:ascii="Arial Narrow" w:hAnsi="Arial Narrow"/>
          <w:sz w:val="28"/>
          <w:szCs w:val="28"/>
        </w:rPr>
      </w:pPr>
    </w:p>
    <w:p w14:paraId="0AB5F479" w14:textId="77777777" w:rsidR="0086291A" w:rsidRDefault="0086291A" w:rsidP="007640E9">
      <w:pPr>
        <w:spacing w:after="0" w:line="240" w:lineRule="auto"/>
        <w:rPr>
          <w:rFonts w:ascii="Arial Narrow" w:hAnsi="Arial Narrow"/>
          <w:sz w:val="28"/>
          <w:szCs w:val="28"/>
        </w:rPr>
      </w:pPr>
    </w:p>
    <w:p w14:paraId="01706F2C" w14:textId="77777777" w:rsidR="0086291A" w:rsidRDefault="0086291A" w:rsidP="007640E9">
      <w:pPr>
        <w:spacing w:after="0" w:line="240" w:lineRule="auto"/>
        <w:rPr>
          <w:rFonts w:ascii="Arial Narrow" w:hAnsi="Arial Narrow"/>
          <w:sz w:val="28"/>
          <w:szCs w:val="28"/>
        </w:rPr>
      </w:pPr>
    </w:p>
    <w:p w14:paraId="51659AB7" w14:textId="77777777" w:rsidR="0086291A" w:rsidRPr="00F45EBC" w:rsidRDefault="0086291A" w:rsidP="0086291A">
      <w:pPr>
        <w:spacing w:after="120" w:line="240" w:lineRule="auto"/>
        <w:rPr>
          <w:rFonts w:ascii="Arial Narrow" w:hAnsi="Arial Narrow"/>
          <w:sz w:val="32"/>
          <w:szCs w:val="32"/>
          <w14:shadow w14:blurRad="50800" w14:dist="38100" w14:dir="2700000" w14:sx="100000" w14:sy="100000" w14:kx="0" w14:ky="0" w14:algn="tl">
            <w14:srgbClr w14:val="000000">
              <w14:alpha w14:val="60000"/>
            </w14:srgbClr>
          </w14:shadow>
        </w:rPr>
      </w:pPr>
      <w:r>
        <w:rPr>
          <w:rFonts w:ascii="Arial Narrow" w:hAnsi="Arial Narrow"/>
          <w:sz w:val="28"/>
          <w:szCs w:val="28"/>
        </w:rPr>
        <w:br w:type="page"/>
      </w:r>
      <w:r w:rsidRPr="00F45EBC">
        <w:rPr>
          <w:rFonts w:ascii="Arial Narrow" w:hAnsi="Arial Narrow"/>
          <w:b/>
          <w:bCs/>
          <w:sz w:val="32"/>
          <w:szCs w:val="32"/>
          <w14:shadow w14:blurRad="50800" w14:dist="38100" w14:dir="2700000" w14:sx="100000" w14:sy="100000" w14:kx="0" w14:ky="0" w14:algn="tl">
            <w14:srgbClr w14:val="000000">
              <w14:alpha w14:val="60000"/>
            </w14:srgbClr>
          </w14:shadow>
        </w:rPr>
        <w:lastRenderedPageBreak/>
        <w:t>INTERPRETING GRAPHS: FOLLOWING MASS</w:t>
      </w:r>
    </w:p>
    <w:p w14:paraId="41ED2D02" w14:textId="77777777" w:rsidR="0086291A" w:rsidRDefault="0086291A" w:rsidP="0086291A">
      <w:pPr>
        <w:spacing w:after="0" w:line="240" w:lineRule="auto"/>
        <w:rPr>
          <w:rFonts w:ascii="Arial Narrow" w:hAnsi="Arial Narrow"/>
          <w:sz w:val="28"/>
          <w:szCs w:val="28"/>
        </w:rPr>
      </w:pPr>
      <w:r w:rsidRPr="0086291A">
        <w:rPr>
          <w:rFonts w:ascii="Arial Narrow" w:hAnsi="Arial Narrow"/>
          <w:sz w:val="28"/>
          <w:szCs w:val="28"/>
        </w:rPr>
        <w:t xml:space="preserve">The shape of graph provides a lot of information about the rate and progress of a reaction. </w:t>
      </w:r>
    </w:p>
    <w:p w14:paraId="42E47274" w14:textId="77777777" w:rsidR="0086291A" w:rsidRDefault="0086291A" w:rsidP="0086291A">
      <w:pPr>
        <w:spacing w:after="0" w:line="240" w:lineRule="auto"/>
        <w:rPr>
          <w:rFonts w:ascii="Arial Narrow" w:hAnsi="Arial Narrow"/>
          <w:sz w:val="28"/>
          <w:szCs w:val="28"/>
        </w:rPr>
      </w:pPr>
    </w:p>
    <w:p w14:paraId="5107A5FB" w14:textId="77777777" w:rsidR="0086291A" w:rsidRDefault="0086291A" w:rsidP="0086291A">
      <w:pPr>
        <w:spacing w:after="0" w:line="240" w:lineRule="auto"/>
        <w:rPr>
          <w:rFonts w:ascii="Arial Narrow" w:hAnsi="Arial Narrow"/>
          <w:sz w:val="28"/>
          <w:szCs w:val="28"/>
        </w:rPr>
      </w:pPr>
      <w:r w:rsidRPr="0086291A">
        <w:rPr>
          <w:rFonts w:ascii="Arial Narrow" w:hAnsi="Arial Narrow"/>
          <w:sz w:val="28"/>
          <w:szCs w:val="28"/>
        </w:rPr>
        <w:t xml:space="preserve">The steepness, </w:t>
      </w:r>
      <w:r w:rsidRPr="0086291A">
        <w:rPr>
          <w:rFonts w:ascii="Arial Narrow" w:hAnsi="Arial Narrow"/>
          <w:b/>
          <w:bCs/>
          <w:sz w:val="28"/>
          <w:szCs w:val="28"/>
        </w:rPr>
        <w:t>the gradient</w:t>
      </w:r>
      <w:r w:rsidRPr="0086291A">
        <w:rPr>
          <w:rFonts w:ascii="Arial Narrow" w:hAnsi="Arial Narrow"/>
          <w:sz w:val="28"/>
          <w:szCs w:val="28"/>
        </w:rPr>
        <w:t>, of a line gives a measure of the rate.</w:t>
      </w:r>
    </w:p>
    <w:p w14:paraId="1DD411BB" w14:textId="77777777" w:rsidR="003046D7" w:rsidRDefault="003046D7" w:rsidP="0086291A">
      <w:pPr>
        <w:spacing w:after="0" w:line="240" w:lineRule="auto"/>
        <w:rPr>
          <w:rFonts w:ascii="Arial Narrow" w:hAnsi="Arial Narrow"/>
          <w:sz w:val="28"/>
          <w:szCs w:val="28"/>
        </w:rPr>
      </w:pPr>
    </w:p>
    <w:p w14:paraId="6BB8F2D8" w14:textId="123B2853" w:rsidR="003046D7" w:rsidRDefault="00D21CE8" w:rsidP="0086291A">
      <w:pPr>
        <w:spacing w:after="0" w:line="240" w:lineRule="auto"/>
        <w:rPr>
          <w:rFonts w:ascii="Arial Narrow" w:hAnsi="Arial Narrow"/>
          <w:sz w:val="28"/>
          <w:szCs w:val="28"/>
        </w:rPr>
      </w:pPr>
      <w:r>
        <w:rPr>
          <w:rFonts w:ascii="Arial Narrow" w:hAnsi="Arial Narrow"/>
          <w:sz w:val="28"/>
          <w:szCs w:val="28"/>
        </w:rPr>
        <w:t>The graph below shows the results of varying the concentration of hydrochloric acid in the reaction with calcium carbonate (marble).</w:t>
      </w:r>
    </w:p>
    <w:p w14:paraId="0286A87C" w14:textId="77777777" w:rsidR="00D21CE8" w:rsidRDefault="00D21CE8" w:rsidP="0086291A">
      <w:pPr>
        <w:spacing w:after="0" w:line="240" w:lineRule="auto"/>
        <w:rPr>
          <w:rFonts w:ascii="Arial Narrow" w:hAnsi="Arial Narrow"/>
          <w:sz w:val="28"/>
          <w:szCs w:val="28"/>
        </w:rPr>
      </w:pPr>
    </w:p>
    <w:p w14:paraId="02FA5699" w14:textId="290328EF" w:rsidR="00D21CE8" w:rsidRDefault="00D21CE8" w:rsidP="0086291A">
      <w:pPr>
        <w:spacing w:after="0" w:line="240" w:lineRule="auto"/>
        <w:rPr>
          <w:rFonts w:ascii="Arial Narrow" w:hAnsi="Arial Narrow"/>
          <w:sz w:val="28"/>
          <w:szCs w:val="28"/>
        </w:rPr>
      </w:pPr>
      <w:r>
        <w:rPr>
          <w:rFonts w:ascii="Arial Narrow" w:hAnsi="Arial Narrow"/>
          <w:sz w:val="28"/>
          <w:szCs w:val="28"/>
        </w:rPr>
        <w:t>To ensure the results were fair the following variables were kept the same:</w:t>
      </w:r>
    </w:p>
    <w:p w14:paraId="408E8795" w14:textId="77777777" w:rsidR="00D21CE8" w:rsidRDefault="00D21CE8" w:rsidP="0086291A">
      <w:pPr>
        <w:spacing w:after="0" w:line="240" w:lineRule="auto"/>
        <w:rPr>
          <w:rFonts w:ascii="Arial Narrow" w:hAnsi="Arial Narrow"/>
          <w:sz w:val="28"/>
          <w:szCs w:val="28"/>
        </w:rPr>
      </w:pPr>
    </w:p>
    <w:p w14:paraId="10124C3B" w14:textId="1530EF24" w:rsidR="00D21CE8" w:rsidRDefault="00D21CE8"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w:t>
      </w:r>
      <w:r w:rsidR="005B7C40">
        <w:rPr>
          <w:rFonts w:ascii="Arial Narrow" w:hAnsi="Arial Narrow"/>
          <w:sz w:val="28"/>
          <w:szCs w:val="28"/>
        </w:rPr>
        <w:t xml:space="preserve"> mass of marble – (0.56 g in each experiment)</w:t>
      </w:r>
      <w:r w:rsidR="00D3242D">
        <w:rPr>
          <w:rFonts w:ascii="Arial Narrow" w:hAnsi="Arial Narrow"/>
          <w:sz w:val="28"/>
          <w:szCs w:val="28"/>
        </w:rPr>
        <w:t>.</w:t>
      </w:r>
    </w:p>
    <w:p w14:paraId="68B7FBA3" w14:textId="11530329" w:rsidR="00D21CE8" w:rsidRDefault="00D21CE8"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size of the lump of marble (surface area)</w:t>
      </w:r>
      <w:r w:rsidR="005B7C40">
        <w:rPr>
          <w:rFonts w:ascii="Arial Narrow" w:hAnsi="Arial Narrow"/>
          <w:sz w:val="28"/>
          <w:szCs w:val="28"/>
        </w:rPr>
        <w:t xml:space="preserve"> – (medium lumps)</w:t>
      </w:r>
      <w:r w:rsidR="00D3242D">
        <w:rPr>
          <w:rFonts w:ascii="Arial Narrow" w:hAnsi="Arial Narrow"/>
          <w:sz w:val="28"/>
          <w:szCs w:val="28"/>
        </w:rPr>
        <w:t>.</w:t>
      </w:r>
    </w:p>
    <w:p w14:paraId="36F43021" w14:textId="38ACEF85" w:rsidR="00D21CE8" w:rsidRDefault="00D21CE8"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tempe</w:t>
      </w:r>
      <w:r w:rsidR="005B7C40">
        <w:rPr>
          <w:rFonts w:ascii="Arial Narrow" w:hAnsi="Arial Narrow"/>
          <w:sz w:val="28"/>
          <w:szCs w:val="28"/>
        </w:rPr>
        <w:t>rature of the hydrochloric acid – (room temperature)</w:t>
      </w:r>
      <w:r w:rsidR="00D3242D">
        <w:rPr>
          <w:rFonts w:ascii="Arial Narrow" w:hAnsi="Arial Narrow"/>
          <w:sz w:val="28"/>
          <w:szCs w:val="28"/>
        </w:rPr>
        <w:t>.</w:t>
      </w:r>
    </w:p>
    <w:p w14:paraId="4E37907E" w14:textId="7A78D23A" w:rsidR="00D21CE8" w:rsidRPr="00D21CE8" w:rsidRDefault="005B7C40"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volume of hydrochloric acid – (30 cm</w:t>
      </w:r>
      <w:r>
        <w:rPr>
          <w:rFonts w:ascii="Arial Narrow" w:hAnsi="Arial Narrow"/>
          <w:sz w:val="28"/>
          <w:szCs w:val="28"/>
          <w:vertAlign w:val="superscript"/>
        </w:rPr>
        <w:t>3</w:t>
      </w:r>
      <w:r>
        <w:rPr>
          <w:rFonts w:ascii="Arial Narrow" w:hAnsi="Arial Narrow"/>
          <w:sz w:val="28"/>
          <w:szCs w:val="28"/>
        </w:rPr>
        <w:t xml:space="preserve"> in each experiment).</w:t>
      </w:r>
    </w:p>
    <w:p w14:paraId="31494659" w14:textId="77777777" w:rsidR="003046D7" w:rsidRDefault="003046D7" w:rsidP="0086291A">
      <w:pPr>
        <w:spacing w:after="0" w:line="240" w:lineRule="auto"/>
        <w:rPr>
          <w:rFonts w:ascii="Arial Narrow" w:hAnsi="Arial Narrow"/>
          <w:sz w:val="28"/>
          <w:szCs w:val="28"/>
        </w:rPr>
      </w:pPr>
    </w:p>
    <w:p w14:paraId="631CA42A" w14:textId="77777777" w:rsidR="003046D7" w:rsidRDefault="003046D7" w:rsidP="0086291A">
      <w:pPr>
        <w:spacing w:after="0" w:line="240" w:lineRule="auto"/>
        <w:rPr>
          <w:rFonts w:ascii="Arial Narrow" w:hAnsi="Arial Narrow"/>
          <w:sz w:val="28"/>
          <w:szCs w:val="28"/>
        </w:rPr>
      </w:pPr>
    </w:p>
    <w:p w14:paraId="2D775FDB" w14:textId="71D6633D" w:rsidR="0086291A" w:rsidRPr="0086291A" w:rsidRDefault="002D08E6" w:rsidP="0086291A">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516928" behindDoc="0" locked="0" layoutInCell="1" allowOverlap="1" wp14:anchorId="48AA19DD" wp14:editId="35128D73">
                <wp:simplePos x="0" y="0"/>
                <wp:positionH relativeFrom="column">
                  <wp:posOffset>1845945</wp:posOffset>
                </wp:positionH>
                <wp:positionV relativeFrom="paragraph">
                  <wp:posOffset>132715</wp:posOffset>
                </wp:positionV>
                <wp:extent cx="4909185" cy="4033520"/>
                <wp:effectExtent l="0" t="0" r="18415" b="5080"/>
                <wp:wrapSquare wrapText="bothSides"/>
                <wp:docPr id="6" name="Group 6"/>
                <wp:cNvGraphicFramePr/>
                <a:graphic xmlns:a="http://schemas.openxmlformats.org/drawingml/2006/main">
                  <a:graphicData uri="http://schemas.microsoft.com/office/word/2010/wordprocessingGroup">
                    <wpg:wgp>
                      <wpg:cNvGrpSpPr/>
                      <wpg:grpSpPr>
                        <a:xfrm>
                          <a:off x="0" y="0"/>
                          <a:ext cx="4909185" cy="4033520"/>
                          <a:chOff x="0" y="0"/>
                          <a:chExt cx="4909185" cy="4033520"/>
                        </a:xfrm>
                      </wpg:grpSpPr>
                      <wpg:grpSp>
                        <wpg:cNvPr id="7" name="Group 2024"/>
                        <wpg:cNvGrpSpPr>
                          <a:grpSpLocks/>
                        </wpg:cNvGrpSpPr>
                        <wpg:grpSpPr bwMode="auto">
                          <a:xfrm>
                            <a:off x="474345" y="0"/>
                            <a:ext cx="4434840" cy="4033520"/>
                            <a:chOff x="3726" y="9261"/>
                            <a:chExt cx="6984" cy="6352"/>
                          </a:xfrm>
                        </wpg:grpSpPr>
                        <wpg:grpSp>
                          <wpg:cNvPr id="8" name="Group 2025"/>
                          <wpg:cNvGrpSpPr>
                            <a:grpSpLocks/>
                          </wpg:cNvGrpSpPr>
                          <wpg:grpSpPr bwMode="auto">
                            <a:xfrm>
                              <a:off x="3726" y="9261"/>
                              <a:ext cx="6984" cy="6352"/>
                              <a:chOff x="3726" y="9261"/>
                              <a:chExt cx="6984" cy="6352"/>
                            </a:xfrm>
                          </wpg:grpSpPr>
                          <wpg:grpSp>
                            <wpg:cNvPr id="9" name="Group 23"/>
                            <wpg:cNvGrpSpPr>
                              <a:grpSpLocks/>
                            </wpg:cNvGrpSpPr>
                            <wpg:grpSpPr bwMode="auto">
                              <a:xfrm>
                                <a:off x="5091" y="9375"/>
                                <a:ext cx="5505" cy="5640"/>
                                <a:chOff x="0" y="0"/>
                                <a:chExt cx="4600575" cy="4610100"/>
                              </a:xfrm>
                            </wpg:grpSpPr>
                            <pic:pic xmlns:pic="http://schemas.openxmlformats.org/drawingml/2006/picture">
                              <pic:nvPicPr>
                                <pic:cNvPr id="10"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0"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3"/>
                              <wps:cNvSpPr>
                                <a:spLocks/>
                              </wps:cNvSpPr>
                              <wps:spPr bwMode="auto">
                                <a:xfrm>
                                  <a:off x="127000" y="22225"/>
                                  <a:ext cx="4443413" cy="3167062"/>
                                </a:xfrm>
                                <a:custGeom>
                                  <a:avLst/>
                                  <a:gdLst>
                                    <a:gd name="T0" fmla="*/ 0 w 4443992"/>
                                    <a:gd name="T1" fmla="*/ 0 h 2653154"/>
                                    <a:gd name="T2" fmla="*/ 563721 w 4443992"/>
                                    <a:gd name="T3" fmla="*/ 1533289 h 2653154"/>
                                    <a:gd name="T4" fmla="*/ 978046 w 4443992"/>
                                    <a:gd name="T5" fmla="*/ 2435451 h 2653154"/>
                                    <a:gd name="T6" fmla="*/ 1659941 w 4443992"/>
                                    <a:gd name="T7" fmla="*/ 2923339 h 2653154"/>
                                    <a:gd name="T8" fmla="*/ 1905892 w 4443992"/>
                                    <a:gd name="T9" fmla="*/ 3027922 h 2653154"/>
                                    <a:gd name="T10" fmla="*/ 2379031 w 4443992"/>
                                    <a:gd name="T11" fmla="*/ 3134525 h 2653154"/>
                                    <a:gd name="T12" fmla="*/ 3181918 w 4443992"/>
                                    <a:gd name="T13" fmla="*/ 3149659 h 2653154"/>
                                    <a:gd name="T14" fmla="*/ 4341492 w 4443992"/>
                                    <a:gd name="T15" fmla="*/ 3165862 h 2653154"/>
                                    <a:gd name="T16" fmla="*/ 4397512 w 4443992"/>
                                    <a:gd name="T17" fmla="*/ 3165862 h 2653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443992"/>
                                    <a:gd name="T28" fmla="*/ 0 h 2653154"/>
                                    <a:gd name="T29" fmla="*/ 4443992 w 4443992"/>
                                    <a:gd name="T30" fmla="*/ 2653154 h 26531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443992" h="2653154">
                                      <a:moveTo>
                                        <a:pt x="0" y="0"/>
                                      </a:moveTo>
                                      <a:cubicBezTo>
                                        <a:pt x="187931" y="428163"/>
                                        <a:pt x="386257" y="961428"/>
                                        <a:pt x="563794" y="1284488"/>
                                      </a:cubicBezTo>
                                      <a:cubicBezTo>
                                        <a:pt x="720021" y="1622462"/>
                                        <a:pt x="834085" y="1792819"/>
                                        <a:pt x="978173" y="2040259"/>
                                      </a:cubicBezTo>
                                      <a:cubicBezTo>
                                        <a:pt x="1201604" y="2226383"/>
                                        <a:pt x="1410179" y="2343276"/>
                                        <a:pt x="1660157" y="2448979"/>
                                      </a:cubicBezTo>
                                      <a:cubicBezTo>
                                        <a:pt x="1822018" y="2530495"/>
                                        <a:pt x="1776197" y="2492027"/>
                                        <a:pt x="1906140" y="2536592"/>
                                      </a:cubicBezTo>
                                      <a:cubicBezTo>
                                        <a:pt x="2016260" y="2565150"/>
                                        <a:pt x="2173318" y="2590424"/>
                                        <a:pt x="2379341" y="2625897"/>
                                      </a:cubicBezTo>
                                      <a:lnTo>
                                        <a:pt x="3182333" y="2638575"/>
                                      </a:lnTo>
                                      <a:lnTo>
                                        <a:pt x="4342058" y="2652149"/>
                                      </a:lnTo>
                                      <a:cubicBezTo>
                                        <a:pt x="4544683" y="2654411"/>
                                        <a:pt x="4379409" y="2652149"/>
                                        <a:pt x="4398085" y="2652149"/>
                                      </a:cubicBezTo>
                                    </a:path>
                                  </a:pathLst>
                                </a:custGeom>
                                <a:noFill/>
                                <a:ln w="31750">
                                  <a:solidFill>
                                    <a:srgbClr val="000000"/>
                                  </a:solidFill>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07FA7983" w14:textId="77777777" w:rsidR="00044D26" w:rsidRDefault="00044D26" w:rsidP="00B3437D">
                                    <w:pPr>
                                      <w:rPr>
                                        <w:rFonts w:eastAsia="Times New Roman"/>
                                      </w:rPr>
                                    </w:pPr>
                                  </w:p>
                                </w:txbxContent>
                              </wps:txbx>
                              <wps:bodyPr rot="0" vert="horz" wrap="square" lIns="91440" tIns="45720" rIns="91440" bIns="45720" anchor="ctr" anchorCtr="0" upright="1">
                                <a:noAutofit/>
                              </wps:bodyPr>
                            </wps:wsp>
                            <wps:wsp>
                              <wps:cNvPr id="12" name="Freeform 4"/>
                              <wps:cNvSpPr>
                                <a:spLocks/>
                              </wps:cNvSpPr>
                              <wps:spPr bwMode="auto">
                                <a:xfrm>
                                  <a:off x="131763" y="36512"/>
                                  <a:ext cx="4456112" cy="3173413"/>
                                </a:xfrm>
                                <a:custGeom>
                                  <a:avLst/>
                                  <a:gdLst>
                                    <a:gd name="T0" fmla="*/ 0 w 4456217"/>
                                    <a:gd name="T1" fmla="*/ 0 h 2370490"/>
                                    <a:gd name="T2" fmla="*/ 183260 w 4456217"/>
                                    <a:gd name="T3" fmla="*/ 1973377 h 2370490"/>
                                    <a:gd name="T4" fmla="*/ 356481 w 4456217"/>
                                    <a:gd name="T5" fmla="*/ 2613186 h 2370490"/>
                                    <a:gd name="T6" fmla="*/ 810336 w 4456217"/>
                                    <a:gd name="T7" fmla="*/ 3039721 h 2370490"/>
                                    <a:gd name="T8" fmla="*/ 1528116 w 4456217"/>
                                    <a:gd name="T9" fmla="*/ 3169729 h 2370490"/>
                                    <a:gd name="T10" fmla="*/ 3212815 w 4456217"/>
                                    <a:gd name="T11" fmla="*/ 3161098 h 2370490"/>
                                    <a:gd name="T12" fmla="*/ 4456112 w 4456217"/>
                                    <a:gd name="T13" fmla="*/ 3173413 h 2370490"/>
                                    <a:gd name="T14" fmla="*/ 0 60000 65536"/>
                                    <a:gd name="T15" fmla="*/ 0 60000 65536"/>
                                    <a:gd name="T16" fmla="*/ 0 60000 65536"/>
                                    <a:gd name="T17" fmla="*/ 0 60000 65536"/>
                                    <a:gd name="T18" fmla="*/ 0 60000 65536"/>
                                    <a:gd name="T19" fmla="*/ 0 60000 65536"/>
                                    <a:gd name="T20" fmla="*/ 0 60000 65536"/>
                                    <a:gd name="T21" fmla="*/ 0 w 4456217"/>
                                    <a:gd name="T22" fmla="*/ 0 h 2370490"/>
                                    <a:gd name="T23" fmla="*/ 4456217 w 4456217"/>
                                    <a:gd name="T24" fmla="*/ 2370490 h 237049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56217" h="2370490">
                                      <a:moveTo>
                                        <a:pt x="0" y="0"/>
                                      </a:moveTo>
                                      <a:lnTo>
                                        <a:pt x="183264" y="1474082"/>
                                      </a:lnTo>
                                      <a:cubicBezTo>
                                        <a:pt x="287074" y="1838536"/>
                                        <a:pt x="219998" y="1748570"/>
                                        <a:pt x="356489" y="1952009"/>
                                      </a:cubicBezTo>
                                      <a:cubicBezTo>
                                        <a:pt x="461004" y="2084766"/>
                                        <a:pt x="615078" y="2201336"/>
                                        <a:pt x="810355" y="2270624"/>
                                      </a:cubicBezTo>
                                      <a:cubicBezTo>
                                        <a:pt x="1019109" y="2370778"/>
                                        <a:pt x="1297381" y="2360608"/>
                                        <a:pt x="1528152" y="2367738"/>
                                      </a:cubicBezTo>
                                      <a:cubicBezTo>
                                        <a:pt x="1735139" y="2353531"/>
                                        <a:pt x="2908006" y="2348791"/>
                                        <a:pt x="3212891" y="2361291"/>
                                      </a:cubicBezTo>
                                      <a:lnTo>
                                        <a:pt x="4456217" y="2370490"/>
                                      </a:lnTo>
                                    </a:path>
                                  </a:pathLst>
                                </a:custGeom>
                                <a:noFill/>
                                <a:ln w="31750">
                                  <a:solidFill>
                                    <a:srgbClr val="000000"/>
                                  </a:solidFill>
                                  <a:prstDash val="sysDot"/>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3B0AE196" w14:textId="77777777" w:rsidR="00044D26" w:rsidRDefault="00044D26" w:rsidP="00B3437D">
                                    <w:pPr>
                                      <w:rPr>
                                        <w:rFonts w:eastAsia="Times New Roman"/>
                                      </w:rPr>
                                    </w:pPr>
                                  </w:p>
                                </w:txbxContent>
                              </wps:txbx>
                              <wps:bodyPr rot="0" vert="horz" wrap="square" lIns="91440" tIns="45720" rIns="91440" bIns="45720" anchor="ctr" anchorCtr="0" upright="1">
                                <a:noAutofit/>
                              </wps:bodyPr>
                            </wps:wsp>
                            <wps:wsp>
                              <wps:cNvPr id="13" name="Freeform 5"/>
                              <wps:cNvSpPr>
                                <a:spLocks/>
                              </wps:cNvSpPr>
                              <wps:spPr bwMode="auto">
                                <a:xfrm>
                                  <a:off x="136525" y="25400"/>
                                  <a:ext cx="4464050" cy="3136900"/>
                                </a:xfrm>
                                <a:custGeom>
                                  <a:avLst/>
                                  <a:gdLst>
                                    <a:gd name="T0" fmla="*/ 0 w 4463733"/>
                                    <a:gd name="T1" fmla="*/ 0 h 2727478"/>
                                    <a:gd name="T2" fmla="*/ 839738 w 4463733"/>
                                    <a:gd name="T3" fmla="*/ 1459459 h 2727478"/>
                                    <a:gd name="T4" fmla="*/ 1512455 w 4463733"/>
                                    <a:gd name="T5" fmla="*/ 2216956 h 2727478"/>
                                    <a:gd name="T6" fmla="*/ 2194687 w 4463733"/>
                                    <a:gd name="T7" fmla="*/ 2639894 h 2727478"/>
                                    <a:gd name="T8" fmla="*/ 2826910 w 4463733"/>
                                    <a:gd name="T9" fmla="*/ 2935436 h 2727478"/>
                                    <a:gd name="T10" fmla="*/ 3844213 w 4463733"/>
                                    <a:gd name="T11" fmla="*/ 3123185 h 2727478"/>
                                    <a:gd name="T12" fmla="*/ 4464050 w 4463733"/>
                                    <a:gd name="T13" fmla="*/ 3136900 h 2727478"/>
                                    <a:gd name="T14" fmla="*/ 0 60000 65536"/>
                                    <a:gd name="T15" fmla="*/ 0 60000 65536"/>
                                    <a:gd name="T16" fmla="*/ 0 60000 65536"/>
                                    <a:gd name="T17" fmla="*/ 0 60000 65536"/>
                                    <a:gd name="T18" fmla="*/ 0 60000 65536"/>
                                    <a:gd name="T19" fmla="*/ 0 60000 65536"/>
                                    <a:gd name="T20" fmla="*/ 0 60000 65536"/>
                                    <a:gd name="T21" fmla="*/ 0 w 4463733"/>
                                    <a:gd name="T22" fmla="*/ 0 h 2727478"/>
                                    <a:gd name="T23" fmla="*/ 4463733 w 4463733"/>
                                    <a:gd name="T24" fmla="*/ 2727478 h 27274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463733" h="2727478">
                                      <a:moveTo>
                                        <a:pt x="0" y="0"/>
                                      </a:moveTo>
                                      <a:lnTo>
                                        <a:pt x="839678" y="1268973"/>
                                      </a:lnTo>
                                      <a:cubicBezTo>
                                        <a:pt x="1052890" y="1586484"/>
                                        <a:pt x="1266454" y="1745501"/>
                                        <a:pt x="1512348" y="1927603"/>
                                      </a:cubicBezTo>
                                      <a:cubicBezTo>
                                        <a:pt x="1738157" y="2098664"/>
                                        <a:pt x="1975471" y="2191222"/>
                                        <a:pt x="2194531" y="2295340"/>
                                      </a:cubicBezTo>
                                      <a:cubicBezTo>
                                        <a:pt x="2403285" y="2395494"/>
                                        <a:pt x="2619722" y="2502503"/>
                                        <a:pt x="2826709" y="2552309"/>
                                      </a:cubicBezTo>
                                      <a:cubicBezTo>
                                        <a:pt x="3033696" y="2602115"/>
                                        <a:pt x="3542230" y="2691193"/>
                                        <a:pt x="3843940" y="2715553"/>
                                      </a:cubicBezTo>
                                      <a:lnTo>
                                        <a:pt x="4463733" y="2727478"/>
                                      </a:lnTo>
                                    </a:path>
                                  </a:pathLst>
                                </a:custGeom>
                                <a:noFill/>
                                <a:ln w="31750">
                                  <a:solidFill>
                                    <a:srgbClr val="000000"/>
                                  </a:solidFill>
                                  <a:prstDash val="dash"/>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77344560" w14:textId="77777777" w:rsidR="00044D26" w:rsidRDefault="00044D26" w:rsidP="00B3437D">
                                    <w:pPr>
                                      <w:rPr>
                                        <w:rFonts w:eastAsia="Times New Roman"/>
                                      </w:rPr>
                                    </w:pPr>
                                  </w:p>
                                </w:txbxContent>
                              </wps:txbx>
                              <wps:bodyPr rot="0" vert="horz" wrap="square" lIns="91440" tIns="45720" rIns="91440" bIns="45720" anchor="ctr" anchorCtr="0" upright="1">
                                <a:noAutofit/>
                              </wps:bodyPr>
                            </wps:wsp>
                          </wpg:grpSp>
                          <wps:wsp>
                            <wps:cNvPr id="14" name="Text Box 2031"/>
                            <wps:cNvSpPr txBox="1">
                              <a:spLocks noChangeArrowheads="1"/>
                            </wps:cNvSpPr>
                            <wps:spPr bwMode="auto">
                              <a:xfrm>
                                <a:off x="5092" y="14996"/>
                                <a:ext cx="346"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F902AED" w14:textId="77777777" w:rsidR="00044D26" w:rsidRPr="00210D4D" w:rsidRDefault="00044D26" w:rsidP="00B3437D">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0" tIns="0" rIns="0" bIns="0" anchor="t" anchorCtr="0" upright="1">
                              <a:noAutofit/>
                            </wps:bodyPr>
                          </wps:wsp>
                          <wps:wsp>
                            <wps:cNvPr id="15" name="Text Box 2032"/>
                            <wps:cNvSpPr txBox="1">
                              <a:spLocks noChangeArrowheads="1"/>
                            </wps:cNvSpPr>
                            <wps:spPr bwMode="auto">
                              <a:xfrm>
                                <a:off x="4808" y="14532"/>
                                <a:ext cx="34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458FF9B2" w14:textId="77777777" w:rsidR="00044D26" w:rsidRPr="00210D4D" w:rsidRDefault="00044D26" w:rsidP="00B3437D">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91440" tIns="91440" rIns="91440" bIns="91440" anchor="t" anchorCtr="0" upright="1">
                              <a:noAutofit/>
                            </wps:bodyPr>
                          </wps:wsp>
                          <wps:wsp>
                            <wps:cNvPr id="16" name="Text Box 2033"/>
                            <wps:cNvSpPr txBox="1">
                              <a:spLocks noChangeArrowheads="1"/>
                            </wps:cNvSpPr>
                            <wps:spPr bwMode="auto">
                              <a:xfrm>
                                <a:off x="5862" y="14986"/>
                                <a:ext cx="344" cy="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905559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5</w:t>
                                  </w:r>
                                </w:p>
                              </w:txbxContent>
                            </wps:txbx>
                            <wps:bodyPr rot="0" vert="horz" wrap="square" lIns="0" tIns="0" rIns="0" bIns="0" anchor="t" anchorCtr="0" upright="1">
                              <a:noAutofit/>
                            </wps:bodyPr>
                          </wps:wsp>
                          <wps:wsp>
                            <wps:cNvPr id="17" name="Text Box 2034"/>
                            <wps:cNvSpPr txBox="1">
                              <a:spLocks noChangeArrowheads="1"/>
                            </wps:cNvSpPr>
                            <wps:spPr bwMode="auto">
                              <a:xfrm>
                                <a:off x="6602" y="14973"/>
                                <a:ext cx="327" cy="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DB54F34"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10</w:t>
                                  </w:r>
                                </w:p>
                              </w:txbxContent>
                            </wps:txbx>
                            <wps:bodyPr rot="0" vert="horz" wrap="square" lIns="0" tIns="0" rIns="0" bIns="0" anchor="t" anchorCtr="0" upright="1">
                              <a:noAutofit/>
                            </wps:bodyPr>
                          </wps:wsp>
                          <wps:wsp>
                            <wps:cNvPr id="18" name="Text Box 2035"/>
                            <wps:cNvSpPr txBox="1">
                              <a:spLocks noChangeArrowheads="1"/>
                            </wps:cNvSpPr>
                            <wps:spPr bwMode="auto">
                              <a:xfrm>
                                <a:off x="7332" y="14999"/>
                                <a:ext cx="3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31721553"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15</w:t>
                                  </w:r>
                                </w:p>
                              </w:txbxContent>
                            </wps:txbx>
                            <wps:bodyPr rot="0" vert="horz" wrap="square" lIns="0" tIns="0" rIns="0" bIns="0" anchor="t" anchorCtr="0" upright="1">
                              <a:noAutofit/>
                            </wps:bodyPr>
                          </wps:wsp>
                          <wps:wsp>
                            <wps:cNvPr id="19" name="Text Box 2036"/>
                            <wps:cNvSpPr txBox="1">
                              <a:spLocks noChangeArrowheads="1"/>
                            </wps:cNvSpPr>
                            <wps:spPr bwMode="auto">
                              <a:xfrm>
                                <a:off x="8124" y="15003"/>
                                <a:ext cx="392"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6F375FE"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20</w:t>
                                  </w:r>
                                </w:p>
                              </w:txbxContent>
                            </wps:txbx>
                            <wps:bodyPr rot="0" vert="horz" wrap="square" lIns="0" tIns="0" rIns="0" bIns="0" anchor="t" anchorCtr="0" upright="1">
                              <a:noAutofit/>
                            </wps:bodyPr>
                          </wps:wsp>
                          <wps:wsp>
                            <wps:cNvPr id="20" name="Text Box 2037"/>
                            <wps:cNvSpPr txBox="1">
                              <a:spLocks noChangeArrowheads="1"/>
                            </wps:cNvSpPr>
                            <wps:spPr bwMode="auto">
                              <a:xfrm>
                                <a:off x="8869" y="14973"/>
                                <a:ext cx="352"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C0D0F8D"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25</w:t>
                                  </w:r>
                                </w:p>
                              </w:txbxContent>
                            </wps:txbx>
                            <wps:bodyPr rot="0" vert="horz" wrap="square" lIns="0" tIns="0" rIns="0" bIns="0" anchor="t" anchorCtr="0" upright="1">
                              <a:noAutofit/>
                            </wps:bodyPr>
                          </wps:wsp>
                          <wps:wsp>
                            <wps:cNvPr id="21" name="Text Box 2038"/>
                            <wps:cNvSpPr txBox="1">
                              <a:spLocks noChangeArrowheads="1"/>
                            </wps:cNvSpPr>
                            <wps:spPr bwMode="auto">
                              <a:xfrm>
                                <a:off x="9634" y="14991"/>
                                <a:ext cx="388"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32722EB5"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30</w:t>
                                  </w:r>
                                </w:p>
                              </w:txbxContent>
                            </wps:txbx>
                            <wps:bodyPr rot="0" vert="horz" wrap="square" lIns="0" tIns="0" rIns="0" bIns="0" anchor="t" anchorCtr="0" upright="1">
                              <a:noAutofit/>
                            </wps:bodyPr>
                          </wps:wsp>
                          <wps:wsp>
                            <wps:cNvPr id="22" name="Text Box 2039"/>
                            <wps:cNvSpPr txBox="1">
                              <a:spLocks noChangeArrowheads="1"/>
                            </wps:cNvSpPr>
                            <wps:spPr bwMode="auto">
                              <a:xfrm>
                                <a:off x="10418" y="14972"/>
                                <a:ext cx="292"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1048E5A"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35</w:t>
                                  </w:r>
                                </w:p>
                              </w:txbxContent>
                            </wps:txbx>
                            <wps:bodyPr rot="0" vert="horz" wrap="square" lIns="0" tIns="0" rIns="0" bIns="0" anchor="t" anchorCtr="0" upright="1">
                              <a:noAutofit/>
                            </wps:bodyPr>
                          </wps:wsp>
                          <wps:wsp>
                            <wps:cNvPr id="23" name="Text Box 2040"/>
                            <wps:cNvSpPr txBox="1">
                              <a:spLocks noChangeArrowheads="1"/>
                            </wps:cNvSpPr>
                            <wps:spPr bwMode="auto">
                              <a:xfrm>
                                <a:off x="7252" y="15363"/>
                                <a:ext cx="1391"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24B75B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Time / min</w:t>
                                  </w:r>
                                </w:p>
                              </w:txbxContent>
                            </wps:txbx>
                            <wps:bodyPr rot="0" vert="horz" wrap="square" lIns="0" tIns="0" rIns="0" bIns="0" anchor="t" anchorCtr="0" upright="1">
                              <a:noAutofit/>
                            </wps:bodyPr>
                          </wps:wsp>
                          <wps:wsp>
                            <wps:cNvPr id="24" name="Text Box 2041"/>
                            <wps:cNvSpPr txBox="1">
                              <a:spLocks noChangeArrowheads="1"/>
                            </wps:cNvSpPr>
                            <wps:spPr bwMode="auto">
                              <a:xfrm>
                                <a:off x="3726" y="11473"/>
                                <a:ext cx="1057"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52E92D80"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Mass / g</w:t>
                                  </w:r>
                                </w:p>
                              </w:txbxContent>
                            </wps:txbx>
                            <wps:bodyPr rot="0" vert="horz" wrap="square" lIns="0" tIns="0" rIns="0" bIns="0" anchor="t" anchorCtr="0" upright="1">
                              <a:noAutofit/>
                            </wps:bodyPr>
                          </wps:wsp>
                          <wps:wsp>
                            <wps:cNvPr id="25" name="Text Box 2042"/>
                            <wps:cNvSpPr txBox="1">
                              <a:spLocks noChangeArrowheads="1"/>
                            </wps:cNvSpPr>
                            <wps:spPr bwMode="auto">
                              <a:xfrm>
                                <a:off x="4404" y="12353"/>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AB58736"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122.30</w:t>
                                  </w:r>
                                </w:p>
                              </w:txbxContent>
                            </wps:txbx>
                            <wps:bodyPr rot="0" vert="horz" wrap="square" lIns="0" tIns="0" rIns="0" bIns="0" anchor="t" anchorCtr="0" upright="1">
                              <a:noAutofit/>
                            </wps:bodyPr>
                          </wps:wsp>
                          <wps:wsp>
                            <wps:cNvPr id="26" name="Text Box 2043"/>
                            <wps:cNvSpPr txBox="1">
                              <a:spLocks noChangeArrowheads="1"/>
                            </wps:cNvSpPr>
                            <wps:spPr bwMode="auto">
                              <a:xfrm>
                                <a:off x="4404" y="13919"/>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CD87511"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122.20</w:t>
                                  </w:r>
                                </w:p>
                              </w:txbxContent>
                            </wps:txbx>
                            <wps:bodyPr rot="0" vert="horz" wrap="square" lIns="0" tIns="0" rIns="0" bIns="0" anchor="t" anchorCtr="0" upright="1">
                              <a:noAutofit/>
                            </wps:bodyPr>
                          </wps:wsp>
                          <wps:wsp>
                            <wps:cNvPr id="27" name="Text Box 2044"/>
                            <wps:cNvSpPr txBox="1">
                              <a:spLocks noChangeArrowheads="1"/>
                            </wps:cNvSpPr>
                            <wps:spPr bwMode="auto">
                              <a:xfrm>
                                <a:off x="4427" y="10806"/>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5557634"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122.40</w:t>
                                  </w:r>
                                </w:p>
                              </w:txbxContent>
                            </wps:txbx>
                            <wps:bodyPr rot="0" vert="horz" wrap="square" lIns="0" tIns="0" rIns="0" bIns="0" anchor="t" anchorCtr="0" upright="1">
                              <a:noAutofit/>
                            </wps:bodyPr>
                          </wps:wsp>
                          <wps:wsp>
                            <wps:cNvPr id="28" name="Text Box 2045"/>
                            <wps:cNvSpPr txBox="1">
                              <a:spLocks noChangeArrowheads="1"/>
                            </wps:cNvSpPr>
                            <wps:spPr bwMode="auto">
                              <a:xfrm>
                                <a:off x="4367" y="9261"/>
                                <a:ext cx="714"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4C562C64" w14:textId="0B9B3C0A"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122.50</w:t>
                                  </w:r>
                                </w:p>
                              </w:txbxContent>
                            </wps:txbx>
                            <wps:bodyPr rot="0" vert="horz" wrap="square" lIns="0" tIns="0" rIns="0" bIns="0" anchor="t" anchorCtr="0" upright="1">
                              <a:noAutofit/>
                            </wps:bodyPr>
                          </wps:wsp>
                        </wpg:grpSp>
                        <wps:wsp>
                          <wps:cNvPr id="29" name="Text Box 2046"/>
                          <wps:cNvSpPr txBox="1">
                            <a:spLocks noChangeArrowheads="1"/>
                          </wps:cNvSpPr>
                          <wps:spPr bwMode="auto">
                            <a:xfrm>
                              <a:off x="8894" y="9408"/>
                              <a:ext cx="1674" cy="545"/>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7A62F2E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wps:txbx>
                          <wps:bodyPr rot="0" vert="horz" wrap="square" lIns="72000" tIns="72000" rIns="72000" bIns="72000" anchor="t" anchorCtr="0" upright="1">
                            <a:noAutofit/>
                          </wps:bodyPr>
                        </wps:wsp>
                      </wpg:grpSp>
                      <wps:wsp>
                        <wps:cNvPr id="30" name="Text Box 2047"/>
                        <wps:cNvSpPr txBox="1">
                          <a:spLocks noChangeArrowheads="1"/>
                        </wps:cNvSpPr>
                        <wps:spPr bwMode="auto">
                          <a:xfrm>
                            <a:off x="2995930" y="1414780"/>
                            <a:ext cx="1735455" cy="276860"/>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4558D7E1"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31" name="Straight Connector 118"/>
                        <wps:cNvCnPr/>
                        <wps:spPr bwMode="auto">
                          <a:xfrm flipH="1">
                            <a:off x="2195195" y="1626870"/>
                            <a:ext cx="876935" cy="360680"/>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2" name="Text Box 2049"/>
                        <wps:cNvSpPr txBox="1">
                          <a:spLocks noChangeArrowheads="1"/>
                        </wps:cNvSpPr>
                        <wps:spPr bwMode="auto">
                          <a:xfrm>
                            <a:off x="2494915" y="721360"/>
                            <a:ext cx="1735455" cy="276860"/>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5790D59E"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33" name="Straight Connector 120"/>
                        <wps:cNvCnPr/>
                        <wps:spPr bwMode="auto">
                          <a:xfrm flipH="1">
                            <a:off x="2045970" y="936625"/>
                            <a:ext cx="509905" cy="155575"/>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4" name="Text Box 2051"/>
                        <wps:cNvSpPr txBox="1">
                          <a:spLocks noChangeArrowheads="1"/>
                        </wps:cNvSpPr>
                        <wps:spPr bwMode="auto">
                          <a:xfrm>
                            <a:off x="0" y="2606675"/>
                            <a:ext cx="1735455" cy="276860"/>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7D43337C"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4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wps:txbx>
                        <wps:bodyPr rot="0" vert="horz" wrap="square" lIns="36000" tIns="36000" rIns="36000" bIns="36000" anchor="t" anchorCtr="0" upright="1">
                          <a:noAutofit/>
                        </wps:bodyPr>
                      </wps:wsp>
                      <wps:wsp>
                        <wps:cNvPr id="35" name="Straight Connector 121"/>
                        <wps:cNvCnPr/>
                        <wps:spPr bwMode="auto">
                          <a:xfrm flipV="1">
                            <a:off x="1621790" y="2454910"/>
                            <a:ext cx="398145" cy="236220"/>
                          </a:xfrm>
                          <a:prstGeom prst="line">
                            <a:avLst/>
                          </a:prstGeom>
                          <a:noFill/>
                          <a:ln w="1587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6" name="Straight Connector 122"/>
                        <wps:cNvCnPr/>
                        <wps:spPr bwMode="auto">
                          <a:xfrm>
                            <a:off x="2310130" y="2557145"/>
                            <a:ext cx="0" cy="951865"/>
                          </a:xfrm>
                          <a:prstGeom prst="line">
                            <a:avLst/>
                          </a:prstGeom>
                          <a:noFill/>
                          <a:ln w="34925">
                            <a:solidFill>
                              <a:srgbClr val="000000"/>
                            </a:solidFill>
                            <a:prstDash val="sysDot"/>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7" name="Straight Connector 122"/>
                        <wps:cNvCnPr/>
                        <wps:spPr bwMode="auto">
                          <a:xfrm>
                            <a:off x="3361055" y="2541270"/>
                            <a:ext cx="0" cy="951865"/>
                          </a:xfrm>
                          <a:prstGeom prst="line">
                            <a:avLst/>
                          </a:prstGeom>
                          <a:noFill/>
                          <a:ln w="34925">
                            <a:solidFill>
                              <a:srgbClr val="000000"/>
                            </a:solidFill>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s:wsp>
                        <wps:cNvPr id="38" name="Straight Connector 122"/>
                        <wps:cNvCnPr/>
                        <wps:spPr bwMode="auto">
                          <a:xfrm>
                            <a:off x="4531360" y="2556510"/>
                            <a:ext cx="0" cy="951865"/>
                          </a:xfrm>
                          <a:prstGeom prst="line">
                            <a:avLst/>
                          </a:prstGeom>
                          <a:noFill/>
                          <a:ln w="34925">
                            <a:solidFill>
                              <a:srgbClr val="000000"/>
                            </a:solidFill>
                            <a:prstDash val="dash"/>
                            <a:miter lim="800000"/>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wpg:wgp>
                  </a:graphicData>
                </a:graphic>
              </wp:anchor>
            </w:drawing>
          </mc:Choice>
          <mc:Fallback xmlns:mv="urn:schemas-microsoft-com:mac:vml" xmlns:mo="http://schemas.microsoft.com/office/mac/office/2008/main">
            <w:pict>
              <v:group id="Group 6" o:spid="_x0000_s1374" style="position:absolute;margin-left:145.35pt;margin-top:10.45pt;width:386.55pt;height:317.6pt;z-index:251516928" coordsize="4909185,40335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">
                <v:group id="Group 2024" o:spid="_x0000_s1375" style="position:absolute;left:474345;width:4434840;height:4033520" coordorigin="3726,9261" coordsize="6984,6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group id="Group 2025" o:spid="_x0000_s1376" style="position:absolute;left:3726;top:9261;width:6984;height:6352" coordorigin="3726,9261" coordsize="6984,6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group id="Group 23" o:spid="_x0000_s1377" style="position:absolute;left:5091;top:9375;width:5505;height:5640" coordsize="4600575,461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2" o:spid="_x0000_s1378" type="#_x0000_t75" style="position:absolute;width:4597400;height:461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m&#10;PHrCAAAA2wAAAA8AAABkcnMvZG93bnJldi54bWxEj01rwzAMhu+F/Qejwm6N0x7GyOqWEtbRHteF&#10;7ipiLckWy8F22uTfT4fBbhJ6Px5t95Pr1Y1C7DwbWGc5KOLa244bA9XHcfUMKiZki71nMjBThP3u&#10;YbHFwvo7v9PtkholIRwLNNCmNBRax7olhzHzA7HcvnxwmGQNjbYB7xLuer3J8yftsGNpaHGgsqX6&#10;5zI66U2HKr9+zvPYlZUN5+/X49u5MuZxOR1eQCWa0r/4z32ygi/08osMoH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Zjx6wgAAANsAAAAPAAAAAAAAAAAAAAAAAJwCAABk&#10;cnMvZG93bnJldi54bWxQSwUGAAAAAAQABAD3AAAAiwMAAAAA&#10;">
                        <v:imagedata r:id="rId42" o:title=""/>
                        <v:path arrowok="t"/>
                      </v:shape>
                      <v:shape id="Freeform 3" o:spid="_x0000_s1379" style="position:absolute;left:127000;top:22225;width:4443413;height:3167062;visibility:visible;mso-wrap-style:square;v-text-anchor:middle" coordsize="4443992,26531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ixrwgAA&#10;ANsAAAAPAAAAZHJzL2Rvd25yZXYueG1sRE/NasJAEL4XfIdlhN50YwtSo6uIWMnFVqMPMGTHJJqd&#10;DbtbTX16tyD0Nh/f78wWnWnElZyvLSsYDRMQxIXVNZcKjofPwQcIH5A1NpZJwS95WMx7LzNMtb3x&#10;nq55KEUMYZ+igiqENpXSFxUZ9EPbEkfuZJ3BEKErpXZ4i+GmkW9JMpYGa44NFba0qqi45D9GwWnT&#10;fB0PE/ee1XLTbnff93WenZV67XfLKYhAXfgXP92ZjvNH8PdLPE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CLGvCAAAA2wAAAA8AAAAAAAAAAAAAAAAAlwIAAGRycy9kb3du&#10;cmV2LnhtbFBLBQYAAAAABAAEAPUAAACGAwAAAAA=&#10;" adj="-11796480,,5400" path="m0,0c187931,428163,386257,961428,563794,1284488,720021,1622462,834085,1792819,978173,2040259,1201604,2226383,1410179,2343276,1660157,2448979,1822018,2530495,1776197,2492027,1906140,2536592,2016260,2565150,2173318,2590424,2379341,2625897l3182333,2638575,4342058,2652149c4544683,2654411,4379409,2652149,4398085,2652149e" filled="f" strokeweight="2.5pt">
                        <v:stroke joinstyle="miter"/>
                        <v:shadow on="t" color="gray" opacity="24903f" mv:blur="40000f" origin=",.5" offset="0,20000emu"/>
                        <v:formulas/>
                        <v:path arrowok="t" o:connecttype="custom" o:connectlocs="0,0;563648,1830282;977919,2907191;1659725,3489581;1905644,3614421;2378721,3741673;3181503,3759739;4340926,3779080;4396939,3779080" o:connectangles="0,0,0,0,0,0,0,0,0" textboxrect="0,0,4443992,2653154"/>
                        <v:textbox>
                          <w:txbxContent>
                            <w:p w14:paraId="07FA7983" w14:textId="77777777" w:rsidR="00044D26" w:rsidRDefault="00044D26" w:rsidP="00B3437D">
                              <w:pPr>
                                <w:rPr>
                                  <w:rFonts w:eastAsia="Times New Roman"/>
                                </w:rPr>
                              </w:pPr>
                            </w:p>
                          </w:txbxContent>
                        </v:textbox>
                      </v:shape>
                      <v:shape id="Freeform 4" o:spid="_x0000_s1380" style="position:absolute;left:131763;top:36512;width:4456112;height:3173413;visibility:visible;mso-wrap-style:square;v-text-anchor:middle" coordsize="4456217,23704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IsavgAA&#10;ANsAAAAPAAAAZHJzL2Rvd25yZXYueG1sRE9La8JAEL4X/A/LCN7qRgUp0VXEB3g1LS3ehuy4CWZn&#10;QnbV+O/dQqG3+fies1z3vlF36kItbGAyzkARl2Jrdga+Pg/vH6BCRLbYCJOBJwVYrwZvS8ytPPhE&#10;9yI6lUI45GigirHNtQ5lRR7DWFrixF2k8xgT7Jy2HT5SuG/0NMvm2mPNqaHClrYVldfi5g3si2d/&#10;bM/fMpv/7CaC3glrZ8xo2G8WoCL18V/85z7aNH8Kv7+kA/Tq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QiiLGr4AAADbAAAADwAAAAAAAAAAAAAAAACXAgAAZHJzL2Rvd25yZXYu&#10;eG1sUEsFBgAAAAAEAAQA9QAAAIIDAAAAAA==&#10;" adj="-11796480,,5400" path="m0,0l183264,1474082c287074,1838536,219998,1748570,356489,1952009,461004,2084766,615078,2201336,810355,2270624,1019109,2370778,1297381,2360608,1528152,2367738,1735139,2353531,2908006,2348791,3212891,2361291l4456217,2370490e" filled="f" strokeweight="2.5pt">
                        <v:stroke dashstyle="1 1" joinstyle="miter"/>
                        <v:shadow on="t" color="gray" opacity="24903f" mv:blur="40000f" origin=",.5" offset="0,20000emu"/>
                        <v:formulas/>
                        <v:path arrowok="t" o:connecttype="custom" o:connectlocs="0,0;183256,2641791;356473,3498314;810317,4069323;1528080,4243367;3212739,4231813;4456007,4248299" o:connectangles="0,0,0,0,0,0,0" textboxrect="0,0,4456217,2370490"/>
                        <v:textbox>
                          <w:txbxContent>
                            <w:p w14:paraId="3B0AE196" w14:textId="77777777" w:rsidR="00044D26" w:rsidRDefault="00044D26" w:rsidP="00B3437D">
                              <w:pPr>
                                <w:rPr>
                                  <w:rFonts w:eastAsia="Times New Roman"/>
                                </w:rPr>
                              </w:pPr>
                            </w:p>
                          </w:txbxContent>
                        </v:textbox>
                      </v:shape>
                      <v:shape id="Freeform 5" o:spid="_x0000_s1381" style="position:absolute;left:136525;top:25400;width:4464050;height:3136900;visibility:visible;mso-wrap-style:square;v-text-anchor:middle" coordsize="4463733,27274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XQqvwAA&#10;ANsAAAAPAAAAZHJzL2Rvd25yZXYueG1sRE9Li8IwEL4L/ocwC3sRTV1BpJqWVRD06AN3j0Mz25Zt&#10;JiWJtv57Iwje5uN7zirvTSNu5HxtWcF0koAgLqyuuVRwPm3HCxA+IGtsLJOCO3nIs+Fgham2HR/o&#10;dgyliCHsU1RQhdCmUvqiIoN+YlviyP1ZZzBE6EqpHXYx3DTyK0nm0mDNsaHCljYVFf/Hq1HgRu16&#10;n5w63JRhLn8attv15Vepz4/+ewkiUB/e4pd7p+P8GTx/iQfI7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jxdCq/AAAA2wAAAA8AAAAAAAAAAAAAAAAAlwIAAGRycy9kb3ducmV2&#10;LnhtbFBLBQYAAAAABAAEAPUAAACDAwAAAAA=&#10;" adj="-11796480,,5400" path="m0,0l839678,1268973c1052890,1586484,1266454,1745501,1512348,1927603,1738157,2098664,1975471,2191222,2194531,2295340,2403285,2395494,2619722,2502503,2826709,2552309,3033696,2602115,3542230,2691193,3843940,2715553l4463733,2727478e" filled="f" strokeweight="2.5pt">
                        <v:stroke dashstyle="dash" joinstyle="miter"/>
                        <v:shadow on="t" color="gray" opacity="24903f" mv:blur="40000f" origin=",.5" offset="0,20000emu"/>
                        <v:formulas/>
                        <v:path arrowok="t" o:connecttype="custom" o:connectlocs="0,0;839798,1678539;1512562,2549743;2194843,3036169;2827111,3376075;3844486,3592007;4464367,3607780" o:connectangles="0,0,0,0,0,0,0" textboxrect="0,0,4463733,2727478"/>
                        <v:textbox>
                          <w:txbxContent>
                            <w:p w14:paraId="77344560" w14:textId="77777777" w:rsidR="00044D26" w:rsidRDefault="00044D26" w:rsidP="00B3437D">
                              <w:pPr>
                                <w:rPr>
                                  <w:rFonts w:eastAsia="Times New Roman"/>
                                </w:rPr>
                              </w:pPr>
                            </w:p>
                          </w:txbxContent>
                        </v:textbox>
                      </v:shape>
                    </v:group>
                    <v:shape id="Text Box 2031" o:spid="_x0000_s1382" type="#_x0000_t202" style="position:absolute;left:5092;top:14996;width:346;height: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fLWwwAA&#10;ANsAAAAPAAAAZHJzL2Rvd25yZXYueG1sRE/fa8IwEH4f+D+EE/Yy1nSuyOgaRQaTQWFgVcS3o7ml&#10;xeZSmky7/34RBN/u4/t5xXK0nTjT4FvHCl6SFARx7XTLRsFu+/n8BsIHZI2dY1LwRx6Wi8lDgbl2&#10;F97QuQpGxBD2OSpoQuhzKX3dkEWfuJ44cj9usBgiHIzUA15iuO3kLE3n0mLLsaHBnj4aqk/Vr1WQ&#10;4n5d7bJ6/r3eHJ/4UJpy9mqUepyOq3cQgcZwF9/cXzrOz+D6Szx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IfLWwwAAANsAAAAPAAAAAAAAAAAAAAAAAJcCAABkcnMvZG93&#10;bnJldi54bWxQSwUGAAAAAAQABAD1AAAAhwMAAAAA&#10;" filled="f" stroked="f" strokeweight="1pt">
                      <v:stroke endarrowwidth="narrow" endarrowlength="short"/>
                      <v:textbox inset="0,0,0,0">
                        <w:txbxContent>
                          <w:p w14:paraId="2F902AED" w14:textId="77777777" w:rsidR="00044D26" w:rsidRPr="00210D4D" w:rsidRDefault="00044D26" w:rsidP="00B3437D">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2032" o:spid="_x0000_s1383" type="#_x0000_t202" style="position:absolute;left:4808;top:14532;width:346;height:5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m9swQAA&#10;ANsAAAAPAAAAZHJzL2Rvd25yZXYueG1sRE/fa8IwEH4X9j+EG/imySaOUY1ljA0q6MPsfD+asyk2&#10;l67JbP3vjTDY2318P2+dj64VF+pD41nD01yBIK68abjW8F1+zl5BhIhssPVMGq4UIN88TNaYGT/w&#10;F10OsRYphEOGGmyMXSZlqCw5DHPfESfu5HuHMcG+lqbHIYW7Vj4r9SIdNpwaLHb0bqk6H36dhmXY&#10;b3dbXpTqp/jY22NZD1ENWk8fx7cViEhj/Bf/uQuT5i/h/ks6QG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ZvbMEAAADbAAAADwAAAAAAAAAAAAAAAACXAgAAZHJzL2Rvd25y&#10;ZXYueG1sUEsFBgAAAAAEAAQA9QAAAIUDAAAAAA==&#10;" filled="f" stroked="f" strokeweight="1pt">
                      <v:stroke endarrowwidth="narrow" endarrowlength="short"/>
                      <v:textbox inset=",7.2pt,,7.2pt">
                        <w:txbxContent>
                          <w:p w14:paraId="458FF9B2" w14:textId="77777777" w:rsidR="00044D26" w:rsidRPr="00210D4D" w:rsidRDefault="00044D26" w:rsidP="00B3437D">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2033" o:spid="_x0000_s1384" type="#_x0000_t202" style="position:absolute;left:5862;top:14986;width:344;height: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8k6wgAA&#10;ANsAAAAPAAAAZHJzL2Rvd25yZXYueG1sRE/fa8IwEH4f+D+EE/YyNNWNIp1pGQNlIAhWRfZ2NGda&#10;bC6lybT77xdh4Nt9fD9vWQy2FVfqfeNYwWyagCCunG7YKDjsV5MFCB+QNbaOScEveSjy0dMSM+1u&#10;vKNrGYyIIewzVFCH0GVS+qomi37qOuLInV1vMUTYG6l7vMVw28p5kqTSYsOxocaOPmuqLuWPVZDg&#10;cV0e3qp0u959v/BpYzbzV6PU83j4eAcRaAgP8b/7S8f5Kdx/iQfI/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yTrCAAAA2wAAAA8AAAAAAAAAAAAAAAAAlwIAAGRycy9kb3du&#10;cmV2LnhtbFBLBQYAAAAABAAEAPUAAACGAwAAAAA=&#10;" filled="f" stroked="f" strokeweight="1pt">
                      <v:stroke endarrowwidth="narrow" endarrowlength="short"/>
                      <v:textbox inset="0,0,0,0">
                        <w:txbxContent>
                          <w:p w14:paraId="0905559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5</w:t>
                            </w:r>
                          </w:p>
                        </w:txbxContent>
                      </v:textbox>
                    </v:shape>
                    <v:shape id="Text Box 2034" o:spid="_x0000_s1385" type="#_x0000_t202" style="position:absolute;left:6602;top:14973;width:327;height: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2yhwwAA&#10;ANsAAAAPAAAAZHJzL2Rvd25yZXYueG1sRE/fa8IwEH4X/B/CDfYiM50ON2pTkcFkIAysiuztaM60&#10;rLmUJtP63xtB8O0+vp+XLXrbiBN1vnas4HWcgCAuna7ZKNhtv14+QPiArLFxTAou5GGRDwcZptqd&#10;eUOnIhgRQ9inqKAKoU2l9GVFFv3YtcSRO7rOYoiwM1J3eI7htpGTJJlJizXHhgpb+qyo/Cv+rYIE&#10;96ti91bOflab3xEf1mY9mRqlnp/65RxEoD48xHf3t47z3+H2SzxA5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82yhwwAAANsAAAAPAAAAAAAAAAAAAAAAAJcCAABkcnMvZG93&#10;bnJldi54bWxQSwUGAAAAAAQABAD1AAAAhwMAAAAA&#10;" filled="f" stroked="f" strokeweight="1pt">
                      <v:stroke endarrowwidth="narrow" endarrowlength="short"/>
                      <v:textbox inset="0,0,0,0">
                        <w:txbxContent>
                          <w:p w14:paraId="2DB54F34"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10</w:t>
                            </w:r>
                          </w:p>
                        </w:txbxContent>
                      </v:textbox>
                    </v:shape>
                    <v:shape id="Text Box 2035" o:spid="_x0000_s1386" type="#_x0000_t202" style="position:absolute;left:7332;top:14999;width:37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PjTxQAA&#10;ANsAAAAPAAAAZHJzL2Rvd25yZXYueG1sRI9Ba8JAEIXvgv9hGaEX0U2tSImuIkKlIBSMFvE2ZKeb&#10;0OxsyG41/fedQ8HbDO/Ne9+sNr1v1I26WAc28DzNQBGXwdbsDJxPb5NXUDEhW2wCk4FfirBZDwcr&#10;zG2485FuRXJKQjjmaKBKqc21jmVFHuM0tMSifYXOY5K1c9p2eJdw3+hZli20x5qlocKWdhWV38WP&#10;N5Dh5744z8vFx/54HfPl4A6zF2fM06jfLkEl6tPD/H/9bgVfYOUXGUC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s+NPFAAAA2wAAAA8AAAAAAAAAAAAAAAAAlwIAAGRycy9k&#10;b3ducmV2LnhtbFBLBQYAAAAABAAEAPUAAACJAwAAAAA=&#10;" filled="f" stroked="f" strokeweight="1pt">
                      <v:stroke endarrowwidth="narrow" endarrowlength="short"/>
                      <v:textbox inset="0,0,0,0">
                        <w:txbxContent>
                          <w:p w14:paraId="31721553"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15</w:t>
                            </w:r>
                          </w:p>
                        </w:txbxContent>
                      </v:textbox>
                    </v:shape>
                    <v:shape id="Text Box 2036" o:spid="_x0000_s1387" type="#_x0000_t202" style="position:absolute;left:8124;top:15003;width:392;height: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F1IwwAA&#10;ANsAAAAPAAAAZHJzL2Rvd25yZXYueG1sRE/fa8IwEH4X/B/CDfYiM50O2WpTkcFkIAysiuztaM60&#10;rLmUJtP63xtB8O0+vp+XLXrbiBN1vnas4HWcgCAuna7ZKNhtv17eQfiArLFxTAou5GGRDwcZptqd&#10;eUOnIhgRQ9inqKAKoU2l9GVFFv3YtcSRO7rOYoiwM1J3eI7htpGTJJlJizXHhgpb+qyo/Cv+rYIE&#10;96ti91bOflab3xEf1mY9mRqlnp/65RxEoD48xHf3t47zP+D2SzxA5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IF1IwwAAANsAAAAPAAAAAAAAAAAAAAAAAJcCAABkcnMvZG93&#10;bnJldi54bWxQSwUGAAAAAAQABAD1AAAAhwMAAAAA&#10;" filled="f" stroked="f" strokeweight="1pt">
                      <v:stroke endarrowwidth="narrow" endarrowlength="short"/>
                      <v:textbox inset="0,0,0,0">
                        <w:txbxContent>
                          <w:p w14:paraId="66F375FE"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20</w:t>
                            </w:r>
                          </w:p>
                        </w:txbxContent>
                      </v:textbox>
                    </v:shape>
                    <v:shape id="Text Box 2037" o:spid="_x0000_s1388" type="#_x0000_t202" style="position:absolute;left:8869;top:14973;width:352;height: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j5owgAA&#10;ANsAAAAPAAAAZHJzL2Rvd25yZXYueG1sRE9da8IwFH0f7D+EO9jLmOmqyKhGGYMVoSC0OoZvl+Yu&#10;LWtuSpPZ+u/Ng+Dj4Xyvt5PtxJkG3zpW8DZLQBDXTrdsFBwPX6/vIHxA1tg5JgUX8rDdPD6sMdNu&#10;5JLOVTAihrDPUEETQp9J6euGLPqZ64kj9+sGiyHCwUg94BjDbSfTJFlKiy3HhgZ7+myo/qv+rYIE&#10;v/PquKiX+7w8vfBPYYp0bpR6fpo+ViACTeEuvrl3WkEa18cv8QfIz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2PmjCAAAA2wAAAA8AAAAAAAAAAAAAAAAAlwIAAGRycy9kb3du&#10;cmV2LnhtbFBLBQYAAAAABAAEAPUAAACGAwAAAAA=&#10;" filled="f" stroked="f" strokeweight="1pt">
                      <v:stroke endarrowwidth="narrow" endarrowlength="short"/>
                      <v:textbox inset="0,0,0,0">
                        <w:txbxContent>
                          <w:p w14:paraId="6C0D0F8D"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25</w:t>
                            </w:r>
                          </w:p>
                        </w:txbxContent>
                      </v:textbox>
                    </v:shape>
                    <v:shape id="Text Box 2038" o:spid="_x0000_s1389" type="#_x0000_t202" style="position:absolute;left:9634;top:14991;width:388;height: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pvzxQAA&#10;ANsAAAAPAAAAZHJzL2Rvd25yZXYueG1sRI9Ba8JAFITvBf/D8oReim6SFpHoGkRQCkLB1CLeHtnn&#10;Jph9G7JbTf99t1DwOMzMN8yyGGwrbtT7xrGCdJqAIK6cbtgoOH5uJ3MQPiBrbB2Tgh/yUKxGT0vM&#10;tbvzgW5lMCJC2OeooA6hy6X0VU0W/dR1xNG7uN5iiLI3Uvd4j3DbyixJZtJiw3Ghxo42NVXX8tsq&#10;SPBrVx7fqtnH7nB+4dPe7LNXo9TzeFgvQAQawiP8337XCrIU/r7E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6m/PFAAAA2wAAAA8AAAAAAAAAAAAAAAAAlwIAAGRycy9k&#10;b3ducmV2LnhtbFBLBQYAAAAABAAEAPUAAACJAwAAAAA=&#10;" filled="f" stroked="f" strokeweight="1pt">
                      <v:stroke endarrowwidth="narrow" endarrowlength="short"/>
                      <v:textbox inset="0,0,0,0">
                        <w:txbxContent>
                          <w:p w14:paraId="32722EB5"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30</w:t>
                            </w:r>
                          </w:p>
                        </w:txbxContent>
                      </v:textbox>
                    </v:shape>
                    <v:shape id="Text Box 2039" o:spid="_x0000_s1390" type="#_x0000_t202" style="position:absolute;left:10418;top:14972;width:292;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6AWExQAA&#10;ANsAAAAPAAAAZHJzL2Rvd25yZXYueG1sRI9Ba8JAFITvgv9heUIvopumIiVmIyJUCkLB1CLeHtnn&#10;Jph9G7JbTf99tyD0OMzMN0y+HmwrbtT7xrGC53kCgrhyumGj4Pj5NnsF4QOyxtYxKfghD+tiPMox&#10;0+7OB7qVwYgIYZ+hgjqELpPSVzVZ9HPXEUfv4nqLIcreSN3jPcJtK9MkWUqLDceFGjva1lRdy2+r&#10;IMGvXXlcVMuP3eE85dPe7NMXo9TTZNisQAQawn/40X7XCtIU/r7E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oBYTFAAAA2wAAAA8AAAAAAAAAAAAAAAAAlwIAAGRycy9k&#10;b3ducmV2LnhtbFBLBQYAAAAABAAEAPUAAACJAwAAAAA=&#10;" filled="f" stroked="f" strokeweight="1pt">
                      <v:stroke endarrowwidth="narrow" endarrowlength="short"/>
                      <v:textbox inset="0,0,0,0">
                        <w:txbxContent>
                          <w:p w14:paraId="21048E5A"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35</w:t>
                            </w:r>
                          </w:p>
                        </w:txbxContent>
                      </v:textbox>
                    </v:shape>
                    <v:shape id="Text Box 2040" o:spid="_x0000_s1391" type="#_x0000_t202" style="position:absolute;left:7252;top:15363;width:1391;height: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pKAfxQAA&#10;ANsAAAAPAAAAZHJzL2Rvd25yZXYueG1sRI9Ba8JAFITvhf6H5RV6KXXTKKHEbKQUlIJQMLWIt0f2&#10;uQnNvg3ZVeO/dwuCx2FmvmGKxWg7caLBt44VvE0SEMS10y0bBduf5es7CB+QNXaOScGFPCzKx4cC&#10;c+3OvKFTFYyIEPY5KmhC6HMpfd2QRT9xPXH0Dm6wGKIcjNQDniPcdjJNkkxabDkuNNjTZ0P1X3W0&#10;ChL8XVXbWZ19rzb7F96tzTqdGqWen8aPOYhAY7iHb+0vrSCdwv+X+ANk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koB/FAAAA2wAAAA8AAAAAAAAAAAAAAAAAlwIAAGRycy9k&#10;b3ducmV2LnhtbFBLBQYAAAAABAAEAPUAAACJAwAAAAA=&#10;" filled="f" stroked="f" strokeweight="1pt">
                      <v:stroke endarrowwidth="narrow" endarrowlength="short"/>
                      <v:textbox inset="0,0,0,0">
                        <w:txbxContent>
                          <w:p w14:paraId="124B75B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Time / min</w:t>
                            </w:r>
                          </w:p>
                        </w:txbxContent>
                      </v:textbox>
                    </v:shape>
                    <v:shape id="Text Box 2041" o:spid="_x0000_s1392" type="#_x0000_t202" style="position:absolute;left:3726;top:11473;width:1057;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TThrxQAA&#10;ANsAAAAPAAAAZHJzL2Rvd25yZXYueG1sRI9Ba8JAFITvhf6H5RV6KXVjlFBiNlIEpSAUTC3i7ZF9&#10;bkKzb0N21fjvu4WCx2FmvmGK5Wg7caHBt44VTCcJCOLa6ZaNgv3X+vUNhA/IGjvHpOBGHpbl40OB&#10;uXZX3tGlCkZECPscFTQh9LmUvm7Iop+4njh6JzdYDFEORuoBrxFuO5kmSSYtthwXGuxp1VD9U52t&#10;ggS/N9V+Xmefm93xhQ9bs01nRqnnp/F9ASLQGO7h//aHVpDO4e9L/AG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NOGvFAAAA2wAAAA8AAAAAAAAAAAAAAAAAlwIAAGRycy9k&#10;b3ducmV2LnhtbFBLBQYAAAAABAAEAPUAAACJAwAAAAA=&#10;" filled="f" stroked="f" strokeweight="1pt">
                      <v:stroke endarrowwidth="narrow" endarrowlength="short"/>
                      <v:textbox inset="0,0,0,0">
                        <w:txbxContent>
                          <w:p w14:paraId="52E92D80"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Mass / g</w:t>
                            </w:r>
                          </w:p>
                        </w:txbxContent>
                      </v:textbox>
                    </v:shape>
                    <v:shape id="Text Box 2042" o:spid="_x0000_s1393" type="#_x0000_t202" style="position:absolute;left:4404;top:12353;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Z3wxQAA&#10;ANsAAAAPAAAAZHJzL2Rvd25yZXYueG1sRI9Ba8JAFITvgv9heYIXqRvTKiW6ihQqBaFgtBRvj+xz&#10;E8y+DdlV4793CwWPw8x8wyxWna3FlVpfOVYwGScgiAunKzYKDvvPl3cQPiBrrB2Tgjt5WC37vQVm&#10;2t14R9c8GBEh7DNUUIbQZFL6oiSLfuwa4uidXGsxRNkaqVu8RbitZZokM2mx4rhQYkMfJRXn/GIV&#10;JPizyQ9vxex7szuO+HdrtumrUWo46NZzEIG68Az/t7+0gnQKf1/iD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BnfDFAAAA2wAAAA8AAAAAAAAAAAAAAAAAlwIAAGRycy9k&#10;b3ducmV2LnhtbFBLBQYAAAAABAAEAPUAAACJAwAAAAA=&#10;" filled="f" stroked="f" strokeweight="1pt">
                      <v:stroke endarrowwidth="narrow" endarrowlength="short"/>
                      <v:textbox inset="0,0,0,0">
                        <w:txbxContent>
                          <w:p w14:paraId="0AB58736"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122.30</w:t>
                            </w:r>
                          </w:p>
                        </w:txbxContent>
                      </v:textbox>
                    </v:shape>
                    <v:shape id="Text Box 2043" o:spid="_x0000_s1394" type="#_x0000_t202" style="position:absolute;left:4404;top:13919;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wOHxAAA&#10;ANsAAAAPAAAAZHJzL2Rvd25yZXYueG1sRI9Ba8JAFITvQv/D8gpeRDeNEkp0FREqBaFgtIi3R/Z1&#10;E5p9G7Krpv/eLQgeh5n5hlmsetuIK3W+dqzgbZKAIC6drtkoOB4+xu8gfEDW2DgmBX/kYbV8GSww&#10;1+7Ge7oWwYgIYZ+jgiqENpfSlxVZ9BPXEkfvx3UWQ5SdkbrDW4TbRqZJkkmLNceFClvaVFT+Fher&#10;IMHvbXGcldnXdn8e8WlndunUKDV87ddzEIH68Aw/2p9aQZrB/5f4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tMDh8QAAADbAAAADwAAAAAAAAAAAAAAAACXAgAAZHJzL2Rv&#10;d25yZXYueG1sUEsFBgAAAAAEAAQA9QAAAIgDAAAAAA==&#10;" filled="f" stroked="f" strokeweight="1pt">
                      <v:stroke endarrowwidth="narrow" endarrowlength="short"/>
                      <v:textbox inset="0,0,0,0">
                        <w:txbxContent>
                          <w:p w14:paraId="2CD87511"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122.20</w:t>
                            </w:r>
                          </w:p>
                        </w:txbxContent>
                      </v:textbox>
                    </v:shape>
                    <v:shape id="Text Box 2044" o:spid="_x0000_s1395" type="#_x0000_t202" style="position:absolute;left:4427;top:10806;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6YcxQAA&#10;ANsAAAAPAAAAZHJzL2Rvd25yZXYueG1sRI9Ba8JAFITvQv/D8gQvUjdGsSV1lSIogiAYLaW3R/Z1&#10;E8y+DdlV47/vFgSPw8x8w8yXna3FlVpfOVYwHiUgiAunKzYKTsf16zsIH5A11o5JwZ08LBcvvTlm&#10;2t34QNc8GBEh7DNUUIbQZFL6oiSLfuQa4uj9utZiiLI1Urd4i3BbyzRJZtJixXGhxIZWJRXn/GIV&#10;JPi1yU/TYrbfHH6G/L0zu3RilBr0u88PEIG68Aw/2lutIH2D/y/x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fphzFAAAA2wAAAA8AAAAAAAAAAAAAAAAAlwIAAGRycy9k&#10;b3ducmV2LnhtbFBLBQYAAAAABAAEAPUAAACJAwAAAAA=&#10;" filled="f" stroked="f" strokeweight="1pt">
                      <v:stroke endarrowwidth="narrow" endarrowlength="short"/>
                      <v:textbox inset="0,0,0,0">
                        <w:txbxContent>
                          <w:p w14:paraId="05557634" w14:textId="77777777"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122.40</w:t>
                            </w:r>
                          </w:p>
                        </w:txbxContent>
                      </v:textbox>
                    </v:shape>
                    <v:shape id="Text Box 2045" o:spid="_x0000_s1396" type="#_x0000_t202" style="position:absolute;left:4367;top:9261;width:714;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DJuwgAA&#10;ANsAAAAPAAAAZHJzL2Rvd25yZXYueG1sRE9da8IwFH0f7D+EO9jLmOmqyKhGGYMVoSC0OoZvl+Yu&#10;LWtuSpPZ+u/Ng+Dj4Xyvt5PtxJkG3zpW8DZLQBDXTrdsFBwPX6/vIHxA1tg5JgUX8rDdPD6sMdNu&#10;5JLOVTAihrDPUEETQp9J6euGLPqZ64kj9+sGiyHCwUg94BjDbSfTJFlKiy3HhgZ7+myo/qv+rYIE&#10;v/PquKiX+7w8vfBPYYp0bpR6fpo+ViACTeEuvrl3WkEax8Yv8QfIz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AMm7CAAAA2wAAAA8AAAAAAAAAAAAAAAAAlwIAAGRycy9kb3du&#10;cmV2LnhtbFBLBQYAAAAABAAEAPUAAACGAwAAAAA=&#10;" filled="f" stroked="f" strokeweight="1pt">
                      <v:stroke endarrowwidth="narrow" endarrowlength="short"/>
                      <v:textbox inset="0,0,0,0">
                        <w:txbxContent>
                          <w:p w14:paraId="4C562C64" w14:textId="0B9B3C0A" w:rsidR="00044D26" w:rsidRPr="00210D4D" w:rsidRDefault="00044D26" w:rsidP="00B3437D">
                            <w:pPr>
                              <w:spacing w:after="0" w:line="240" w:lineRule="auto"/>
                              <w:jc w:val="right"/>
                              <w:rPr>
                                <w:rFonts w:ascii="Arial Narrow" w:hAnsi="Arial Narrow"/>
                                <w:b/>
                                <w:sz w:val="24"/>
                                <w:szCs w:val="24"/>
                              </w:rPr>
                            </w:pPr>
                            <w:r>
                              <w:rPr>
                                <w:rFonts w:ascii="Arial Narrow" w:hAnsi="Arial Narrow"/>
                                <w:b/>
                                <w:sz w:val="24"/>
                                <w:szCs w:val="24"/>
                              </w:rPr>
                              <w:t>122.50</w:t>
                            </w:r>
                          </w:p>
                        </w:txbxContent>
                      </v:textbox>
                    </v:shape>
                  </v:group>
                  <v:shape id="Text Box 2046" o:spid="_x0000_s1397" type="#_x0000_t202" style="position:absolute;left:8894;top:9408;width:1674;height: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kluxAAA&#10;ANsAAAAPAAAAZHJzL2Rvd25yZXYueG1sRI9BSwMxFITvgv8hPMGbzbYUbbdNi4hCES9uC70+Nq+7&#10;i5uXsHmma399Iwgeh5n5hllvR9erREPsPBuYTgpQxLW3HTcGDvu3hwWoKMgWe89k4IcibDe3N2ss&#10;rT/zJ6VKGpUhHEs00IqEUutYt+QwTnwgzt7JDw4ly6HRdsBzhrtez4riUTvsOC+0GOilpfqr+nYG&#10;Uno9Xi5P+/lUPir3Pi+WKQQx5v5ufF6BEhrlP/zX3lkDsyX8fsk/QG+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ZJbsQAAADbAAAADwAAAAAAAAAAAAAAAACXAgAAZHJzL2Rv&#10;d25yZXYueG1sUEsFBgAAAAAEAAQA9QAAAIgDAAAAAA==&#10;" strokeweight="1.5pt">
                    <v:stroke endarrowwidth="narrow" endarrowlength="short"/>
                    <v:shadow color="gray" opacity="24903f" mv:blur="40000f" origin=",.5" offset="0,20000emu"/>
                    <v:textbox inset="2mm,2mm,2mm,2mm">
                      <w:txbxContent>
                        <w:p w14:paraId="7A62F2E8" w14:textId="77777777" w:rsidR="00044D26" w:rsidRPr="00210D4D"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v:textbox>
                  </v:shape>
                </v:group>
                <v:shape id="Text Box 2047" o:spid="_x0000_s1398" type="#_x0000_t202" style="position:absolute;left:2995930;top:1414780;width:1735455;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7xQwAAA&#10;ANsAAAAPAAAAZHJzL2Rvd25yZXYueG1sRE9Ni8IwEL0v+B/CCN7WVBdEukZZRVmPrQqut6EZ27LN&#10;pDRprf56cxA8Pt73YtWbSnTUuNKygsk4AkGcWV1yruB03H3OQTiPrLGyTAru5GC1HHwsMNb2xil1&#10;B5+LEMIuRgWF93UspcsKMujGtiYO3NU2Bn2ATS51g7cQbio5jaKZNFhyaCiwpk1B2f+hNQqSdK7/&#10;7o8k/b1sk5bXVT+rz6lSo2H/8w3CU+/f4pd7rxV8hfXhS/g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3p7xQwAAAANsAAAAPAAAAAAAAAAAAAAAAAJcCAABkcnMvZG93bnJl&#10;di54bWxQSwUGAAAAAAQABAD1AAAAhAMAAAAA&#10;" strokeweight="1.5pt">
                  <v:stroke endarrowwidth="narrow" endarrowlength="short"/>
                  <v:shadow color="gray" opacity="24903f" mv:blur="40000f" origin=",.5" offset="0,20000emu"/>
                  <v:textbox inset="1mm,1mm,1mm,1mm">
                    <w:txbxContent>
                      <w:p w14:paraId="4558D7E1"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2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18" o:spid="_x0000_s1399" style="position:absolute;flip:x;visibility:visible;mso-wrap-style:square" from="2195195,1626870" to="3072130,1987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0w5MMAAADbAAAADwAAAGRycy9kb3ducmV2LnhtbESPT4vCMBTE78J+h/AWvJQ1rYorXaMs&#10;grAHL/7B87N5tsXmJTSx1m+/EQSPw8z8hlmsetOIjlpfW1aQjVIQxIXVNZcKjofN1xyED8gaG8uk&#10;4EEeVsuPwQJzbe+8o24fShEh7HNUUIXgcil9UZFBP7KOOHoX2xoMUbal1C3eI9w0cpymM2mw5rhQ&#10;oaN1RcV1fzMKTpnbXKeum2KSbL/nO3krz6dEqeFn//sDIlAf3uFX+08rmGTw/BJ/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dMOTDAAAA2wAAAA8AAAAAAAAAAAAA&#10;AAAAoQIAAGRycy9kb3ducmV2LnhtbFBLBQYAAAAABAAEAPkAAACRAwAAAAA=&#10;" strokeweight="1.25pt">
                  <v:stroke endarrow="open" endarrowwidth="narrow" endarrowlength="short" joinstyle="miter"/>
                  <v:shadow color="gray" opacity="24903f" mv:blur="40000f" origin=",.5" offset="0,20000emu"/>
                </v:line>
                <v:shape id="Text Box 2049" o:spid="_x0000_s1400" type="#_x0000_t202" style="position:absolute;left:2494915;top:721360;width:1735455;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Ye8wgAA&#10;ANsAAAAPAAAAZHJzL2Rvd25yZXYueG1sRI9Bi8IwFITvgv8hPMGbpiqIVKOsouixVUH39mjetmWb&#10;l9JErf76zYLgcZiZb5jFqjWVuFPjSssKRsMIBHFmdcm5gvNpN5iBcB5ZY2WZFDzJwWrZ7Sww1vbB&#10;Kd2PPhcBwi5GBYX3dSylywoy6Ia2Jg7ej20M+iCbXOoGHwFuKjmOoqk0WHJYKLCmTUHZ7/FmFCTp&#10;TF+fryTdf2+TG6+rdlpfUqX6vfZrDsJT6z/hd/ugFUzG8P8l/A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5h7zCAAAA2wAAAA8AAAAAAAAAAAAAAAAAlwIAAGRycy9kb3du&#10;cmV2LnhtbFBLBQYAAAAABAAEAPUAAACGAwAAAAA=&#10;" strokeweight="1.5pt">
                  <v:stroke endarrowwidth="narrow" endarrowlength="short"/>
                  <v:shadow color="gray" opacity="24903f" mv:blur="40000f" origin=",.5" offset="0,20000emu"/>
                  <v:textbox inset="1mm,1mm,1mm,1mm">
                    <w:txbxContent>
                      <w:p w14:paraId="5790D59E"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1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20" o:spid="_x0000_s1401" style="position:absolute;flip:x;visibility:visible;mso-wrap-style:square" from="2045970,936625" to="2555875,1092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MLCMQAAADbAAAADwAAAGRycy9kb3ducmV2LnhtbESPQWvCQBSE7wX/w/KEXkLd2IhK6ioi&#10;BDz0Els8v2Zfk2D27ZJdk/jvu4VCj8PMfMPsDpPpxEC9by0rWC5SEMSV1S3XCj4/ipctCB+QNXaW&#10;ScGDPBz2s6cd5tqOXNJwCbWIEPY5KmhCcLmUvmrIoF9YRxy9b9sbDFH2tdQ9jhFuOvmapmtpsOW4&#10;0KCjU0PV7XI3Cq5LV9xWblhhkrxvtqW811/XRKnn+XR8AxFoCv/hv/ZZK8gy+P0Sf4D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AwsIxAAAANsAAAAPAAAAAAAAAAAA&#10;AAAAAKECAABkcnMvZG93bnJldi54bWxQSwUGAAAAAAQABAD5AAAAkgMAAAAA&#10;" strokeweight="1.25pt">
                  <v:stroke endarrow="open" endarrowwidth="narrow" endarrowlength="short" joinstyle="miter"/>
                  <v:shadow color="gray" opacity="24903f" mv:blur="40000f" origin=",.5" offset="0,20000emu"/>
                </v:line>
                <v:shape id="Text Box 2051" o:spid="_x0000_s1402" type="#_x0000_t202" style="position:absolute;top:2606675;width:1735455;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LpTwwAA&#10;ANsAAAAPAAAAZHJzL2Rvd25yZXYueG1sRI9Bi8IwFITvgv8hPGFvmrqKSNcoKivrsVVhd2+P5tkW&#10;m5fSRK3+eiMIHoeZ+YaZLVpTiQs1rrSsYDiIQBBnVpecKzjsN/0pCOeRNVaWScGNHCzm3c4MY22v&#10;nNJl53MRIOxiVFB4X8dSuqwgg25ga+LgHW1j0AfZ5FI3eA1wU8nPKJpIgyWHhQJrWheUnXZnoyBJ&#10;p/rvdk/Sn//v5Myrqp3Uv6lSH712+QXCU+vf4Vd7qxWMxvD8En6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nLpTwwAAANsAAAAPAAAAAAAAAAAAAAAAAJcCAABkcnMvZG93&#10;bnJldi54bWxQSwUGAAAAAAQABAD1AAAAhwMAAAAA&#10;" strokeweight="1.5pt">
                  <v:stroke endarrowwidth="narrow" endarrowlength="short"/>
                  <v:shadow color="gray" opacity="24903f" mv:blur="40000f" origin=",.5" offset="0,20000emu"/>
                  <v:textbox inset="1mm,1mm,1mm,1mm">
                    <w:txbxContent>
                      <w:p w14:paraId="7D43337C" w14:textId="77777777" w:rsidR="00044D26" w:rsidRPr="00DB3443" w:rsidRDefault="00044D26" w:rsidP="00B3437D">
                        <w:pPr>
                          <w:spacing w:after="0" w:line="240" w:lineRule="auto"/>
                          <w:jc w:val="center"/>
                          <w:rPr>
                            <w:rFonts w:ascii="Arial Narrow" w:hAnsi="Arial Narrow"/>
                            <w:b/>
                            <w:sz w:val="24"/>
                            <w:szCs w:val="24"/>
                          </w:rPr>
                        </w:pPr>
                        <w:r>
                          <w:rPr>
                            <w:rFonts w:ascii="Arial Narrow" w:hAnsi="Arial Narrow"/>
                            <w:b/>
                            <w:sz w:val="24"/>
                            <w:szCs w:val="24"/>
                          </w:rPr>
                          <w:t xml:space="preserve">4 </w:t>
                        </w:r>
                        <w:proofErr w:type="spellStart"/>
                        <w:r>
                          <w:rPr>
                            <w:rFonts w:ascii="Arial Narrow" w:hAnsi="Arial Narrow"/>
                            <w:b/>
                            <w:sz w:val="24"/>
                            <w:szCs w:val="24"/>
                          </w:rPr>
                          <w:t>mol</w:t>
                        </w:r>
                        <w:proofErr w:type="spellEnd"/>
                        <w:r>
                          <w:rPr>
                            <w:rFonts w:ascii="Arial Narrow" w:hAnsi="Arial Narrow"/>
                            <w:b/>
                            <w:sz w:val="24"/>
                            <w:szCs w:val="24"/>
                          </w:rPr>
                          <w:t xml:space="preserve">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w:t>
                        </w:r>
                      </w:p>
                    </w:txbxContent>
                  </v:textbox>
                </v:shape>
                <v:line id="Straight Connector 121" o:spid="_x0000_s1403" style="position:absolute;flip:y;visibility:visible;mso-wrap-style:square" from="1621790,2454910" to="2019935,2691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Y258MAAADbAAAADwAAAGRycy9kb3ducmV2LnhtbESPT4vCMBTE74LfITzBS1lT/6xKNYoI&#10;wh72oiue3zbPtti8hCbW+u03woLHYWZ+w6y3nalFS42vLCsYj1IQxLnVFRcKzj+HjyUIH5A11pZJ&#10;wZM8bDf93hozbR98pPYUChEh7DNUUIbgMil9XpJBP7KOOHpX2xgMUTaF1A0+ItzUcpKmc2mw4rhQ&#10;oqN9SfntdDcKLmN3uM1cO8Mk+V4sj/Je/F4SpYaDbrcCEagL7/B/+0srmH7C60v8AXLz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umNufDAAAA2wAAAA8AAAAAAAAAAAAA&#10;AAAAoQIAAGRycy9kb3ducmV2LnhtbFBLBQYAAAAABAAEAPkAAACRAwAAAAA=&#10;" strokeweight="1.25pt">
                  <v:stroke endarrow="open" endarrowwidth="narrow" endarrowlength="short" joinstyle="miter"/>
                  <v:shadow color="gray" opacity="24903f" mv:blur="40000f" origin=",.5" offset="0,20000emu"/>
                </v:line>
                <v:line id="Straight Connector 122" o:spid="_x0000_s1404" style="position:absolute;visibility:visible;mso-wrap-style:square" from="2310130,2557145" to="2310130,3509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VcmcIAAADbAAAADwAAAGRycy9kb3ducmV2LnhtbESPQYvCMBSE7wv+h/AEL4umq1BsNYrI&#10;Kt5k1YPHR/Nsq81LaaKt/94Iwh6HmfmGmS87U4kHNa60rOBnFIEgzqwuOVdwOm6GUxDOI2usLJOC&#10;JzlYLnpfc0y1bfmPHgefiwBhl6KCwvs6ldJlBRl0I1sTB+9iG4M+yCaXusE2wE0lx1EUS4Mlh4UC&#10;a1oXlN0Od6Mga5Pr9lw9ad1RPLmUSbL//vVKDfrdagbCU+f/w5/2TiuYxPD+En6AXL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cVcmcIAAADbAAAADwAAAAAAAAAAAAAA&#10;AAChAgAAZHJzL2Rvd25yZXYueG1sUEsFBgAAAAAEAAQA+QAAAJADAAAAAA==&#10;" strokeweight="2.75pt">
                  <v:stroke dashstyle="1 1" endarrow="open" endarrowwidth="narrow" endarrowlength="short" joinstyle="miter"/>
                  <v:shadow color="gray" opacity="24903f" mv:blur="40000f" origin=",.5" offset="0,20000emu"/>
                </v:line>
                <v:line id="Straight Connector 122" o:spid="_x0000_s1405" style="position:absolute;visibility:visible;mso-wrap-style:square" from="3361055,2541270" to="3361055,3493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1hNMQAAADbAAAADwAAAGRycy9kb3ducmV2LnhtbESPwWrDMBBE74H+g9hCb7HcFOLiRgml&#10;kNBDShPbH7BYG9vEWrmSmth/XwUKOQ4z84ZZbUbTiws531lW8JykIIhrqztuFFTldv4Kwgdkjb1l&#10;UjCRh836YbbCXNsrH+lShEZECPscFbQhDLmUvm7JoE/sQBy9k3UGQ5SukdrhNcJNLxdpupQGO44L&#10;LQ700VJ9Ln6Ngn21/5mysnfZ7ruZiA5hq7svpZ4ex/c3EIHGcA//tz+1gpcMbl/iD5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WE0xAAAANsAAAAPAAAAAAAAAAAA&#10;AAAAAKECAABkcnMvZG93bnJldi54bWxQSwUGAAAAAAQABAD5AAAAkgMAAAAA&#10;" strokeweight="2.75pt">
                  <v:stroke endarrow="open" endarrowwidth="narrow" endarrowlength="short" joinstyle="miter"/>
                  <v:shadow color="gray" opacity="24903f" mv:blur="40000f" origin=",.5" offset="0,20000emu"/>
                </v:line>
                <v:line id="Straight Connector 122" o:spid="_x0000_s1406" style="position:absolute;visibility:visible;mso-wrap-style:square" from="4531360,2556510" to="4531360,3508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nHRcAAAADbAAAADwAAAGRycy9kb3ducmV2LnhtbERPXWvCMBR9H/gfwhX2NlMnG1pNiwwG&#10;MljBKvh6aa5tsbkpTdam/355GOzxcL4PeTCdGGlwrWUF61UCgriyuuVawfXy+bIF4Tyyxs4yKZjJ&#10;QZ4tng6YajvxmcbS1yKGsEtRQeN9n0rpqoYMupXtiSN3t4NBH+FQSz3gFMNNJ1+T5F0abDk2NNjT&#10;R0PVo/wxCm5v4TuEy1mW89djvhe0GwujlXpehuMehKfg/8V/7pNWsIlj45f4A2T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8px0XAAAAA2wAAAA8AAAAAAAAAAAAAAAAA&#10;oQIAAGRycy9kb3ducmV2LnhtbFBLBQYAAAAABAAEAPkAAACOAwAAAAA=&#10;" strokeweight="2.75pt">
                  <v:stroke dashstyle="dash" endarrow="open" endarrowwidth="narrow" endarrowlength="short" joinstyle="miter"/>
                  <v:shadow color="gray" opacity="24903f" mv:blur="40000f" origin=",.5" offset="0,20000emu"/>
                </v:line>
                <w10:wrap type="square"/>
              </v:group>
            </w:pict>
          </mc:Fallback>
        </mc:AlternateContent>
      </w:r>
    </w:p>
    <w:p w14:paraId="57A52DF2" w14:textId="77777777" w:rsidR="0086291A" w:rsidRPr="0086291A" w:rsidRDefault="0086291A" w:rsidP="0086291A">
      <w:pPr>
        <w:spacing w:after="0" w:line="240" w:lineRule="auto"/>
        <w:rPr>
          <w:rFonts w:ascii="Arial Narrow" w:hAnsi="Arial Narrow"/>
          <w:sz w:val="28"/>
          <w:szCs w:val="28"/>
        </w:rPr>
      </w:pPr>
      <w:r w:rsidRPr="0086291A">
        <w:rPr>
          <w:rFonts w:ascii="Arial Narrow" w:hAnsi="Arial Narrow"/>
          <w:b/>
          <w:bCs/>
          <w:sz w:val="28"/>
          <w:szCs w:val="28"/>
        </w:rPr>
        <w:t>The steeper the gradient of a line the greater the reaction rate,</w:t>
      </w:r>
    </w:p>
    <w:p w14:paraId="76E09180" w14:textId="47181B4C" w:rsidR="0086291A" w:rsidRDefault="0086291A" w:rsidP="0086291A">
      <w:pPr>
        <w:spacing w:after="0" w:line="240" w:lineRule="auto"/>
        <w:rPr>
          <w:rFonts w:ascii="Arial Narrow" w:hAnsi="Arial Narrow"/>
          <w:b/>
          <w:bCs/>
          <w:sz w:val="28"/>
          <w:szCs w:val="28"/>
        </w:rPr>
      </w:pPr>
      <w:r w:rsidRPr="0086291A">
        <w:rPr>
          <w:rFonts w:ascii="Arial Narrow" w:hAnsi="Arial Narrow"/>
          <w:b/>
          <w:bCs/>
          <w:sz w:val="28"/>
          <w:szCs w:val="28"/>
        </w:rPr>
        <w:t>i.e. the faster the reaction.</w:t>
      </w:r>
    </w:p>
    <w:p w14:paraId="203ACD9E" w14:textId="77777777" w:rsidR="003057C0" w:rsidRDefault="003057C0" w:rsidP="0086291A">
      <w:pPr>
        <w:spacing w:after="0" w:line="240" w:lineRule="auto"/>
        <w:rPr>
          <w:rFonts w:ascii="Arial Narrow" w:hAnsi="Arial Narrow"/>
          <w:b/>
          <w:bCs/>
          <w:sz w:val="28"/>
          <w:szCs w:val="28"/>
        </w:rPr>
      </w:pPr>
    </w:p>
    <w:p w14:paraId="0AEEF274" w14:textId="35C8677C" w:rsidR="0086291A" w:rsidRDefault="0086291A" w:rsidP="0086291A">
      <w:pPr>
        <w:spacing w:after="0" w:line="240" w:lineRule="auto"/>
        <w:rPr>
          <w:rFonts w:ascii="Arial Narrow" w:hAnsi="Arial Narrow"/>
          <w:b/>
          <w:bCs/>
          <w:sz w:val="28"/>
          <w:szCs w:val="28"/>
        </w:rPr>
      </w:pPr>
      <w:r w:rsidRPr="0086291A">
        <w:rPr>
          <w:rFonts w:ascii="Arial Narrow" w:hAnsi="Arial Narrow"/>
          <w:b/>
          <w:bCs/>
          <w:sz w:val="28"/>
          <w:szCs w:val="28"/>
        </w:rPr>
        <w:t xml:space="preserve">When the line levels off the reaction has stopped. </w:t>
      </w:r>
    </w:p>
    <w:p w14:paraId="0BD80DA2" w14:textId="77777777" w:rsidR="003057C0" w:rsidRDefault="003057C0" w:rsidP="0086291A">
      <w:pPr>
        <w:spacing w:after="0" w:line="240" w:lineRule="auto"/>
        <w:rPr>
          <w:rFonts w:ascii="Arial Narrow" w:hAnsi="Arial Narrow"/>
          <w:b/>
          <w:bCs/>
          <w:sz w:val="28"/>
          <w:szCs w:val="28"/>
        </w:rPr>
      </w:pPr>
    </w:p>
    <w:p w14:paraId="7A8FA9E2" w14:textId="77777777" w:rsidR="003057C0" w:rsidRDefault="003057C0" w:rsidP="0086291A">
      <w:pPr>
        <w:spacing w:after="0" w:line="240" w:lineRule="auto"/>
        <w:rPr>
          <w:rFonts w:ascii="Arial Narrow" w:hAnsi="Arial Narrow"/>
          <w:b/>
          <w:bCs/>
          <w:sz w:val="28"/>
          <w:szCs w:val="28"/>
        </w:rPr>
      </w:pPr>
    </w:p>
    <w:p w14:paraId="74753F7B" w14:textId="66594434" w:rsidR="003057C0" w:rsidRDefault="003057C0" w:rsidP="003057C0">
      <w:pPr>
        <w:spacing w:after="0" w:line="240" w:lineRule="auto"/>
        <w:rPr>
          <w:rFonts w:ascii="Arial Narrow" w:hAnsi="Arial Narrow"/>
          <w:b/>
          <w:sz w:val="24"/>
          <w:szCs w:val="24"/>
        </w:rPr>
      </w:pPr>
      <w:r>
        <w:rPr>
          <w:rFonts w:ascii="Arial Narrow" w:hAnsi="Arial Narrow"/>
          <w:b/>
          <w:sz w:val="24"/>
          <w:szCs w:val="24"/>
        </w:rPr>
        <w:t xml:space="preserve">2 mol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sidR="00A40465">
        <w:rPr>
          <w:rFonts w:ascii="Arial Narrow" w:hAnsi="Arial Narrow"/>
          <w:b/>
          <w:sz w:val="24"/>
          <w:szCs w:val="24"/>
        </w:rPr>
        <w:t xml:space="preserve"> hydrochloric acid stops at 20</w:t>
      </w:r>
      <w:r>
        <w:rPr>
          <w:rFonts w:ascii="Arial Narrow" w:hAnsi="Arial Narrow"/>
          <w:b/>
          <w:sz w:val="24"/>
          <w:szCs w:val="24"/>
        </w:rPr>
        <w:t xml:space="preserve"> minutes.</w:t>
      </w:r>
    </w:p>
    <w:p w14:paraId="51113F9A" w14:textId="77777777" w:rsidR="00BC45DC" w:rsidRDefault="00BC45DC" w:rsidP="003057C0">
      <w:pPr>
        <w:spacing w:after="0" w:line="240" w:lineRule="auto"/>
        <w:rPr>
          <w:rFonts w:ascii="Arial Narrow" w:hAnsi="Arial Narrow"/>
          <w:b/>
          <w:sz w:val="24"/>
          <w:szCs w:val="24"/>
        </w:rPr>
      </w:pPr>
    </w:p>
    <w:p w14:paraId="1DC1E2C5" w14:textId="5DF7FFE4" w:rsidR="00BC45DC" w:rsidRDefault="00BC45DC" w:rsidP="00BC45DC">
      <w:pPr>
        <w:spacing w:after="0" w:line="240" w:lineRule="auto"/>
        <w:rPr>
          <w:rFonts w:ascii="Arial Narrow" w:hAnsi="Arial Narrow"/>
          <w:b/>
          <w:sz w:val="24"/>
          <w:szCs w:val="24"/>
        </w:rPr>
      </w:pPr>
      <w:r>
        <w:rPr>
          <w:rFonts w:ascii="Arial Narrow" w:hAnsi="Arial Narrow"/>
          <w:b/>
          <w:sz w:val="24"/>
          <w:szCs w:val="24"/>
        </w:rPr>
        <w:t xml:space="preserve">4 mol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 stops at 9 minutes.</w:t>
      </w:r>
    </w:p>
    <w:p w14:paraId="322561A8" w14:textId="77777777" w:rsidR="00BC45DC" w:rsidRDefault="00BC45DC" w:rsidP="00BC45DC">
      <w:pPr>
        <w:spacing w:after="0" w:line="240" w:lineRule="auto"/>
        <w:rPr>
          <w:rFonts w:ascii="Arial Narrow" w:hAnsi="Arial Narrow"/>
          <w:b/>
          <w:sz w:val="24"/>
          <w:szCs w:val="24"/>
        </w:rPr>
      </w:pPr>
    </w:p>
    <w:p w14:paraId="5F202573" w14:textId="77777777" w:rsidR="00BC45DC" w:rsidRDefault="00BC45DC" w:rsidP="00BC45DC">
      <w:pPr>
        <w:spacing w:after="0" w:line="240" w:lineRule="auto"/>
        <w:rPr>
          <w:rFonts w:ascii="Arial Narrow" w:hAnsi="Arial Narrow"/>
          <w:b/>
          <w:sz w:val="24"/>
          <w:szCs w:val="24"/>
        </w:rPr>
      </w:pPr>
      <w:r>
        <w:rPr>
          <w:rFonts w:ascii="Arial Narrow" w:hAnsi="Arial Narrow"/>
          <w:b/>
          <w:sz w:val="24"/>
          <w:szCs w:val="24"/>
        </w:rPr>
        <w:t xml:space="preserve">1 mol </w:t>
      </w:r>
      <w:r w:rsidRPr="00DB3443">
        <w:rPr>
          <w:rFonts w:ascii="Century Schoolbook" w:hAnsi="Century Schoolbook"/>
          <w:b/>
          <w:i/>
          <w:sz w:val="24"/>
          <w:szCs w:val="24"/>
        </w:rPr>
        <w:t>l</w:t>
      </w:r>
      <w:r w:rsidRPr="00DB3443">
        <w:rPr>
          <w:rFonts w:ascii="Century Schoolbook" w:hAnsi="Century Schoolbook"/>
          <w:b/>
          <w:i/>
          <w:sz w:val="24"/>
          <w:szCs w:val="24"/>
          <w:vertAlign w:val="superscript"/>
        </w:rPr>
        <w:t>-</w:t>
      </w:r>
      <w:r>
        <w:rPr>
          <w:rFonts w:ascii="Arial Narrow" w:hAnsi="Arial Narrow"/>
          <w:b/>
          <w:sz w:val="24"/>
          <w:szCs w:val="24"/>
          <w:vertAlign w:val="superscript"/>
        </w:rPr>
        <w:t>1</w:t>
      </w:r>
      <w:r>
        <w:rPr>
          <w:rFonts w:ascii="Arial Narrow" w:hAnsi="Arial Narrow"/>
          <w:b/>
          <w:sz w:val="24"/>
          <w:szCs w:val="24"/>
        </w:rPr>
        <w:t xml:space="preserve"> hydrochloric acid stops at 32 minutes.</w:t>
      </w:r>
    </w:p>
    <w:p w14:paraId="6F498830" w14:textId="77777777" w:rsidR="001D30DF" w:rsidRDefault="001D30DF" w:rsidP="00BC45DC">
      <w:pPr>
        <w:spacing w:after="0" w:line="240" w:lineRule="auto"/>
        <w:rPr>
          <w:rFonts w:ascii="Arial Narrow" w:hAnsi="Arial Narrow"/>
          <w:b/>
          <w:sz w:val="24"/>
          <w:szCs w:val="24"/>
        </w:rPr>
      </w:pPr>
    </w:p>
    <w:p w14:paraId="72FA8A5A" w14:textId="77777777" w:rsidR="001D30DF" w:rsidRDefault="001D30DF" w:rsidP="00BC45DC">
      <w:pPr>
        <w:spacing w:after="0" w:line="240" w:lineRule="auto"/>
        <w:rPr>
          <w:rFonts w:ascii="Arial Narrow" w:hAnsi="Arial Narrow"/>
          <w:b/>
          <w:sz w:val="24"/>
          <w:szCs w:val="24"/>
        </w:rPr>
      </w:pPr>
    </w:p>
    <w:p w14:paraId="109A94B6" w14:textId="77777777" w:rsidR="001D30DF" w:rsidRDefault="001D30DF" w:rsidP="00BC45DC">
      <w:pPr>
        <w:spacing w:after="0" w:line="240" w:lineRule="auto"/>
        <w:rPr>
          <w:rFonts w:ascii="Arial Narrow" w:hAnsi="Arial Narrow"/>
          <w:b/>
          <w:sz w:val="24"/>
          <w:szCs w:val="24"/>
        </w:rPr>
      </w:pPr>
    </w:p>
    <w:p w14:paraId="1547C0E5" w14:textId="77777777" w:rsidR="001D30DF" w:rsidRDefault="001D30DF">
      <w:pPr>
        <w:spacing w:after="0" w:line="240" w:lineRule="auto"/>
        <w:rPr>
          <w:rFonts w:ascii="Arial Narrow" w:hAnsi="Arial Narrow"/>
          <w:b/>
          <w:bCs/>
          <w:sz w:val="32"/>
          <w:szCs w:val="32"/>
        </w:rPr>
      </w:pPr>
      <w:r>
        <w:rPr>
          <w:rFonts w:ascii="Arial Narrow" w:hAnsi="Arial Narrow"/>
          <w:b/>
          <w:bCs/>
          <w:sz w:val="32"/>
          <w:szCs w:val="32"/>
        </w:rPr>
        <w:br w:type="page"/>
      </w:r>
    </w:p>
    <w:p w14:paraId="7CBFBC32" w14:textId="77777777" w:rsidR="001D30DF" w:rsidRPr="001D30DF" w:rsidRDefault="001D30DF" w:rsidP="001D30DF">
      <w:pPr>
        <w:spacing w:after="120" w:line="240" w:lineRule="auto"/>
        <w:rPr>
          <w:rFonts w:ascii="Arial Narrow" w:hAnsi="Arial Narrow"/>
          <w:b/>
          <w:sz w:val="32"/>
          <w:szCs w:val="32"/>
        </w:rPr>
      </w:pPr>
      <w:r w:rsidRPr="001D30DF">
        <w:rPr>
          <w:rFonts w:ascii="Arial Narrow" w:hAnsi="Arial Narrow"/>
          <w:b/>
          <w:bCs/>
          <w:sz w:val="32"/>
          <w:szCs w:val="32"/>
        </w:rPr>
        <w:lastRenderedPageBreak/>
        <w:t>INTERPRETING GRAPHS: FOLLOWING GAS VOLUME</w:t>
      </w:r>
    </w:p>
    <w:p w14:paraId="62A3D468" w14:textId="404D4808" w:rsidR="001D30DF" w:rsidRDefault="001D30DF" w:rsidP="001D30DF">
      <w:pPr>
        <w:spacing w:after="0" w:line="240" w:lineRule="auto"/>
        <w:rPr>
          <w:rFonts w:ascii="Arial Narrow" w:hAnsi="Arial Narrow"/>
          <w:sz w:val="28"/>
          <w:szCs w:val="28"/>
        </w:rPr>
      </w:pPr>
      <w:r w:rsidRPr="001D30DF">
        <w:rPr>
          <w:rFonts w:ascii="Arial Narrow" w:hAnsi="Arial Narrow"/>
          <w:sz w:val="28"/>
          <w:szCs w:val="28"/>
        </w:rPr>
        <w:t>Measuring the gas volume produced by a reaction at regular time intervals throughout the reaction produces the following graphs.</w:t>
      </w:r>
    </w:p>
    <w:p w14:paraId="79795D05" w14:textId="77777777" w:rsidR="00D21CE8" w:rsidRDefault="00D21CE8" w:rsidP="001D30DF">
      <w:pPr>
        <w:spacing w:after="0" w:line="240" w:lineRule="auto"/>
        <w:rPr>
          <w:rFonts w:ascii="Arial Narrow" w:hAnsi="Arial Narrow"/>
          <w:sz w:val="28"/>
          <w:szCs w:val="28"/>
        </w:rPr>
      </w:pPr>
    </w:p>
    <w:p w14:paraId="52B6A238" w14:textId="053AA750" w:rsidR="00D21CE8" w:rsidRDefault="00D21CE8" w:rsidP="00D21CE8">
      <w:pPr>
        <w:spacing w:after="0" w:line="240" w:lineRule="auto"/>
        <w:rPr>
          <w:rFonts w:ascii="Arial Narrow" w:hAnsi="Arial Narrow"/>
          <w:sz w:val="28"/>
          <w:szCs w:val="28"/>
        </w:rPr>
      </w:pPr>
      <w:r>
        <w:rPr>
          <w:rFonts w:ascii="Arial Narrow" w:hAnsi="Arial Narrow"/>
          <w:sz w:val="28"/>
          <w:szCs w:val="28"/>
        </w:rPr>
        <w:t>The graph below shows the results of varying the size of the lump (sur</w:t>
      </w:r>
      <w:r w:rsidR="00AE6C96">
        <w:rPr>
          <w:rFonts w:ascii="Arial Narrow" w:hAnsi="Arial Narrow"/>
          <w:sz w:val="28"/>
          <w:szCs w:val="28"/>
        </w:rPr>
        <w:t>face area) of calcium carbonate</w:t>
      </w:r>
      <w:r>
        <w:rPr>
          <w:rFonts w:ascii="Arial Narrow" w:hAnsi="Arial Narrow"/>
          <w:sz w:val="28"/>
          <w:szCs w:val="28"/>
        </w:rPr>
        <w:t xml:space="preserve"> </w:t>
      </w:r>
      <w:r w:rsidR="00AE6C96">
        <w:rPr>
          <w:rFonts w:ascii="Arial Narrow" w:hAnsi="Arial Narrow"/>
          <w:sz w:val="28"/>
          <w:szCs w:val="28"/>
        </w:rPr>
        <w:t>(</w:t>
      </w:r>
      <w:r>
        <w:rPr>
          <w:rFonts w:ascii="Arial Narrow" w:hAnsi="Arial Narrow"/>
          <w:sz w:val="28"/>
          <w:szCs w:val="28"/>
        </w:rPr>
        <w:t>marble</w:t>
      </w:r>
      <w:r w:rsidR="00AE6C96">
        <w:rPr>
          <w:rFonts w:ascii="Arial Narrow" w:hAnsi="Arial Narrow"/>
          <w:sz w:val="28"/>
          <w:szCs w:val="28"/>
        </w:rPr>
        <w:t>),</w:t>
      </w:r>
      <w:r>
        <w:rPr>
          <w:rFonts w:ascii="Arial Narrow" w:hAnsi="Arial Narrow"/>
          <w:sz w:val="28"/>
          <w:szCs w:val="28"/>
        </w:rPr>
        <w:t xml:space="preserve"> in the reaction with hydrochloric acid</w:t>
      </w:r>
      <w:r w:rsidR="00AE6C96">
        <w:rPr>
          <w:rFonts w:ascii="Arial Narrow" w:hAnsi="Arial Narrow"/>
          <w:sz w:val="28"/>
          <w:szCs w:val="28"/>
        </w:rPr>
        <w:t>.</w:t>
      </w:r>
    </w:p>
    <w:p w14:paraId="437A2D63" w14:textId="77777777" w:rsidR="00D21CE8" w:rsidRDefault="00D21CE8" w:rsidP="00D21CE8">
      <w:pPr>
        <w:spacing w:after="0" w:line="240" w:lineRule="auto"/>
        <w:rPr>
          <w:rFonts w:ascii="Arial Narrow" w:hAnsi="Arial Narrow"/>
          <w:sz w:val="28"/>
          <w:szCs w:val="28"/>
        </w:rPr>
      </w:pPr>
    </w:p>
    <w:p w14:paraId="412C1026" w14:textId="77777777" w:rsidR="00D21CE8" w:rsidRDefault="00D21CE8" w:rsidP="00D21CE8">
      <w:pPr>
        <w:spacing w:after="0" w:line="240" w:lineRule="auto"/>
        <w:rPr>
          <w:rFonts w:ascii="Arial Narrow" w:hAnsi="Arial Narrow"/>
          <w:sz w:val="28"/>
          <w:szCs w:val="28"/>
        </w:rPr>
      </w:pPr>
      <w:r>
        <w:rPr>
          <w:rFonts w:ascii="Arial Narrow" w:hAnsi="Arial Narrow"/>
          <w:sz w:val="28"/>
          <w:szCs w:val="28"/>
        </w:rPr>
        <w:t>To ensure the results were fair the following variables were kept the same:</w:t>
      </w:r>
    </w:p>
    <w:p w14:paraId="52744BD5" w14:textId="77777777" w:rsidR="00D21CE8" w:rsidRDefault="00D21CE8" w:rsidP="00D21CE8">
      <w:pPr>
        <w:spacing w:after="0" w:line="240" w:lineRule="auto"/>
        <w:rPr>
          <w:rFonts w:ascii="Arial Narrow" w:hAnsi="Arial Narrow"/>
          <w:sz w:val="28"/>
          <w:szCs w:val="28"/>
        </w:rPr>
      </w:pPr>
    </w:p>
    <w:p w14:paraId="528E15E6" w14:textId="7F4F83B0" w:rsidR="00D21CE8" w:rsidRDefault="00E13AC7"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mass of marble –</w:t>
      </w:r>
      <w:r w:rsidR="005B7C40">
        <w:rPr>
          <w:rFonts w:ascii="Arial Narrow" w:hAnsi="Arial Narrow"/>
          <w:sz w:val="28"/>
          <w:szCs w:val="28"/>
        </w:rPr>
        <w:t xml:space="preserve"> (</w:t>
      </w:r>
      <w:r>
        <w:rPr>
          <w:rFonts w:ascii="Arial Narrow" w:hAnsi="Arial Narrow"/>
          <w:sz w:val="28"/>
          <w:szCs w:val="28"/>
        </w:rPr>
        <w:t>0.56 g</w:t>
      </w:r>
      <w:r w:rsidR="005B7C40">
        <w:rPr>
          <w:rFonts w:ascii="Arial Narrow" w:hAnsi="Arial Narrow"/>
          <w:sz w:val="28"/>
          <w:szCs w:val="28"/>
        </w:rPr>
        <w:t xml:space="preserve"> in each experiment).</w:t>
      </w:r>
    </w:p>
    <w:p w14:paraId="2FEB0B7F" w14:textId="1C804122" w:rsidR="00D21CE8" w:rsidRDefault="00D21CE8"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 xml:space="preserve">The concentration of the hydrochloric acid – </w:t>
      </w:r>
      <w:r w:rsidR="005B7C40">
        <w:rPr>
          <w:rFonts w:ascii="Arial Narrow" w:hAnsi="Arial Narrow"/>
          <w:sz w:val="28"/>
          <w:szCs w:val="28"/>
        </w:rPr>
        <w:t>(</w:t>
      </w:r>
      <w:r>
        <w:rPr>
          <w:rFonts w:ascii="Arial Narrow" w:hAnsi="Arial Narrow"/>
          <w:sz w:val="28"/>
          <w:szCs w:val="28"/>
        </w:rPr>
        <w:t xml:space="preserve">2 mol </w:t>
      </w:r>
      <w:r w:rsidRPr="00D21CE8">
        <w:rPr>
          <w:rFonts w:ascii="Century Schoolbook" w:hAnsi="Century Schoolbook"/>
          <w:i/>
          <w:sz w:val="28"/>
          <w:szCs w:val="28"/>
        </w:rPr>
        <w:t>l</w:t>
      </w:r>
      <w:r>
        <w:rPr>
          <w:rFonts w:ascii="Arial Narrow" w:hAnsi="Arial Narrow"/>
          <w:sz w:val="28"/>
          <w:szCs w:val="28"/>
          <w:vertAlign w:val="superscript"/>
        </w:rPr>
        <w:t>-1</w:t>
      </w:r>
      <w:r w:rsidR="005B7C40">
        <w:rPr>
          <w:rFonts w:ascii="Arial Narrow" w:hAnsi="Arial Narrow"/>
          <w:sz w:val="28"/>
          <w:szCs w:val="28"/>
          <w:vertAlign w:val="superscript"/>
        </w:rPr>
        <w:t xml:space="preserve"> </w:t>
      </w:r>
      <w:r w:rsidR="005B7C40">
        <w:rPr>
          <w:rFonts w:ascii="Arial Narrow" w:hAnsi="Arial Narrow"/>
          <w:sz w:val="28"/>
          <w:szCs w:val="28"/>
        </w:rPr>
        <w:t>in each experiment).</w:t>
      </w:r>
    </w:p>
    <w:p w14:paraId="6724D309" w14:textId="00BE383E" w:rsidR="00D21CE8" w:rsidRDefault="00D21CE8"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temperature of the hydrochloric acid</w:t>
      </w:r>
      <w:r w:rsidR="005B7C40">
        <w:rPr>
          <w:rFonts w:ascii="Arial Narrow" w:hAnsi="Arial Narrow"/>
          <w:sz w:val="28"/>
          <w:szCs w:val="28"/>
        </w:rPr>
        <w:t xml:space="preserve"> – (room temperature).</w:t>
      </w:r>
    </w:p>
    <w:p w14:paraId="0AC1008D" w14:textId="1EB9EE37" w:rsidR="00D21CE8" w:rsidRPr="00D21CE8" w:rsidRDefault="005B7C40" w:rsidP="00D21CE8">
      <w:pPr>
        <w:pStyle w:val="ListParagraph"/>
        <w:numPr>
          <w:ilvl w:val="0"/>
          <w:numId w:val="18"/>
        </w:numPr>
        <w:spacing w:after="0" w:line="240" w:lineRule="auto"/>
        <w:rPr>
          <w:rFonts w:ascii="Arial Narrow" w:hAnsi="Arial Narrow"/>
          <w:sz w:val="28"/>
          <w:szCs w:val="28"/>
        </w:rPr>
      </w:pPr>
      <w:r>
        <w:rPr>
          <w:rFonts w:ascii="Arial Narrow" w:hAnsi="Arial Narrow"/>
          <w:sz w:val="28"/>
          <w:szCs w:val="28"/>
        </w:rPr>
        <w:t>The volume of hydrochloric acid – (30 cm</w:t>
      </w:r>
      <w:r>
        <w:rPr>
          <w:rFonts w:ascii="Arial Narrow" w:hAnsi="Arial Narrow"/>
          <w:sz w:val="28"/>
          <w:szCs w:val="28"/>
          <w:vertAlign w:val="superscript"/>
        </w:rPr>
        <w:t>3</w:t>
      </w:r>
      <w:r>
        <w:rPr>
          <w:rFonts w:ascii="Arial Narrow" w:hAnsi="Arial Narrow"/>
          <w:sz w:val="28"/>
          <w:szCs w:val="28"/>
        </w:rPr>
        <w:t xml:space="preserve"> in each experiment).</w:t>
      </w:r>
    </w:p>
    <w:p w14:paraId="3FF26FC5" w14:textId="77777777" w:rsidR="00D21CE8" w:rsidRPr="001D30DF" w:rsidRDefault="00D21CE8" w:rsidP="001D30DF">
      <w:pPr>
        <w:spacing w:after="0" w:line="240" w:lineRule="auto"/>
        <w:rPr>
          <w:rFonts w:ascii="Arial Narrow" w:hAnsi="Arial Narrow"/>
          <w:sz w:val="28"/>
          <w:szCs w:val="28"/>
        </w:rPr>
      </w:pPr>
    </w:p>
    <w:p w14:paraId="58EC3FDF" w14:textId="26CC90AD" w:rsidR="00CF288E" w:rsidRDefault="00CF288E" w:rsidP="001D30D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620352" behindDoc="0" locked="0" layoutInCell="1" allowOverlap="1" wp14:anchorId="4922D8B5" wp14:editId="060D15C8">
                <wp:simplePos x="0" y="0"/>
                <wp:positionH relativeFrom="column">
                  <wp:posOffset>1904365</wp:posOffset>
                </wp:positionH>
                <wp:positionV relativeFrom="paragraph">
                  <wp:posOffset>45085</wp:posOffset>
                </wp:positionV>
                <wp:extent cx="5065395" cy="4873625"/>
                <wp:effectExtent l="0" t="0" r="0" b="3175"/>
                <wp:wrapThrough wrapText="bothSides">
                  <wp:wrapPolygon edited="0">
                    <wp:start x="758" y="0"/>
                    <wp:lineTo x="758" y="901"/>
                    <wp:lineTo x="1516" y="1914"/>
                    <wp:lineTo x="2166" y="1914"/>
                    <wp:lineTo x="758" y="2589"/>
                    <wp:lineTo x="758" y="3715"/>
                    <wp:lineTo x="2166" y="3715"/>
                    <wp:lineTo x="542" y="5404"/>
                    <wp:lineTo x="0" y="7317"/>
                    <wp:lineTo x="0" y="12270"/>
                    <wp:lineTo x="2166" y="12721"/>
                    <wp:lineTo x="1083" y="13171"/>
                    <wp:lineTo x="1083" y="14072"/>
                    <wp:lineTo x="2166" y="14522"/>
                    <wp:lineTo x="1191" y="16211"/>
                    <wp:lineTo x="1191" y="16773"/>
                    <wp:lineTo x="1950" y="18124"/>
                    <wp:lineTo x="1733" y="18462"/>
                    <wp:lineTo x="1733" y="19250"/>
                    <wp:lineTo x="2491" y="19925"/>
                    <wp:lineTo x="2491" y="20601"/>
                    <wp:lineTo x="6282" y="21389"/>
                    <wp:lineTo x="9098" y="21501"/>
                    <wp:lineTo x="14405" y="21501"/>
                    <wp:lineTo x="16897" y="21389"/>
                    <wp:lineTo x="21337" y="20488"/>
                    <wp:lineTo x="21337" y="19925"/>
                    <wp:lineTo x="20796" y="18124"/>
                    <wp:lineTo x="21012" y="675"/>
                    <wp:lineTo x="20146" y="563"/>
                    <wp:lineTo x="2491" y="0"/>
                    <wp:lineTo x="758" y="0"/>
                  </wp:wrapPolygon>
                </wp:wrapThrough>
                <wp:docPr id="1655" name="Group 1655"/>
                <wp:cNvGraphicFramePr/>
                <a:graphic xmlns:a="http://schemas.openxmlformats.org/drawingml/2006/main">
                  <a:graphicData uri="http://schemas.microsoft.com/office/word/2010/wordprocessingGroup">
                    <wpg:wgp>
                      <wpg:cNvGrpSpPr/>
                      <wpg:grpSpPr>
                        <a:xfrm>
                          <a:off x="0" y="0"/>
                          <a:ext cx="5065395" cy="4873625"/>
                          <a:chOff x="0" y="0"/>
                          <a:chExt cx="5065395" cy="4873625"/>
                        </a:xfrm>
                      </wpg:grpSpPr>
                      <wpg:grpSp>
                        <wpg:cNvPr id="1635" name="Group 29"/>
                        <wpg:cNvGrpSpPr/>
                        <wpg:grpSpPr bwMode="auto">
                          <a:xfrm>
                            <a:off x="196215" y="0"/>
                            <a:ext cx="4869180" cy="4873625"/>
                            <a:chOff x="0" y="0"/>
                            <a:chExt cx="5211472" cy="524559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636" name="Picture 163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81000" y="150812"/>
                              <a:ext cx="4597400"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7" name="Text Box 5"/>
                          <wps:cNvSpPr txBox="1">
                            <a:spLocks noChangeArrowheads="1"/>
                          </wps:cNvSpPr>
                          <wps:spPr bwMode="auto">
                            <a:xfrm>
                              <a:off x="2046682" y="4978898"/>
                              <a:ext cx="14077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A06A" w14:textId="77777777" w:rsidR="00044D26" w:rsidRDefault="00044D26" w:rsidP="009638D5">
                                <w:pPr>
                                  <w:pStyle w:val="NormalWeb"/>
                                  <w:spacing w:before="0" w:beforeAutospacing="0" w:after="0" w:afterAutospacing="0"/>
                                  <w:textAlignment w:val="baseline"/>
                                </w:pPr>
                                <w:r>
                                  <w:rPr>
                                    <w:rFonts w:ascii="Arial" w:eastAsia="MS PGothic" w:hAnsi="Arial" w:cs="MS PGothic"/>
                                    <w:b/>
                                    <w:bCs/>
                                    <w:color w:val="000000" w:themeColor="text1"/>
                                    <w:kern w:val="24"/>
                                  </w:rPr>
                                  <w:t>Time / min</w:t>
                                </w:r>
                              </w:p>
                            </w:txbxContent>
                          </wps:txbx>
                          <wps:bodyPr wrap="square">
                            <a:noAutofit/>
                          </wps:bodyPr>
                        </wps:wsp>
                        <wps:wsp>
                          <wps:cNvPr id="1638" name="Text Box 5"/>
                          <wps:cNvSpPr txBox="1">
                            <a:spLocks noChangeArrowheads="1"/>
                          </wps:cNvSpPr>
                          <wps:spPr bwMode="auto">
                            <a:xfrm>
                              <a:off x="1003239" y="4728847"/>
                              <a:ext cx="3663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069C"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5</w:t>
                                </w:r>
                              </w:p>
                            </w:txbxContent>
                          </wps:txbx>
                          <wps:bodyPr wrap="square">
                            <a:noAutofit/>
                          </wps:bodyPr>
                        </wps:wsp>
                        <wps:wsp>
                          <wps:cNvPr id="1639" name="Text Box 1639"/>
                          <wps:cNvSpPr txBox="1">
                            <a:spLocks noChangeArrowheads="1"/>
                          </wps:cNvSpPr>
                          <wps:spPr bwMode="auto">
                            <a:xfrm>
                              <a:off x="1611215" y="471456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0883"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10</w:t>
                                </w:r>
                              </w:p>
                            </w:txbxContent>
                          </wps:txbx>
                          <wps:bodyPr wrap="square">
                            <a:noAutofit/>
                          </wps:bodyPr>
                        </wps:wsp>
                        <wps:wsp>
                          <wps:cNvPr id="1640" name="Text Box 5"/>
                          <wps:cNvSpPr txBox="1">
                            <a:spLocks noChangeArrowheads="1"/>
                          </wps:cNvSpPr>
                          <wps:spPr bwMode="auto">
                            <a:xfrm>
                              <a:off x="2250938" y="472091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B6E"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15</w:t>
                                </w:r>
                              </w:p>
                            </w:txbxContent>
                          </wps:txbx>
                          <wps:bodyPr wrap="square">
                            <a:noAutofit/>
                          </wps:bodyPr>
                        </wps:wsp>
                        <wps:wsp>
                          <wps:cNvPr id="1641" name="Text Box 5"/>
                          <wps:cNvSpPr txBox="1">
                            <a:spLocks noChangeArrowheads="1"/>
                          </wps:cNvSpPr>
                          <wps:spPr bwMode="auto">
                            <a:xfrm>
                              <a:off x="2881138" y="4720911"/>
                              <a:ext cx="430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1FEB"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20</w:t>
                                </w:r>
                              </w:p>
                            </w:txbxContent>
                          </wps:txbx>
                          <wps:bodyPr wrap="square">
                            <a:noAutofit/>
                          </wps:bodyPr>
                        </wps:wsp>
                        <wps:wsp>
                          <wps:cNvPr id="1642" name="Text Box 5"/>
                          <wps:cNvSpPr txBox="1">
                            <a:spLocks noChangeArrowheads="1"/>
                          </wps:cNvSpPr>
                          <wps:spPr bwMode="auto">
                            <a:xfrm>
                              <a:off x="3520861" y="4724086"/>
                              <a:ext cx="4298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61E9"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25</w:t>
                                </w:r>
                              </w:p>
                            </w:txbxContent>
                          </wps:txbx>
                          <wps:bodyPr wrap="square">
                            <a:noAutofit/>
                          </wps:bodyPr>
                        </wps:wsp>
                        <wps:wsp>
                          <wps:cNvPr id="1643" name="Text Box 5"/>
                          <wps:cNvSpPr txBox="1">
                            <a:spLocks noChangeArrowheads="1"/>
                          </wps:cNvSpPr>
                          <wps:spPr bwMode="auto">
                            <a:xfrm>
                              <a:off x="4151061" y="4728847"/>
                              <a:ext cx="430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A27F"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30</w:t>
                                </w:r>
                              </w:p>
                            </w:txbxContent>
                          </wps:txbx>
                          <wps:bodyPr wrap="square">
                            <a:noAutofit/>
                          </wps:bodyPr>
                        </wps:wsp>
                        <wps:wsp>
                          <wps:cNvPr id="1644" name="Text Box 5"/>
                          <wps:cNvSpPr txBox="1">
                            <a:spLocks noChangeArrowheads="1"/>
                          </wps:cNvSpPr>
                          <wps:spPr bwMode="auto">
                            <a:xfrm>
                              <a:off x="4782847" y="472091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92D6"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35</w:t>
                                </w:r>
                              </w:p>
                            </w:txbxContent>
                          </wps:txbx>
                          <wps:bodyPr wrap="square">
                            <a:noAutofit/>
                          </wps:bodyPr>
                        </wps:wsp>
                        <wps:wsp>
                          <wps:cNvPr id="1645" name="Text Box 5"/>
                          <wps:cNvSpPr txBox="1">
                            <a:spLocks noChangeArrowheads="1"/>
                          </wps:cNvSpPr>
                          <wps:spPr bwMode="auto">
                            <a:xfrm>
                              <a:off x="374648" y="4730435"/>
                              <a:ext cx="3663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7AD4"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0</w:t>
                                </w:r>
                              </w:p>
                            </w:txbxContent>
                          </wps:txbx>
                          <wps:bodyPr wrap="square">
                            <a:noAutofit/>
                          </wps:bodyPr>
                        </wps:wsp>
                        <wps:wsp>
                          <wps:cNvPr id="1646" name="Text Box 5"/>
                          <wps:cNvSpPr txBox="1">
                            <a:spLocks noChangeArrowheads="1"/>
                          </wps:cNvSpPr>
                          <wps:spPr bwMode="auto">
                            <a:xfrm>
                              <a:off x="253999" y="4436767"/>
                              <a:ext cx="2286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F486"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0</w:t>
                                </w:r>
                              </w:p>
                            </w:txbxContent>
                          </wps:txbx>
                          <wps:bodyPr wrap="square" lIns="0">
                            <a:noAutofit/>
                          </wps:bodyPr>
                        </wps:wsp>
                        <wps:wsp>
                          <wps:cNvPr id="1647" name="Text Box 5"/>
                          <wps:cNvSpPr txBox="1">
                            <a:spLocks noChangeArrowheads="1"/>
                          </wps:cNvSpPr>
                          <wps:spPr bwMode="auto">
                            <a:xfrm>
                              <a:off x="38100" y="0"/>
                              <a:ext cx="4381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0208"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175</w:t>
                                </w:r>
                              </w:p>
                            </w:txbxContent>
                          </wps:txbx>
                          <wps:bodyPr wrap="square" lIns="0" bIns="0">
                            <a:noAutofit/>
                          </wps:bodyPr>
                        </wps:wsp>
                        <wps:wsp>
                          <wps:cNvPr id="1648" name="Text Box 5"/>
                          <wps:cNvSpPr txBox="1">
                            <a:spLocks noChangeArrowheads="1"/>
                          </wps:cNvSpPr>
                          <wps:spPr bwMode="auto">
                            <a:xfrm>
                              <a:off x="3175" y="1254042"/>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CEDA"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125</w:t>
                                </w:r>
                              </w:p>
                            </w:txbxContent>
                          </wps:txbx>
                          <wps:bodyPr wrap="square" lIns="0" bIns="0">
                            <a:noAutofit/>
                          </wps:bodyPr>
                        </wps:wsp>
                        <wps:wsp>
                          <wps:cNvPr id="1649" name="Text Box 5"/>
                          <wps:cNvSpPr txBox="1">
                            <a:spLocks noChangeArrowheads="1"/>
                          </wps:cNvSpPr>
                          <wps:spPr bwMode="auto">
                            <a:xfrm>
                              <a:off x="66675" y="2531893"/>
                              <a:ext cx="42037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083A"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75</w:t>
                                </w:r>
                              </w:p>
                            </w:txbxContent>
                          </wps:txbx>
                          <wps:bodyPr wrap="square" lIns="0" bIns="0">
                            <a:noAutofit/>
                          </wps:bodyPr>
                        </wps:wsp>
                        <wps:wsp>
                          <wps:cNvPr id="1650" name="Text Box 5"/>
                          <wps:cNvSpPr txBox="1">
                            <a:spLocks noChangeArrowheads="1"/>
                          </wps:cNvSpPr>
                          <wps:spPr bwMode="auto">
                            <a:xfrm>
                              <a:off x="45512" y="3833141"/>
                              <a:ext cx="439889" cy="30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F68F"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25</w:t>
                                </w:r>
                              </w:p>
                            </w:txbxContent>
                          </wps:txbx>
                          <wps:bodyPr wrap="square" bIns="0">
                            <a:noAutofit/>
                          </wps:bodyPr>
                        </wps:wsp>
                        <wps:wsp>
                          <wps:cNvPr id="1651" name="Text Box 5"/>
                          <wps:cNvSpPr txBox="1">
                            <a:spLocks noChangeArrowheads="1"/>
                          </wps:cNvSpPr>
                          <wps:spPr bwMode="auto">
                            <a:xfrm>
                              <a:off x="103187" y="3174789"/>
                              <a:ext cx="3860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8663"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50</w:t>
                                </w:r>
                              </w:p>
                            </w:txbxContent>
                          </wps:txbx>
                          <wps:bodyPr wrap="square" lIns="0" bIns="0">
                            <a:noAutofit/>
                          </wps:bodyPr>
                        </wps:wsp>
                        <wps:wsp>
                          <wps:cNvPr id="1652" name="Text Box 5"/>
                          <wps:cNvSpPr txBox="1">
                            <a:spLocks noChangeArrowheads="1"/>
                          </wps:cNvSpPr>
                          <wps:spPr bwMode="auto">
                            <a:xfrm>
                              <a:off x="0" y="1898524"/>
                              <a:ext cx="4921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46E2"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100</w:t>
                                </w:r>
                              </w:p>
                            </w:txbxContent>
                          </wps:txbx>
                          <wps:bodyPr wrap="square" lIns="0" bIns="0">
                            <a:noAutofit/>
                          </wps:bodyPr>
                        </wps:wsp>
                        <wps:wsp>
                          <wps:cNvPr id="1653" name="Text Box 5"/>
                          <wps:cNvSpPr txBox="1">
                            <a:spLocks noChangeArrowheads="1"/>
                          </wps:cNvSpPr>
                          <wps:spPr bwMode="auto">
                            <a:xfrm>
                              <a:off x="22225" y="631783"/>
                              <a:ext cx="4699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19F2"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150</w:t>
                                </w:r>
                              </w:p>
                            </w:txbxContent>
                          </wps:txbx>
                          <wps:bodyPr wrap="square" lIns="0" bIns="0">
                            <a:noAutofit/>
                          </wps:bodyPr>
                        </wps:wsp>
                      </wpg:grpSp>
                      <wps:wsp>
                        <wps:cNvPr id="199" name="Freeform 199"/>
                        <wps:cNvSpPr/>
                        <wps:spPr>
                          <a:xfrm>
                            <a:off x="695325" y="1117600"/>
                            <a:ext cx="4147820" cy="3181985"/>
                          </a:xfrm>
                          <a:custGeom>
                            <a:avLst/>
                            <a:gdLst>
                              <a:gd name="connsiteX0" fmla="*/ 0 w 4430121"/>
                              <a:gd name="connsiteY0" fmla="*/ 3414937 h 3414937"/>
                              <a:gd name="connsiteX1" fmla="*/ 2415066 w 4430121"/>
                              <a:gd name="connsiteY1" fmla="*/ 629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19936 h 3419936"/>
                              <a:gd name="connsiteX1" fmla="*/ 1750048 w 4430121"/>
                              <a:gd name="connsiteY1" fmla="*/ 599987 h 3419936"/>
                              <a:gd name="connsiteX2" fmla="*/ 2290062 w 4430121"/>
                              <a:gd name="connsiteY2" fmla="*/ 0 h 3419936"/>
                              <a:gd name="connsiteX3" fmla="*/ 3425094 w 4430121"/>
                              <a:gd name="connsiteY3" fmla="*/ 4999 h 3419936"/>
                              <a:gd name="connsiteX4" fmla="*/ 4430121 w 4430121"/>
                              <a:gd name="connsiteY4" fmla="*/ 4999 h 3419936"/>
                              <a:gd name="connsiteX0" fmla="*/ 0 w 4430121"/>
                              <a:gd name="connsiteY0" fmla="*/ 3419992 h 3419992"/>
                              <a:gd name="connsiteX1" fmla="*/ 1750048 w 4430121"/>
                              <a:gd name="connsiteY1" fmla="*/ 600043 h 3419992"/>
                              <a:gd name="connsiteX2" fmla="*/ 2290062 w 4430121"/>
                              <a:gd name="connsiteY2" fmla="*/ 56 h 3419992"/>
                              <a:gd name="connsiteX3" fmla="*/ 3425094 w 4430121"/>
                              <a:gd name="connsiteY3" fmla="*/ 5055 h 3419992"/>
                              <a:gd name="connsiteX4" fmla="*/ 4430121 w 4430121"/>
                              <a:gd name="connsiteY4" fmla="*/ 5055 h 341999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23983 h 3423983"/>
                              <a:gd name="connsiteX1" fmla="*/ 1355037 w 4430121"/>
                              <a:gd name="connsiteY1" fmla="*/ 794031 h 3423983"/>
                              <a:gd name="connsiteX2" fmla="*/ 2290062 w 4430121"/>
                              <a:gd name="connsiteY2" fmla="*/ 4047 h 3423983"/>
                              <a:gd name="connsiteX3" fmla="*/ 3425094 w 4430121"/>
                              <a:gd name="connsiteY3" fmla="*/ 9046 h 3423983"/>
                              <a:gd name="connsiteX4" fmla="*/ 4430121 w 4430121"/>
                              <a:gd name="connsiteY4" fmla="*/ 9046 h 3423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0121" h="3423983">
                                <a:moveTo>
                                  <a:pt x="0" y="3423983"/>
                                </a:moveTo>
                                <a:cubicBezTo>
                                  <a:pt x="583349" y="2484000"/>
                                  <a:pt x="928359" y="1354020"/>
                                  <a:pt x="1355037" y="794031"/>
                                </a:cubicBezTo>
                                <a:cubicBezTo>
                                  <a:pt x="1781715" y="234042"/>
                                  <a:pt x="1960054" y="14881"/>
                                  <a:pt x="2290062" y="4047"/>
                                </a:cubicBezTo>
                                <a:cubicBezTo>
                                  <a:pt x="2620070" y="-6787"/>
                                  <a:pt x="3046750" y="7380"/>
                                  <a:pt x="3425094" y="9046"/>
                                </a:cubicBezTo>
                                <a:lnTo>
                                  <a:pt x="4430121" y="9046"/>
                                </a:lnTo>
                              </a:path>
                            </a:pathLst>
                          </a:cu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txbx>
                          <w:txbxContent>
                            <w:p w14:paraId="1011A3AB" w14:textId="77777777" w:rsidR="00044D26" w:rsidRDefault="00044D26" w:rsidP="00A47B0E">
                              <w:pPr>
                                <w:rPr>
                                  <w:rFonts w:eastAsia="Times New Roman"/>
                                </w:rPr>
                              </w:pPr>
                            </w:p>
                          </w:txbxContent>
                        </wps:txbx>
                        <wps:bodyPr wrap="square" anchor="ctr">
                          <a:noAutofit/>
                        </wps:bodyPr>
                      </wps:wsp>
                      <wps:wsp>
                        <wps:cNvPr id="201" name="Freeform 201"/>
                        <wps:cNvSpPr/>
                        <wps:spPr>
                          <a:xfrm>
                            <a:off x="700405" y="1106805"/>
                            <a:ext cx="4111315" cy="3172460"/>
                          </a:xfrm>
                          <a:custGeom>
                            <a:avLst/>
                            <a:gdLst>
                              <a:gd name="connsiteX0" fmla="*/ 0 w 4430121"/>
                              <a:gd name="connsiteY0" fmla="*/ 3414937 h 3414937"/>
                              <a:gd name="connsiteX1" fmla="*/ 2415066 w 4430121"/>
                              <a:gd name="connsiteY1" fmla="*/ 629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19936 h 3419936"/>
                              <a:gd name="connsiteX1" fmla="*/ 1750048 w 4430121"/>
                              <a:gd name="connsiteY1" fmla="*/ 599987 h 3419936"/>
                              <a:gd name="connsiteX2" fmla="*/ 2290062 w 4430121"/>
                              <a:gd name="connsiteY2" fmla="*/ 0 h 3419936"/>
                              <a:gd name="connsiteX3" fmla="*/ 3425094 w 4430121"/>
                              <a:gd name="connsiteY3" fmla="*/ 4999 h 3419936"/>
                              <a:gd name="connsiteX4" fmla="*/ 4430121 w 4430121"/>
                              <a:gd name="connsiteY4" fmla="*/ 4999 h 3419936"/>
                              <a:gd name="connsiteX0" fmla="*/ 0 w 4430121"/>
                              <a:gd name="connsiteY0" fmla="*/ 3419992 h 3419992"/>
                              <a:gd name="connsiteX1" fmla="*/ 1750048 w 4430121"/>
                              <a:gd name="connsiteY1" fmla="*/ 600043 h 3419992"/>
                              <a:gd name="connsiteX2" fmla="*/ 2290062 w 4430121"/>
                              <a:gd name="connsiteY2" fmla="*/ 56 h 3419992"/>
                              <a:gd name="connsiteX3" fmla="*/ 3425094 w 4430121"/>
                              <a:gd name="connsiteY3" fmla="*/ 5055 h 3419992"/>
                              <a:gd name="connsiteX4" fmla="*/ 4430121 w 4430121"/>
                              <a:gd name="connsiteY4" fmla="*/ 5055 h 3419992"/>
                              <a:gd name="connsiteX0" fmla="*/ 0 w 4430121"/>
                              <a:gd name="connsiteY0" fmla="*/ 3452369 h 3452369"/>
                              <a:gd name="connsiteX1" fmla="*/ 785021 w 4430121"/>
                              <a:gd name="connsiteY1" fmla="*/ 487422 h 3452369"/>
                              <a:gd name="connsiteX2" fmla="*/ 2290062 w 4430121"/>
                              <a:gd name="connsiteY2" fmla="*/ 32433 h 3452369"/>
                              <a:gd name="connsiteX3" fmla="*/ 3425094 w 4430121"/>
                              <a:gd name="connsiteY3" fmla="*/ 37432 h 3452369"/>
                              <a:gd name="connsiteX4" fmla="*/ 4430121 w 4430121"/>
                              <a:gd name="connsiteY4" fmla="*/ 37432 h 3452369"/>
                              <a:gd name="connsiteX0" fmla="*/ 0 w 4430121"/>
                              <a:gd name="connsiteY0" fmla="*/ 3425796 h 3425796"/>
                              <a:gd name="connsiteX1" fmla="*/ 785021 w 4430121"/>
                              <a:gd name="connsiteY1" fmla="*/ 460849 h 3425796"/>
                              <a:gd name="connsiteX2" fmla="*/ 2290062 w 4430121"/>
                              <a:gd name="connsiteY2" fmla="*/ 5860 h 3425796"/>
                              <a:gd name="connsiteX3" fmla="*/ 3425094 w 4430121"/>
                              <a:gd name="connsiteY3" fmla="*/ 10859 h 3425796"/>
                              <a:gd name="connsiteX4" fmla="*/ 4430121 w 4430121"/>
                              <a:gd name="connsiteY4" fmla="*/ 10859 h 3425796"/>
                              <a:gd name="connsiteX0" fmla="*/ 0 w 4430121"/>
                              <a:gd name="connsiteY0" fmla="*/ 3425796 h 3425796"/>
                              <a:gd name="connsiteX1" fmla="*/ 785021 w 4430121"/>
                              <a:gd name="connsiteY1" fmla="*/ 460849 h 3425796"/>
                              <a:gd name="connsiteX2" fmla="*/ 2290062 w 4430121"/>
                              <a:gd name="connsiteY2" fmla="*/ 5860 h 3425796"/>
                              <a:gd name="connsiteX3" fmla="*/ 3425094 w 4430121"/>
                              <a:gd name="connsiteY3" fmla="*/ 10859 h 3425796"/>
                              <a:gd name="connsiteX4" fmla="*/ 4430121 w 4430121"/>
                              <a:gd name="connsiteY4" fmla="*/ 10859 h 3425796"/>
                              <a:gd name="connsiteX0" fmla="*/ 0 w 4430121"/>
                              <a:gd name="connsiteY0" fmla="*/ 3425796 h 3425796"/>
                              <a:gd name="connsiteX1" fmla="*/ 785021 w 4430121"/>
                              <a:gd name="connsiteY1" fmla="*/ 460849 h 3425796"/>
                              <a:gd name="connsiteX2" fmla="*/ 2290062 w 4430121"/>
                              <a:gd name="connsiteY2" fmla="*/ 5860 h 3425796"/>
                              <a:gd name="connsiteX3" fmla="*/ 3425094 w 4430121"/>
                              <a:gd name="connsiteY3" fmla="*/ 10859 h 3425796"/>
                              <a:gd name="connsiteX4" fmla="*/ 4430121 w 4430121"/>
                              <a:gd name="connsiteY4" fmla="*/ 10859 h 3425796"/>
                              <a:gd name="connsiteX0" fmla="*/ 0 w 4430121"/>
                              <a:gd name="connsiteY0" fmla="*/ 3425796 h 3425796"/>
                              <a:gd name="connsiteX1" fmla="*/ 237610 w 4430121"/>
                              <a:gd name="connsiteY1" fmla="*/ 2428412 h 3425796"/>
                              <a:gd name="connsiteX2" fmla="*/ 785021 w 4430121"/>
                              <a:gd name="connsiteY2" fmla="*/ 460849 h 3425796"/>
                              <a:gd name="connsiteX3" fmla="*/ 2290062 w 4430121"/>
                              <a:gd name="connsiteY3" fmla="*/ 5860 h 3425796"/>
                              <a:gd name="connsiteX4" fmla="*/ 3425094 w 4430121"/>
                              <a:gd name="connsiteY4" fmla="*/ 10859 h 3425796"/>
                              <a:gd name="connsiteX5" fmla="*/ 4430121 w 4430121"/>
                              <a:gd name="connsiteY5" fmla="*/ 10859 h 3425796"/>
                              <a:gd name="connsiteX0" fmla="*/ 0 w 4430121"/>
                              <a:gd name="connsiteY0" fmla="*/ 3425796 h 3425796"/>
                              <a:gd name="connsiteX1" fmla="*/ 237610 w 4430121"/>
                              <a:gd name="connsiteY1" fmla="*/ 2428412 h 3425796"/>
                              <a:gd name="connsiteX2" fmla="*/ 785021 w 4430121"/>
                              <a:gd name="connsiteY2" fmla="*/ 460849 h 3425796"/>
                              <a:gd name="connsiteX3" fmla="*/ 2290062 w 4430121"/>
                              <a:gd name="connsiteY3" fmla="*/ 5860 h 3425796"/>
                              <a:gd name="connsiteX4" fmla="*/ 3425094 w 4430121"/>
                              <a:gd name="connsiteY4" fmla="*/ 10859 h 3425796"/>
                              <a:gd name="connsiteX5" fmla="*/ 4430121 w 4430121"/>
                              <a:gd name="connsiteY5" fmla="*/ 10859 h 3425796"/>
                              <a:gd name="connsiteX0" fmla="*/ 0 w 4430121"/>
                              <a:gd name="connsiteY0" fmla="*/ 3440901 h 3440901"/>
                              <a:gd name="connsiteX1" fmla="*/ 237610 w 4430121"/>
                              <a:gd name="connsiteY1" fmla="*/ 2443517 h 3440901"/>
                              <a:gd name="connsiteX2" fmla="*/ 615016 w 4430121"/>
                              <a:gd name="connsiteY2" fmla="*/ 320956 h 3440901"/>
                              <a:gd name="connsiteX3" fmla="*/ 2290062 w 4430121"/>
                              <a:gd name="connsiteY3" fmla="*/ 20965 h 3440901"/>
                              <a:gd name="connsiteX4" fmla="*/ 3425094 w 4430121"/>
                              <a:gd name="connsiteY4" fmla="*/ 25964 h 3440901"/>
                              <a:gd name="connsiteX5" fmla="*/ 4430121 w 4430121"/>
                              <a:gd name="connsiteY5" fmla="*/ 25964 h 3440901"/>
                              <a:gd name="connsiteX0" fmla="*/ 0 w 4430121"/>
                              <a:gd name="connsiteY0" fmla="*/ 3430046 h 3430046"/>
                              <a:gd name="connsiteX1" fmla="*/ 237610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30046 h 3430046"/>
                              <a:gd name="connsiteX1" fmla="*/ 237610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30046 h 3430046"/>
                              <a:gd name="connsiteX1" fmla="*/ 237610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30046 h 3430046"/>
                              <a:gd name="connsiteX1" fmla="*/ 237610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30046 h 3430046"/>
                              <a:gd name="connsiteX1" fmla="*/ 237610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30046 h 3430046"/>
                              <a:gd name="connsiteX1" fmla="*/ 207609 w 4430121"/>
                              <a:gd name="connsiteY1" fmla="*/ 2432662 h 3430046"/>
                              <a:gd name="connsiteX2" fmla="*/ 615016 w 4430121"/>
                              <a:gd name="connsiteY2" fmla="*/ 310101 h 3430046"/>
                              <a:gd name="connsiteX3" fmla="*/ 2290062 w 4430121"/>
                              <a:gd name="connsiteY3" fmla="*/ 10110 h 3430046"/>
                              <a:gd name="connsiteX4" fmla="*/ 3425094 w 4430121"/>
                              <a:gd name="connsiteY4" fmla="*/ 15109 h 3430046"/>
                              <a:gd name="connsiteX5" fmla="*/ 4430121 w 4430121"/>
                              <a:gd name="connsiteY5" fmla="*/ 15109 h 3430046"/>
                              <a:gd name="connsiteX0" fmla="*/ 0 w 4430121"/>
                              <a:gd name="connsiteY0" fmla="*/ 3424030 h 3424030"/>
                              <a:gd name="connsiteX1" fmla="*/ 207609 w 4430121"/>
                              <a:gd name="connsiteY1" fmla="*/ 2426646 h 3424030"/>
                              <a:gd name="connsiteX2" fmla="*/ 615016 w 4430121"/>
                              <a:gd name="connsiteY2" fmla="*/ 304085 h 3424030"/>
                              <a:gd name="connsiteX3" fmla="*/ 2290062 w 4430121"/>
                              <a:gd name="connsiteY3" fmla="*/ 4094 h 3424030"/>
                              <a:gd name="connsiteX4" fmla="*/ 3425094 w 4430121"/>
                              <a:gd name="connsiteY4" fmla="*/ 9093 h 3424030"/>
                              <a:gd name="connsiteX5" fmla="*/ 4430121 w 4430121"/>
                              <a:gd name="connsiteY5" fmla="*/ 9093 h 3424030"/>
                              <a:gd name="connsiteX0" fmla="*/ 0 w 4430121"/>
                              <a:gd name="connsiteY0" fmla="*/ 3419936 h 3419936"/>
                              <a:gd name="connsiteX1" fmla="*/ 207609 w 4430121"/>
                              <a:gd name="connsiteY1" fmla="*/ 2422552 h 3419936"/>
                              <a:gd name="connsiteX2" fmla="*/ 615016 w 4430121"/>
                              <a:gd name="connsiteY2" fmla="*/ 299991 h 3419936"/>
                              <a:gd name="connsiteX3" fmla="*/ 2290062 w 4430121"/>
                              <a:gd name="connsiteY3" fmla="*/ 0 h 3419936"/>
                              <a:gd name="connsiteX4" fmla="*/ 3425094 w 4430121"/>
                              <a:gd name="connsiteY4" fmla="*/ 4999 h 3419936"/>
                              <a:gd name="connsiteX5" fmla="*/ 4430121 w 4430121"/>
                              <a:gd name="connsiteY5" fmla="*/ 4999 h 3419936"/>
                              <a:gd name="connsiteX0" fmla="*/ 0 w 4430121"/>
                              <a:gd name="connsiteY0" fmla="*/ 3419936 h 3419936"/>
                              <a:gd name="connsiteX1" fmla="*/ 207609 w 4430121"/>
                              <a:gd name="connsiteY1" fmla="*/ 2422552 h 3419936"/>
                              <a:gd name="connsiteX2" fmla="*/ 615016 w 4430121"/>
                              <a:gd name="connsiteY2" fmla="*/ 299991 h 3419936"/>
                              <a:gd name="connsiteX3" fmla="*/ 2290062 w 4430121"/>
                              <a:gd name="connsiteY3" fmla="*/ 0 h 3419936"/>
                              <a:gd name="connsiteX4" fmla="*/ 3425094 w 4430121"/>
                              <a:gd name="connsiteY4" fmla="*/ 4999 h 3419936"/>
                              <a:gd name="connsiteX5" fmla="*/ 4430121 w 4430121"/>
                              <a:gd name="connsiteY5" fmla="*/ 4999 h 3419936"/>
                              <a:gd name="connsiteX0" fmla="*/ 0 w 4430121"/>
                              <a:gd name="connsiteY0" fmla="*/ 3429667 h 3429667"/>
                              <a:gd name="connsiteX1" fmla="*/ 157607 w 4430121"/>
                              <a:gd name="connsiteY1" fmla="*/ 2422283 h 3429667"/>
                              <a:gd name="connsiteX2" fmla="*/ 615016 w 4430121"/>
                              <a:gd name="connsiteY2" fmla="*/ 309722 h 3429667"/>
                              <a:gd name="connsiteX3" fmla="*/ 2290062 w 4430121"/>
                              <a:gd name="connsiteY3" fmla="*/ 9731 h 3429667"/>
                              <a:gd name="connsiteX4" fmla="*/ 3425094 w 4430121"/>
                              <a:gd name="connsiteY4" fmla="*/ 14730 h 3429667"/>
                              <a:gd name="connsiteX5" fmla="*/ 4430121 w 4430121"/>
                              <a:gd name="connsiteY5" fmla="*/ 14730 h 3429667"/>
                              <a:gd name="connsiteX0" fmla="*/ 0 w 4430121"/>
                              <a:gd name="connsiteY0" fmla="*/ 3423751 h 3423751"/>
                              <a:gd name="connsiteX1" fmla="*/ 157607 w 4430121"/>
                              <a:gd name="connsiteY1" fmla="*/ 2416367 h 3423751"/>
                              <a:gd name="connsiteX2" fmla="*/ 615016 w 4430121"/>
                              <a:gd name="connsiteY2" fmla="*/ 303806 h 3423751"/>
                              <a:gd name="connsiteX3" fmla="*/ 2290062 w 4430121"/>
                              <a:gd name="connsiteY3" fmla="*/ 3815 h 3423751"/>
                              <a:gd name="connsiteX4" fmla="*/ 3425094 w 4430121"/>
                              <a:gd name="connsiteY4" fmla="*/ 8814 h 3423751"/>
                              <a:gd name="connsiteX5" fmla="*/ 4430121 w 4430121"/>
                              <a:gd name="connsiteY5" fmla="*/ 8814 h 3423751"/>
                              <a:gd name="connsiteX0" fmla="*/ 0 w 4430121"/>
                              <a:gd name="connsiteY0" fmla="*/ 3421562 h 3421562"/>
                              <a:gd name="connsiteX1" fmla="*/ 157607 w 4430121"/>
                              <a:gd name="connsiteY1" fmla="*/ 2414178 h 3421562"/>
                              <a:gd name="connsiteX2" fmla="*/ 615016 w 4430121"/>
                              <a:gd name="connsiteY2" fmla="*/ 301617 h 3421562"/>
                              <a:gd name="connsiteX3" fmla="*/ 2290062 w 4430121"/>
                              <a:gd name="connsiteY3" fmla="*/ 1626 h 3421562"/>
                              <a:gd name="connsiteX4" fmla="*/ 3425094 w 4430121"/>
                              <a:gd name="connsiteY4" fmla="*/ 6625 h 3421562"/>
                              <a:gd name="connsiteX5" fmla="*/ 4430121 w 4430121"/>
                              <a:gd name="connsiteY5" fmla="*/ 6625 h 3421562"/>
                              <a:gd name="connsiteX0" fmla="*/ 0 w 4430121"/>
                              <a:gd name="connsiteY0" fmla="*/ 3414937 h 3414937"/>
                              <a:gd name="connsiteX1" fmla="*/ 157607 w 4430121"/>
                              <a:gd name="connsiteY1" fmla="*/ 2407553 h 3414937"/>
                              <a:gd name="connsiteX2" fmla="*/ 615016 w 4430121"/>
                              <a:gd name="connsiteY2" fmla="*/ 294992 h 3414937"/>
                              <a:gd name="connsiteX3" fmla="*/ 2285062 w 4430121"/>
                              <a:gd name="connsiteY3" fmla="*/ 15000 h 3414937"/>
                              <a:gd name="connsiteX4" fmla="*/ 3425094 w 4430121"/>
                              <a:gd name="connsiteY4" fmla="*/ 0 h 3414937"/>
                              <a:gd name="connsiteX5" fmla="*/ 4430121 w 4430121"/>
                              <a:gd name="connsiteY5" fmla="*/ 0 h 3414937"/>
                              <a:gd name="connsiteX0" fmla="*/ 0 w 4430121"/>
                              <a:gd name="connsiteY0" fmla="*/ 3425828 h 3425828"/>
                              <a:gd name="connsiteX1" fmla="*/ 157607 w 4430121"/>
                              <a:gd name="connsiteY1" fmla="*/ 2418444 h 3425828"/>
                              <a:gd name="connsiteX2" fmla="*/ 615016 w 4430121"/>
                              <a:gd name="connsiteY2" fmla="*/ 305883 h 3425828"/>
                              <a:gd name="connsiteX3" fmla="*/ 2290062 w 4430121"/>
                              <a:gd name="connsiteY3" fmla="*/ 10892 h 3425828"/>
                              <a:gd name="connsiteX4" fmla="*/ 3425094 w 4430121"/>
                              <a:gd name="connsiteY4" fmla="*/ 10891 h 3425828"/>
                              <a:gd name="connsiteX5" fmla="*/ 4430121 w 4430121"/>
                              <a:gd name="connsiteY5" fmla="*/ 10891 h 3425828"/>
                              <a:gd name="connsiteX0" fmla="*/ 0 w 4430121"/>
                              <a:gd name="connsiteY0" fmla="*/ 3427677 h 3427677"/>
                              <a:gd name="connsiteX1" fmla="*/ 157607 w 4430121"/>
                              <a:gd name="connsiteY1" fmla="*/ 2420293 h 3427677"/>
                              <a:gd name="connsiteX2" fmla="*/ 615016 w 4430121"/>
                              <a:gd name="connsiteY2" fmla="*/ 307732 h 3427677"/>
                              <a:gd name="connsiteX3" fmla="*/ 2290062 w 4430121"/>
                              <a:gd name="connsiteY3" fmla="*/ 12741 h 3427677"/>
                              <a:gd name="connsiteX4" fmla="*/ 3425094 w 4430121"/>
                              <a:gd name="connsiteY4" fmla="*/ 12740 h 3427677"/>
                              <a:gd name="connsiteX5" fmla="*/ 4430121 w 4430121"/>
                              <a:gd name="connsiteY5" fmla="*/ 12740 h 3427677"/>
                              <a:gd name="connsiteX0" fmla="*/ 0 w 4430121"/>
                              <a:gd name="connsiteY0" fmla="*/ 3428269 h 3428269"/>
                              <a:gd name="connsiteX1" fmla="*/ 157607 w 4430121"/>
                              <a:gd name="connsiteY1" fmla="*/ 2420885 h 3428269"/>
                              <a:gd name="connsiteX2" fmla="*/ 615016 w 4430121"/>
                              <a:gd name="connsiteY2" fmla="*/ 308324 h 3428269"/>
                              <a:gd name="connsiteX3" fmla="*/ 2290062 w 4430121"/>
                              <a:gd name="connsiteY3" fmla="*/ 13333 h 3428269"/>
                              <a:gd name="connsiteX4" fmla="*/ 3425094 w 4430121"/>
                              <a:gd name="connsiteY4" fmla="*/ 13332 h 3428269"/>
                              <a:gd name="connsiteX5" fmla="*/ 4430121 w 4430121"/>
                              <a:gd name="connsiteY5" fmla="*/ 13332 h 3428269"/>
                              <a:gd name="connsiteX0" fmla="*/ 0 w 4430121"/>
                              <a:gd name="connsiteY0" fmla="*/ 3424157 h 3424157"/>
                              <a:gd name="connsiteX1" fmla="*/ 157607 w 4430121"/>
                              <a:gd name="connsiteY1" fmla="*/ 2416773 h 3424157"/>
                              <a:gd name="connsiteX2" fmla="*/ 615016 w 4430121"/>
                              <a:gd name="connsiteY2" fmla="*/ 304212 h 3424157"/>
                              <a:gd name="connsiteX3" fmla="*/ 2290062 w 4430121"/>
                              <a:gd name="connsiteY3" fmla="*/ 9221 h 3424157"/>
                              <a:gd name="connsiteX4" fmla="*/ 3425094 w 4430121"/>
                              <a:gd name="connsiteY4" fmla="*/ 9220 h 3424157"/>
                              <a:gd name="connsiteX5" fmla="*/ 4430121 w 4430121"/>
                              <a:gd name="connsiteY5" fmla="*/ 9220 h 3424157"/>
                              <a:gd name="connsiteX0" fmla="*/ 0 w 4430121"/>
                              <a:gd name="connsiteY0" fmla="*/ 3427225 h 3427225"/>
                              <a:gd name="connsiteX1" fmla="*/ 157607 w 4430121"/>
                              <a:gd name="connsiteY1" fmla="*/ 2419841 h 3427225"/>
                              <a:gd name="connsiteX2" fmla="*/ 615016 w 4430121"/>
                              <a:gd name="connsiteY2" fmla="*/ 307280 h 3427225"/>
                              <a:gd name="connsiteX3" fmla="*/ 2290062 w 4430121"/>
                              <a:gd name="connsiteY3" fmla="*/ 12289 h 3427225"/>
                              <a:gd name="connsiteX4" fmla="*/ 3425094 w 4430121"/>
                              <a:gd name="connsiteY4" fmla="*/ 12288 h 3427225"/>
                              <a:gd name="connsiteX5" fmla="*/ 4430121 w 4430121"/>
                              <a:gd name="connsiteY5" fmla="*/ 12288 h 3427225"/>
                              <a:gd name="connsiteX0" fmla="*/ 0 w 4430121"/>
                              <a:gd name="connsiteY0" fmla="*/ 3428269 h 3428269"/>
                              <a:gd name="connsiteX1" fmla="*/ 157607 w 4430121"/>
                              <a:gd name="connsiteY1" fmla="*/ 2420885 h 3428269"/>
                              <a:gd name="connsiteX2" fmla="*/ 615016 w 4430121"/>
                              <a:gd name="connsiteY2" fmla="*/ 308324 h 3428269"/>
                              <a:gd name="connsiteX3" fmla="*/ 2290062 w 4430121"/>
                              <a:gd name="connsiteY3" fmla="*/ 13333 h 3428269"/>
                              <a:gd name="connsiteX4" fmla="*/ 3425094 w 4430121"/>
                              <a:gd name="connsiteY4" fmla="*/ 13332 h 3428269"/>
                              <a:gd name="connsiteX5" fmla="*/ 4430121 w 4430121"/>
                              <a:gd name="connsiteY5" fmla="*/ 13332 h 342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30121" h="3428269">
                                <a:moveTo>
                                  <a:pt x="0" y="3428269"/>
                                </a:moveTo>
                                <a:cubicBezTo>
                                  <a:pt x="39602" y="3269538"/>
                                  <a:pt x="96772" y="2915043"/>
                                  <a:pt x="157607" y="2420885"/>
                                </a:cubicBezTo>
                                <a:cubicBezTo>
                                  <a:pt x="218442" y="1926727"/>
                                  <a:pt x="259607" y="709583"/>
                                  <a:pt x="615016" y="308324"/>
                                </a:cubicBezTo>
                                <a:cubicBezTo>
                                  <a:pt x="970425" y="-92935"/>
                                  <a:pt x="1911718" y="43333"/>
                                  <a:pt x="2290062" y="13333"/>
                                </a:cubicBezTo>
                                <a:cubicBezTo>
                                  <a:pt x="2668406" y="-16667"/>
                                  <a:pt x="3051717" y="13332"/>
                                  <a:pt x="3425094" y="13332"/>
                                </a:cubicBezTo>
                                <a:lnTo>
                                  <a:pt x="4430121" y="13332"/>
                                </a:lnTo>
                              </a:path>
                            </a:pathLst>
                          </a:custGeom>
                          <a:ln>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txbx>
                          <w:txbxContent>
                            <w:p w14:paraId="6AD68721" w14:textId="77777777" w:rsidR="00044D26" w:rsidRDefault="00044D26" w:rsidP="00A47B0E">
                              <w:pPr>
                                <w:rPr>
                                  <w:rFonts w:eastAsia="Times New Roman"/>
                                </w:rPr>
                              </w:pPr>
                            </w:p>
                          </w:txbxContent>
                        </wps:txbx>
                        <wps:bodyPr wrap="square" anchor="ctr">
                          <a:noAutofit/>
                        </wps:bodyPr>
                      </wps:wsp>
                      <wps:wsp>
                        <wps:cNvPr id="202" name="Freeform 202"/>
                        <wps:cNvSpPr/>
                        <wps:spPr>
                          <a:xfrm>
                            <a:off x="698500" y="1112520"/>
                            <a:ext cx="4208780" cy="3179445"/>
                          </a:xfrm>
                          <a:custGeom>
                            <a:avLst/>
                            <a:gdLst>
                              <a:gd name="connsiteX0" fmla="*/ 0 w 4430121"/>
                              <a:gd name="connsiteY0" fmla="*/ 3414937 h 3414937"/>
                              <a:gd name="connsiteX1" fmla="*/ 2415066 w 4430121"/>
                              <a:gd name="connsiteY1" fmla="*/ 629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19936 h 3419936"/>
                              <a:gd name="connsiteX1" fmla="*/ 1750048 w 4430121"/>
                              <a:gd name="connsiteY1" fmla="*/ 599987 h 3419936"/>
                              <a:gd name="connsiteX2" fmla="*/ 2290062 w 4430121"/>
                              <a:gd name="connsiteY2" fmla="*/ 0 h 3419936"/>
                              <a:gd name="connsiteX3" fmla="*/ 3425094 w 4430121"/>
                              <a:gd name="connsiteY3" fmla="*/ 4999 h 3419936"/>
                              <a:gd name="connsiteX4" fmla="*/ 4430121 w 4430121"/>
                              <a:gd name="connsiteY4" fmla="*/ 4999 h 3419936"/>
                              <a:gd name="connsiteX0" fmla="*/ 0 w 4430121"/>
                              <a:gd name="connsiteY0" fmla="*/ 3419992 h 3419992"/>
                              <a:gd name="connsiteX1" fmla="*/ 1750048 w 4430121"/>
                              <a:gd name="connsiteY1" fmla="*/ 600043 h 3419992"/>
                              <a:gd name="connsiteX2" fmla="*/ 2290062 w 4430121"/>
                              <a:gd name="connsiteY2" fmla="*/ 56 h 3419992"/>
                              <a:gd name="connsiteX3" fmla="*/ 3425094 w 4430121"/>
                              <a:gd name="connsiteY3" fmla="*/ 5055 h 3419992"/>
                              <a:gd name="connsiteX4" fmla="*/ 4430121 w 4430121"/>
                              <a:gd name="connsiteY4" fmla="*/ 5055 h 341999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23983 h 3423983"/>
                              <a:gd name="connsiteX1" fmla="*/ 1355037 w 4430121"/>
                              <a:gd name="connsiteY1" fmla="*/ 794031 h 3423983"/>
                              <a:gd name="connsiteX2" fmla="*/ 2290062 w 4430121"/>
                              <a:gd name="connsiteY2" fmla="*/ 4047 h 3423983"/>
                              <a:gd name="connsiteX3" fmla="*/ 3425094 w 4430121"/>
                              <a:gd name="connsiteY3" fmla="*/ 9046 h 3423983"/>
                              <a:gd name="connsiteX4" fmla="*/ 4430121 w 4430121"/>
                              <a:gd name="connsiteY4" fmla="*/ 9046 h 3423983"/>
                              <a:gd name="connsiteX0" fmla="*/ 0 w 4430121"/>
                              <a:gd name="connsiteY0" fmla="*/ 3503093 h 3503093"/>
                              <a:gd name="connsiteX1" fmla="*/ 1755048 w 4430121"/>
                              <a:gd name="connsiteY1" fmla="*/ 1223135 h 3503093"/>
                              <a:gd name="connsiteX2" fmla="*/ 2290062 w 4430121"/>
                              <a:gd name="connsiteY2" fmla="*/ 83157 h 3503093"/>
                              <a:gd name="connsiteX3" fmla="*/ 3425094 w 4430121"/>
                              <a:gd name="connsiteY3" fmla="*/ 88156 h 3503093"/>
                              <a:gd name="connsiteX4" fmla="*/ 4430121 w 4430121"/>
                              <a:gd name="connsiteY4" fmla="*/ 88156 h 3503093"/>
                              <a:gd name="connsiteX0" fmla="*/ 0 w 4430121"/>
                              <a:gd name="connsiteY0" fmla="*/ 3414950 h 3414950"/>
                              <a:gd name="connsiteX1" fmla="*/ 1755048 w 4430121"/>
                              <a:gd name="connsiteY1" fmla="*/ 1134992 h 3414950"/>
                              <a:gd name="connsiteX2" fmla="*/ 2600071 w 4430121"/>
                              <a:gd name="connsiteY2" fmla="*/ 355008 h 3414950"/>
                              <a:gd name="connsiteX3" fmla="*/ 3425094 w 4430121"/>
                              <a:gd name="connsiteY3" fmla="*/ 13 h 3414950"/>
                              <a:gd name="connsiteX4" fmla="*/ 4430121 w 4430121"/>
                              <a:gd name="connsiteY4" fmla="*/ 13 h 3414950"/>
                              <a:gd name="connsiteX0" fmla="*/ 0 w 4430121"/>
                              <a:gd name="connsiteY0" fmla="*/ 3414937 h 3414937"/>
                              <a:gd name="connsiteX1" fmla="*/ 1755048 w 4430121"/>
                              <a:gd name="connsiteY1" fmla="*/ 1134979 h 3414937"/>
                              <a:gd name="connsiteX2" fmla="*/ 2600071 w 4430121"/>
                              <a:gd name="connsiteY2" fmla="*/ 354995 h 3414937"/>
                              <a:gd name="connsiteX3" fmla="*/ 3715102 w 4430121"/>
                              <a:gd name="connsiteY3" fmla="*/ 10000 h 3414937"/>
                              <a:gd name="connsiteX4" fmla="*/ 4430121 w 4430121"/>
                              <a:gd name="connsiteY4" fmla="*/ 0 h 3414937"/>
                              <a:gd name="connsiteX0" fmla="*/ 0 w 4430121"/>
                              <a:gd name="connsiteY0" fmla="*/ 3414937 h 3414937"/>
                              <a:gd name="connsiteX1" fmla="*/ 1755048 w 4430121"/>
                              <a:gd name="connsiteY1" fmla="*/ 1134979 h 3414937"/>
                              <a:gd name="connsiteX2" fmla="*/ 2705074 w 4430121"/>
                              <a:gd name="connsiteY2" fmla="*/ 409994 h 3414937"/>
                              <a:gd name="connsiteX3" fmla="*/ 3715102 w 4430121"/>
                              <a:gd name="connsiteY3" fmla="*/ 10000 h 3414937"/>
                              <a:gd name="connsiteX4" fmla="*/ 4430121 w 4430121"/>
                              <a:gd name="connsiteY4" fmla="*/ 0 h 3414937"/>
                              <a:gd name="connsiteX0" fmla="*/ 0 w 4430121"/>
                              <a:gd name="connsiteY0" fmla="*/ 3414937 h 3414937"/>
                              <a:gd name="connsiteX1" fmla="*/ 1875051 w 4430121"/>
                              <a:gd name="connsiteY1" fmla="*/ 1304975 h 3414937"/>
                              <a:gd name="connsiteX2" fmla="*/ 2705074 w 4430121"/>
                              <a:gd name="connsiteY2" fmla="*/ 409994 h 3414937"/>
                              <a:gd name="connsiteX3" fmla="*/ 3715102 w 4430121"/>
                              <a:gd name="connsiteY3" fmla="*/ 10000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15102 w 4430121"/>
                              <a:gd name="connsiteY3" fmla="*/ 10000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40103 w 4430121"/>
                              <a:gd name="connsiteY3" fmla="*/ 94999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35103 w 4430121"/>
                              <a:gd name="connsiteY3" fmla="*/ 59999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55051 w 4430121"/>
                              <a:gd name="connsiteY1" fmla="*/ 1249976 h 3414937"/>
                              <a:gd name="connsiteX2" fmla="*/ 2705074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75054 w 4430121"/>
                              <a:gd name="connsiteY1" fmla="*/ 1339975 h 3414937"/>
                              <a:gd name="connsiteX2" fmla="*/ 2705074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75054 w 4430121"/>
                              <a:gd name="connsiteY1" fmla="*/ 1339975 h 3414937"/>
                              <a:gd name="connsiteX2" fmla="*/ 2705074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75054 w 4430121"/>
                              <a:gd name="connsiteY1" fmla="*/ 1339975 h 3414937"/>
                              <a:gd name="connsiteX2" fmla="*/ 2740075 w 4430121"/>
                              <a:gd name="connsiteY2" fmla="*/ 469993 h 3414937"/>
                              <a:gd name="connsiteX3" fmla="*/ 3735103 w 4430121"/>
                              <a:gd name="connsiteY3" fmla="*/ 20000 h 3414937"/>
                              <a:gd name="connsiteX4" fmla="*/ 4430121 w 4430121"/>
                              <a:gd name="connsiteY4" fmla="*/ 0 h 3414937"/>
                              <a:gd name="connsiteX0" fmla="*/ 0 w 4430121"/>
                              <a:gd name="connsiteY0" fmla="*/ 3414937 h 3414937"/>
                              <a:gd name="connsiteX1" fmla="*/ 1975054 w 4430121"/>
                              <a:gd name="connsiteY1" fmla="*/ 1339975 h 3414937"/>
                              <a:gd name="connsiteX2" fmla="*/ 2740075 w 4430121"/>
                              <a:gd name="connsiteY2" fmla="*/ 469993 h 3414937"/>
                              <a:gd name="connsiteX3" fmla="*/ 3735103 w 4430121"/>
                              <a:gd name="connsiteY3" fmla="*/ 20000 h 3414937"/>
                              <a:gd name="connsiteX4" fmla="*/ 4430121 w 4430121"/>
                              <a:gd name="connsiteY4" fmla="*/ 0 h 3414937"/>
                              <a:gd name="connsiteX0" fmla="*/ 0 w 4430121"/>
                              <a:gd name="connsiteY0" fmla="*/ 3414937 h 3414937"/>
                              <a:gd name="connsiteX1" fmla="*/ 1960054 w 4430121"/>
                              <a:gd name="connsiteY1" fmla="*/ 1309976 h 3414937"/>
                              <a:gd name="connsiteX2" fmla="*/ 2740075 w 4430121"/>
                              <a:gd name="connsiteY2" fmla="*/ 469993 h 3414937"/>
                              <a:gd name="connsiteX3" fmla="*/ 3735103 w 4430121"/>
                              <a:gd name="connsiteY3" fmla="*/ 20000 h 3414937"/>
                              <a:gd name="connsiteX4" fmla="*/ 4430121 w 4430121"/>
                              <a:gd name="connsiteY4" fmla="*/ 0 h 3414937"/>
                              <a:gd name="connsiteX0" fmla="*/ 0 w 4430121"/>
                              <a:gd name="connsiteY0" fmla="*/ 3414937 h 3414937"/>
                              <a:gd name="connsiteX1" fmla="*/ 1960054 w 4430121"/>
                              <a:gd name="connsiteY1" fmla="*/ 1309976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30054 w 4430121"/>
                              <a:gd name="connsiteY1" fmla="*/ 1214977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30054 w 4430121"/>
                              <a:gd name="connsiteY1" fmla="*/ 1214977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30054 w 4430121"/>
                              <a:gd name="connsiteY1" fmla="*/ 1214977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30054 w 4430121"/>
                              <a:gd name="connsiteY1" fmla="*/ 1214977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30054 w 4430121"/>
                              <a:gd name="connsiteY1" fmla="*/ 1214977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915053 w 4430121"/>
                              <a:gd name="connsiteY1" fmla="*/ 1199978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95053 w 4430121"/>
                              <a:gd name="connsiteY1" fmla="*/ 1179979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70232 w 4430121"/>
                              <a:gd name="connsiteY1" fmla="*/ 1151021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70232 w 4430121"/>
                              <a:gd name="connsiteY1" fmla="*/ 1151021 h 3414937"/>
                              <a:gd name="connsiteX2" fmla="*/ 2670073 w 4430121"/>
                              <a:gd name="connsiteY2" fmla="*/ 409994 h 3414937"/>
                              <a:gd name="connsiteX3" fmla="*/ 3735103 w 4430121"/>
                              <a:gd name="connsiteY3" fmla="*/ 20000 h 3414937"/>
                              <a:gd name="connsiteX4" fmla="*/ 4430121 w 4430121"/>
                              <a:gd name="connsiteY4" fmla="*/ 0 h 3414937"/>
                              <a:gd name="connsiteX0" fmla="*/ 0 w 4430121"/>
                              <a:gd name="connsiteY0" fmla="*/ 3414937 h 3414937"/>
                              <a:gd name="connsiteX1" fmla="*/ 1870232 w 4430121"/>
                              <a:gd name="connsiteY1" fmla="*/ 1151021 h 3414937"/>
                              <a:gd name="connsiteX2" fmla="*/ 2670073 w 4430121"/>
                              <a:gd name="connsiteY2" fmla="*/ 409994 h 3414937"/>
                              <a:gd name="connsiteX3" fmla="*/ 3735103 w 4430121"/>
                              <a:gd name="connsiteY3" fmla="*/ 20000 h 3414937"/>
                              <a:gd name="connsiteX4" fmla="*/ 4430121 w 4430121"/>
                              <a:gd name="connsiteY4" fmla="*/ 0 h 34149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0121" h="3414937">
                                <a:moveTo>
                                  <a:pt x="0" y="3414937"/>
                                </a:moveTo>
                                <a:cubicBezTo>
                                  <a:pt x="583349" y="2474954"/>
                                  <a:pt x="1421082" y="1633571"/>
                                  <a:pt x="1870232" y="1151021"/>
                                </a:cubicBezTo>
                                <a:cubicBezTo>
                                  <a:pt x="2319382" y="668471"/>
                                  <a:pt x="2359261" y="598497"/>
                                  <a:pt x="2670073" y="409994"/>
                                </a:cubicBezTo>
                                <a:cubicBezTo>
                                  <a:pt x="2980885" y="221491"/>
                                  <a:pt x="3356759" y="18334"/>
                                  <a:pt x="3735103" y="20000"/>
                                </a:cubicBezTo>
                                <a:lnTo>
                                  <a:pt x="4430121" y="0"/>
                                </a:lnTo>
                              </a:path>
                            </a:pathLst>
                          </a:custGeom>
                          <a:ln w="317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txbx>
                          <w:txbxContent>
                            <w:p w14:paraId="1389C1A0" w14:textId="77777777" w:rsidR="00044D26" w:rsidRDefault="00044D26" w:rsidP="00A47B0E">
                              <w:pPr>
                                <w:rPr>
                                  <w:rFonts w:eastAsia="Times New Roman"/>
                                </w:rPr>
                              </w:pPr>
                            </w:p>
                          </w:txbxContent>
                        </wps:txbx>
                        <wps:bodyPr wrap="square" anchor="ctr">
                          <a:noAutofit/>
                        </wps:bodyPr>
                      </wps:wsp>
                      <wps:wsp>
                        <wps:cNvPr id="209" name="Straight Arrow Connector 209"/>
                        <wps:cNvCnPr/>
                        <wps:spPr>
                          <a:xfrm>
                            <a:off x="2823210" y="1142365"/>
                            <a:ext cx="0" cy="3136265"/>
                          </a:xfrm>
                          <a:prstGeom prst="straightConnector1">
                            <a:avLst/>
                          </a:prstGeom>
                          <a:ln w="317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10" name="Straight Arrow Connector 210"/>
                        <wps:cNvCnPr/>
                        <wps:spPr>
                          <a:xfrm>
                            <a:off x="1991995" y="1149350"/>
                            <a:ext cx="0" cy="3131185"/>
                          </a:xfrm>
                          <a:prstGeom prst="straightConnector1">
                            <a:avLst/>
                          </a:prstGeom>
                          <a:ln w="31750">
                            <a:solidFill>
                              <a:schemeClr val="tx1"/>
                            </a:solidFill>
                            <a:prstDash val="sysDot"/>
                            <a:tailEnd type="arrow"/>
                          </a:ln>
                          <a:effectLst/>
                        </wps:spPr>
                        <wps:style>
                          <a:lnRef idx="2">
                            <a:schemeClr val="accent1"/>
                          </a:lnRef>
                          <a:fillRef idx="0">
                            <a:schemeClr val="accent1"/>
                          </a:fillRef>
                          <a:effectRef idx="1">
                            <a:schemeClr val="accent1"/>
                          </a:effectRef>
                          <a:fontRef idx="minor">
                            <a:schemeClr val="tx1"/>
                          </a:fontRef>
                        </wps:style>
                        <wps:bodyPr/>
                      </wps:wsp>
                      <wps:wsp>
                        <wps:cNvPr id="211" name="Straight Arrow Connector 211"/>
                        <wps:cNvCnPr/>
                        <wps:spPr>
                          <a:xfrm>
                            <a:off x="4253865" y="1134745"/>
                            <a:ext cx="0" cy="3149231"/>
                          </a:xfrm>
                          <a:prstGeom prst="straightConnector1">
                            <a:avLst/>
                          </a:prstGeom>
                          <a:ln w="31750">
                            <a:solidFill>
                              <a:schemeClr val="tx1"/>
                            </a:solidFill>
                            <a:prstDash val="dash"/>
                            <a:tailEnd type="arrow"/>
                          </a:ln>
                          <a:effectLst/>
                        </wps:spPr>
                        <wps:style>
                          <a:lnRef idx="2">
                            <a:schemeClr val="accent1"/>
                          </a:lnRef>
                          <a:fillRef idx="0">
                            <a:schemeClr val="accent1"/>
                          </a:fillRef>
                          <a:effectRef idx="1">
                            <a:schemeClr val="accent1"/>
                          </a:effectRef>
                          <a:fontRef idx="minor">
                            <a:schemeClr val="tx1"/>
                          </a:fontRef>
                        </wps:style>
                        <wps:bodyPr/>
                      </wps:wsp>
                      <wps:wsp>
                        <wps:cNvPr id="1621" name="Text Box 5"/>
                        <wps:cNvSpPr txBox="1">
                          <a:spLocks noChangeArrowheads="1"/>
                        </wps:cNvSpPr>
                        <wps:spPr bwMode="auto">
                          <a:xfrm rot="16200000">
                            <a:off x="-442278" y="2101533"/>
                            <a:ext cx="11042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7D17" w14:textId="77777777" w:rsidR="00044D26" w:rsidRDefault="00044D26" w:rsidP="00C64C68">
                              <w:pPr>
                                <w:pStyle w:val="NormalWeb"/>
                                <w:spacing w:before="0" w:beforeAutospacing="0" w:after="0" w:afterAutospacing="0"/>
                                <w:jc w:val="right"/>
                                <w:textAlignment w:val="baseline"/>
                              </w:pPr>
                              <w:r>
                                <w:rPr>
                                  <w:rFonts w:ascii="Arial" w:eastAsia="MS PGothic" w:hAnsi="Arial" w:cstheme="minorBidi"/>
                                  <w:b/>
                                  <w:bCs/>
                                  <w:color w:val="000000" w:themeColor="text1"/>
                                  <w:kern w:val="24"/>
                                </w:rPr>
                                <w:t>Volume / cm</w:t>
                              </w:r>
                              <w:r>
                                <w:rPr>
                                  <w:rFonts w:ascii="Arial" w:eastAsia="MS PGothic" w:hAnsi="Arial" w:cstheme="minorBidi"/>
                                  <w:b/>
                                  <w:bCs/>
                                  <w:color w:val="000000" w:themeColor="text1"/>
                                  <w:kern w:val="24"/>
                                  <w:position w:val="7"/>
                                  <w:vertAlign w:val="superscript"/>
                                </w:rPr>
                                <w:t>3</w:t>
                              </w:r>
                            </w:p>
                          </w:txbxContent>
                        </wps:txbx>
                        <wps:bodyPr wrap="square" lIns="0" tIns="0" rIns="0" bIns="0">
                          <a:spAutoFit/>
                        </wps:bodyPr>
                      </wps:wsp>
                      <wps:wsp>
                        <wps:cNvPr id="1630" name="Text Box 5"/>
                        <wps:cNvSpPr txBox="1">
                          <a:spLocks noChangeArrowheads="1"/>
                        </wps:cNvSpPr>
                        <wps:spPr bwMode="auto">
                          <a:xfrm>
                            <a:off x="1050290" y="2357755"/>
                            <a:ext cx="738505" cy="431800"/>
                          </a:xfrm>
                          <a:prstGeom prst="rect">
                            <a:avLst/>
                          </a:prstGeom>
                          <a:solidFill>
                            <a:schemeClr val="bg1"/>
                          </a:solidFill>
                          <a:ln w="9525">
                            <a:solidFill>
                              <a:srgbClr val="000000"/>
                            </a:solidFill>
                            <a:miter lim="800000"/>
                            <a:headEnd/>
                            <a:tailEnd/>
                          </a:ln>
                        </wps:spPr>
                        <wps:txbx>
                          <w:txbxContent>
                            <w:p w14:paraId="0B82CE80"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medium</w:t>
                              </w:r>
                              <w:proofErr w:type="gramEnd"/>
                              <w:r w:rsidRPr="00C64C68">
                                <w:rPr>
                                  <w:rFonts w:ascii="Arial" w:eastAsia="MS PGothic" w:hAnsi="Arial" w:cstheme="minorBidi"/>
                                  <w:b/>
                                  <w:bCs/>
                                  <w:color w:val="000000" w:themeColor="text1"/>
                                  <w:kern w:val="24"/>
                                </w:rPr>
                                <w:t xml:space="preserve"> lumps</w:t>
                              </w:r>
                            </w:p>
                          </w:txbxContent>
                        </wps:txbx>
                        <wps:bodyPr wrap="square" lIns="36000" tIns="36000" rIns="36000" bIns="36000">
                          <a:spAutoFit/>
                        </wps:bodyPr>
                      </wps:wsp>
                      <wps:wsp>
                        <wps:cNvPr id="1631" name="Text Box 5"/>
                        <wps:cNvSpPr txBox="1">
                          <a:spLocks noChangeArrowheads="1"/>
                        </wps:cNvSpPr>
                        <wps:spPr bwMode="auto">
                          <a:xfrm>
                            <a:off x="830580" y="1835150"/>
                            <a:ext cx="621665" cy="438785"/>
                          </a:xfrm>
                          <a:prstGeom prst="rect">
                            <a:avLst/>
                          </a:prstGeom>
                          <a:solidFill>
                            <a:schemeClr val="bg1"/>
                          </a:solidFill>
                          <a:ln w="9525">
                            <a:solidFill>
                              <a:srgbClr val="000000"/>
                            </a:solidFill>
                            <a:miter lim="800000"/>
                            <a:headEnd/>
                            <a:tailEnd/>
                          </a:ln>
                        </wps:spPr>
                        <wps:txbx>
                          <w:txbxContent>
                            <w:p w14:paraId="0146E8DB"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small</w:t>
                              </w:r>
                              <w:proofErr w:type="gramEnd"/>
                              <w:r w:rsidRPr="00C64C68">
                                <w:rPr>
                                  <w:rFonts w:ascii="Arial" w:eastAsia="MS PGothic" w:hAnsi="Arial" w:cstheme="minorBidi"/>
                                  <w:b/>
                                  <w:bCs/>
                                  <w:color w:val="000000" w:themeColor="text1"/>
                                  <w:kern w:val="24"/>
                                </w:rPr>
                                <w:t xml:space="preserve"> lumps</w:t>
                              </w:r>
                            </w:p>
                          </w:txbxContent>
                        </wps:txbx>
                        <wps:bodyPr wrap="square" lIns="36000" tIns="36000" rIns="36000" bIns="36000">
                          <a:noAutofit/>
                        </wps:bodyPr>
                      </wps:wsp>
                      <wps:wsp>
                        <wps:cNvPr id="1632" name="Text Box 5"/>
                        <wps:cNvSpPr txBox="1">
                          <a:spLocks noChangeArrowheads="1"/>
                        </wps:cNvSpPr>
                        <wps:spPr bwMode="auto">
                          <a:xfrm>
                            <a:off x="2132330" y="2112645"/>
                            <a:ext cx="525145" cy="431800"/>
                          </a:xfrm>
                          <a:prstGeom prst="rect">
                            <a:avLst/>
                          </a:prstGeom>
                          <a:solidFill>
                            <a:schemeClr val="bg1"/>
                          </a:solidFill>
                          <a:ln w="9525">
                            <a:solidFill>
                              <a:srgbClr val="000000"/>
                            </a:solidFill>
                            <a:miter lim="800000"/>
                            <a:headEnd/>
                            <a:tailEnd/>
                          </a:ln>
                        </wps:spPr>
                        <wps:txbx>
                          <w:txbxContent>
                            <w:p w14:paraId="2B6413E3"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large</w:t>
                              </w:r>
                              <w:proofErr w:type="gramEnd"/>
                              <w:r w:rsidRPr="00C64C68">
                                <w:rPr>
                                  <w:rFonts w:ascii="Arial" w:eastAsia="MS PGothic" w:hAnsi="Arial" w:cstheme="minorBidi"/>
                                  <w:b/>
                                  <w:bCs/>
                                  <w:color w:val="000000" w:themeColor="text1"/>
                                  <w:kern w:val="24"/>
                                </w:rPr>
                                <w:t xml:space="preserve"> lump</w:t>
                              </w:r>
                            </w:p>
                          </w:txbxContent>
                        </wps:txbx>
                        <wps:bodyPr lIns="36000" tIns="36000" rIns="36000" bIns="36000">
                          <a:spAutoFit/>
                        </wps:bodyPr>
                      </wps:wsp>
                      <wps:wsp>
                        <wps:cNvPr id="1634" name="Text Box 5"/>
                        <wps:cNvSpPr txBox="1">
                          <a:spLocks noChangeArrowheads="1"/>
                        </wps:cNvSpPr>
                        <wps:spPr bwMode="auto">
                          <a:xfrm>
                            <a:off x="3272155" y="175895"/>
                            <a:ext cx="1563370" cy="285750"/>
                          </a:xfrm>
                          <a:prstGeom prst="rect">
                            <a:avLst/>
                          </a:prstGeom>
                          <a:solidFill>
                            <a:schemeClr val="bg1"/>
                          </a:solidFill>
                          <a:ln w="19050">
                            <a:solidFill>
                              <a:schemeClr val="tx1"/>
                            </a:solidFill>
                          </a:ln>
                        </wps:spPr>
                        <wps:txbx>
                          <w:txbxContent>
                            <w:p w14:paraId="54C522FD" w14:textId="794DB6E8" w:rsidR="00044D26" w:rsidRPr="009638D5" w:rsidRDefault="00044D26" w:rsidP="009638D5">
                              <w:pPr>
                                <w:pStyle w:val="NormalWeb"/>
                                <w:spacing w:before="0" w:beforeAutospacing="0" w:after="0" w:afterAutospacing="0"/>
                                <w:jc w:val="center"/>
                                <w:textAlignment w:val="baseline"/>
                                <w:rPr>
                                  <w:color w:val="000000" w:themeColor="text1"/>
                                </w:rPr>
                              </w:pPr>
                              <w:r>
                                <w:rPr>
                                  <w:rFonts w:ascii="Arial" w:eastAsia="MS PGothic" w:hAnsi="Arial" w:cs="MS PGothic"/>
                                  <w:b/>
                                  <w:bCs/>
                                  <w:color w:val="000000" w:themeColor="text1"/>
                                  <w:kern w:val="24"/>
                                  <w14:textOutline w14:w="9525" w14:cap="flat" w14:cmpd="sng" w14:algn="ctr">
                                    <w14:noFill/>
                                    <w14:prstDash w14:val="solid"/>
                                    <w14:round/>
                                  </w14:textOutline>
                                </w:rPr>
                                <w:t>VOLUME</w:t>
                              </w:r>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w:t>
                              </w:r>
                              <w:proofErr w:type="spellStart"/>
                              <w:r w:rsidRPr="009638D5">
                                <w:rPr>
                                  <w:rFonts w:ascii="Arial" w:eastAsia="MS PGothic" w:hAnsi="Arial" w:cs="MS PGothic"/>
                                  <w:b/>
                                  <w:bCs/>
                                  <w:color w:val="000000" w:themeColor="text1"/>
                                  <w:kern w:val="24"/>
                                  <w14:textOutline w14:w="9525" w14:cap="flat" w14:cmpd="sng" w14:algn="ctr">
                                    <w14:noFill/>
                                    <w14:prstDash w14:val="solid"/>
                                    <w14:round/>
                                  </w14:textOutline>
                                </w:rPr>
                                <w:t>vs</w:t>
                              </w:r>
                              <w:proofErr w:type="spellEnd"/>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TIME</w:t>
                              </w:r>
                            </w:p>
                          </w:txbxContent>
                        </wps:txbx>
                        <wps:bodyPr wrap="square">
                          <a:spAutoFit/>
                        </wps:bodyPr>
                      </wps:wsp>
                    </wpg:wgp>
                  </a:graphicData>
                </a:graphic>
              </wp:anchor>
            </w:drawing>
          </mc:Choice>
          <mc:Fallback xmlns:mv="urn:schemas-microsoft-com:mac:vml" xmlns:mo="http://schemas.microsoft.com/office/mac/office/2008/main">
            <w:pict>
              <v:group id="Group 1655" o:spid="_x0000_s1407" style="position:absolute;margin-left:149.95pt;margin-top:3.55pt;width:398.85pt;height:383.75pt;z-index:251620352" coordsize="5065395,487362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">
                <v:group id="Group 29" o:spid="_x0000_s1408" style="position:absolute;left:196215;width:4869180;height:4873625" coordsize="5211472,524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ysK+xAAAAN0AAAAPAAAAZHJzL2Rvd25yZXYueG1sRE9Na4NAEL0X+h+WKfTW&#10;rDYoxWYjEtrSQwjEFEpvgztRiTsr7lbNv88GArnN433OKp9NJ0YaXGtZQbyIQBBXVrdcK/g5fL68&#10;gXAeWWNnmRScyUG+fnxYYabtxHsaS1+LEMIuQwWN930mpasaMugWticO3NEOBn2AQy31gFMIN518&#10;jaJUGmw5NDTY06ah6lT+GwVfE07FMv4Yt6fj5vx3SHa/25iUen6ai3cQnmZ/F9/c3zrMT5cJ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HysK+xAAAAN0AAAAP&#10;AAAAAAAAAAAAAAAAAKkCAABkcnMvZG93bnJldi54bWxQSwUGAAAAAAQABAD6AAAAmgMAAAAA&#10;">
                  <v:shape id="Picture 1636" o:spid="_x0000_s1409" type="#_x0000_t75" style="position:absolute;left:381000;top:150812;width:4597400;height:461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8&#10;q3DGAAAA3QAAAA8AAABkcnMvZG93bnJldi54bWxEj0FLw0AQhe8F/8MygpfS7raBWGO3RQqieClW&#10;D/U2ZMckmJ0N2TGN/94tFHqb4b1535v1dvStGqiPTWALi7kBRVwG13Bl4fPjebYCFQXZYRuYLPxR&#10;hO3mZrLGwoUTv9NwkEqlEI4FWqhFukLrWNbkMc5DR5y079B7lLT2lXY9nlK4b/XSmFx7bDgRauxo&#10;V1P5c/j1ifv1cr/PlvIWpgYrc1zJw5A5a+9ux6dHUEKjXM2X61eX6udZDudv0gh68w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jyrcMYAAADdAAAADwAAAAAAAAAAAAAAAACc&#10;AgAAZHJzL2Rvd25yZXYueG1sUEsFBgAAAAAEAAQA9wAAAI8DAAAAAA==&#10;">
                    <v:imagedata r:id="rId44" o:title=""/>
                    <v:path arrowok="t"/>
                  </v:shape>
                  <v:shape id="Text Box 5" o:spid="_x0000_s1410" type="#_x0000_t202" style="position:absolute;left:2046682;top:4978898;width:140779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cawgAA&#10;AN0AAAAPAAAAZHJzL2Rvd25yZXYueG1sRE9LawIxEL4X/A9hBG81sbY+VqMURfDU4hO8DZtxd3Ez&#10;WTbR3f57Uyj0Nh/fc+bL1pbiQbUvHGsY9BUI4tSZgjMNx8PmdQLCB2SDpWPS8EMelovOyxwT4xre&#10;0WMfMhFD2CeoIQ+hSqT0aU4Wfd9VxJG7utpiiLDOpKmxieG2lG9KjaTFgmNDjhWtckpv+7vVcPq6&#10;Xs7v6jtb24+qca2SbKdS6163/ZyBCNSGf/Gfe2vi/NFwDL/fxB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n9xrCAAAA3QAAAA8AAAAAAAAAAAAAAAAAlwIAAGRycy9kb3du&#10;cmV2LnhtbFBLBQYAAAAABAAEAPUAAACGAwAAAAA=&#10;" filled="f" stroked="f">
                    <v:textbox>
                      <w:txbxContent>
                        <w:p w14:paraId="5EC5A06A" w14:textId="77777777" w:rsidR="00044D26" w:rsidRDefault="00044D26" w:rsidP="009638D5">
                          <w:pPr>
                            <w:pStyle w:val="NormalWeb"/>
                            <w:spacing w:before="0" w:beforeAutospacing="0" w:after="0" w:afterAutospacing="0"/>
                            <w:textAlignment w:val="baseline"/>
                          </w:pPr>
                          <w:r>
                            <w:rPr>
                              <w:rFonts w:ascii="Arial" w:eastAsia="MS PGothic" w:hAnsi="Arial" w:cs="MS PGothic"/>
                              <w:b/>
                              <w:bCs/>
                              <w:color w:val="000000" w:themeColor="text1"/>
                              <w:kern w:val="24"/>
                            </w:rPr>
                            <w:t>Time / min</w:t>
                          </w:r>
                        </w:p>
                      </w:txbxContent>
                    </v:textbox>
                  </v:shape>
                  <v:shape id="Text Box 5" o:spid="_x0000_s1411" type="#_x0000_t202" style="position:absolute;left:1003239;top:4728847;width:3663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GNoxQAA&#10;AN0AAAAPAAAAZHJzL2Rvd25yZXYueG1sRI9Ba8JAEIXvgv9hGcGb7qpVanQVaSn0VKltBW9DdkyC&#10;2dmQ3Zr033cOhd5meG/e+2a7732t7tTGKrCF2dSAIs6Dq7iw8PnxMnkEFROywzowWfihCPvdcLDF&#10;zIWO3+l+SoWSEI4ZWihTajKtY16SxzgNDbFo19B6TLK2hXYtdhLuaz03ZqU9ViwNJTb0VFJ+O317&#10;C19v18v5wRyLZ79sutAbzX6trR2P+sMGVKI+/Zv/rl+d4K8WgivfyAh6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4Y2jFAAAA3QAAAA8AAAAAAAAAAAAAAAAAlwIAAGRycy9k&#10;b3ducmV2LnhtbFBLBQYAAAAABAAEAPUAAACJAwAAAAA=&#10;" filled="f" stroked="f">
                    <v:textbox>
                      <w:txbxContent>
                        <w:p w14:paraId="6CAE069C"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5</w:t>
                          </w:r>
                        </w:p>
                      </w:txbxContent>
                    </v:textbox>
                  </v:shape>
                  <v:shape id="Text Box 1639" o:spid="_x0000_s1412" type="#_x0000_t202" style="position:absolute;left:1611215;top:471456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MbzwwAA&#10;AN0AAAAPAAAAZHJzL2Rvd25yZXYueG1sRE9Na8JAEL0X/A/LCL3VXdsqmroJ0lLoSTFqobchOyah&#10;2dmQ3Zr037uC4G0e73NW2WAbcabO1441TCcKBHHhTM2lhsP+82kBwgdkg41j0vBPHrJ09LDCxLie&#10;d3TOQyliCPsENVQhtImUvqjIop+4ljhyJ9dZDBF2pTQd9jHcNvJZqbm0WHNsqLCl94qK3/zPajhu&#10;Tj/fr2pbfthZ27tBSbZLqfXjeFi/gQg0hLv45v4ycf78ZQnXb+IJMr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MbzwwAAAN0AAAAPAAAAAAAAAAAAAAAAAJcCAABkcnMvZG93&#10;bnJldi54bWxQSwUGAAAAAAQABAD1AAAAhwMAAAAA&#10;" filled="f" stroked="f">
                    <v:textbox>
                      <w:txbxContent>
                        <w:p w14:paraId="22970883"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10</w:t>
                          </w:r>
                        </w:p>
                      </w:txbxContent>
                    </v:textbox>
                  </v:shape>
                  <v:shape id="Text Box 5" o:spid="_x0000_s1413" type="#_x0000_t202" style="position:absolute;left:2250938;top:472091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BwTxQAA&#10;AN0AAAAPAAAAZHJzL2Rvd25yZXYueG1sRI9Ba8JAEIXvQv/DMgVvultRqamrlIrgqUWrQm9DdkxC&#10;s7Mhu5r03zuHgrcZ3pv3vlmue1+rG7WxCmzhZWxAEefBVVxYOH5vR6+gYkJ2WAcmC38UYb16Giwx&#10;c6HjPd0OqVASwjFDC2VKTaZ1zEvyGMehIRbtElqPSda20K7FTsJ9rSfGzLXHiqWhxIY+Ssp/D1dv&#10;4fR5+TlPzVex8bOmC73R7Bfa2uFz//4GKlGfHub/650T/PlU+OUbGUGv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IHBPFAAAA3QAAAA8AAAAAAAAAAAAAAAAAlwIAAGRycy9k&#10;b3ducmV2LnhtbFBLBQYAAAAABAAEAPUAAACJAwAAAAA=&#10;" filled="f" stroked="f">
                    <v:textbox>
                      <w:txbxContent>
                        <w:p w14:paraId="664AEB6E"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15</w:t>
                          </w:r>
                        </w:p>
                      </w:txbxContent>
                    </v:textbox>
                  </v:shape>
                  <v:shape id="Text Box 5" o:spid="_x0000_s1414" type="#_x0000_t202" style="position:absolute;left:2881138;top:4720911;width:43053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mIwQAA&#10;AN0AAAAPAAAAZHJzL2Rvd25yZXYueG1sRE9Ni8IwEL0v+B/CCN7WRFHRahRRBE8u66rgbWjGtthM&#10;ShNt/fdmYWFv83ifs1i1thRPqn3hWMOgr0AQp84UnGk4/ew+pyB8QDZYOiYNL/KwWnY+FpgY1/A3&#10;PY8hEzGEfYIa8hCqREqf5mTR911FHLmbqy2GCOtMmhqbGG5LOVRqIi0WHBtyrGiTU3o/PqyG8+F2&#10;vYzUV7a146pxrZJsZ1LrXrddz0EEasO/+M+9N3H+ZDSA32/iC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5iMEAAADdAAAADwAAAAAAAAAAAAAAAACXAgAAZHJzL2Rvd25y&#10;ZXYueG1sUEsFBgAAAAAEAAQA9QAAAIUDAAAAAA==&#10;" filled="f" stroked="f">
                    <v:textbox>
                      <w:txbxContent>
                        <w:p w14:paraId="45FF1FEB"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20</w:t>
                          </w:r>
                        </w:p>
                      </w:txbxContent>
                    </v:textbox>
                  </v:shape>
                  <v:shape id="Text Box 5" o:spid="_x0000_s1415" type="#_x0000_t202" style="position:absolute;left:3520861;top:4724086;width:4298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if/wwAA&#10;AN0AAAAPAAAAZHJzL2Rvd25yZXYueG1sRE9Na8JAEL0L/odlCt50t5KGNnUVaRE8WRpbwduQHZPQ&#10;7GzIrkn8991Cwds83uesNqNtRE+drx1reFwoEMSFMzWXGr6Ou/kzCB+QDTaOScONPGzW08kKM+MG&#10;/qQ+D6WIIewz1FCF0GZS+qIii37hWuLIXVxnMUTYldJ0OMRw28ilUqm0WHNsqLClt4qKn/xqNXwf&#10;LudToj7Kd/vUDm5Uku2L1Hr2MG5fQQQaw138796bOD9NlvD3TTxB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if/wwAAAN0AAAAPAAAAAAAAAAAAAAAAAJcCAABkcnMvZG93&#10;bnJldi54bWxQSwUGAAAAAAQABAD1AAAAhwMAAAAA&#10;" filled="f" stroked="f">
                    <v:textbox>
                      <w:txbxContent>
                        <w:p w14:paraId="0F4061E9"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25</w:t>
                          </w:r>
                        </w:p>
                      </w:txbxContent>
                    </v:textbox>
                  </v:shape>
                  <v:shape id="Text Box 5" o:spid="_x0000_s1416" type="#_x0000_t202" style="position:absolute;left:4151061;top:4728847;width:43053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oJkwgAA&#10;AN0AAAAPAAAAZHJzL2Rvd25yZXYueG1sRE9Li8IwEL4v+B/CCN7WZH2hXaOIIuzJxSfsbWjGtmwz&#10;KU203X9vFgRv8/E9Z75sbSnuVPvCsYaPvgJBnDpTcKbhdNy+T0H4gGywdEwa/sjDctF5m2NiXMN7&#10;uh9CJmII+wQ15CFUiZQ+zcmi77uKOHJXV1sMEdaZNDU2MdyWcqDURFosODbkWNE6p/T3cLMazrvr&#10;z2WkvrONHVeNa5VkO5Na97rt6hNEoDa8xE/3l4nzJ6Mh/H8TT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agmTCAAAA3QAAAA8AAAAAAAAAAAAAAAAAlwIAAGRycy9kb3du&#10;cmV2LnhtbFBLBQYAAAAABAAEAPUAAACGAwAAAAA=&#10;" filled="f" stroked="f">
                    <v:textbox>
                      <w:txbxContent>
                        <w:p w14:paraId="700EA27F"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30</w:t>
                          </w:r>
                        </w:p>
                      </w:txbxContent>
                    </v:textbox>
                  </v:shape>
                  <v:shape id="Text Box 5" o:spid="_x0000_s1417" type="#_x0000_t202" style="position:absolute;left:4782847;top:472091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xoQwgAA&#10;AN0AAAAPAAAAZHJzL2Rvd25yZXYueG1sRE9Li8IwEL4L/ocwgjebrFTZ7RpFlAVPiu4D9jY0Y1u2&#10;mZQma+u/N4LgbT6+5yxWva3FhVpfOdbwkigQxLkzFRcavj4/Jq8gfEA2WDsmDVfysFoOBwvMjOv4&#10;SJdTKEQMYZ+hhjKEJpPS5yVZ9IlriCN3dq3FEGFbSNNiF8NtLadKzaXFimNDiQ1tSsr/Tv9Ww/f+&#10;/PuTqkOxtbOmc72SbN+k1uNRv34HEagPT/HDvTNx/jxN4f5NPEE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zGhDCAAAA3QAAAA8AAAAAAAAAAAAAAAAAlwIAAGRycy9kb3du&#10;cmV2LnhtbFBLBQYAAAAABAAEAPUAAACGAwAAAAA=&#10;" filled="f" stroked="f">
                    <v:textbox>
                      <w:txbxContent>
                        <w:p w14:paraId="5B7492D6"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35</w:t>
                          </w:r>
                        </w:p>
                      </w:txbxContent>
                    </v:textbox>
                  </v:shape>
                  <v:shape id="Text Box 5" o:spid="_x0000_s1418" type="#_x0000_t202" style="position:absolute;left:374648;top:4730435;width:3663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7+LwwAA&#10;AN0AAAAPAAAAZHJzL2Rvd25yZXYueG1sRE9Na8JAEL0L/odlCr3pbsWENnUVsRQ8VUxbwduQHZPQ&#10;7GzIbpP477uC0Ns83uesNqNtRE+drx1reJorEMSFMzWXGr4+32fPIHxANtg4Jg1X8rBZTycrzIwb&#10;+Eh9HkoRQ9hnqKEKoc2k9EVFFv3ctcSRu7jOYoiwK6XpcIjhtpELpVJpsebYUGFLu4qKn/zXavj+&#10;uJxPS3Uo32zSDm5Uku2L1PrxYdy+ggg0hn/x3b03cX66TOD2TTx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f7+LwwAAAN0AAAAPAAAAAAAAAAAAAAAAAJcCAABkcnMvZG93&#10;bnJldi54bWxQSwUGAAAAAAQABAD1AAAAhwMAAAAA&#10;" filled="f" stroked="f">
                    <v:textbox>
                      <w:txbxContent>
                        <w:p w14:paraId="75787AD4" w14:textId="77777777" w:rsidR="00044D26" w:rsidRDefault="00044D26" w:rsidP="009638D5">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0</w:t>
                          </w:r>
                        </w:p>
                      </w:txbxContent>
                    </v:textbox>
                  </v:shape>
                  <v:shape id="Text Box 5" o:spid="_x0000_s1419" type="#_x0000_t202" style="position:absolute;left:253999;top:4436767;width:22860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W0wwAA&#10;AN0AAAAPAAAAZHJzL2Rvd25yZXYueG1sRE/basJAEH0X/IdlCr7VTWsJGl1FCoJaKt4+YMxOs6HZ&#10;2ZhdTfr33ULBtzmc68wWna3EnRpfOlbwMkxAEOdOl1woOJ9Wz2MQPiBrrByTgh/ysJj3ezPMtGv5&#10;QPdjKEQMYZ+hAhNCnUnpc0MW/dDVxJH7co3FEGFTSN1gG8NtJV+TJJUWS44NBmt6N5R/H29Wwedq&#10;97GZdNvTBctt66770dm0rNTgqVtOQQTqwkP8717rOD99S+Hvm3iC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K+W0wwAAAN0AAAAPAAAAAAAAAAAAAAAAAJcCAABkcnMvZG93&#10;bnJldi54bWxQSwUGAAAAAAQABAD1AAAAhwMAAAAA&#10;" filled="f" stroked="f">
                    <v:textbox inset="0">
                      <w:txbxContent>
                        <w:p w14:paraId="502CF486"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0</w:t>
                          </w:r>
                        </w:p>
                      </w:txbxContent>
                    </v:textbox>
                  </v:shape>
                  <v:shape id="Text Box 5" o:spid="_x0000_s1420" type="#_x0000_t202" style="position:absolute;left:38100;width:43815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qfIxAAA&#10;AN0AAAAPAAAAZHJzL2Rvd25yZXYueG1sRE9NT8JAEL2b+B82Y8LFwBYkKJWFEJImnBQQ72N3bBu7&#10;s6U70uqvd01IuM3L+5zFqne1OlMbKs8GxqMEFHHubcWFgeNbNnwCFQTZYu2ZDPxQgNXy9maBqfUd&#10;7+l8kELFEA4pGihFmlTrkJfkMIx8Qxy5T986lAjbQtsWuxjuaj1Jkpl2WHFsKLGhTUn51+HbGdhq&#10;ydY7GWcv77/z14ePe+zq+cmYwV2/fgYl1MtVfHFvbZw/mz7C/zfxBL3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6nyMQAAADdAAAADwAAAAAAAAAAAAAAAACXAgAAZHJzL2Rv&#10;d25yZXYueG1sUEsFBgAAAAAEAAQA9QAAAIgDAAAAAA==&#10;" filled="f" stroked="f">
                    <v:textbox inset="0,,,0">
                      <w:txbxContent>
                        <w:p w14:paraId="0C530208"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175</w:t>
                          </w:r>
                        </w:p>
                      </w:txbxContent>
                    </v:textbox>
                  </v:shape>
                  <v:shape id="Text Box 5" o:spid="_x0000_s1421" type="#_x0000_t202" style="position:absolute;left:3175;top:1254042;width:48260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TO6xgAA&#10;AN0AAAAPAAAAZHJzL2Rvd25yZXYueG1sRI9BS8NAEIXvQv/DMgUvYjdVKTZ2W4oQ6Eltq/cxOybB&#10;7GzMjk301zsHobcZ3pv3vlltxtCaE/WpiexgPsvAEJfRN1w5eD0W1/dgkiB7bCOTgx9KsFlPLlaY&#10;+zjwnk4HqYyGcMrRQS3S5damsqaAaRY7YtU+Yh9QdO0r63scNDy09ibLFjZgw9pQY0ePNZWfh+/g&#10;YGel2L7IvHh6+10+375f4dAuv5y7nI7bBzBCo5zN/9c7r/iLO8XVb3QEu/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ETO6xgAAAN0AAAAPAAAAAAAAAAAAAAAAAJcCAABkcnMv&#10;ZG93bnJldi54bWxQSwUGAAAAAAQABAD1AAAAigMAAAAA&#10;" filled="f" stroked="f">
                    <v:textbox inset="0,,,0">
                      <w:txbxContent>
                        <w:p w14:paraId="71C4CEDA"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125</w:t>
                          </w:r>
                        </w:p>
                      </w:txbxContent>
                    </v:textbox>
                  </v:shape>
                  <v:shape id="Text Box 5" o:spid="_x0000_s1422" type="#_x0000_t202" style="position:absolute;left:66675;top:2531893;width:4203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ZYhxAAA&#10;AN0AAAAPAAAAZHJzL2Rvd25yZXYueG1sRE9La8JAEL4X+h+WEXopurEVMdFVpBDw1Iet9zE7JsHs&#10;bJqdmrS/vlsQepuP7zmrzeAadaEu1J4NTCcJKOLC25pLAx/v+XgBKgiyxcYzGfimAJv17c0KM+t7&#10;fqPLXkoVQzhkaKASaTOtQ1GRwzDxLXHkTr5zKBF2pbYd9jHcNfohSebaYc2xocKWnioqzvsvZ2Cn&#10;Jd++yjR/PvykL4/He+yb9NOYu9GwXYISGuRffHXvbJw/n6Xw9008Qa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2WIcQAAADdAAAADwAAAAAAAAAAAAAAAACXAgAAZHJzL2Rv&#10;d25yZXYueG1sUEsFBgAAAAAEAAQA9QAAAIgDAAAAAA==&#10;" filled="f" stroked="f">
                    <v:textbox inset="0,,,0">
                      <w:txbxContent>
                        <w:p w14:paraId="0F7B083A"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75</w:t>
                          </w:r>
                        </w:p>
                      </w:txbxContent>
                    </v:textbox>
                  </v:shape>
                  <v:shape id="Text Box 5" o:spid="_x0000_s1423" type="#_x0000_t202" style="position:absolute;left:45512;top:3833141;width:439889;height:3093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soixQAA&#10;AN0AAAAPAAAAZHJzL2Rvd25yZXYueG1sRI9Pa8JAEMXvBb/DMoK3ulHwD6mriCDoSdRS8DZkp0na&#10;7GzYXTX59s6h0NsM7817v1ltOteoB4VYezYwGWegiAtvay4NfF7370tQMSFbbDyTgZ4ibNaDtxXm&#10;1j/5TI9LKpWEcMzRQJVSm2sdi4ocxrFviUX79sFhkjWU2gZ8Srhr9DTL5tphzdJQYUu7iorfy90Z&#10;OPa9L766n6xuwwLvjT2F2e1kzGjYbT9AJerSv/nv+mAFfz4TfvlGRt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KyiLFAAAA3QAAAA8AAAAAAAAAAAAAAAAAlwIAAGRycy9k&#10;b3ducmV2LnhtbFBLBQYAAAAABAAEAPUAAACJAwAAAAA=&#10;" filled="f" stroked="f">
                    <v:textbox inset=",,,0">
                      <w:txbxContent>
                        <w:p w14:paraId="14CFF68F"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25</w:t>
                          </w:r>
                        </w:p>
                      </w:txbxContent>
                    </v:textbox>
                  </v:shape>
                  <v:shape id="Text Box 5" o:spid="_x0000_s1424" type="#_x0000_t202" style="position:absolute;left:103187;top:3174789;width:38608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gz6xAAA&#10;AN0AAAAPAAAAZHJzL2Rvd25yZXYueG1sRE9La8JAEL4X+h+WEXopukmLotFVpBDw1Iet9zE7JsHs&#10;bJqdmrS/vlsQepuP7zmrzeAadaEu1J4NpJMEFHHhbc2lgY/3fDwHFQTZYuOZDHxTgM369maFmfU9&#10;v9FlL6WKIRwyNFCJtJnWoajIYZj4ljhyJ985lAi7UtsO+xjuGv2QJDPtsObYUGFLTxUV5/2XM7DT&#10;km9fJc2fDz+Ll8fjPfbN4tOYu9GwXYISGuRffHXvbJw/m6bw9008Qa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IM+sQAAADdAAAADwAAAAAAAAAAAAAAAACXAgAAZHJzL2Rv&#10;d25yZXYueG1sUEsFBgAAAAAEAAQA9QAAAIgDAAAAAA==&#10;" filled="f" stroked="f">
                    <v:textbox inset="0,,,0">
                      <w:txbxContent>
                        <w:p w14:paraId="71A58663"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50</w:t>
                          </w:r>
                        </w:p>
                      </w:txbxContent>
                    </v:textbox>
                  </v:shape>
                  <v:shape id="Text Box 5" o:spid="_x0000_s1425" type="#_x0000_t202" style="position:absolute;top:1898524;width:49212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JKNxAAA&#10;AN0AAAAPAAAAZHJzL2Rvd25yZXYueG1sRE9Na8JAEL0X+h+WKXgputGiaHQVKQQ8tdXqfcxOk9Ds&#10;bJodTdpf3y0Ivc3jfc5q07taXakNlWcD41ECijj3tuLCwPE9G85BBUG2WHsmA98UYLO+v1than3H&#10;e7oepFAxhEOKBkqRJtU65CU5DCPfEEfuw7cOJcK20LbFLoa7Wk+SZKYdVhwbSmzouaT883BxBnZa&#10;su2bjLOX08/i9en8iF29+DJm8NBvl6CEevkX39w7G+fPphP4+yaeo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CSjcQAAADdAAAADwAAAAAAAAAAAAAAAACXAgAAZHJzL2Rv&#10;d25yZXYueG1sUEsFBgAAAAAEAAQA9QAAAIgDAAAAAA==&#10;" filled="f" stroked="f">
                    <v:textbox inset="0,,,0">
                      <w:txbxContent>
                        <w:p w14:paraId="7D7F46E2"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100</w:t>
                          </w:r>
                        </w:p>
                      </w:txbxContent>
                    </v:textbox>
                  </v:shape>
                  <v:shape id="Text Box 5" o:spid="_x0000_s1426" type="#_x0000_t202" style="position:absolute;left:22225;top:631783;width:46990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DcWxAAA&#10;AN0AAAAPAAAAZHJzL2Rvd25yZXYueG1sRE9Na8JAEL0X+h+WKXgpulGpaHQVKQQ81Wr1PmanSWh2&#10;Ns1OTdpf7xYKvc3jfc5q07taXakNlWcD41ECijj3tuLCwOktG85BBUG2WHsmA98UYLO+v1than3H&#10;B7oepVAxhEOKBkqRJtU65CU5DCPfEEfu3bcOJcK20LbFLoa7Wk+SZKYdVhwbSmzouaT84/jlDOy0&#10;ZNtXGWcv55/Ffnp5xK5efBozeOi3S1BCvfyL/9w7G+fPnqbw+008Qa9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w3FsQAAADdAAAADwAAAAAAAAAAAAAAAACXAgAAZHJzL2Rv&#10;d25yZXYueG1sUEsFBgAAAAAEAAQA9QAAAIgDAAAAAA==&#10;" filled="f" stroked="f">
                    <v:textbox inset="0,,,0">
                      <w:txbxContent>
                        <w:p w14:paraId="2A0B19F2" w14:textId="77777777" w:rsidR="00044D26" w:rsidRDefault="00044D26" w:rsidP="009638D5">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150</w:t>
                          </w:r>
                        </w:p>
                      </w:txbxContent>
                    </v:textbox>
                  </v:shape>
                </v:group>
                <v:shape id="Freeform 199" o:spid="_x0000_s1427" style="position:absolute;left:695325;top:1117600;width:4147820;height:3181985;visibility:visible;mso-wrap-style:square;v-text-anchor:middle" coordsize="4430121,342398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VyIvwAA&#10;ANwAAAAPAAAAZHJzL2Rvd25yZXYueG1sRE9Ni8IwEL0L/ocwgjdNLSK2GkUExYuH1WW9Ds3YFptJ&#10;SaLWf2+EBW/zeJ+zXHemEQ9yvrasYDJOQBAXVtdcKvg970ZzED4ga2wsk4IXeViv+r0l5to++Yce&#10;p1CKGMI+RwVVCG0upS8qMujHtiWO3NU6gyFCV0rt8BnDTSPTJJlJgzXHhgpb2lZU3E53o8DV531I&#10;L7iV9lXOpsXfwadHq9Rw0G0WIAJ14Sv+dx90nJ9l8HkmXiB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dNXIi/AAAA3AAAAA8AAAAAAAAAAAAAAAAAlwIAAGRycy9kb3ducmV2&#10;LnhtbFBLBQYAAAAABAAEAPUAAACDAwAAAAA=&#10;" adj="-11796480,,5400" path="m0,3423983c583349,2484000,928359,1354020,1355037,794031,1781715,234042,1960054,14881,2290062,4047,2620070,-6787,3046750,7380,3425094,9046l4430121,9046e" filled="f" strokecolor="black [3213]" strokeweight="2.5pt">
                  <v:stroke joinstyle="miter"/>
                  <v:formulas/>
                  <v:path arrowok="t" o:connecttype="custom" o:connectlocs="0,3181985;1268690,737911;2144132,3761;3206836,8407;4147820,8407" o:connectangles="0,0,0,0,0" textboxrect="0,0,4430121,3423983"/>
                  <v:textbox>
                    <w:txbxContent>
                      <w:p w14:paraId="1011A3AB" w14:textId="77777777" w:rsidR="00044D26" w:rsidRDefault="00044D26" w:rsidP="00A47B0E">
                        <w:pPr>
                          <w:rPr>
                            <w:rFonts w:eastAsia="Times New Roman"/>
                          </w:rPr>
                        </w:pPr>
                      </w:p>
                    </w:txbxContent>
                  </v:textbox>
                </v:shape>
                <v:shape id="Freeform 201" o:spid="_x0000_s1428" style="position:absolute;left:700405;top:1106805;width:4111315;height:3172460;visibility:visible;mso-wrap-style:square;v-text-anchor:middle" coordsize="4430121,34282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tRLvgAA&#10;ANwAAAAPAAAAZHJzL2Rvd25yZXYueG1sRI/BCsIwEETvgv8QVvCmaRVEqlFEEcSb1YPHpVnbYrMp&#10;TWzr3xtB8DjMzBtmve1NJVpqXGlZQTyNQBBnVpecK7hdj5MlCOeRNVaWScGbHGw3w8EaE207vlCb&#10;+lwECLsEFRTe14mULivIoJvamjh4D9sY9EE2udQNdgFuKjmLooU0WHJYKLCmfUHZM32ZQOnS8/59&#10;JBMvD1q3j7tLn3On1HjU71YgPPX+H/61T1rBLIrheyYcAbn5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5bUS74AAADcAAAADwAAAAAAAAAAAAAAAACXAgAAZHJzL2Rvd25yZXYu&#10;eG1sUEsFBgAAAAAEAAQA9QAAAIIDAAAAAA==&#10;" adj="-11796480,,5400" path="m0,3428269c39602,3269538,96772,2915043,157607,2420885,218442,1926727,259607,709583,615016,308324,970425,-92935,1911718,43333,2290062,13333,2668406,-16667,3051717,13332,3425094,13332l4430121,13332e" filled="f" strokecolor="black [3213]" strokeweight="2pt">
                  <v:stroke dashstyle="3 1" joinstyle="miter"/>
                  <v:formulas/>
                  <v:path arrowok="t" o:connecttype="custom" o:connectlocs="0,3172460;146265,2240245;570757,285318;2125262,12338;3178613,12337;4111315,12337" o:connectangles="0,0,0,0,0,0" textboxrect="0,0,4430121,3428269"/>
                  <v:textbox>
                    <w:txbxContent>
                      <w:p w14:paraId="6AD68721" w14:textId="77777777" w:rsidR="00044D26" w:rsidRDefault="00044D26" w:rsidP="00A47B0E">
                        <w:pPr>
                          <w:rPr>
                            <w:rFonts w:eastAsia="Times New Roman"/>
                          </w:rPr>
                        </w:pPr>
                      </w:p>
                    </w:txbxContent>
                  </v:textbox>
                </v:shape>
                <v:shape id="Freeform 202" o:spid="_x0000_s1429" style="position:absolute;left:698500;top:1112520;width:4208780;height:3179445;visibility:visible;mso-wrap-style:square;v-text-anchor:middle" coordsize="4430121,34149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ZMywQAA&#10;ANwAAAAPAAAAZHJzL2Rvd25yZXYueG1sRI/NigIxEITvC/sOoYW9rRlnQWQ0iiiCV/9Y9tZM2klw&#10;0hmSrI5vbwTBY1FVX1GzRe9acaUQrWcFo2EBgrj22nKj4HjYfE9AxISssfVMCu4UYTH//Jhhpf2N&#10;d3Tdp0ZkCMcKFZiUukrKWBtyGIe+I87e2QeHKcvQSB3wluGulWVRjKVDy3nBYEcrQ/Vl/+8U/G59&#10;/3P+a2tr43FyGoe16e5rpb4G/XIKIlGf3uFXe6sVlEUJzzP5CM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yGTMsEAAADcAAAADwAAAAAAAAAAAAAAAACXAgAAZHJzL2Rvd25y&#10;ZXYueG1sUEsFBgAAAAAEAAQA9QAAAIUDAAAAAA==&#10;" adj="-11796480,,5400" path="m0,3414937c583349,2474954,1421082,1633571,1870232,1151021,2319382,668471,2359261,598497,2670073,409994,2980885,221491,3356759,18334,3735103,20000l4430121,0e" filled="f" strokecolor="black [3213]" strokeweight="2.5pt">
                  <v:stroke dashstyle="dash" joinstyle="miter"/>
                  <v:formulas/>
                  <v:path arrowok="t" o:connecttype="custom" o:connectlocs="0,3179445;1776790,1071647;2536669,381721;3548487,18621;4208780,0" o:connectangles="0,0,0,0,0" textboxrect="0,0,4430121,3414937"/>
                  <v:textbox>
                    <w:txbxContent>
                      <w:p w14:paraId="1389C1A0" w14:textId="77777777" w:rsidR="00044D26" w:rsidRDefault="00044D26" w:rsidP="00A47B0E">
                        <w:pPr>
                          <w:rPr>
                            <w:rFonts w:eastAsia="Times New Roman"/>
                          </w:rPr>
                        </w:pPr>
                      </w:p>
                    </w:txbxContent>
                  </v:textbox>
                </v:shape>
                <v:shape id="Straight Arrow Connector 209" o:spid="_x0000_s1430" type="#_x0000_t32" style="position:absolute;left:2823210;top:1142365;width:0;height:3136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7nTsMAAADcAAAADwAAAGRycy9kb3ducmV2LnhtbESPUWvCMBSF3wf+h3AF32Y6KcNVo1Rh&#10;sBcd2v2Aa3PXFJubkkSt/34RhD0ezjnf4SzXg+3ElXxoHSt4m2YgiGunW24U/FSfr3MQISJr7ByT&#10;gjsFWK9GL0sstLvxga7H2IgE4VCgAhNjX0gZakMWw9T1xMn7dd5iTNI3Unu8Jbjt5CzL3qXFltOC&#10;wZ62hurz8WIVVNX3Od+XBvN8vxtKf/eXTXdSajIeygWISEP8Dz/bX1rBLPuAx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e507DAAAA3AAAAA8AAAAAAAAAAAAA&#10;AAAAoQIAAGRycy9kb3ducmV2LnhtbFBLBQYAAAAABAAEAPkAAACRAwAAAAA=&#10;" strokecolor="black [3213]" strokeweight="2.5pt">
                  <v:stroke endarrow="open"/>
                </v:shape>
                <v:shape id="Straight Arrow Connector 210" o:spid="_x0000_s1431" type="#_x0000_t32" style="position:absolute;left:1991995;top:1149350;width:0;height:31311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hHLr0AAADcAAAADwAAAGRycy9kb3ducmV2LnhtbERPSwrCMBDdC94hjOBGNFVBpBpFC6Ir&#10;xd9+aMa22kxKE7Xe3iwEl4/3ny8bU4oX1a6wrGA4iEAQp1YXnCm4nDf9KQjnkTWWlknBhxwsF+3W&#10;HGNt33yk18lnIoSwi1FB7n0VS+nSnAy6ga2IA3eztUEfYJ1JXeM7hJtSjqJoIg0WHBpyrCjJKX2c&#10;nkbBbv95IB02WVRtx/crJkmy7hVKdTvNagbCU+P/4p97pxWMhmF+OBOOgFx8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xYRy69AAAA3AAAAA8AAAAAAAAAAAAAAAAAoQIA&#10;AGRycy9kb3ducmV2LnhtbFBLBQYAAAAABAAEAPkAAACLAwAAAAA=&#10;" strokecolor="black [3213]" strokeweight="2.5pt">
                  <v:stroke dashstyle="1 1" endarrow="open"/>
                </v:shape>
                <v:shape id="Straight Arrow Connector 211" o:spid="_x0000_s1432" type="#_x0000_t32" style="position:absolute;left:4253865;top:1134745;width:0;height:314923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ketsQAAADcAAAADwAAAGRycy9kb3ducmV2LnhtbESPS4vCQBCE7wv+h6EFb+skHsSNjiKC&#10;RASF9QEem0zngZmemBk1/ntHWNhjUVVfUbNFZ2rxoNZVlhXEwwgEcWZ1xYWC03H9PQHhPLLG2jIp&#10;eJGDxbz3NcNE2yf/0uPgCxEg7BJUUHrfJFK6rCSDbmgb4uDltjXog2wLqVt8Brip5SiKxtJgxWGh&#10;xIZWJWXXw90o+MlX+7pK03vadOv8PL7c9jveKjXod8spCE+d/w//tTdawSiO4XMmHAE5f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2R62xAAAANwAAAAPAAAAAAAAAAAA&#10;AAAAAKECAABkcnMvZG93bnJldi54bWxQSwUGAAAAAAQABAD5AAAAkgMAAAAA&#10;" strokecolor="black [3213]" strokeweight="2.5pt">
                  <v:stroke dashstyle="dash" endarrow="open"/>
                </v:shape>
                <v:shape id="Text Box 5" o:spid="_x0000_s1433" type="#_x0000_t202" style="position:absolute;left:-442278;top:2101533;width:1104265;height:2197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gYVwgAA&#10;AN0AAAAPAAAAZHJzL2Rvd25yZXYueG1sRE/dasIwFL4f7B3CGexuplYs0hllCIIIU6x7gENz1pQ2&#10;J6WJtX37ZSB4dz6+37PejrYVA/W+dqxgPktAEJdO11wp+LnuP1YgfEDW2DomBRN52G5eX9aYa3fn&#10;Cw1FqEQMYZ+jAhNCl0vpS0MW/cx1xJH7db3FEGFfSd3jPYbbVqZJkkmLNccGgx3tDJVNcbMKrtOZ&#10;jiathu9mecpWZpyaYlEo9f42fn2CCDSGp/jhPug4P0vn8P9NPEF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SBhXCAAAA3QAAAA8AAAAAAAAAAAAAAAAAlwIAAGRycy9kb3du&#10;cmV2LnhtbFBLBQYAAAAABAAEAPUAAACGAwAAAAA=&#10;" filled="f" stroked="f">
                  <v:textbox style="mso-fit-shape-to-text:t" inset="0,0,0,0">
                    <w:txbxContent>
                      <w:p w14:paraId="259C7D17" w14:textId="77777777" w:rsidR="00044D26" w:rsidRDefault="00044D26" w:rsidP="00C64C68">
                        <w:pPr>
                          <w:pStyle w:val="NormalWeb"/>
                          <w:spacing w:before="0" w:beforeAutospacing="0" w:after="0" w:afterAutospacing="0"/>
                          <w:jc w:val="right"/>
                          <w:textAlignment w:val="baseline"/>
                        </w:pPr>
                        <w:r>
                          <w:rPr>
                            <w:rFonts w:ascii="Arial" w:eastAsia="MS PGothic" w:hAnsi="Arial" w:cstheme="minorBidi"/>
                            <w:b/>
                            <w:bCs/>
                            <w:color w:val="000000" w:themeColor="text1"/>
                            <w:kern w:val="24"/>
                          </w:rPr>
                          <w:t>Volume / cm</w:t>
                        </w:r>
                        <w:r>
                          <w:rPr>
                            <w:rFonts w:ascii="Arial" w:eastAsia="MS PGothic" w:hAnsi="Arial" w:cstheme="minorBidi"/>
                            <w:b/>
                            <w:bCs/>
                            <w:color w:val="000000" w:themeColor="text1"/>
                            <w:kern w:val="24"/>
                            <w:position w:val="7"/>
                            <w:vertAlign w:val="superscript"/>
                          </w:rPr>
                          <w:t>3</w:t>
                        </w:r>
                      </w:p>
                    </w:txbxContent>
                  </v:textbox>
                </v:shape>
                <v:shape id="Text Box 5" o:spid="_x0000_s1434" type="#_x0000_t202" style="position:absolute;left:1050290;top:2357755;width:738505;height:43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RkxQAA&#10;AN0AAAAPAAAAZHJzL2Rvd25yZXYueG1sRI/dasJAEIXvhb7DMoXe6aYtxDR1FREKQkEw+gBjdvKD&#10;2dmwu9X07TsXBe9mOGfO+Wa1mdygbhRi79nA6yIDRVx723Nr4Hz6mhegYkK2OHgmA78UYbN+mq2w&#10;tP7OR7pVqVUSwrFEA11KY6l1rDtyGBd+JBat8cFhkjW02ga8S7gb9FuW5dphz9LQ4Ui7jupr9eMM&#10;6LFtrsvqsN3XH835e5cXlyYUxrw8T9tPUImm9DD/X++t4Ofvwi/fyAh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4pGTFAAAA3QAAAA8AAAAAAAAAAAAAAAAAlwIAAGRycy9k&#10;b3ducmV2LnhtbFBLBQYAAAAABAAEAPUAAACJAwAAAAA=&#10;" fillcolor="white [3212]">
                  <v:textbox style="mso-fit-shape-to-text:t" inset="1mm,1mm,1mm,1mm">
                    <w:txbxContent>
                      <w:p w14:paraId="0B82CE80"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medium</w:t>
                        </w:r>
                        <w:proofErr w:type="gramEnd"/>
                        <w:r w:rsidRPr="00C64C68">
                          <w:rPr>
                            <w:rFonts w:ascii="Arial" w:eastAsia="MS PGothic" w:hAnsi="Arial" w:cstheme="minorBidi"/>
                            <w:b/>
                            <w:bCs/>
                            <w:color w:val="000000" w:themeColor="text1"/>
                            <w:kern w:val="24"/>
                          </w:rPr>
                          <w:t xml:space="preserve"> lumps</w:t>
                        </w:r>
                      </w:p>
                    </w:txbxContent>
                  </v:textbox>
                </v:shape>
                <v:shape id="Text Box 5" o:spid="_x0000_s1435" type="#_x0000_t202" style="position:absolute;left:830580;top:1835150;width:621665;height:438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PA+xQAA&#10;AN0AAAAPAAAAZHJzL2Rvd25yZXYueG1sRE/fa8IwEH4f+D+EE/Y2Ux3UUY0iijgGG8wp+nhrbk21&#10;uZQm1e6/N8Jgb/fx/bzpvLOVuFDjS8cKhoMEBHHudMmFgt3X+ukFhA/IGivHpOCXPMxnvYcpZtpd&#10;+ZMu21CIGMI+QwUmhDqT0ueGLPqBq4kj9+MaiyHCppC6wWsMt5UcJUkqLZYcGwzWtDSUn7etVTD+&#10;aM34dDi+f++L9K2m9rTcb1ZKPfa7xQREoC78i//crzrOT5+HcP8mni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M8D7FAAAA3QAAAA8AAAAAAAAAAAAAAAAAlwIAAGRycy9k&#10;b3ducmV2LnhtbFBLBQYAAAAABAAEAPUAAACJAwAAAAA=&#10;" fillcolor="white [3212]">
                  <v:textbox inset="1mm,1mm,1mm,1mm">
                    <w:txbxContent>
                      <w:p w14:paraId="0146E8DB"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small</w:t>
                        </w:r>
                        <w:proofErr w:type="gramEnd"/>
                        <w:r w:rsidRPr="00C64C68">
                          <w:rPr>
                            <w:rFonts w:ascii="Arial" w:eastAsia="MS PGothic" w:hAnsi="Arial" w:cstheme="minorBidi"/>
                            <w:b/>
                            <w:bCs/>
                            <w:color w:val="000000" w:themeColor="text1"/>
                            <w:kern w:val="24"/>
                          </w:rPr>
                          <w:t xml:space="preserve"> lumps</w:t>
                        </w:r>
                      </w:p>
                    </w:txbxContent>
                  </v:textbox>
                </v:shape>
                <v:shape id="Text Box 5" o:spid="_x0000_s1436" type="#_x0000_t202" style="position:absolute;left:2132330;top:2112645;width:525145;height:43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p+IwQAA&#10;AN0AAAAPAAAAZHJzL2Rvd25yZXYueG1sRE/bisIwEH0X/Icwgm+aqtDtdo0igiAsCFv9gLGZXrCZ&#10;lCRq/fuNsLBvczjXWW8H04kHOd9aVrCYJyCIS6tbrhVczodZBsIHZI2dZVLwIg/bzXi0xlzbJ//Q&#10;owi1iCHsc1TQhNDnUvqyIYN+bnviyFXWGQwRulpqh88Ybjq5TJJUGmw5NjTY076h8lbcjQLZ19Xt&#10;ozjtjuVndfnep9m1cplS08mw+wIRaAj/4j/3Ucf56WoJ72/iCX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WafiMEAAADdAAAADwAAAAAAAAAAAAAAAACXAgAAZHJzL2Rvd25y&#10;ZXYueG1sUEsFBgAAAAAEAAQA9QAAAIUDAAAAAA==&#10;" fillcolor="white [3212]">
                  <v:textbox style="mso-fit-shape-to-text:t" inset="1mm,1mm,1mm,1mm">
                    <w:txbxContent>
                      <w:p w14:paraId="2B6413E3" w14:textId="77777777" w:rsidR="00044D26" w:rsidRPr="00C64C68" w:rsidRDefault="00044D26" w:rsidP="00C64C68">
                        <w:pPr>
                          <w:pStyle w:val="NormalWeb"/>
                          <w:spacing w:before="0" w:beforeAutospacing="0" w:after="0" w:afterAutospacing="0"/>
                          <w:textAlignment w:val="baseline"/>
                          <w:rPr>
                            <w:color w:val="000000" w:themeColor="text1"/>
                          </w:rPr>
                        </w:pPr>
                        <w:proofErr w:type="gramStart"/>
                        <w:r w:rsidRPr="00C64C68">
                          <w:rPr>
                            <w:rFonts w:ascii="Arial" w:eastAsia="MS PGothic" w:hAnsi="Arial" w:cstheme="minorBidi"/>
                            <w:b/>
                            <w:bCs/>
                            <w:color w:val="000000" w:themeColor="text1"/>
                            <w:kern w:val="24"/>
                          </w:rPr>
                          <w:t>large</w:t>
                        </w:r>
                        <w:proofErr w:type="gramEnd"/>
                        <w:r w:rsidRPr="00C64C68">
                          <w:rPr>
                            <w:rFonts w:ascii="Arial" w:eastAsia="MS PGothic" w:hAnsi="Arial" w:cstheme="minorBidi"/>
                            <w:b/>
                            <w:bCs/>
                            <w:color w:val="000000" w:themeColor="text1"/>
                            <w:kern w:val="24"/>
                          </w:rPr>
                          <w:t xml:space="preserve"> lump</w:t>
                        </w:r>
                      </w:p>
                    </w:txbxContent>
                  </v:textbox>
                </v:shape>
                <v:shape id="Text Box 5" o:spid="_x0000_s1437" type="#_x0000_t202" style="position:absolute;left:3272155;top:175895;width:156337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htxAAA&#10;AN0AAAAPAAAAZHJzL2Rvd25yZXYueG1sRE9LawIxEL4L/Q9hCr1ITWrFlq1RpFDoUdf6OA6bcbO4&#10;mWw36br66xuh0Nt8fM+ZLXpXi47aUHnW8DRSIIgLbyouNXxtPh5fQYSIbLD2TBouFGAxvxvMMDP+&#10;zGvq8liKFMIhQw02xiaTMhSWHIaRb4gTd/Stw5hgW0rT4jmFu1qOlZpKhxWnBosNvVsqTvmP06C+&#10;D9tuiDvcL1derfLr0I5fSOuH+375BiJSH//Ff+5Pk+ZPnydw+yad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xYbcQAAADdAAAADwAAAAAAAAAAAAAAAACXAgAAZHJzL2Rv&#10;d25yZXYueG1sUEsFBgAAAAAEAAQA9QAAAIgDAAAAAA==&#10;" fillcolor="white [3212]" strokecolor="black [3213]" strokeweight="1.5pt">
                  <v:textbox style="mso-fit-shape-to-text:t">
                    <w:txbxContent>
                      <w:p w14:paraId="54C522FD" w14:textId="794DB6E8" w:rsidR="00044D26" w:rsidRPr="009638D5" w:rsidRDefault="00044D26" w:rsidP="009638D5">
                        <w:pPr>
                          <w:pStyle w:val="NormalWeb"/>
                          <w:spacing w:before="0" w:beforeAutospacing="0" w:after="0" w:afterAutospacing="0"/>
                          <w:jc w:val="center"/>
                          <w:textAlignment w:val="baseline"/>
                          <w:rPr>
                            <w:color w:val="000000" w:themeColor="text1"/>
                          </w:rPr>
                        </w:pPr>
                        <w:r>
                          <w:rPr>
                            <w:rFonts w:ascii="Arial" w:eastAsia="MS PGothic" w:hAnsi="Arial" w:cs="MS PGothic"/>
                            <w:b/>
                            <w:bCs/>
                            <w:color w:val="000000" w:themeColor="text1"/>
                            <w:kern w:val="24"/>
                            <w14:textOutline w14:w="9525" w14:cap="flat" w14:cmpd="sng" w14:algn="ctr">
                              <w14:noFill/>
                              <w14:prstDash w14:val="solid"/>
                              <w14:round/>
                            </w14:textOutline>
                          </w:rPr>
                          <w:t>VOLUME</w:t>
                        </w:r>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w:t>
                        </w:r>
                        <w:proofErr w:type="spellStart"/>
                        <w:r w:rsidRPr="009638D5">
                          <w:rPr>
                            <w:rFonts w:ascii="Arial" w:eastAsia="MS PGothic" w:hAnsi="Arial" w:cs="MS PGothic"/>
                            <w:b/>
                            <w:bCs/>
                            <w:color w:val="000000" w:themeColor="text1"/>
                            <w:kern w:val="24"/>
                            <w14:textOutline w14:w="9525" w14:cap="flat" w14:cmpd="sng" w14:algn="ctr">
                              <w14:noFill/>
                              <w14:prstDash w14:val="solid"/>
                              <w14:round/>
                            </w14:textOutline>
                          </w:rPr>
                          <w:t>vs</w:t>
                        </w:r>
                        <w:proofErr w:type="spellEnd"/>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TIME</w:t>
                        </w:r>
                      </w:p>
                    </w:txbxContent>
                  </v:textbox>
                </v:shape>
                <w10:wrap type="through"/>
              </v:group>
            </w:pict>
          </mc:Fallback>
        </mc:AlternateContent>
      </w:r>
    </w:p>
    <w:p w14:paraId="10D6F8F1" w14:textId="77777777" w:rsidR="00CF288E" w:rsidRDefault="00CF288E" w:rsidP="001D30DF">
      <w:pPr>
        <w:spacing w:after="0" w:line="240" w:lineRule="auto"/>
        <w:rPr>
          <w:rFonts w:ascii="Arial Narrow" w:hAnsi="Arial Narrow"/>
          <w:sz w:val="28"/>
          <w:szCs w:val="28"/>
        </w:rPr>
      </w:pPr>
    </w:p>
    <w:p w14:paraId="34931678" w14:textId="77777777" w:rsidR="00CF288E" w:rsidRDefault="00CF288E" w:rsidP="00CF288E">
      <w:pPr>
        <w:spacing w:after="0" w:line="240" w:lineRule="auto"/>
        <w:rPr>
          <w:rFonts w:ascii="Arial Narrow" w:hAnsi="Arial Narrow"/>
          <w:sz w:val="28"/>
          <w:szCs w:val="28"/>
        </w:rPr>
      </w:pPr>
      <w:r w:rsidRPr="00CF288E">
        <w:rPr>
          <w:rFonts w:ascii="Arial Narrow" w:hAnsi="Arial Narrow"/>
          <w:sz w:val="28"/>
          <w:szCs w:val="28"/>
        </w:rPr>
        <w:t>In all reactions the rate is fastest at the start, as the concentration of the r</w:t>
      </w:r>
      <w:r>
        <w:rPr>
          <w:rFonts w:ascii="Arial Narrow" w:hAnsi="Arial Narrow"/>
          <w:sz w:val="28"/>
          <w:szCs w:val="28"/>
        </w:rPr>
        <w:t>eactants are at their highest.</w:t>
      </w:r>
    </w:p>
    <w:p w14:paraId="50A0A6E5" w14:textId="77777777" w:rsidR="00CF288E" w:rsidRDefault="00CF288E" w:rsidP="00CF288E">
      <w:pPr>
        <w:spacing w:after="0" w:line="240" w:lineRule="auto"/>
        <w:rPr>
          <w:rFonts w:ascii="Arial Narrow" w:hAnsi="Arial Narrow"/>
          <w:sz w:val="28"/>
          <w:szCs w:val="28"/>
        </w:rPr>
      </w:pPr>
    </w:p>
    <w:p w14:paraId="77C0C8DD" w14:textId="258C9FCB" w:rsidR="00CF288E" w:rsidRDefault="00CF288E" w:rsidP="00CF288E">
      <w:pPr>
        <w:spacing w:after="0" w:line="240" w:lineRule="auto"/>
        <w:rPr>
          <w:rFonts w:ascii="Arial Narrow" w:hAnsi="Arial Narrow"/>
          <w:sz w:val="28"/>
          <w:szCs w:val="28"/>
        </w:rPr>
      </w:pPr>
      <w:r w:rsidRPr="00CF288E">
        <w:rPr>
          <w:rFonts w:ascii="Arial Narrow" w:hAnsi="Arial Narrow"/>
          <w:sz w:val="28"/>
          <w:szCs w:val="28"/>
        </w:rPr>
        <w:t xml:space="preserve">As the reaction progresses, </w:t>
      </w:r>
      <w:r w:rsidR="0079746C">
        <w:rPr>
          <w:rFonts w:ascii="Arial Narrow" w:hAnsi="Arial Narrow"/>
          <w:sz w:val="28"/>
          <w:szCs w:val="28"/>
        </w:rPr>
        <w:t xml:space="preserve">the </w:t>
      </w:r>
      <w:r w:rsidRPr="00CF288E">
        <w:rPr>
          <w:rFonts w:ascii="Arial Narrow" w:hAnsi="Arial Narrow"/>
          <w:sz w:val="28"/>
          <w:szCs w:val="28"/>
        </w:rPr>
        <w:t>rate slows down, as the reactants are used up and their concentration decreases.</w:t>
      </w:r>
    </w:p>
    <w:p w14:paraId="3E2F7416" w14:textId="77777777" w:rsidR="00CF288E" w:rsidRDefault="00CF288E" w:rsidP="00CF288E">
      <w:pPr>
        <w:spacing w:after="0" w:line="240" w:lineRule="auto"/>
        <w:rPr>
          <w:rFonts w:ascii="Arial Narrow" w:hAnsi="Arial Narrow"/>
          <w:sz w:val="28"/>
          <w:szCs w:val="28"/>
        </w:rPr>
      </w:pPr>
    </w:p>
    <w:p w14:paraId="1C38D3CA" w14:textId="77777777" w:rsidR="00CF288E" w:rsidRPr="00990A09" w:rsidRDefault="00CF288E" w:rsidP="001D30DF">
      <w:pPr>
        <w:spacing w:after="0" w:line="240" w:lineRule="auto"/>
        <w:rPr>
          <w:rFonts w:ascii="Arial Narrow" w:hAnsi="Arial Narrow"/>
          <w:b/>
          <w:sz w:val="24"/>
          <w:szCs w:val="24"/>
        </w:rPr>
      </w:pPr>
      <w:r w:rsidRPr="00990A09">
        <w:rPr>
          <w:rFonts w:ascii="Arial Narrow" w:hAnsi="Arial Narrow"/>
          <w:b/>
          <w:sz w:val="24"/>
          <w:szCs w:val="24"/>
        </w:rPr>
        <w:t>Small lumps reaction stops at 11 minutes.</w:t>
      </w:r>
    </w:p>
    <w:p w14:paraId="64FB8136" w14:textId="77777777" w:rsidR="00CF288E" w:rsidRPr="00990A09" w:rsidRDefault="00CF288E" w:rsidP="001D30DF">
      <w:pPr>
        <w:spacing w:after="0" w:line="240" w:lineRule="auto"/>
        <w:rPr>
          <w:rFonts w:ascii="Arial Narrow" w:hAnsi="Arial Narrow"/>
          <w:b/>
          <w:sz w:val="24"/>
          <w:szCs w:val="24"/>
        </w:rPr>
      </w:pPr>
    </w:p>
    <w:p w14:paraId="636DBF56" w14:textId="77777777" w:rsidR="00CF288E" w:rsidRPr="00990A09" w:rsidRDefault="00CF288E" w:rsidP="00CF288E">
      <w:pPr>
        <w:spacing w:after="0" w:line="240" w:lineRule="auto"/>
        <w:rPr>
          <w:rFonts w:ascii="Arial Narrow" w:hAnsi="Arial Narrow"/>
          <w:b/>
          <w:sz w:val="24"/>
          <w:szCs w:val="24"/>
        </w:rPr>
      </w:pPr>
      <w:r w:rsidRPr="00990A09">
        <w:rPr>
          <w:rFonts w:ascii="Arial Narrow" w:hAnsi="Arial Narrow"/>
          <w:b/>
          <w:sz w:val="24"/>
          <w:szCs w:val="24"/>
        </w:rPr>
        <w:t>Medium lumps reaction stops at 18 minutes.</w:t>
      </w:r>
    </w:p>
    <w:p w14:paraId="619C49A6" w14:textId="77777777" w:rsidR="00CF288E" w:rsidRPr="00990A09" w:rsidRDefault="00CF288E" w:rsidP="00CF288E">
      <w:pPr>
        <w:spacing w:after="0" w:line="240" w:lineRule="auto"/>
        <w:rPr>
          <w:rFonts w:ascii="Arial Narrow" w:hAnsi="Arial Narrow"/>
          <w:b/>
          <w:sz w:val="24"/>
          <w:szCs w:val="24"/>
        </w:rPr>
      </w:pPr>
    </w:p>
    <w:p w14:paraId="152C0480" w14:textId="518E1785" w:rsidR="00F55447" w:rsidRPr="00990A09" w:rsidRDefault="00990A09" w:rsidP="001D30DF">
      <w:pPr>
        <w:spacing w:after="0" w:line="240" w:lineRule="auto"/>
        <w:rPr>
          <w:rFonts w:ascii="Arial Narrow" w:hAnsi="Arial Narrow"/>
          <w:b/>
          <w:sz w:val="24"/>
          <w:szCs w:val="24"/>
        </w:rPr>
      </w:pPr>
      <w:r>
        <w:rPr>
          <w:rFonts w:ascii="Arial Narrow" w:hAnsi="Arial Narrow"/>
          <w:b/>
          <w:sz w:val="24"/>
          <w:szCs w:val="24"/>
        </w:rPr>
        <w:t>Large lump reaction stops at</w:t>
      </w:r>
      <w:r>
        <w:rPr>
          <w:rFonts w:ascii="Arial Narrow" w:hAnsi="Arial Narrow"/>
          <w:b/>
          <w:sz w:val="24"/>
          <w:szCs w:val="24"/>
        </w:rPr>
        <w:br/>
      </w:r>
      <w:r w:rsidR="00CF288E" w:rsidRPr="00990A09">
        <w:rPr>
          <w:rFonts w:ascii="Arial Narrow" w:hAnsi="Arial Narrow"/>
          <w:b/>
          <w:sz w:val="24"/>
          <w:szCs w:val="24"/>
        </w:rPr>
        <w:t>30 minutes.</w:t>
      </w:r>
    </w:p>
    <w:p w14:paraId="54B56316" w14:textId="51F2CF84" w:rsidR="00F55447" w:rsidRDefault="00F55447" w:rsidP="001D30DF">
      <w:pPr>
        <w:spacing w:after="0" w:line="240" w:lineRule="auto"/>
        <w:rPr>
          <w:rFonts w:ascii="Arial Narrow" w:hAnsi="Arial Narrow"/>
          <w:sz w:val="28"/>
          <w:szCs w:val="28"/>
        </w:rPr>
      </w:pPr>
    </w:p>
    <w:p w14:paraId="4DA732DC" w14:textId="6C0B6C88" w:rsidR="00F55447" w:rsidRDefault="00F55447" w:rsidP="001D30DF">
      <w:pPr>
        <w:spacing w:after="0" w:line="240" w:lineRule="auto"/>
        <w:rPr>
          <w:rFonts w:ascii="Arial Narrow" w:hAnsi="Arial Narrow"/>
          <w:sz w:val="28"/>
          <w:szCs w:val="28"/>
        </w:rPr>
      </w:pPr>
    </w:p>
    <w:p w14:paraId="52FF6CDA" w14:textId="7BF951B9" w:rsidR="009638D5" w:rsidRDefault="009638D5" w:rsidP="001D30DF">
      <w:pPr>
        <w:spacing w:after="0" w:line="240" w:lineRule="auto"/>
        <w:rPr>
          <w:rFonts w:ascii="Arial Narrow" w:hAnsi="Arial Narrow"/>
          <w:sz w:val="28"/>
          <w:szCs w:val="28"/>
        </w:rPr>
      </w:pPr>
    </w:p>
    <w:p w14:paraId="2BFFB7BF" w14:textId="77777777" w:rsidR="009638D5" w:rsidRDefault="009638D5" w:rsidP="001D30DF">
      <w:pPr>
        <w:spacing w:after="0" w:line="240" w:lineRule="auto"/>
        <w:rPr>
          <w:rFonts w:ascii="Arial Narrow" w:hAnsi="Arial Narrow"/>
          <w:sz w:val="28"/>
          <w:szCs w:val="28"/>
        </w:rPr>
      </w:pPr>
    </w:p>
    <w:p w14:paraId="0C38D7FB" w14:textId="5D5F2CC9" w:rsidR="009638D5" w:rsidRDefault="009638D5" w:rsidP="001D30DF">
      <w:pPr>
        <w:spacing w:after="0" w:line="240" w:lineRule="auto"/>
        <w:rPr>
          <w:rFonts w:ascii="Arial Narrow" w:hAnsi="Arial Narrow"/>
          <w:sz w:val="28"/>
          <w:szCs w:val="28"/>
        </w:rPr>
      </w:pPr>
    </w:p>
    <w:p w14:paraId="7BC2777F" w14:textId="140EC217" w:rsidR="009638D5" w:rsidRDefault="009638D5" w:rsidP="001D30DF">
      <w:pPr>
        <w:spacing w:after="0" w:line="240" w:lineRule="auto"/>
        <w:rPr>
          <w:rFonts w:ascii="Arial Narrow" w:hAnsi="Arial Narrow"/>
          <w:sz w:val="28"/>
          <w:szCs w:val="28"/>
        </w:rPr>
      </w:pPr>
    </w:p>
    <w:p w14:paraId="6E6F2FA1" w14:textId="77777777" w:rsidR="009638D5" w:rsidRDefault="009638D5" w:rsidP="001D30DF">
      <w:pPr>
        <w:spacing w:after="0" w:line="240" w:lineRule="auto"/>
        <w:rPr>
          <w:rFonts w:ascii="Arial Narrow" w:hAnsi="Arial Narrow"/>
          <w:sz w:val="28"/>
          <w:szCs w:val="28"/>
        </w:rPr>
      </w:pPr>
    </w:p>
    <w:p w14:paraId="3A83344A" w14:textId="6F962795" w:rsidR="009638D5" w:rsidRDefault="009638D5" w:rsidP="001D30DF">
      <w:pPr>
        <w:spacing w:after="0" w:line="240" w:lineRule="auto"/>
        <w:rPr>
          <w:rFonts w:ascii="Arial Narrow" w:hAnsi="Arial Narrow"/>
          <w:sz w:val="28"/>
          <w:szCs w:val="28"/>
        </w:rPr>
      </w:pPr>
    </w:p>
    <w:p w14:paraId="599BC870" w14:textId="06D62112" w:rsidR="00FA5B52" w:rsidRDefault="00FA5B52">
      <w:pPr>
        <w:spacing w:after="0" w:line="240" w:lineRule="auto"/>
        <w:rPr>
          <w:rFonts w:ascii="Arial Narrow" w:hAnsi="Arial Narrow"/>
          <w:sz w:val="28"/>
          <w:szCs w:val="28"/>
        </w:rPr>
      </w:pPr>
      <w:r>
        <w:rPr>
          <w:rFonts w:ascii="Arial Narrow" w:hAnsi="Arial Narrow"/>
          <w:sz w:val="28"/>
          <w:szCs w:val="28"/>
        </w:rPr>
        <w:br w:type="page"/>
      </w:r>
    </w:p>
    <w:p w14:paraId="2256BBE6" w14:textId="77777777" w:rsidR="00FA5B52" w:rsidRPr="00FA5B52" w:rsidRDefault="00FA5B52" w:rsidP="00FA5B52">
      <w:pPr>
        <w:spacing w:after="120" w:line="240" w:lineRule="auto"/>
        <w:jc w:val="center"/>
        <w:rPr>
          <w:rFonts w:ascii="Arial Narrow" w:hAnsi="Arial Narrow"/>
          <w:sz w:val="32"/>
          <w:szCs w:val="32"/>
          <w14:shadow w14:blurRad="50800" w14:dist="38100" w14:dir="2700000" w14:sx="100000" w14:sy="100000" w14:kx="0" w14:ky="0" w14:algn="tl">
            <w14:srgbClr w14:val="000000">
              <w14:alpha w14:val="57000"/>
            </w14:srgbClr>
          </w14:shadow>
        </w:rPr>
      </w:pPr>
      <w:r w:rsidRPr="00FA5B52">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RATES OF REACTION - SUMMARY</w:t>
      </w:r>
    </w:p>
    <w:p w14:paraId="7C7089D3" w14:textId="21D6FF03" w:rsidR="00FA5B52" w:rsidRPr="00FA5B52" w:rsidRDefault="00FA5B52" w:rsidP="00FA5B52">
      <w:pPr>
        <w:spacing w:after="0" w:line="240" w:lineRule="auto"/>
        <w:rPr>
          <w:rFonts w:ascii="Arial Narrow" w:hAnsi="Arial Narrow"/>
          <w:sz w:val="28"/>
          <w:szCs w:val="28"/>
        </w:rPr>
      </w:pPr>
      <w:r w:rsidRPr="00FA5B52">
        <w:rPr>
          <w:rFonts w:ascii="Arial Narrow" w:hAnsi="Arial Narrow"/>
          <w:sz w:val="28"/>
          <w:szCs w:val="28"/>
        </w:rPr>
        <w:t>The rate of a reaction depends on the following variables:</w:t>
      </w:r>
      <w:r>
        <w:rPr>
          <w:rFonts w:ascii="Arial Narrow" w:hAnsi="Arial Narrow"/>
          <w:sz w:val="28"/>
          <w:szCs w:val="28"/>
        </w:rPr>
        <w:br/>
      </w:r>
    </w:p>
    <w:p w14:paraId="04646D4D" w14:textId="231CF330" w:rsidR="00054F5F" w:rsidRPr="00FA5B52" w:rsidRDefault="00054F5F" w:rsidP="00FA5B52">
      <w:pPr>
        <w:numPr>
          <w:ilvl w:val="0"/>
          <w:numId w:val="19"/>
        </w:numPr>
        <w:spacing w:after="0" w:line="240" w:lineRule="auto"/>
        <w:rPr>
          <w:rFonts w:ascii="Arial Narrow" w:hAnsi="Arial Narrow"/>
          <w:sz w:val="28"/>
          <w:szCs w:val="28"/>
        </w:rPr>
      </w:pPr>
      <w:r w:rsidRPr="00FA5B52">
        <w:rPr>
          <w:rFonts w:ascii="Arial Narrow" w:hAnsi="Arial Narrow"/>
          <w:sz w:val="28"/>
          <w:szCs w:val="28"/>
        </w:rPr>
        <w:t xml:space="preserve">The </w:t>
      </w:r>
      <w:r w:rsidRPr="00FA5B52">
        <w:rPr>
          <w:rFonts w:ascii="Arial Narrow" w:hAnsi="Arial Narrow"/>
          <w:b/>
          <w:bCs/>
          <w:sz w:val="28"/>
          <w:szCs w:val="28"/>
        </w:rPr>
        <w:t>concentration</w:t>
      </w:r>
      <w:r w:rsidRPr="00FA5B52">
        <w:rPr>
          <w:rFonts w:ascii="Arial Narrow" w:hAnsi="Arial Narrow"/>
          <w:sz w:val="28"/>
          <w:szCs w:val="28"/>
        </w:rPr>
        <w:t xml:space="preserve"> of a solution.</w:t>
      </w:r>
    </w:p>
    <w:p w14:paraId="1BC1CA03" w14:textId="2A5BE996" w:rsidR="00054F5F" w:rsidRPr="00FA5B52" w:rsidRDefault="00054F5F" w:rsidP="00FA5B52">
      <w:pPr>
        <w:numPr>
          <w:ilvl w:val="0"/>
          <w:numId w:val="19"/>
        </w:numPr>
        <w:spacing w:after="0" w:line="240" w:lineRule="auto"/>
        <w:rPr>
          <w:rFonts w:ascii="Arial Narrow" w:hAnsi="Arial Narrow"/>
          <w:sz w:val="28"/>
          <w:szCs w:val="28"/>
        </w:rPr>
      </w:pPr>
      <w:r w:rsidRPr="00FA5B52">
        <w:rPr>
          <w:rFonts w:ascii="Arial Narrow" w:hAnsi="Arial Narrow"/>
          <w:sz w:val="28"/>
          <w:szCs w:val="28"/>
        </w:rPr>
        <w:t xml:space="preserve">The </w:t>
      </w:r>
      <w:r w:rsidRPr="00FA5B52">
        <w:rPr>
          <w:rFonts w:ascii="Arial Narrow" w:hAnsi="Arial Narrow"/>
          <w:b/>
          <w:bCs/>
          <w:sz w:val="28"/>
          <w:szCs w:val="28"/>
        </w:rPr>
        <w:t>temperature</w:t>
      </w:r>
      <w:r w:rsidRPr="00FA5B52">
        <w:rPr>
          <w:rFonts w:ascii="Arial Narrow" w:hAnsi="Arial Narrow"/>
          <w:sz w:val="28"/>
          <w:szCs w:val="28"/>
        </w:rPr>
        <w:t xml:space="preserve"> at which the reaction is carried out.</w:t>
      </w:r>
    </w:p>
    <w:p w14:paraId="746FA0EA" w14:textId="05D19FEB" w:rsidR="00054F5F" w:rsidRPr="00FA5B52" w:rsidRDefault="00054F5F" w:rsidP="00FA5B52">
      <w:pPr>
        <w:numPr>
          <w:ilvl w:val="0"/>
          <w:numId w:val="19"/>
        </w:numPr>
        <w:spacing w:after="0" w:line="240" w:lineRule="auto"/>
        <w:rPr>
          <w:rFonts w:ascii="Arial Narrow" w:hAnsi="Arial Narrow"/>
          <w:sz w:val="28"/>
          <w:szCs w:val="28"/>
        </w:rPr>
      </w:pPr>
      <w:r w:rsidRPr="00FA5B52">
        <w:rPr>
          <w:rFonts w:ascii="Arial Narrow" w:hAnsi="Arial Narrow"/>
          <w:sz w:val="28"/>
          <w:szCs w:val="28"/>
        </w:rPr>
        <w:t xml:space="preserve">The </w:t>
      </w:r>
      <w:r w:rsidRPr="00FA5B52">
        <w:rPr>
          <w:rFonts w:ascii="Arial Narrow" w:hAnsi="Arial Narrow"/>
          <w:b/>
          <w:bCs/>
          <w:sz w:val="28"/>
          <w:szCs w:val="28"/>
        </w:rPr>
        <w:t>size of the lumps (particle size)</w:t>
      </w:r>
      <w:r w:rsidRPr="00FA5B52">
        <w:rPr>
          <w:rFonts w:ascii="Arial Narrow" w:hAnsi="Arial Narrow"/>
          <w:sz w:val="28"/>
          <w:szCs w:val="28"/>
        </w:rPr>
        <w:t xml:space="preserve"> – </w:t>
      </w:r>
      <w:r w:rsidR="009831BC">
        <w:rPr>
          <w:rFonts w:ascii="Arial Narrow" w:hAnsi="Arial Narrow"/>
          <w:sz w:val="28"/>
          <w:szCs w:val="28"/>
        </w:rPr>
        <w:t>this</w:t>
      </w:r>
      <w:r w:rsidR="00FA5B52" w:rsidRPr="00FA5B52">
        <w:rPr>
          <w:rFonts w:ascii="Arial Narrow" w:hAnsi="Arial Narrow"/>
          <w:sz w:val="28"/>
          <w:szCs w:val="28"/>
        </w:rPr>
        <w:t xml:space="preserve"> only</w:t>
      </w:r>
      <w:r w:rsidR="00C50B23">
        <w:rPr>
          <w:rFonts w:ascii="Arial Narrow" w:hAnsi="Arial Narrow"/>
          <w:sz w:val="28"/>
          <w:szCs w:val="28"/>
        </w:rPr>
        <w:t xml:space="preserve"> affect</w:t>
      </w:r>
      <w:r w:rsidR="00FA0A82">
        <w:rPr>
          <w:rFonts w:ascii="Arial Narrow" w:hAnsi="Arial Narrow"/>
          <w:sz w:val="28"/>
          <w:szCs w:val="28"/>
        </w:rPr>
        <w:t>s</w:t>
      </w:r>
      <w:bookmarkStart w:id="0" w:name="_GoBack"/>
      <w:bookmarkEnd w:id="0"/>
      <w:r w:rsidR="00FA5B52" w:rsidRPr="00FA5B52">
        <w:rPr>
          <w:rFonts w:ascii="Arial Narrow" w:hAnsi="Arial Narrow"/>
          <w:sz w:val="28"/>
          <w:szCs w:val="28"/>
        </w:rPr>
        <w:t xml:space="preserve"> reactions</w:t>
      </w:r>
      <w:r w:rsidRPr="00FA5B52">
        <w:rPr>
          <w:rFonts w:ascii="Arial Narrow" w:hAnsi="Arial Narrow"/>
          <w:sz w:val="28"/>
          <w:szCs w:val="28"/>
        </w:rPr>
        <w:t xml:space="preserve"> involving solids.</w:t>
      </w:r>
    </w:p>
    <w:p w14:paraId="5FBF66FC" w14:textId="77777777" w:rsidR="009638D5" w:rsidRDefault="009638D5" w:rsidP="001D30DF">
      <w:pPr>
        <w:spacing w:after="0" w:line="240" w:lineRule="auto"/>
        <w:rPr>
          <w:rFonts w:ascii="Arial Narrow" w:hAnsi="Arial Narrow"/>
          <w:sz w:val="28"/>
          <w:szCs w:val="28"/>
        </w:rPr>
      </w:pPr>
    </w:p>
    <w:p w14:paraId="7DE5D3F2" w14:textId="77777777" w:rsidR="00FA5B52" w:rsidRDefault="00FA5B52" w:rsidP="001D30DF">
      <w:pPr>
        <w:spacing w:after="0" w:line="240" w:lineRule="auto"/>
        <w:rPr>
          <w:rFonts w:ascii="Arial Narrow" w:hAnsi="Arial Narrow"/>
          <w:sz w:val="28"/>
          <w:szCs w:val="28"/>
        </w:rPr>
      </w:pPr>
    </w:p>
    <w:p w14:paraId="0006496B" w14:textId="77777777" w:rsidR="00FA5B52" w:rsidRPr="00FA5B52" w:rsidRDefault="00FA5B52" w:rsidP="00FA5B52">
      <w:pPr>
        <w:spacing w:after="0" w:line="240" w:lineRule="auto"/>
        <w:ind w:left="720" w:hanging="720"/>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sidRPr="00FA5B52">
        <w:rPr>
          <w:rFonts w:ascii="Arial Narrow" w:hAnsi="Arial Narrow"/>
          <w:b/>
          <w:bCs/>
          <w:sz w:val="32"/>
          <w:szCs w:val="32"/>
          <w14:shadow w14:blurRad="50800" w14:dist="38100" w14:dir="2700000" w14:sx="100000" w14:sy="100000" w14:kx="0" w14:ky="0" w14:algn="tl">
            <w14:srgbClr w14:val="000000">
              <w14:alpha w14:val="57000"/>
            </w14:srgbClr>
          </w14:shadow>
        </w:rPr>
        <w:t>COLLISIONS AND REACTIONS</w:t>
      </w:r>
    </w:p>
    <w:p w14:paraId="56301D0F" w14:textId="7293C1AE" w:rsidR="00FA5B52" w:rsidRDefault="00DC4B5B" w:rsidP="00FA5B52">
      <w:pPr>
        <w:spacing w:after="0" w:line="240" w:lineRule="auto"/>
        <w:rPr>
          <w:rFonts w:ascii="Arial Narrow" w:hAnsi="Arial Narrow"/>
          <w:b/>
          <w:bCs/>
          <w:sz w:val="28"/>
          <w:szCs w:val="28"/>
        </w:rPr>
      </w:pPr>
      <w:r>
        <w:rPr>
          <w:rFonts w:ascii="Arial Narrow" w:hAnsi="Arial Narrow"/>
          <w:noProof/>
          <w:sz w:val="28"/>
          <w:szCs w:val="28"/>
          <w:lang w:eastAsia="en-GB"/>
        </w:rPr>
        <mc:AlternateContent>
          <mc:Choice Requires="wpg">
            <w:drawing>
              <wp:anchor distT="0" distB="0" distL="114300" distR="114300" simplePos="0" relativeHeight="251644928" behindDoc="0" locked="0" layoutInCell="1" allowOverlap="1" wp14:anchorId="3629D671" wp14:editId="3F09433E">
                <wp:simplePos x="0" y="0"/>
                <wp:positionH relativeFrom="column">
                  <wp:posOffset>2439670</wp:posOffset>
                </wp:positionH>
                <wp:positionV relativeFrom="paragraph">
                  <wp:posOffset>128905</wp:posOffset>
                </wp:positionV>
                <wp:extent cx="3931285" cy="2022475"/>
                <wp:effectExtent l="0" t="0" r="0" b="0"/>
                <wp:wrapTight wrapText="bothSides">
                  <wp:wrapPolygon edited="0">
                    <wp:start x="9943" y="203"/>
                    <wp:lineTo x="10257" y="3866"/>
                    <wp:lineTo x="1884" y="5493"/>
                    <wp:lineTo x="1047" y="5900"/>
                    <wp:lineTo x="1047" y="10376"/>
                    <wp:lineTo x="0" y="13224"/>
                    <wp:lineTo x="0" y="18311"/>
                    <wp:lineTo x="10257" y="20142"/>
                    <wp:lineTo x="10571" y="21159"/>
                    <wp:lineTo x="20829" y="21159"/>
                    <wp:lineTo x="21038" y="20142"/>
                    <wp:lineTo x="21248" y="203"/>
                    <wp:lineTo x="9943" y="203"/>
                  </wp:wrapPolygon>
                </wp:wrapTight>
                <wp:docPr id="1684" name="Group 1684"/>
                <wp:cNvGraphicFramePr/>
                <a:graphic xmlns:a="http://schemas.openxmlformats.org/drawingml/2006/main">
                  <a:graphicData uri="http://schemas.microsoft.com/office/word/2010/wordprocessingGroup">
                    <wpg:wgp>
                      <wpg:cNvGrpSpPr/>
                      <wpg:grpSpPr>
                        <a:xfrm>
                          <a:off x="0" y="0"/>
                          <a:ext cx="3931285" cy="2022475"/>
                          <a:chOff x="0" y="0"/>
                          <a:chExt cx="3931285" cy="2022475"/>
                        </a:xfrm>
                      </wpg:grpSpPr>
                      <wpg:grpSp>
                        <wpg:cNvPr id="1683" name="Group 1683"/>
                        <wpg:cNvGrpSpPr/>
                        <wpg:grpSpPr>
                          <a:xfrm>
                            <a:off x="1777365" y="0"/>
                            <a:ext cx="2153920" cy="2022475"/>
                            <a:chOff x="0" y="0"/>
                            <a:chExt cx="2153920" cy="202247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682" name="Group 1682"/>
                          <wpg:cNvGrpSpPr/>
                          <wpg:grpSpPr>
                            <a:xfrm>
                              <a:off x="313690" y="632460"/>
                              <a:ext cx="1631315" cy="1278255"/>
                              <a:chOff x="0" y="0"/>
                              <a:chExt cx="1631315" cy="1278255"/>
                            </a:xfrm>
                          </wpg:grpSpPr>
                          <wps:wsp>
                            <wps:cNvPr id="1659" name="Freeform 7"/>
                            <wps:cNvSpPr>
                              <a:spLocks/>
                            </wps:cNvSpPr>
                            <wps:spPr bwMode="auto">
                              <a:xfrm rot="17030964">
                                <a:off x="80962" y="894398"/>
                                <a:ext cx="315595" cy="394970"/>
                              </a:xfrm>
                              <a:custGeom>
                                <a:avLst/>
                                <a:gdLst>
                                  <a:gd name="T0" fmla="*/ 41353 w 216546"/>
                                  <a:gd name="T1" fmla="*/ 18922 h 161925"/>
                                  <a:gd name="T2" fmla="*/ 41353 w 216546"/>
                                  <a:gd name="T3" fmla="*/ 18922 h 161925"/>
                                  <a:gd name="T4" fmla="*/ 14323 w 216546"/>
                                  <a:gd name="T5" fmla="*/ 529787 h 161925"/>
                                  <a:gd name="T6" fmla="*/ 27838 w 216546"/>
                                  <a:gd name="T7" fmla="*/ 605471 h 161925"/>
                                  <a:gd name="T8" fmla="*/ 68382 w 216546"/>
                                  <a:gd name="T9" fmla="*/ 643312 h 161925"/>
                                  <a:gd name="T10" fmla="*/ 115684 w 216546"/>
                                  <a:gd name="T11" fmla="*/ 737917 h 161925"/>
                                  <a:gd name="T12" fmla="*/ 162985 w 216546"/>
                                  <a:gd name="T13" fmla="*/ 775760 h 161925"/>
                                  <a:gd name="T14" fmla="*/ 183257 w 216546"/>
                                  <a:gd name="T15" fmla="*/ 794680 h 161925"/>
                                  <a:gd name="T16" fmla="*/ 190015 w 216546"/>
                                  <a:gd name="T17" fmla="*/ 851444 h 161925"/>
                                  <a:gd name="T18" fmla="*/ 257588 w 216546"/>
                                  <a:gd name="T19" fmla="*/ 964969 h 161925"/>
                                  <a:gd name="T20" fmla="*/ 385977 w 216546"/>
                                  <a:gd name="T21" fmla="*/ 946047 h 161925"/>
                                  <a:gd name="T22" fmla="*/ 460308 w 216546"/>
                                  <a:gd name="T23" fmla="*/ 927128 h 161925"/>
                                  <a:gd name="T24" fmla="*/ 433278 w 216546"/>
                                  <a:gd name="T25" fmla="*/ 718996 h 161925"/>
                                  <a:gd name="T26" fmla="*/ 406249 w 216546"/>
                                  <a:gd name="T27" fmla="*/ 700077 h 161925"/>
                                  <a:gd name="T28" fmla="*/ 385977 w 216546"/>
                                  <a:gd name="T29" fmla="*/ 662233 h 161925"/>
                                  <a:gd name="T30" fmla="*/ 365705 w 216546"/>
                                  <a:gd name="T31" fmla="*/ 643312 h 161925"/>
                                  <a:gd name="T32" fmla="*/ 338676 w 216546"/>
                                  <a:gd name="T33" fmla="*/ 510866 h 161925"/>
                                  <a:gd name="T34" fmla="*/ 352190 w 216546"/>
                                  <a:gd name="T35" fmla="*/ 435182 h 161925"/>
                                  <a:gd name="T36" fmla="*/ 365705 w 216546"/>
                                  <a:gd name="T37" fmla="*/ 378419 h 161925"/>
                                  <a:gd name="T38" fmla="*/ 358947 w 216546"/>
                                  <a:gd name="T39" fmla="*/ 302736 h 161925"/>
                                  <a:gd name="T40" fmla="*/ 291374 w 216546"/>
                                  <a:gd name="T41" fmla="*/ 208130 h 161925"/>
                                  <a:gd name="T42" fmla="*/ 257588 w 216546"/>
                                  <a:gd name="T43" fmla="*/ 132446 h 161925"/>
                                  <a:gd name="T44" fmla="*/ 244073 w 216546"/>
                                  <a:gd name="T45" fmla="*/ 75684 h 161925"/>
                                  <a:gd name="T46" fmla="*/ 223801 w 216546"/>
                                  <a:gd name="T47" fmla="*/ 56762 h 161925"/>
                                  <a:gd name="T48" fmla="*/ 149470 w 216546"/>
                                  <a:gd name="T49" fmla="*/ 0 h 161925"/>
                                  <a:gd name="T50" fmla="*/ 61625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0" name="Freeform 8"/>
                            <wps:cNvSpPr>
                              <a:spLocks/>
                            </wps:cNvSpPr>
                            <wps:spPr bwMode="auto">
                              <a:xfrm rot="17030964">
                                <a:off x="1004887" y="922973"/>
                                <a:ext cx="315595" cy="394970"/>
                              </a:xfrm>
                              <a:custGeom>
                                <a:avLst/>
                                <a:gdLst>
                                  <a:gd name="T0" fmla="*/ 41353 w 216546"/>
                                  <a:gd name="T1" fmla="*/ 18922 h 161925"/>
                                  <a:gd name="T2" fmla="*/ 41353 w 216546"/>
                                  <a:gd name="T3" fmla="*/ 18922 h 161925"/>
                                  <a:gd name="T4" fmla="*/ 14323 w 216546"/>
                                  <a:gd name="T5" fmla="*/ 529787 h 161925"/>
                                  <a:gd name="T6" fmla="*/ 27838 w 216546"/>
                                  <a:gd name="T7" fmla="*/ 605471 h 161925"/>
                                  <a:gd name="T8" fmla="*/ 68383 w 216546"/>
                                  <a:gd name="T9" fmla="*/ 643312 h 161925"/>
                                  <a:gd name="T10" fmla="*/ 115684 w 216546"/>
                                  <a:gd name="T11" fmla="*/ 737917 h 161925"/>
                                  <a:gd name="T12" fmla="*/ 162985 w 216546"/>
                                  <a:gd name="T13" fmla="*/ 775760 h 161925"/>
                                  <a:gd name="T14" fmla="*/ 183258 w 216546"/>
                                  <a:gd name="T15" fmla="*/ 794680 h 161925"/>
                                  <a:gd name="T16" fmla="*/ 190015 w 216546"/>
                                  <a:gd name="T17" fmla="*/ 851444 h 161925"/>
                                  <a:gd name="T18" fmla="*/ 257589 w 216546"/>
                                  <a:gd name="T19" fmla="*/ 964969 h 161925"/>
                                  <a:gd name="T20" fmla="*/ 385980 w 216546"/>
                                  <a:gd name="T21" fmla="*/ 946047 h 161925"/>
                                  <a:gd name="T22" fmla="*/ 460311 w 216546"/>
                                  <a:gd name="T23" fmla="*/ 927128 h 161925"/>
                                  <a:gd name="T24" fmla="*/ 433281 w 216546"/>
                                  <a:gd name="T25" fmla="*/ 718996 h 161925"/>
                                  <a:gd name="T26" fmla="*/ 406252 w 216546"/>
                                  <a:gd name="T27" fmla="*/ 700077 h 161925"/>
                                  <a:gd name="T28" fmla="*/ 385980 w 216546"/>
                                  <a:gd name="T29" fmla="*/ 662233 h 161925"/>
                                  <a:gd name="T30" fmla="*/ 365707 w 216546"/>
                                  <a:gd name="T31" fmla="*/ 643312 h 161925"/>
                                  <a:gd name="T32" fmla="*/ 338677 w 216546"/>
                                  <a:gd name="T33" fmla="*/ 510866 h 161925"/>
                                  <a:gd name="T34" fmla="*/ 352192 w 216546"/>
                                  <a:gd name="T35" fmla="*/ 435182 h 161925"/>
                                  <a:gd name="T36" fmla="*/ 365707 w 216546"/>
                                  <a:gd name="T37" fmla="*/ 378419 h 161925"/>
                                  <a:gd name="T38" fmla="*/ 358950 w 216546"/>
                                  <a:gd name="T39" fmla="*/ 302736 h 161925"/>
                                  <a:gd name="T40" fmla="*/ 291376 w 216546"/>
                                  <a:gd name="T41" fmla="*/ 208130 h 161925"/>
                                  <a:gd name="T42" fmla="*/ 257589 w 216546"/>
                                  <a:gd name="T43" fmla="*/ 132446 h 161925"/>
                                  <a:gd name="T44" fmla="*/ 244074 w 216546"/>
                                  <a:gd name="T45" fmla="*/ 75684 h 161925"/>
                                  <a:gd name="T46" fmla="*/ 223803 w 216546"/>
                                  <a:gd name="T47" fmla="*/ 56762 h 161925"/>
                                  <a:gd name="T48" fmla="*/ 149472 w 216546"/>
                                  <a:gd name="T49" fmla="*/ 0 h 161925"/>
                                  <a:gd name="T50" fmla="*/ 61626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1" name="Oval 13"/>
                            <wps:cNvSpPr>
                              <a:spLocks noChangeArrowheads="1"/>
                            </wps:cNvSpPr>
                            <wps:spPr bwMode="auto">
                              <a:xfrm>
                                <a:off x="1503045" y="977900"/>
                                <a:ext cx="128270"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2" name="Oval 14"/>
                            <wps:cNvSpPr>
                              <a:spLocks noChangeArrowheads="1"/>
                            </wps:cNvSpPr>
                            <wps:spPr bwMode="auto">
                              <a:xfrm>
                                <a:off x="1222375" y="0"/>
                                <a:ext cx="207645" cy="2095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3" name="Oval 15"/>
                            <wps:cNvSpPr>
                              <a:spLocks noChangeArrowheads="1"/>
                            </wps:cNvSpPr>
                            <wps:spPr bwMode="auto">
                              <a:xfrm>
                                <a:off x="624205" y="462280"/>
                                <a:ext cx="130175"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4" name="Oval 16"/>
                            <wps:cNvSpPr>
                              <a:spLocks noChangeArrowheads="1"/>
                            </wps:cNvSpPr>
                            <wps:spPr bwMode="auto">
                              <a:xfrm>
                                <a:off x="624840" y="969010"/>
                                <a:ext cx="207645" cy="2095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5" name="Oval 19"/>
                            <wps:cNvSpPr>
                              <a:spLocks noChangeArrowheads="1"/>
                            </wps:cNvSpPr>
                            <wps:spPr bwMode="auto">
                              <a:xfrm>
                                <a:off x="1149350" y="796925"/>
                                <a:ext cx="128270"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6" name="Oval 20"/>
                            <wps:cNvSpPr>
                              <a:spLocks noChangeArrowheads="1"/>
                            </wps:cNvSpPr>
                            <wps:spPr bwMode="auto">
                              <a:xfrm>
                                <a:off x="1357630" y="715645"/>
                                <a:ext cx="207645" cy="2095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7" name="Oval 21"/>
                            <wps:cNvSpPr>
                              <a:spLocks noChangeArrowheads="1"/>
                            </wps:cNvSpPr>
                            <wps:spPr bwMode="auto">
                              <a:xfrm>
                                <a:off x="198755" y="226695"/>
                                <a:ext cx="130175"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8" name="Oval 22"/>
                            <wps:cNvSpPr>
                              <a:spLocks noChangeArrowheads="1"/>
                            </wps:cNvSpPr>
                            <wps:spPr bwMode="auto">
                              <a:xfrm>
                                <a:off x="904875" y="588645"/>
                                <a:ext cx="209550" cy="2076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69" name="Oval 23"/>
                            <wps:cNvSpPr>
                              <a:spLocks noChangeArrowheads="1"/>
                            </wps:cNvSpPr>
                            <wps:spPr bwMode="auto">
                              <a:xfrm>
                                <a:off x="471170" y="905510"/>
                                <a:ext cx="130175" cy="12827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0" name="Oval 24"/>
                            <wps:cNvSpPr>
                              <a:spLocks noChangeArrowheads="1"/>
                            </wps:cNvSpPr>
                            <wps:spPr bwMode="auto">
                              <a:xfrm>
                                <a:off x="534035" y="118110"/>
                                <a:ext cx="209550" cy="2076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1" name="Oval 25"/>
                            <wps:cNvSpPr>
                              <a:spLocks noChangeArrowheads="1"/>
                            </wps:cNvSpPr>
                            <wps:spPr bwMode="auto">
                              <a:xfrm>
                                <a:off x="99695" y="733425"/>
                                <a:ext cx="130175"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2" name="Oval 26"/>
                            <wps:cNvSpPr>
                              <a:spLocks noChangeArrowheads="1"/>
                            </wps:cNvSpPr>
                            <wps:spPr bwMode="auto">
                              <a:xfrm>
                                <a:off x="0" y="18415"/>
                                <a:ext cx="207645" cy="2076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3" name="Oval 27"/>
                            <wps:cNvSpPr>
                              <a:spLocks noChangeArrowheads="1"/>
                            </wps:cNvSpPr>
                            <wps:spPr bwMode="auto">
                              <a:xfrm>
                                <a:off x="823595" y="200025"/>
                                <a:ext cx="130175"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4" name="Oval 28"/>
                            <wps:cNvSpPr>
                              <a:spLocks noChangeArrowheads="1"/>
                            </wps:cNvSpPr>
                            <wps:spPr bwMode="auto">
                              <a:xfrm>
                                <a:off x="35560" y="471170"/>
                                <a:ext cx="207645" cy="2076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5" name="Oval 29"/>
                            <wps:cNvSpPr>
                              <a:spLocks noChangeArrowheads="1"/>
                            </wps:cNvSpPr>
                            <wps:spPr bwMode="auto">
                              <a:xfrm>
                                <a:off x="1339850" y="262890"/>
                                <a:ext cx="130175" cy="130175"/>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676" name="Oval 30"/>
                            <wps:cNvSpPr>
                              <a:spLocks noChangeArrowheads="1"/>
                            </wps:cNvSpPr>
                            <wps:spPr bwMode="auto">
                              <a:xfrm>
                                <a:off x="470535" y="597535"/>
                                <a:ext cx="209550" cy="2076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g:grpSp>
                        <pic:pic xmlns:pic="http://schemas.openxmlformats.org/drawingml/2006/picture">
                          <pic:nvPicPr>
                            <pic:cNvPr id="1657" name="Picture 165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3920" cy="202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Straight Connector 1658"/>
                          <wps:cNvCnPr/>
                          <wps:spPr bwMode="auto">
                            <a:xfrm flipV="1">
                              <a:off x="161925" y="495300"/>
                              <a:ext cx="1852613" cy="793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677" name="Text Box 5"/>
                        <wps:cNvSpPr txBox="1">
                          <a:spLocks noChangeArrowheads="1"/>
                        </wps:cNvSpPr>
                        <wps:spPr bwMode="auto">
                          <a:xfrm>
                            <a:off x="234950" y="556895"/>
                            <a:ext cx="1311909" cy="4832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1AF2E2" w14:textId="77777777" w:rsidR="00044D26" w:rsidRDefault="00044D26" w:rsidP="008946BB">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wps:txbx>
                        <wps:bodyPr lIns="0" tIns="0" rIns="0" bIns="0">
                          <a:spAutoFit/>
                        </wps:bodyPr>
                      </wps:wsp>
                      <wps:wsp>
                        <wps:cNvPr id="1678" name="Straight Arrow Connector 32"/>
                        <wps:cNvCnPr/>
                        <wps:spPr>
                          <a:xfrm flipV="1">
                            <a:off x="1448435" y="937895"/>
                            <a:ext cx="854075" cy="11430"/>
                          </a:xfrm>
                          <a:prstGeom prst="straightConnector1">
                            <a:avLst/>
                          </a:prstGeom>
                          <a:ln w="19050">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679" name="Text Box 5"/>
                        <wps:cNvSpPr txBox="1">
                          <a:spLocks noChangeArrowheads="1"/>
                        </wps:cNvSpPr>
                        <wps:spPr bwMode="auto">
                          <a:xfrm>
                            <a:off x="0" y="1185545"/>
                            <a:ext cx="1795779" cy="52895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E4AD2E" w14:textId="77777777" w:rsidR="00044D26" w:rsidRDefault="00044D26" w:rsidP="00DC4B5B">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wps:txbx>
                        <wps:bodyPr lIns="0" bIns="0">
                          <a:spAutoFit/>
                        </wps:bodyPr>
                      </wps:wsp>
                      <wps:wsp>
                        <wps:cNvPr id="1680" name="Straight Arrow Connector 35"/>
                        <wps:cNvCnPr/>
                        <wps:spPr>
                          <a:xfrm>
                            <a:off x="1628775" y="1420495"/>
                            <a:ext cx="701468" cy="332400"/>
                          </a:xfrm>
                          <a:prstGeom prst="straightConnector1">
                            <a:avLst/>
                          </a:prstGeom>
                          <a:ln w="19050">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681" name="Straight Arrow Connector 41"/>
                        <wps:cNvCnPr/>
                        <wps:spPr>
                          <a:xfrm>
                            <a:off x="1430655" y="943610"/>
                            <a:ext cx="718185" cy="229235"/>
                          </a:xfrm>
                          <a:prstGeom prst="straightConnector1">
                            <a:avLst/>
                          </a:prstGeom>
                          <a:ln w="19050">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1684" o:spid="_x0000_s1438" style="position:absolute;margin-left:192.1pt;margin-top:10.15pt;width:309.55pt;height:159.25pt;z-index:251644928" coordsize="3931285,20224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">
                <v:group id="Group 1683" o:spid="_x0000_s1439" style="position:absolute;left:1777365;width:2153920;height:2022475" coordsize="2153920,2022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0Da2xAAAAN0AAAAP&#10;AAAAAAAAAAAAAAAAAKkCAABkcnMvZG93bnJldi54bWxQSwUGAAAAAAQABAD6AAAAmgMAAAAA&#10;">
                  <v:group id="Group 1682" o:spid="_x0000_s1440" style="position:absolute;left:313690;top:632460;width:1631315;height:1278255" coordsize="1631315,1278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nJMtxAAAAN0AAAAPAAAAZHJzL2Rvd25yZXYueG1sRE9Na4NAEL0X8h+WCfTW&#10;rKZExGQTQmhLD1KoFkpugztRiTsr7lbNv+8GCr3N433O7jCbTow0uNaygngVgSCurG65VvBVvj6l&#10;IJxH1thZJgU3cnDYLx52mGk78SeNha9FCGGXoYLG+z6T0lUNGXQr2xMH7mIHgz7AoZZ6wCmEm06u&#10;oyiRBlsODQ32dGqouhY/RsHbhNPxOX4Z8+vldDuXm4/vPCalHpfzcQvC0+z/xX/udx3mJ+ka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nJMtxAAAAN0AAAAP&#10;AAAAAAAAAAAAAAAAAKkCAABkcnMvZG93bnJldi54bWxQSwUGAAAAAAQABAD6AAAAmgMAAAAA&#10;">
                    <v:shape id="Freeform 7" o:spid="_x0000_s1441" style="position:absolute;left:80962;top:894398;width:31559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3FGSwgAA&#10;AN0AAAAPAAAAZHJzL2Rvd25yZXYueG1sRE/dasIwFL4f+A7hCN7N1IGi1Sg6EcqEidoHODTHptic&#10;lCbW7u2XgbC78/H9ntWmt7XoqPWVYwWTcQKCuHC64lJBfj28z0H4gKyxdkwKfsjDZj14W2Gq3ZPP&#10;1F1CKWII+xQVmBCaVEpfGLLox64hjtzNtRZDhG0pdYvPGG5r+ZEkM2mx4thgsKFPQ8X98rAKijnt&#10;8q+jy661zr/3J3fL9qZTajTst0sQgfrwL365Mx3nz6YL+Psmn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cUZLCAAAA3QAAAA8AAAAAAAAAAAAAAAAAlwIAAGRycy9kb3du&#10;cmV2LnhtbFBLBQYAAAAABAAEAPUAAACG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60268,46155;60268,46155;20874,1292265;40571,1476874;99660,1569177;168598,1799939;237535,1892246;267079,1938396;276929,2076856;375410,2353768;562524,2307613;670855,2261465;631461,1753786;592069,1707639;562524,1615329;532980,1569177;493588,1246112;513283,1061503;532980,923046;523131,738438;424650,507674;375410,323064;355713,184610;326168,138455;217838,0;89813,46155;40571,92302;60268,46155" o:connectangles="0,0,0,0,0,0,0,0,0,0,0,0,0,0,0,0,0,0,0,0,0,0,0,0,0,0,0,0"/>
                    </v:shape>
                    <v:shape id="Freeform 8" o:spid="_x0000_s1442" style="position:absolute;left:1004887;top:922973;width:31559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KyxQAA&#10;AN0AAAAPAAAAZHJzL2Rvd25yZXYueG1sRI9Ba8JAEIXvQv/DMkJvurGHINFVqlIIFVqq+QFDdsyG&#10;ZmdDdhvTf985CL3N8N689812P/lOjTTENrCB1TIDRVwH23JjoLq+LdagYkK22AUmA78UYb97mm2x&#10;sOHOXzReUqMkhGOBBlxKfaF1rB15jMvQE4t2C4PHJOvQaDvgXcJ9p1+yLNceW5YGhz0dHdXflx9v&#10;oF7ToXo/h/La2erj9Blu5cmNxjzPp9cNqERT+jc/rksr+Hku/PKNjKB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KMrLFAAAA3QAAAA8AAAAAAAAAAAAAAAAAlwIAAGRycy9k&#10;b3ducmV2LnhtbFBLBQYAAAAABAAEAPUAAACJ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60268,46155;60268,46155;20874,1292265;40571,1476874;99662,1569177;168598,1799939;237535,1892246;267081,1938396;276929,2076856;375411,2353768;562529,2307613;670859,2261465;631465,1753786;592073,1707639;562529,1615329;532983,1569177;493589,1246112;513286,1061503;532983,923046;523135,738438;424653,507674;375411,323064;355714,184610;326171,138455;217841,0;89814,46155;40571,92302;60268,46155" o:connectangles="0,0,0,0,0,0,0,0,0,0,0,0,0,0,0,0,0,0,0,0,0,0,0,0,0,0,0,0"/>
                    </v:shape>
                    <v:oval id="Oval 13" o:spid="_x0000_s1443" style="position:absolute;left:1503045;top:977900;width:128270;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zkSwgAA&#10;AN0AAAAPAAAAZHJzL2Rvd25yZXYueG1sRE9Ni8IwEL0v+B/CCN7WtB7iUo1SBUFZPKyK56EZ22Iz&#10;KU203X+/WRC8zeN9znI92EY8qfO1Yw3pNAFBXDhTc6nhct59foHwAdlg45g0/JKH9Wr0scTMuJ5/&#10;6HkKpYgh7DPUUIXQZlL6oiKLfupa4sjdXGcxRNiV0nTYx3DbyFmSKGmx5thQYUvbior76WE1mMvm&#10;mvb5UQ3Huz98q8O8zLdzrSfjIV+ACDSEt/jl3ps4X6kU/r+JJ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XORLCAAAA3QAAAA8AAAAAAAAAAAAAAAAAlwIAAGRycy9kb3du&#10;cmV2LnhtbFBLBQYAAAAABAAEAPUAAACGAwAAAAA=&#10;" fillcolor="white [3212]" strokecolor="black [3213]">
                      <v:shadow on="t" opacity="22936f" mv:blur="40000f" origin=",.5" offset="0,23000emu"/>
                    </v:oval>
                    <v:oval id="Oval 14" o:spid="_x0000_s1444" style="position:absolute;left:1222375;width:207645;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ZGVxAAA&#10;AN0AAAAPAAAAZHJzL2Rvd25yZXYueG1sRE9La8JAEL4X/A/LCL0U3dTWoNFVSkPBHpsqeByyY5I2&#10;Oxuyax7/3i0UvM3H95ztfjC16Kh1lWUFz/MIBHFudcWFguP3x2wFwnlkjbVlUjCSg/1u8rDFRNue&#10;v6jLfCFCCLsEFZTeN4mULi/JoJvbhjhwF9sa9AG2hdQt9iHc1HIRRbE0WHFoKLGh95Ly3+xqFJy7&#10;9fGapuvTy+uTWy79T/c5jlKpx+nwtgHhafB38b/7oMP8OF7A3zfhBL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WRlcQAAADdAAAADwAAAAAAAAAAAAAAAACXAgAAZHJzL2Rv&#10;d25yZXYueG1sUEsFBgAAAAAEAAQA9QAAAIgDAAAAAA==&#10;" fillcolor="green" strokecolor="black [3213]">
                      <v:shadow on="t" opacity="22936f" mv:blur="40000f" origin=",.5" offset="0,23000emu"/>
                    </v:oval>
                    <v:oval id="Oval 15" o:spid="_x0000_s1445" style="position:absolute;left:624205;top:462280;width:130175;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L+wgAA&#10;AN0AAAAPAAAAZHJzL2Rvd25yZXYueG1sRE9Li8IwEL4L/ocwgjdNXSFK1yhdYUERDz7wPDSzbbGZ&#10;lCZr6783Cwve5uN7zmrT21o8qPWVYw2zaQKCOHem4kLD9fI9WYLwAdlg7Zg0PMnDZj0crDA1ruMT&#10;Pc6hEDGEfYoayhCaVEqfl2TRT11DHLkf11oMEbaFNC12MdzW8iNJlLRYcWwosaFtSfn9/Gs1mOvX&#10;bdZlR9Uf735/UPtFkW0XWo9HffYJIlAf3uJ/987E+UrN4e+beIJ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JAv7CAAAA3QAAAA8AAAAAAAAAAAAAAAAAlwIAAGRycy9kb3du&#10;cmV2LnhtbFBLBQYAAAAABAAEAPUAAACGAwAAAAA=&#10;" fillcolor="white [3212]" strokecolor="black [3213]">
                      <v:shadow on="t" opacity="22936f" mv:blur="40000f" origin=",.5" offset="0,23000emu"/>
                    </v:oval>
                    <v:oval id="Oval 16" o:spid="_x0000_s1446" style="position:absolute;left:624840;top:969010;width:207645;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Kx6xAAA&#10;AN0AAAAPAAAAZHJzL2Rvd25yZXYueG1sRE9La8JAEL4X+h+WKfRSdFNrgqauUpRCPRoVPA7ZaZI2&#10;Oxuyax7/vlsQvM3H95zVZjC16Kh1lWUFr9MIBHFudcWFgtPxc7IA4TyyxtoyKRjJwWb9+LDCVNue&#10;D9RlvhAhhF2KCkrvm1RKl5dk0E1tQxy4b9sa9AG2hdQt9iHc1HIWRYk0WHFoKLGhbUn5b3Y1Ci7d&#10;8nTd7Zbnt/mLi2P/0+3HUSr1/DR8vIPwNPi7+Ob+0mF+kszh/5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sesQAAADdAAAADwAAAAAAAAAAAAAAAACXAgAAZHJzL2Rv&#10;d25yZXYueG1sUEsFBgAAAAAEAAQA9QAAAIgDAAAAAA==&#10;" fillcolor="green" strokecolor="black [3213]">
                      <v:shadow on="t" opacity="22936f" mv:blur="40000f" origin=",.5" offset="0,23000emu"/>
                    </v:oval>
                    <v:oval id="Oval 19" o:spid="_x0000_s1447" style="position:absolute;left:1149350;top:796925;width:128270;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D8RwgAA&#10;AN0AAAAPAAAAZHJzL2Rvd25yZXYueG1sRE9Li8IwEL4L/ocwgjdNXTBK1yhdYUERDz7wPDSzbbGZ&#10;lCZr6783Cwve5uN7zmrT21o8qPWVYw2zaQKCOHem4kLD9fI9WYLwAdlg7Zg0PMnDZj0crDA1ruMT&#10;Pc6hEDGEfYoayhCaVEqfl2TRT11DHLkf11oMEbaFNC12MdzW8iNJlLRYcWwosaFtSfn9/Gs1mOvX&#10;bdZlR9Uf735/UPtFkW0XWo9HffYJIlAf3uJ/987E+UrN4e+beIJ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sPxHCAAAA3QAAAA8AAAAAAAAAAAAAAAAAlwIAAGRycy9kb3du&#10;cmV2LnhtbFBLBQYAAAAABAAEAPUAAACGAwAAAAA=&#10;" fillcolor="white [3212]" strokecolor="black [3213]">
                      <v:shadow on="t" opacity="22936f" mv:blur="40000f" origin=",.5" offset="0,23000emu"/>
                    </v:oval>
                    <v:oval id="Oval 20" o:spid="_x0000_s1448" style="position:absolute;left:1357630;top:715645;width:207645;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eWwwAA&#10;AN0AAAAPAAAAZHJzL2Rvd25yZXYueG1sRE9La8JAEL4X/A/LCF6KbtQaNLqKKEJ7rA/wOGTHJJqd&#10;Ddk1Jv++Wyj0Nh/fc1ab1pSiodoVlhWMRxEI4tTqgjMF59NhOAfhPLLG0jIp6MjBZt17W2Gi7Yu/&#10;qTn6TIQQdgkqyL2vEildmpNBN7IVceButjboA6wzqWt8hXBTykkUxdJgwaEhx4p2OaWP49MouDaL&#10;83O/X1ymH+9uNvP35qvrpFKDfrtdgvDU+n/xn/tTh/lxHMPvN+E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eWwwAAAN0AAAAPAAAAAAAAAAAAAAAAAJcCAABkcnMvZG93&#10;bnJldi54bWxQSwUGAAAAAAQABAD1AAAAhwMAAAAA&#10;" fillcolor="green" strokecolor="black [3213]">
                      <v:shadow on="t" opacity="22936f" mv:blur="40000f" origin=",.5" offset="0,23000emu"/>
                    </v:oval>
                    <v:oval id="Oval 21" o:spid="_x0000_s1449" style="position:absolute;left:198755;top:226695;width:130175;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gT9wgAA&#10;AN0AAAAPAAAAZHJzL2Rvd25yZXYueG1sRE9Li8IwEL4L+x/CCN401UMqXaNUYUERDz7wPDSzbbGZ&#10;lCba7r/fCAt7m4/vOavNYBvxos7XjjXMZwkI4sKZmksNt+vXdAnCB2SDjWPS8EMeNuuP0Qoz43o+&#10;0+sSShFD2GeooQqhzaT0RUUW/cy1xJH7dp3FEGFXStNhH8NtIxdJoqTFmmNDhS3tKioel6fVYG7b&#10;+7zPT2o4PfzhqA5pme9SrSfjIf8EEWgI/+I/997E+Uql8P4mn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yBP3CAAAA3QAAAA8AAAAAAAAAAAAAAAAAlwIAAGRycy9kb3du&#10;cmV2LnhtbFBLBQYAAAAABAAEAPUAAACGAwAAAAA=&#10;" fillcolor="white [3212]" strokecolor="black [3213]">
                      <v:shadow on="t" opacity="22936f" mv:blur="40000f" origin=",.5" offset="0,23000emu"/>
                    </v:oval>
                    <v:oval id="Oval 22" o:spid="_x0000_s1450" style="position:absolute;left:904875;top:588645;width:209550;height:207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aZ/xgAA&#10;AN0AAAAPAAAAZHJzL2Rvd25yZXYueG1sRI9Ba8JAEIXvhf6HZQq9FN1Ua9DoKkUptMdaBY9DdkzS&#10;ZmdDdo3Jv3cOBW8zvDfvfbPa9K5WHbWh8mzgdZyAIs69rbgwcPj5GM1BhYhssfZMBgYKsFk/Pqww&#10;s/7K39TtY6EkhEOGBsoYm0zrkJfkMIx9Qyza2bcOo6xtoW2LVwl3tZ4kSaodViwNJTa0LSn/21+c&#10;gVO3OFx2u8Vx+vYSZrP4230Ngzbm+al/X4KK1Me7+f/60wp+mgqufCMj6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LaZ/xgAAAN0AAAAPAAAAAAAAAAAAAAAAAJcCAABkcnMv&#10;ZG93bnJldi54bWxQSwUGAAAAAAQABAD1AAAAigMAAAAA&#10;" fillcolor="green" strokecolor="black [3213]">
                      <v:shadow on="t" opacity="22936f" mv:blur="40000f" origin=",.5" offset="0,23000emu"/>
                    </v:oval>
                    <v:oval id="Oval 23" o:spid="_x0000_s1451" style="position:absolute;left:471170;top:905510;width:130175;height:1282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TUUwgAA&#10;AN0AAAAPAAAAZHJzL2Rvd25yZXYueG1sRE9Ni8IwEL0L/ocwgjdN9RDXapQqCMriYVU8D83YFptJ&#10;aaLt/vvNwsLe5vE+Z73tbS3e1PrKsYbZNAFBnDtTcaHhdj1MPkD4gGywdkwavsnDdjMcrDE1ruMv&#10;el9CIWII+xQ1lCE0qZQ+L8min7qGOHIP11oMEbaFNC12MdzWcp4kSlqsODaU2NC+pPx5eVkN5ra7&#10;z7rsrPrz058+1WlRZPuF1uNRn61ABOrDv/jPfTRxvlJL+P0mni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NRTCAAAA3QAAAA8AAAAAAAAAAAAAAAAAlwIAAGRycy9kb3du&#10;cmV2LnhtbFBLBQYAAAAABAAEAPUAAACGAwAAAAA=&#10;" fillcolor="white [3212]" strokecolor="black [3213]">
                      <v:shadow on="t" opacity="22936f" mv:blur="40000f" origin=",.5" offset="0,23000emu"/>
                    </v:oval>
                    <v:oval id="Oval 24" o:spid="_x0000_s1452" style="position:absolute;left:534035;top:118110;width:209550;height:207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jykxwAA&#10;AN0AAAAPAAAAZHJzL2Rvd25yZXYueG1sRI9Pa8JAEMXvhX6HZQQvRTe11dboKqUi1KN/Cj0O2TGJ&#10;zc6G7BqTb+8cCr3N8N6895vlunOVaqkJpWcDz+MEFHHmbcm5gdNxO3oHFSKyxcozGegpwHr1+LDE&#10;1Pob76k9xFxJCIcUDRQx1qnWISvIYRj7mli0s28cRlmbXNsGbxLuKj1Jkpl2WLI0FFjTZ0HZ7+Hq&#10;DPy089N1s5l/v7w+hek0Xtpd32tjhoPuYwEqUhf/zX/XX1bwZ2/CL9/ICHp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I8pMcAAADdAAAADwAAAAAAAAAAAAAAAACXAgAAZHJz&#10;L2Rvd25yZXYueG1sUEsFBgAAAAAEAAQA9QAAAIsDAAAAAA==&#10;" fillcolor="green" strokecolor="black [3213]">
                      <v:shadow on="t" opacity="22936f" mv:blur="40000f" origin=",.5" offset="0,23000emu"/>
                    </v:oval>
                    <v:oval id="Oval 25" o:spid="_x0000_s1453" style="position:absolute;left:99695;top:733425;width:130175;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q/PwwAA&#10;AN0AAAAPAAAAZHJzL2Rvd25yZXYueG1sRE9Na4NAEL0X8h+WCeRWV3vQYlyDCQQSSg5NQ8+DO1HR&#10;nRV3G+2/7xYKvc3jfU6xW8wgHjS5zrKCJIpBENdWd9wouH0cn19BOI+scbBMCr7Jwa5cPRWYazvz&#10;Oz2uvhEhhF2OClrvx1xKV7dk0EV2JA7c3U4GfYBTI/WEcwg3g3yJ41Qa7Dg0tDjSoaW6v34ZBfq2&#10;/0zm6pIul96d39Jz1lSHTKnNeqm2IDwt/l/85z7pMD/NEvj9Jpwg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Dq/PwwAAAN0AAAAPAAAAAAAAAAAAAAAAAJcCAABkcnMvZG93&#10;bnJldi54bWxQSwUGAAAAAAQABAD1AAAAhwMAAAAA&#10;" fillcolor="white [3212]" strokecolor="black [3213]">
                      <v:shadow on="t" opacity="22936f" mv:blur="40000f" origin=",.5" offset="0,23000emu"/>
                    </v:oval>
                    <v:oval id="Oval 26" o:spid="_x0000_s1454" style="position:absolute;top:18415;width:207645;height:207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AdIxAAA&#10;AN0AAAAPAAAAZHJzL2Rvd25yZXYueG1sRE9La8JAEL4X+h+WKXgpzUat2kRXEaVQjz4KHofsNIlm&#10;Z0N2jcm/7xYK3ubje85i1ZlKtNS40rKCYRSDIM6sLjlXcDp+vn2AcB5ZY2WZFPTkYLV8flpgqu2d&#10;99QefC5CCLsUFRTe16mULivIoItsTRy4H9sY9AE2udQN3kO4qeQojqfSYMmhocCaNgVl18PNKDi3&#10;yem23Sbf4/dXN5n4S7vre6nU4KVbz0F46vxD/O/+0mH+dDaCv2/C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wHSMQAAADdAAAADwAAAAAAAAAAAAAAAACXAgAAZHJzL2Rv&#10;d25yZXYueG1sUEsFBgAAAAAEAAQA9QAAAIgDAAAAAA==&#10;" fillcolor="green" strokecolor="black [3213]">
                      <v:shadow on="t" opacity="22936f" mv:blur="40000f" origin=",.5" offset="0,23000emu"/>
                    </v:oval>
                    <v:oval id="Oval 27" o:spid="_x0000_s1455" style="position:absolute;left:823595;top:200025;width:130175;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JQjwwAA&#10;AN0AAAAPAAAAZHJzL2Rvd25yZXYueG1sRE9Na4NAEL0X+h+WKeRW1ySgwWYTTKAQKTk0kZwHd6oS&#10;d1bcrZp/3y0UepvH+5ztfjadGGlwrWUFyygGQVxZ3XKtoLy+v25AOI+ssbNMCh7kYL97ftpipu3E&#10;nzRefC1CCLsMFTTe95mUrmrIoItsTxy4LzsY9AEOtdQDTiHcdHIVx4k02HJoaLCnY0PV/fJtFOjy&#10;cFtO+TmZz3dXfCRFWufHVKnFy5y/gfA0+3/xn/ukw/wkXcP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kJQjwwAAAN0AAAAPAAAAAAAAAAAAAAAAAJcCAABkcnMvZG93&#10;bnJldi54bWxQSwUGAAAAAAQABAD1AAAAhwMAAAAA&#10;" fillcolor="white [3212]" strokecolor="black [3213]">
                      <v:shadow on="t" opacity="22936f" mv:blur="40000f" origin=",.5" offset="0,23000emu"/>
                    </v:oval>
                    <v:oval id="Oval 28" o:spid="_x0000_s1456" style="position:absolute;left:35560;top:471170;width:207645;height:207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TqnxQAA&#10;AN0AAAAPAAAAZHJzL2Rvd25yZXYueG1sRE9La8JAEL4L/Q/LFHoRs6n10aSuIpWCHpsqeByy0yRt&#10;djZk15j8+25B8DYf33NWm97UoqPWVZYVPEcxCOLc6ooLBcevj8krCOeRNdaWScFADjbrh9EKU22v&#10;/Eld5gsRQtilqKD0vkmldHlJBl1kG+LAfdvWoA+wLaRu8RrCTS2ncbyQBisODSU29F5S/ptdjIJz&#10;lxwvu11yepmN3Xzuf7rDMEilnh777RsIT72/i2/uvQ7zF8sZ/H8TTp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5OqfFAAAA3QAAAA8AAAAAAAAAAAAAAAAAlwIAAGRycy9k&#10;b3ducmV2LnhtbFBLBQYAAAAABAAEAPUAAACJAwAAAAA=&#10;" fillcolor="green" strokecolor="black [3213]">
                      <v:shadow on="t" opacity="22936f" mv:blur="40000f" origin=",.5" offset="0,23000emu"/>
                    </v:oval>
                    <v:oval id="Oval 29" o:spid="_x0000_s1457" style="position:absolute;left:1339850;top:262890;width:130175;height:130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anMwwAA&#10;AN0AAAAPAAAAZHJzL2Rvd25yZXYueG1sRE9Na4NAEL0X+h+WKeRW1wSiwWYTTKAQKTk0kZwHd6oS&#10;d1bcrZp/3y0UepvH+5ztfjadGGlwrWUFyygGQVxZ3XKtoLy+v25AOI+ssbNMCh7kYL97ftpipu3E&#10;nzRefC1CCLsMFTTe95mUrmrIoItsTxy4LzsY9AEOtdQDTiHcdHIVx4k02HJoaLCnY0PV/fJtFOjy&#10;cFtO+TmZz3dXfCRFWufHVKnFy5y/gfA0+3/xn/ukw/wkXcP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anMwwAAAN0AAAAPAAAAAAAAAAAAAAAAAJcCAABkcnMvZG93&#10;bnJldi54bWxQSwUGAAAAAAQABAD1AAAAhwMAAAAA&#10;" fillcolor="white [3212]" strokecolor="black [3213]">
                      <v:shadow on="t" opacity="22936f" mv:blur="40000f" origin=",.5" offset="0,23000emu"/>
                    </v:oval>
                    <v:oval id="Oval 30" o:spid="_x0000_s1458" style="position:absolute;left:470535;top:597535;width:209550;height:207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wFLxQAA&#10;AN0AAAAPAAAAZHJzL2Rvd25yZXYueG1sRE9La8JAEL4X/A/LCF5K3dRHWtNspChCPdZa6HHITpNo&#10;djZk15j8e7cg9DYf33PSdW9q0VHrKssKnqcRCOLc6ooLBcev3dMrCOeRNdaWScFADtbZ6CHFRNsr&#10;f1J38IUIIewSVFB63yRSurwkg25qG+LA/drWoA+wLaRu8RrCTS1nURRLgxWHhhIb2pSUnw8Xo+Cn&#10;Wx0v2+3qe754dMulP3X7YZBKTcb9+xsIT73/F9/dHzrMj19i+PsmnC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nAUvFAAAA3QAAAA8AAAAAAAAAAAAAAAAAlwIAAGRycy9k&#10;b3ducmV2LnhtbFBLBQYAAAAABAAEAPUAAACJAwAAAAA=&#10;" fillcolor="green" strokecolor="black [3213]">
                      <v:shadow on="t" opacity="22936f" mv:blur="40000f" origin=",.5" offset="0,23000emu"/>
                    </v:oval>
                  </v:group>
                  <v:shape id="Picture 1657" o:spid="_x0000_s1459" type="#_x0000_t75" style="position:absolute;width:2153920;height:2022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6&#10;Um3DAAAA3QAAAA8AAABkcnMvZG93bnJldi54bWxEj0urwjAQhfeC/yGM4E5TBR9Uo4gg3IULH8X1&#10;0IxNsZm0Ta7Wf2+EC3c3wznfmTPrbWcr8aTWl44VTMYJCOLc6ZILBdn1MFqC8AFZY+WYFLzJw3bT&#10;760x1e7FZ3peQiFiCPsUFZgQ6lRKnxuy6MeuJo7a3bUWQ1zbQuoWXzHcVnKaJHNpseR4wWBNe0P5&#10;4/JrY42sMTdprzPbyIU5NdXxEM65UsNBt1uBCNSFf/Mf/aMjN58t4PtNHEFu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bpSbcMAAADdAAAADwAAAAAAAAAAAAAAAACcAgAA&#10;ZHJzL2Rvd25yZXYueG1sUEsFBgAAAAAEAAQA9wAAAIwDAAAAAA==&#10;">
                    <v:imagedata r:id="rId46" o:title=""/>
                    <v:path arrowok="t"/>
                  </v:shape>
                  <v:line id="Straight Connector 1658" o:spid="_x0000_s1460" style="position:absolute;flip:y;visibility:visible;mso-wrap-style:square" from="161925,495300" to="2014538,503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fQssUAAADdAAAADwAAAGRycy9kb3ducmV2LnhtbESPQU/DMAyF70j8h8hI3FgKEtUoyyZA&#10;gHYAaZRxN41pK2qnJGEt/x4fkLjZes/vfV5tZh7MgWLqgzg4XxRgSJrge2kd7F8fzpZgUkbxOAQh&#10;Bz+UYLM+Plph5cMkL3Soc2s0RFKFDrqcx8ra1HTEmBZhJFHtI0TGrGtsrY84aTgP9qIoSsvYizZ0&#10;ONJdR81n/c0O7ptyuf96unrc8fT2zNv0zvVtdO70ZL65BpNpzv/mv+utV/zyUnH1Gx3B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wfQssUAAADdAAAADwAAAAAAAAAA&#10;AAAAAAChAgAAZHJzL2Rvd25yZXYueG1sUEsFBgAAAAAEAAQA+QAAAJMDAAAAAA==&#10;" strokecolor="black [3213]" strokeweight="2pt"/>
                </v:group>
                <v:shape id="Text Box 5" o:spid="_x0000_s1461" type="#_x0000_t202" style="position:absolute;left:234950;top:556895;width:1311909;height:559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5A/wwAA&#10;AN0AAAAPAAAAZHJzL2Rvd25yZXYueG1sRE89a8MwEN0L/Q/iCl1KLDuDkzpRQggtlGx1snQ7rItl&#10;Yp2Mpdquf31UKHS7x/u87X6yrRio941jBVmSgiCunG64VnA5vy/WIHxA1tg6JgU/5GG/e3zYYqHd&#10;yJ80lKEWMYR9gQpMCF0hpa8MWfSJ64gjd3W9xRBhX0vd4xjDbSuXaZpLiw3HBoMdHQ1Vt/LbKsin&#10;t+7l9ErLca7agb/mLAuUKfX8NB02IAJN4V/85/7QcX6+WsHvN/EEu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i5A/wwAAAN0AAAAPAAAAAAAAAAAAAAAAAJcCAABkcnMvZG93&#10;bnJldi54bWxQSwUGAAAAAAQABAD1AAAAhwMAAAAA&#10;" filled="f" stroked="f">
                  <v:textbox style="mso-fit-shape-to-text:t" inset="0,0,0,0">
                    <w:txbxContent>
                      <w:p w14:paraId="3D1AF2E2" w14:textId="77777777" w:rsidR="00044D26" w:rsidRDefault="00044D26" w:rsidP="008946BB">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v:textbox>
                </v:shape>
                <v:shape id="Straight Arrow Connector 32" o:spid="_x0000_s1462" type="#_x0000_t32" style="position:absolute;left:1448435;top:937895;width:854075;height:114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kbwMcAAADdAAAADwAAAGRycy9kb3ducmV2LnhtbESPQUvDQBCF70L/wzKCF7EbLbQauy1F&#10;UOOhh6aCHofsmASzMzG7NvHfOwfB2wzvzXvfrLdT6MyJhtgKO7ieZ2CIK/Et1w5ej49Xt2BiQvbY&#10;CZODH4qw3czO1ph7GflApzLVRkM45uigSanPrY1VQwHjXHpi1T5kCJh0HWrrBxw1PHT2JsuWNmDL&#10;2tBgTw8NVZ/ld3Bw+X63KEp53j99vSyKI9XyNvbi3MX5tLsHk2hK/+a/68Ir/nKluPqNjmA3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yRvAxwAAAN0AAAAPAAAAAAAA&#10;AAAAAAAAAKECAABkcnMvZG93bnJldi54bWxQSwUGAAAAAAQABAD5AAAAlQMAAAAA&#10;" strokecolor="black [3213]" strokeweight="1.5pt">
                  <v:stroke endarrow="open" endarrowwidth="narrow" endarrowlength="short"/>
                </v:shape>
                <v:shape id="Text Box 5" o:spid="_x0000_s1463" type="#_x0000_t202" style="position:absolute;top:1185545;width:1795779;height:60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wpwxgAA&#10;AN0AAAAPAAAAZHJzL2Rvd25yZXYueG1sRE9Na8JAEL0X+h+WKXgR3a0VW6OriFBaUQpqD3obsmMS&#10;mp0N2W0S++u7BaG3ebzPmS87W4qGal841vA4VCCIU2cKzjR8Hl8HLyB8QDZYOiYNV/KwXNzfzTEx&#10;ruU9NYeQiRjCPkENeQhVIqVPc7Loh64ijtzF1RZDhHUmTY1tDLelHCk1kRYLjg05VrTOKf06fFsN&#10;bx+nzdk87dtTs6Nx+XNV/f5Wad176FYzEIG68C++ud9NnD95nsLfN/EE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wwpwxgAAAN0AAAAPAAAAAAAAAAAAAAAAAJcCAABkcnMv&#10;ZG93bnJldi54bWxQSwUGAAAAAAQABAD1AAAAigMAAAAA&#10;" filled="f" stroked="f">
                  <v:textbox style="mso-fit-shape-to-text:t" inset="0,,,0">
                    <w:txbxContent>
                      <w:p w14:paraId="4DE4AD2E" w14:textId="77777777" w:rsidR="00044D26" w:rsidRDefault="00044D26" w:rsidP="00DC4B5B">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v:textbox>
                </v:shape>
                <v:shape id="Straight Arrow Connector 35" o:spid="_x0000_s1464" type="#_x0000_t32" style="position:absolute;left:1628775;top:1420495;width:701468;height:332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wq+cQAAADdAAAADwAAAGRycy9kb3ducmV2LnhtbESPQWvCQBCF7wX/wzIFb3XTgiGkriJi&#10;0dzUWrwO2WkSzM6G7Griv3cOhd5meG/e+2axGl2r7tSHxrOB91kCirj0tuHKwPn76y0DFSKyxdYz&#10;GXhQgNVy8rLA3PqBj3Q/xUpJCIccDdQxdrnWoazJYZj5jli0X987jLL2lbY9DhLuWv2RJKl22LA0&#10;1NjRpqbyero5Az/u3BzDpSviYbu7FPPHDsc1GzN9HdefoCKN8d/8d723gp9mwi/fyAh6+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3Cr5xAAAAN0AAAAPAAAAAAAAAAAA&#10;AAAAAKECAABkcnMvZG93bnJldi54bWxQSwUGAAAAAAQABAD5AAAAkgMAAAAA&#10;" strokecolor="black [3213]" strokeweight="1.5pt">
                  <v:stroke endarrow="open" endarrowwidth="narrow" endarrowlength="short"/>
                </v:shape>
                <v:shape id="Straight Arrow Connector 41" o:spid="_x0000_s1465" type="#_x0000_t32" style="position:absolute;left:1430655;top:943610;width:718185;height:2292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CPYr4AAADdAAAADwAAAGRycy9kb3ducmV2LnhtbERPSwrCMBDdC94hjOBOUwVFqlFEFHXn&#10;p+J2aMa22ExKE7Xe3giCu3m878wWjSnFk2pXWFYw6EcgiFOrC84UJOdNbwLCeWSNpWVS8CYHi3m7&#10;NcNY2xcf6XnymQgh7GJUkHtfxVK6NCeDrm8r4sDdbG3QB1hnUtf4CuGmlMMoGkuDBYeGHCta5ZTe&#10;Tw+j4GKS4uiu1d4f1tvrfvTeYrNkpbqdZjkF4anxf/HPvdNh/ngygO834QQ5/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kkI9ivgAAAN0AAAAPAAAAAAAAAAAAAAAAAKEC&#10;AABkcnMvZG93bnJldi54bWxQSwUGAAAAAAQABAD5AAAAjAMAAAAA&#10;" strokecolor="black [3213]" strokeweight="1.5pt">
                  <v:stroke endarrow="open" endarrowwidth="narrow" endarrowlength="short"/>
                </v:shape>
                <w10:wrap type="tight"/>
              </v:group>
            </w:pict>
          </mc:Fallback>
        </mc:AlternateContent>
      </w:r>
    </w:p>
    <w:p w14:paraId="37503A6D" w14:textId="77777777" w:rsidR="00FA5B52" w:rsidRDefault="00FA5B52" w:rsidP="00FA5B52">
      <w:pPr>
        <w:spacing w:after="0" w:line="240" w:lineRule="auto"/>
        <w:rPr>
          <w:rFonts w:ascii="Arial Narrow" w:hAnsi="Arial Narrow"/>
          <w:sz w:val="28"/>
          <w:szCs w:val="28"/>
        </w:rPr>
      </w:pPr>
      <w:r w:rsidRPr="00FA5B52">
        <w:rPr>
          <w:rFonts w:ascii="Arial Narrow" w:hAnsi="Arial Narrow"/>
          <w:sz w:val="28"/>
          <w:szCs w:val="28"/>
        </w:rPr>
        <w:t>For a reaction to occur the reactant particles must come into contact, or collide with each other.</w:t>
      </w:r>
    </w:p>
    <w:p w14:paraId="35E0959F" w14:textId="77777777" w:rsidR="00FA5B52" w:rsidRDefault="00FA5B52" w:rsidP="00FA5B52">
      <w:pPr>
        <w:spacing w:after="0" w:line="240" w:lineRule="auto"/>
        <w:rPr>
          <w:rFonts w:ascii="Arial Narrow" w:hAnsi="Arial Narrow"/>
          <w:sz w:val="28"/>
          <w:szCs w:val="28"/>
        </w:rPr>
      </w:pPr>
    </w:p>
    <w:p w14:paraId="070E5F2C" w14:textId="15E5C805" w:rsidR="00FA5B52" w:rsidRPr="00FA5B52" w:rsidRDefault="00FA5B52" w:rsidP="00FA5B52">
      <w:pPr>
        <w:spacing w:after="0" w:line="240" w:lineRule="auto"/>
        <w:rPr>
          <w:rFonts w:ascii="Arial Narrow" w:hAnsi="Arial Narrow"/>
          <w:sz w:val="28"/>
          <w:szCs w:val="28"/>
        </w:rPr>
      </w:pPr>
      <w:r w:rsidRPr="00FA5B52">
        <w:rPr>
          <w:rFonts w:ascii="Arial Narrow" w:hAnsi="Arial Narrow"/>
          <w:sz w:val="28"/>
          <w:szCs w:val="28"/>
        </w:rPr>
        <w:t>The more collisions that occu</w:t>
      </w:r>
      <w:r>
        <w:rPr>
          <w:rFonts w:ascii="Arial Narrow" w:hAnsi="Arial Narrow"/>
          <w:sz w:val="28"/>
          <w:szCs w:val="28"/>
        </w:rPr>
        <w:t>r per second,</w:t>
      </w:r>
      <w:r w:rsidRPr="00FA5B52">
        <w:rPr>
          <w:rFonts w:ascii="Arial Narrow" w:hAnsi="Arial Narrow"/>
          <w:sz w:val="28"/>
          <w:szCs w:val="28"/>
        </w:rPr>
        <w:t xml:space="preserve"> the faster the reaction.</w:t>
      </w:r>
    </w:p>
    <w:p w14:paraId="03D8D366" w14:textId="17A48F6F" w:rsidR="00FA5B52" w:rsidRPr="00FA5B52" w:rsidRDefault="00FA5B52" w:rsidP="00FA5B52">
      <w:pPr>
        <w:spacing w:after="0" w:line="240" w:lineRule="auto"/>
        <w:rPr>
          <w:rFonts w:ascii="Arial Narrow" w:hAnsi="Arial Narrow"/>
          <w:sz w:val="28"/>
          <w:szCs w:val="28"/>
        </w:rPr>
      </w:pPr>
    </w:p>
    <w:p w14:paraId="672C8018" w14:textId="77777777" w:rsidR="00DC4B5B" w:rsidRDefault="00DC4B5B" w:rsidP="00DC4B5B">
      <w:pPr>
        <w:spacing w:after="0" w:line="240" w:lineRule="auto"/>
        <w:rPr>
          <w:rFonts w:ascii="Arial Narrow" w:hAnsi="Arial Narrow"/>
          <w:sz w:val="28"/>
          <w:szCs w:val="28"/>
        </w:rPr>
      </w:pPr>
      <w:r w:rsidRPr="00DC4B5B">
        <w:rPr>
          <w:rFonts w:ascii="Arial Narrow" w:hAnsi="Arial Narrow"/>
          <w:sz w:val="28"/>
          <w:szCs w:val="28"/>
        </w:rPr>
        <w:t xml:space="preserve">A reaction occurs when the hydrochloric acid particles collide with the marble particles. </w:t>
      </w:r>
    </w:p>
    <w:p w14:paraId="68B22131" w14:textId="77777777" w:rsidR="00973F3C" w:rsidRDefault="00973F3C" w:rsidP="00DC4B5B">
      <w:pPr>
        <w:spacing w:after="0" w:line="240" w:lineRule="auto"/>
        <w:rPr>
          <w:rFonts w:ascii="Arial Narrow" w:hAnsi="Arial Narrow"/>
          <w:sz w:val="28"/>
          <w:szCs w:val="28"/>
        </w:rPr>
      </w:pPr>
    </w:p>
    <w:p w14:paraId="35F7AF2C" w14:textId="77777777" w:rsidR="00973F3C" w:rsidRPr="00973F3C" w:rsidRDefault="00973F3C" w:rsidP="00973F3C">
      <w:pPr>
        <w:spacing w:after="120" w:line="240" w:lineRule="auto"/>
        <w:rPr>
          <w:rFonts w:ascii="Arial Narrow" w:hAnsi="Arial Narrow"/>
          <w:sz w:val="32"/>
          <w:szCs w:val="32"/>
        </w:rPr>
      </w:pPr>
      <w:r w:rsidRPr="00973F3C">
        <w:rPr>
          <w:rFonts w:ascii="Arial Narrow" w:hAnsi="Arial Narrow"/>
          <w:b/>
          <w:bCs/>
          <w:sz w:val="32"/>
          <w:szCs w:val="32"/>
          <w14:shadow w14:blurRad="50800" w14:dist="38100" w14:dir="2700000" w14:sx="100000" w14:sy="100000" w14:kx="0" w14:ky="0" w14:algn="tl">
            <w14:srgbClr w14:val="000000">
              <w14:alpha w14:val="57000"/>
            </w14:srgbClr>
          </w14:shadow>
        </w:rPr>
        <w:t>CONCENTRATION</w:t>
      </w:r>
    </w:p>
    <w:p w14:paraId="7C3D6E6C" w14:textId="17551752" w:rsidR="00973F3C" w:rsidRPr="00973F3C" w:rsidRDefault="00973F3C" w:rsidP="00973F3C">
      <w:pPr>
        <w:spacing w:after="0" w:line="240" w:lineRule="auto"/>
        <w:rPr>
          <w:rFonts w:ascii="Arial Narrow" w:hAnsi="Arial Narrow"/>
          <w:sz w:val="28"/>
          <w:szCs w:val="28"/>
        </w:rPr>
      </w:pPr>
      <w:r w:rsidRPr="00973F3C">
        <w:rPr>
          <w:rFonts w:ascii="Arial Narrow" w:hAnsi="Arial Narrow"/>
          <w:sz w:val="28"/>
          <w:szCs w:val="28"/>
        </w:rPr>
        <w:t>The concentration of a solution is a measure of the number of particles of chemical in every drop of solution.</w:t>
      </w:r>
    </w:p>
    <w:p w14:paraId="14B03A42" w14:textId="5CD6C997" w:rsidR="00973F3C" w:rsidRPr="00DC4B5B" w:rsidRDefault="00B22DEE" w:rsidP="00DC4B5B">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669504" behindDoc="0" locked="0" layoutInCell="1" allowOverlap="1" wp14:anchorId="37008970" wp14:editId="61657418">
                <wp:simplePos x="0" y="0"/>
                <wp:positionH relativeFrom="column">
                  <wp:posOffset>-215493</wp:posOffset>
                </wp:positionH>
                <wp:positionV relativeFrom="paragraph">
                  <wp:posOffset>191692</wp:posOffset>
                </wp:positionV>
                <wp:extent cx="6935470" cy="3773805"/>
                <wp:effectExtent l="0" t="0" r="170180" b="169545"/>
                <wp:wrapNone/>
                <wp:docPr id="1865" name="Group 1865"/>
                <wp:cNvGraphicFramePr/>
                <a:graphic xmlns:a="http://schemas.openxmlformats.org/drawingml/2006/main">
                  <a:graphicData uri="http://schemas.microsoft.com/office/word/2010/wordprocessingGroup">
                    <wpg:wgp>
                      <wpg:cNvGrpSpPr/>
                      <wpg:grpSpPr>
                        <a:xfrm>
                          <a:off x="0" y="0"/>
                          <a:ext cx="6935470" cy="3773805"/>
                          <a:chOff x="0" y="0"/>
                          <a:chExt cx="6935470" cy="3773805"/>
                        </a:xfrm>
                      </wpg:grpSpPr>
                      <wps:wsp>
                        <wps:cNvPr id="1773" name="Text Box 5"/>
                        <wps:cNvSpPr txBox="1">
                          <a:spLocks noChangeArrowheads="1"/>
                        </wps:cNvSpPr>
                        <wps:spPr bwMode="auto">
                          <a:xfrm>
                            <a:off x="3053080" y="807085"/>
                            <a:ext cx="1311909" cy="4832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CAAA7D" w14:textId="77777777" w:rsidR="00044D26" w:rsidRDefault="00044D26" w:rsidP="00965EA4">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wps:txbx>
                        <wps:bodyPr lIns="0" tIns="0" rIns="0" bIns="0">
                          <a:spAutoFit/>
                        </wps:bodyPr>
                      </wps:wsp>
                      <wps:wsp>
                        <wps:cNvPr id="1774" name="Straight Arrow Connector 132"/>
                        <wps:cNvCnPr/>
                        <wps:spPr>
                          <a:xfrm flipH="1">
                            <a:off x="2100580" y="969645"/>
                            <a:ext cx="869950" cy="171450"/>
                          </a:xfrm>
                          <a:prstGeom prst="straightConnector1">
                            <a:avLst/>
                          </a:prstGeom>
                          <a:ln w="19050">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775" name="Text Box 5"/>
                        <wps:cNvSpPr txBox="1">
                          <a:spLocks noChangeArrowheads="1"/>
                        </wps:cNvSpPr>
                        <wps:spPr bwMode="auto">
                          <a:xfrm>
                            <a:off x="2669540" y="1543685"/>
                            <a:ext cx="1795779" cy="52895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C7BE7E" w14:textId="77777777" w:rsidR="00044D26" w:rsidRDefault="00044D26" w:rsidP="00965EA4">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wps:txbx>
                        <wps:bodyPr lIns="0" bIns="0">
                          <a:spAutoFit/>
                        </wps:bodyPr>
                      </wps:wsp>
                      <wps:wsp>
                        <wps:cNvPr id="1776" name="Straight Arrow Connector 134"/>
                        <wps:cNvCnPr/>
                        <wps:spPr>
                          <a:xfrm>
                            <a:off x="4424680" y="1795780"/>
                            <a:ext cx="560070" cy="17780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777" name="Straight Arrow Connector 135"/>
                        <wps:cNvCnPr/>
                        <wps:spPr>
                          <a:xfrm>
                            <a:off x="4153535" y="956945"/>
                            <a:ext cx="914400" cy="13779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778" name="Straight Arrow Connector 138"/>
                        <wps:cNvCnPr/>
                        <wps:spPr>
                          <a:xfrm flipH="1">
                            <a:off x="2248535" y="1790700"/>
                            <a:ext cx="477998" cy="194324"/>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779" name="Text Box 5"/>
                        <wps:cNvSpPr txBox="1">
                          <a:spLocks noChangeArrowheads="1"/>
                        </wps:cNvSpPr>
                        <wps:spPr bwMode="auto">
                          <a:xfrm>
                            <a:off x="533400" y="51435"/>
                            <a:ext cx="2147570" cy="378460"/>
                          </a:xfrm>
                          <a:prstGeom prst="rect">
                            <a:avLst/>
                          </a:prstGeom>
                          <a:solidFill>
                            <a:schemeClr val="bg1"/>
                          </a:solidFill>
                          <a:ln w="15875">
                            <a:solidFill>
                              <a:schemeClr val="tx1"/>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85185E" w14:textId="77777777" w:rsidR="00044D26" w:rsidRDefault="00044D26" w:rsidP="00973F3C">
                              <w:pPr>
                                <w:pStyle w:val="NormalWeb"/>
                                <w:spacing w:before="0" w:beforeAutospacing="0" w:after="0" w:afterAutospacing="0"/>
                                <w:jc w:val="center"/>
                                <w:textAlignment w:val="baseline"/>
                              </w:pPr>
                              <w:r>
                                <w:rPr>
                                  <w:rFonts w:ascii="Arial" w:eastAsia="MS PGothic" w:hAnsi="Arial" w:cs="MS PGothic"/>
                                  <w:b/>
                                  <w:bCs/>
                                  <w:color w:val="000000" w:themeColor="text1"/>
                                  <w:kern w:val="24"/>
                                </w:rPr>
                                <w:t>LOW CONCENTRATION</w:t>
                              </w:r>
                            </w:p>
                          </w:txbxContent>
                        </wps:txbx>
                        <wps:bodyPr wrap="square" lIns="72000" tIns="93600" rIns="72000" bIns="93600">
                          <a:spAutoFit/>
                        </wps:bodyPr>
                      </wps:wsp>
                      <wps:wsp>
                        <wps:cNvPr id="1780" name="Text Box 5"/>
                        <wps:cNvSpPr txBox="1">
                          <a:spLocks noChangeArrowheads="1"/>
                        </wps:cNvSpPr>
                        <wps:spPr bwMode="auto">
                          <a:xfrm>
                            <a:off x="4578350" y="0"/>
                            <a:ext cx="2156460" cy="381000"/>
                          </a:xfrm>
                          <a:prstGeom prst="rect">
                            <a:avLst/>
                          </a:prstGeom>
                          <a:solidFill>
                            <a:schemeClr val="bg1"/>
                          </a:solidFill>
                          <a:ln w="19050">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65B554" w14:textId="77777777" w:rsidR="00044D26" w:rsidRDefault="00044D26" w:rsidP="00973F3C">
                              <w:pPr>
                                <w:pStyle w:val="NormalWeb"/>
                                <w:spacing w:before="0" w:beforeAutospacing="0" w:after="0" w:afterAutospacing="0"/>
                                <w:jc w:val="center"/>
                                <w:textAlignment w:val="baseline"/>
                              </w:pPr>
                              <w:r>
                                <w:rPr>
                                  <w:rFonts w:ascii="Arial" w:eastAsia="MS PGothic" w:hAnsi="Arial" w:cs="MS PGothic"/>
                                  <w:b/>
                                  <w:bCs/>
                                  <w:color w:val="000000" w:themeColor="text1"/>
                                  <w:kern w:val="24"/>
                                </w:rPr>
                                <w:t>HIGH CONCENTRATION</w:t>
                              </w:r>
                            </w:p>
                          </w:txbxContent>
                        </wps:txbx>
                        <wps:bodyPr wrap="square" lIns="72000" tIns="93600" rIns="72000" bIns="93600">
                          <a:spAutoFit/>
                        </wps:bodyPr>
                      </wps:wsp>
                      <wps:wsp>
                        <wps:cNvPr id="1781" name="Text Box 5"/>
                        <wps:cNvSpPr txBox="1">
                          <a:spLocks noChangeArrowheads="1"/>
                        </wps:cNvSpPr>
                        <wps:spPr bwMode="auto">
                          <a:xfrm>
                            <a:off x="0" y="2384425"/>
                            <a:ext cx="2829275" cy="1337310"/>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0D746D" w14:textId="77777777" w:rsidR="00044D26" w:rsidRPr="00B22DEE" w:rsidRDefault="00044D26" w:rsidP="00973F3C">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B22DEE">
                                <w:rPr>
                                  <w:rFonts w:ascii="Arial" w:eastAsia="MS PGothic" w:hAnsi="Arial" w:cs="MS PGothic"/>
                                  <w:color w:val="000000" w:themeColor="text1"/>
                                  <w:kern w:val="24"/>
                                  <w:sz w:val="28"/>
                                  <w:szCs w:val="28"/>
                                </w:rPr>
                                <w:t>There are a small number of hydrochloric acid particles in the solution, resulting in very few collisions with the marble.</w:t>
                              </w:r>
                            </w:p>
                            <w:p w14:paraId="265CA147" w14:textId="77777777" w:rsidR="00044D26" w:rsidRPr="00B22DEE" w:rsidRDefault="00044D26" w:rsidP="00973F3C">
                              <w:pPr>
                                <w:pStyle w:val="NormalWeb"/>
                                <w:spacing w:before="0" w:beforeAutospacing="0" w:after="0" w:afterAutospacing="0"/>
                                <w:textAlignment w:val="baseline"/>
                                <w:rPr>
                                  <w:sz w:val="28"/>
                                  <w:szCs w:val="28"/>
                                </w:rPr>
                              </w:pPr>
                            </w:p>
                            <w:p w14:paraId="4F3862A6" w14:textId="77777777" w:rsidR="00044D26" w:rsidRPr="00B22DEE" w:rsidRDefault="00044D26" w:rsidP="00973F3C">
                              <w:pPr>
                                <w:pStyle w:val="NormalWeb"/>
                                <w:spacing w:before="0" w:beforeAutospacing="0" w:after="0" w:afterAutospacing="0"/>
                                <w:textAlignment w:val="baseline"/>
                                <w:rPr>
                                  <w:sz w:val="28"/>
                                  <w:szCs w:val="28"/>
                                </w:rPr>
                              </w:pPr>
                              <w:r w:rsidRPr="00B22DEE">
                                <w:rPr>
                                  <w:rFonts w:ascii="Arial" w:eastAsia="MS PGothic" w:hAnsi="Arial" w:cs="MS PGothic"/>
                                  <w:b/>
                                  <w:bCs/>
                                  <w:color w:val="000000" w:themeColor="text1"/>
                                  <w:kern w:val="24"/>
                                  <w:sz w:val="28"/>
                                  <w:szCs w:val="28"/>
                                </w:rPr>
                                <w:t>The reaction is slow.</w:t>
                              </w:r>
                            </w:p>
                          </w:txbxContent>
                        </wps:txbx>
                        <wps:bodyPr wrap="square">
                          <a:spAutoFit/>
                        </wps:bodyPr>
                      </wps:wsp>
                      <wps:wsp>
                        <wps:cNvPr id="1782" name="Text Box 5"/>
                        <wps:cNvSpPr txBox="1">
                          <a:spLocks noChangeArrowheads="1"/>
                        </wps:cNvSpPr>
                        <wps:spPr bwMode="auto">
                          <a:xfrm>
                            <a:off x="3709035" y="2372360"/>
                            <a:ext cx="3226435" cy="1401445"/>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13775D" w14:textId="77777777" w:rsidR="00044D26" w:rsidRPr="00B22DEE" w:rsidRDefault="00044D26" w:rsidP="00973F3C">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B22DEE">
                                <w:rPr>
                                  <w:rFonts w:ascii="Arial" w:eastAsia="MS PGothic" w:hAnsi="Arial" w:cs="MS PGothic"/>
                                  <w:color w:val="000000" w:themeColor="text1"/>
                                  <w:kern w:val="24"/>
                                  <w:sz w:val="28"/>
                                  <w:szCs w:val="28"/>
                                </w:rPr>
                                <w:t>There are a large number of hydrochloric acid particles in the solution, resulting in many collisions with the marble.</w:t>
                              </w:r>
                            </w:p>
                            <w:p w14:paraId="4AA3F683" w14:textId="77777777" w:rsidR="00044D26" w:rsidRPr="00B22DEE" w:rsidRDefault="00044D26" w:rsidP="00973F3C">
                              <w:pPr>
                                <w:pStyle w:val="NormalWeb"/>
                                <w:spacing w:before="0" w:beforeAutospacing="0" w:after="0" w:afterAutospacing="0"/>
                                <w:textAlignment w:val="baseline"/>
                                <w:rPr>
                                  <w:sz w:val="28"/>
                                  <w:szCs w:val="28"/>
                                </w:rPr>
                              </w:pPr>
                            </w:p>
                            <w:p w14:paraId="62D6C9BB" w14:textId="77777777" w:rsidR="00044D26" w:rsidRPr="00B22DEE" w:rsidRDefault="00044D26" w:rsidP="00973F3C">
                              <w:pPr>
                                <w:pStyle w:val="NormalWeb"/>
                                <w:spacing w:before="0" w:beforeAutospacing="0" w:after="0" w:afterAutospacing="0"/>
                                <w:textAlignment w:val="baseline"/>
                                <w:rPr>
                                  <w:sz w:val="28"/>
                                  <w:szCs w:val="28"/>
                                </w:rPr>
                              </w:pPr>
                              <w:r w:rsidRPr="00B22DEE">
                                <w:rPr>
                                  <w:rFonts w:ascii="Arial" w:eastAsia="MS PGothic" w:hAnsi="Arial" w:cs="MS PGothic"/>
                                  <w:b/>
                                  <w:bCs/>
                                  <w:color w:val="000000" w:themeColor="text1"/>
                                  <w:kern w:val="24"/>
                                  <w:sz w:val="28"/>
                                  <w:szCs w:val="28"/>
                                </w:rPr>
                                <w:t>The reaction is fast.</w:t>
                              </w:r>
                            </w:p>
                          </w:txbxContent>
                        </wps:txbx>
                        <wps:bodyPr wrap="square">
                          <a:noAutofit/>
                        </wps:bodyPr>
                      </wps:wsp>
                      <wpg:grpSp>
                        <wpg:cNvPr id="1744" name="Group 122"/>
                        <wpg:cNvGrpSpPr/>
                        <wpg:grpSpPr bwMode="auto">
                          <a:xfrm>
                            <a:off x="716915" y="493395"/>
                            <a:ext cx="1778000" cy="1803400"/>
                            <a:chOff x="754062" y="693738"/>
                            <a:chExt cx="1778000" cy="1803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745" name="Group 1745"/>
                          <wpg:cNvGrpSpPr>
                            <a:grpSpLocks/>
                          </wpg:cNvGrpSpPr>
                          <wpg:grpSpPr bwMode="auto">
                            <a:xfrm>
                              <a:off x="754062" y="693738"/>
                              <a:ext cx="1778000" cy="1803400"/>
                              <a:chOff x="754062" y="693738"/>
                              <a:chExt cx="1778000" cy="1803400"/>
                            </a:xfrm>
                          </wpg:grpSpPr>
                          <pic:pic xmlns:pic="http://schemas.openxmlformats.org/drawingml/2006/picture">
                            <pic:nvPicPr>
                              <pic:cNvPr id="1746" name="Picture 174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754062" y="693738"/>
                                <a:ext cx="1778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7" name="Straight Connector 1747"/>
                            <wps:cNvCnPr/>
                            <wps:spPr>
                              <a:xfrm>
                                <a:off x="884237" y="1165225"/>
                                <a:ext cx="153987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748" name="Freeform 1748"/>
                          <wps:cNvSpPr>
                            <a:spLocks/>
                          </wps:cNvSpPr>
                          <wps:spPr bwMode="auto">
                            <a:xfrm rot="-4569036">
                              <a:off x="1990724" y="2043113"/>
                              <a:ext cx="314325" cy="393700"/>
                            </a:xfrm>
                            <a:custGeom>
                              <a:avLst/>
                              <a:gdLst>
                                <a:gd name="T0" fmla="*/ 40938 w 216546"/>
                                <a:gd name="T1" fmla="*/ 18770 h 161925"/>
                                <a:gd name="T2" fmla="*/ 40938 w 216546"/>
                                <a:gd name="T3" fmla="*/ 18770 h 161925"/>
                                <a:gd name="T4" fmla="*/ 14180 w 216546"/>
                                <a:gd name="T5" fmla="*/ 525539 h 161925"/>
                                <a:gd name="T6" fmla="*/ 27559 w 216546"/>
                                <a:gd name="T7" fmla="*/ 600615 h 161925"/>
                                <a:gd name="T8" fmla="*/ 67697 w 216546"/>
                                <a:gd name="T9" fmla="*/ 638155 h 161925"/>
                                <a:gd name="T10" fmla="*/ 114524 w 216546"/>
                                <a:gd name="T11" fmla="*/ 732001 h 161925"/>
                                <a:gd name="T12" fmla="*/ 161352 w 216546"/>
                                <a:gd name="T13" fmla="*/ 769539 h 161925"/>
                                <a:gd name="T14" fmla="*/ 181421 w 216546"/>
                                <a:gd name="T15" fmla="*/ 788309 h 161925"/>
                                <a:gd name="T16" fmla="*/ 188109 w 216546"/>
                                <a:gd name="T17" fmla="*/ 844615 h 161925"/>
                                <a:gd name="T18" fmla="*/ 255006 w 216546"/>
                                <a:gd name="T19" fmla="*/ 957231 h 161925"/>
                                <a:gd name="T20" fmla="*/ 382109 w 216546"/>
                                <a:gd name="T21" fmla="*/ 938461 h 161925"/>
                                <a:gd name="T22" fmla="*/ 455695 w 216546"/>
                                <a:gd name="T23" fmla="*/ 919693 h 161925"/>
                                <a:gd name="T24" fmla="*/ 428936 w 216546"/>
                                <a:gd name="T25" fmla="*/ 713231 h 161925"/>
                                <a:gd name="T26" fmla="*/ 402178 w 216546"/>
                                <a:gd name="T27" fmla="*/ 694461 h 161925"/>
                                <a:gd name="T28" fmla="*/ 382109 w 216546"/>
                                <a:gd name="T29" fmla="*/ 656923 h 161925"/>
                                <a:gd name="T30" fmla="*/ 362040 w 216546"/>
                                <a:gd name="T31" fmla="*/ 638155 h 161925"/>
                                <a:gd name="T32" fmla="*/ 335281 w 216546"/>
                                <a:gd name="T33" fmla="*/ 506769 h 161925"/>
                                <a:gd name="T34" fmla="*/ 348661 w 216546"/>
                                <a:gd name="T35" fmla="*/ 431693 h 161925"/>
                                <a:gd name="T36" fmla="*/ 362040 w 216546"/>
                                <a:gd name="T37" fmla="*/ 375384 h 161925"/>
                                <a:gd name="T38" fmla="*/ 355350 w 216546"/>
                                <a:gd name="T39" fmla="*/ 300309 h 161925"/>
                                <a:gd name="T40" fmla="*/ 288454 w 216546"/>
                                <a:gd name="T41" fmla="*/ 206462 h 161925"/>
                                <a:gd name="T42" fmla="*/ 255006 w 216546"/>
                                <a:gd name="T43" fmla="*/ 131384 h 161925"/>
                                <a:gd name="T44" fmla="*/ 241628 w 216546"/>
                                <a:gd name="T45" fmla="*/ 75076 h 161925"/>
                                <a:gd name="T46" fmla="*/ 221559 w 216546"/>
                                <a:gd name="T47" fmla="*/ 56308 h 161925"/>
                                <a:gd name="T48" fmla="*/ 147973 w 216546"/>
                                <a:gd name="T49" fmla="*/ 0 h 161925"/>
                                <a:gd name="T50" fmla="*/ 61007 w 216546"/>
                                <a:gd name="T51" fmla="*/ 18770 h 161925"/>
                                <a:gd name="T52" fmla="*/ 27559 w 216546"/>
                                <a:gd name="T53" fmla="*/ 37538 h 161925"/>
                                <a:gd name="T54" fmla="*/ 40938 w 216546"/>
                                <a:gd name="T55" fmla="*/ 18770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2E020201" w14:textId="77777777" w:rsidR="00044D26" w:rsidRDefault="00044D26" w:rsidP="00973F3C">
                                <w:pPr>
                                  <w:rPr>
                                    <w:rFonts w:eastAsia="Times New Roman"/>
                                  </w:rPr>
                                </w:pPr>
                              </w:p>
                            </w:txbxContent>
                          </wps:txbx>
                          <wps:bodyPr anchor="ctr"/>
                        </wps:wsp>
                        <wps:wsp>
                          <wps:cNvPr id="1749" name="Freeform 1749"/>
                          <wps:cNvSpPr>
                            <a:spLocks/>
                          </wps:cNvSpPr>
                          <wps:spPr bwMode="auto">
                            <a:xfrm rot="-4569036">
                              <a:off x="1504949" y="2052638"/>
                              <a:ext cx="315913" cy="395288"/>
                            </a:xfrm>
                            <a:custGeom>
                              <a:avLst/>
                              <a:gdLst>
                                <a:gd name="T0" fmla="*/ 41353 w 216546"/>
                                <a:gd name="T1" fmla="*/ 18922 h 161925"/>
                                <a:gd name="T2" fmla="*/ 41353 w 216546"/>
                                <a:gd name="T3" fmla="*/ 18922 h 161925"/>
                                <a:gd name="T4" fmla="*/ 14323 w 216546"/>
                                <a:gd name="T5" fmla="*/ 529787 h 161925"/>
                                <a:gd name="T6" fmla="*/ 27838 w 216546"/>
                                <a:gd name="T7" fmla="*/ 605471 h 161925"/>
                                <a:gd name="T8" fmla="*/ 68383 w 216546"/>
                                <a:gd name="T9" fmla="*/ 643312 h 161925"/>
                                <a:gd name="T10" fmla="*/ 115684 w 216546"/>
                                <a:gd name="T11" fmla="*/ 737917 h 161925"/>
                                <a:gd name="T12" fmla="*/ 162985 w 216546"/>
                                <a:gd name="T13" fmla="*/ 775760 h 161925"/>
                                <a:gd name="T14" fmla="*/ 183258 w 216546"/>
                                <a:gd name="T15" fmla="*/ 794680 h 161925"/>
                                <a:gd name="T16" fmla="*/ 190015 w 216546"/>
                                <a:gd name="T17" fmla="*/ 851444 h 161925"/>
                                <a:gd name="T18" fmla="*/ 257589 w 216546"/>
                                <a:gd name="T19" fmla="*/ 964969 h 161925"/>
                                <a:gd name="T20" fmla="*/ 385980 w 216546"/>
                                <a:gd name="T21" fmla="*/ 946047 h 161925"/>
                                <a:gd name="T22" fmla="*/ 460311 w 216546"/>
                                <a:gd name="T23" fmla="*/ 927128 h 161925"/>
                                <a:gd name="T24" fmla="*/ 433281 w 216546"/>
                                <a:gd name="T25" fmla="*/ 718996 h 161925"/>
                                <a:gd name="T26" fmla="*/ 406252 w 216546"/>
                                <a:gd name="T27" fmla="*/ 700077 h 161925"/>
                                <a:gd name="T28" fmla="*/ 385980 w 216546"/>
                                <a:gd name="T29" fmla="*/ 662233 h 161925"/>
                                <a:gd name="T30" fmla="*/ 365707 w 216546"/>
                                <a:gd name="T31" fmla="*/ 643312 h 161925"/>
                                <a:gd name="T32" fmla="*/ 338677 w 216546"/>
                                <a:gd name="T33" fmla="*/ 510866 h 161925"/>
                                <a:gd name="T34" fmla="*/ 352192 w 216546"/>
                                <a:gd name="T35" fmla="*/ 435182 h 161925"/>
                                <a:gd name="T36" fmla="*/ 365707 w 216546"/>
                                <a:gd name="T37" fmla="*/ 378419 h 161925"/>
                                <a:gd name="T38" fmla="*/ 358950 w 216546"/>
                                <a:gd name="T39" fmla="*/ 302736 h 161925"/>
                                <a:gd name="T40" fmla="*/ 291376 w 216546"/>
                                <a:gd name="T41" fmla="*/ 208130 h 161925"/>
                                <a:gd name="T42" fmla="*/ 257589 w 216546"/>
                                <a:gd name="T43" fmla="*/ 132446 h 161925"/>
                                <a:gd name="T44" fmla="*/ 244074 w 216546"/>
                                <a:gd name="T45" fmla="*/ 75684 h 161925"/>
                                <a:gd name="T46" fmla="*/ 223803 w 216546"/>
                                <a:gd name="T47" fmla="*/ 56762 h 161925"/>
                                <a:gd name="T48" fmla="*/ 149472 w 216546"/>
                                <a:gd name="T49" fmla="*/ 0 h 161925"/>
                                <a:gd name="T50" fmla="*/ 61626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740F4340" w14:textId="77777777" w:rsidR="00044D26" w:rsidRDefault="00044D26" w:rsidP="00973F3C">
                                <w:pPr>
                                  <w:rPr>
                                    <w:rFonts w:eastAsia="Times New Roman"/>
                                  </w:rPr>
                                </w:pPr>
                              </w:p>
                            </w:txbxContent>
                          </wps:txbx>
                          <wps:bodyPr anchor="ctr"/>
                        </wps:wsp>
                        <wps:wsp>
                          <wps:cNvPr id="1750" name="Freeform 1750"/>
                          <wps:cNvSpPr>
                            <a:spLocks/>
                          </wps:cNvSpPr>
                          <wps:spPr bwMode="auto">
                            <a:xfrm rot="-4569036">
                              <a:off x="1002506" y="2067719"/>
                              <a:ext cx="314325" cy="395287"/>
                            </a:xfrm>
                            <a:custGeom>
                              <a:avLst/>
                              <a:gdLst>
                                <a:gd name="T0" fmla="*/ 40938 w 216546"/>
                                <a:gd name="T1" fmla="*/ 18922 h 161925"/>
                                <a:gd name="T2" fmla="*/ 40938 w 216546"/>
                                <a:gd name="T3" fmla="*/ 18922 h 161925"/>
                                <a:gd name="T4" fmla="*/ 14180 w 216546"/>
                                <a:gd name="T5" fmla="*/ 529783 h 161925"/>
                                <a:gd name="T6" fmla="*/ 27559 w 216546"/>
                                <a:gd name="T7" fmla="*/ 605467 h 161925"/>
                                <a:gd name="T8" fmla="*/ 67697 w 216546"/>
                                <a:gd name="T9" fmla="*/ 643310 h 161925"/>
                                <a:gd name="T10" fmla="*/ 114524 w 216546"/>
                                <a:gd name="T11" fmla="*/ 737913 h 161925"/>
                                <a:gd name="T12" fmla="*/ 161352 w 216546"/>
                                <a:gd name="T13" fmla="*/ 775756 h 161925"/>
                                <a:gd name="T14" fmla="*/ 181421 w 216546"/>
                                <a:gd name="T15" fmla="*/ 794675 h 161925"/>
                                <a:gd name="T16" fmla="*/ 188109 w 216546"/>
                                <a:gd name="T17" fmla="*/ 851440 h 161925"/>
                                <a:gd name="T18" fmla="*/ 255006 w 216546"/>
                                <a:gd name="T19" fmla="*/ 964964 h 161925"/>
                                <a:gd name="T20" fmla="*/ 382109 w 216546"/>
                                <a:gd name="T21" fmla="*/ 946043 h 161925"/>
                                <a:gd name="T22" fmla="*/ 455695 w 216546"/>
                                <a:gd name="T23" fmla="*/ 927123 h 161925"/>
                                <a:gd name="T24" fmla="*/ 428936 w 216546"/>
                                <a:gd name="T25" fmla="*/ 718994 h 161925"/>
                                <a:gd name="T26" fmla="*/ 402178 w 216546"/>
                                <a:gd name="T27" fmla="*/ 700072 h 161925"/>
                                <a:gd name="T28" fmla="*/ 382109 w 216546"/>
                                <a:gd name="T29" fmla="*/ 662229 h 161925"/>
                                <a:gd name="T30" fmla="*/ 362040 w 216546"/>
                                <a:gd name="T31" fmla="*/ 643310 h 161925"/>
                                <a:gd name="T32" fmla="*/ 335281 w 216546"/>
                                <a:gd name="T33" fmla="*/ 510864 h 161925"/>
                                <a:gd name="T34" fmla="*/ 348661 w 216546"/>
                                <a:gd name="T35" fmla="*/ 435181 h 161925"/>
                                <a:gd name="T36" fmla="*/ 362040 w 216546"/>
                                <a:gd name="T37" fmla="*/ 378418 h 161925"/>
                                <a:gd name="T38" fmla="*/ 355350 w 216546"/>
                                <a:gd name="T39" fmla="*/ 302735 h 161925"/>
                                <a:gd name="T40" fmla="*/ 288454 w 216546"/>
                                <a:gd name="T41" fmla="*/ 208130 h 161925"/>
                                <a:gd name="T42" fmla="*/ 255006 w 216546"/>
                                <a:gd name="T43" fmla="*/ 132446 h 161925"/>
                                <a:gd name="T44" fmla="*/ 241628 w 216546"/>
                                <a:gd name="T45" fmla="*/ 75684 h 161925"/>
                                <a:gd name="T46" fmla="*/ 221559 w 216546"/>
                                <a:gd name="T47" fmla="*/ 56762 h 161925"/>
                                <a:gd name="T48" fmla="*/ 147973 w 216546"/>
                                <a:gd name="T49" fmla="*/ 0 h 161925"/>
                                <a:gd name="T50" fmla="*/ 61007 w 216546"/>
                                <a:gd name="T51" fmla="*/ 18922 h 161925"/>
                                <a:gd name="T52" fmla="*/ 27559 w 216546"/>
                                <a:gd name="T53" fmla="*/ 37841 h 161925"/>
                                <a:gd name="T54" fmla="*/ 40938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2F325E40" w14:textId="77777777" w:rsidR="00044D26" w:rsidRDefault="00044D26" w:rsidP="00973F3C">
                                <w:pPr>
                                  <w:rPr>
                                    <w:rFonts w:eastAsia="Times New Roman"/>
                                  </w:rPr>
                                </w:pPr>
                              </w:p>
                            </w:txbxContent>
                          </wps:txbx>
                          <wps:bodyPr anchor="ctr"/>
                        </wps:wsp>
                        <wps:wsp>
                          <wps:cNvPr id="1751" name="Oval 1751"/>
                          <wps:cNvSpPr>
                            <a:spLocks noChangeArrowheads="1"/>
                          </wps:cNvSpPr>
                          <wps:spPr bwMode="auto">
                            <a:xfrm>
                              <a:off x="969962" y="13493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4122002" w14:textId="77777777" w:rsidR="00044D26" w:rsidRDefault="00044D26" w:rsidP="00973F3C">
                                <w:pPr>
                                  <w:rPr>
                                    <w:rFonts w:eastAsia="Times New Roman"/>
                                  </w:rPr>
                                </w:pPr>
                              </w:p>
                            </w:txbxContent>
                          </wps:txbx>
                          <wps:bodyPr anchor="ctr"/>
                        </wps:wsp>
                        <wps:wsp>
                          <wps:cNvPr id="1752" name="Oval 1752"/>
                          <wps:cNvSpPr>
                            <a:spLocks noChangeArrowheads="1"/>
                          </wps:cNvSpPr>
                          <wps:spPr bwMode="auto">
                            <a:xfrm>
                              <a:off x="1076325" y="1290638"/>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2D94357" w14:textId="77777777" w:rsidR="00044D26" w:rsidRDefault="00044D26" w:rsidP="00973F3C">
                                <w:pPr>
                                  <w:rPr>
                                    <w:rFonts w:eastAsia="Times New Roman"/>
                                  </w:rPr>
                                </w:pPr>
                              </w:p>
                            </w:txbxContent>
                          </wps:txbx>
                          <wps:bodyPr anchor="ctr"/>
                        </wps:wsp>
                        <wps:wsp>
                          <wps:cNvPr id="1753" name="Oval 1753"/>
                          <wps:cNvSpPr>
                            <a:spLocks noChangeArrowheads="1"/>
                          </wps:cNvSpPr>
                          <wps:spPr bwMode="auto">
                            <a:xfrm>
                              <a:off x="1560512" y="16732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1401427" w14:textId="77777777" w:rsidR="00044D26" w:rsidRDefault="00044D26" w:rsidP="00973F3C">
                                <w:pPr>
                                  <w:rPr>
                                    <w:rFonts w:eastAsia="Times New Roman"/>
                                  </w:rPr>
                                </w:pPr>
                              </w:p>
                            </w:txbxContent>
                          </wps:txbx>
                          <wps:bodyPr anchor="ctr"/>
                        </wps:wsp>
                        <wps:wsp>
                          <wps:cNvPr id="1754" name="Oval 1754"/>
                          <wps:cNvSpPr>
                            <a:spLocks noChangeArrowheads="1"/>
                          </wps:cNvSpPr>
                          <wps:spPr bwMode="auto">
                            <a:xfrm>
                              <a:off x="1666875" y="1614488"/>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18D6BE7" w14:textId="77777777" w:rsidR="00044D26" w:rsidRDefault="00044D26" w:rsidP="00973F3C">
                                <w:pPr>
                                  <w:rPr>
                                    <w:rFonts w:eastAsia="Times New Roman"/>
                                  </w:rPr>
                                </w:pPr>
                              </w:p>
                            </w:txbxContent>
                          </wps:txbx>
                          <wps:bodyPr anchor="ctr"/>
                        </wps:wsp>
                        <wps:wsp>
                          <wps:cNvPr id="1755" name="Oval 1755"/>
                          <wps:cNvSpPr>
                            <a:spLocks noChangeArrowheads="1"/>
                          </wps:cNvSpPr>
                          <wps:spPr bwMode="auto">
                            <a:xfrm>
                              <a:off x="1865312" y="1839913"/>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A6AF58C" w14:textId="77777777" w:rsidR="00044D26" w:rsidRDefault="00044D26" w:rsidP="00973F3C">
                                <w:pPr>
                                  <w:rPr>
                                    <w:rFonts w:eastAsia="Times New Roman"/>
                                  </w:rPr>
                                </w:pPr>
                              </w:p>
                            </w:txbxContent>
                          </wps:txbx>
                          <wps:bodyPr anchor="ctr"/>
                        </wps:wsp>
                        <wps:wsp>
                          <wps:cNvPr id="1756" name="Oval 1756"/>
                          <wps:cNvSpPr>
                            <a:spLocks noChangeArrowheads="1"/>
                          </wps:cNvSpPr>
                          <wps:spPr bwMode="auto">
                            <a:xfrm>
                              <a:off x="1971675" y="1781175"/>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C5A7EFA" w14:textId="77777777" w:rsidR="00044D26" w:rsidRDefault="00044D26" w:rsidP="00973F3C">
                                <w:pPr>
                                  <w:rPr>
                                    <w:rFonts w:eastAsia="Times New Roman"/>
                                  </w:rPr>
                                </w:pPr>
                              </w:p>
                            </w:txbxContent>
                          </wps:txbx>
                          <wps:bodyPr anchor="ctr"/>
                        </wps:wsp>
                        <wps:wsp>
                          <wps:cNvPr id="1757" name="Oval 1757"/>
                          <wps:cNvSpPr>
                            <a:spLocks noChangeArrowheads="1"/>
                          </wps:cNvSpPr>
                          <wps:spPr bwMode="auto">
                            <a:xfrm>
                              <a:off x="2017712" y="21304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4F08AA5" w14:textId="77777777" w:rsidR="00044D26" w:rsidRDefault="00044D26" w:rsidP="00973F3C">
                                <w:pPr>
                                  <w:rPr>
                                    <w:rFonts w:eastAsia="Times New Roman"/>
                                  </w:rPr>
                                </w:pPr>
                              </w:p>
                            </w:txbxContent>
                          </wps:txbx>
                          <wps:bodyPr anchor="ctr"/>
                        </wps:wsp>
                        <wps:wsp>
                          <wps:cNvPr id="1758" name="Oval 1758"/>
                          <wps:cNvSpPr>
                            <a:spLocks noChangeArrowheads="1"/>
                          </wps:cNvSpPr>
                          <wps:spPr bwMode="auto">
                            <a:xfrm>
                              <a:off x="2124075" y="2071688"/>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1D2D6DC" w14:textId="77777777" w:rsidR="00044D26" w:rsidRDefault="00044D26" w:rsidP="00973F3C">
                                <w:pPr>
                                  <w:rPr>
                                    <w:rFonts w:eastAsia="Times New Roman"/>
                                  </w:rPr>
                                </w:pPr>
                              </w:p>
                            </w:txbxContent>
                          </wps:txbx>
                          <wps:bodyPr anchor="ctr"/>
                        </wps:wsp>
                        <wps:wsp>
                          <wps:cNvPr id="1759" name="Oval 1759"/>
                          <wps:cNvSpPr>
                            <a:spLocks noChangeArrowheads="1"/>
                          </wps:cNvSpPr>
                          <wps:spPr bwMode="auto">
                            <a:xfrm>
                              <a:off x="1066800" y="1684338"/>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10AD1D7" w14:textId="77777777" w:rsidR="00044D26" w:rsidRDefault="00044D26" w:rsidP="00973F3C">
                                <w:pPr>
                                  <w:rPr>
                                    <w:rFonts w:eastAsia="Times New Roman"/>
                                  </w:rPr>
                                </w:pPr>
                              </w:p>
                            </w:txbxContent>
                          </wps:txbx>
                          <wps:bodyPr anchor="ctr"/>
                        </wps:wsp>
                        <wps:wsp>
                          <wps:cNvPr id="1760" name="Oval 1760"/>
                          <wps:cNvSpPr>
                            <a:spLocks noChangeArrowheads="1"/>
                          </wps:cNvSpPr>
                          <wps:spPr bwMode="auto">
                            <a:xfrm>
                              <a:off x="1174750" y="1627188"/>
                              <a:ext cx="106362" cy="10636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FFC9680" w14:textId="77777777" w:rsidR="00044D26" w:rsidRDefault="00044D26" w:rsidP="00973F3C">
                                <w:pPr>
                                  <w:rPr>
                                    <w:rFonts w:eastAsia="Times New Roman"/>
                                  </w:rPr>
                                </w:pPr>
                              </w:p>
                            </w:txbxContent>
                          </wps:txbx>
                          <wps:bodyPr anchor="ctr"/>
                        </wps:wsp>
                        <wps:wsp>
                          <wps:cNvPr id="1761" name="Oval 1761"/>
                          <wps:cNvSpPr>
                            <a:spLocks noChangeArrowheads="1"/>
                          </wps:cNvSpPr>
                          <wps:spPr bwMode="auto">
                            <a:xfrm>
                              <a:off x="1655762" y="217170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D9E43E4" w14:textId="77777777" w:rsidR="00044D26" w:rsidRDefault="00044D26" w:rsidP="00973F3C">
                                <w:pPr>
                                  <w:rPr>
                                    <w:rFonts w:eastAsia="Times New Roman"/>
                                  </w:rPr>
                                </w:pPr>
                              </w:p>
                            </w:txbxContent>
                          </wps:txbx>
                          <wps:bodyPr anchor="ctr"/>
                        </wps:wsp>
                        <wps:wsp>
                          <wps:cNvPr id="1762" name="Oval 1762"/>
                          <wps:cNvSpPr>
                            <a:spLocks noChangeArrowheads="1"/>
                          </wps:cNvSpPr>
                          <wps:spPr bwMode="auto">
                            <a:xfrm>
                              <a:off x="1762125" y="2112963"/>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EEADA11" w14:textId="77777777" w:rsidR="00044D26" w:rsidRDefault="00044D26" w:rsidP="00973F3C">
                                <w:pPr>
                                  <w:rPr>
                                    <w:rFonts w:eastAsia="Times New Roman"/>
                                  </w:rPr>
                                </w:pPr>
                              </w:p>
                            </w:txbxContent>
                          </wps:txbx>
                          <wps:bodyPr anchor="ctr"/>
                        </wps:wsp>
                        <wps:wsp>
                          <wps:cNvPr id="1763" name="Oval 1763"/>
                          <wps:cNvSpPr>
                            <a:spLocks noChangeArrowheads="1"/>
                          </wps:cNvSpPr>
                          <wps:spPr bwMode="auto">
                            <a:xfrm>
                              <a:off x="925512" y="2027238"/>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D8D04CF" w14:textId="77777777" w:rsidR="00044D26" w:rsidRDefault="00044D26" w:rsidP="00973F3C">
                                <w:pPr>
                                  <w:rPr>
                                    <w:rFonts w:eastAsia="Times New Roman"/>
                                  </w:rPr>
                                </w:pPr>
                              </w:p>
                            </w:txbxContent>
                          </wps:txbx>
                          <wps:bodyPr anchor="ctr"/>
                        </wps:wsp>
                        <wps:wsp>
                          <wps:cNvPr id="1764" name="Oval 1764"/>
                          <wps:cNvSpPr>
                            <a:spLocks noChangeArrowheads="1"/>
                          </wps:cNvSpPr>
                          <wps:spPr bwMode="auto">
                            <a:xfrm>
                              <a:off x="1031875" y="1968500"/>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B737966" w14:textId="77777777" w:rsidR="00044D26" w:rsidRDefault="00044D26" w:rsidP="00973F3C">
                                <w:pPr>
                                  <w:rPr>
                                    <w:rFonts w:eastAsia="Times New Roman"/>
                                  </w:rPr>
                                </w:pPr>
                              </w:p>
                            </w:txbxContent>
                          </wps:txbx>
                          <wps:bodyPr anchor="ctr"/>
                        </wps:wsp>
                        <wps:wsp>
                          <wps:cNvPr id="1765" name="Oval 1765"/>
                          <wps:cNvSpPr>
                            <a:spLocks noChangeArrowheads="1"/>
                          </wps:cNvSpPr>
                          <wps:spPr bwMode="auto">
                            <a:xfrm>
                              <a:off x="1300162" y="1960563"/>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2818B42" w14:textId="77777777" w:rsidR="00044D26" w:rsidRDefault="00044D26" w:rsidP="00973F3C">
                                <w:pPr>
                                  <w:rPr>
                                    <w:rFonts w:eastAsia="Times New Roman"/>
                                  </w:rPr>
                                </w:pPr>
                              </w:p>
                            </w:txbxContent>
                          </wps:txbx>
                          <wps:bodyPr anchor="ctr"/>
                        </wps:wsp>
                        <wps:wsp>
                          <wps:cNvPr id="1766" name="Oval 1766"/>
                          <wps:cNvSpPr>
                            <a:spLocks noChangeArrowheads="1"/>
                          </wps:cNvSpPr>
                          <wps:spPr bwMode="auto">
                            <a:xfrm>
                              <a:off x="1406525" y="1901825"/>
                              <a:ext cx="106362" cy="106363"/>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10EA3E7" w14:textId="77777777" w:rsidR="00044D26" w:rsidRDefault="00044D26" w:rsidP="00973F3C">
                                <w:pPr>
                                  <w:rPr>
                                    <w:rFonts w:eastAsia="Times New Roman"/>
                                  </w:rPr>
                                </w:pPr>
                              </w:p>
                            </w:txbxContent>
                          </wps:txbx>
                          <wps:bodyPr anchor="ctr"/>
                        </wps:wsp>
                        <wps:wsp>
                          <wps:cNvPr id="1767" name="Oval 1767"/>
                          <wps:cNvSpPr>
                            <a:spLocks noChangeArrowheads="1"/>
                          </wps:cNvSpPr>
                          <wps:spPr bwMode="auto">
                            <a:xfrm>
                              <a:off x="1528762" y="12858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60F83DA" w14:textId="77777777" w:rsidR="00044D26" w:rsidRDefault="00044D26" w:rsidP="00973F3C">
                                <w:pPr>
                                  <w:rPr>
                                    <w:rFonts w:eastAsia="Times New Roman"/>
                                  </w:rPr>
                                </w:pPr>
                              </w:p>
                            </w:txbxContent>
                          </wps:txbx>
                          <wps:bodyPr anchor="ctr"/>
                        </wps:wsp>
                        <wps:wsp>
                          <wps:cNvPr id="1768" name="Oval 1768"/>
                          <wps:cNvSpPr>
                            <a:spLocks noChangeArrowheads="1"/>
                          </wps:cNvSpPr>
                          <wps:spPr bwMode="auto">
                            <a:xfrm>
                              <a:off x="1635125" y="1227138"/>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9BCB62F" w14:textId="77777777" w:rsidR="00044D26" w:rsidRDefault="00044D26" w:rsidP="00973F3C">
                                <w:pPr>
                                  <w:rPr>
                                    <w:rFonts w:eastAsia="Times New Roman"/>
                                  </w:rPr>
                                </w:pPr>
                              </w:p>
                            </w:txbxContent>
                          </wps:txbx>
                          <wps:bodyPr anchor="ctr"/>
                        </wps:wsp>
                        <wps:wsp>
                          <wps:cNvPr id="1769" name="Oval 1769"/>
                          <wps:cNvSpPr>
                            <a:spLocks noChangeArrowheads="1"/>
                          </wps:cNvSpPr>
                          <wps:spPr bwMode="auto">
                            <a:xfrm>
                              <a:off x="2105025" y="1590675"/>
                              <a:ext cx="77787"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4049CA0" w14:textId="77777777" w:rsidR="00044D26" w:rsidRDefault="00044D26" w:rsidP="00973F3C">
                                <w:pPr>
                                  <w:rPr>
                                    <w:rFonts w:eastAsia="Times New Roman"/>
                                  </w:rPr>
                                </w:pPr>
                              </w:p>
                            </w:txbxContent>
                          </wps:txbx>
                          <wps:bodyPr anchor="ctr"/>
                        </wps:wsp>
                        <wps:wsp>
                          <wps:cNvPr id="1770" name="Oval 1770"/>
                          <wps:cNvSpPr>
                            <a:spLocks noChangeArrowheads="1"/>
                          </wps:cNvSpPr>
                          <wps:spPr bwMode="auto">
                            <a:xfrm>
                              <a:off x="2212975" y="1531938"/>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EEEB817" w14:textId="77777777" w:rsidR="00044D26" w:rsidRDefault="00044D26" w:rsidP="00973F3C">
                                <w:pPr>
                                  <w:rPr>
                                    <w:rFonts w:eastAsia="Times New Roman"/>
                                  </w:rPr>
                                </w:pPr>
                              </w:p>
                            </w:txbxContent>
                          </wps:txbx>
                          <wps:bodyPr anchor="ctr"/>
                        </wps:wsp>
                        <wps:wsp>
                          <wps:cNvPr id="1771" name="Oval 1771"/>
                          <wps:cNvSpPr>
                            <a:spLocks noChangeArrowheads="1"/>
                          </wps:cNvSpPr>
                          <wps:spPr bwMode="auto">
                            <a:xfrm>
                              <a:off x="1865312" y="12636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694D19E" w14:textId="77777777" w:rsidR="00044D26" w:rsidRDefault="00044D26" w:rsidP="00973F3C">
                                <w:pPr>
                                  <w:rPr>
                                    <w:rFonts w:eastAsia="Times New Roman"/>
                                  </w:rPr>
                                </w:pPr>
                              </w:p>
                            </w:txbxContent>
                          </wps:txbx>
                          <wps:bodyPr anchor="ctr"/>
                        </wps:wsp>
                        <wps:wsp>
                          <wps:cNvPr id="1772" name="Oval 1772"/>
                          <wps:cNvSpPr>
                            <a:spLocks noChangeArrowheads="1"/>
                          </wps:cNvSpPr>
                          <wps:spPr bwMode="auto">
                            <a:xfrm>
                              <a:off x="1971675" y="1204913"/>
                              <a:ext cx="106362"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BA118CB" w14:textId="77777777" w:rsidR="00044D26" w:rsidRDefault="00044D26" w:rsidP="00973F3C">
                                <w:pPr>
                                  <w:rPr>
                                    <w:rFonts w:eastAsia="Times New Roman"/>
                                  </w:rPr>
                                </w:pPr>
                              </w:p>
                            </w:txbxContent>
                          </wps:txbx>
                          <wps:bodyPr anchor="ctr"/>
                        </wps:wsp>
                      </wpg:grpSp>
                      <wpg:grpSp>
                        <wpg:cNvPr id="1685" name="Group 123"/>
                        <wpg:cNvGrpSpPr/>
                        <wpg:grpSpPr bwMode="auto">
                          <a:xfrm>
                            <a:off x="4715510" y="435610"/>
                            <a:ext cx="1778000" cy="1803400"/>
                            <a:chOff x="4911725" y="690563"/>
                            <a:chExt cx="1778000" cy="1803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686" name="Freeform 1686"/>
                          <wps:cNvSpPr>
                            <a:spLocks/>
                          </wps:cNvSpPr>
                          <wps:spPr bwMode="auto">
                            <a:xfrm rot="-4569036">
                              <a:off x="6147594" y="2035969"/>
                              <a:ext cx="315912" cy="393700"/>
                            </a:xfrm>
                            <a:custGeom>
                              <a:avLst/>
                              <a:gdLst>
                                <a:gd name="T0" fmla="*/ 41353 w 216546"/>
                                <a:gd name="T1" fmla="*/ 18770 h 161925"/>
                                <a:gd name="T2" fmla="*/ 41353 w 216546"/>
                                <a:gd name="T3" fmla="*/ 18770 h 161925"/>
                                <a:gd name="T4" fmla="*/ 14323 w 216546"/>
                                <a:gd name="T5" fmla="*/ 525539 h 161925"/>
                                <a:gd name="T6" fmla="*/ 27838 w 216546"/>
                                <a:gd name="T7" fmla="*/ 600615 h 161925"/>
                                <a:gd name="T8" fmla="*/ 68382 w 216546"/>
                                <a:gd name="T9" fmla="*/ 638155 h 161925"/>
                                <a:gd name="T10" fmla="*/ 115684 w 216546"/>
                                <a:gd name="T11" fmla="*/ 732001 h 161925"/>
                                <a:gd name="T12" fmla="*/ 162985 w 216546"/>
                                <a:gd name="T13" fmla="*/ 769539 h 161925"/>
                                <a:gd name="T14" fmla="*/ 183257 w 216546"/>
                                <a:gd name="T15" fmla="*/ 788309 h 161925"/>
                                <a:gd name="T16" fmla="*/ 190015 w 216546"/>
                                <a:gd name="T17" fmla="*/ 844615 h 161925"/>
                                <a:gd name="T18" fmla="*/ 257588 w 216546"/>
                                <a:gd name="T19" fmla="*/ 957231 h 161925"/>
                                <a:gd name="T20" fmla="*/ 385977 w 216546"/>
                                <a:gd name="T21" fmla="*/ 938461 h 161925"/>
                                <a:gd name="T22" fmla="*/ 460308 w 216546"/>
                                <a:gd name="T23" fmla="*/ 919693 h 161925"/>
                                <a:gd name="T24" fmla="*/ 433278 w 216546"/>
                                <a:gd name="T25" fmla="*/ 713231 h 161925"/>
                                <a:gd name="T26" fmla="*/ 406249 w 216546"/>
                                <a:gd name="T27" fmla="*/ 694461 h 161925"/>
                                <a:gd name="T28" fmla="*/ 385977 w 216546"/>
                                <a:gd name="T29" fmla="*/ 656923 h 161925"/>
                                <a:gd name="T30" fmla="*/ 365705 w 216546"/>
                                <a:gd name="T31" fmla="*/ 638155 h 161925"/>
                                <a:gd name="T32" fmla="*/ 338676 w 216546"/>
                                <a:gd name="T33" fmla="*/ 506769 h 161925"/>
                                <a:gd name="T34" fmla="*/ 352190 w 216546"/>
                                <a:gd name="T35" fmla="*/ 431693 h 161925"/>
                                <a:gd name="T36" fmla="*/ 365705 w 216546"/>
                                <a:gd name="T37" fmla="*/ 375384 h 161925"/>
                                <a:gd name="T38" fmla="*/ 358947 w 216546"/>
                                <a:gd name="T39" fmla="*/ 300309 h 161925"/>
                                <a:gd name="T40" fmla="*/ 291374 w 216546"/>
                                <a:gd name="T41" fmla="*/ 206462 h 161925"/>
                                <a:gd name="T42" fmla="*/ 257588 w 216546"/>
                                <a:gd name="T43" fmla="*/ 131384 h 161925"/>
                                <a:gd name="T44" fmla="*/ 244073 w 216546"/>
                                <a:gd name="T45" fmla="*/ 75076 h 161925"/>
                                <a:gd name="T46" fmla="*/ 223801 w 216546"/>
                                <a:gd name="T47" fmla="*/ 56308 h 161925"/>
                                <a:gd name="T48" fmla="*/ 149470 w 216546"/>
                                <a:gd name="T49" fmla="*/ 0 h 161925"/>
                                <a:gd name="T50" fmla="*/ 61625 w 216546"/>
                                <a:gd name="T51" fmla="*/ 18770 h 161925"/>
                                <a:gd name="T52" fmla="*/ 27838 w 216546"/>
                                <a:gd name="T53" fmla="*/ 37538 h 161925"/>
                                <a:gd name="T54" fmla="*/ 41353 w 216546"/>
                                <a:gd name="T55" fmla="*/ 18770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00CE31F0" w14:textId="77777777" w:rsidR="00044D26" w:rsidRDefault="00044D26" w:rsidP="00973F3C">
                                <w:pPr>
                                  <w:rPr>
                                    <w:rFonts w:eastAsia="Times New Roman"/>
                                  </w:rPr>
                                </w:pPr>
                              </w:p>
                            </w:txbxContent>
                          </wps:txbx>
                          <wps:bodyPr anchor="ctr"/>
                        </wps:wsp>
                        <wps:wsp>
                          <wps:cNvPr id="1687" name="Freeform 1687"/>
                          <wps:cNvSpPr>
                            <a:spLocks/>
                          </wps:cNvSpPr>
                          <wps:spPr bwMode="auto">
                            <a:xfrm rot="-4569036">
                              <a:off x="5663406" y="2045494"/>
                              <a:ext cx="314325" cy="395287"/>
                            </a:xfrm>
                            <a:custGeom>
                              <a:avLst/>
                              <a:gdLst>
                                <a:gd name="T0" fmla="*/ 40938 w 216546"/>
                                <a:gd name="T1" fmla="*/ 18922 h 161925"/>
                                <a:gd name="T2" fmla="*/ 40938 w 216546"/>
                                <a:gd name="T3" fmla="*/ 18922 h 161925"/>
                                <a:gd name="T4" fmla="*/ 14180 w 216546"/>
                                <a:gd name="T5" fmla="*/ 529783 h 161925"/>
                                <a:gd name="T6" fmla="*/ 27559 w 216546"/>
                                <a:gd name="T7" fmla="*/ 605467 h 161925"/>
                                <a:gd name="T8" fmla="*/ 67697 w 216546"/>
                                <a:gd name="T9" fmla="*/ 643310 h 161925"/>
                                <a:gd name="T10" fmla="*/ 114524 w 216546"/>
                                <a:gd name="T11" fmla="*/ 737913 h 161925"/>
                                <a:gd name="T12" fmla="*/ 161352 w 216546"/>
                                <a:gd name="T13" fmla="*/ 775756 h 161925"/>
                                <a:gd name="T14" fmla="*/ 181421 w 216546"/>
                                <a:gd name="T15" fmla="*/ 794675 h 161925"/>
                                <a:gd name="T16" fmla="*/ 188109 w 216546"/>
                                <a:gd name="T17" fmla="*/ 851440 h 161925"/>
                                <a:gd name="T18" fmla="*/ 255006 w 216546"/>
                                <a:gd name="T19" fmla="*/ 964964 h 161925"/>
                                <a:gd name="T20" fmla="*/ 382109 w 216546"/>
                                <a:gd name="T21" fmla="*/ 946043 h 161925"/>
                                <a:gd name="T22" fmla="*/ 455695 w 216546"/>
                                <a:gd name="T23" fmla="*/ 927123 h 161925"/>
                                <a:gd name="T24" fmla="*/ 428936 w 216546"/>
                                <a:gd name="T25" fmla="*/ 718994 h 161925"/>
                                <a:gd name="T26" fmla="*/ 402178 w 216546"/>
                                <a:gd name="T27" fmla="*/ 700072 h 161925"/>
                                <a:gd name="T28" fmla="*/ 382109 w 216546"/>
                                <a:gd name="T29" fmla="*/ 662229 h 161925"/>
                                <a:gd name="T30" fmla="*/ 362040 w 216546"/>
                                <a:gd name="T31" fmla="*/ 643310 h 161925"/>
                                <a:gd name="T32" fmla="*/ 335281 w 216546"/>
                                <a:gd name="T33" fmla="*/ 510864 h 161925"/>
                                <a:gd name="T34" fmla="*/ 348661 w 216546"/>
                                <a:gd name="T35" fmla="*/ 435181 h 161925"/>
                                <a:gd name="T36" fmla="*/ 362040 w 216546"/>
                                <a:gd name="T37" fmla="*/ 378418 h 161925"/>
                                <a:gd name="T38" fmla="*/ 355350 w 216546"/>
                                <a:gd name="T39" fmla="*/ 302735 h 161925"/>
                                <a:gd name="T40" fmla="*/ 288454 w 216546"/>
                                <a:gd name="T41" fmla="*/ 208130 h 161925"/>
                                <a:gd name="T42" fmla="*/ 255006 w 216546"/>
                                <a:gd name="T43" fmla="*/ 132446 h 161925"/>
                                <a:gd name="T44" fmla="*/ 241628 w 216546"/>
                                <a:gd name="T45" fmla="*/ 75684 h 161925"/>
                                <a:gd name="T46" fmla="*/ 221559 w 216546"/>
                                <a:gd name="T47" fmla="*/ 56762 h 161925"/>
                                <a:gd name="T48" fmla="*/ 147973 w 216546"/>
                                <a:gd name="T49" fmla="*/ 0 h 161925"/>
                                <a:gd name="T50" fmla="*/ 61007 w 216546"/>
                                <a:gd name="T51" fmla="*/ 18922 h 161925"/>
                                <a:gd name="T52" fmla="*/ 27559 w 216546"/>
                                <a:gd name="T53" fmla="*/ 37841 h 161925"/>
                                <a:gd name="T54" fmla="*/ 40938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015E7F29" w14:textId="77777777" w:rsidR="00044D26" w:rsidRDefault="00044D26" w:rsidP="00973F3C">
                                <w:pPr>
                                  <w:rPr>
                                    <w:rFonts w:eastAsia="Times New Roman"/>
                                  </w:rPr>
                                </w:pPr>
                              </w:p>
                            </w:txbxContent>
                          </wps:txbx>
                          <wps:bodyPr anchor="ctr"/>
                        </wps:wsp>
                        <wps:wsp>
                          <wps:cNvPr id="1688" name="Freeform 1688"/>
                          <wps:cNvSpPr>
                            <a:spLocks/>
                          </wps:cNvSpPr>
                          <wps:spPr bwMode="auto">
                            <a:xfrm rot="-4569036">
                              <a:off x="5159375" y="2060575"/>
                              <a:ext cx="315912" cy="395288"/>
                            </a:xfrm>
                            <a:custGeom>
                              <a:avLst/>
                              <a:gdLst>
                                <a:gd name="T0" fmla="*/ 41353 w 216546"/>
                                <a:gd name="T1" fmla="*/ 18922 h 161925"/>
                                <a:gd name="T2" fmla="*/ 41353 w 216546"/>
                                <a:gd name="T3" fmla="*/ 18922 h 161925"/>
                                <a:gd name="T4" fmla="*/ 14323 w 216546"/>
                                <a:gd name="T5" fmla="*/ 529787 h 161925"/>
                                <a:gd name="T6" fmla="*/ 27838 w 216546"/>
                                <a:gd name="T7" fmla="*/ 605471 h 161925"/>
                                <a:gd name="T8" fmla="*/ 68382 w 216546"/>
                                <a:gd name="T9" fmla="*/ 643312 h 161925"/>
                                <a:gd name="T10" fmla="*/ 115684 w 216546"/>
                                <a:gd name="T11" fmla="*/ 737917 h 161925"/>
                                <a:gd name="T12" fmla="*/ 162985 w 216546"/>
                                <a:gd name="T13" fmla="*/ 775760 h 161925"/>
                                <a:gd name="T14" fmla="*/ 183257 w 216546"/>
                                <a:gd name="T15" fmla="*/ 794680 h 161925"/>
                                <a:gd name="T16" fmla="*/ 190015 w 216546"/>
                                <a:gd name="T17" fmla="*/ 851444 h 161925"/>
                                <a:gd name="T18" fmla="*/ 257588 w 216546"/>
                                <a:gd name="T19" fmla="*/ 964969 h 161925"/>
                                <a:gd name="T20" fmla="*/ 385977 w 216546"/>
                                <a:gd name="T21" fmla="*/ 946047 h 161925"/>
                                <a:gd name="T22" fmla="*/ 460308 w 216546"/>
                                <a:gd name="T23" fmla="*/ 927128 h 161925"/>
                                <a:gd name="T24" fmla="*/ 433278 w 216546"/>
                                <a:gd name="T25" fmla="*/ 718996 h 161925"/>
                                <a:gd name="T26" fmla="*/ 406249 w 216546"/>
                                <a:gd name="T27" fmla="*/ 700077 h 161925"/>
                                <a:gd name="T28" fmla="*/ 385977 w 216546"/>
                                <a:gd name="T29" fmla="*/ 662233 h 161925"/>
                                <a:gd name="T30" fmla="*/ 365705 w 216546"/>
                                <a:gd name="T31" fmla="*/ 643312 h 161925"/>
                                <a:gd name="T32" fmla="*/ 338676 w 216546"/>
                                <a:gd name="T33" fmla="*/ 510866 h 161925"/>
                                <a:gd name="T34" fmla="*/ 352190 w 216546"/>
                                <a:gd name="T35" fmla="*/ 435182 h 161925"/>
                                <a:gd name="T36" fmla="*/ 365705 w 216546"/>
                                <a:gd name="T37" fmla="*/ 378419 h 161925"/>
                                <a:gd name="T38" fmla="*/ 358947 w 216546"/>
                                <a:gd name="T39" fmla="*/ 302736 h 161925"/>
                                <a:gd name="T40" fmla="*/ 291374 w 216546"/>
                                <a:gd name="T41" fmla="*/ 208130 h 161925"/>
                                <a:gd name="T42" fmla="*/ 257588 w 216546"/>
                                <a:gd name="T43" fmla="*/ 132446 h 161925"/>
                                <a:gd name="T44" fmla="*/ 244073 w 216546"/>
                                <a:gd name="T45" fmla="*/ 75684 h 161925"/>
                                <a:gd name="T46" fmla="*/ 223801 w 216546"/>
                                <a:gd name="T47" fmla="*/ 56762 h 161925"/>
                                <a:gd name="T48" fmla="*/ 149470 w 216546"/>
                                <a:gd name="T49" fmla="*/ 0 h 161925"/>
                                <a:gd name="T50" fmla="*/ 61625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txbx>
                            <w:txbxContent>
                              <w:p w14:paraId="2140F980" w14:textId="77777777" w:rsidR="00044D26" w:rsidRDefault="00044D26" w:rsidP="00973F3C">
                                <w:pPr>
                                  <w:rPr>
                                    <w:rFonts w:eastAsia="Times New Roman"/>
                                  </w:rPr>
                                </w:pPr>
                              </w:p>
                            </w:txbxContent>
                          </wps:txbx>
                          <wps:bodyPr anchor="ctr"/>
                        </wps:wsp>
                        <wps:wsp>
                          <wps:cNvPr id="1689" name="Oval 1689"/>
                          <wps:cNvSpPr>
                            <a:spLocks noChangeArrowheads="1"/>
                          </wps:cNvSpPr>
                          <wps:spPr bwMode="auto">
                            <a:xfrm>
                              <a:off x="5127625" y="13430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4B06BEA" w14:textId="77777777" w:rsidR="00044D26" w:rsidRDefault="00044D26" w:rsidP="00973F3C">
                                <w:pPr>
                                  <w:rPr>
                                    <w:rFonts w:eastAsia="Times New Roman"/>
                                  </w:rPr>
                                </w:pPr>
                              </w:p>
                            </w:txbxContent>
                          </wps:txbx>
                          <wps:bodyPr anchor="ctr"/>
                        </wps:wsp>
                        <wps:wsp>
                          <wps:cNvPr id="1690" name="Oval 1690"/>
                          <wps:cNvSpPr>
                            <a:spLocks noChangeArrowheads="1"/>
                          </wps:cNvSpPr>
                          <wps:spPr bwMode="auto">
                            <a:xfrm>
                              <a:off x="5233987" y="12842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F28DB59" w14:textId="77777777" w:rsidR="00044D26" w:rsidRDefault="00044D26" w:rsidP="00973F3C">
                                <w:pPr>
                                  <w:rPr>
                                    <w:rFonts w:eastAsia="Times New Roman"/>
                                  </w:rPr>
                                </w:pPr>
                              </w:p>
                            </w:txbxContent>
                          </wps:txbx>
                          <wps:bodyPr anchor="ctr"/>
                        </wps:wsp>
                        <wpg:grpSp>
                          <wpg:cNvPr id="1691" name="Group 1691"/>
                          <wpg:cNvGrpSpPr>
                            <a:grpSpLocks/>
                          </wpg:cNvGrpSpPr>
                          <wpg:grpSpPr bwMode="auto">
                            <a:xfrm>
                              <a:off x="4911725" y="690563"/>
                              <a:ext cx="1778000" cy="1803400"/>
                              <a:chOff x="4911725" y="690563"/>
                              <a:chExt cx="1778000" cy="1803400"/>
                            </a:xfrm>
                          </wpg:grpSpPr>
                          <pic:pic xmlns:pic="http://schemas.openxmlformats.org/drawingml/2006/picture">
                            <pic:nvPicPr>
                              <pic:cNvPr id="1692" name="Picture 169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911725" y="690563"/>
                                <a:ext cx="1778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 name="Straight Connector 1693"/>
                            <wps:cNvCnPr/>
                            <wps:spPr>
                              <a:xfrm>
                                <a:off x="5041900" y="1162050"/>
                                <a:ext cx="153987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694" name="Oval 1694"/>
                          <wps:cNvSpPr>
                            <a:spLocks noChangeArrowheads="1"/>
                          </wps:cNvSpPr>
                          <wps:spPr bwMode="auto">
                            <a:xfrm>
                              <a:off x="5413375" y="13620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D738D58" w14:textId="77777777" w:rsidR="00044D26" w:rsidRDefault="00044D26" w:rsidP="00973F3C">
                                <w:pPr>
                                  <w:rPr>
                                    <w:rFonts w:eastAsia="Times New Roman"/>
                                  </w:rPr>
                                </w:pPr>
                              </w:p>
                            </w:txbxContent>
                          </wps:txbx>
                          <wps:bodyPr anchor="ctr"/>
                        </wps:wsp>
                        <wps:wsp>
                          <wps:cNvPr id="1695" name="Oval 1695"/>
                          <wps:cNvSpPr>
                            <a:spLocks noChangeArrowheads="1"/>
                          </wps:cNvSpPr>
                          <wps:spPr bwMode="auto">
                            <a:xfrm>
                              <a:off x="5519737" y="13033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50242A8" w14:textId="77777777" w:rsidR="00044D26" w:rsidRDefault="00044D26" w:rsidP="00973F3C">
                                <w:pPr>
                                  <w:rPr>
                                    <w:rFonts w:eastAsia="Times New Roman"/>
                                  </w:rPr>
                                </w:pPr>
                              </w:p>
                            </w:txbxContent>
                          </wps:txbx>
                          <wps:bodyPr anchor="ctr"/>
                        </wps:wsp>
                        <wps:wsp>
                          <wps:cNvPr id="1696" name="Oval 1696"/>
                          <wps:cNvSpPr>
                            <a:spLocks noChangeArrowheads="1"/>
                          </wps:cNvSpPr>
                          <wps:spPr bwMode="auto">
                            <a:xfrm>
                              <a:off x="5203825" y="15557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2C41122" w14:textId="77777777" w:rsidR="00044D26" w:rsidRDefault="00044D26" w:rsidP="00973F3C">
                                <w:pPr>
                                  <w:rPr>
                                    <w:rFonts w:eastAsia="Times New Roman"/>
                                  </w:rPr>
                                </w:pPr>
                              </w:p>
                            </w:txbxContent>
                          </wps:txbx>
                          <wps:bodyPr anchor="ctr"/>
                        </wps:wsp>
                        <wps:wsp>
                          <wps:cNvPr id="1697" name="Oval 1697"/>
                          <wps:cNvSpPr>
                            <a:spLocks noChangeArrowheads="1"/>
                          </wps:cNvSpPr>
                          <wps:spPr bwMode="auto">
                            <a:xfrm>
                              <a:off x="5310187" y="14970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6D2009F" w14:textId="77777777" w:rsidR="00044D26" w:rsidRDefault="00044D26" w:rsidP="00973F3C">
                                <w:pPr>
                                  <w:rPr>
                                    <w:rFonts w:eastAsia="Times New Roman"/>
                                  </w:rPr>
                                </w:pPr>
                              </w:p>
                            </w:txbxContent>
                          </wps:txbx>
                          <wps:bodyPr anchor="ctr"/>
                        </wps:wsp>
                        <wps:wsp>
                          <wps:cNvPr id="1698" name="Oval 1698"/>
                          <wps:cNvSpPr>
                            <a:spLocks noChangeArrowheads="1"/>
                          </wps:cNvSpPr>
                          <wps:spPr bwMode="auto">
                            <a:xfrm>
                              <a:off x="5565775" y="15144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16EA13E" w14:textId="77777777" w:rsidR="00044D26" w:rsidRDefault="00044D26" w:rsidP="00973F3C">
                                <w:pPr>
                                  <w:rPr>
                                    <w:rFonts w:eastAsia="Times New Roman"/>
                                  </w:rPr>
                                </w:pPr>
                              </w:p>
                            </w:txbxContent>
                          </wps:txbx>
                          <wps:bodyPr anchor="ctr"/>
                        </wps:wsp>
                        <wps:wsp>
                          <wps:cNvPr id="1699" name="Oval 1699"/>
                          <wps:cNvSpPr>
                            <a:spLocks noChangeArrowheads="1"/>
                          </wps:cNvSpPr>
                          <wps:spPr bwMode="auto">
                            <a:xfrm>
                              <a:off x="5672137" y="14557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C2C8AF5" w14:textId="77777777" w:rsidR="00044D26" w:rsidRDefault="00044D26" w:rsidP="00973F3C">
                                <w:pPr>
                                  <w:rPr>
                                    <w:rFonts w:eastAsia="Times New Roman"/>
                                  </w:rPr>
                                </w:pPr>
                              </w:p>
                            </w:txbxContent>
                          </wps:txbx>
                          <wps:bodyPr anchor="ctr"/>
                        </wps:wsp>
                        <wps:wsp>
                          <wps:cNvPr id="1700" name="Oval 1700"/>
                          <wps:cNvSpPr>
                            <a:spLocks noChangeArrowheads="1"/>
                          </wps:cNvSpPr>
                          <wps:spPr bwMode="auto">
                            <a:xfrm>
                              <a:off x="5718175" y="16668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3DBC520" w14:textId="77777777" w:rsidR="00044D26" w:rsidRDefault="00044D26" w:rsidP="00973F3C">
                                <w:pPr>
                                  <w:rPr>
                                    <w:rFonts w:eastAsia="Times New Roman"/>
                                  </w:rPr>
                                </w:pPr>
                              </w:p>
                            </w:txbxContent>
                          </wps:txbx>
                          <wps:bodyPr anchor="ctr"/>
                        </wps:wsp>
                        <wps:wsp>
                          <wps:cNvPr id="1701" name="Oval 1701"/>
                          <wps:cNvSpPr>
                            <a:spLocks noChangeArrowheads="1"/>
                          </wps:cNvSpPr>
                          <wps:spPr bwMode="auto">
                            <a:xfrm>
                              <a:off x="5824537" y="16081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1263AA9" w14:textId="77777777" w:rsidR="00044D26" w:rsidRDefault="00044D26" w:rsidP="00973F3C">
                                <w:pPr>
                                  <w:rPr>
                                    <w:rFonts w:eastAsia="Times New Roman"/>
                                  </w:rPr>
                                </w:pPr>
                              </w:p>
                            </w:txbxContent>
                          </wps:txbx>
                          <wps:bodyPr anchor="ctr"/>
                        </wps:wsp>
                        <wps:wsp>
                          <wps:cNvPr id="1702" name="Oval 1702"/>
                          <wps:cNvSpPr>
                            <a:spLocks noChangeArrowheads="1"/>
                          </wps:cNvSpPr>
                          <wps:spPr bwMode="auto">
                            <a:xfrm>
                              <a:off x="5870575" y="18192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2A53DAA" w14:textId="77777777" w:rsidR="00044D26" w:rsidRDefault="00044D26" w:rsidP="00973F3C">
                                <w:pPr>
                                  <w:rPr>
                                    <w:rFonts w:eastAsia="Times New Roman"/>
                                  </w:rPr>
                                </w:pPr>
                              </w:p>
                            </w:txbxContent>
                          </wps:txbx>
                          <wps:bodyPr anchor="ctr"/>
                        </wps:wsp>
                        <wps:wsp>
                          <wps:cNvPr id="1703" name="Oval 1703"/>
                          <wps:cNvSpPr>
                            <a:spLocks noChangeArrowheads="1"/>
                          </wps:cNvSpPr>
                          <wps:spPr bwMode="auto">
                            <a:xfrm>
                              <a:off x="5976937" y="17605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83B552F" w14:textId="77777777" w:rsidR="00044D26" w:rsidRDefault="00044D26" w:rsidP="00973F3C">
                                <w:pPr>
                                  <w:rPr>
                                    <w:rFonts w:eastAsia="Times New Roman"/>
                                  </w:rPr>
                                </w:pPr>
                              </w:p>
                            </w:txbxContent>
                          </wps:txbx>
                          <wps:bodyPr anchor="ctr"/>
                        </wps:wsp>
                        <wps:wsp>
                          <wps:cNvPr id="1704" name="Oval 1704"/>
                          <wps:cNvSpPr>
                            <a:spLocks noChangeArrowheads="1"/>
                          </wps:cNvSpPr>
                          <wps:spPr bwMode="auto">
                            <a:xfrm>
                              <a:off x="6022975" y="19716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73FCF47" w14:textId="77777777" w:rsidR="00044D26" w:rsidRDefault="00044D26" w:rsidP="00973F3C">
                                <w:pPr>
                                  <w:rPr>
                                    <w:rFonts w:eastAsia="Times New Roman"/>
                                  </w:rPr>
                                </w:pPr>
                              </w:p>
                            </w:txbxContent>
                          </wps:txbx>
                          <wps:bodyPr anchor="ctr"/>
                        </wps:wsp>
                        <wps:wsp>
                          <wps:cNvPr id="1705" name="Oval 1705"/>
                          <wps:cNvSpPr>
                            <a:spLocks noChangeArrowheads="1"/>
                          </wps:cNvSpPr>
                          <wps:spPr bwMode="auto">
                            <a:xfrm>
                              <a:off x="6129337" y="19129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FFC67EE" w14:textId="77777777" w:rsidR="00044D26" w:rsidRDefault="00044D26" w:rsidP="00973F3C">
                                <w:pPr>
                                  <w:rPr>
                                    <w:rFonts w:eastAsia="Times New Roman"/>
                                  </w:rPr>
                                </w:pPr>
                              </w:p>
                            </w:txbxContent>
                          </wps:txbx>
                          <wps:bodyPr anchor="ctr"/>
                        </wps:wsp>
                        <wps:wsp>
                          <wps:cNvPr id="1706" name="Oval 1706"/>
                          <wps:cNvSpPr>
                            <a:spLocks noChangeArrowheads="1"/>
                          </wps:cNvSpPr>
                          <wps:spPr bwMode="auto">
                            <a:xfrm>
                              <a:off x="6175375" y="21240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2CF31EF" w14:textId="77777777" w:rsidR="00044D26" w:rsidRDefault="00044D26" w:rsidP="00973F3C">
                                <w:pPr>
                                  <w:rPr>
                                    <w:rFonts w:eastAsia="Times New Roman"/>
                                  </w:rPr>
                                </w:pPr>
                              </w:p>
                            </w:txbxContent>
                          </wps:txbx>
                          <wps:bodyPr anchor="ctr"/>
                        </wps:wsp>
                        <wps:wsp>
                          <wps:cNvPr id="1707" name="Oval 1707"/>
                          <wps:cNvSpPr>
                            <a:spLocks noChangeArrowheads="1"/>
                          </wps:cNvSpPr>
                          <wps:spPr bwMode="auto">
                            <a:xfrm>
                              <a:off x="6281737" y="20653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3D5B94B" w14:textId="77777777" w:rsidR="00044D26" w:rsidRDefault="00044D26" w:rsidP="00973F3C">
                                <w:pPr>
                                  <w:rPr>
                                    <w:rFonts w:eastAsia="Times New Roman"/>
                                  </w:rPr>
                                </w:pPr>
                              </w:p>
                            </w:txbxContent>
                          </wps:txbx>
                          <wps:bodyPr anchor="ctr"/>
                        </wps:wsp>
                        <wps:wsp>
                          <wps:cNvPr id="1708" name="Oval 1708"/>
                          <wps:cNvSpPr>
                            <a:spLocks noChangeArrowheads="1"/>
                          </wps:cNvSpPr>
                          <wps:spPr bwMode="auto">
                            <a:xfrm>
                              <a:off x="6327775" y="22764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C7AB8B0" w14:textId="77777777" w:rsidR="00044D26" w:rsidRDefault="00044D26" w:rsidP="00973F3C">
                                <w:pPr>
                                  <w:rPr>
                                    <w:rFonts w:eastAsia="Times New Roman"/>
                                  </w:rPr>
                                </w:pPr>
                              </w:p>
                            </w:txbxContent>
                          </wps:txbx>
                          <wps:bodyPr anchor="ctr"/>
                        </wps:wsp>
                        <wps:wsp>
                          <wps:cNvPr id="1709" name="Oval 1709"/>
                          <wps:cNvSpPr>
                            <a:spLocks noChangeArrowheads="1"/>
                          </wps:cNvSpPr>
                          <wps:spPr bwMode="auto">
                            <a:xfrm>
                              <a:off x="6434137" y="22177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6BFCBBD" w14:textId="77777777" w:rsidR="00044D26" w:rsidRDefault="00044D26" w:rsidP="00973F3C">
                                <w:pPr>
                                  <w:rPr>
                                    <w:rFonts w:eastAsia="Times New Roman"/>
                                  </w:rPr>
                                </w:pPr>
                              </w:p>
                            </w:txbxContent>
                          </wps:txbx>
                          <wps:bodyPr anchor="ctr"/>
                        </wps:wsp>
                        <wps:wsp>
                          <wps:cNvPr id="1710" name="Oval 1710"/>
                          <wps:cNvSpPr>
                            <a:spLocks noChangeArrowheads="1"/>
                          </wps:cNvSpPr>
                          <wps:spPr bwMode="auto">
                            <a:xfrm>
                              <a:off x="5356225" y="17081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BA01262" w14:textId="77777777" w:rsidR="00044D26" w:rsidRDefault="00044D26" w:rsidP="00973F3C">
                                <w:pPr>
                                  <w:rPr>
                                    <w:rFonts w:eastAsia="Times New Roman"/>
                                  </w:rPr>
                                </w:pPr>
                              </w:p>
                            </w:txbxContent>
                          </wps:txbx>
                          <wps:bodyPr anchor="ctr"/>
                        </wps:wsp>
                        <wps:wsp>
                          <wps:cNvPr id="1711" name="Oval 1711"/>
                          <wps:cNvSpPr>
                            <a:spLocks noChangeArrowheads="1"/>
                          </wps:cNvSpPr>
                          <wps:spPr bwMode="auto">
                            <a:xfrm>
                              <a:off x="5462587" y="16494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974C4E1" w14:textId="77777777" w:rsidR="00044D26" w:rsidRDefault="00044D26" w:rsidP="00973F3C">
                                <w:pPr>
                                  <w:rPr>
                                    <w:rFonts w:eastAsia="Times New Roman"/>
                                  </w:rPr>
                                </w:pPr>
                              </w:p>
                            </w:txbxContent>
                          </wps:txbx>
                          <wps:bodyPr anchor="ctr"/>
                        </wps:wsp>
                        <wps:wsp>
                          <wps:cNvPr id="1712" name="Oval 1712"/>
                          <wps:cNvSpPr>
                            <a:spLocks noChangeArrowheads="1"/>
                          </wps:cNvSpPr>
                          <wps:spPr bwMode="auto">
                            <a:xfrm>
                              <a:off x="5508625" y="18605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2E9E571" w14:textId="77777777" w:rsidR="00044D26" w:rsidRDefault="00044D26" w:rsidP="00973F3C">
                                <w:pPr>
                                  <w:rPr>
                                    <w:rFonts w:eastAsia="Times New Roman"/>
                                  </w:rPr>
                                </w:pPr>
                              </w:p>
                            </w:txbxContent>
                          </wps:txbx>
                          <wps:bodyPr anchor="ctr"/>
                        </wps:wsp>
                        <wps:wsp>
                          <wps:cNvPr id="1713" name="Oval 1713"/>
                          <wps:cNvSpPr>
                            <a:spLocks noChangeArrowheads="1"/>
                          </wps:cNvSpPr>
                          <wps:spPr bwMode="auto">
                            <a:xfrm>
                              <a:off x="5614987" y="18018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85458E1" w14:textId="77777777" w:rsidR="00044D26" w:rsidRDefault="00044D26" w:rsidP="00973F3C">
                                <w:pPr>
                                  <w:rPr>
                                    <w:rFonts w:eastAsia="Times New Roman"/>
                                  </w:rPr>
                                </w:pPr>
                              </w:p>
                            </w:txbxContent>
                          </wps:txbx>
                          <wps:bodyPr anchor="ctr"/>
                        </wps:wsp>
                        <wps:wsp>
                          <wps:cNvPr id="1714" name="Oval 1714"/>
                          <wps:cNvSpPr>
                            <a:spLocks noChangeArrowheads="1"/>
                          </wps:cNvSpPr>
                          <wps:spPr bwMode="auto">
                            <a:xfrm>
                              <a:off x="5661025" y="20129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72199D9" w14:textId="77777777" w:rsidR="00044D26" w:rsidRDefault="00044D26" w:rsidP="00973F3C">
                                <w:pPr>
                                  <w:rPr>
                                    <w:rFonts w:eastAsia="Times New Roman"/>
                                  </w:rPr>
                                </w:pPr>
                              </w:p>
                            </w:txbxContent>
                          </wps:txbx>
                          <wps:bodyPr anchor="ctr"/>
                        </wps:wsp>
                        <wps:wsp>
                          <wps:cNvPr id="1715" name="Oval 1715"/>
                          <wps:cNvSpPr>
                            <a:spLocks noChangeArrowheads="1"/>
                          </wps:cNvSpPr>
                          <wps:spPr bwMode="auto">
                            <a:xfrm>
                              <a:off x="5767387" y="19542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6F427C0" w14:textId="77777777" w:rsidR="00044D26" w:rsidRDefault="00044D26" w:rsidP="00973F3C">
                                <w:pPr>
                                  <w:rPr>
                                    <w:rFonts w:eastAsia="Times New Roman"/>
                                  </w:rPr>
                                </w:pPr>
                              </w:p>
                            </w:txbxContent>
                          </wps:txbx>
                          <wps:bodyPr anchor="ctr"/>
                        </wps:wsp>
                        <wps:wsp>
                          <wps:cNvPr id="1716" name="Oval 1716"/>
                          <wps:cNvSpPr>
                            <a:spLocks noChangeArrowheads="1"/>
                          </wps:cNvSpPr>
                          <wps:spPr bwMode="auto">
                            <a:xfrm>
                              <a:off x="5813425" y="21653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3BC12AA" w14:textId="77777777" w:rsidR="00044D26" w:rsidRDefault="00044D26" w:rsidP="00973F3C">
                                <w:pPr>
                                  <w:rPr>
                                    <w:rFonts w:eastAsia="Times New Roman"/>
                                  </w:rPr>
                                </w:pPr>
                              </w:p>
                            </w:txbxContent>
                          </wps:txbx>
                          <wps:bodyPr anchor="ctr"/>
                        </wps:wsp>
                        <wps:wsp>
                          <wps:cNvPr id="1717" name="Oval 1717"/>
                          <wps:cNvSpPr>
                            <a:spLocks noChangeArrowheads="1"/>
                          </wps:cNvSpPr>
                          <wps:spPr bwMode="auto">
                            <a:xfrm>
                              <a:off x="5919787" y="21066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8B0294D" w14:textId="77777777" w:rsidR="00044D26" w:rsidRDefault="00044D26" w:rsidP="00973F3C">
                                <w:pPr>
                                  <w:rPr>
                                    <w:rFonts w:eastAsia="Times New Roman"/>
                                  </w:rPr>
                                </w:pPr>
                              </w:p>
                            </w:txbxContent>
                          </wps:txbx>
                          <wps:bodyPr anchor="ctr"/>
                        </wps:wsp>
                        <wps:wsp>
                          <wps:cNvPr id="1718" name="Oval 1718"/>
                          <wps:cNvSpPr>
                            <a:spLocks noChangeArrowheads="1"/>
                          </wps:cNvSpPr>
                          <wps:spPr bwMode="auto">
                            <a:xfrm>
                              <a:off x="5965825" y="23177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F2E8D22" w14:textId="77777777" w:rsidR="00044D26" w:rsidRDefault="00044D26" w:rsidP="00973F3C">
                                <w:pPr>
                                  <w:rPr>
                                    <w:rFonts w:eastAsia="Times New Roman"/>
                                  </w:rPr>
                                </w:pPr>
                              </w:p>
                            </w:txbxContent>
                          </wps:txbx>
                          <wps:bodyPr anchor="ctr"/>
                        </wps:wsp>
                        <wps:wsp>
                          <wps:cNvPr id="1719" name="Oval 1719"/>
                          <wps:cNvSpPr>
                            <a:spLocks noChangeArrowheads="1"/>
                          </wps:cNvSpPr>
                          <wps:spPr bwMode="auto">
                            <a:xfrm>
                              <a:off x="6072187" y="22590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BA5B506" w14:textId="77777777" w:rsidR="00044D26" w:rsidRDefault="00044D26" w:rsidP="00973F3C">
                                <w:pPr>
                                  <w:rPr>
                                    <w:rFonts w:eastAsia="Times New Roman"/>
                                  </w:rPr>
                                </w:pPr>
                              </w:p>
                            </w:txbxContent>
                          </wps:txbx>
                          <wps:bodyPr anchor="ctr"/>
                        </wps:wsp>
                        <wps:wsp>
                          <wps:cNvPr id="1720" name="Oval 1720"/>
                          <wps:cNvSpPr>
                            <a:spLocks noChangeArrowheads="1"/>
                          </wps:cNvSpPr>
                          <wps:spPr bwMode="auto">
                            <a:xfrm>
                              <a:off x="5083175" y="181927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D5A303D" w14:textId="77777777" w:rsidR="00044D26" w:rsidRDefault="00044D26" w:rsidP="00973F3C">
                                <w:pPr>
                                  <w:rPr>
                                    <w:rFonts w:eastAsia="Times New Roman"/>
                                  </w:rPr>
                                </w:pPr>
                              </w:p>
                            </w:txbxContent>
                          </wps:txbx>
                          <wps:bodyPr anchor="ctr"/>
                        </wps:wsp>
                        <wps:wsp>
                          <wps:cNvPr id="1721" name="Oval 1721"/>
                          <wps:cNvSpPr>
                            <a:spLocks noChangeArrowheads="1"/>
                          </wps:cNvSpPr>
                          <wps:spPr bwMode="auto">
                            <a:xfrm>
                              <a:off x="5189537" y="176053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CE5C3BA" w14:textId="77777777" w:rsidR="00044D26" w:rsidRDefault="00044D26" w:rsidP="00973F3C">
                                <w:pPr>
                                  <w:rPr>
                                    <w:rFonts w:eastAsia="Times New Roman"/>
                                  </w:rPr>
                                </w:pPr>
                              </w:p>
                            </w:txbxContent>
                          </wps:txbx>
                          <wps:bodyPr anchor="ctr"/>
                        </wps:wsp>
                        <wps:wsp>
                          <wps:cNvPr id="1722" name="Oval 1722"/>
                          <wps:cNvSpPr>
                            <a:spLocks noChangeArrowheads="1"/>
                          </wps:cNvSpPr>
                          <wps:spPr bwMode="auto">
                            <a:xfrm>
                              <a:off x="5153025" y="19621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B0F9626" w14:textId="77777777" w:rsidR="00044D26" w:rsidRDefault="00044D26" w:rsidP="00973F3C">
                                <w:pPr>
                                  <w:rPr>
                                    <w:rFonts w:eastAsia="Times New Roman"/>
                                  </w:rPr>
                                </w:pPr>
                              </w:p>
                            </w:txbxContent>
                          </wps:txbx>
                          <wps:bodyPr anchor="ctr"/>
                        </wps:wsp>
                        <wps:wsp>
                          <wps:cNvPr id="1723" name="Oval 1723"/>
                          <wps:cNvSpPr>
                            <a:spLocks noChangeArrowheads="1"/>
                          </wps:cNvSpPr>
                          <wps:spPr bwMode="auto">
                            <a:xfrm>
                              <a:off x="5259387" y="19034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8CD1B29" w14:textId="77777777" w:rsidR="00044D26" w:rsidRDefault="00044D26" w:rsidP="00973F3C">
                                <w:pPr>
                                  <w:rPr>
                                    <w:rFonts w:eastAsia="Times New Roman"/>
                                  </w:rPr>
                                </w:pPr>
                              </w:p>
                            </w:txbxContent>
                          </wps:txbx>
                          <wps:bodyPr anchor="ctr"/>
                        </wps:wsp>
                        <wps:wsp>
                          <wps:cNvPr id="1724" name="Oval 1724"/>
                          <wps:cNvSpPr>
                            <a:spLocks noChangeArrowheads="1"/>
                          </wps:cNvSpPr>
                          <wps:spPr bwMode="auto">
                            <a:xfrm>
                              <a:off x="5305425" y="21145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FA2411D" w14:textId="77777777" w:rsidR="00044D26" w:rsidRDefault="00044D26" w:rsidP="00973F3C">
                                <w:pPr>
                                  <w:rPr>
                                    <w:rFonts w:eastAsia="Times New Roman"/>
                                  </w:rPr>
                                </w:pPr>
                              </w:p>
                            </w:txbxContent>
                          </wps:txbx>
                          <wps:bodyPr anchor="ctr"/>
                        </wps:wsp>
                        <wps:wsp>
                          <wps:cNvPr id="1725" name="Oval 1725"/>
                          <wps:cNvSpPr>
                            <a:spLocks noChangeArrowheads="1"/>
                          </wps:cNvSpPr>
                          <wps:spPr bwMode="auto">
                            <a:xfrm>
                              <a:off x="5411787" y="20558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C36F269" w14:textId="77777777" w:rsidR="00044D26" w:rsidRDefault="00044D26" w:rsidP="00973F3C">
                                <w:pPr>
                                  <w:rPr>
                                    <w:rFonts w:eastAsia="Times New Roman"/>
                                  </w:rPr>
                                </w:pPr>
                              </w:p>
                            </w:txbxContent>
                          </wps:txbx>
                          <wps:bodyPr anchor="ctr"/>
                        </wps:wsp>
                        <wps:wsp>
                          <wps:cNvPr id="1726" name="Oval 1726"/>
                          <wps:cNvSpPr>
                            <a:spLocks noChangeArrowheads="1"/>
                          </wps:cNvSpPr>
                          <wps:spPr bwMode="auto">
                            <a:xfrm>
                              <a:off x="5457825" y="226695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897B730" w14:textId="77777777" w:rsidR="00044D26" w:rsidRDefault="00044D26" w:rsidP="00973F3C">
                                <w:pPr>
                                  <w:rPr>
                                    <w:rFonts w:eastAsia="Times New Roman"/>
                                  </w:rPr>
                                </w:pPr>
                              </w:p>
                            </w:txbxContent>
                          </wps:txbx>
                          <wps:bodyPr anchor="ctr"/>
                        </wps:wsp>
                        <wps:wsp>
                          <wps:cNvPr id="1727" name="Oval 1727"/>
                          <wps:cNvSpPr>
                            <a:spLocks noChangeArrowheads="1"/>
                          </wps:cNvSpPr>
                          <wps:spPr bwMode="auto">
                            <a:xfrm>
                              <a:off x="5564187" y="220821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0391D25" w14:textId="77777777" w:rsidR="00044D26" w:rsidRDefault="00044D26" w:rsidP="00973F3C">
                                <w:pPr>
                                  <w:rPr>
                                    <w:rFonts w:eastAsia="Times New Roman"/>
                                  </w:rPr>
                                </w:pPr>
                              </w:p>
                            </w:txbxContent>
                          </wps:txbx>
                          <wps:bodyPr anchor="ctr"/>
                        </wps:wsp>
                        <wps:wsp>
                          <wps:cNvPr id="1728" name="Oval 1728"/>
                          <wps:cNvSpPr>
                            <a:spLocks noChangeArrowheads="1"/>
                          </wps:cNvSpPr>
                          <wps:spPr bwMode="auto">
                            <a:xfrm>
                              <a:off x="5686425" y="12795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56F988D" w14:textId="77777777" w:rsidR="00044D26" w:rsidRDefault="00044D26" w:rsidP="00973F3C">
                                <w:pPr>
                                  <w:rPr>
                                    <w:rFonts w:eastAsia="Times New Roman"/>
                                  </w:rPr>
                                </w:pPr>
                              </w:p>
                            </w:txbxContent>
                          </wps:txbx>
                          <wps:bodyPr anchor="ctr"/>
                        </wps:wsp>
                        <wps:wsp>
                          <wps:cNvPr id="1729" name="Oval 1729"/>
                          <wps:cNvSpPr>
                            <a:spLocks noChangeArrowheads="1"/>
                          </wps:cNvSpPr>
                          <wps:spPr bwMode="auto">
                            <a:xfrm>
                              <a:off x="5792787" y="12207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4CCD876" w14:textId="77777777" w:rsidR="00044D26" w:rsidRDefault="00044D26" w:rsidP="00973F3C">
                                <w:pPr>
                                  <w:rPr>
                                    <w:rFonts w:eastAsia="Times New Roman"/>
                                  </w:rPr>
                                </w:pPr>
                              </w:p>
                            </w:txbxContent>
                          </wps:txbx>
                          <wps:bodyPr anchor="ctr"/>
                        </wps:wsp>
                        <wps:wsp>
                          <wps:cNvPr id="1730" name="Oval 1730"/>
                          <wps:cNvSpPr>
                            <a:spLocks noChangeArrowheads="1"/>
                          </wps:cNvSpPr>
                          <wps:spPr bwMode="auto">
                            <a:xfrm>
                              <a:off x="5838825" y="14319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812D688" w14:textId="77777777" w:rsidR="00044D26" w:rsidRDefault="00044D26" w:rsidP="00973F3C">
                                <w:pPr>
                                  <w:rPr>
                                    <w:rFonts w:eastAsia="Times New Roman"/>
                                  </w:rPr>
                                </w:pPr>
                              </w:p>
                            </w:txbxContent>
                          </wps:txbx>
                          <wps:bodyPr anchor="ctr"/>
                        </wps:wsp>
                        <wps:wsp>
                          <wps:cNvPr id="1731" name="Oval 1731"/>
                          <wps:cNvSpPr>
                            <a:spLocks noChangeArrowheads="1"/>
                          </wps:cNvSpPr>
                          <wps:spPr bwMode="auto">
                            <a:xfrm>
                              <a:off x="5945187" y="13731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5E7D150" w14:textId="77777777" w:rsidR="00044D26" w:rsidRDefault="00044D26" w:rsidP="00973F3C">
                                <w:pPr>
                                  <w:rPr>
                                    <w:rFonts w:eastAsia="Times New Roman"/>
                                  </w:rPr>
                                </w:pPr>
                              </w:p>
                            </w:txbxContent>
                          </wps:txbx>
                          <wps:bodyPr anchor="ctr"/>
                        </wps:wsp>
                        <wps:wsp>
                          <wps:cNvPr id="1732" name="Oval 1732"/>
                          <wps:cNvSpPr>
                            <a:spLocks noChangeArrowheads="1"/>
                          </wps:cNvSpPr>
                          <wps:spPr bwMode="auto">
                            <a:xfrm>
                              <a:off x="5991225" y="15843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7A2E51D" w14:textId="77777777" w:rsidR="00044D26" w:rsidRDefault="00044D26" w:rsidP="00973F3C">
                                <w:pPr>
                                  <w:rPr>
                                    <w:rFonts w:eastAsia="Times New Roman"/>
                                  </w:rPr>
                                </w:pPr>
                              </w:p>
                            </w:txbxContent>
                          </wps:txbx>
                          <wps:bodyPr anchor="ctr"/>
                        </wps:wsp>
                        <wps:wsp>
                          <wps:cNvPr id="1733" name="Oval 1733"/>
                          <wps:cNvSpPr>
                            <a:spLocks noChangeArrowheads="1"/>
                          </wps:cNvSpPr>
                          <wps:spPr bwMode="auto">
                            <a:xfrm>
                              <a:off x="6097587" y="15255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6F19743" w14:textId="77777777" w:rsidR="00044D26" w:rsidRDefault="00044D26" w:rsidP="00973F3C">
                                <w:pPr>
                                  <w:rPr>
                                    <w:rFonts w:eastAsia="Times New Roman"/>
                                  </w:rPr>
                                </w:pPr>
                              </w:p>
                            </w:txbxContent>
                          </wps:txbx>
                          <wps:bodyPr anchor="ctr"/>
                        </wps:wsp>
                        <wps:wsp>
                          <wps:cNvPr id="1734" name="Oval 1734"/>
                          <wps:cNvSpPr>
                            <a:spLocks noChangeArrowheads="1"/>
                          </wps:cNvSpPr>
                          <wps:spPr bwMode="auto">
                            <a:xfrm>
                              <a:off x="6143625" y="17367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D5C47F0" w14:textId="77777777" w:rsidR="00044D26" w:rsidRDefault="00044D26" w:rsidP="00973F3C">
                                <w:pPr>
                                  <w:rPr>
                                    <w:rFonts w:eastAsia="Times New Roman"/>
                                  </w:rPr>
                                </w:pPr>
                              </w:p>
                            </w:txbxContent>
                          </wps:txbx>
                          <wps:bodyPr anchor="ctr"/>
                        </wps:wsp>
                        <wps:wsp>
                          <wps:cNvPr id="1735" name="Oval 1735"/>
                          <wps:cNvSpPr>
                            <a:spLocks noChangeArrowheads="1"/>
                          </wps:cNvSpPr>
                          <wps:spPr bwMode="auto">
                            <a:xfrm>
                              <a:off x="6249987" y="16779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57A1E94" w14:textId="77777777" w:rsidR="00044D26" w:rsidRDefault="00044D26" w:rsidP="00973F3C">
                                <w:pPr>
                                  <w:rPr>
                                    <w:rFonts w:eastAsia="Times New Roman"/>
                                  </w:rPr>
                                </w:pPr>
                              </w:p>
                            </w:txbxContent>
                          </wps:txbx>
                          <wps:bodyPr anchor="ctr"/>
                        </wps:wsp>
                        <wps:wsp>
                          <wps:cNvPr id="1736" name="Oval 1736"/>
                          <wps:cNvSpPr>
                            <a:spLocks noChangeArrowheads="1"/>
                          </wps:cNvSpPr>
                          <wps:spPr bwMode="auto">
                            <a:xfrm>
                              <a:off x="6296025" y="1889125"/>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0230E2A" w14:textId="77777777" w:rsidR="00044D26" w:rsidRDefault="00044D26" w:rsidP="00973F3C">
                                <w:pPr>
                                  <w:rPr>
                                    <w:rFonts w:eastAsia="Times New Roman"/>
                                  </w:rPr>
                                </w:pPr>
                              </w:p>
                            </w:txbxContent>
                          </wps:txbx>
                          <wps:bodyPr anchor="ctr"/>
                        </wps:wsp>
                        <wps:wsp>
                          <wps:cNvPr id="1737" name="Oval 1737"/>
                          <wps:cNvSpPr>
                            <a:spLocks noChangeArrowheads="1"/>
                          </wps:cNvSpPr>
                          <wps:spPr bwMode="auto">
                            <a:xfrm>
                              <a:off x="6402387" y="1830388"/>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528B93B" w14:textId="77777777" w:rsidR="00044D26" w:rsidRDefault="00044D26" w:rsidP="00973F3C">
                                <w:pPr>
                                  <w:rPr>
                                    <w:rFonts w:eastAsia="Times New Roman"/>
                                  </w:rPr>
                                </w:pPr>
                              </w:p>
                            </w:txbxContent>
                          </wps:txbx>
                          <wps:bodyPr anchor="ctr"/>
                        </wps:wsp>
                        <wps:wsp>
                          <wps:cNvPr id="1738" name="Oval 1738"/>
                          <wps:cNvSpPr>
                            <a:spLocks noChangeArrowheads="1"/>
                          </wps:cNvSpPr>
                          <wps:spPr bwMode="auto">
                            <a:xfrm>
                              <a:off x="6022975" y="125730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FAA3325" w14:textId="77777777" w:rsidR="00044D26" w:rsidRDefault="00044D26" w:rsidP="00973F3C">
                                <w:pPr>
                                  <w:rPr>
                                    <w:rFonts w:eastAsia="Times New Roman"/>
                                  </w:rPr>
                                </w:pPr>
                              </w:p>
                            </w:txbxContent>
                          </wps:txbx>
                          <wps:bodyPr anchor="ctr"/>
                        </wps:wsp>
                        <wps:wsp>
                          <wps:cNvPr id="1739" name="Oval 1739"/>
                          <wps:cNvSpPr>
                            <a:spLocks noChangeArrowheads="1"/>
                          </wps:cNvSpPr>
                          <wps:spPr bwMode="auto">
                            <a:xfrm>
                              <a:off x="6129337" y="119856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B6C8A94" w14:textId="77777777" w:rsidR="00044D26" w:rsidRDefault="00044D26" w:rsidP="00973F3C">
                                <w:pPr>
                                  <w:rPr>
                                    <w:rFonts w:eastAsia="Times New Roman"/>
                                  </w:rPr>
                                </w:pPr>
                              </w:p>
                            </w:txbxContent>
                          </wps:txbx>
                          <wps:bodyPr anchor="ctr"/>
                        </wps:wsp>
                        <wps:wsp>
                          <wps:cNvPr id="1740" name="Oval 1740"/>
                          <wps:cNvSpPr>
                            <a:spLocks noChangeArrowheads="1"/>
                          </wps:cNvSpPr>
                          <wps:spPr bwMode="auto">
                            <a:xfrm>
                              <a:off x="6175375" y="140970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D40AB9A" w14:textId="77777777" w:rsidR="00044D26" w:rsidRDefault="00044D26" w:rsidP="00973F3C">
                                <w:pPr>
                                  <w:rPr>
                                    <w:rFonts w:eastAsia="Times New Roman"/>
                                  </w:rPr>
                                </w:pPr>
                              </w:p>
                            </w:txbxContent>
                          </wps:txbx>
                          <wps:bodyPr anchor="ctr"/>
                        </wps:wsp>
                        <wps:wsp>
                          <wps:cNvPr id="1741" name="Oval 1741"/>
                          <wps:cNvSpPr>
                            <a:spLocks noChangeArrowheads="1"/>
                          </wps:cNvSpPr>
                          <wps:spPr bwMode="auto">
                            <a:xfrm>
                              <a:off x="6281737" y="135096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CD7AE60" w14:textId="77777777" w:rsidR="00044D26" w:rsidRDefault="00044D26" w:rsidP="00973F3C">
                                <w:pPr>
                                  <w:rPr>
                                    <w:rFonts w:eastAsia="Times New Roman"/>
                                  </w:rPr>
                                </w:pPr>
                              </w:p>
                            </w:txbxContent>
                          </wps:txbx>
                          <wps:bodyPr anchor="ctr"/>
                        </wps:wsp>
                        <wps:wsp>
                          <wps:cNvPr id="1742" name="Oval 1742"/>
                          <wps:cNvSpPr>
                            <a:spLocks noChangeArrowheads="1"/>
                          </wps:cNvSpPr>
                          <wps:spPr bwMode="auto">
                            <a:xfrm>
                              <a:off x="6327775" y="1562100"/>
                              <a:ext cx="76200" cy="7620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471A965" w14:textId="77777777" w:rsidR="00044D26" w:rsidRDefault="00044D26" w:rsidP="00973F3C">
                                <w:pPr>
                                  <w:rPr>
                                    <w:rFonts w:eastAsia="Times New Roman"/>
                                  </w:rPr>
                                </w:pPr>
                              </w:p>
                            </w:txbxContent>
                          </wps:txbx>
                          <wps:bodyPr anchor="ctr"/>
                        </wps:wsp>
                        <wps:wsp>
                          <wps:cNvPr id="1743" name="Oval 1743"/>
                          <wps:cNvSpPr>
                            <a:spLocks noChangeArrowheads="1"/>
                          </wps:cNvSpPr>
                          <wps:spPr bwMode="auto">
                            <a:xfrm>
                              <a:off x="6434137" y="1503363"/>
                              <a:ext cx="106363" cy="10795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7DF054A" w14:textId="77777777" w:rsidR="00044D26" w:rsidRDefault="00044D26" w:rsidP="00973F3C">
                                <w:pPr>
                                  <w:rPr>
                                    <w:rFonts w:eastAsia="Times New Roman"/>
                                  </w:rPr>
                                </w:pPr>
                              </w:p>
                            </w:txbxContent>
                          </wps:txbx>
                          <wps:bodyPr anchor="ctr"/>
                        </wps:wsp>
                      </wpg:grpSp>
                    </wpg:wgp>
                  </a:graphicData>
                </a:graphic>
              </wp:anchor>
            </w:drawing>
          </mc:Choice>
          <mc:Fallback xmlns:mv="urn:schemas-microsoft-com:mac:vml" xmlns:mo="http://schemas.microsoft.com/office/mac/office/2008/main">
            <w:pict>
              <v:group id="Group 1865" o:spid="_x0000_s1466" style="position:absolute;margin-left:-16.9pt;margin-top:15.1pt;width:546.1pt;height:297.15pt;z-index:251669504" coordsize="6935470,37738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">
                <v:shape id="Text Box 5" o:spid="_x0000_s1467" type="#_x0000_t202" style="position:absolute;left:3053080;top:807085;width:1311909;height:559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ZmhwwAA&#10;AN0AAAAPAAAAZHJzL2Rvd25yZXYueG1sRE9Na8JAEL0X/A/LCL0Us0kEU1PXIKUF8abtpbchO02C&#10;2dmQ3Sapv94VBG/zeJ+zKSbTioF611hWkEQxCOLS6oYrBd9fn4tXEM4ja2wtk4J/clBsZ08bzLUd&#10;+UjDyVcihLDLUUHtfZdL6cqaDLrIdsSB+7W9QR9gX0nd4xjCTSvTOF5Jgw2Hhho7eq+pPJ/+jILV&#10;9NG9HNaUjpeyHfjnkiSeEqWe59PuDYSnyT/Ed/deh/lZtoTbN+EEub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ZmhwwAAAN0AAAAPAAAAAAAAAAAAAAAAAJcCAABkcnMvZG93&#10;bnJldi54bWxQSwUGAAAAAAQABAD1AAAAhwMAAAAA&#10;" filled="f" stroked="f">
                  <v:textbox style="mso-fit-shape-to-text:t" inset="0,0,0,0">
                    <w:txbxContent>
                      <w:p w14:paraId="54CAAA7D" w14:textId="77777777" w:rsidR="00044D26" w:rsidRDefault="00044D26" w:rsidP="00965EA4">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v:textbox>
                </v:shape>
                <v:shape id="Straight Arrow Connector 132" o:spid="_x0000_s1468" type="#_x0000_t32" style="position:absolute;left:2100580;top:969645;width:869950;height:1714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UeWMUAAADdAAAADwAAAGRycy9kb3ducmV2LnhtbERPTUvDQBC9F/wPyxS8FLvRim3TbosI&#10;anrwYFrQ45CdJsHsTMyuTfz3rlDobR7vc9bbwTXqRJ2vhQ3cThNQxIXYmksDh/3zzQKUD8gWG2Ey&#10;8Esetpur0RpTKz2/0ykPpYoh7FM0UIXQplr7oiKHfiotceSO0jkMEXalth32Mdw1+i5JHrTDmmND&#10;hS09VVR85T/OwORzOctyeX17+d7Nsj2V8tG3Ysz1eHhcgQo0hIv47M5snD+f38P/N/EEvf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2UeWMUAAADdAAAADwAAAAAAAAAA&#10;AAAAAAChAgAAZHJzL2Rvd25yZXYueG1sUEsFBgAAAAAEAAQA+QAAAJMDAAAAAA==&#10;" strokecolor="black [3213]" strokeweight="1.5pt">
                  <v:stroke endarrow="open" endarrowwidth="narrow" endarrowlength="short"/>
                </v:shape>
                <v:shape id="Text Box 5" o:spid="_x0000_s1469" type="#_x0000_t202" style="position:absolute;left:2669540;top:1543685;width:1795779;height:60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w/oxgAA&#10;AN0AAAAPAAAAZHJzL2Rvd25yZXYueG1sRE9Na8JAEL0X/A/LFLyI7ra2tURXKQWpYimoPehtyE6T&#10;YHY2ZLdJ9Ne7QqG3ebzPmS06W4qGal841vAwUiCIU2cKzjR875fDVxA+IBssHZOGM3lYzHt3M0yM&#10;a3lLzS5kIoawT1BDHkKVSOnTnCz6kauII/fjaoshwjqTpsY2httSPir1Ii0WHBtyrOg9p/S0+7Ua&#10;Pr4O66MZb9tD80lP5eWsBoON0rp/371NQQTqwr/4z70ycf5k8gy3b+IJ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bw/oxgAAAN0AAAAPAAAAAAAAAAAAAAAAAJcCAABkcnMv&#10;ZG93bnJldi54bWxQSwUGAAAAAAQABAD1AAAAigMAAAAA&#10;" filled="f" stroked="f">
                  <v:textbox style="mso-fit-shape-to-text:t" inset="0,,,0">
                    <w:txbxContent>
                      <w:p w14:paraId="2EC7BE7E" w14:textId="77777777" w:rsidR="00044D26" w:rsidRDefault="00044D26" w:rsidP="00965EA4">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v:textbox>
                </v:shape>
                <v:shape id="Straight Arrow Connector 134" o:spid="_x0000_s1470" type="#_x0000_t32" style="position:absolute;left:4424680;top:1795780;width:560070;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1orL4AAADdAAAADwAAAGRycy9kb3ducmV2LnhtbERPyQrCMBC9C/5DGMGbpgouVKOIKOrN&#10;Fa9DM7bFZlKaqPXvjSB4m8dbZzqvTSGeVLncsoJeNwJBnFidc6rgfFp3xiCcR9ZYWCYFb3IwnzUb&#10;U4y1ffGBnkefihDCLkYFmfdlLKVLMjLourYkDtzNVgZ9gFUqdYWvEG4K2Y+ioTSYc2jIsKRlRsn9&#10;+DAKLuacH9y13Pn9anPdDd4brBesVLtVLyYgPNX+L/65tzrMH42G8P0mnCB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oTWisvgAAAN0AAAAPAAAAAAAAAAAAAAAAAKEC&#10;AABkcnMvZG93bnJldi54bWxQSwUGAAAAAAQABAD5AAAAjAMAAAAA&#10;" strokecolor="black [3213]" strokeweight="1.5pt">
                  <v:stroke endarrow="open" endarrowwidth="narrow" endarrowlength="short"/>
                </v:shape>
                <v:shape id="Straight Arrow Connector 135" o:spid="_x0000_s1471" type="#_x0000_t32" style="position:absolute;left:4153535;top:956945;width:914400;height:1377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HNN8IAAADdAAAADwAAAGRycy9kb3ducmV2LnhtbERPTWvCQBC9F/wPywjemo1Cm5K6SiiV&#10;mFvVFK9DdpoEs7Mhu9Xk33cLgrd5vM9Zb0fTiSsNrrWsYBnFIIgrq1uuFZSn3fMbCOeRNXaWScFE&#10;Drab2dMaU21vfKDr0dcihLBLUUHjfZ9K6aqGDLrI9sSB+7GDQR/gUEs94C2Em06u4vhVGmw5NDTY&#10;00dD1eX4axR8m7I9uHNf+K/P/Fy8TDmOGSu1mI/ZOwhPo3+I7+69DvOTJIH/b8IJ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wHNN8IAAADdAAAADwAAAAAAAAAAAAAA&#10;AAChAgAAZHJzL2Rvd25yZXYueG1sUEsFBgAAAAAEAAQA+QAAAJADAAAAAA==&#10;" strokecolor="black [3213]" strokeweight="1.5pt">
                  <v:stroke endarrow="open" endarrowwidth="narrow" endarrowlength="short"/>
                </v:shape>
                <v:shape id="Straight Arrow Connector 138" o:spid="_x0000_s1472" type="#_x0000_t32" style="position:absolute;left:2248535;top:1790700;width:477998;height:19432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gUXccAAADdAAAADwAAAGRycy9kb3ducmV2LnhtbESPQUvDQBCF70L/wzIFL2I3WrA1dltE&#10;UOOhh6aCHofsmASzMzG7NvHfOwfB2wzvzXvfbHZT6MyJhtgKO7haZGCIK/Et1w5ej4+XazAxIXvs&#10;hMnBD0XYbWdnG8y9jHygU5lqoyEcc3TQpNTn1saqoYBxIT2xah8yBEy6DrX1A44aHjp7nWU3NmDL&#10;2tBgTw8NVZ/ld3Bw8X67LEp53j99vSyLI9XyNvbi3Pl8ur8Dk2hK/+a/68Ir/mqluPqNjmC3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KBRdxwAAAN0AAAAPAAAAAAAA&#10;AAAAAAAAAKECAABkcnMvZG93bnJldi54bWxQSwUGAAAAAAQABAD5AAAAlQMAAAAA&#10;" strokecolor="black [3213]" strokeweight="1.5pt">
                  <v:stroke endarrow="open" endarrowwidth="narrow" endarrowlength="short"/>
                </v:shape>
                <v:shape id="Text Box 5" o:spid="_x0000_s1473" type="#_x0000_t202" style="position:absolute;left:533400;top:51435;width:214757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TF8xgAA&#10;AN0AAAAPAAAAZHJzL2Rvd25yZXYueG1sRE/JasMwEL0X8g9iAr01skvJ4kQ2IcVQCqVkOfg4sSa2&#10;iTVyLSVx+/VVoZDbPN46q2wwrbhS7xrLCuJJBIK4tLrhSsFhnz/NQTiPrLG1TAq+yUGWjh5WmGh7&#10;4y1dd74SIYRdggpq77tESlfWZNBNbEccuJPtDfoA+0rqHm8h3LTyOYqm0mDDoaHGjjY1lefdxSgo&#10;ilc5xTy+vB9ejl/tz6fen4oPpR7Hw3oJwtPg7+J/95sO82ezBfx9E06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RTF8xgAAAN0AAAAPAAAAAAAAAAAAAAAAAJcCAABkcnMv&#10;ZG93bnJldi54bWxQSwUGAAAAAAQABAD1AAAAigMAAAAA&#10;" fillcolor="white [3212]" strokecolor="black [3213]" strokeweight="1.25pt">
                  <v:textbox style="mso-fit-shape-to-text:t" inset="2mm,2.6mm,2mm,2.6mm">
                    <w:txbxContent>
                      <w:p w14:paraId="1C85185E" w14:textId="77777777" w:rsidR="00044D26" w:rsidRDefault="00044D26" w:rsidP="00973F3C">
                        <w:pPr>
                          <w:pStyle w:val="NormalWeb"/>
                          <w:spacing w:before="0" w:beforeAutospacing="0" w:after="0" w:afterAutospacing="0"/>
                          <w:jc w:val="center"/>
                          <w:textAlignment w:val="baseline"/>
                        </w:pPr>
                        <w:r>
                          <w:rPr>
                            <w:rFonts w:ascii="Arial" w:eastAsia="MS PGothic" w:hAnsi="Arial" w:cs="MS PGothic"/>
                            <w:b/>
                            <w:bCs/>
                            <w:color w:val="000000" w:themeColor="text1"/>
                            <w:kern w:val="24"/>
                          </w:rPr>
                          <w:t>LOW CONCENTRATION</w:t>
                        </w:r>
                      </w:p>
                    </w:txbxContent>
                  </v:textbox>
                </v:shape>
                <v:shape id="Text Box 5" o:spid="_x0000_s1474" type="#_x0000_t202" style="position:absolute;left:4578350;width:215646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QkVxwAA&#10;AN0AAAAPAAAAZHJzL2Rvd25yZXYueG1sRI9BT8JAEIXvJP6HzZh4g61EhFQWYiAaLx4oTfQ4dsdu&#10;sTtbuyuUf88cTLjN5L1575vlevCtOlIfm8AG7icZKOIq2IZrA+X+ZbwAFROyxTYwGThThPXqZrTE&#10;3IYT7+hYpFpJCMccDbiUulzrWDnyGCehIxbtO/Qek6x9rW2PJwn3rZ5m2aP22LA0OOxo46j6Kf68&#10;gdn5Pc4O+0Njv7bb16L8+HS/5YMxd7fD8xOoREO6mv+v36zgzxfCL9/ICHp1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EJFccAAADdAAAADwAAAAAAAAAAAAAAAACXAgAAZHJz&#10;L2Rvd25yZXYueG1sUEsFBgAAAAAEAAQA9QAAAIsDAAAAAA==&#10;" fillcolor="white [3212]" strokeweight="1.5pt">
                  <v:textbox style="mso-fit-shape-to-text:t" inset="2mm,2.6mm,2mm,2.6mm">
                    <w:txbxContent>
                      <w:p w14:paraId="0165B554" w14:textId="77777777" w:rsidR="00044D26" w:rsidRDefault="00044D26" w:rsidP="00973F3C">
                        <w:pPr>
                          <w:pStyle w:val="NormalWeb"/>
                          <w:spacing w:before="0" w:beforeAutospacing="0" w:after="0" w:afterAutospacing="0"/>
                          <w:jc w:val="center"/>
                          <w:textAlignment w:val="baseline"/>
                        </w:pPr>
                        <w:r>
                          <w:rPr>
                            <w:rFonts w:ascii="Arial" w:eastAsia="MS PGothic" w:hAnsi="Arial" w:cs="MS PGothic"/>
                            <w:b/>
                            <w:bCs/>
                            <w:color w:val="000000" w:themeColor="text1"/>
                            <w:kern w:val="24"/>
                          </w:rPr>
                          <w:t>HIGH CONCENTRATION</w:t>
                        </w:r>
                      </w:p>
                    </w:txbxContent>
                  </v:textbox>
                </v:shape>
                <v:shape id="Text Box 5" o:spid="_x0000_s1475" type="#_x0000_t202" style="position:absolute;top:2384425;width:2829275;height:1337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fQlxQAA&#10;AN0AAAAPAAAAZHJzL2Rvd25yZXYueG1sRE9Na8JAEL0X+h+WKfQidZMiKqmrSKEiCoK2UI9DdpoE&#10;s7MhO5rYX98VhN7m8T5ntuhdrS7UhsqzgXSYgCLOva24MPD1+fEyBRUE2WLtmQxcKcBi/vgww8z6&#10;jvd0OUihYgiHDA2UIk2mdchLchiGviGO3I9vHUqEbaFti10Md7V+TZKxdlhxbCixofeS8tPh7Azs&#10;zqkUq+1xtRn9Hu1SxoPTdzcw5vmpX76BEurlX3x3r22cP5mmcPsmnq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R9CXFAAAA3QAAAA8AAAAAAAAAAAAAAAAAlwIAAGRycy9k&#10;b3ducmV2LnhtbFBLBQYAAAAABAAEAPUAAACJAwAAAAA=&#10;" fillcolor="white [3212]" strokecolor="black [3213]" strokeweight="1.5pt">
                  <v:shadow on="t" opacity="28179f" mv:blur="50800f" origin="-.5,-.5" offset="98783emu,98783emu"/>
                  <v:textbox style="mso-fit-shape-to-text:t">
                    <w:txbxContent>
                      <w:p w14:paraId="700D746D" w14:textId="77777777" w:rsidR="00044D26" w:rsidRPr="00B22DEE" w:rsidRDefault="00044D26" w:rsidP="00973F3C">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B22DEE">
                          <w:rPr>
                            <w:rFonts w:ascii="Arial" w:eastAsia="MS PGothic" w:hAnsi="Arial" w:cs="MS PGothic"/>
                            <w:color w:val="000000" w:themeColor="text1"/>
                            <w:kern w:val="24"/>
                            <w:sz w:val="28"/>
                            <w:szCs w:val="28"/>
                          </w:rPr>
                          <w:t>There are a small number of hydrochloric acid particles in the solution, resulting in very few collisions with the marble.</w:t>
                        </w:r>
                      </w:p>
                      <w:p w14:paraId="265CA147" w14:textId="77777777" w:rsidR="00044D26" w:rsidRPr="00B22DEE" w:rsidRDefault="00044D26" w:rsidP="00973F3C">
                        <w:pPr>
                          <w:pStyle w:val="NormalWeb"/>
                          <w:spacing w:before="0" w:beforeAutospacing="0" w:after="0" w:afterAutospacing="0"/>
                          <w:textAlignment w:val="baseline"/>
                          <w:rPr>
                            <w:sz w:val="28"/>
                            <w:szCs w:val="28"/>
                          </w:rPr>
                        </w:pPr>
                      </w:p>
                      <w:p w14:paraId="4F3862A6" w14:textId="77777777" w:rsidR="00044D26" w:rsidRPr="00B22DEE" w:rsidRDefault="00044D26" w:rsidP="00973F3C">
                        <w:pPr>
                          <w:pStyle w:val="NormalWeb"/>
                          <w:spacing w:before="0" w:beforeAutospacing="0" w:after="0" w:afterAutospacing="0"/>
                          <w:textAlignment w:val="baseline"/>
                          <w:rPr>
                            <w:sz w:val="28"/>
                            <w:szCs w:val="28"/>
                          </w:rPr>
                        </w:pPr>
                        <w:r w:rsidRPr="00B22DEE">
                          <w:rPr>
                            <w:rFonts w:ascii="Arial" w:eastAsia="MS PGothic" w:hAnsi="Arial" w:cs="MS PGothic"/>
                            <w:b/>
                            <w:bCs/>
                            <w:color w:val="000000" w:themeColor="text1"/>
                            <w:kern w:val="24"/>
                            <w:sz w:val="28"/>
                            <w:szCs w:val="28"/>
                          </w:rPr>
                          <w:t>The reaction is slow.</w:t>
                        </w:r>
                      </w:p>
                    </w:txbxContent>
                  </v:textbox>
                </v:shape>
                <v:shape id="Text Box 5" o:spid="_x0000_s1476" type="#_x0000_t202" style="position:absolute;left:3709035;top:2372360;width:3226435;height:140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ayfxAAA&#10;AN0AAAAPAAAAZHJzL2Rvd25yZXYueG1sRE9Na8JAEL0X+h+WEbwU3VSKDdFVSlHQg4eqUI9Ddkyi&#10;2dk1u8b037sFwds83udM552pRUuNrywreB8mIIhzqysuFOx3y0EKwgdkjbVlUvBHHuaz15cpZtre&#10;+IfabShEDGGfoYIyBJdJ6fOSDPqhdcSRO9rGYIiwKaRu8BbDTS1HSTKWBiuODSU6+i4pP2+vRoE7&#10;mY18c5d8keza1e/+cAjr9EOpfq/7moAI1IWn+OFe6Tj/Mx3B/zfxB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Gsn8QAAADdAAAADwAAAAAAAAAAAAAAAACXAgAAZHJzL2Rv&#10;d25yZXYueG1sUEsFBgAAAAAEAAQA9QAAAIgDAAAAAA==&#10;" fillcolor="white [3212]" strokecolor="black [3213]" strokeweight="1.5pt">
                  <v:shadow on="t" opacity="28179f" mv:blur="50800f" origin="-.5,-.5" offset="98783emu,98783emu"/>
                  <v:textbox>
                    <w:txbxContent>
                      <w:p w14:paraId="0113775D" w14:textId="77777777" w:rsidR="00044D26" w:rsidRPr="00B22DEE" w:rsidRDefault="00044D26" w:rsidP="00973F3C">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B22DEE">
                          <w:rPr>
                            <w:rFonts w:ascii="Arial" w:eastAsia="MS PGothic" w:hAnsi="Arial" w:cs="MS PGothic"/>
                            <w:color w:val="000000" w:themeColor="text1"/>
                            <w:kern w:val="24"/>
                            <w:sz w:val="28"/>
                            <w:szCs w:val="28"/>
                          </w:rPr>
                          <w:t>There are a large number of hydrochloric acid particles in the solution, resulting in many collisions with the marble.</w:t>
                        </w:r>
                      </w:p>
                      <w:p w14:paraId="4AA3F683" w14:textId="77777777" w:rsidR="00044D26" w:rsidRPr="00B22DEE" w:rsidRDefault="00044D26" w:rsidP="00973F3C">
                        <w:pPr>
                          <w:pStyle w:val="NormalWeb"/>
                          <w:spacing w:before="0" w:beforeAutospacing="0" w:after="0" w:afterAutospacing="0"/>
                          <w:textAlignment w:val="baseline"/>
                          <w:rPr>
                            <w:sz w:val="28"/>
                            <w:szCs w:val="28"/>
                          </w:rPr>
                        </w:pPr>
                      </w:p>
                      <w:p w14:paraId="62D6C9BB" w14:textId="77777777" w:rsidR="00044D26" w:rsidRPr="00B22DEE" w:rsidRDefault="00044D26" w:rsidP="00973F3C">
                        <w:pPr>
                          <w:pStyle w:val="NormalWeb"/>
                          <w:spacing w:before="0" w:beforeAutospacing="0" w:after="0" w:afterAutospacing="0"/>
                          <w:textAlignment w:val="baseline"/>
                          <w:rPr>
                            <w:sz w:val="28"/>
                            <w:szCs w:val="28"/>
                          </w:rPr>
                        </w:pPr>
                        <w:r w:rsidRPr="00B22DEE">
                          <w:rPr>
                            <w:rFonts w:ascii="Arial" w:eastAsia="MS PGothic" w:hAnsi="Arial" w:cs="MS PGothic"/>
                            <w:b/>
                            <w:bCs/>
                            <w:color w:val="000000" w:themeColor="text1"/>
                            <w:kern w:val="24"/>
                            <w:sz w:val="28"/>
                            <w:szCs w:val="28"/>
                          </w:rPr>
                          <w:t>The reaction is fast.</w:t>
                        </w:r>
                      </w:p>
                    </w:txbxContent>
                  </v:textbox>
                </v:shape>
                <v:group id="Group 122" o:spid="_x0000_s1477" style="position:absolute;left:716915;top:493395;width:1778000;height:1803400" coordorigin="754062,693738"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YRvFxAAAAN0AAAAPAAAAZHJzL2Rvd25yZXYueG1sRE9Na8JAEL0X+h+WKfSm&#10;m1RtJXUVERUPUmgUxNuQHZNgdjZkt0n8964g9DaP9zmzRW8q0VLjSssK4mEEgjizuuRcwfGwGUxB&#10;OI+ssbJMCm7kYDF/fZlhom3Hv9SmPhchhF2CCgrv60RKlxVk0A1tTRy4i20M+gCbXOoGuxBuKvkR&#10;RZ/SYMmhocCaVgVl1/TPKNh22C1H8brdXy+r2/kw+TntY1Lq/a1ffoPw1Pt/8dO902H+13g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YRvFxAAAAN0AAAAP&#10;AAAAAAAAAAAAAAAAAKkCAABkcnMvZG93bnJldi54bWxQSwUGAAAAAAQABAD6AAAAmgMAAAAA&#10;">
                  <v:group id="Group 1745" o:spid="_x0000_s1478" style="position:absolute;left:754062;top:693738;width:1778000;height:1803400" coordorigin="754062,693738"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Lb5exAAAAN0AAAAPAAAAZHJzL2Rvd25yZXYueG1sRE9Na8JAEL0L/Q/LFHrT&#10;TdraSuoqIlU8iGAUxNuQHZNgdjZkt0n8911B8DaP9znTeW8q0VLjSssK4lEEgjizuuRcwfGwGk5A&#10;OI+ssbJMCm7kYD57GUwx0bbjPbWpz0UIYZeggsL7OpHSZQUZdCNbEwfuYhuDPsAml7rBLoSbSr5H&#10;0Zc0WHJoKLCmZUHZNf0zCtYddouP+LfdXi/L2/kw3p22MSn19tovfkB46v1T/HBvdJj//Tm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Lb5exAAAAN0AAAAP&#10;AAAAAAAAAAAAAAAAAKkCAABkcnMvZG93bnJldi54bWxQSwUGAAAAAAQABAD6AAAAmgMAAAAA&#10;">
                    <v:shape id="Picture 1746" o:spid="_x0000_s1479" type="#_x0000_t75" style="position:absolute;left:754062;top:693738;width:1778000;height:180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d&#10;S7bDAAAA3QAAAA8AAABkcnMvZG93bnJldi54bWxET81qAjEQvhf6DmEK3mpWES1bo0ipKD0I1T7A&#10;dDNu1t1M1iS669s3QsHbfHy/M1/2thFX8qFyrGA0zEAQF05XXCr4Oaxf30CEiKyxcUwKbhRguXh+&#10;mmOuXcffdN3HUqQQDjkqMDG2uZShMGQxDF1LnLij8xZjgr6U2mOXwm0jx1k2lRYrTg0GW/owVNT7&#10;i1XQfe3a7el8/lz92sPmdJvV3nCt1OClX72DiNTHh/jfvdVp/mwyhfs36QS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1LtsMAAADdAAAADwAAAAAAAAAAAAAAAACcAgAA&#10;ZHJzL2Rvd25yZXYueG1sUEsFBgAAAAAEAAQA9wAAAIwDAAAAAA==&#10;">
                      <v:imagedata r:id="rId48" o:title=""/>
                      <v:path arrowok="t"/>
                    </v:shape>
                    <v:line id="Straight Connector 1747" o:spid="_x0000_s1480" style="position:absolute;visibility:visible;mso-wrap-style:square" from="884237,1165225" to="2424112,1174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f6sMMAAADdAAAADwAAAGRycy9kb3ducmV2LnhtbERP22rCQBB9L/gPywh9qxuL9RJdRYqi&#10;UBSMfsCQHbPR7GzIbk36926h0Lc5nOssVp2txIMaXzpWMBwkIIhzp0suFFzO27cpCB+QNVaOScEP&#10;eVgtey8LTLVr+USPLBQihrBPUYEJoU6l9Lkhi37gauLIXV1jMUTYFFI32MZwW8n3JBlLiyXHBoM1&#10;fRrK79m3VTALl5vZ3HfTr+zj3B7H5lDcrlqp1363noMI1IV/8Z97r+P8yWgCv9/EE+Ty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Zn+rDDAAAA3QAAAA8AAAAAAAAAAAAA&#10;AAAAoQIAAGRycy9kb3ducmV2LnhtbFBLBQYAAAAABAAEAPkAAACRAwAAAAA=&#10;" strokecolor="black [3213]" strokeweight="2pt"/>
                  </v:group>
                  <v:shape id="Freeform 1748" o:spid="_x0000_s1481" style="position:absolute;left:1990724;top:2043113;width:314325;height:393700;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B6VyAAA&#10;AN0AAAAPAAAAZHJzL2Rvd25yZXYueG1sRI9PS8NAEMXvgt9hGcGL2I2lmpp2W2wh4KGg/QO9jtlp&#10;EpqdDbtrG7+9cxC8zfDevPeb+XJwnbpQiK1nA0+jDBRx5W3LtYHDvnycgooJ2WLnmQz8UITl4vZm&#10;joX1V97SZZdqJSEcCzTQpNQXWseqIYdx5Hti0U4+OEyyhlrbgFcJd50eZ9mLdtiyNDTY07qh6rz7&#10;dgZWD+fXbR7Kz2O1celj81yGr7wz5v5ueJuBSjSkf/Pf9bsV/HwiuPKNjK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7sHpXIAAAA3QAAAA8AAAAAAAAAAAAAAAAAlwIAAGRy&#10;cy9kb3ducmV2LnhtbFBLBQYAAAAABAAEAPUAAACMAw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59423,45637;59423,45637;20583,1277781;40003,1460319;98265,1551593;166236,1779767;234209,1871036;263340,1916673;273048,2053574;370151,2327385;554646,2281748;661459,2236116;622617,1734130;583777,1688493;554646,1597225;525515,1551593;486674,1232144;506095,1049607;525515,912698;515804,730163;418702,501986;370151,319443;350733,182538;321602,136906;214789,0;88554,45637;40003,91269;59423,45637" o:connectangles="0,0,0,0,0,0,0,0,0,0,0,0,0,0,0,0,0,0,0,0,0,0,0,0,0,0,0,0" textboxrect="0,0,216546,161925"/>
                    <v:textbox>
                      <w:txbxContent>
                        <w:p w14:paraId="2E020201" w14:textId="77777777" w:rsidR="00044D26" w:rsidRDefault="00044D26" w:rsidP="00973F3C">
                          <w:pPr>
                            <w:rPr>
                              <w:rFonts w:eastAsia="Times New Roman"/>
                            </w:rPr>
                          </w:pPr>
                        </w:p>
                      </w:txbxContent>
                    </v:textbox>
                  </v:shape>
                  <v:shape id="Freeform 1749" o:spid="_x0000_s1482" style="position:absolute;left:1504949;top:2052638;width:315913;height:395288;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LsOxAAA&#10;AN0AAAAPAAAAZHJzL2Rvd25yZXYueG1sRE9Na8JAEL0X/A/LCF5EN0o1NbpKKwR6EFptodcxOybB&#10;7GzYXTX9911B6G0e73NWm8404krO15YVTMYJCOLC6ppLBd9f+egFhA/IGhvLpOCXPGzWvacVZtre&#10;eE/XQyhFDGGfoYIqhDaT0hcVGfRj2xJH7mSdwRChK6V2eIvhppHTJJlLgzXHhgpb2lZUnA8Xo+Bt&#10;eF7sU5d//hQ7Ez52s9wd00apQb97XYII1IV/8cP9ruP89HkB92/iC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C7DsQAAADdAAAADwAAAAAAAAAAAAAAAACXAgAAZHJzL2Rv&#10;d25yZXYueG1sUEsFBgAAAAAEAAQA9QAAAIgDA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60329,46192;60329,46192;20895,1293305;40612,1478063;99762,1570440;168768,1801388;237774,1893769;267350,1939957;277208,2078528;375790,2355663;563096,2309471;671535,2263286;632102,1755198;592670,1709014;563096,1616630;533520,1570440;494087,1247116;513803,1062357;533520,923789;523662,739033;425080,508083;375790,323324;356073,184758;326500,138566;218061,0;89904,46192;40612,92377;60329,46192" o:connectangles="0,0,0,0,0,0,0,0,0,0,0,0,0,0,0,0,0,0,0,0,0,0,0,0,0,0,0,0" textboxrect="0,0,216546,161925"/>
                    <v:textbox>
                      <w:txbxContent>
                        <w:p w14:paraId="740F4340" w14:textId="77777777" w:rsidR="00044D26" w:rsidRDefault="00044D26" w:rsidP="00973F3C">
                          <w:pPr>
                            <w:rPr>
                              <w:rFonts w:eastAsia="Times New Roman"/>
                            </w:rPr>
                          </w:pPr>
                        </w:p>
                      </w:txbxContent>
                    </v:textbox>
                  </v:shape>
                  <v:shape id="Freeform 1750" o:spid="_x0000_s1483" style="position:absolute;left:1002506;top:2067719;width:314325;height:395287;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4ROyAAA&#10;AN0AAAAPAAAAZHJzL2Rvd25yZXYueG1sRI9Pa8MwDMXvg34Ho8Euo3VW6NKldUtXCOxQ2PoHdlVj&#10;LQmN5WB7bfbtp8NgN4n39N5Py/XgOnWlEFvPBp4mGSjiytuWawOnYzmeg4oJ2WLnmQz8UIT1anS3&#10;xML6G+/peki1khCOBRpoUuoLrWPVkMM48T2xaF8+OEyyhlrbgDcJd52eZtmzdtiyNDTY07ah6nL4&#10;dgZeHy8v+zyUH5/VzqX33awM57wz5uF+2CxAJRrSv/nv+s0Kfj4TfvlGRtC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VDhE7IAAAA3QAAAA8AAAAAAAAAAAAAAAAAlwIAAGRy&#10;cy9kb3ducmV2LnhtbFBLBQYAAAAABAAEAPUAAACMAw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59423,46192;59423,46192;20583,1293292;40003,1478050;98265,1570431;166236,1801374;234209,1893755;263340,1939939;273048,2078513;370151,2355644;554646,2309455;661459,2263268;622617,1755189;583777,1708997;554646,1616616;525515,1570431;486674,1247108;506095,1062352;525515,923784;515804,739029;418702,508081;370151,323324;350733,184758;321602,138566;214789,0;88554,46192;40003,92376;59423,46192" o:connectangles="0,0,0,0,0,0,0,0,0,0,0,0,0,0,0,0,0,0,0,0,0,0,0,0,0,0,0,0" textboxrect="0,0,216546,161925"/>
                    <v:textbox>
                      <w:txbxContent>
                        <w:p w14:paraId="2F325E40" w14:textId="77777777" w:rsidR="00044D26" w:rsidRDefault="00044D26" w:rsidP="00973F3C">
                          <w:pPr>
                            <w:rPr>
                              <w:rFonts w:eastAsia="Times New Roman"/>
                            </w:rPr>
                          </w:pPr>
                        </w:p>
                      </w:txbxContent>
                    </v:textbox>
                  </v:shape>
                  <v:oval id="Oval 1751" o:spid="_x0000_s1484" style="position:absolute;left:969962;top:13493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vwywgAA&#10;AN0AAAAPAAAAZHJzL2Rvd25yZXYueG1sRE9Ni8IwEL0v+B/CCHtb0wq2Uo1SBUFZPKyK56EZ22Iz&#10;KU203X+/EYS9zeN9znI9mEY8qXO1ZQXxJAJBXFhdc6ngct59zUE4j6yxsUwKfsnBejX6WGKmbc8/&#10;9Dz5UoQQdhkqqLxvMyldUZFBN7EtceButjPoA+xKqTvsQ7hp5DSKEmmw5tBQYUvbior76WEU6Mvm&#10;Gvf5MRmOd3f4Tg5pmW9TpT7HQ74A4Wnw/+K3e6/D/HQWw+ubcIJ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a/DLCAAAA3QAAAA8AAAAAAAAAAAAAAAAAlwIAAGRycy9kb3du&#10;cmV2LnhtbFBLBQYAAAAABAAEAPUAAACGAwAAAAA=&#10;" fillcolor="white [3212]" strokecolor="black [3213]">
                    <v:shadow on="t" opacity="22936f" mv:blur="40000f" origin=",.5" offset="0,23000emu"/>
                    <v:textbox>
                      <w:txbxContent>
                        <w:p w14:paraId="24122002" w14:textId="77777777" w:rsidR="00044D26" w:rsidRDefault="00044D26" w:rsidP="00973F3C">
                          <w:pPr>
                            <w:rPr>
                              <w:rFonts w:eastAsia="Times New Roman"/>
                            </w:rPr>
                          </w:pPr>
                        </w:p>
                      </w:txbxContent>
                    </v:textbox>
                  </v:oval>
                  <v:oval id="Oval 1752" o:spid="_x0000_s1485" style="position:absolute;left:1076325;top:1290638;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FS1xAAA&#10;AN0AAAAPAAAAZHJzL2Rvd25yZXYueG1sRE9La8JAEL4X+h+WKXgpuqk2WqOriCLosT7A45CdJrHZ&#10;2ZBdY/LvXaHQ23x8z5kvW1OKhmpXWFbwMYhAEKdWF5wpOB23/S8QziNrLC2Tgo4cLBevL3NMtL3z&#10;NzUHn4kQwi5BBbn3VSKlS3My6Aa2Ig7cj60N+gDrTOoa7yHclHIYRWNpsODQkGNF65zS38PNKLg0&#10;09Nts5meR5/vLo79tdl3nVSq99auZiA8tf5f/Ofe6TB/Eg/h+U04QS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hUtcQAAADdAAAADwAAAAAAAAAAAAAAAACXAgAAZHJzL2Rv&#10;d25yZXYueG1sUEsFBgAAAAAEAAQA9QAAAIgDAAAAAA==&#10;" fillcolor="green" strokecolor="black [3213]">
                    <v:shadow on="t" opacity="22936f" mv:blur="40000f" origin=",.5" offset="0,23000emu"/>
                    <v:textbox>
                      <w:txbxContent>
                        <w:p w14:paraId="72D94357" w14:textId="77777777" w:rsidR="00044D26" w:rsidRDefault="00044D26" w:rsidP="00973F3C">
                          <w:pPr>
                            <w:rPr>
                              <w:rFonts w:eastAsia="Times New Roman"/>
                            </w:rPr>
                          </w:pPr>
                        </w:p>
                      </w:txbxContent>
                    </v:textbox>
                  </v:oval>
                  <v:oval id="Oval 1753" o:spid="_x0000_s1486" style="position:absolute;left:1560512;top:16732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MfexAAA&#10;AN0AAAAPAAAAZHJzL2Rvd25yZXYueG1sRE9Na4NAEL0X8h+WCeTWrCZUi81GjBBoKDk0DT0P7lQl&#10;7qy4G7X/vlso9DaP9zm7fDadGGlwrWUF8ToCQVxZ3XKt4PpxfHwG4Tyyxs4yKfgmB/l+8bDDTNuJ&#10;32m8+FqEEHYZKmi87zMpXdWQQbe2PXHgvuxg0Ac41FIPOIVw08lNFCXSYMuhocGeyoaq2+VuFOjr&#10;4TOeinMyn2/u9Jac0rooU6VWy7l4AeFp9v/iP/erDvPTpy38fhNO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TH3sQAAADdAAAADwAAAAAAAAAAAAAAAACXAgAAZHJzL2Rv&#10;d25yZXYueG1sUEsFBgAAAAAEAAQA9QAAAIgDAAAAAA==&#10;" fillcolor="white [3212]" strokecolor="black [3213]">
                    <v:shadow on="t" opacity="22936f" mv:blur="40000f" origin=",.5" offset="0,23000emu"/>
                    <v:textbox>
                      <w:txbxContent>
                        <w:p w14:paraId="61401427" w14:textId="77777777" w:rsidR="00044D26" w:rsidRDefault="00044D26" w:rsidP="00973F3C">
                          <w:pPr>
                            <w:rPr>
                              <w:rFonts w:eastAsia="Times New Roman"/>
                            </w:rPr>
                          </w:pPr>
                        </w:p>
                      </w:txbxContent>
                    </v:textbox>
                  </v:oval>
                  <v:oval id="Oval 1754" o:spid="_x0000_s1487" style="position:absolute;left:1666875;top:1614488;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WlaxAAA&#10;AN0AAAAPAAAAZHJzL2Rvd25yZXYueG1sRE9Na8JAEL0X+h+WKfRSmk3VWBNdRSqCHqsWehyyYxKb&#10;nQ3ZNSb/vlsQepvH+5zFqje16Kh1lWUFb1EMgji3uuJCwem4fZ2BcB5ZY22ZFAzkYLV8fFhgpu2N&#10;P6k7+EKEEHYZKii9bzIpXV6SQRfZhjhwZ9sa9AG2hdQt3kK4qeUojqfSYMWhocSGPkrKfw5Xo+C7&#10;S0/XzSb9Gk9eXJL4S7cfBqnU81O/noPw1Pt/8d2902H+ezKBv2/C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1pWsQAAADdAAAADwAAAAAAAAAAAAAAAACXAgAAZHJzL2Rv&#10;d25yZXYueG1sUEsFBgAAAAAEAAQA9QAAAIgDAAAAAA==&#10;" fillcolor="green" strokecolor="black [3213]">
                    <v:shadow on="t" opacity="22936f" mv:blur="40000f" origin=",.5" offset="0,23000emu"/>
                    <v:textbox>
                      <w:txbxContent>
                        <w:p w14:paraId="518D6BE7" w14:textId="77777777" w:rsidR="00044D26" w:rsidRDefault="00044D26" w:rsidP="00973F3C">
                          <w:pPr>
                            <w:rPr>
                              <w:rFonts w:eastAsia="Times New Roman"/>
                            </w:rPr>
                          </w:pPr>
                        </w:p>
                      </w:txbxContent>
                    </v:textbox>
                  </v:oval>
                  <v:oval id="Oval 1755" o:spid="_x0000_s1488" style="position:absolute;left:1865312;top:1839913;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foxwwAA&#10;AN0AAAAPAAAAZHJzL2Rvd25yZXYueG1sRE9Na4NAEL0X+h+WCfTWrBbUYLIJVig0lBxqQs6DO1GJ&#10;OyvuVu2/7xYKvc3jfc7usJheTDS6zrKCeB2BIK6t7rhRcDm/PW9AOI+ssbdMCr7JwWH/+LDDXNuZ&#10;P2mqfCNCCLscFbTeD7mUrm7JoFvbgThwNzsa9AGOjdQjziHc9PIlilJpsOPQ0OJAZUv1vfoyCvTl&#10;9RrPxSldTnd3/EiPWVOUmVJPq6XYgvC0+H/xn/tdh/lZksDvN+EEu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YfoxwwAAAN0AAAAPAAAAAAAAAAAAAAAAAJcCAABkcnMvZG93&#10;bnJldi54bWxQSwUGAAAAAAQABAD1AAAAhwMAAAAA&#10;" fillcolor="white [3212]" strokecolor="black [3213]">
                    <v:shadow on="t" opacity="22936f" mv:blur="40000f" origin=",.5" offset="0,23000emu"/>
                    <v:textbox>
                      <w:txbxContent>
                        <w:p w14:paraId="4A6AF58C" w14:textId="77777777" w:rsidR="00044D26" w:rsidRDefault="00044D26" w:rsidP="00973F3C">
                          <w:pPr>
                            <w:rPr>
                              <w:rFonts w:eastAsia="Times New Roman"/>
                            </w:rPr>
                          </w:pPr>
                        </w:p>
                      </w:txbxContent>
                    </v:textbox>
                  </v:oval>
                  <v:oval id="Oval 1756" o:spid="_x0000_s1489" style="position:absolute;left:1971675;top:1781175;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1K2xAAA&#10;AN0AAAAPAAAAZHJzL2Rvd25yZXYueG1sRE9Na8JAEL0X/A/LCF5K3VQbq9FVilLQo9aCxyE7JtHs&#10;bMiuMfn3XaHgbR7vcxar1pSiodoVlhW8DyMQxKnVBWcKjj/fb1MQziNrLC2Tgo4crJa9lwUm2t55&#10;T83BZyKEsEtQQe59lUjp0pwMuqGtiAN3trVBH2CdSV3jPYSbUo6iaCINFhwacqxonVN6PdyMglMz&#10;O942m9nv+OPVxbG/NLuuk0oN+u3XHISn1j/F/+6tDvM/4wk8vg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3NStsQAAADdAAAADwAAAAAAAAAAAAAAAACXAgAAZHJzL2Rv&#10;d25yZXYueG1sUEsFBgAAAAAEAAQA9QAAAIgDAAAAAA==&#10;" fillcolor="green" strokecolor="black [3213]">
                    <v:shadow on="t" opacity="22936f" mv:blur="40000f" origin=",.5" offset="0,23000emu"/>
                    <v:textbox>
                      <w:txbxContent>
                        <w:p w14:paraId="2C5A7EFA" w14:textId="77777777" w:rsidR="00044D26" w:rsidRDefault="00044D26" w:rsidP="00973F3C">
                          <w:pPr>
                            <w:rPr>
                              <w:rFonts w:eastAsia="Times New Roman"/>
                            </w:rPr>
                          </w:pPr>
                        </w:p>
                      </w:txbxContent>
                    </v:textbox>
                  </v:oval>
                  <v:oval id="Oval 1757" o:spid="_x0000_s1490" style="position:absolute;left:2017712;top:21304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HdwwAA&#10;AN0AAAAPAAAAZHJzL2Rvd25yZXYueG1sRE9Na4NAEL0X+h+WKeTWrAaiwWYTjFCIlByahJwHd6oS&#10;d1bcrZp/3y0UepvH+5ztfjadGGlwrWUF8TICQVxZ3XKt4Hp5f92AcB5ZY2eZFDzIwX73/LTFTNuJ&#10;P2k8+1qEEHYZKmi87zMpXdWQQbe0PXHgvuxg0Ac41FIPOIVw08lVFCXSYMuhocGeioaq+/nbKNDX&#10;wy2e8lMyn+6u/EjKtM6LVKnFy5y/gfA0+3/xn/uow/x0ncL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8HdwwAAAN0AAAAPAAAAAAAAAAAAAAAAAJcCAABkcnMvZG93&#10;bnJldi54bWxQSwUGAAAAAAQABAD1AAAAhwMAAAAA&#10;" fillcolor="white [3212]" strokecolor="black [3213]">
                    <v:shadow on="t" opacity="22936f" mv:blur="40000f" origin=",.5" offset="0,23000emu"/>
                    <v:textbox>
                      <w:txbxContent>
                        <w:p w14:paraId="14F08AA5" w14:textId="77777777" w:rsidR="00044D26" w:rsidRDefault="00044D26" w:rsidP="00973F3C">
                          <w:pPr>
                            <w:rPr>
                              <w:rFonts w:eastAsia="Times New Roman"/>
                            </w:rPr>
                          </w:pPr>
                        </w:p>
                      </w:txbxContent>
                    </v:textbox>
                  </v:oval>
                  <v:oval id="Oval 1758" o:spid="_x0000_s1491" style="position:absolute;left:2124075;top:2071688;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GNfxwAA&#10;AN0AAAAPAAAAZHJzL2Rvd25yZXYueG1sRI9Pa8JAEMXvhX6HZQQvRTe1jX9SVymVQj3WKngcstMk&#10;NjsbsmtMvn3nUOhthvfmvd+st72rVUdtqDwbeJwmoIhzbysuDBy/3idLUCEiW6w9k4GBAmw393dr&#10;zKy/8Sd1h1goCeGQoYEyxibTOuQlOQxT3xCL9u1bh1HWttC2xZuEu1rPkmSuHVYsDSU29FZS/nO4&#10;OgPnbnW87nar09PzQ0jTeOn2w6CNGY/61xdQkfr4b/67/rCCv0gFV76REf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BjX8cAAADdAAAADwAAAAAAAAAAAAAAAACXAgAAZHJz&#10;L2Rvd25yZXYueG1sUEsFBgAAAAAEAAQA9QAAAIsDAAAAAA==&#10;" fillcolor="green" strokecolor="black [3213]">
                    <v:shadow on="t" opacity="22936f" mv:blur="40000f" origin=",.5" offset="0,23000emu"/>
                    <v:textbox>
                      <w:txbxContent>
                        <w:p w14:paraId="01D2D6DC" w14:textId="77777777" w:rsidR="00044D26" w:rsidRDefault="00044D26" w:rsidP="00973F3C">
                          <w:pPr>
                            <w:rPr>
                              <w:rFonts w:eastAsia="Times New Roman"/>
                            </w:rPr>
                          </w:pPr>
                        </w:p>
                      </w:txbxContent>
                    </v:textbox>
                  </v:oval>
                  <v:oval id="Oval 1759" o:spid="_x0000_s1492" style="position:absolute;left:1066800;top:1684338;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PA0xAAA&#10;AN0AAAAPAAAAZHJzL2Rvd25yZXYueG1sRE9Na4NAEL0X8h+WKeTWrBairc1GjBBIKDk0DT0P7lQl&#10;7qy4W7X/vlsI5DaP9zmbfDadGGlwrWUF8SoCQVxZ3XKt4PK5f3oB4Tyyxs4yKfglB/l28bDBTNuJ&#10;P2g8+1qEEHYZKmi87zMpXdWQQbeyPXHgvu1g0Ac41FIPOIVw08nnKEqkwZZDQ4M9lQ1V1/OPUaAv&#10;u694Kk7JfLq643tyTOuiTJVaPs7FGwhPs7+Lb+6DDvPT9Sv8fxNO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zwNMQAAADdAAAADwAAAAAAAAAAAAAAAACXAgAAZHJzL2Rv&#10;d25yZXYueG1sUEsFBgAAAAAEAAQA9QAAAIgDAAAAAA==&#10;" fillcolor="white [3212]" strokecolor="black [3213]">
                    <v:shadow on="t" opacity="22936f" mv:blur="40000f" origin=",.5" offset="0,23000emu"/>
                    <v:textbox>
                      <w:txbxContent>
                        <w:p w14:paraId="010AD1D7" w14:textId="77777777" w:rsidR="00044D26" w:rsidRDefault="00044D26" w:rsidP="00973F3C">
                          <w:pPr>
                            <w:rPr>
                              <w:rFonts w:eastAsia="Times New Roman"/>
                            </w:rPr>
                          </w:pPr>
                        </w:p>
                      </w:txbxContent>
                    </v:textbox>
                  </v:oval>
                  <v:oval id="Oval 1760" o:spid="_x0000_s1493" style="position:absolute;left:1174750;top:1627188;width:106362;height:1063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qXkxwAA&#10;AN0AAAAPAAAAZHJzL2Rvd25yZXYueG1sRI9Pa8JAEMXvhX6HZQQvRTe11dboKqUi1KN/Cj0O2TGJ&#10;zc6G7BqTb+8cCr3N8N6895vlunOVaqkJpWcDz+MEFHHmbcm5gdNxO3oHFSKyxcozGegpwHr1+LDE&#10;1Pob76k9xFxJCIcUDRQx1qnWISvIYRj7mli0s28cRlmbXNsGbxLuKj1Jkpl2WLI0FFjTZ0HZ7+Hq&#10;DPy089N1s5l/v7w+hek0Xtpd32tjhoPuYwEqUhf/zX/XX1bw32bCL9/ICHp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bql5McAAADdAAAADwAAAAAAAAAAAAAAAACXAgAAZHJz&#10;L2Rvd25yZXYueG1sUEsFBgAAAAAEAAQA9QAAAIsDAAAAAA==&#10;" fillcolor="green" strokecolor="black [3213]">
                    <v:shadow on="t" opacity="22936f" mv:blur="40000f" origin=",.5" offset="0,23000emu"/>
                    <v:textbox>
                      <w:txbxContent>
                        <w:p w14:paraId="5FFC9680" w14:textId="77777777" w:rsidR="00044D26" w:rsidRDefault="00044D26" w:rsidP="00973F3C">
                          <w:pPr>
                            <w:rPr>
                              <w:rFonts w:eastAsia="Times New Roman"/>
                            </w:rPr>
                          </w:pPr>
                        </w:p>
                      </w:txbxContent>
                    </v:textbox>
                  </v:oval>
                  <v:oval id="Oval 1761" o:spid="_x0000_s1494" style="position:absolute;left:1655762;top:217170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jaPwwAA&#10;AN0AAAAPAAAAZHJzL2Rvd25yZXYueG1sRE9Na4NAEL0X8h+WCeRWV3vQYlyDCQQSSg5NQ8+DO1HR&#10;nRV3G+2/7xYKvc3jfU6xW8wgHjS5zrKCJIpBENdWd9wouH0cn19BOI+scbBMCr7Jwa5cPRWYazvz&#10;Oz2uvhEhhF2OClrvx1xKV7dk0EV2JA7c3U4GfYBTI/WEcwg3g3yJ41Qa7Dg0tDjSoaW6v34ZBfq2&#10;/0zm6pIul96d39Jz1lSHTKnNeqm2IDwt/l/85z7pMD9LE/j9Jpwg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NjaPwwAAAN0AAAAPAAAAAAAAAAAAAAAAAJcCAABkcnMvZG93&#10;bnJldi54bWxQSwUGAAAAAAQABAD1AAAAhwMAAAAA&#10;" fillcolor="white [3212]" strokecolor="black [3213]">
                    <v:shadow on="t" opacity="22936f" mv:blur="40000f" origin=",.5" offset="0,23000emu"/>
                    <v:textbox>
                      <w:txbxContent>
                        <w:p w14:paraId="7D9E43E4" w14:textId="77777777" w:rsidR="00044D26" w:rsidRDefault="00044D26" w:rsidP="00973F3C">
                          <w:pPr>
                            <w:rPr>
                              <w:rFonts w:eastAsia="Times New Roman"/>
                            </w:rPr>
                          </w:pPr>
                        </w:p>
                      </w:txbxContent>
                    </v:textbox>
                  </v:oval>
                  <v:oval id="Oval 1762" o:spid="_x0000_s1495" style="position:absolute;left:1762125;top:2112963;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J4IxAAA&#10;AN0AAAAPAAAAZHJzL2Rvd25yZXYueG1sRE9La8JAEL4X+h+WKXgpzUat2kRXEaVQjz4KHofsNIlm&#10;Z0N2jcm/7xYK3ubje85i1ZlKtNS40rKCYRSDIM6sLjlXcDp+vn2AcB5ZY2WZFPTkYLV8flpgqu2d&#10;99QefC5CCLsUFRTe16mULivIoItsTRy4H9sY9AE2udQN3kO4qeQojqfSYMmhocCaNgVl18PNKDi3&#10;yem23Sbf4/dXN5n4S7vre6nU4KVbz0F46vxD/O/+0mH+bDqCv2/C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SeCMQAAADdAAAADwAAAAAAAAAAAAAAAACXAgAAZHJzL2Rv&#10;d25yZXYueG1sUEsFBgAAAAAEAAQA9QAAAIgDAAAAAA==&#10;" fillcolor="green" strokecolor="black [3213]">
                    <v:shadow on="t" opacity="22936f" mv:blur="40000f" origin=",.5" offset="0,23000emu"/>
                    <v:textbox>
                      <w:txbxContent>
                        <w:p w14:paraId="6EEADA11" w14:textId="77777777" w:rsidR="00044D26" w:rsidRDefault="00044D26" w:rsidP="00973F3C">
                          <w:pPr>
                            <w:rPr>
                              <w:rFonts w:eastAsia="Times New Roman"/>
                            </w:rPr>
                          </w:pPr>
                        </w:p>
                      </w:txbxContent>
                    </v:textbox>
                  </v:oval>
                  <v:oval id="Oval 1763" o:spid="_x0000_s1496" style="position:absolute;left:925512;top:2027238;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A1jwwAA&#10;AN0AAAAPAAAAZHJzL2Rvd25yZXYueG1sRE9Na4NAEL0X+h+WKeRW1ySgwWYTTKAQKTk0kZwHd6oS&#10;d1bcrZp/3y0UepvH+5ztfjadGGlwrWUFyygGQVxZ3XKtoLy+v25AOI+ssbNMCh7kYL97ftpipu3E&#10;nzRefC1CCLsMFTTe95mUrmrIoItsTxy4LzsY9AEOtdQDTiHcdHIVx4k02HJoaLCnY0PV/fJtFOjy&#10;cFtO+TmZz3dXfCRFWufHVKnFy5y/gfA0+3/xn/ukw/w0WcP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A1jwwAAAN0AAAAPAAAAAAAAAAAAAAAAAJcCAABkcnMvZG93&#10;bnJldi54bWxQSwUGAAAAAAQABAD1AAAAhwMAAAAA&#10;" fillcolor="white [3212]" strokecolor="black [3213]">
                    <v:shadow on="t" opacity="22936f" mv:blur="40000f" origin=",.5" offset="0,23000emu"/>
                    <v:textbox>
                      <w:txbxContent>
                        <w:p w14:paraId="5D8D04CF" w14:textId="77777777" w:rsidR="00044D26" w:rsidRDefault="00044D26" w:rsidP="00973F3C">
                          <w:pPr>
                            <w:rPr>
                              <w:rFonts w:eastAsia="Times New Roman"/>
                            </w:rPr>
                          </w:pPr>
                        </w:p>
                      </w:txbxContent>
                    </v:textbox>
                  </v:oval>
                  <v:oval id="Oval 1764" o:spid="_x0000_s1497" style="position:absolute;left:1031875;top:1968500;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aPnxQAA&#10;AN0AAAAPAAAAZHJzL2Rvd25yZXYueG1sRE9La8JAEL4L/Q/LFHoRs6n10aSuIpWCHpsqeByy0yRt&#10;djZk15j8+25B8DYf33NWm97UoqPWVZYVPEcxCOLc6ooLBcevj8krCOeRNdaWScFADjbrh9EKU22v&#10;/Eld5gsRQtilqKD0vkmldHlJBl1kG+LAfdvWoA+wLaRu8RrCTS2ncbyQBisODSU29F5S/ptdjIJz&#10;lxwvu11yepmN3Xzuf7rDMEilnh777RsIT72/i2/uvQ7zl4sZ/H8TTp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Bo+fFAAAA3QAAAA8AAAAAAAAAAAAAAAAAlwIAAGRycy9k&#10;b3ducmV2LnhtbFBLBQYAAAAABAAEAPUAAACJAwAAAAA=&#10;" fillcolor="green" strokecolor="black [3213]">
                    <v:shadow on="t" opacity="22936f" mv:blur="40000f" origin=",.5" offset="0,23000emu"/>
                    <v:textbox>
                      <w:txbxContent>
                        <w:p w14:paraId="0B737966" w14:textId="77777777" w:rsidR="00044D26" w:rsidRDefault="00044D26" w:rsidP="00973F3C">
                          <w:pPr>
                            <w:rPr>
                              <w:rFonts w:eastAsia="Times New Roman"/>
                            </w:rPr>
                          </w:pPr>
                        </w:p>
                      </w:txbxContent>
                    </v:textbox>
                  </v:oval>
                  <v:oval id="Oval 1765" o:spid="_x0000_s1498" style="position:absolute;left:1300162;top:1960563;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TCMwwAA&#10;AN0AAAAPAAAAZHJzL2Rvd25yZXYueG1sRE9Na4NAEL0X+h+WKeRW1wSiwWYTTKAQKTk0kZwHd6oS&#10;d1bcrZp/3y0UepvH+5ztfjadGGlwrWUFyygGQVxZ3XKtoLy+v25AOI+ssbNMCh7kYL97ftpipu3E&#10;nzRefC1CCLsMFTTe95mUrmrIoItsTxy4LzsY9AEOtdQDTiHcdHIVx4k02HJoaLCnY0PV/fJtFOjy&#10;cFtO+TmZz3dXfCRFWufHVKnFy5y/gfA0+3/xn/ukw/w0WcP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DTCMwwAAAN0AAAAPAAAAAAAAAAAAAAAAAJcCAABkcnMvZG93&#10;bnJldi54bWxQSwUGAAAAAAQABAD1AAAAhwMAAAAA&#10;" fillcolor="white [3212]" strokecolor="black [3213]">
                    <v:shadow on="t" opacity="22936f" mv:blur="40000f" origin=",.5" offset="0,23000emu"/>
                    <v:textbox>
                      <w:txbxContent>
                        <w:p w14:paraId="22818B42" w14:textId="77777777" w:rsidR="00044D26" w:rsidRDefault="00044D26" w:rsidP="00973F3C">
                          <w:pPr>
                            <w:rPr>
                              <w:rFonts w:eastAsia="Times New Roman"/>
                            </w:rPr>
                          </w:pPr>
                        </w:p>
                      </w:txbxContent>
                    </v:textbox>
                  </v:oval>
                  <v:oval id="Oval 1766" o:spid="_x0000_s1499" style="position:absolute;left:1406525;top:1901825;width:106362;height:1063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5gLxQAA&#10;AN0AAAAPAAAAZHJzL2Rvd25yZXYueG1sRE9La8JAEL4X/A/LCF5K3dRHWtNspChCPdZa6HHITpNo&#10;djZk15j8e7cg9DYf33PSdW9q0VHrKssKnqcRCOLc6ooLBcev3dMrCOeRNdaWScFADtbZ6CHFRNsr&#10;f1J38IUIIewSVFB63yRSurwkg25qG+LA/drWoA+wLaRu8RrCTS1nURRLgxWHhhIb2pSUnw8Xo+Cn&#10;Wx0v2+3qe754dMulP3X7YZBKTcb9+xsIT73/F9/dHzrMf4lj+PsmnC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fmAvFAAAA3QAAAA8AAAAAAAAAAAAAAAAAlwIAAGRycy9k&#10;b3ducmV2LnhtbFBLBQYAAAAABAAEAPUAAACJAwAAAAA=&#10;" fillcolor="green" strokecolor="black [3213]">
                    <v:shadow on="t" opacity="22936f" mv:blur="40000f" origin=",.5" offset="0,23000emu"/>
                    <v:textbox>
                      <w:txbxContent>
                        <w:p w14:paraId="410EA3E7" w14:textId="77777777" w:rsidR="00044D26" w:rsidRDefault="00044D26" w:rsidP="00973F3C">
                          <w:pPr>
                            <w:rPr>
                              <w:rFonts w:eastAsia="Times New Roman"/>
                            </w:rPr>
                          </w:pPr>
                        </w:p>
                      </w:txbxContent>
                    </v:textbox>
                  </v:oval>
                  <v:oval id="Oval 1767" o:spid="_x0000_s1500" style="position:absolute;left:1528762;top:12858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kwtgwwAA&#10;AN0AAAAPAAAAZHJzL2Rvd25yZXYueG1sRE9Na4NAEL0X8h+WCeTWrOlBg8kmmEAgUjzEhp4Hd6IS&#10;d1bcrdp/3y0UepvH+5z9cTadGGlwrWUFm3UEgriyuuVawf3j8roF4Tyyxs4yKfgmB8fD4mWPqbYT&#10;32gsfS1CCLsUFTTe96mUrmrIoFvbnjhwDzsY9AEOtdQDTiHcdPItimJpsOXQ0GBP54aqZ/llFOj7&#10;6XMzZUU8F0+Xv8d5UmfnRKnVcs52IDzN/l/8577qMD+JE/j9Jpw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kwtgwwAAAN0AAAAPAAAAAAAAAAAAAAAAAJcCAABkcnMvZG93&#10;bnJldi54bWxQSwUGAAAAAAQABAD1AAAAhwMAAAAA&#10;" fillcolor="white [3212]" strokecolor="black [3213]">
                    <v:shadow on="t" opacity="22936f" mv:blur="40000f" origin=",.5" offset="0,23000emu"/>
                    <v:textbox>
                      <w:txbxContent>
                        <w:p w14:paraId="060F83DA" w14:textId="77777777" w:rsidR="00044D26" w:rsidRDefault="00044D26" w:rsidP="00973F3C">
                          <w:pPr>
                            <w:rPr>
                              <w:rFonts w:eastAsia="Times New Roman"/>
                            </w:rPr>
                          </w:pPr>
                        </w:p>
                      </w:txbxContent>
                    </v:textbox>
                  </v:oval>
                  <v:oval id="Oval 1768" o:spid="_x0000_s1501" style="position:absolute;left:1635125;top:1227138;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KnixwAA&#10;AN0AAAAPAAAAZHJzL2Rvd25yZXYueG1sRI9Pa8JAEMXvhX6HZQQvRTe11dboKqUi1KN/Cj0O2TGJ&#10;zc6G7BqTb+8cCr3N8N6895vlunOVaqkJpWcDz+MEFHHmbcm5gdNxO3oHFSKyxcozGegpwHr1+LDE&#10;1Pob76k9xFxJCIcUDRQx1qnWISvIYRj7mli0s28cRlmbXNsGbxLuKj1Jkpl2WLI0FFjTZ0HZ7+Hq&#10;DPy089N1s5l/v7w+hek0Xtpd32tjhoPuYwEqUhf/zX/XX1bw32aCK9/ICHp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8yp4scAAADdAAAADwAAAAAAAAAAAAAAAACXAgAAZHJz&#10;L2Rvd25yZXYueG1sUEsFBgAAAAAEAAQA9QAAAIsDAAAAAA==&#10;" fillcolor="green" strokecolor="black [3213]">
                    <v:shadow on="t" opacity="22936f" mv:blur="40000f" origin=",.5" offset="0,23000emu"/>
                    <v:textbox>
                      <w:txbxContent>
                        <w:p w14:paraId="29BCB62F" w14:textId="77777777" w:rsidR="00044D26" w:rsidRDefault="00044D26" w:rsidP="00973F3C">
                          <w:pPr>
                            <w:rPr>
                              <w:rFonts w:eastAsia="Times New Roman"/>
                            </w:rPr>
                          </w:pPr>
                        </w:p>
                      </w:txbxContent>
                    </v:textbox>
                  </v:oval>
                  <v:oval id="Oval 1769" o:spid="_x0000_s1502" style="position:absolute;left:2105025;top:1590675;width:77787;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DqJwwAA&#10;AN0AAAAPAAAAZHJzL2Rvd25yZXYueG1sRE9Na4NAEL0X+h+WKeRWV3PQxmYTjFBIKDk0kZwHd6oS&#10;d1bcbTT/Plso9DaP9znr7Wx6caPRdZYVJFEMgri2uuNGQXX+eH0D4Tyyxt4yKbiTg+3m+WmNubYT&#10;f9Ht5BsRQtjlqKD1fsildHVLBl1kB+LAfdvRoA9wbKQecQrhppfLOE6lwY5DQ4sDlS3V19OPUaCr&#10;3SWZimM6H6/u8JkesqYoM6UWL3PxDsLT7P/Ff+69DvOzdAW/34QT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QDqJwwAAAN0AAAAPAAAAAAAAAAAAAAAAAJcCAABkcnMvZG93&#10;bnJldi54bWxQSwUGAAAAAAQABAD1AAAAhwMAAAAA&#10;" fillcolor="white [3212]" strokecolor="black [3213]">
                    <v:shadow on="t" opacity="22936f" mv:blur="40000f" origin=",.5" offset="0,23000emu"/>
                    <v:textbox>
                      <w:txbxContent>
                        <w:p w14:paraId="44049CA0" w14:textId="77777777" w:rsidR="00044D26" w:rsidRDefault="00044D26" w:rsidP="00973F3C">
                          <w:pPr>
                            <w:rPr>
                              <w:rFonts w:eastAsia="Times New Roman"/>
                            </w:rPr>
                          </w:pPr>
                        </w:p>
                      </w:txbxContent>
                    </v:textbox>
                  </v:oval>
                  <v:oval id="Oval 1770" o:spid="_x0000_s1503" style="position:absolute;left:2212975;top:1531938;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zM5xwAA&#10;AN0AAAAPAAAAZHJzL2Rvd25yZXYueG1sRI9Pa8JAEMXvhX6HZQQvpW5qq9boKqUi1KN/Cj0O2TGJ&#10;zc6G7BqTb+8cCr3N8N6895vlunOVaqkJpWcDL6MEFHHmbcm5gdNx+/wOKkRki5VnMtBTgPXq8WGJ&#10;qfU33lN7iLmSEA4pGihirFOtQ1aQwzDyNbFoZ984jLI2ubYN3iTcVXqcJFPtsGRpKLCmz4Ky38PV&#10;Gfhp56frZjP/fn17CpNJvLS7vtfGDAfdxwJUpC7+m/+uv6zgz2bCL9/ICHp1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MzOccAAADdAAAADwAAAAAAAAAAAAAAAACXAgAAZHJz&#10;L2Rvd25yZXYueG1sUEsFBgAAAAAEAAQA9QAAAIsDAAAAAA==&#10;" fillcolor="green" strokecolor="black [3213]">
                    <v:shadow on="t" opacity="22936f" mv:blur="40000f" origin=",.5" offset="0,23000emu"/>
                    <v:textbox>
                      <w:txbxContent>
                        <w:p w14:paraId="1EEEB817" w14:textId="77777777" w:rsidR="00044D26" w:rsidRDefault="00044D26" w:rsidP="00973F3C">
                          <w:pPr>
                            <w:rPr>
                              <w:rFonts w:eastAsia="Times New Roman"/>
                            </w:rPr>
                          </w:pPr>
                        </w:p>
                      </w:txbxContent>
                    </v:textbox>
                  </v:oval>
                  <v:oval id="Oval 1771" o:spid="_x0000_s1504" style="position:absolute;left:1865312;top:12636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6BSwQAA&#10;AN0AAAAPAAAAZHJzL2Rvd25yZXYueG1sRE9Ni8IwEL0L/ocwC940rYdWukbpCoIiHnRlz0Mz2xab&#10;SWmirf/eCIK3ebzPWa4H04g7da62rCCeRSCIC6trLhVcfrfTBQjnkTU2lknBgxysV+PREjNtez7R&#10;/exLEULYZaig8r7NpHRFRQbdzLbEgfu3nUEfYFdK3WEfwk0j51GUSIM1h4YKW9pUVFzPN6NAX37+&#10;4j4/JsPx6vaHZJ+W+SZVavI15N8gPA3+I367dzrMT9MYXt+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u+gUsEAAADdAAAADwAAAAAAAAAAAAAAAACXAgAAZHJzL2Rvd25y&#10;ZXYueG1sUEsFBgAAAAAEAAQA9QAAAIUDAAAAAA==&#10;" fillcolor="white [3212]" strokecolor="black [3213]">
                    <v:shadow on="t" opacity="22936f" mv:blur="40000f" origin=",.5" offset="0,23000emu"/>
                    <v:textbox>
                      <w:txbxContent>
                        <w:p w14:paraId="2694D19E" w14:textId="77777777" w:rsidR="00044D26" w:rsidRDefault="00044D26" w:rsidP="00973F3C">
                          <w:pPr>
                            <w:rPr>
                              <w:rFonts w:eastAsia="Times New Roman"/>
                            </w:rPr>
                          </w:pPr>
                        </w:p>
                      </w:txbxContent>
                    </v:textbox>
                  </v:oval>
                  <v:oval id="Oval 1772" o:spid="_x0000_s1505" style="position:absolute;left:1971675;top:1204913;width:106362;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jVxAAA&#10;AN0AAAAPAAAAZHJzL2Rvd25yZXYueG1sRE9La8JAEL4X/A/LCF5Ks6mttYmuIpWCHn2BxyE7TWKz&#10;syG7xuTfd4WCt/n4njNfdqYSLTWutKzgNYpBEGdWl5wrOB6+Xz5BOI+ssbJMCnpysFwMnuaYanvj&#10;HbV7n4sQwi5FBYX3dSqlywoy6CJbEwfuxzYGfYBNLnWDtxBuKjmO4w9psOTQUGBNXwVlv/urUXBu&#10;k+N1vU5Ob+/PbjLxl3bb91Kp0bBbzUB46vxD/O/e6DB/Oh3D/Ztwgl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I1cQAAADdAAAADwAAAAAAAAAAAAAAAACXAgAAZHJzL2Rv&#10;d25yZXYueG1sUEsFBgAAAAAEAAQA9QAAAIgDAAAAAA==&#10;" fillcolor="green" strokecolor="black [3213]">
                    <v:shadow on="t" opacity="22936f" mv:blur="40000f" origin=",.5" offset="0,23000emu"/>
                    <v:textbox>
                      <w:txbxContent>
                        <w:p w14:paraId="7BA118CB" w14:textId="77777777" w:rsidR="00044D26" w:rsidRDefault="00044D26" w:rsidP="00973F3C">
                          <w:pPr>
                            <w:rPr>
                              <w:rFonts w:eastAsia="Times New Roman"/>
                            </w:rPr>
                          </w:pPr>
                        </w:p>
                      </w:txbxContent>
                    </v:textbox>
                  </v:oval>
                </v:group>
                <v:group id="Group 123" o:spid="_x0000_s1506" style="position:absolute;left:4715510;top:435610;width:1778000;height:1803400" coordorigin="4911725,690563"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dQtZxAAAAN0AAAAP&#10;AAAAAAAAAAAAAAAAAKkCAABkcnMvZG93bnJldi54bWxQSwUGAAAAAAQABAD6AAAAmgMAAAAA&#10;">
                  <v:shape id="Freeform 1686" o:spid="_x0000_s1507" style="position:absolute;left:6147594;top:2035969;width:315912;height:393700;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5p7xQAA&#10;AN0AAAAPAAAAZHJzL2Rvd25yZXYueG1sRE9La8JAEL4X+h+WKfRSdGOhUWNWsYVAD0LrA7yO2TEJ&#10;yc6G3a2m/94VCr3Nx/ecfDWYTlzI+caygsk4AUFcWt1wpeCwL0YzED4ga+wsk4Jf8rBaPj7kmGl7&#10;5S1ddqESMYR9hgrqEPpMSl/WZNCPbU8cubN1BkOErpLa4TWGm06+JkkqDTYcG2rs6aOmst39GAXv&#10;L+18O3XF97HcmPC1eSvcadop9fw0rBcgAg3hX/zn/tRxfjpL4f5NPEE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nmnvFAAAA3QAAAA8AAAAAAAAAAAAAAAAAlwIAAGRycy9k&#10;b3ducmV2LnhtbFBLBQYAAAAABAAEAPUAAACJAw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60329,45637;60329,45637;20895,1277781;40612,1460319;99760,1551593;168768,1779767;237774,1871036;267348,1916673;277207,2053574;375787,2327385;563089,2281748;671529,2236116;632095,1734130;592664,1688493;563089,1597225;533515,1551593;494084,1232144;513799,1049607;533515,912698;523656,730163;425076,501986;375787,319443;356070,182538;326496,136906;218057,0;89903,45637;40612,91269;60329,45637" o:connectangles="0,0,0,0,0,0,0,0,0,0,0,0,0,0,0,0,0,0,0,0,0,0,0,0,0,0,0,0" textboxrect="0,0,216546,161925"/>
                    <v:textbox>
                      <w:txbxContent>
                        <w:p w14:paraId="00CE31F0" w14:textId="77777777" w:rsidR="00044D26" w:rsidRDefault="00044D26" w:rsidP="00973F3C">
                          <w:pPr>
                            <w:rPr>
                              <w:rFonts w:eastAsia="Times New Roman"/>
                            </w:rPr>
                          </w:pPr>
                        </w:p>
                      </w:txbxContent>
                    </v:textbox>
                  </v:shape>
                  <v:shape id="Freeform 1687" o:spid="_x0000_s1508" style="position:absolute;left:5663406;top:2045494;width:314325;height:395287;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z/gxAAA&#10;AN0AAAAPAAAAZHJzL2Rvd25yZXYueG1sRE9La8JAEL4X+h+WKfRSdGNBo9FVbCHQg2B9gNcxOybB&#10;7GzY3Wr8964g9DYf33Nmi8404kLO15YVDPoJCOLC6ppLBftd3huD8AFZY2OZFNzIw2L++jLDTNsr&#10;b+iyDaWIIewzVFCF0GZS+qIig75vW+LInawzGCJ0pdQOrzHcNPIzSUbSYM2xocKWvisqzts/o+Dr&#10;4zzZpC7/PRQrE9arYe6OaaPU+1u3nIII1IV/8dP9o+P80TiFxzfxB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s/4MQAAADdAAAADwAAAAAAAAAAAAAAAACXAgAAZHJzL2Rv&#10;d25yZXYueG1sUEsFBgAAAAAEAAQA9QAAAIgDA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59423,46192;59423,46192;20583,1293292;40003,1478050;98265,1570431;166236,1801374;234209,1893755;263340,1939939;273048,2078513;370151,2355644;554646,2309455;661459,2263268;622617,1755189;583777,1708997;554646,1616616;525515,1570431;486674,1247108;506095,1062352;525515,923784;515804,739029;418702,508081;370151,323324;350733,184758;321602,138566;214789,0;88554,46192;40003,92376;59423,46192" o:connectangles="0,0,0,0,0,0,0,0,0,0,0,0,0,0,0,0,0,0,0,0,0,0,0,0,0,0,0,0" textboxrect="0,0,216546,161925"/>
                    <v:textbox>
                      <w:txbxContent>
                        <w:p w14:paraId="015E7F29" w14:textId="77777777" w:rsidR="00044D26" w:rsidRDefault="00044D26" w:rsidP="00973F3C">
                          <w:pPr>
                            <w:rPr>
                              <w:rFonts w:eastAsia="Times New Roman"/>
                            </w:rPr>
                          </w:pPr>
                        </w:p>
                      </w:txbxContent>
                    </v:textbox>
                  </v:shape>
                  <v:shape id="Freeform 1688" o:spid="_x0000_s1509" style="position:absolute;left:5159375;top:2060575;width:315912;height:395288;rotation:-4990606fd;visibility:visible;mso-wrap-style:square;v-text-anchor:middle" coordsize="216546,1619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KuSxwAA&#10;AN0AAAAPAAAAZHJzL2Rvd25yZXYueG1sRI9Pa8JAEMXvhX6HZQQvRTct+C91lbYQ8CC0WsHrNDsm&#10;wexs2F01/fadQ8HbDO/Ne79ZrnvXqiuF2Hg28DzOQBGX3jZcGTh8F6M5qJiQLbaeycAvRVivHh+W&#10;mFt/4x1d96lSEsIxRwN1Sl2udSxrchjHviMW7eSDwyRrqLQNeJNw1+qXLJtqhw1LQ40dfdRUnvcX&#10;Z+D96bzYzULxdSy3Ln1uJ0X4mbXGDAf92yuoRH26m/+vN1bwp3PBlW9kBL3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7SrkscAAADdAAAADwAAAAAAAAAAAAAAAACXAgAAZHJz&#10;L2Rvd25yZXYueG1sUEsFBgAAAAAEAAQA9QAAAIsDAAAAAA==&#10;" adj="-11796480,,540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troke joinstyle="round"/>
                    <v:shadow on="t" opacity="22936f" mv:blur="40000f" origin=",.5" offset="0,23000emu"/>
                    <v:formulas/>
                    <v:path arrowok="t" o:connecttype="custom" o:connectlocs="60329,46192;60329,46192;20895,1293305;40612,1478063;99760,1570440;168768,1801388;237774,1893769;267348,1939957;277207,2078528;375787,2355663;563089,2309471;671529,2263286;632095,1755198;592664,1709014;563089,1616630;533515,1570440;494084,1247116;513799,1062357;533515,923789;523656,739033;425076,508083;375787,323324;356070,184758;326496,138566;218057,0;89903,46192;40612,92377;60329,46192" o:connectangles="0,0,0,0,0,0,0,0,0,0,0,0,0,0,0,0,0,0,0,0,0,0,0,0,0,0,0,0" textboxrect="0,0,216546,161925"/>
                    <v:textbox>
                      <w:txbxContent>
                        <w:p w14:paraId="2140F980" w14:textId="77777777" w:rsidR="00044D26" w:rsidRDefault="00044D26" w:rsidP="00973F3C">
                          <w:pPr>
                            <w:rPr>
                              <w:rFonts w:eastAsia="Times New Roman"/>
                            </w:rPr>
                          </w:pPr>
                        </w:p>
                      </w:txbxContent>
                    </v:textbox>
                  </v:shape>
                  <v:oval id="Oval 1689" o:spid="_x0000_s1510" style="position:absolute;left:5127625;top:13430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dPuwwAA&#10;AN0AAAAPAAAAZHJzL2Rvd25yZXYueG1sRE9Li8IwEL4L+x/CCN401UPVrql0hYWVxYMP9jw0Y1va&#10;TEoTbf33G0HwNh/fczbbwTTiTp2rLCuYzyIQxLnVFRcKLufv6QqE88gaG8uk4EEOtunHaIOJtj0f&#10;6X7yhQgh7BJUUHrfJlK6vCSDbmZb4sBdbWfQB9gVUnfYh3DTyEUUxdJgxaGhxJZ2JeX16WYU6MvX&#10;37zPDvFwqN3+N94vi2y3VGoyHrJPEJ4G/xa/3D86zI9Xa3h+E06Q6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rdPuwwAAAN0AAAAPAAAAAAAAAAAAAAAAAJcCAABkcnMvZG93&#10;bnJldi54bWxQSwUGAAAAAAQABAD1AAAAhwMAAAAA&#10;" fillcolor="white [3212]" strokecolor="black [3213]">
                    <v:shadow on="t" opacity="22936f" mv:blur="40000f" origin=",.5" offset="0,23000emu"/>
                    <v:textbox>
                      <w:txbxContent>
                        <w:p w14:paraId="54B06BEA" w14:textId="77777777" w:rsidR="00044D26" w:rsidRDefault="00044D26" w:rsidP="00973F3C">
                          <w:pPr>
                            <w:rPr>
                              <w:rFonts w:eastAsia="Times New Roman"/>
                            </w:rPr>
                          </w:pPr>
                        </w:p>
                      </w:txbxContent>
                    </v:textbox>
                  </v:oval>
                  <v:oval id="Oval 1690" o:spid="_x0000_s1511" style="position:absolute;left:5233987;top:12842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tpexgAA&#10;AN0AAAAPAAAAZHJzL2Rvd25yZXYueG1sRI9Ba8JAEIXvhf6HZQq9FN1Uq5joKkUptMdaBY9DdkzS&#10;ZmdDdo3Jv3cOBW8zvDfvfbPa9K5WHbWh8mzgdZyAIs69rbgwcPj5GC1AhYhssfZMBgYKsFk/Pqww&#10;s/7K39TtY6EkhEOGBsoYm0zrkJfkMIx9Qyza2bcOo6xtoW2LVwl3tZ4kyVw7rFgaSmxoW1L+t784&#10;A6cuPVx2u/Q4fXsJs1n87b6GQRvz/NS/L0FF6uPd/H/9aQV/ngq/fCMj6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jtpexgAAAN0AAAAPAAAAAAAAAAAAAAAAAJcCAABkcnMv&#10;ZG93bnJldi54bWxQSwUGAAAAAAQABAD1AAAAigMAAAAA&#10;" fillcolor="green" strokecolor="black [3213]">
                    <v:shadow on="t" opacity="22936f" mv:blur="40000f" origin=",.5" offset="0,23000emu"/>
                    <v:textbox>
                      <w:txbxContent>
                        <w:p w14:paraId="0F28DB59" w14:textId="77777777" w:rsidR="00044D26" w:rsidRDefault="00044D26" w:rsidP="00973F3C">
                          <w:pPr>
                            <w:rPr>
                              <w:rFonts w:eastAsia="Times New Roman"/>
                            </w:rPr>
                          </w:pPr>
                        </w:p>
                      </w:txbxContent>
                    </v:textbox>
                  </v:oval>
                  <v:group id="Group 1691" o:spid="_x0000_s1512" style="position:absolute;left:4911725;top:690563;width:1778000;height:1803400" coordorigin="4911725,690563"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l5uHwwAAAN0AAAAPAAAAZHJzL2Rvd25yZXYueG1sRE9Li8IwEL4L/ocwgrc1&#10;rbLido0iouJBFnzAsrehGdtiMylNbOu/3wiCt/n4njNfdqYUDdWusKwgHkUgiFOrC84UXM7bjxkI&#10;55E1lpZJwYMcLBf93hwTbVs+UnPymQgh7BJUkHtfJVK6NCeDbmQr4sBdbW3QB1hnUtfYhnBTynEU&#10;TaXBgkNDjhWtc0pvp7tRsGuxXU3iTXO4XdePv/Pnz+8hJqWGg271DcJT59/il3uvw/zpVw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Xm4fDAAAA3QAAAA8A&#10;AAAAAAAAAAAAAAAAqQIAAGRycy9kb3ducmV2LnhtbFBLBQYAAAAABAAEAPoAAACZAwAAAAA=&#10;">
                    <v:shape id="Picture 1692" o:spid="_x0000_s1513" type="#_x0000_t75" style="position:absolute;left:4911725;top:690563;width:1778000;height:180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n&#10;bm/DAAAA3QAAAA8AAABkcnMvZG93bnJldi54bWxET81qAjEQvhf6DmEK3mpWD9pujSKlongoVPsA&#10;0824WXczWZPorm/fCIK3+fh+Z7bobSMu5EPlWMFomIEgLpyuuFTwu1+9voEIEVlj45gUXCnAYv78&#10;NMNcu45/6LKLpUghHHJUYGJscylDYchiGLqWOHEH5y3GBH0ptccuhdtGjrNsIi1WnBoMtvRpqKh3&#10;Z6ug2363m+Pp9LX8s/v18TqtveFaqcFLv/wAEamPD/HdvdFp/uR9DLdv0gly/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ydub8MAAADdAAAADwAAAAAAAAAAAAAAAACcAgAA&#10;ZHJzL2Rvd25yZXYueG1sUEsFBgAAAAAEAAQA9wAAAIwDAAAAAA==&#10;">
                      <v:imagedata r:id="rId49" o:title=""/>
                      <v:path arrowok="t"/>
                    </v:shape>
                    <v:line id="Straight Connector 1693" o:spid="_x0000_s1514" style="position:absolute;visibility:visible;mso-wrap-style:square" from="5041900,1162050" to="6581775,117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3facMAAADdAAAADwAAAGRycy9kb3ducmV2LnhtbERP3WrCMBS+H/gO4Qi7m6kTi1ajyFA2&#10;kA2sPsChOTbV5qQ00XZvb4TB7s7H93uW697W4k6trxwrGI8SEMSF0xWXCk7H3dsMhA/IGmvHpOCX&#10;PKxXg5clZtp1fKB7HkoRQ9hnqMCE0GRS+sKQRT9yDXHkzq61GCJsS6lb7GK4reV7kqTSYsWxwWBD&#10;H4aKa36zCubhdDHb6+dsn0+P3U9qvsvLWSv1Ouw3CxCB+vAv/nN/6Tg/nU/g+U08Qa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d32nDAAAA3QAAAA8AAAAAAAAAAAAA&#10;AAAAoQIAAGRycy9kb3ducmV2LnhtbFBLBQYAAAAABAAEAPkAAACRAwAAAAA=&#10;" strokecolor="black [3213]" strokeweight="2pt"/>
                  </v:group>
                  <v:oval id="Oval 1694" o:spid="_x0000_s1515" style="position:absolute;left:5413375;top:13620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eqtwgAA&#10;AN0AAAAPAAAAZHJzL2Rvd25yZXYueG1sRE9Li8IwEL4L/ocwwt40dZGq1ShVEFYWDz7wPDRjW2wm&#10;pcna+u/NguBtPr7nLNedqcSDGldaVjAeRSCIM6tLzhVczrvhDITzyBory6TgSQ7Wq35viYm2LR/p&#10;cfK5CCHsElRQeF8nUrqsIINuZGviwN1sY9AH2ORSN9iGcFPJ7yiKpcGSQ0OBNW0Lyu6nP6NAXzbX&#10;cZse4u5wd/vfeD/N0+1Uqa9Bly5AeOr8R/x2/+gwP55P4P+bcIJ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16q3CAAAA3QAAAA8AAAAAAAAAAAAAAAAAlwIAAGRycy9kb3du&#10;cmV2LnhtbFBLBQYAAAAABAAEAPUAAACGAwAAAAA=&#10;" fillcolor="white [3212]" strokecolor="black [3213]">
                    <v:shadow on="t" opacity="22936f" mv:blur="40000f" origin=",.5" offset="0,23000emu"/>
                    <v:textbox>
                      <w:txbxContent>
                        <w:p w14:paraId="2D738D58" w14:textId="77777777" w:rsidR="00044D26" w:rsidRDefault="00044D26" w:rsidP="00973F3C">
                          <w:pPr>
                            <w:rPr>
                              <w:rFonts w:eastAsia="Times New Roman"/>
                            </w:rPr>
                          </w:pPr>
                        </w:p>
                      </w:txbxContent>
                    </v:textbox>
                  </v:oval>
                  <v:oval id="Oval 1695" o:spid="_x0000_s1516" style="position:absolute;left:5519737;top:13033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nGxAAA&#10;AN0AAAAPAAAAZHJzL2Rvd25yZXYueG1sRE9La8JAEL4X/A/LCL0U3dg2YmI2UiqF9lgf4HHIjkk0&#10;Oxuya0z+fbdQ6G0+vudkm8E0oqfO1ZYVLOYRCOLC6ppLBYf9x2wFwnlkjY1lUjCSg00+ecgw1fbO&#10;39TvfClCCLsUFVTet6mUrqjIoJvbljhwZ9sZ9AF2pdQd3kO4aeRzFC2lwZpDQ4UtvVdUXHc3o+DU&#10;J4fbdpscX16fXBz7S/81jlKpx+nwtgbhafD/4j/3pw7zl0kMv9+EE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l5xsQAAADdAAAADwAAAAAAAAAAAAAAAACXAgAAZHJzL2Rv&#10;d25yZXYueG1sUEsFBgAAAAAEAAQA9QAAAIgDAAAAAA==&#10;" fillcolor="green" strokecolor="black [3213]">
                    <v:shadow on="t" opacity="22936f" mv:blur="40000f" origin=",.5" offset="0,23000emu"/>
                    <v:textbox>
                      <w:txbxContent>
                        <w:p w14:paraId="450242A8" w14:textId="77777777" w:rsidR="00044D26" w:rsidRDefault="00044D26" w:rsidP="00973F3C">
                          <w:pPr>
                            <w:rPr>
                              <w:rFonts w:eastAsia="Times New Roman"/>
                            </w:rPr>
                          </w:pPr>
                        </w:p>
                      </w:txbxContent>
                    </v:textbox>
                  </v:oval>
                  <v:oval id="Oval 1696" o:spid="_x0000_s1517" style="position:absolute;left:5203825;top:15557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69FBwgAA&#10;AN0AAAAPAAAAZHJzL2Rvd25yZXYueG1sRE9Ni8IwEL0L/ocwgjdN9RDXapQqCMriYVU8D83YFptJ&#10;aaLt/vvNwsLe5vE+Z73tbS3e1PrKsYbZNAFBnDtTcaHhdj1MPkD4gGywdkwavsnDdjMcrDE1ruMv&#10;el9CIWII+xQ1lCE0qZQ+L8min7qGOHIP11oMEbaFNC12MdzWcp4kSlqsODaU2NC+pPx5eVkN5ra7&#10;z7rsrPrz058+1WlRZPuF1uNRn61ABOrDv/jPfTRxvloq+P0mni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r0UHCAAAA3QAAAA8AAAAAAAAAAAAAAAAAlwIAAGRycy9kb3du&#10;cmV2LnhtbFBLBQYAAAAABAAEAPUAAACGAwAAAAA=&#10;" fillcolor="white [3212]" strokecolor="black [3213]">
                    <v:shadow on="t" opacity="22936f" mv:blur="40000f" origin=",.5" offset="0,23000emu"/>
                    <v:textbox>
                      <w:txbxContent>
                        <w:p w14:paraId="02C41122" w14:textId="77777777" w:rsidR="00044D26" w:rsidRDefault="00044D26" w:rsidP="00973F3C">
                          <w:pPr>
                            <w:rPr>
                              <w:rFonts w:eastAsia="Times New Roman"/>
                            </w:rPr>
                          </w:pPr>
                        </w:p>
                      </w:txbxContent>
                    </v:textbox>
                  </v:oval>
                  <v:oval id="Oval 1697" o:spid="_x0000_s1518" style="position:absolute;left:5310187;top:14970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0IqxAAA&#10;AN0AAAAPAAAAZHJzL2Rvd25yZXYueG1sRE9Na8JAEL0X/A/LCF5K3VSrNdFVilLQo9aCxyE7JtHs&#10;bMiuMfn3XaHgbR7vcxar1pSiodoVlhW8DyMQxKnVBWcKjj/fbzMQziNrLC2Tgo4crJa9lwUm2t55&#10;T83BZyKEsEtQQe59lUjp0pwMuqGtiAN3trVBH2CdSV3jPYSbUo6iaCoNFhwacqxonVN6PdyMglMT&#10;H2+bTfw7/nh1k4m/NLuuk0oN+u3XHISn1j/F/+6tDvOn8Sc8vg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dCKsQAAADdAAAADwAAAAAAAAAAAAAAAACXAgAAZHJzL2Rv&#10;d25yZXYueG1sUEsFBgAAAAAEAAQA9QAAAIgDAAAAAA==&#10;" fillcolor="green" strokecolor="black [3213]">
                    <v:shadow on="t" opacity="22936f" mv:blur="40000f" origin=",.5" offset="0,23000emu"/>
                    <v:textbox>
                      <w:txbxContent>
                        <w:p w14:paraId="36D2009F" w14:textId="77777777" w:rsidR="00044D26" w:rsidRDefault="00044D26" w:rsidP="00973F3C">
                          <w:pPr>
                            <w:rPr>
                              <w:rFonts w:eastAsia="Times New Roman"/>
                            </w:rPr>
                          </w:pPr>
                        </w:p>
                      </w:txbxContent>
                    </v:textbox>
                  </v:oval>
                  <v:oval id="Oval 1698" o:spid="_x0000_s1519" style="position:absolute;left:5565775;top:15144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OCoxgAA&#10;AN0AAAAPAAAAZHJzL2Rvd25yZXYueG1sRI9Ba8JAEIXvgv9hmUJvurGHWNNsJAqCUjxUpechO02C&#10;2dmQ3Zr033cOhd5meG/e+ybfTq5TDxpC69nAapmAIq68bbk2cLseFq+gQkS22HkmAz8UYFvMZzlm&#10;1o/8QY9LrJWEcMjQQBNjn2kdqoYchqXviUX78oPDKOtQazvgKOGu0y9JkmqHLUtDgz3tG6rul29n&#10;wN52n6uxPKfT+R5O7+lpXZf7tTHPT1P5BirSFP/Nf9dHK/jpRnDlGxlB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OOCoxgAAAN0AAAAPAAAAAAAAAAAAAAAAAJcCAABkcnMv&#10;ZG93bnJldi54bWxQSwUGAAAAAAQABAD1AAAAigMAAAAA&#10;" fillcolor="white [3212]" strokecolor="black [3213]">
                    <v:shadow on="t" opacity="22936f" mv:blur="40000f" origin=",.5" offset="0,23000emu"/>
                    <v:textbox>
                      <w:txbxContent>
                        <w:p w14:paraId="316EA13E" w14:textId="77777777" w:rsidR="00044D26" w:rsidRDefault="00044D26" w:rsidP="00973F3C">
                          <w:pPr>
                            <w:rPr>
                              <w:rFonts w:eastAsia="Times New Roman"/>
                            </w:rPr>
                          </w:pPr>
                        </w:p>
                      </w:txbxContent>
                    </v:textbox>
                  </v:oval>
                  <v:oval id="Oval 1699" o:spid="_x0000_s1520" style="position:absolute;left:5672137;top:14557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HPDwwAA&#10;AN0AAAAPAAAAZHJzL2Rvd25yZXYueG1sRE9La8JAEL4L/Q/LFLxI3dQXJrpKqQj1qFXwOGTHJDY7&#10;G7JrTP59VxC8zcf3nOW6NaVoqHaFZQWfwwgEcWp1wZmC4+/2Yw7CeWSNpWVS0JGD9eqtt8RE2zvv&#10;qTn4TIQQdgkqyL2vEildmpNBN7QVceAutjboA6wzqWu8h3BTylEUzaTBgkNDjhV955T+HW5GwbmJ&#10;j7fNJj6NJwM3nfprs+s6qVT/vf1agPDU+pf46f7RYf4sjuHxTThB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tHPDwwAAAN0AAAAPAAAAAAAAAAAAAAAAAJcCAABkcnMvZG93&#10;bnJldi54bWxQSwUGAAAAAAQABAD1AAAAhwMAAAAA&#10;" fillcolor="green" strokecolor="black [3213]">
                    <v:shadow on="t" opacity="22936f" mv:blur="40000f" origin=",.5" offset="0,23000emu"/>
                    <v:textbox>
                      <w:txbxContent>
                        <w:p w14:paraId="7C2C8AF5" w14:textId="77777777" w:rsidR="00044D26" w:rsidRDefault="00044D26" w:rsidP="00973F3C">
                          <w:pPr>
                            <w:rPr>
                              <w:rFonts w:eastAsia="Times New Roman"/>
                            </w:rPr>
                          </w:pPr>
                        </w:p>
                      </w:txbxContent>
                    </v:textbox>
                  </v:oval>
                  <v:oval id="Oval 1700" o:spid="_x0000_s1521" style="position:absolute;left:5718175;top:16668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Xa0xQAA&#10;AN0AAAAPAAAAZHJzL2Rvd25yZXYueG1sRI9Pa8JAEMXvBb/DMkJvdWMPiURXiUKhUjz4B89DdkyC&#10;2dmQ3Zr023cOgrcZ3pv3frPajK5VD+pD49nAfJaAIi69bbgycDl/fSxAhYhssfVMBv4owGY9eVth&#10;bv3AR3qcYqUkhEOOBuoYu1zrUNbkMMx8RyzazfcOo6x9pW2Pg4S7Vn8mSaodNiwNNXa0q6m8n36d&#10;AXvZXudDcUjHwz3sf9J9VhW7zJj36VgsQUUa48v8vP62gp8lwi/fyAh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ldrTFAAAA3QAAAA8AAAAAAAAAAAAAAAAAlwIAAGRycy9k&#10;b3ducmV2LnhtbFBLBQYAAAAABAAEAPUAAACJAwAAAAA=&#10;" fillcolor="white [3212]" strokecolor="black [3213]">
                    <v:shadow on="t" opacity="22936f" mv:blur="40000f" origin=",.5" offset="0,23000emu"/>
                    <v:textbox>
                      <w:txbxContent>
                        <w:p w14:paraId="53DBC520" w14:textId="77777777" w:rsidR="00044D26" w:rsidRDefault="00044D26" w:rsidP="00973F3C">
                          <w:pPr>
                            <w:rPr>
                              <w:rFonts w:eastAsia="Times New Roman"/>
                            </w:rPr>
                          </w:pPr>
                        </w:p>
                      </w:txbxContent>
                    </v:textbox>
                  </v:oval>
                  <v:oval id="Oval 1701" o:spid="_x0000_s1522" style="position:absolute;left:5824537;top:16081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eXfwwAA&#10;AN0AAAAPAAAAZHJzL2Rvd25yZXYueG1sRE9La8JAEL4L/odlhF5EN7Y+U1eRSqEefYHHITsmqdnZ&#10;kF1j8u+7BcHbfHzPWa4bU4iaKpdbVjAaRiCIE6tzThWcjt+DOQjnkTUWlklBSw7Wq25nibG2D95T&#10;ffCpCCHsYlSQeV/GUrokI4NuaEviwF1tZdAHWKVSV/gI4aaQ71E0lQZzDg0ZlvSVUXI73I2CS704&#10;3bfbxflj3HeTif+td20rlXrrNZtPEJ4a/xI/3T86zJ9FI/j/Jpw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KeXfwwAAAN0AAAAPAAAAAAAAAAAAAAAAAJcCAABkcnMvZG93&#10;bnJldi54bWxQSwUGAAAAAAQABAD1AAAAhwMAAAAA&#10;" fillcolor="green" strokecolor="black [3213]">
                    <v:shadow on="t" opacity="22936f" mv:blur="40000f" origin=",.5" offset="0,23000emu"/>
                    <v:textbox>
                      <w:txbxContent>
                        <w:p w14:paraId="31263AA9" w14:textId="77777777" w:rsidR="00044D26" w:rsidRDefault="00044D26" w:rsidP="00973F3C">
                          <w:pPr>
                            <w:rPr>
                              <w:rFonts w:eastAsia="Times New Roman"/>
                            </w:rPr>
                          </w:pPr>
                        </w:p>
                      </w:txbxContent>
                    </v:textbox>
                  </v:oval>
                  <v:oval id="Oval 1702" o:spid="_x0000_s1523" style="position:absolute;left:5870575;top:18192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01YwwAA&#10;AN0AAAAPAAAAZHJzL2Rvd25yZXYueG1sRE9Na4NAEL0X+h+WKeRW1+SgxWQTTCAQKR6aSM6DO1GJ&#10;OyvuJtp/3y0UepvH+5zNbja9eNLoOssKllEMgri2uuNGQXU5vn+AcB5ZY2+ZFHyTg9329WWDmbYT&#10;f9Hz7BsRQthlqKD1fsikdHVLBl1kB+LA3exo0Ac4NlKPOIVw08tVHCfSYMehocWBDi3V9/PDKNDV&#10;/rqc8jKZy7srPpMibfJDqtTibc7XIDzN/l/85z7pMD+NV/D7TTh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O01YwwAAAN0AAAAPAAAAAAAAAAAAAAAAAJcCAABkcnMvZG93&#10;bnJldi54bWxQSwUGAAAAAAQABAD1AAAAhwMAAAAA&#10;" fillcolor="white [3212]" strokecolor="black [3213]">
                    <v:shadow on="t" opacity="22936f" mv:blur="40000f" origin=",.5" offset="0,23000emu"/>
                    <v:textbox>
                      <w:txbxContent>
                        <w:p w14:paraId="22A53DAA" w14:textId="77777777" w:rsidR="00044D26" w:rsidRDefault="00044D26" w:rsidP="00973F3C">
                          <w:pPr>
                            <w:rPr>
                              <w:rFonts w:eastAsia="Times New Roman"/>
                            </w:rPr>
                          </w:pPr>
                        </w:p>
                      </w:txbxContent>
                    </v:textbox>
                  </v:oval>
                  <v:oval id="Oval 1703" o:spid="_x0000_s1524" style="position:absolute;left:5976937;top:17605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94zwwAA&#10;AN0AAAAPAAAAZHJzL2Rvd25yZXYueG1sRE9Na8JAEL0L/odlhF5EN9XaanQVqQh61Cr0OGTHJDY7&#10;G7JrTP69KxS8zeN9zmLVmELUVLncsoL3YQSCOLE651TB6Wc7mIJwHlljYZkUtORgtex2Fhhre+cD&#10;1UefihDCLkYFmfdlLKVLMjLohrYkDtzFVgZ9gFUqdYX3EG4KOYqiT2kw59CQYUnfGSV/x5tR8FvP&#10;TrfNZnYef/TdZOKv9b5tpVJvvWY9B+Gp8S/xv3unw/yvaAzPb8IJ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t94zwwAAAN0AAAAPAAAAAAAAAAAAAAAAAJcCAABkcnMvZG93&#10;bnJldi54bWxQSwUGAAAAAAQABAD1AAAAhwMAAAAA&#10;" fillcolor="green" strokecolor="black [3213]">
                    <v:shadow on="t" opacity="22936f" mv:blur="40000f" origin=",.5" offset="0,23000emu"/>
                    <v:textbox>
                      <w:txbxContent>
                        <w:p w14:paraId="383B552F" w14:textId="77777777" w:rsidR="00044D26" w:rsidRDefault="00044D26" w:rsidP="00973F3C">
                          <w:pPr>
                            <w:rPr>
                              <w:rFonts w:eastAsia="Times New Roman"/>
                            </w:rPr>
                          </w:pPr>
                        </w:p>
                      </w:txbxContent>
                    </v:textbox>
                  </v:oval>
                  <v:oval id="Oval 1704" o:spid="_x0000_s1525" style="position:absolute;left:6022975;top:19716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nC3wwAA&#10;AN0AAAAPAAAAZHJzL2Rvd25yZXYueG1sRE9Na4NAEL0X+h+WKeTWrAlBg3UVEygklByahJwHd6qi&#10;OyvuNpp/3y0UepvH+5ysmE0v7jS61rKC1TICQVxZ3XKt4Hp5f92CcB5ZY2+ZFDzIQZE/P2WYajvx&#10;J93PvhYhhF2KChrvh1RKVzVk0C3tQBy4Lzsa9AGOtdQjTiHc9HIdRbE02HJoaHCgfUNVd/42CvR1&#10;d1tN5SmeT507fsTHpC73iVKLl7l8A+Fp9v/iP/dBh/lJtIHfb8IJ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nnC3wwAAAN0AAAAPAAAAAAAAAAAAAAAAAJcCAABkcnMvZG93&#10;bnJldi54bWxQSwUGAAAAAAQABAD1AAAAhwMAAAAA&#10;" fillcolor="white [3212]" strokecolor="black [3213]">
                    <v:shadow on="t" opacity="22936f" mv:blur="40000f" origin=",.5" offset="0,23000emu"/>
                    <v:textbox>
                      <w:txbxContent>
                        <w:p w14:paraId="573FCF47" w14:textId="77777777" w:rsidR="00044D26" w:rsidRDefault="00044D26" w:rsidP="00973F3C">
                          <w:pPr>
                            <w:rPr>
                              <w:rFonts w:eastAsia="Times New Roman"/>
                            </w:rPr>
                          </w:pPr>
                        </w:p>
                      </w:txbxContent>
                    </v:textbox>
                  </v:oval>
                  <v:oval id="Oval 1705" o:spid="_x0000_s1526" style="position:absolute;left:6129337;top:19129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uPcxAAA&#10;AN0AAAAPAAAAZHJzL2Rvd25yZXYueG1sRE9La8JAEL4X/A/LFHopzcba1Ca6iigFe/QFPQ7ZMUnN&#10;zobsGpN/3xUKvc3H95z5sje16Kh1lWUF4ygGQZxbXXGh4Hj4fPkA4TyyxtoyKRjIwXIxephjpu2N&#10;d9TtfSFCCLsMFZTeN5mULi/JoItsQxy4s20N+gDbQuoWbyHc1PI1jt+lwYpDQ4kNrUvKL/urUfDd&#10;pcfrZpOeJm/PLkn8T/c1DFKpp8d+NQPhqff/4j/3Vof50ziB+zfh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Lj3MQAAADdAAAADwAAAAAAAAAAAAAAAACXAgAAZHJzL2Rv&#10;d25yZXYueG1sUEsFBgAAAAAEAAQA9QAAAIgDAAAAAA==&#10;" fillcolor="green" strokecolor="black [3213]">
                    <v:shadow on="t" opacity="22936f" mv:blur="40000f" origin=",.5" offset="0,23000emu"/>
                    <v:textbox>
                      <w:txbxContent>
                        <w:p w14:paraId="7FFC67EE" w14:textId="77777777" w:rsidR="00044D26" w:rsidRDefault="00044D26" w:rsidP="00973F3C">
                          <w:pPr>
                            <w:rPr>
                              <w:rFonts w:eastAsia="Times New Roman"/>
                            </w:rPr>
                          </w:pPr>
                        </w:p>
                      </w:txbxContent>
                    </v:textbox>
                  </v:oval>
                  <v:oval id="Oval 1706" o:spid="_x0000_s1527" style="position:absolute;left:6175375;top:21240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EtbwwAA&#10;AN0AAAAPAAAAZHJzL2Rvd25yZXYueG1sRE9Na4NAEL0X8h+WCeTWrOlBg3ENJhBIKB5iQ8+DO1GJ&#10;OyvuNtp/3y0UepvH+5xsP5tePGl0nWUFm3UEgri2uuNGwe3j9LoF4Tyyxt4yKfgmB/t88ZJhqu3E&#10;V3pWvhEhhF2KClrvh1RKV7dk0K3tQBy4ux0N+gDHRuoRpxBuevkWRbE02HFoaHGgY0v1o/oyCvTt&#10;8LmZijKey4e7vMeXpCmOiVKr5VzsQHia/b/4z33WYX4SxfD7TThB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AEtbwwAAAN0AAAAPAAAAAAAAAAAAAAAAAJcCAABkcnMvZG93&#10;bnJldi54bWxQSwUGAAAAAAQABAD1AAAAhwMAAAAA&#10;" fillcolor="white [3212]" strokecolor="black [3213]">
                    <v:shadow on="t" opacity="22936f" mv:blur="40000f" origin=",.5" offset="0,23000emu"/>
                    <v:textbox>
                      <w:txbxContent>
                        <w:p w14:paraId="62CF31EF" w14:textId="77777777" w:rsidR="00044D26" w:rsidRDefault="00044D26" w:rsidP="00973F3C">
                          <w:pPr>
                            <w:rPr>
                              <w:rFonts w:eastAsia="Times New Roman"/>
                            </w:rPr>
                          </w:pPr>
                        </w:p>
                      </w:txbxContent>
                    </v:textbox>
                  </v:oval>
                  <v:oval id="Oval 1707" o:spid="_x0000_s1528" style="position:absolute;left:6281737;top:20653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NgwxAAA&#10;AN0AAAAPAAAAZHJzL2Rvd25yZXYueG1sRE9La8JAEL4L/Q/LCF5EN75qTV1FFKEemyr0OGSnSWx2&#10;NmTXmPx7tyD0Nh/fc9bb1pSiodoVlhVMxhEI4tTqgjMF56/j6A2E88gaS8ukoCMH281Lb42xtnf+&#10;pCbxmQgh7GJUkHtfxVK6NCeDbmwr4sD92NqgD7DOpK7xHsJNKadR9CoNFhwacqxon1P6m9yMgu9m&#10;db4dDqvLbD50i4W/Nqeuk0oN+u3uHYSn1v+Ln+4PHeYvoyX8fRNO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zYMMQAAADdAAAADwAAAAAAAAAAAAAAAACXAgAAZHJzL2Rv&#10;d25yZXYueG1sUEsFBgAAAAAEAAQA9QAAAIgDAAAAAA==&#10;" fillcolor="green" strokecolor="black [3213]">
                    <v:shadow on="t" opacity="22936f" mv:blur="40000f" origin=",.5" offset="0,23000emu"/>
                    <v:textbox>
                      <w:txbxContent>
                        <w:p w14:paraId="53D5B94B" w14:textId="77777777" w:rsidR="00044D26" w:rsidRDefault="00044D26" w:rsidP="00973F3C">
                          <w:pPr>
                            <w:rPr>
                              <w:rFonts w:eastAsia="Times New Roman"/>
                            </w:rPr>
                          </w:pPr>
                        </w:p>
                      </w:txbxContent>
                    </v:textbox>
                  </v:oval>
                  <v:oval id="Oval 1708" o:spid="_x0000_s1529" style="position:absolute;left:6327775;top:22764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3qyxQAA&#10;AN0AAAAPAAAAZHJzL2Rvd25yZXYueG1sRI9Pa8JAEMXvBb/DMkJvdWMPiURXiUKhUjz4B89DdkyC&#10;2dmQ3Zr023cOgrcZ3pv3frPajK5VD+pD49nAfJaAIi69bbgycDl/fSxAhYhssfVMBv4owGY9eVth&#10;bv3AR3qcYqUkhEOOBuoYu1zrUNbkMMx8RyzazfcOo6x9pW2Pg4S7Vn8mSaodNiwNNXa0q6m8n36d&#10;AXvZXudDcUjHwz3sf9J9VhW7zJj36VgsQUUa48v8vP62gp8lgivfyAh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TerLFAAAA3QAAAA8AAAAAAAAAAAAAAAAAlwIAAGRycy9k&#10;b3ducmV2LnhtbFBLBQYAAAAABAAEAPUAAACJAwAAAAA=&#10;" fillcolor="white [3212]" strokecolor="black [3213]">
                    <v:shadow on="t" opacity="22936f" mv:blur="40000f" origin=",.5" offset="0,23000emu"/>
                    <v:textbox>
                      <w:txbxContent>
                        <w:p w14:paraId="2C7AB8B0" w14:textId="77777777" w:rsidR="00044D26" w:rsidRDefault="00044D26" w:rsidP="00973F3C">
                          <w:pPr>
                            <w:rPr>
                              <w:rFonts w:eastAsia="Times New Roman"/>
                            </w:rPr>
                          </w:pPr>
                        </w:p>
                      </w:txbxContent>
                    </v:textbox>
                  </v:oval>
                  <v:oval id="Oval 1709" o:spid="_x0000_s1530" style="position:absolute;left:6434137;top:22177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nZxAAA&#10;AN0AAAAPAAAAZHJzL2Rvd25yZXYueG1sRE9La8JAEL4X/A/LFHopzaa11iZmlaIU9OgLehyyY5Ka&#10;nQ3ZNSb/visUvM3H95xs0ZtadNS6yrKC1ygGQZxbXXGh4LD/fvkE4TyyxtoyKRjIwWI+esgw1fbK&#10;W+p2vhAhhF2KCkrvm1RKl5dk0EW2IQ7cybYGfYBtIXWL1xBuavkWxx/SYMWhocSGliXl593FKPjp&#10;ksNltUqO4/dnN5n4324zDFKpp8f+awbCU+/v4n/3Wof50ziB2zfhB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p2cQAAADdAAAADwAAAAAAAAAAAAAAAACXAgAAZHJzL2Rv&#10;d25yZXYueG1sUEsFBgAAAAAEAAQA9QAAAIgDAAAAAA==&#10;" fillcolor="green" strokecolor="black [3213]">
                    <v:shadow on="t" opacity="22936f" mv:blur="40000f" origin=",.5" offset="0,23000emu"/>
                    <v:textbox>
                      <w:txbxContent>
                        <w:p w14:paraId="16BFCBBD" w14:textId="77777777" w:rsidR="00044D26" w:rsidRDefault="00044D26" w:rsidP="00973F3C">
                          <w:pPr>
                            <w:rPr>
                              <w:rFonts w:eastAsia="Times New Roman"/>
                            </w:rPr>
                          </w:pPr>
                        </w:p>
                      </w:txbxContent>
                    </v:textbox>
                  </v:oval>
                  <v:oval id="Oval 1710" o:spid="_x0000_s1531" style="position:absolute;left:5356225;top:17081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OBpxQAA&#10;AN0AAAAPAAAAZHJzL2Rvd25yZXYueG1sRI9Ba8JAEIXvgv9hGaE33aSHpKSuEoVCpXioSs9DdkyC&#10;2dmQ3Zr033cOgrcZ3pv3vllvJ9epOw2h9WwgXSWgiCtvW64NXM4fyzdQISJb7DyTgT8KsN3MZ2ss&#10;rB/5m+6nWCsJ4VCggSbGvtA6VA05DCvfE4t29YPDKOtQazvgKOGu069JkmmHLUtDgz3tG6pup19n&#10;wF52P+lYHrPpeAuHr+yQ1+U+N+ZlMZXvoCJN8Wl+XH9awc9T4ZdvZAS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84GnFAAAA3QAAAA8AAAAAAAAAAAAAAAAAlwIAAGRycy9k&#10;b3ducmV2LnhtbFBLBQYAAAAABAAEAPUAAACJAwAAAAA=&#10;" fillcolor="white [3212]" strokecolor="black [3213]">
                    <v:shadow on="t" opacity="22936f" mv:blur="40000f" origin=",.5" offset="0,23000emu"/>
                    <v:textbox>
                      <w:txbxContent>
                        <w:p w14:paraId="7BA01262" w14:textId="77777777" w:rsidR="00044D26" w:rsidRDefault="00044D26" w:rsidP="00973F3C">
                          <w:pPr>
                            <w:rPr>
                              <w:rFonts w:eastAsia="Times New Roman"/>
                            </w:rPr>
                          </w:pPr>
                        </w:p>
                      </w:txbxContent>
                    </v:textbox>
                  </v:oval>
                  <v:oval id="Oval 1711" o:spid="_x0000_s1532" style="position:absolute;left:5462587;top:16494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HMCxAAA&#10;AN0AAAAPAAAAZHJzL2Rvd25yZXYueG1sRE9Na8JAEL0L/Q/LFLxI3cSq1egqpSLosWqhxyE7JrHZ&#10;2ZBdY/LvXUHobR7vc5br1pSiodoVlhXEwwgEcWp1wZmC03H7NgPhPLLG0jIp6MjBevXSW2Ki7Y2/&#10;qTn4TIQQdgkqyL2vEildmpNBN7QVceDOtjboA6wzqWu8hXBTylEUTaXBgkNDjhV95ZT+Ha5GwW8z&#10;P103m/nP+3jgJhN/afZdJ5Xqv7afCxCeWv8vfrp3Osz/iGN4fBNO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BzAsQAAADdAAAADwAAAAAAAAAAAAAAAACXAgAAZHJzL2Rv&#10;d25yZXYueG1sUEsFBgAAAAAEAAQA9QAAAIgDAAAAAA==&#10;" fillcolor="green" strokecolor="black [3213]">
                    <v:shadow on="t" opacity="22936f" mv:blur="40000f" origin=",.5" offset="0,23000emu"/>
                    <v:textbox>
                      <w:txbxContent>
                        <w:p w14:paraId="3974C4E1" w14:textId="77777777" w:rsidR="00044D26" w:rsidRDefault="00044D26" w:rsidP="00973F3C">
                          <w:pPr>
                            <w:rPr>
                              <w:rFonts w:eastAsia="Times New Roman"/>
                            </w:rPr>
                          </w:pPr>
                        </w:p>
                      </w:txbxContent>
                    </v:textbox>
                  </v:oval>
                  <v:oval id="Oval 1712" o:spid="_x0000_s1533" style="position:absolute;left:5508625;top:18605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uFwgAA&#10;AN0AAAAPAAAAZHJzL2Rvd25yZXYueG1sRE9Li8IwEL4v+B/CCN7WtB5aqUapgqAsHnzgeWjGtthM&#10;ShNt/fdmYWFv8/E9Z7keTCNe1LnasoJ4GoEgLqyuuVRwvey+5yCcR9bYWCYFb3KwXo2+lphp2/OJ&#10;XmdfihDCLkMFlfdtJqUrKjLoprYlDtzddgZ9gF0pdYd9CDeNnEVRIg3WHBoqbGlbUfE4P40Cfd3c&#10;4j4/JsPx4Q4/ySEt822q1GQ85AsQngb/L/5z73WYn8Yz+P0mnCBX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24XCAAAA3QAAAA8AAAAAAAAAAAAAAAAAlwIAAGRycy9kb3du&#10;cmV2LnhtbFBLBQYAAAAABAAEAPUAAACGAwAAAAA=&#10;" fillcolor="white [3212]" strokecolor="black [3213]">
                    <v:shadow on="t" opacity="22936f" mv:blur="40000f" origin=",.5" offset="0,23000emu"/>
                    <v:textbox>
                      <w:txbxContent>
                        <w:p w14:paraId="72E9E571" w14:textId="77777777" w:rsidR="00044D26" w:rsidRDefault="00044D26" w:rsidP="00973F3C">
                          <w:pPr>
                            <w:rPr>
                              <w:rFonts w:eastAsia="Times New Roman"/>
                            </w:rPr>
                          </w:pPr>
                        </w:p>
                      </w:txbxContent>
                    </v:textbox>
                  </v:oval>
                  <v:oval id="Oval 1713" o:spid="_x0000_s1534" style="position:absolute;left:5614987;top:18018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kjuwwAA&#10;AN0AAAAPAAAAZHJzL2Rvd25yZXYueG1sRE9La8JAEL4L/Q/LCF5EN2p9pa4iilCPtQoeh+w0ic3O&#10;huwak3/vFgre5uN7zmrTmELUVLncsoLRMAJBnFidc6rg/H0YLEA4j6yxsEwKWnKwWb91Vhhr++Av&#10;qk8+FSGEXYwKMu/LWEqXZGTQDW1JHLgfWxn0AVap1BU+Qrgp5DiKZtJgzqEhw5J2GSW/p7tRcK2X&#10;5/t+v7xM3vtuOvW3+ti2Uqlet9l+gPDU+Jf43/2pw/z5aAJ/34QT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bkjuwwAAAN0AAAAPAAAAAAAAAAAAAAAAAJcCAABkcnMvZG93&#10;bnJldi54bWxQSwUGAAAAAAQABAD1AAAAhwMAAAAA&#10;" fillcolor="green" strokecolor="black [3213]">
                    <v:shadow on="t" opacity="22936f" mv:blur="40000f" origin=",.5" offset="0,23000emu"/>
                    <v:textbox>
                      <w:txbxContent>
                        <w:p w14:paraId="285458E1" w14:textId="77777777" w:rsidR="00044D26" w:rsidRDefault="00044D26" w:rsidP="00973F3C">
                          <w:pPr>
                            <w:rPr>
                              <w:rFonts w:eastAsia="Times New Roman"/>
                            </w:rPr>
                          </w:pPr>
                        </w:p>
                      </w:txbxContent>
                    </v:textbox>
                  </v:oval>
                  <v:oval id="Oval 1714" o:spid="_x0000_s1535" style="position:absolute;left:5661025;top:20129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ZqwgAA&#10;AN0AAAAPAAAAZHJzL2Rvd25yZXYueG1sRE9Ni8IwEL0v+B/CCHtb04q0Uo1SBUFZPKyK56EZ22Iz&#10;KU203X+/EYS9zeN9znI9mEY8qXO1ZQXxJAJBXFhdc6ngct59zUE4j6yxsUwKfsnBejX6WGKmbc8/&#10;9Dz5UoQQdhkqqLxvMyldUZFBN7EtceButjPoA+xKqTvsQ7hp5DSKEmmw5tBQYUvbior76WEU6Mvm&#10;Gvf5MRmOd3f4Tg5pmW9TpT7HQ74A4Wnw/+K3e6/D/DSeweubcIJ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H5mrCAAAA3QAAAA8AAAAAAAAAAAAAAAAAlwIAAGRycy9kb3du&#10;cmV2LnhtbFBLBQYAAAAABAAEAPUAAACGAwAAAAA=&#10;" fillcolor="white [3212]" strokecolor="black [3213]">
                    <v:shadow on="t" opacity="22936f" mv:blur="40000f" origin=",.5" offset="0,23000emu"/>
                    <v:textbox>
                      <w:txbxContent>
                        <w:p w14:paraId="772199D9" w14:textId="77777777" w:rsidR="00044D26" w:rsidRDefault="00044D26" w:rsidP="00973F3C">
                          <w:pPr>
                            <w:rPr>
                              <w:rFonts w:eastAsia="Times New Roman"/>
                            </w:rPr>
                          </w:pPr>
                        </w:p>
                      </w:txbxContent>
                    </v:textbox>
                  </v:oval>
                  <v:oval id="Oval 1715" o:spid="_x0000_s1536" style="position:absolute;left:5767387;top:19542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y3UBxAAA&#10;AN0AAAAPAAAAZHJzL2Rvd25yZXYueG1sRE9La8JAEL4X+h+WKXgpulEbrdFViiLosT7A45CdJrHZ&#10;2ZBdY/LvXaHQ23x8z1msWlOKhmpXWFYwHEQgiFOrC84UnI7b/icI55E1lpZJQUcOVsvXlwUm2t75&#10;m5qDz0QIYZeggtz7KpHSpTkZdANbEQfux9YGfYB1JnWN9xBuSjmKook0WHBoyLGidU7p7+FmFFya&#10;2em22czO4493F8f+2uy7TirVe2u/5iA8tf5f/Ofe6TB/Oozh+U04QS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t1AcQAAADdAAAADwAAAAAAAAAAAAAAAACXAgAAZHJzL2Rv&#10;d25yZXYueG1sUEsFBgAAAAAEAAQA9QAAAIgDAAAAAA==&#10;" fillcolor="green" strokecolor="black [3213]">
                    <v:shadow on="t" opacity="22936f" mv:blur="40000f" origin=",.5" offset="0,23000emu"/>
                    <v:textbox>
                      <w:txbxContent>
                        <w:p w14:paraId="36F427C0" w14:textId="77777777" w:rsidR="00044D26" w:rsidRDefault="00044D26" w:rsidP="00973F3C">
                          <w:pPr>
                            <w:rPr>
                              <w:rFonts w:eastAsia="Times New Roman"/>
                            </w:rPr>
                          </w:pPr>
                        </w:p>
                      </w:txbxContent>
                    </v:textbox>
                  </v:oval>
                  <v:oval id="Oval 1716" o:spid="_x0000_s1537" style="position:absolute;left:5813425;top:21653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d2GwwAA&#10;AN0AAAAPAAAAZHJzL2Rvd25yZXYueG1sRE9Na4NAEL0X8h+WCeRWV3vQYlyDCQQSSg5NQ8+DO1HR&#10;nRV3G+2/7xYKvc3jfU6xW8wgHjS5zrKCJIpBENdWd9wouH0cn19BOI+scbBMCr7Jwa5cPRWYazvz&#10;Oz2uvhEhhF2OClrvx1xKV7dk0EV2JA7c3U4GfYBTI/WEcwg3g3yJ41Qa7Dg0tDjSoaW6v34ZBfq2&#10;/0zm6pIul96d39Jz1lSHTKnNeqm2IDwt/l/85z7pMD9LUvj9Jpwg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2d2GwwAAAN0AAAAPAAAAAAAAAAAAAAAAAJcCAABkcnMvZG93&#10;bnJldi54bWxQSwUGAAAAAAQABAD1AAAAhwMAAAAA&#10;" fillcolor="white [3212]" strokecolor="black [3213]">
                    <v:shadow on="t" opacity="22936f" mv:blur="40000f" origin=",.5" offset="0,23000emu"/>
                    <v:textbox>
                      <w:txbxContent>
                        <w:p w14:paraId="23BC12AA" w14:textId="77777777" w:rsidR="00044D26" w:rsidRDefault="00044D26" w:rsidP="00973F3C">
                          <w:pPr>
                            <w:rPr>
                              <w:rFonts w:eastAsia="Times New Roman"/>
                            </w:rPr>
                          </w:pPr>
                        </w:p>
                      </w:txbxContent>
                    </v:textbox>
                  </v:oval>
                  <v:oval id="Oval 1717" o:spid="_x0000_s1538" style="position:absolute;left:5919787;top:21066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U7txAAA&#10;AN0AAAAPAAAAZHJzL2Rvd25yZXYueG1sRE9La8JAEL4X/A/LCF5Ks9HW2kRXKZWCHn2BxyE7TWKz&#10;syG7xuTfd4WCt/n4nrNYdaYSLTWutKxgHMUgiDOrS84VHA/fLx8gnEfWWFkmBT05WC0HTwtMtb3x&#10;jtq9z0UIYZeigsL7OpXSZQUZdJGtiQP3YxuDPsAml7rBWwg3lZzE8bs0WHJoKLCmr4Ky3/3VKDi3&#10;yfG6Xien17dnN536S7vte6nUaNh9zkF46vxD/O/e6DB/Np7B/Z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VO7cQAAADdAAAADwAAAAAAAAAAAAAAAACXAgAAZHJzL2Rv&#10;d25yZXYueG1sUEsFBgAAAAAEAAQA9QAAAIgDAAAAAA==&#10;" fillcolor="green" strokecolor="black [3213]">
                    <v:shadow on="t" opacity="22936f" mv:blur="40000f" origin=",.5" offset="0,23000emu"/>
                    <v:textbox>
                      <w:txbxContent>
                        <w:p w14:paraId="78B0294D" w14:textId="77777777" w:rsidR="00044D26" w:rsidRDefault="00044D26" w:rsidP="00973F3C">
                          <w:pPr>
                            <w:rPr>
                              <w:rFonts w:eastAsia="Times New Roman"/>
                            </w:rPr>
                          </w:pPr>
                        </w:p>
                      </w:txbxContent>
                    </v:textbox>
                  </v:oval>
                  <v:oval id="Oval 1718" o:spid="_x0000_s1539" style="position:absolute;left:5965825;top:23177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uxvxQAA&#10;AN0AAAAPAAAAZHJzL2Rvd25yZXYueG1sRI9Ba8JAEIXvgv9hGaE33aSHpKSuEoVCpXioSs9DdkyC&#10;2dmQ3Zr033cOgrcZ3pv3vllvJ9epOw2h9WwgXSWgiCtvW64NXM4fyzdQISJb7DyTgT8KsN3MZ2ss&#10;rB/5m+6nWCsJ4VCggSbGvtA6VA05DCvfE4t29YPDKOtQazvgKOGu069JkmmHLUtDgz3tG6pup19n&#10;wF52P+lYHrPpeAuHr+yQ1+U+N+ZlMZXvoCJN8Wl+XH9awc9TwZVvZAS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K7G/FAAAA3QAAAA8AAAAAAAAAAAAAAAAAlwIAAGRycy9k&#10;b3ducmV2LnhtbFBLBQYAAAAABAAEAPUAAACJAwAAAAA=&#10;" fillcolor="white [3212]" strokecolor="black [3213]">
                    <v:shadow on="t" opacity="22936f" mv:blur="40000f" origin=",.5" offset="0,23000emu"/>
                    <v:textbox>
                      <w:txbxContent>
                        <w:p w14:paraId="7F2E8D22" w14:textId="77777777" w:rsidR="00044D26" w:rsidRDefault="00044D26" w:rsidP="00973F3C">
                          <w:pPr>
                            <w:rPr>
                              <w:rFonts w:eastAsia="Times New Roman"/>
                            </w:rPr>
                          </w:pPr>
                        </w:p>
                      </w:txbxContent>
                    </v:textbox>
                  </v:oval>
                  <v:oval id="Oval 1719" o:spid="_x0000_s1540" style="position:absolute;left:6072187;top:22590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n8ExAAA&#10;AN0AAAAPAAAAZHJzL2Rvd25yZXYueG1sRE9Na8JAEL0X/A/LCL0U3Vi1NqmriCLUo1bB45CdJqnZ&#10;2ZBdY/Lv3YLgbR7vc+bL1pSiodoVlhWMhhEI4tTqgjMFx5/t4BOE88gaS8ukoCMHy0XvZY6Jtjfe&#10;U3PwmQgh7BJUkHtfJVK6NCeDbmgr4sD92tqgD7DOpK7xFsJNKd+j6EMaLDg05FjROqf0crgaBecm&#10;Pl43m/g0nry56dT/Nbuuk0q99tvVFwhPrX+KH+5vHebPRjH8fxNO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Z/BMQAAADdAAAADwAAAAAAAAAAAAAAAACXAgAAZHJzL2Rv&#10;d25yZXYueG1sUEsFBgAAAAAEAAQA9QAAAIgDAAAAAA==&#10;" fillcolor="green" strokecolor="black [3213]">
                    <v:shadow on="t" opacity="22936f" mv:blur="40000f" origin=",.5" offset="0,23000emu"/>
                    <v:textbox>
                      <w:txbxContent>
                        <w:p w14:paraId="0BA5B506" w14:textId="77777777" w:rsidR="00044D26" w:rsidRDefault="00044D26" w:rsidP="00973F3C">
                          <w:pPr>
                            <w:rPr>
                              <w:rFonts w:eastAsia="Times New Roman"/>
                            </w:rPr>
                          </w:pPr>
                        </w:p>
                      </w:txbxContent>
                    </v:textbox>
                  </v:oval>
                  <v:oval id="Oval 1720" o:spid="_x0000_s1541" style="position:absolute;left:5083175;top:181927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CrUxQAA&#10;AN0AAAAPAAAAZHJzL2Rvd25yZXYueG1sRI9Ba8JAEIXvhf6HZYTe6kYPiaSuEoVCpXhQg+chO02C&#10;2dmQ3Zr033cOgrcZ3pv3vllvJ9epOw2h9WxgMU9AEVfetlwbKC+f7ytQISJb7DyTgT8KsN28vqwx&#10;t37kE93PsVYSwiFHA02Mfa51qBpyGOa+Jxbtxw8Oo6xDre2Ao4S7Ti+TJNUOW5aGBnvaN1Tdzr/O&#10;gC1318VYHNPpeAuH7/SQ1cU+M+ZtNhUfoCJN8Wl+XH9Zwc+Wwi/fyAh68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QKtTFAAAA3QAAAA8AAAAAAAAAAAAAAAAAlwIAAGRycy9k&#10;b3ducmV2LnhtbFBLBQYAAAAABAAEAPUAAACJAwAAAAA=&#10;" fillcolor="white [3212]" strokecolor="black [3213]">
                    <v:shadow on="t" opacity="22936f" mv:blur="40000f" origin=",.5" offset="0,23000emu"/>
                    <v:textbox>
                      <w:txbxContent>
                        <w:p w14:paraId="7D5A303D" w14:textId="77777777" w:rsidR="00044D26" w:rsidRDefault="00044D26" w:rsidP="00973F3C">
                          <w:pPr>
                            <w:rPr>
                              <w:rFonts w:eastAsia="Times New Roman"/>
                            </w:rPr>
                          </w:pPr>
                        </w:p>
                      </w:txbxContent>
                    </v:textbox>
                  </v:oval>
                  <v:oval id="Oval 1721" o:spid="_x0000_s1542" style="position:absolute;left:5189537;top:176053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Lm/wwAA&#10;AN0AAAAPAAAAZHJzL2Rvd25yZXYueG1sRE9La8JAEL4X/A/LCL0U3aj1FV2lKAV79AUeh+yYRLOz&#10;IbvG5N93hUJv8/E9Z7luTCFqqlxuWcGgH4EgTqzOOVVwOn73ZiCcR9ZYWCYFLTlYrzpvS4y1ffKe&#10;6oNPRQhhF6OCzPsyltIlGRl0fVsSB+5qK4M+wCqVusJnCDeFHEbRRBrMOTRkWNImo+R+eBgFl3p+&#10;emy38/Po88ONx/5W/7StVOq923wtQHhq/L/4z73TYf50OIDXN+E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nLm/wwAAAN0AAAAPAAAAAAAAAAAAAAAAAJcCAABkcnMvZG93&#10;bnJldi54bWxQSwUGAAAAAAQABAD1AAAAhwMAAAAA&#10;" fillcolor="green" strokecolor="black [3213]">
                    <v:shadow on="t" opacity="22936f" mv:blur="40000f" origin=",.5" offset="0,23000emu"/>
                    <v:textbox>
                      <w:txbxContent>
                        <w:p w14:paraId="0CE5C3BA" w14:textId="77777777" w:rsidR="00044D26" w:rsidRDefault="00044D26" w:rsidP="00973F3C">
                          <w:pPr>
                            <w:rPr>
                              <w:rFonts w:eastAsia="Times New Roman"/>
                            </w:rPr>
                          </w:pPr>
                        </w:p>
                      </w:txbxContent>
                    </v:textbox>
                  </v:oval>
                  <v:oval id="Oval 1722" o:spid="_x0000_s1543" style="position:absolute;left:5153025;top:19621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hE4wgAA&#10;AN0AAAAPAAAAZHJzL2Rvd25yZXYueG1sRE9Li8IwEL4v+B/CCN7W1B5aqUapgqAsHnzgeWjGtthM&#10;ShNt/fdmYWFv8/E9Z7keTCNe1LnasoLZNAJBXFhdc6ngetl9z0E4j6yxsUwK3uRgvRp9LTHTtucT&#10;vc6+FCGEXYYKKu/bTEpXVGTQTW1LHLi77Qz6ALtS6g77EG4aGUdRIg3WHBoqbGlbUfE4P40Cfd3c&#10;Zn1+TIbjwx1+kkNa5ttUqcl4yBcgPA3+X/zn3uswP41j+P0mnCBX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OETjCAAAA3QAAAA8AAAAAAAAAAAAAAAAAlwIAAGRycy9kb3du&#10;cmV2LnhtbFBLBQYAAAAABAAEAPUAAACGAwAAAAA=&#10;" fillcolor="white [3212]" strokecolor="black [3213]">
                    <v:shadow on="t" opacity="22936f" mv:blur="40000f" origin=",.5" offset="0,23000emu"/>
                    <v:textbox>
                      <w:txbxContent>
                        <w:p w14:paraId="3B0F9626" w14:textId="77777777" w:rsidR="00044D26" w:rsidRDefault="00044D26" w:rsidP="00973F3C">
                          <w:pPr>
                            <w:rPr>
                              <w:rFonts w:eastAsia="Times New Roman"/>
                            </w:rPr>
                          </w:pPr>
                        </w:p>
                      </w:txbxContent>
                    </v:textbox>
                  </v:oval>
                  <v:oval id="Oval 1723" o:spid="_x0000_s1544" style="position:absolute;left:5259387;top:19034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oJTwwAA&#10;AN0AAAAPAAAAZHJzL2Rvd25yZXYueG1sRE9La8JAEL4L/Q/LCF5EN2p9pa4iilCPtQoeh+w0ic3O&#10;huwak3/vFgre5uN7zmrTmELUVLncsoLRMAJBnFidc6rg/H0YLEA4j6yxsEwKWnKwWb91Vhhr++Av&#10;qk8+FSGEXYwKMu/LWEqXZGTQDW1JHLgfWxn0AVap1BU+Qrgp5DiKZtJgzqEhw5J2GSW/p7tRcK2X&#10;5/t+v7xM3vtuOvW3+ti2Uqlet9l+gPDU+Jf43/2pw/z5eAJ/34QT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AoJTwwAAAN0AAAAPAAAAAAAAAAAAAAAAAJcCAABkcnMvZG93&#10;bnJldi54bWxQSwUGAAAAAAQABAD1AAAAhwMAAAAA&#10;" fillcolor="green" strokecolor="black [3213]">
                    <v:shadow on="t" opacity="22936f" mv:blur="40000f" origin=",.5" offset="0,23000emu"/>
                    <v:textbox>
                      <w:txbxContent>
                        <w:p w14:paraId="78CD1B29" w14:textId="77777777" w:rsidR="00044D26" w:rsidRDefault="00044D26" w:rsidP="00973F3C">
                          <w:pPr>
                            <w:rPr>
                              <w:rFonts w:eastAsia="Times New Roman"/>
                            </w:rPr>
                          </w:pPr>
                        </w:p>
                      </w:txbxContent>
                    </v:textbox>
                  </v:oval>
                  <v:oval id="Oval 1724" o:spid="_x0000_s1545" style="position:absolute;left:5305425;top:21145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yzXwgAA&#10;AN0AAAAPAAAAZHJzL2Rvd25yZXYueG1sRE9Ni8IwEL0L+x/CCN40VZZWqlG6grAiHraK56EZ22Iz&#10;KU209d+bhYW9zeN9zno7mEY8qXO1ZQXzWQSCuLC65lLB5byfLkE4j6yxsUwKXuRgu/kYrTHVtucf&#10;eua+FCGEXYoKKu/bVEpXVGTQzWxLHLib7Qz6ALtS6g77EG4auYiiWBqsOTRU2NKuouKeP4wCffm6&#10;zvvsFA+nuzsc40NSZrtEqcl4yFYgPA3+X/zn/tZhfrL4hN9vwgly8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rLNfCAAAA3QAAAA8AAAAAAAAAAAAAAAAAlwIAAGRycy9kb3du&#10;cmV2LnhtbFBLBQYAAAAABAAEAPUAAACGAwAAAAA=&#10;" fillcolor="white [3212]" strokecolor="black [3213]">
                    <v:shadow on="t" opacity="22936f" mv:blur="40000f" origin=",.5" offset="0,23000emu"/>
                    <v:textbox>
                      <w:txbxContent>
                        <w:p w14:paraId="2FA2411D" w14:textId="77777777" w:rsidR="00044D26" w:rsidRDefault="00044D26" w:rsidP="00973F3C">
                          <w:pPr>
                            <w:rPr>
                              <w:rFonts w:eastAsia="Times New Roman"/>
                            </w:rPr>
                          </w:pPr>
                        </w:p>
                      </w:txbxContent>
                    </v:textbox>
                  </v:oval>
                  <v:oval id="Oval 1725" o:spid="_x0000_s1546" style="position:absolute;left:5411787;top:20558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7+8xAAA&#10;AN0AAAAPAAAAZHJzL2Rvd25yZXYueG1sRE9La8JAEL4X+h+WKXgpuqk2WqOriCLosT7A45CdJrHZ&#10;2ZBdY/LvXaHQ23x8z5kvW1OKhmpXWFbwMYhAEKdWF5wpOB23/S8QziNrLC2Tgo4cLBevL3NMtL3z&#10;NzUHn4kQwi5BBbn3VSKlS3My6Aa2Ig7cj60N+gDrTOoa7yHclHIYRWNpsODQkGNF65zS38PNKLg0&#10;09Nts5meR5/vLo79tdl3nVSq99auZiA8tf5f/Ofe6TB/Mozh+U04QS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e/vMQAAADdAAAADwAAAAAAAAAAAAAAAACXAgAAZHJzL2Rv&#10;d25yZXYueG1sUEsFBgAAAAAEAAQA9QAAAIgDAAAAAA==&#10;" fillcolor="green" strokecolor="black [3213]">
                    <v:shadow on="t" opacity="22936f" mv:blur="40000f" origin=",.5" offset="0,23000emu"/>
                    <v:textbox>
                      <w:txbxContent>
                        <w:p w14:paraId="2C36F269" w14:textId="77777777" w:rsidR="00044D26" w:rsidRDefault="00044D26" w:rsidP="00973F3C">
                          <w:pPr>
                            <w:rPr>
                              <w:rFonts w:eastAsia="Times New Roman"/>
                            </w:rPr>
                          </w:pPr>
                        </w:p>
                      </w:txbxContent>
                    </v:textbox>
                  </v:oval>
                  <v:oval id="Oval 1726" o:spid="_x0000_s1547" style="position:absolute;left:5457825;top:226695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Rc7wwAA&#10;AN0AAAAPAAAAZHJzL2Rvd25yZXYueG1sRE9Na8JAEL0X+h+WKXirG3PYlOgqURCU4qEqnofsmASz&#10;syG7Jum/7xYKvc3jfc5qM9lWDNT7xrGGxTwBQVw603Cl4XrZv3+A8AHZYOuYNHyTh8369WWFuXEj&#10;f9FwDpWIIexz1FCH0OVS+rImi37uOuLI3V1vMUTYV9L0OMZw28o0SZS02HBsqLGjXU3l4/y0Gsx1&#10;e1uMxUlNp4c/fqpjVhW7TOvZ21QsQQSawr/4z30wcX6WKvj9Jp4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tRc7wwAAAN0AAAAPAAAAAAAAAAAAAAAAAJcCAABkcnMvZG93&#10;bnJldi54bWxQSwUGAAAAAAQABAD1AAAAhwMAAAAA&#10;" fillcolor="white [3212]" strokecolor="black [3213]">
                    <v:shadow on="t" opacity="22936f" mv:blur="40000f" origin=",.5" offset="0,23000emu"/>
                    <v:textbox>
                      <w:txbxContent>
                        <w:p w14:paraId="0897B730" w14:textId="77777777" w:rsidR="00044D26" w:rsidRDefault="00044D26" w:rsidP="00973F3C">
                          <w:pPr>
                            <w:rPr>
                              <w:rFonts w:eastAsia="Times New Roman"/>
                            </w:rPr>
                          </w:pPr>
                        </w:p>
                      </w:txbxContent>
                    </v:textbox>
                  </v:oval>
                  <v:oval id="Oval 1727" o:spid="_x0000_s1548" style="position:absolute;left:5564187;top:220821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YRQxAAA&#10;AN0AAAAPAAAAZHJzL2Rvd25yZXYueG1sRE9La8JAEL4X/A/LCF5Ks6mttYmuIpWCHn2BxyE7TWKz&#10;syG7xuTfd4WCt/n4njNfdqYSLTWutKzgNYpBEGdWl5wrOB6+Xz5BOI+ssbJMCnpysFwMnuaYanvj&#10;HbV7n4sQwi5FBYX3dSqlywoy6CJbEwfuxzYGfYBNLnWDtxBuKjmO4w9psOTQUGBNXwVlv/urUXBu&#10;k+N1vU5Ob+/PbjLxl3bb91Kp0bBbzUB46vxD/O/e6DB/Op7C/Ztwgl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mEUMQAAADdAAAADwAAAAAAAAAAAAAAAACXAgAAZHJzL2Rv&#10;d25yZXYueG1sUEsFBgAAAAAEAAQA9QAAAIgDAAAAAA==&#10;" fillcolor="green" strokecolor="black [3213]">
                    <v:shadow on="t" opacity="22936f" mv:blur="40000f" origin=",.5" offset="0,23000emu"/>
                    <v:textbox>
                      <w:txbxContent>
                        <w:p w14:paraId="30391D25" w14:textId="77777777" w:rsidR="00044D26" w:rsidRDefault="00044D26" w:rsidP="00973F3C">
                          <w:pPr>
                            <w:rPr>
                              <w:rFonts w:eastAsia="Times New Roman"/>
                            </w:rPr>
                          </w:pPr>
                        </w:p>
                      </w:txbxContent>
                    </v:textbox>
                  </v:oval>
                  <v:oval id="Oval 1728" o:spid="_x0000_s1549" style="position:absolute;left:5686425;top:12795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ibSxQAA&#10;AN0AAAAPAAAAZHJzL2Rvd25yZXYueG1sRI9Ba8JAEIXvhf6HZYTe6kYPiaSuEoVCpXhQg+chO02C&#10;2dmQ3Zr033cOgrcZ3pv3vllvJ9epOw2h9WxgMU9AEVfetlwbKC+f7ytQISJb7DyTgT8KsN28vqwx&#10;t37kE93PsVYSwiFHA02Mfa51qBpyGOa+Jxbtxw8Oo6xDre2Ao4S7Ti+TJNUOW5aGBnvaN1Tdzr/O&#10;gC1318VYHNPpeAuH7/SQ1cU+M+ZtNhUfoCJN8Wl+XH9Zwc+WgivfyAh68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mJtLFAAAA3QAAAA8AAAAAAAAAAAAAAAAAlwIAAGRycy9k&#10;b3ducmV2LnhtbFBLBQYAAAAABAAEAPUAAACJAwAAAAA=&#10;" fillcolor="white [3212]" strokecolor="black [3213]">
                    <v:shadow on="t" opacity="22936f" mv:blur="40000f" origin=",.5" offset="0,23000emu"/>
                    <v:textbox>
                      <w:txbxContent>
                        <w:p w14:paraId="556F988D" w14:textId="77777777" w:rsidR="00044D26" w:rsidRDefault="00044D26" w:rsidP="00973F3C">
                          <w:pPr>
                            <w:rPr>
                              <w:rFonts w:eastAsia="Times New Roman"/>
                            </w:rPr>
                          </w:pPr>
                        </w:p>
                      </w:txbxContent>
                    </v:textbox>
                  </v:oval>
                  <v:oval id="Oval 1729" o:spid="_x0000_s1550" style="position:absolute;left:5792787;top:12207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6rW5xAAA&#10;AN0AAAAPAAAAZHJzL2Rvd25yZXYueG1sRE9La8JAEL4X/A/LCL0U3fiqTeoqRRHqUavgcchOk9Ts&#10;bMiuMfn3bkHwNh/fcxar1pSiodoVlhWMhhEI4tTqgjMFx5/t4AOE88gaS8ukoCMHq2XvZYGJtjfe&#10;U3PwmQgh7BJUkHtfJVK6NCeDbmgr4sD92tqgD7DOpK7xFsJNKcdR9C4NFhwacqxonVN6OVyNgnMT&#10;H6+bTXyaTN/cbOb/ml3XSaVe++3XJwhPrX+KH+5vHebPxzH8fx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uq1ucQAAADdAAAADwAAAAAAAAAAAAAAAACXAgAAZHJzL2Rv&#10;d25yZXYueG1sUEsFBgAAAAAEAAQA9QAAAIgDAAAAAA==&#10;" fillcolor="green" strokecolor="black [3213]">
                    <v:shadow on="t" opacity="22936f" mv:blur="40000f" origin=",.5" offset="0,23000emu"/>
                    <v:textbox>
                      <w:txbxContent>
                        <w:p w14:paraId="64CCD876" w14:textId="77777777" w:rsidR="00044D26" w:rsidRDefault="00044D26" w:rsidP="00973F3C">
                          <w:pPr>
                            <w:rPr>
                              <w:rFonts w:eastAsia="Times New Roman"/>
                            </w:rPr>
                          </w:pPr>
                        </w:p>
                      </w:txbxContent>
                    </v:textbox>
                  </v:oval>
                  <v:oval id="Oval 1730" o:spid="_x0000_s1551" style="position:absolute;left:5838825;top:14319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bwJxQAA&#10;AN0AAAAPAAAAZHJzL2Rvd25yZXYueG1sRI9Ba8JAEIXvQv/DMoI33aiQlNRVUqFQKR600vOQHZNg&#10;djZkV5P++86h4G2G9+a9bza70bXqQX1oPBtYLhJQxKW3DVcGLt8f81dQISJbbD2TgV8KsNu+TDaY&#10;Wz/wiR7nWCkJ4ZCjgTrGLtc6lDU5DAvfEYt29b3DKGtfadvjIOGu1askSbXDhqWhxo72NZW3890Z&#10;sJf3n+VQHNPxeAuHr/SQVcU+M2Y2HYs3UJHG+DT/X39awc/Wwi/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JvAnFAAAA3QAAAA8AAAAAAAAAAAAAAAAAlwIAAGRycy9k&#10;b3ducmV2LnhtbFBLBQYAAAAABAAEAPUAAACJAwAAAAA=&#10;" fillcolor="white [3212]" strokecolor="black [3213]">
                    <v:shadow on="t" opacity="22936f" mv:blur="40000f" origin=",.5" offset="0,23000emu"/>
                    <v:textbox>
                      <w:txbxContent>
                        <w:p w14:paraId="0812D688" w14:textId="77777777" w:rsidR="00044D26" w:rsidRDefault="00044D26" w:rsidP="00973F3C">
                          <w:pPr>
                            <w:rPr>
                              <w:rFonts w:eastAsia="Times New Roman"/>
                            </w:rPr>
                          </w:pPr>
                        </w:p>
                      </w:txbxContent>
                    </v:textbox>
                  </v:oval>
                  <v:oval id="Oval 1731" o:spid="_x0000_s1552" style="position:absolute;left:5945187;top:13731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S9iwwAA&#10;AN0AAAAPAAAAZHJzL2Rvd25yZXYueG1sRE9La8JAEL4L/Q/LCF5EN2p9pa4iilCPtQoeh+w0ic3O&#10;huwak3/vFgre5uN7zmrTmELUVLncsoLRMAJBnFidc6rg/H0YLEA4j6yxsEwKWnKwWb91Vhhr++Av&#10;qk8+FSGEXYwKMu/LWEqXZGTQDW1JHLgfWxn0AVap1BU+Qrgp5DiKZtJgzqEhw5J2GSW/p7tRcK2X&#10;5/t+v7xM3vtuOvW3+ti2Uqlet9l+gPDU+Jf43/2pw/z5ZAR/34QT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RS9iwwAAAN0AAAAPAAAAAAAAAAAAAAAAAJcCAABkcnMvZG93&#10;bnJldi54bWxQSwUGAAAAAAQABAD1AAAAhwMAAAAA&#10;" fillcolor="green" strokecolor="black [3213]">
                    <v:shadow on="t" opacity="22936f" mv:blur="40000f" origin=",.5" offset="0,23000emu"/>
                    <v:textbox>
                      <w:txbxContent>
                        <w:p w14:paraId="45E7D150" w14:textId="77777777" w:rsidR="00044D26" w:rsidRDefault="00044D26" w:rsidP="00973F3C">
                          <w:pPr>
                            <w:rPr>
                              <w:rFonts w:eastAsia="Times New Roman"/>
                            </w:rPr>
                          </w:pPr>
                        </w:p>
                      </w:txbxContent>
                    </v:textbox>
                  </v:oval>
                  <v:oval id="Oval 1732" o:spid="_x0000_s1553" style="position:absolute;left:5991225;top:15843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4flwgAA&#10;AN0AAAAPAAAAZHJzL2Rvd25yZXYueG1sRE9Ni8IwEL0L+x/CCN401YVWqlG6grAiHraK56EZ22Iz&#10;KU209d+bhYW9zeN9zno7mEY8qXO1ZQXzWQSCuLC65lLB5byfLkE4j6yxsUwKXuRgu/kYrTHVtucf&#10;eua+FCGEXYoKKu/bVEpXVGTQzWxLHLib7Qz6ALtS6g77EG4auYiiWBqsOTRU2NKuouKeP4wCffm6&#10;zvvsFA+nuzsc40NSZrtEqcl4yFYgPA3+X/zn/tZhfvK5gN9vwgly8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Xh+XCAAAA3QAAAA8AAAAAAAAAAAAAAAAAlwIAAGRycy9kb3du&#10;cmV2LnhtbFBLBQYAAAAABAAEAPUAAACGAwAAAAA=&#10;" fillcolor="white [3212]" strokecolor="black [3213]">
                    <v:shadow on="t" opacity="22936f" mv:blur="40000f" origin=",.5" offset="0,23000emu"/>
                    <v:textbox>
                      <w:txbxContent>
                        <w:p w14:paraId="17A2E51D" w14:textId="77777777" w:rsidR="00044D26" w:rsidRDefault="00044D26" w:rsidP="00973F3C">
                          <w:pPr>
                            <w:rPr>
                              <w:rFonts w:eastAsia="Times New Roman"/>
                            </w:rPr>
                          </w:pPr>
                        </w:p>
                      </w:txbxContent>
                    </v:textbox>
                  </v:oval>
                  <v:oval id="Oval 1733" o:spid="_x0000_s1554" style="position:absolute;left:6097587;top:15255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xSOwwAA&#10;AN0AAAAPAAAAZHJzL2Rvd25yZXYueG1sRE9La8JAEL4L/odlhF5EN218RlcplUI91gd4HLJjEpud&#10;Ddk1Jv++WxB6m4/vOetta0rRUO0KywpexxEI4tTqgjMFp+PnaAHCeWSNpWVS0JGD7abfW2Oi7YO/&#10;qTn4TIQQdgkqyL2vEildmpNBN7YVceCutjboA6wzqWt8hHBTyrcomkmDBYeGHCv6yCn9OdyNgkuz&#10;PN13u+U5ngzddOpvzb7rpFIvg/Z9BcJT6//FT/eXDvPncQx/34QT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2xSOwwAAAN0AAAAPAAAAAAAAAAAAAAAAAJcCAABkcnMvZG93&#10;bnJldi54bWxQSwUGAAAAAAQABAD1AAAAhwMAAAAA&#10;" fillcolor="green" strokecolor="black [3213]">
                    <v:shadow on="t" opacity="22936f" mv:blur="40000f" origin=",.5" offset="0,23000emu"/>
                    <v:textbox>
                      <w:txbxContent>
                        <w:p w14:paraId="26F19743" w14:textId="77777777" w:rsidR="00044D26" w:rsidRDefault="00044D26" w:rsidP="00973F3C">
                          <w:pPr>
                            <w:rPr>
                              <w:rFonts w:eastAsia="Times New Roman"/>
                            </w:rPr>
                          </w:pPr>
                        </w:p>
                      </w:txbxContent>
                    </v:textbox>
                  </v:oval>
                  <v:oval id="Oval 1734" o:spid="_x0000_s1555" style="position:absolute;left:6143625;top:17367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roKxAAA&#10;AN0AAAAPAAAAZHJzL2Rvd25yZXYueG1sRE9Na4NAEL0X8h+WCeTWrCZFi81GjBBoKDk0DT0P7lQl&#10;7qy4G7X/vlso9DaP9zm7fDadGGlwrWUF8ToCQVxZ3XKt4PpxfHwG4Tyyxs4yKfgmB/l+8bDDTNuJ&#10;32m8+FqEEHYZKmi87zMpXdWQQbe2PXHgvuxg0Ac41FIPOIVw08lNFCXSYMuhocGeyoaq2+VuFOjr&#10;4TOeinMyn2/u9Jac0rooU6VWy7l4AeFp9v/iP/erDvPT7RP8fhNO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PK6CsQAAADdAAAADwAAAAAAAAAAAAAAAACXAgAAZHJzL2Rv&#10;d25yZXYueG1sUEsFBgAAAAAEAAQA9QAAAIgDAAAAAA==&#10;" fillcolor="white [3212]" strokecolor="black [3213]">
                    <v:shadow on="t" opacity="22936f" mv:blur="40000f" origin=",.5" offset="0,23000emu"/>
                    <v:textbox>
                      <w:txbxContent>
                        <w:p w14:paraId="6D5C47F0" w14:textId="77777777" w:rsidR="00044D26" w:rsidRDefault="00044D26" w:rsidP="00973F3C">
                          <w:pPr>
                            <w:rPr>
                              <w:rFonts w:eastAsia="Times New Roman"/>
                            </w:rPr>
                          </w:pPr>
                        </w:p>
                      </w:txbxContent>
                    </v:textbox>
                  </v:oval>
                  <v:oval id="Oval 1735" o:spid="_x0000_s1556" style="position:absolute;left:6249987;top:16779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ilhxAAA&#10;AN0AAAAPAAAAZHJzL2Rvd25yZXYueG1sRE9Na8JAEL0L/Q/LFHoRs6ma2qSuIpWCHmsVPA7ZaZI2&#10;Oxuya0z+fVcQepvH+5zluje16Kh1lWUFz1EMgji3uuJCwfHrY/IKwnlkjbVlUjCQg/XqYbTETNsr&#10;f1J38IUIIewyVFB632RSurwkgy6yDXHgvm1r0AfYFlK3eA3hppbTOH6RBisODSU29F5S/nu4GAXn&#10;Lj1ettv0NJuPXZL4n24/DFKpp8d+8wbCU+//xXf3Tof5i1kCt2/CC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n4pYcQAAADdAAAADwAAAAAAAAAAAAAAAACXAgAAZHJzL2Rv&#10;d25yZXYueG1sUEsFBgAAAAAEAAQA9QAAAIgDAAAAAA==&#10;" fillcolor="green" strokecolor="black [3213]">
                    <v:shadow on="t" opacity="22936f" mv:blur="40000f" origin=",.5" offset="0,23000emu"/>
                    <v:textbox>
                      <w:txbxContent>
                        <w:p w14:paraId="357A1E94" w14:textId="77777777" w:rsidR="00044D26" w:rsidRDefault="00044D26" w:rsidP="00973F3C">
                          <w:pPr>
                            <w:rPr>
                              <w:rFonts w:eastAsia="Times New Roman"/>
                            </w:rPr>
                          </w:pPr>
                        </w:p>
                      </w:txbxContent>
                    </v:textbox>
                  </v:oval>
                  <v:oval id="Oval 1736" o:spid="_x0000_s1557" style="position:absolute;left:6296025;top:1889125;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IHmwwAA&#10;AN0AAAAPAAAAZHJzL2Rvd25yZXYueG1sRE9Na4NAEL0X+h+WKeRW1ySgwWYTTKAQKTk0kZwHd6oS&#10;d1bcrZp/3y0UepvH+5ztfjadGGlwrWUFyygGQVxZ3XKtoLy+v25AOI+ssbNMCh7kYL97ftpipu3E&#10;nzRefC1CCLsMFTTe95mUrmrIoItsTxy4LzsY9AEOtdQDTiHcdHIVx4k02HJoaLCnY0PV/fJtFOjy&#10;cFtO+TmZz3dXfCRFWufHVKnFy5y/gfA0+3/xn/ukw/x0ncDvN+EEu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IHmwwAAAN0AAAAPAAAAAAAAAAAAAAAAAJcCAABkcnMvZG93&#10;bnJldi54bWxQSwUGAAAAAAQABAD1AAAAhwMAAAAA&#10;" fillcolor="white [3212]" strokecolor="black [3213]">
                    <v:shadow on="t" opacity="22936f" mv:blur="40000f" origin=",.5" offset="0,23000emu"/>
                    <v:textbox>
                      <w:txbxContent>
                        <w:p w14:paraId="30230E2A" w14:textId="77777777" w:rsidR="00044D26" w:rsidRDefault="00044D26" w:rsidP="00973F3C">
                          <w:pPr>
                            <w:rPr>
                              <w:rFonts w:eastAsia="Times New Roman"/>
                            </w:rPr>
                          </w:pPr>
                        </w:p>
                      </w:txbxContent>
                    </v:textbox>
                  </v:oval>
                  <v:oval id="Oval 1737" o:spid="_x0000_s1558" style="position:absolute;left:6402387;top:1830388;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BKNxAAA&#10;AN0AAAAPAAAAZHJzL2Rvd25yZXYueG1sRE9La8JAEL4X+h+WKXgpZtP6Tl2lKEJ7bKrgcciOSdrs&#10;bMhuYvLv3YLQ23x8z1lve1OJjhpXWlbwEsUgiDOrS84VHL8P4yUI55E1VpZJwUAOtpvHhzUm2l75&#10;i7rU5yKEsEtQQeF9nUjpsoIMusjWxIG72MagD7DJpW7wGsJNJV/jeC4NlhwaCqxpV1D2m7ZGwblb&#10;Hdv9fnWaTJ/dbOZ/us9hkEqNnvr3NxCeev8vvrs/dJi/mCzg75twgt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ASjcQAAADdAAAADwAAAAAAAAAAAAAAAACXAgAAZHJzL2Rv&#10;d25yZXYueG1sUEsFBgAAAAAEAAQA9QAAAIgDAAAAAA==&#10;" fillcolor="green" strokecolor="black [3213]">
                    <v:shadow on="t" opacity="22936f" mv:blur="40000f" origin=",.5" offset="0,23000emu"/>
                    <v:textbox>
                      <w:txbxContent>
                        <w:p w14:paraId="6528B93B" w14:textId="77777777" w:rsidR="00044D26" w:rsidRDefault="00044D26" w:rsidP="00973F3C">
                          <w:pPr>
                            <w:rPr>
                              <w:rFonts w:eastAsia="Times New Roman"/>
                            </w:rPr>
                          </w:pPr>
                        </w:p>
                      </w:txbxContent>
                    </v:textbox>
                  </v:oval>
                  <v:oval id="Oval 1738" o:spid="_x0000_s1559" style="position:absolute;left:6022975;top:125730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7APxQAA&#10;AN0AAAAPAAAAZHJzL2Rvd25yZXYueG1sRI9Ba8JAEIXvQv/DMoI33aiQlNRVUqFQKR600vOQHZNg&#10;djZkV5P++86h4G2G9+a9bza70bXqQX1oPBtYLhJQxKW3DVcGLt8f81dQISJbbD2TgV8KsNu+TDaY&#10;Wz/wiR7nWCkJ4ZCjgTrGLtc6lDU5DAvfEYt29b3DKGtfadvjIOGu1askSbXDhqWhxo72NZW3890Z&#10;sJf3n+VQHNPxeAuHr/SQVcU+M2Y2HYs3UJHG+DT/X39awc/Wgiv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sA/FAAAA3QAAAA8AAAAAAAAAAAAAAAAAlwIAAGRycy9k&#10;b3ducmV2LnhtbFBLBQYAAAAABAAEAPUAAACJAwAAAAA=&#10;" fillcolor="white [3212]" strokecolor="black [3213]">
                    <v:shadow on="t" opacity="22936f" mv:blur="40000f" origin=",.5" offset="0,23000emu"/>
                    <v:textbox>
                      <w:txbxContent>
                        <w:p w14:paraId="2FAA3325" w14:textId="77777777" w:rsidR="00044D26" w:rsidRDefault="00044D26" w:rsidP="00973F3C">
                          <w:pPr>
                            <w:rPr>
                              <w:rFonts w:eastAsia="Times New Roman"/>
                            </w:rPr>
                          </w:pPr>
                        </w:p>
                      </w:txbxContent>
                    </v:textbox>
                  </v:oval>
                  <v:oval id="Oval 1739" o:spid="_x0000_s1560" style="position:absolute;left:6129337;top:119856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yNkxAAA&#10;AN0AAAAPAAAAZHJzL2Rvd25yZXYueG1sRE9Na8JAEL0X/A/LCL2UZlOt1kRXkUpBj1ULPQ7ZMYnN&#10;zobsJib/visUepvH+5zVpjeV6KhxpWUFL1EMgjizuuRcwfn08bwA4TyyxsoyKRjIwWY9elhhqu2N&#10;P6k7+lyEEHYpKii8r1MpXVaQQRfZmjhwF9sY9AE2udQN3kK4qeQkjufSYMmhocCa3gvKfo6tUfDd&#10;Jed2t0u+pq9Pbjbz1+4wDFKpx3G/XYLw1Pt/8Z97r8P8t2kC9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MjZMQAAADdAAAADwAAAAAAAAAAAAAAAACXAgAAZHJzL2Rv&#10;d25yZXYueG1sUEsFBgAAAAAEAAQA9QAAAIgDAAAAAA==&#10;" fillcolor="green" strokecolor="black [3213]">
                    <v:shadow on="t" opacity="22936f" mv:blur="40000f" origin=",.5" offset="0,23000emu"/>
                    <v:textbox>
                      <w:txbxContent>
                        <w:p w14:paraId="4B6C8A94" w14:textId="77777777" w:rsidR="00044D26" w:rsidRDefault="00044D26" w:rsidP="00973F3C">
                          <w:pPr>
                            <w:rPr>
                              <w:rFonts w:eastAsia="Times New Roman"/>
                            </w:rPr>
                          </w:pPr>
                        </w:p>
                      </w:txbxContent>
                    </v:textbox>
                  </v:oval>
                  <v:oval id="Oval 1740" o:spid="_x0000_s1561" style="position:absolute;left:6175375;top:140970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890xQAA&#10;AN0AAAAPAAAAZHJzL2Rvd25yZXYueG1sRI9Ba8JAEIXvQv/DMoI33SiSlNRVUqFQKR600vOQHZNg&#10;djZkV5P++86h4G2G9+a9bza70bXqQX1oPBtYLhJQxKW3DVcGLt8f81dQISJbbD2TgV8KsNu+TDaY&#10;Wz/wiR7nWCkJ4ZCjgTrGLtc6lDU5DAvfEYt29b3DKGtfadvjIOGu1askSbXDhqWhxo72NZW3890Z&#10;sJf3n+VQHNPxeAuHr/SQVcU+M2Y2HYs3UJHG+DT/X39awc/Wwi/fyAh6+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Pz3TFAAAA3QAAAA8AAAAAAAAAAAAAAAAAlwIAAGRycy9k&#10;b3ducmV2LnhtbFBLBQYAAAAABAAEAPUAAACJAwAAAAA=&#10;" fillcolor="white [3212]" strokecolor="black [3213]">
                    <v:shadow on="t" opacity="22936f" mv:blur="40000f" origin=",.5" offset="0,23000emu"/>
                    <v:textbox>
                      <w:txbxContent>
                        <w:p w14:paraId="7D40AB9A" w14:textId="77777777" w:rsidR="00044D26" w:rsidRDefault="00044D26" w:rsidP="00973F3C">
                          <w:pPr>
                            <w:rPr>
                              <w:rFonts w:eastAsia="Times New Roman"/>
                            </w:rPr>
                          </w:pPr>
                        </w:p>
                      </w:txbxContent>
                    </v:textbox>
                  </v:oval>
                  <v:oval id="Oval 1741" o:spid="_x0000_s1562" style="position:absolute;left:6281737;top:135096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1wfxAAA&#10;AN0AAAAPAAAAZHJzL2Rvd25yZXYueG1sRE9Na8JAEL0X+h+WKfRS6kartYlZRSoFezQq9DhkxyRt&#10;djZk15j8e1cQepvH+5x01ZtadNS6yrKC8SgCQZxbXXGh4LD/ev0A4TyyxtoyKRjIwWr5+JBiou2F&#10;d9RlvhAhhF2CCkrvm0RKl5dk0I1sQxy4k20N+gDbQuoWLyHc1HISRe/SYMWhocSGPkvK/7KzUfDT&#10;xYfzZhMf36Yvbjbzv933MEilnp/69QKEp97/i+/urQ7z59Mx3L4JJ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NcH8QAAADdAAAADwAAAAAAAAAAAAAAAACXAgAAZHJzL2Rv&#10;d25yZXYueG1sUEsFBgAAAAAEAAQA9QAAAIgDAAAAAA==&#10;" fillcolor="green" strokecolor="black [3213]">
                    <v:shadow on="t" opacity="22936f" mv:blur="40000f" origin=",.5" offset="0,23000emu"/>
                    <v:textbox>
                      <w:txbxContent>
                        <w:p w14:paraId="7CD7AE60" w14:textId="77777777" w:rsidR="00044D26" w:rsidRDefault="00044D26" w:rsidP="00973F3C">
                          <w:pPr>
                            <w:rPr>
                              <w:rFonts w:eastAsia="Times New Roman"/>
                            </w:rPr>
                          </w:pPr>
                        </w:p>
                      </w:txbxContent>
                    </v:textbox>
                  </v:oval>
                  <v:oval id="Oval 1742" o:spid="_x0000_s1563" style="position:absolute;left:6327775;top:1562100;width:76200;height:76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fSYwgAA&#10;AN0AAAAPAAAAZHJzL2Rvd25yZXYueG1sRE9Ni8IwEL0L+x/CCN40VZZWqlG6grAiHraK56EZ22Iz&#10;KU209d+bhYW9zeN9zno7mEY8qXO1ZQXzWQSCuLC65lLB5byfLkE4j6yxsUwKXuRgu/kYrTHVtucf&#10;eua+FCGEXYoKKu/bVEpXVGTQzWxLHLib7Qz6ALtS6g77EG4auYiiWBqsOTRU2NKuouKeP4wCffm6&#10;zvvsFA+nuzsc40NSZrtEqcl4yFYgPA3+X/zn/tZhfvK5gN9vwgly8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R9JjCAAAA3QAAAA8AAAAAAAAAAAAAAAAAlwIAAGRycy9kb3du&#10;cmV2LnhtbFBLBQYAAAAABAAEAPUAAACGAwAAAAA=&#10;" fillcolor="white [3212]" strokecolor="black [3213]">
                    <v:shadow on="t" opacity="22936f" mv:blur="40000f" origin=",.5" offset="0,23000emu"/>
                    <v:textbox>
                      <w:txbxContent>
                        <w:p w14:paraId="1471A965" w14:textId="77777777" w:rsidR="00044D26" w:rsidRDefault="00044D26" w:rsidP="00973F3C">
                          <w:pPr>
                            <w:rPr>
                              <w:rFonts w:eastAsia="Times New Roman"/>
                            </w:rPr>
                          </w:pPr>
                        </w:p>
                      </w:txbxContent>
                    </v:textbox>
                  </v:oval>
                  <v:oval id="Oval 1743" o:spid="_x0000_s1564" style="position:absolute;left:6434137;top:1503363;width:106363;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WfzwwAA&#10;AN0AAAAPAAAAZHJzL2Rvd25yZXYueG1sRE9La8JAEL4L/odlCr1I3bRqrdFViiLo0Rf0OGTHJDU7&#10;G7JrTP69Kwje5uN7zmzRmELUVLncsoLPfgSCOLE651TB8bD++AHhPLLGwjIpaMnBYt7tzDDW9sY7&#10;qvc+FSGEXYwKMu/LWEqXZGTQ9W1JHLizrQz6AKtU6gpvIdwU8iuKvqXBnENDhiUtM0ou+6tR8FdP&#10;jtfVanIaDHtuNPL/9bZtpVLvb83vFISnxr/ET/dGh/nj4QAe34QT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3WfzwwAAAN0AAAAPAAAAAAAAAAAAAAAAAJcCAABkcnMvZG93&#10;bnJldi54bWxQSwUGAAAAAAQABAD1AAAAhwMAAAAA&#10;" fillcolor="green" strokecolor="black [3213]">
                    <v:shadow on="t" opacity="22936f" mv:blur="40000f" origin=",.5" offset="0,23000emu"/>
                    <v:textbox>
                      <w:txbxContent>
                        <w:p w14:paraId="27DF054A" w14:textId="77777777" w:rsidR="00044D26" w:rsidRDefault="00044D26" w:rsidP="00973F3C">
                          <w:pPr>
                            <w:rPr>
                              <w:rFonts w:eastAsia="Times New Roman"/>
                            </w:rPr>
                          </w:pPr>
                        </w:p>
                      </w:txbxContent>
                    </v:textbox>
                  </v:oval>
                </v:group>
              </v:group>
            </w:pict>
          </mc:Fallback>
        </mc:AlternateContent>
      </w:r>
    </w:p>
    <w:p w14:paraId="31FB571D" w14:textId="0EA07D4B" w:rsidR="00C00634" w:rsidRDefault="00C00634">
      <w:pPr>
        <w:spacing w:after="0" w:line="240" w:lineRule="auto"/>
        <w:rPr>
          <w:rFonts w:ascii="Arial Narrow" w:hAnsi="Arial Narrow"/>
          <w:sz w:val="28"/>
          <w:szCs w:val="28"/>
        </w:rPr>
      </w:pPr>
      <w:r>
        <w:rPr>
          <w:rFonts w:ascii="Arial Narrow" w:hAnsi="Arial Narrow"/>
          <w:sz w:val="28"/>
          <w:szCs w:val="28"/>
        </w:rPr>
        <w:br w:type="page"/>
      </w:r>
    </w:p>
    <w:p w14:paraId="18357644" w14:textId="77777777" w:rsidR="00393509" w:rsidRPr="00393509" w:rsidRDefault="00393509" w:rsidP="00393509">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393509">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TEMPERATURE</w:t>
      </w:r>
    </w:p>
    <w:p w14:paraId="73046801" w14:textId="5A74076B" w:rsidR="00393509" w:rsidRPr="00393509" w:rsidRDefault="00393509" w:rsidP="00393509">
      <w:pPr>
        <w:spacing w:after="0" w:line="240" w:lineRule="auto"/>
        <w:rPr>
          <w:rFonts w:ascii="Arial Narrow" w:hAnsi="Arial Narrow"/>
          <w:sz w:val="28"/>
          <w:szCs w:val="28"/>
        </w:rPr>
      </w:pPr>
      <w:r w:rsidRPr="00393509">
        <w:rPr>
          <w:rFonts w:ascii="Arial Narrow" w:hAnsi="Arial Narrow"/>
          <w:sz w:val="28"/>
          <w:szCs w:val="28"/>
        </w:rPr>
        <w:t>When a substance is heated up its particles move about faster as they have more energy.</w:t>
      </w:r>
    </w:p>
    <w:p w14:paraId="5EF7DE67" w14:textId="57175C7D" w:rsidR="00FA5B52" w:rsidRDefault="00481224" w:rsidP="001D30D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692032" behindDoc="0" locked="0" layoutInCell="1" allowOverlap="1" wp14:anchorId="36440213" wp14:editId="0C239D01">
                <wp:simplePos x="0" y="0"/>
                <wp:positionH relativeFrom="column">
                  <wp:posOffset>-226695</wp:posOffset>
                </wp:positionH>
                <wp:positionV relativeFrom="paragraph">
                  <wp:posOffset>188595</wp:posOffset>
                </wp:positionV>
                <wp:extent cx="6724108" cy="3429000"/>
                <wp:effectExtent l="0" t="0" r="172085" b="171450"/>
                <wp:wrapThrough wrapText="bothSides">
                  <wp:wrapPolygon edited="0">
                    <wp:start x="1591" y="0"/>
                    <wp:lineTo x="1591" y="2160"/>
                    <wp:lineTo x="2142" y="3840"/>
                    <wp:lineTo x="2264" y="13440"/>
                    <wp:lineTo x="0" y="14400"/>
                    <wp:lineTo x="0" y="21720"/>
                    <wp:lineTo x="122" y="22560"/>
                    <wp:lineTo x="22092" y="22560"/>
                    <wp:lineTo x="22092" y="14880"/>
                    <wp:lineTo x="21602" y="14280"/>
                    <wp:lineTo x="20133" y="13440"/>
                    <wp:lineTo x="20317" y="3840"/>
                    <wp:lineTo x="20990" y="2280"/>
                    <wp:lineTo x="20990" y="0"/>
                    <wp:lineTo x="1591" y="0"/>
                  </wp:wrapPolygon>
                </wp:wrapThrough>
                <wp:docPr id="1864" name="Group 1864"/>
                <wp:cNvGraphicFramePr/>
                <a:graphic xmlns:a="http://schemas.openxmlformats.org/drawingml/2006/main">
                  <a:graphicData uri="http://schemas.microsoft.com/office/word/2010/wordprocessingGroup">
                    <wpg:wgp>
                      <wpg:cNvGrpSpPr/>
                      <wpg:grpSpPr>
                        <a:xfrm>
                          <a:off x="0" y="0"/>
                          <a:ext cx="6724108" cy="3429000"/>
                          <a:chOff x="0" y="0"/>
                          <a:chExt cx="6724108" cy="3429000"/>
                        </a:xfrm>
                      </wpg:grpSpPr>
                      <wps:wsp>
                        <wps:cNvPr id="1857" name="Freeform 4"/>
                        <wps:cNvSpPr>
                          <a:spLocks/>
                        </wps:cNvSpPr>
                        <wps:spPr bwMode="auto">
                          <a:xfrm rot="17030964">
                            <a:off x="5746432" y="1782763"/>
                            <a:ext cx="314325" cy="394970"/>
                          </a:xfrm>
                          <a:custGeom>
                            <a:avLst/>
                            <a:gdLst>
                              <a:gd name="T0" fmla="*/ 40938 w 216546"/>
                              <a:gd name="T1" fmla="*/ 18922 h 161925"/>
                              <a:gd name="T2" fmla="*/ 40938 w 216546"/>
                              <a:gd name="T3" fmla="*/ 18922 h 161925"/>
                              <a:gd name="T4" fmla="*/ 14180 w 216546"/>
                              <a:gd name="T5" fmla="*/ 529783 h 161925"/>
                              <a:gd name="T6" fmla="*/ 27559 w 216546"/>
                              <a:gd name="T7" fmla="*/ 605467 h 161925"/>
                              <a:gd name="T8" fmla="*/ 67697 w 216546"/>
                              <a:gd name="T9" fmla="*/ 643310 h 161925"/>
                              <a:gd name="T10" fmla="*/ 114524 w 216546"/>
                              <a:gd name="T11" fmla="*/ 737913 h 161925"/>
                              <a:gd name="T12" fmla="*/ 161352 w 216546"/>
                              <a:gd name="T13" fmla="*/ 775756 h 161925"/>
                              <a:gd name="T14" fmla="*/ 181421 w 216546"/>
                              <a:gd name="T15" fmla="*/ 794675 h 161925"/>
                              <a:gd name="T16" fmla="*/ 188109 w 216546"/>
                              <a:gd name="T17" fmla="*/ 851440 h 161925"/>
                              <a:gd name="T18" fmla="*/ 255006 w 216546"/>
                              <a:gd name="T19" fmla="*/ 964964 h 161925"/>
                              <a:gd name="T20" fmla="*/ 382109 w 216546"/>
                              <a:gd name="T21" fmla="*/ 946043 h 161925"/>
                              <a:gd name="T22" fmla="*/ 455695 w 216546"/>
                              <a:gd name="T23" fmla="*/ 927123 h 161925"/>
                              <a:gd name="T24" fmla="*/ 428936 w 216546"/>
                              <a:gd name="T25" fmla="*/ 718994 h 161925"/>
                              <a:gd name="T26" fmla="*/ 402178 w 216546"/>
                              <a:gd name="T27" fmla="*/ 700072 h 161925"/>
                              <a:gd name="T28" fmla="*/ 382109 w 216546"/>
                              <a:gd name="T29" fmla="*/ 662229 h 161925"/>
                              <a:gd name="T30" fmla="*/ 362040 w 216546"/>
                              <a:gd name="T31" fmla="*/ 643310 h 161925"/>
                              <a:gd name="T32" fmla="*/ 335281 w 216546"/>
                              <a:gd name="T33" fmla="*/ 510864 h 161925"/>
                              <a:gd name="T34" fmla="*/ 348661 w 216546"/>
                              <a:gd name="T35" fmla="*/ 435181 h 161925"/>
                              <a:gd name="T36" fmla="*/ 362040 w 216546"/>
                              <a:gd name="T37" fmla="*/ 378418 h 161925"/>
                              <a:gd name="T38" fmla="*/ 355350 w 216546"/>
                              <a:gd name="T39" fmla="*/ 302735 h 161925"/>
                              <a:gd name="T40" fmla="*/ 288454 w 216546"/>
                              <a:gd name="T41" fmla="*/ 208130 h 161925"/>
                              <a:gd name="T42" fmla="*/ 255006 w 216546"/>
                              <a:gd name="T43" fmla="*/ 132446 h 161925"/>
                              <a:gd name="T44" fmla="*/ 241628 w 216546"/>
                              <a:gd name="T45" fmla="*/ 75684 h 161925"/>
                              <a:gd name="T46" fmla="*/ 221559 w 216546"/>
                              <a:gd name="T47" fmla="*/ 56762 h 161925"/>
                              <a:gd name="T48" fmla="*/ 147973 w 216546"/>
                              <a:gd name="T49" fmla="*/ 0 h 161925"/>
                              <a:gd name="T50" fmla="*/ 61007 w 216546"/>
                              <a:gd name="T51" fmla="*/ 18922 h 161925"/>
                              <a:gd name="T52" fmla="*/ 27559 w 216546"/>
                              <a:gd name="T53" fmla="*/ 37841 h 161925"/>
                              <a:gd name="T54" fmla="*/ 40938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858" name="Freeform 5"/>
                        <wps:cNvSpPr>
                          <a:spLocks/>
                        </wps:cNvSpPr>
                        <wps:spPr bwMode="auto">
                          <a:xfrm rot="17030964">
                            <a:off x="5240972" y="1777048"/>
                            <a:ext cx="315595" cy="394970"/>
                          </a:xfrm>
                          <a:custGeom>
                            <a:avLst/>
                            <a:gdLst>
                              <a:gd name="T0" fmla="*/ 41353 w 216546"/>
                              <a:gd name="T1" fmla="*/ 18922 h 161925"/>
                              <a:gd name="T2" fmla="*/ 41353 w 216546"/>
                              <a:gd name="T3" fmla="*/ 18922 h 161925"/>
                              <a:gd name="T4" fmla="*/ 14323 w 216546"/>
                              <a:gd name="T5" fmla="*/ 529783 h 161925"/>
                              <a:gd name="T6" fmla="*/ 27838 w 216546"/>
                              <a:gd name="T7" fmla="*/ 605467 h 161925"/>
                              <a:gd name="T8" fmla="*/ 68382 w 216546"/>
                              <a:gd name="T9" fmla="*/ 643310 h 161925"/>
                              <a:gd name="T10" fmla="*/ 115684 w 216546"/>
                              <a:gd name="T11" fmla="*/ 737913 h 161925"/>
                              <a:gd name="T12" fmla="*/ 162985 w 216546"/>
                              <a:gd name="T13" fmla="*/ 775756 h 161925"/>
                              <a:gd name="T14" fmla="*/ 183257 w 216546"/>
                              <a:gd name="T15" fmla="*/ 794675 h 161925"/>
                              <a:gd name="T16" fmla="*/ 190015 w 216546"/>
                              <a:gd name="T17" fmla="*/ 851440 h 161925"/>
                              <a:gd name="T18" fmla="*/ 257588 w 216546"/>
                              <a:gd name="T19" fmla="*/ 964964 h 161925"/>
                              <a:gd name="T20" fmla="*/ 385977 w 216546"/>
                              <a:gd name="T21" fmla="*/ 946043 h 161925"/>
                              <a:gd name="T22" fmla="*/ 460308 w 216546"/>
                              <a:gd name="T23" fmla="*/ 927123 h 161925"/>
                              <a:gd name="T24" fmla="*/ 433278 w 216546"/>
                              <a:gd name="T25" fmla="*/ 718994 h 161925"/>
                              <a:gd name="T26" fmla="*/ 406249 w 216546"/>
                              <a:gd name="T27" fmla="*/ 700072 h 161925"/>
                              <a:gd name="T28" fmla="*/ 385977 w 216546"/>
                              <a:gd name="T29" fmla="*/ 662229 h 161925"/>
                              <a:gd name="T30" fmla="*/ 365705 w 216546"/>
                              <a:gd name="T31" fmla="*/ 643310 h 161925"/>
                              <a:gd name="T32" fmla="*/ 338676 w 216546"/>
                              <a:gd name="T33" fmla="*/ 510864 h 161925"/>
                              <a:gd name="T34" fmla="*/ 352190 w 216546"/>
                              <a:gd name="T35" fmla="*/ 435181 h 161925"/>
                              <a:gd name="T36" fmla="*/ 365705 w 216546"/>
                              <a:gd name="T37" fmla="*/ 378418 h 161925"/>
                              <a:gd name="T38" fmla="*/ 358947 w 216546"/>
                              <a:gd name="T39" fmla="*/ 302735 h 161925"/>
                              <a:gd name="T40" fmla="*/ 291374 w 216546"/>
                              <a:gd name="T41" fmla="*/ 208130 h 161925"/>
                              <a:gd name="T42" fmla="*/ 257588 w 216546"/>
                              <a:gd name="T43" fmla="*/ 132446 h 161925"/>
                              <a:gd name="T44" fmla="*/ 244073 w 216546"/>
                              <a:gd name="T45" fmla="*/ 75684 h 161925"/>
                              <a:gd name="T46" fmla="*/ 223801 w 216546"/>
                              <a:gd name="T47" fmla="*/ 56762 h 161925"/>
                              <a:gd name="T48" fmla="*/ 149470 w 216546"/>
                              <a:gd name="T49" fmla="*/ 0 h 161925"/>
                              <a:gd name="T50" fmla="*/ 61625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856" name="Freeform 6"/>
                        <wps:cNvSpPr>
                          <a:spLocks/>
                        </wps:cNvSpPr>
                        <wps:spPr bwMode="auto">
                          <a:xfrm rot="17030964">
                            <a:off x="4808537" y="1809433"/>
                            <a:ext cx="314325" cy="394970"/>
                          </a:xfrm>
                          <a:custGeom>
                            <a:avLst/>
                            <a:gdLst>
                              <a:gd name="T0" fmla="*/ 40938 w 216546"/>
                              <a:gd name="T1" fmla="*/ 18922 h 161925"/>
                              <a:gd name="T2" fmla="*/ 40938 w 216546"/>
                              <a:gd name="T3" fmla="*/ 18922 h 161925"/>
                              <a:gd name="T4" fmla="*/ 14180 w 216546"/>
                              <a:gd name="T5" fmla="*/ 529787 h 161925"/>
                              <a:gd name="T6" fmla="*/ 27559 w 216546"/>
                              <a:gd name="T7" fmla="*/ 605471 h 161925"/>
                              <a:gd name="T8" fmla="*/ 67697 w 216546"/>
                              <a:gd name="T9" fmla="*/ 643312 h 161925"/>
                              <a:gd name="T10" fmla="*/ 114524 w 216546"/>
                              <a:gd name="T11" fmla="*/ 737917 h 161925"/>
                              <a:gd name="T12" fmla="*/ 161352 w 216546"/>
                              <a:gd name="T13" fmla="*/ 775760 h 161925"/>
                              <a:gd name="T14" fmla="*/ 181421 w 216546"/>
                              <a:gd name="T15" fmla="*/ 794680 h 161925"/>
                              <a:gd name="T16" fmla="*/ 188109 w 216546"/>
                              <a:gd name="T17" fmla="*/ 851444 h 161925"/>
                              <a:gd name="T18" fmla="*/ 255006 w 216546"/>
                              <a:gd name="T19" fmla="*/ 964969 h 161925"/>
                              <a:gd name="T20" fmla="*/ 382109 w 216546"/>
                              <a:gd name="T21" fmla="*/ 946047 h 161925"/>
                              <a:gd name="T22" fmla="*/ 455695 w 216546"/>
                              <a:gd name="T23" fmla="*/ 927128 h 161925"/>
                              <a:gd name="T24" fmla="*/ 428936 w 216546"/>
                              <a:gd name="T25" fmla="*/ 718996 h 161925"/>
                              <a:gd name="T26" fmla="*/ 402178 w 216546"/>
                              <a:gd name="T27" fmla="*/ 700077 h 161925"/>
                              <a:gd name="T28" fmla="*/ 382109 w 216546"/>
                              <a:gd name="T29" fmla="*/ 662233 h 161925"/>
                              <a:gd name="T30" fmla="*/ 362040 w 216546"/>
                              <a:gd name="T31" fmla="*/ 643312 h 161925"/>
                              <a:gd name="T32" fmla="*/ 335281 w 216546"/>
                              <a:gd name="T33" fmla="*/ 510866 h 161925"/>
                              <a:gd name="T34" fmla="*/ 348661 w 216546"/>
                              <a:gd name="T35" fmla="*/ 435182 h 161925"/>
                              <a:gd name="T36" fmla="*/ 362040 w 216546"/>
                              <a:gd name="T37" fmla="*/ 378419 h 161925"/>
                              <a:gd name="T38" fmla="*/ 355350 w 216546"/>
                              <a:gd name="T39" fmla="*/ 302736 h 161925"/>
                              <a:gd name="T40" fmla="*/ 288454 w 216546"/>
                              <a:gd name="T41" fmla="*/ 208130 h 161925"/>
                              <a:gd name="T42" fmla="*/ 255006 w 216546"/>
                              <a:gd name="T43" fmla="*/ 132446 h 161925"/>
                              <a:gd name="T44" fmla="*/ 241628 w 216546"/>
                              <a:gd name="T45" fmla="*/ 75684 h 161925"/>
                              <a:gd name="T46" fmla="*/ 221559 w 216546"/>
                              <a:gd name="T47" fmla="*/ 56762 h 161925"/>
                              <a:gd name="T48" fmla="*/ 147973 w 216546"/>
                              <a:gd name="T49" fmla="*/ 0 h 161925"/>
                              <a:gd name="T50" fmla="*/ 61007 w 216546"/>
                              <a:gd name="T51" fmla="*/ 18922 h 161925"/>
                              <a:gd name="T52" fmla="*/ 27559 w 216546"/>
                              <a:gd name="T53" fmla="*/ 37841 h 161925"/>
                              <a:gd name="T54" fmla="*/ 40938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924" name="Text Box 5"/>
                        <wps:cNvSpPr txBox="1">
                          <a:spLocks noChangeArrowheads="1"/>
                        </wps:cNvSpPr>
                        <wps:spPr bwMode="auto">
                          <a:xfrm>
                            <a:off x="2902465" y="645160"/>
                            <a:ext cx="1311274" cy="52895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CCD1E9" w14:textId="77777777" w:rsidR="00044D26" w:rsidRDefault="00044D26" w:rsidP="00E94FBA">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wps:txbx>
                        <wps:bodyPr lIns="0" bIns="0">
                          <a:spAutoFit/>
                        </wps:bodyPr>
                      </wps:wsp>
                      <wps:wsp>
                        <wps:cNvPr id="1925" name="Text Box 5"/>
                        <wps:cNvSpPr txBox="1">
                          <a:spLocks noChangeArrowheads="1"/>
                        </wps:cNvSpPr>
                        <wps:spPr bwMode="auto">
                          <a:xfrm>
                            <a:off x="2679589" y="1365250"/>
                            <a:ext cx="1795144" cy="528954"/>
                          </a:xfrm>
                          <a:prstGeom prst="rect">
                            <a:avLst/>
                          </a:prstGeom>
                          <a:noFill/>
                          <a:ln w="9525">
                            <a:noFill/>
                            <a:miter lim="800000"/>
                            <a:headEnd/>
                            <a:tailEnd/>
                          </a:ln>
                          <a:effectLst/>
                        </wps:spPr>
                        <wps:txbx>
                          <w:txbxContent>
                            <w:p w14:paraId="5E9DBCDF" w14:textId="77777777" w:rsidR="00044D26" w:rsidRDefault="00044D26" w:rsidP="00E94FBA">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wps:txbx>
                        <wps:bodyPr lIns="0" bIns="0">
                          <a:spAutoFit/>
                        </wps:bodyPr>
                      </wps:wsp>
                      <wps:wsp>
                        <wps:cNvPr id="1926" name="Straight Arrow Connector 94"/>
                        <wps:cNvCnPr/>
                        <wps:spPr>
                          <a:xfrm>
                            <a:off x="4265930" y="1621155"/>
                            <a:ext cx="543560" cy="37084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927" name="Straight Arrow Connector 95"/>
                        <wps:cNvCnPr/>
                        <wps:spPr>
                          <a:xfrm>
                            <a:off x="4045585" y="926465"/>
                            <a:ext cx="837165" cy="335244"/>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928" name="Text Box 5"/>
                        <wps:cNvSpPr txBox="1">
                          <a:spLocks noChangeArrowheads="1"/>
                        </wps:cNvSpPr>
                        <wps:spPr bwMode="auto">
                          <a:xfrm>
                            <a:off x="526415" y="8890"/>
                            <a:ext cx="1982470" cy="378460"/>
                          </a:xfrm>
                          <a:prstGeom prst="rect">
                            <a:avLst/>
                          </a:prstGeom>
                          <a:solidFill>
                            <a:schemeClr val="bg1"/>
                          </a:solidFill>
                          <a:ln w="15875">
                            <a:solidFill>
                              <a:schemeClr val="tx1"/>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63A00F" w14:textId="77777777" w:rsidR="00044D26" w:rsidRDefault="00044D26" w:rsidP="00393509">
                              <w:pPr>
                                <w:pStyle w:val="NormalWeb"/>
                                <w:spacing w:before="0" w:beforeAutospacing="0" w:after="0" w:afterAutospacing="0"/>
                                <w:jc w:val="center"/>
                                <w:textAlignment w:val="baseline"/>
                              </w:pPr>
                              <w:r>
                                <w:rPr>
                                  <w:rFonts w:ascii="Arial" w:eastAsia="MS PGothic" w:hAnsi="Arial" w:cs="MS PGothic"/>
                                  <w:b/>
                                  <w:bCs/>
                                  <w:color w:val="000000" w:themeColor="text1"/>
                                  <w:kern w:val="24"/>
                                </w:rPr>
                                <w:t>LOW TEMPERATURE</w:t>
                              </w:r>
                            </w:p>
                          </w:txbxContent>
                        </wps:txbx>
                        <wps:bodyPr wrap="square" lIns="72000" tIns="93600" rIns="72000" bIns="93600">
                          <a:spAutoFit/>
                        </wps:bodyPr>
                      </wps:wsp>
                      <wps:wsp>
                        <wps:cNvPr id="1929" name="Text Box 5"/>
                        <wps:cNvSpPr txBox="1">
                          <a:spLocks noChangeArrowheads="1"/>
                        </wps:cNvSpPr>
                        <wps:spPr bwMode="auto">
                          <a:xfrm>
                            <a:off x="4510405" y="0"/>
                            <a:ext cx="1984375" cy="381000"/>
                          </a:xfrm>
                          <a:prstGeom prst="rect">
                            <a:avLst/>
                          </a:prstGeom>
                          <a:solidFill>
                            <a:schemeClr val="bg1"/>
                          </a:solidFill>
                          <a:ln w="19050">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00529D" w14:textId="77777777" w:rsidR="00044D26" w:rsidRDefault="00044D26" w:rsidP="00393509">
                              <w:pPr>
                                <w:pStyle w:val="NormalWeb"/>
                                <w:spacing w:before="0" w:beforeAutospacing="0" w:after="0" w:afterAutospacing="0"/>
                                <w:jc w:val="center"/>
                                <w:textAlignment w:val="baseline"/>
                              </w:pPr>
                              <w:r>
                                <w:rPr>
                                  <w:rFonts w:ascii="Arial" w:eastAsia="MS PGothic" w:hAnsi="Arial" w:cs="MS PGothic"/>
                                  <w:b/>
                                  <w:bCs/>
                                  <w:color w:val="000000" w:themeColor="text1"/>
                                  <w:kern w:val="24"/>
                                </w:rPr>
                                <w:t>HIGH TEMPERATURE</w:t>
                              </w:r>
                            </w:p>
                          </w:txbxContent>
                        </wps:txbx>
                        <wps:bodyPr wrap="square" lIns="72000" tIns="93600" rIns="72000" bIns="93600">
                          <a:spAutoFit/>
                        </wps:bodyPr>
                      </wps:wsp>
                      <wps:wsp>
                        <wps:cNvPr id="1861" name="Freeform 100"/>
                        <wps:cNvSpPr>
                          <a:spLocks/>
                        </wps:cNvSpPr>
                        <wps:spPr bwMode="auto">
                          <a:xfrm rot="17030964">
                            <a:off x="1788477" y="1758633"/>
                            <a:ext cx="314325" cy="394970"/>
                          </a:xfrm>
                          <a:custGeom>
                            <a:avLst/>
                            <a:gdLst>
                              <a:gd name="T0" fmla="*/ 40938 w 216546"/>
                              <a:gd name="T1" fmla="*/ 18922 h 161925"/>
                              <a:gd name="T2" fmla="*/ 40938 w 216546"/>
                              <a:gd name="T3" fmla="*/ 18922 h 161925"/>
                              <a:gd name="T4" fmla="*/ 14180 w 216546"/>
                              <a:gd name="T5" fmla="*/ 529783 h 161925"/>
                              <a:gd name="T6" fmla="*/ 27559 w 216546"/>
                              <a:gd name="T7" fmla="*/ 605467 h 161925"/>
                              <a:gd name="T8" fmla="*/ 67697 w 216546"/>
                              <a:gd name="T9" fmla="*/ 643310 h 161925"/>
                              <a:gd name="T10" fmla="*/ 114524 w 216546"/>
                              <a:gd name="T11" fmla="*/ 737913 h 161925"/>
                              <a:gd name="T12" fmla="*/ 161352 w 216546"/>
                              <a:gd name="T13" fmla="*/ 775756 h 161925"/>
                              <a:gd name="T14" fmla="*/ 181421 w 216546"/>
                              <a:gd name="T15" fmla="*/ 794675 h 161925"/>
                              <a:gd name="T16" fmla="*/ 188109 w 216546"/>
                              <a:gd name="T17" fmla="*/ 851440 h 161925"/>
                              <a:gd name="T18" fmla="*/ 255006 w 216546"/>
                              <a:gd name="T19" fmla="*/ 964964 h 161925"/>
                              <a:gd name="T20" fmla="*/ 382109 w 216546"/>
                              <a:gd name="T21" fmla="*/ 946043 h 161925"/>
                              <a:gd name="T22" fmla="*/ 455695 w 216546"/>
                              <a:gd name="T23" fmla="*/ 927123 h 161925"/>
                              <a:gd name="T24" fmla="*/ 428936 w 216546"/>
                              <a:gd name="T25" fmla="*/ 718994 h 161925"/>
                              <a:gd name="T26" fmla="*/ 402178 w 216546"/>
                              <a:gd name="T27" fmla="*/ 700072 h 161925"/>
                              <a:gd name="T28" fmla="*/ 382109 w 216546"/>
                              <a:gd name="T29" fmla="*/ 662229 h 161925"/>
                              <a:gd name="T30" fmla="*/ 362040 w 216546"/>
                              <a:gd name="T31" fmla="*/ 643310 h 161925"/>
                              <a:gd name="T32" fmla="*/ 335281 w 216546"/>
                              <a:gd name="T33" fmla="*/ 510864 h 161925"/>
                              <a:gd name="T34" fmla="*/ 348661 w 216546"/>
                              <a:gd name="T35" fmla="*/ 435181 h 161925"/>
                              <a:gd name="T36" fmla="*/ 362040 w 216546"/>
                              <a:gd name="T37" fmla="*/ 378418 h 161925"/>
                              <a:gd name="T38" fmla="*/ 355350 w 216546"/>
                              <a:gd name="T39" fmla="*/ 302735 h 161925"/>
                              <a:gd name="T40" fmla="*/ 288454 w 216546"/>
                              <a:gd name="T41" fmla="*/ 208130 h 161925"/>
                              <a:gd name="T42" fmla="*/ 255006 w 216546"/>
                              <a:gd name="T43" fmla="*/ 132446 h 161925"/>
                              <a:gd name="T44" fmla="*/ 241628 w 216546"/>
                              <a:gd name="T45" fmla="*/ 75684 h 161925"/>
                              <a:gd name="T46" fmla="*/ 221559 w 216546"/>
                              <a:gd name="T47" fmla="*/ 56762 h 161925"/>
                              <a:gd name="T48" fmla="*/ 147973 w 216546"/>
                              <a:gd name="T49" fmla="*/ 0 h 161925"/>
                              <a:gd name="T50" fmla="*/ 61007 w 216546"/>
                              <a:gd name="T51" fmla="*/ 18922 h 161925"/>
                              <a:gd name="T52" fmla="*/ 27559 w 216546"/>
                              <a:gd name="T53" fmla="*/ 37841 h 161925"/>
                              <a:gd name="T54" fmla="*/ 40938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860" name="Freeform 101"/>
                        <wps:cNvSpPr>
                          <a:spLocks/>
                        </wps:cNvSpPr>
                        <wps:spPr bwMode="auto">
                          <a:xfrm rot="17030964">
                            <a:off x="1327467" y="1751013"/>
                            <a:ext cx="315595" cy="394970"/>
                          </a:xfrm>
                          <a:custGeom>
                            <a:avLst/>
                            <a:gdLst>
                              <a:gd name="T0" fmla="*/ 41353 w 216546"/>
                              <a:gd name="T1" fmla="*/ 18922 h 161925"/>
                              <a:gd name="T2" fmla="*/ 41353 w 216546"/>
                              <a:gd name="T3" fmla="*/ 18922 h 161925"/>
                              <a:gd name="T4" fmla="*/ 14323 w 216546"/>
                              <a:gd name="T5" fmla="*/ 529787 h 161925"/>
                              <a:gd name="T6" fmla="*/ 27838 w 216546"/>
                              <a:gd name="T7" fmla="*/ 605471 h 161925"/>
                              <a:gd name="T8" fmla="*/ 68382 w 216546"/>
                              <a:gd name="T9" fmla="*/ 643312 h 161925"/>
                              <a:gd name="T10" fmla="*/ 115684 w 216546"/>
                              <a:gd name="T11" fmla="*/ 737917 h 161925"/>
                              <a:gd name="T12" fmla="*/ 162985 w 216546"/>
                              <a:gd name="T13" fmla="*/ 775760 h 161925"/>
                              <a:gd name="T14" fmla="*/ 183257 w 216546"/>
                              <a:gd name="T15" fmla="*/ 794680 h 161925"/>
                              <a:gd name="T16" fmla="*/ 190015 w 216546"/>
                              <a:gd name="T17" fmla="*/ 851444 h 161925"/>
                              <a:gd name="T18" fmla="*/ 257588 w 216546"/>
                              <a:gd name="T19" fmla="*/ 964969 h 161925"/>
                              <a:gd name="T20" fmla="*/ 385977 w 216546"/>
                              <a:gd name="T21" fmla="*/ 946047 h 161925"/>
                              <a:gd name="T22" fmla="*/ 460308 w 216546"/>
                              <a:gd name="T23" fmla="*/ 927128 h 161925"/>
                              <a:gd name="T24" fmla="*/ 433278 w 216546"/>
                              <a:gd name="T25" fmla="*/ 718996 h 161925"/>
                              <a:gd name="T26" fmla="*/ 406249 w 216546"/>
                              <a:gd name="T27" fmla="*/ 700077 h 161925"/>
                              <a:gd name="T28" fmla="*/ 385977 w 216546"/>
                              <a:gd name="T29" fmla="*/ 662233 h 161925"/>
                              <a:gd name="T30" fmla="*/ 365705 w 216546"/>
                              <a:gd name="T31" fmla="*/ 643312 h 161925"/>
                              <a:gd name="T32" fmla="*/ 338676 w 216546"/>
                              <a:gd name="T33" fmla="*/ 510866 h 161925"/>
                              <a:gd name="T34" fmla="*/ 352190 w 216546"/>
                              <a:gd name="T35" fmla="*/ 435182 h 161925"/>
                              <a:gd name="T36" fmla="*/ 365705 w 216546"/>
                              <a:gd name="T37" fmla="*/ 378419 h 161925"/>
                              <a:gd name="T38" fmla="*/ 358947 w 216546"/>
                              <a:gd name="T39" fmla="*/ 302736 h 161925"/>
                              <a:gd name="T40" fmla="*/ 291374 w 216546"/>
                              <a:gd name="T41" fmla="*/ 208130 h 161925"/>
                              <a:gd name="T42" fmla="*/ 257588 w 216546"/>
                              <a:gd name="T43" fmla="*/ 132446 h 161925"/>
                              <a:gd name="T44" fmla="*/ 244073 w 216546"/>
                              <a:gd name="T45" fmla="*/ 75684 h 161925"/>
                              <a:gd name="T46" fmla="*/ 223801 w 216546"/>
                              <a:gd name="T47" fmla="*/ 56762 h 161925"/>
                              <a:gd name="T48" fmla="*/ 149470 w 216546"/>
                              <a:gd name="T49" fmla="*/ 0 h 161925"/>
                              <a:gd name="T50" fmla="*/ 61625 w 216546"/>
                              <a:gd name="T51" fmla="*/ 18922 h 161925"/>
                              <a:gd name="T52" fmla="*/ 27838 w 216546"/>
                              <a:gd name="T53" fmla="*/ 37841 h 161925"/>
                              <a:gd name="T54" fmla="*/ 41353 w 216546"/>
                              <a:gd name="T55" fmla="*/ 18922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859" name="Freeform 102"/>
                        <wps:cNvSpPr>
                          <a:spLocks/>
                        </wps:cNvSpPr>
                        <wps:spPr bwMode="auto">
                          <a:xfrm rot="17030964">
                            <a:off x="871537" y="1733233"/>
                            <a:ext cx="314325" cy="393700"/>
                          </a:xfrm>
                          <a:custGeom>
                            <a:avLst/>
                            <a:gdLst>
                              <a:gd name="T0" fmla="*/ 40938 w 216546"/>
                              <a:gd name="T1" fmla="*/ 18770 h 161925"/>
                              <a:gd name="T2" fmla="*/ 40938 w 216546"/>
                              <a:gd name="T3" fmla="*/ 18770 h 161925"/>
                              <a:gd name="T4" fmla="*/ 14180 w 216546"/>
                              <a:gd name="T5" fmla="*/ 525539 h 161925"/>
                              <a:gd name="T6" fmla="*/ 27559 w 216546"/>
                              <a:gd name="T7" fmla="*/ 600615 h 161925"/>
                              <a:gd name="T8" fmla="*/ 67697 w 216546"/>
                              <a:gd name="T9" fmla="*/ 638155 h 161925"/>
                              <a:gd name="T10" fmla="*/ 114524 w 216546"/>
                              <a:gd name="T11" fmla="*/ 732001 h 161925"/>
                              <a:gd name="T12" fmla="*/ 161352 w 216546"/>
                              <a:gd name="T13" fmla="*/ 769539 h 161925"/>
                              <a:gd name="T14" fmla="*/ 181421 w 216546"/>
                              <a:gd name="T15" fmla="*/ 788309 h 161925"/>
                              <a:gd name="T16" fmla="*/ 188109 w 216546"/>
                              <a:gd name="T17" fmla="*/ 844615 h 161925"/>
                              <a:gd name="T18" fmla="*/ 255006 w 216546"/>
                              <a:gd name="T19" fmla="*/ 957231 h 161925"/>
                              <a:gd name="T20" fmla="*/ 382109 w 216546"/>
                              <a:gd name="T21" fmla="*/ 938461 h 161925"/>
                              <a:gd name="T22" fmla="*/ 455695 w 216546"/>
                              <a:gd name="T23" fmla="*/ 919693 h 161925"/>
                              <a:gd name="T24" fmla="*/ 428936 w 216546"/>
                              <a:gd name="T25" fmla="*/ 713231 h 161925"/>
                              <a:gd name="T26" fmla="*/ 402178 w 216546"/>
                              <a:gd name="T27" fmla="*/ 694461 h 161925"/>
                              <a:gd name="T28" fmla="*/ 382109 w 216546"/>
                              <a:gd name="T29" fmla="*/ 656923 h 161925"/>
                              <a:gd name="T30" fmla="*/ 362040 w 216546"/>
                              <a:gd name="T31" fmla="*/ 638155 h 161925"/>
                              <a:gd name="T32" fmla="*/ 335281 w 216546"/>
                              <a:gd name="T33" fmla="*/ 506769 h 161925"/>
                              <a:gd name="T34" fmla="*/ 348661 w 216546"/>
                              <a:gd name="T35" fmla="*/ 431693 h 161925"/>
                              <a:gd name="T36" fmla="*/ 362040 w 216546"/>
                              <a:gd name="T37" fmla="*/ 375384 h 161925"/>
                              <a:gd name="T38" fmla="*/ 355350 w 216546"/>
                              <a:gd name="T39" fmla="*/ 300309 h 161925"/>
                              <a:gd name="T40" fmla="*/ 288454 w 216546"/>
                              <a:gd name="T41" fmla="*/ 206462 h 161925"/>
                              <a:gd name="T42" fmla="*/ 255006 w 216546"/>
                              <a:gd name="T43" fmla="*/ 131384 h 161925"/>
                              <a:gd name="T44" fmla="*/ 241628 w 216546"/>
                              <a:gd name="T45" fmla="*/ 75076 h 161925"/>
                              <a:gd name="T46" fmla="*/ 221559 w 216546"/>
                              <a:gd name="T47" fmla="*/ 56308 h 161925"/>
                              <a:gd name="T48" fmla="*/ 147973 w 216546"/>
                              <a:gd name="T49" fmla="*/ 0 h 161925"/>
                              <a:gd name="T50" fmla="*/ 61007 w 216546"/>
                              <a:gd name="T51" fmla="*/ 18770 h 161925"/>
                              <a:gd name="T52" fmla="*/ 27559 w 216546"/>
                              <a:gd name="T53" fmla="*/ 37538 h 161925"/>
                              <a:gd name="T54" fmla="*/ 40938 w 216546"/>
                              <a:gd name="T55" fmla="*/ 18770 h 16192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16546" h="161925">
                                <a:moveTo>
                                  <a:pt x="19430" y="3175"/>
                                </a:moveTo>
                                <a:lnTo>
                                  <a:pt x="19430" y="3175"/>
                                </a:lnTo>
                                <a:cubicBezTo>
                                  <a:pt x="-6773" y="39859"/>
                                  <a:pt x="-1533" y="22794"/>
                                  <a:pt x="6730" y="88900"/>
                                </a:cubicBezTo>
                                <a:cubicBezTo>
                                  <a:pt x="7317" y="93596"/>
                                  <a:pt x="9294" y="98760"/>
                                  <a:pt x="13080" y="101600"/>
                                </a:cubicBezTo>
                                <a:cubicBezTo>
                                  <a:pt x="18435" y="105616"/>
                                  <a:pt x="32130" y="107950"/>
                                  <a:pt x="32130" y="107950"/>
                                </a:cubicBezTo>
                                <a:cubicBezTo>
                                  <a:pt x="35006" y="110107"/>
                                  <a:pt x="49712" y="121504"/>
                                  <a:pt x="54355" y="123825"/>
                                </a:cubicBezTo>
                                <a:cubicBezTo>
                                  <a:pt x="59430" y="126363"/>
                                  <a:pt x="71833" y="128819"/>
                                  <a:pt x="76580" y="130175"/>
                                </a:cubicBezTo>
                                <a:cubicBezTo>
                                  <a:pt x="79798" y="131094"/>
                                  <a:pt x="82930" y="132292"/>
                                  <a:pt x="86105" y="133350"/>
                                </a:cubicBezTo>
                                <a:cubicBezTo>
                                  <a:pt x="87163" y="136525"/>
                                  <a:pt x="87424" y="140090"/>
                                  <a:pt x="89280" y="142875"/>
                                </a:cubicBezTo>
                                <a:cubicBezTo>
                                  <a:pt x="96864" y="154251"/>
                                  <a:pt x="108907" y="157884"/>
                                  <a:pt x="121030" y="161925"/>
                                </a:cubicBezTo>
                                <a:lnTo>
                                  <a:pt x="181355" y="158750"/>
                                </a:lnTo>
                                <a:cubicBezTo>
                                  <a:pt x="193019" y="157972"/>
                                  <a:pt x="208014" y="163841"/>
                                  <a:pt x="216280" y="155575"/>
                                </a:cubicBezTo>
                                <a:cubicBezTo>
                                  <a:pt x="218034" y="153821"/>
                                  <a:pt x="210823" y="125479"/>
                                  <a:pt x="203580" y="120650"/>
                                </a:cubicBezTo>
                                <a:cubicBezTo>
                                  <a:pt x="199949" y="118229"/>
                                  <a:pt x="195113" y="118533"/>
                                  <a:pt x="190880" y="117475"/>
                                </a:cubicBezTo>
                                <a:cubicBezTo>
                                  <a:pt x="187705" y="115358"/>
                                  <a:pt x="184768" y="112832"/>
                                  <a:pt x="181355" y="111125"/>
                                </a:cubicBezTo>
                                <a:cubicBezTo>
                                  <a:pt x="178362" y="109628"/>
                                  <a:pt x="174443" y="110041"/>
                                  <a:pt x="171830" y="107950"/>
                                </a:cubicBezTo>
                                <a:cubicBezTo>
                                  <a:pt x="168090" y="104958"/>
                                  <a:pt x="160692" y="88850"/>
                                  <a:pt x="159130" y="85725"/>
                                </a:cubicBezTo>
                                <a:cubicBezTo>
                                  <a:pt x="161247" y="81492"/>
                                  <a:pt x="163132" y="77134"/>
                                  <a:pt x="165480" y="73025"/>
                                </a:cubicBezTo>
                                <a:cubicBezTo>
                                  <a:pt x="167373" y="69712"/>
                                  <a:pt x="171290" y="67278"/>
                                  <a:pt x="171830" y="63500"/>
                                </a:cubicBezTo>
                                <a:cubicBezTo>
                                  <a:pt x="172447" y="59180"/>
                                  <a:pt x="171528" y="54084"/>
                                  <a:pt x="168655" y="50800"/>
                                </a:cubicBezTo>
                                <a:cubicBezTo>
                                  <a:pt x="158071" y="38704"/>
                                  <a:pt x="150093" y="38222"/>
                                  <a:pt x="136905" y="34925"/>
                                </a:cubicBezTo>
                                <a:cubicBezTo>
                                  <a:pt x="118707" y="7628"/>
                                  <a:pt x="142938" y="39752"/>
                                  <a:pt x="121030" y="22225"/>
                                </a:cubicBezTo>
                                <a:cubicBezTo>
                                  <a:pt x="118050" y="19841"/>
                                  <a:pt x="117660" y="15084"/>
                                  <a:pt x="114680" y="12700"/>
                                </a:cubicBezTo>
                                <a:cubicBezTo>
                                  <a:pt x="112067" y="10609"/>
                                  <a:pt x="108384" y="10406"/>
                                  <a:pt x="105155" y="9525"/>
                                </a:cubicBezTo>
                                <a:cubicBezTo>
                                  <a:pt x="65766" y="-1218"/>
                                  <a:pt x="92154" y="7308"/>
                                  <a:pt x="70230" y="0"/>
                                </a:cubicBezTo>
                                <a:cubicBezTo>
                                  <a:pt x="56472" y="1058"/>
                                  <a:pt x="42670" y="1651"/>
                                  <a:pt x="28955" y="3175"/>
                                </a:cubicBezTo>
                                <a:cubicBezTo>
                                  <a:pt x="23592" y="3771"/>
                                  <a:pt x="17570" y="3357"/>
                                  <a:pt x="13080" y="6350"/>
                                </a:cubicBezTo>
                                <a:cubicBezTo>
                                  <a:pt x="9570" y="8690"/>
                                  <a:pt x="18372" y="3704"/>
                                  <a:pt x="19430" y="3175"/>
                                </a:cubicBezTo>
                                <a:close/>
                              </a:path>
                            </a:pathLst>
                          </a:custGeom>
                          <a:solidFill>
                            <a:srgbClr val="BFBFBF"/>
                          </a:solidFill>
                          <a:ln>
                            <a:noFill/>
                          </a:ln>
                          <a:effectLst>
                            <a:outerShdw blurRad="40000" dist="23000" dir="5400000" rotWithShape="0">
                              <a:srgbClr val="000000">
                                <a:alpha val="34998"/>
                              </a:srgbClr>
                            </a:outerShdw>
                          </a:effectLst>
                          <a:extLst>
                            <a:ext uri="{91240B29-F687-4F45-9708-019B960494DF}">
                              <a14:hiddenLine xmlns:a14="http://schemas.microsoft.com/office/drawing/2010/main" w="9525" cap="flat" cmpd="sng">
                                <a:solidFill>
                                  <a:srgbClr val="000000"/>
                                </a:solidFill>
                                <a:prstDash val="solid"/>
                                <a:round/>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anchor="ctr"/>
                      </wps:wsp>
                      <wps:wsp>
                        <wps:cNvPr id="1966" name="Straight Arrow Connector 96"/>
                        <wps:cNvCnPr/>
                        <wps:spPr>
                          <a:xfrm flipH="1">
                            <a:off x="2157095" y="1600200"/>
                            <a:ext cx="553720" cy="27368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967" name="Straight Arrow Connector 92"/>
                        <wps:cNvCnPr/>
                        <wps:spPr>
                          <a:xfrm flipH="1">
                            <a:off x="2061210" y="871220"/>
                            <a:ext cx="817880" cy="46228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968" name="Text Box 5"/>
                        <wps:cNvSpPr txBox="1">
                          <a:spLocks noChangeArrowheads="1"/>
                        </wps:cNvSpPr>
                        <wps:spPr bwMode="auto">
                          <a:xfrm>
                            <a:off x="0" y="2296160"/>
                            <a:ext cx="3066415" cy="1132840"/>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9F012F" w14:textId="77777777" w:rsidR="00044D26" w:rsidRPr="00481224" w:rsidRDefault="00044D26" w:rsidP="00393509">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481224">
                                <w:rPr>
                                  <w:rFonts w:ascii="Arial" w:eastAsia="MS PGothic" w:hAnsi="Arial" w:cs="MS PGothic"/>
                                  <w:color w:val="000000" w:themeColor="text1"/>
                                  <w:kern w:val="24"/>
                                  <w:sz w:val="28"/>
                                  <w:szCs w:val="28"/>
                                </w:rPr>
                                <w:t>The hydrochloric acid particles are moving slowly, resulting in very few collisions with the marble.</w:t>
                              </w:r>
                            </w:p>
                            <w:p w14:paraId="2BB984FD" w14:textId="77777777" w:rsidR="00044D26" w:rsidRPr="00481224" w:rsidRDefault="00044D26" w:rsidP="00393509">
                              <w:pPr>
                                <w:pStyle w:val="NormalWeb"/>
                                <w:spacing w:before="0" w:beforeAutospacing="0" w:after="0" w:afterAutospacing="0"/>
                                <w:textAlignment w:val="baseline"/>
                                <w:rPr>
                                  <w:sz w:val="28"/>
                                  <w:szCs w:val="28"/>
                                </w:rPr>
                              </w:pPr>
                            </w:p>
                            <w:p w14:paraId="7CFD4C2D" w14:textId="77777777" w:rsidR="00044D26" w:rsidRPr="00481224" w:rsidRDefault="00044D26" w:rsidP="00393509">
                              <w:pPr>
                                <w:pStyle w:val="NormalWeb"/>
                                <w:spacing w:before="0" w:beforeAutospacing="0" w:after="0" w:afterAutospacing="0"/>
                                <w:textAlignment w:val="baseline"/>
                                <w:rPr>
                                  <w:sz w:val="28"/>
                                  <w:szCs w:val="28"/>
                                </w:rPr>
                              </w:pPr>
                              <w:r w:rsidRPr="00481224">
                                <w:rPr>
                                  <w:rFonts w:ascii="Arial" w:eastAsia="MS PGothic" w:hAnsi="Arial" w:cs="MS PGothic"/>
                                  <w:b/>
                                  <w:bCs/>
                                  <w:color w:val="000000" w:themeColor="text1"/>
                                  <w:kern w:val="24"/>
                                  <w:sz w:val="28"/>
                                  <w:szCs w:val="28"/>
                                </w:rPr>
                                <w:t>The reaction is slow.</w:t>
                              </w:r>
                            </w:p>
                          </w:txbxContent>
                        </wps:txbx>
                        <wps:bodyPr wrap="square">
                          <a:spAutoFit/>
                        </wps:bodyPr>
                      </wps:wsp>
                      <wps:wsp>
                        <wps:cNvPr id="1969" name="Text Box 5"/>
                        <wps:cNvSpPr txBox="1">
                          <a:spLocks noChangeArrowheads="1"/>
                        </wps:cNvSpPr>
                        <wps:spPr bwMode="auto">
                          <a:xfrm>
                            <a:off x="3787140" y="2289175"/>
                            <a:ext cx="2936968" cy="1132840"/>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604DF7" w14:textId="77777777" w:rsidR="00044D26" w:rsidRPr="00481224" w:rsidRDefault="00044D26" w:rsidP="00393509">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481224">
                                <w:rPr>
                                  <w:rFonts w:ascii="Arial" w:eastAsia="MS PGothic" w:hAnsi="Arial" w:cs="MS PGothic"/>
                                  <w:color w:val="000000" w:themeColor="text1"/>
                                  <w:kern w:val="24"/>
                                  <w:sz w:val="28"/>
                                  <w:szCs w:val="28"/>
                                </w:rPr>
                                <w:t>The hydrochloric acid particles are moving quickly, resulting in many collisions with the marble.</w:t>
                              </w:r>
                            </w:p>
                            <w:p w14:paraId="28E9C865" w14:textId="77777777" w:rsidR="00044D26" w:rsidRPr="00481224" w:rsidRDefault="00044D26" w:rsidP="00393509">
                              <w:pPr>
                                <w:pStyle w:val="NormalWeb"/>
                                <w:spacing w:before="0" w:beforeAutospacing="0" w:after="0" w:afterAutospacing="0"/>
                                <w:textAlignment w:val="baseline"/>
                                <w:rPr>
                                  <w:sz w:val="28"/>
                                  <w:szCs w:val="28"/>
                                </w:rPr>
                              </w:pPr>
                            </w:p>
                            <w:p w14:paraId="359BBAB2" w14:textId="77777777" w:rsidR="00044D26" w:rsidRPr="00481224" w:rsidRDefault="00044D26" w:rsidP="00393509">
                              <w:pPr>
                                <w:pStyle w:val="NormalWeb"/>
                                <w:spacing w:before="0" w:beforeAutospacing="0" w:after="0" w:afterAutospacing="0"/>
                                <w:textAlignment w:val="baseline"/>
                                <w:rPr>
                                  <w:sz w:val="28"/>
                                  <w:szCs w:val="28"/>
                                </w:rPr>
                              </w:pPr>
                              <w:r w:rsidRPr="00481224">
                                <w:rPr>
                                  <w:rFonts w:ascii="Arial" w:eastAsia="MS PGothic" w:hAnsi="Arial" w:cs="MS PGothic"/>
                                  <w:b/>
                                  <w:bCs/>
                                  <w:color w:val="000000" w:themeColor="text1"/>
                                  <w:kern w:val="24"/>
                                  <w:sz w:val="28"/>
                                  <w:szCs w:val="28"/>
                                </w:rPr>
                                <w:t>The reaction is fast.</w:t>
                              </w:r>
                            </w:p>
                          </w:txbxContent>
                        </wps:txbx>
                        <wps:bodyPr wrap="square">
                          <a:spAutoFit/>
                        </wps:bodyPr>
                      </wps:wsp>
                      <wpg:grpSp>
                        <wpg:cNvPr id="1933" name="Group 106"/>
                        <wpg:cNvGrpSpPr/>
                        <wpg:grpSpPr bwMode="auto">
                          <a:xfrm>
                            <a:off x="751205" y="915670"/>
                            <a:ext cx="1425575" cy="1195070"/>
                            <a:chOff x="855662" y="1211262"/>
                            <a:chExt cx="1426764" cy="1195076"/>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934" name="Oval 1934"/>
                          <wps:cNvSpPr>
                            <a:spLocks noChangeArrowheads="1"/>
                          </wps:cNvSpPr>
                          <wps:spPr bwMode="auto">
                            <a:xfrm>
                              <a:off x="900149" y="1355687"/>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06E31D7" w14:textId="77777777" w:rsidR="00044D26" w:rsidRDefault="00044D26" w:rsidP="00393509">
                                <w:pPr>
                                  <w:rPr>
                                    <w:rFonts w:eastAsia="Times New Roman"/>
                                  </w:rPr>
                                </w:pPr>
                              </w:p>
                            </w:txbxContent>
                          </wps:txbx>
                          <wps:bodyPr anchor="ctr"/>
                        </wps:wsp>
                        <wps:wsp>
                          <wps:cNvPr id="1935" name="Oval 1935"/>
                          <wps:cNvSpPr>
                            <a:spLocks noChangeArrowheads="1"/>
                          </wps:cNvSpPr>
                          <wps:spPr bwMode="auto">
                            <a:xfrm>
                              <a:off x="1006601" y="1296965"/>
                              <a:ext cx="10804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E7AF905" w14:textId="77777777" w:rsidR="00044D26" w:rsidRDefault="00044D26" w:rsidP="00393509">
                                <w:pPr>
                                  <w:rPr>
                                    <w:rFonts w:eastAsia="Times New Roman"/>
                                  </w:rPr>
                                </w:pPr>
                              </w:p>
                            </w:txbxContent>
                          </wps:txbx>
                          <wps:bodyPr anchor="ctr"/>
                        </wps:wsp>
                        <wps:wsp>
                          <wps:cNvPr id="1936" name="Oval 1936"/>
                          <wps:cNvSpPr>
                            <a:spLocks noChangeArrowheads="1"/>
                          </wps:cNvSpPr>
                          <wps:spPr bwMode="auto">
                            <a:xfrm>
                              <a:off x="976413" y="1568357"/>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EB00EA7" w14:textId="77777777" w:rsidR="00044D26" w:rsidRDefault="00044D26" w:rsidP="00393509">
                                <w:pPr>
                                  <w:rPr>
                                    <w:rFonts w:eastAsia="Times New Roman"/>
                                  </w:rPr>
                                </w:pPr>
                              </w:p>
                            </w:txbxContent>
                          </wps:txbx>
                          <wps:bodyPr anchor="ctr"/>
                        </wps:wsp>
                        <wps:wsp>
                          <wps:cNvPr id="1937" name="Oval 1937"/>
                          <wps:cNvSpPr>
                            <a:spLocks noChangeArrowheads="1"/>
                          </wps:cNvSpPr>
                          <wps:spPr bwMode="auto">
                            <a:xfrm>
                              <a:off x="1082864" y="1509634"/>
                              <a:ext cx="10804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32F14B5" w14:textId="77777777" w:rsidR="00044D26" w:rsidRDefault="00044D26" w:rsidP="00393509">
                                <w:pPr>
                                  <w:rPr>
                                    <w:rFonts w:eastAsia="Times New Roman"/>
                                  </w:rPr>
                                </w:pPr>
                              </w:p>
                            </w:txbxContent>
                          </wps:txbx>
                          <wps:bodyPr anchor="ctr"/>
                        </wps:wsp>
                        <wps:wsp>
                          <wps:cNvPr id="1938" name="Oval 1938"/>
                          <wps:cNvSpPr>
                            <a:spLocks noChangeArrowheads="1"/>
                          </wps:cNvSpPr>
                          <wps:spPr bwMode="auto">
                            <a:xfrm>
                              <a:off x="1338665" y="1527093"/>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03A16C7" w14:textId="77777777" w:rsidR="00044D26" w:rsidRDefault="00044D26" w:rsidP="00393509">
                                <w:pPr>
                                  <w:rPr>
                                    <w:rFonts w:eastAsia="Times New Roman"/>
                                  </w:rPr>
                                </w:pPr>
                              </w:p>
                            </w:txbxContent>
                          </wps:txbx>
                          <wps:bodyPr anchor="ctr"/>
                        </wps:wsp>
                        <wps:wsp>
                          <wps:cNvPr id="1939" name="Oval 1939"/>
                          <wps:cNvSpPr>
                            <a:spLocks noChangeArrowheads="1"/>
                          </wps:cNvSpPr>
                          <wps:spPr bwMode="auto">
                            <a:xfrm>
                              <a:off x="1445116" y="1468370"/>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F88C4E2" w14:textId="77777777" w:rsidR="00044D26" w:rsidRDefault="00044D26" w:rsidP="00393509">
                                <w:pPr>
                                  <w:rPr>
                                    <w:rFonts w:eastAsia="Times New Roman"/>
                                  </w:rPr>
                                </w:pPr>
                              </w:p>
                            </w:txbxContent>
                          </wps:txbx>
                          <wps:bodyPr anchor="ctr"/>
                        </wps:wsp>
                        <wps:wsp>
                          <wps:cNvPr id="1940" name="Oval 1940"/>
                          <wps:cNvSpPr>
                            <a:spLocks noChangeArrowheads="1"/>
                          </wps:cNvSpPr>
                          <wps:spPr bwMode="auto">
                            <a:xfrm>
                              <a:off x="1491192" y="1679453"/>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CF5DDDB" w14:textId="77777777" w:rsidR="00044D26" w:rsidRDefault="00044D26" w:rsidP="00393509">
                                <w:pPr>
                                  <w:rPr>
                                    <w:rFonts w:eastAsia="Times New Roman"/>
                                  </w:rPr>
                                </w:pPr>
                              </w:p>
                            </w:txbxContent>
                          </wps:txbx>
                          <wps:bodyPr anchor="ctr"/>
                        </wps:wsp>
                        <wps:wsp>
                          <wps:cNvPr id="1941" name="Oval 1941"/>
                          <wps:cNvSpPr>
                            <a:spLocks noChangeArrowheads="1"/>
                          </wps:cNvSpPr>
                          <wps:spPr bwMode="auto">
                            <a:xfrm>
                              <a:off x="1597643" y="1620730"/>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F4CE689" w14:textId="77777777" w:rsidR="00044D26" w:rsidRDefault="00044D26" w:rsidP="00393509">
                                <w:pPr>
                                  <w:rPr>
                                    <w:rFonts w:eastAsia="Times New Roman"/>
                                  </w:rPr>
                                </w:pPr>
                              </w:p>
                            </w:txbxContent>
                          </wps:txbx>
                          <wps:bodyPr anchor="ctr"/>
                        </wps:wsp>
                        <wps:wsp>
                          <wps:cNvPr id="1942" name="Oval 1942"/>
                          <wps:cNvSpPr>
                            <a:spLocks noChangeArrowheads="1"/>
                          </wps:cNvSpPr>
                          <wps:spPr bwMode="auto">
                            <a:xfrm>
                              <a:off x="1643719" y="1831813"/>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434F6A6" w14:textId="77777777" w:rsidR="00044D26" w:rsidRDefault="00044D26" w:rsidP="00393509">
                                <w:pPr>
                                  <w:rPr>
                                    <w:rFonts w:eastAsia="Times New Roman"/>
                                  </w:rPr>
                                </w:pPr>
                              </w:p>
                            </w:txbxContent>
                          </wps:txbx>
                          <wps:bodyPr anchor="ctr"/>
                        </wps:wsp>
                        <wps:wsp>
                          <wps:cNvPr id="1943" name="Oval 1943"/>
                          <wps:cNvSpPr>
                            <a:spLocks noChangeArrowheads="1"/>
                          </wps:cNvSpPr>
                          <wps:spPr bwMode="auto">
                            <a:xfrm>
                              <a:off x="1750170" y="1773090"/>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EE73943" w14:textId="77777777" w:rsidR="00044D26" w:rsidRDefault="00044D26" w:rsidP="00393509">
                                <w:pPr>
                                  <w:rPr>
                                    <w:rFonts w:eastAsia="Times New Roman"/>
                                  </w:rPr>
                                </w:pPr>
                              </w:p>
                            </w:txbxContent>
                          </wps:txbx>
                          <wps:bodyPr anchor="ctr"/>
                        </wps:wsp>
                        <wps:wsp>
                          <wps:cNvPr id="1944" name="Oval 1944"/>
                          <wps:cNvSpPr>
                            <a:spLocks noChangeArrowheads="1"/>
                          </wps:cNvSpPr>
                          <wps:spPr bwMode="auto">
                            <a:xfrm>
                              <a:off x="1947185" y="2136533"/>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78C9C06" w14:textId="77777777" w:rsidR="00044D26" w:rsidRDefault="00044D26" w:rsidP="00393509">
                                <w:pPr>
                                  <w:rPr>
                                    <w:rFonts w:eastAsia="Times New Roman"/>
                                  </w:rPr>
                                </w:pPr>
                              </w:p>
                            </w:txbxContent>
                          </wps:txbx>
                          <wps:bodyPr anchor="ctr"/>
                        </wps:wsp>
                        <wps:wsp>
                          <wps:cNvPr id="1945" name="Oval 1945"/>
                          <wps:cNvSpPr>
                            <a:spLocks noChangeArrowheads="1"/>
                          </wps:cNvSpPr>
                          <wps:spPr bwMode="auto">
                            <a:xfrm>
                              <a:off x="2055225" y="2077811"/>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84A8677" w14:textId="77777777" w:rsidR="00044D26" w:rsidRDefault="00044D26" w:rsidP="00393509">
                                <w:pPr>
                                  <w:rPr>
                                    <w:rFonts w:eastAsia="Times New Roman"/>
                                  </w:rPr>
                                </w:pPr>
                              </w:p>
                            </w:txbxContent>
                          </wps:txbx>
                          <wps:bodyPr anchor="ctr"/>
                        </wps:wsp>
                        <wps:wsp>
                          <wps:cNvPr id="1946" name="Oval 1946"/>
                          <wps:cNvSpPr>
                            <a:spLocks noChangeArrowheads="1"/>
                          </wps:cNvSpPr>
                          <wps:spPr bwMode="auto">
                            <a:xfrm>
                              <a:off x="1128940" y="1720717"/>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E157FD7" w14:textId="77777777" w:rsidR="00044D26" w:rsidRDefault="00044D26" w:rsidP="00393509">
                                <w:pPr>
                                  <w:rPr>
                                    <w:rFonts w:eastAsia="Times New Roman"/>
                                  </w:rPr>
                                </w:pPr>
                              </w:p>
                            </w:txbxContent>
                          </wps:txbx>
                          <wps:bodyPr anchor="ctr"/>
                        </wps:wsp>
                        <wps:wsp>
                          <wps:cNvPr id="1947" name="Oval 1947"/>
                          <wps:cNvSpPr>
                            <a:spLocks noChangeArrowheads="1"/>
                          </wps:cNvSpPr>
                          <wps:spPr bwMode="auto">
                            <a:xfrm>
                              <a:off x="1235391" y="1661994"/>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9D61134" w14:textId="77777777" w:rsidR="00044D26" w:rsidRDefault="00044D26" w:rsidP="00393509">
                                <w:pPr>
                                  <w:rPr>
                                    <w:rFonts w:eastAsia="Times New Roman"/>
                                  </w:rPr>
                                </w:pPr>
                              </w:p>
                            </w:txbxContent>
                          </wps:txbx>
                          <wps:bodyPr anchor="ctr"/>
                        </wps:wsp>
                        <wps:wsp>
                          <wps:cNvPr id="1948" name="Oval 1948"/>
                          <wps:cNvSpPr>
                            <a:spLocks noChangeArrowheads="1"/>
                          </wps:cNvSpPr>
                          <wps:spPr bwMode="auto">
                            <a:xfrm>
                              <a:off x="1433994" y="2025437"/>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45ED746" w14:textId="77777777" w:rsidR="00044D26" w:rsidRDefault="00044D26" w:rsidP="00393509">
                                <w:pPr>
                                  <w:rPr>
                                    <w:rFonts w:eastAsia="Times New Roman"/>
                                  </w:rPr>
                                </w:pPr>
                              </w:p>
                            </w:txbxContent>
                          </wps:txbx>
                          <wps:bodyPr anchor="ctr"/>
                        </wps:wsp>
                        <wps:wsp>
                          <wps:cNvPr id="1949" name="Oval 1949"/>
                          <wps:cNvSpPr>
                            <a:spLocks noChangeArrowheads="1"/>
                          </wps:cNvSpPr>
                          <wps:spPr bwMode="auto">
                            <a:xfrm>
                              <a:off x="1540446" y="1966715"/>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5757B09" w14:textId="77777777" w:rsidR="00044D26" w:rsidRDefault="00044D26" w:rsidP="00393509">
                                <w:pPr>
                                  <w:rPr>
                                    <w:rFonts w:eastAsia="Times New Roman"/>
                                  </w:rPr>
                                </w:pPr>
                              </w:p>
                            </w:txbxContent>
                          </wps:txbx>
                          <wps:bodyPr anchor="ctr"/>
                        </wps:wsp>
                        <wps:wsp>
                          <wps:cNvPr id="1950" name="Oval 1950"/>
                          <wps:cNvSpPr>
                            <a:spLocks noChangeArrowheads="1"/>
                          </wps:cNvSpPr>
                          <wps:spPr bwMode="auto">
                            <a:xfrm>
                              <a:off x="1739048" y="2330158"/>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6FDE39C" w14:textId="77777777" w:rsidR="00044D26" w:rsidRDefault="00044D26" w:rsidP="00393509">
                                <w:pPr>
                                  <w:rPr>
                                    <w:rFonts w:eastAsia="Times New Roman"/>
                                  </w:rPr>
                                </w:pPr>
                              </w:p>
                            </w:txbxContent>
                          </wps:txbx>
                          <wps:bodyPr anchor="ctr"/>
                        </wps:wsp>
                        <wps:wsp>
                          <wps:cNvPr id="1951" name="Oval 1951"/>
                          <wps:cNvSpPr>
                            <a:spLocks noChangeArrowheads="1"/>
                          </wps:cNvSpPr>
                          <wps:spPr bwMode="auto">
                            <a:xfrm>
                              <a:off x="1845500" y="2271435"/>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5119B42" w14:textId="77777777" w:rsidR="00044D26" w:rsidRDefault="00044D26" w:rsidP="00393509">
                                <w:pPr>
                                  <w:rPr>
                                    <w:rFonts w:eastAsia="Times New Roman"/>
                                  </w:rPr>
                                </w:pPr>
                              </w:p>
                            </w:txbxContent>
                          </wps:txbx>
                          <wps:bodyPr anchor="ctr"/>
                        </wps:wsp>
                        <wps:wsp>
                          <wps:cNvPr id="1952" name="Oval 1952"/>
                          <wps:cNvSpPr>
                            <a:spLocks noChangeArrowheads="1"/>
                          </wps:cNvSpPr>
                          <wps:spPr bwMode="auto">
                            <a:xfrm>
                              <a:off x="855662" y="1957192"/>
                              <a:ext cx="76264" cy="77768"/>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F7E06AC" w14:textId="77777777" w:rsidR="00044D26" w:rsidRDefault="00044D26" w:rsidP="00393509">
                                <w:pPr>
                                  <w:rPr>
                                    <w:rFonts w:eastAsia="Times New Roman"/>
                                  </w:rPr>
                                </w:pPr>
                              </w:p>
                            </w:txbxContent>
                          </wps:txbx>
                          <wps:bodyPr anchor="ctr"/>
                        </wps:wsp>
                        <wps:wsp>
                          <wps:cNvPr id="1953" name="Oval 1953"/>
                          <wps:cNvSpPr>
                            <a:spLocks noChangeArrowheads="1"/>
                          </wps:cNvSpPr>
                          <wps:spPr bwMode="auto">
                            <a:xfrm>
                              <a:off x="962114" y="1900057"/>
                              <a:ext cx="108040" cy="10633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0D2CA35" w14:textId="77777777" w:rsidR="00044D26" w:rsidRDefault="00044D26" w:rsidP="00393509">
                                <w:pPr>
                                  <w:rPr>
                                    <w:rFonts w:eastAsia="Times New Roman"/>
                                  </w:rPr>
                                </w:pPr>
                              </w:p>
                            </w:txbxContent>
                          </wps:txbx>
                          <wps:bodyPr anchor="ctr"/>
                        </wps:wsp>
                        <wps:wsp>
                          <wps:cNvPr id="1954" name="Oval 1954"/>
                          <wps:cNvSpPr>
                            <a:spLocks noChangeArrowheads="1"/>
                          </wps:cNvSpPr>
                          <wps:spPr bwMode="auto">
                            <a:xfrm>
                              <a:off x="1078097" y="2127011"/>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1A3FEF1" w14:textId="77777777" w:rsidR="00044D26" w:rsidRDefault="00044D26" w:rsidP="00393509">
                                <w:pPr>
                                  <w:rPr>
                                    <w:rFonts w:eastAsia="Times New Roman"/>
                                  </w:rPr>
                                </w:pPr>
                              </w:p>
                            </w:txbxContent>
                          </wps:txbx>
                          <wps:bodyPr anchor="ctr"/>
                        </wps:wsp>
                        <wps:wsp>
                          <wps:cNvPr id="1955" name="Oval 1955"/>
                          <wps:cNvSpPr>
                            <a:spLocks noChangeArrowheads="1"/>
                          </wps:cNvSpPr>
                          <wps:spPr bwMode="auto">
                            <a:xfrm>
                              <a:off x="1184549" y="2068288"/>
                              <a:ext cx="10804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B78130F" w14:textId="77777777" w:rsidR="00044D26" w:rsidRDefault="00044D26" w:rsidP="00393509">
                                <w:pPr>
                                  <w:rPr>
                                    <w:rFonts w:eastAsia="Times New Roman"/>
                                  </w:rPr>
                                </w:pPr>
                              </w:p>
                            </w:txbxContent>
                          </wps:txbx>
                          <wps:bodyPr anchor="ctr"/>
                        </wps:wsp>
                        <wps:wsp>
                          <wps:cNvPr id="1956" name="Oval 1956"/>
                          <wps:cNvSpPr>
                            <a:spLocks noChangeArrowheads="1"/>
                          </wps:cNvSpPr>
                          <wps:spPr bwMode="auto">
                            <a:xfrm>
                              <a:off x="1459415" y="1292204"/>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87FE013" w14:textId="77777777" w:rsidR="00044D26" w:rsidRDefault="00044D26" w:rsidP="00393509">
                                <w:pPr>
                                  <w:rPr>
                                    <w:rFonts w:eastAsia="Times New Roman"/>
                                  </w:rPr>
                                </w:pPr>
                              </w:p>
                            </w:txbxContent>
                          </wps:txbx>
                          <wps:bodyPr anchor="ctr"/>
                        </wps:wsp>
                        <wps:wsp>
                          <wps:cNvPr id="1957" name="Oval 1957"/>
                          <wps:cNvSpPr>
                            <a:spLocks noChangeArrowheads="1"/>
                          </wps:cNvSpPr>
                          <wps:spPr bwMode="auto">
                            <a:xfrm>
                              <a:off x="1565867" y="1233481"/>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CC3EBAA" w14:textId="77777777" w:rsidR="00044D26" w:rsidRDefault="00044D26" w:rsidP="00393509">
                                <w:pPr>
                                  <w:rPr>
                                    <w:rFonts w:eastAsia="Times New Roman"/>
                                  </w:rPr>
                                </w:pPr>
                              </w:p>
                            </w:txbxContent>
                          </wps:txbx>
                          <wps:bodyPr anchor="ctr"/>
                        </wps:wsp>
                        <wps:wsp>
                          <wps:cNvPr id="1958" name="Oval 1958"/>
                          <wps:cNvSpPr>
                            <a:spLocks noChangeArrowheads="1"/>
                          </wps:cNvSpPr>
                          <wps:spPr bwMode="auto">
                            <a:xfrm>
                              <a:off x="2067935" y="1901645"/>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334C825" w14:textId="77777777" w:rsidR="00044D26" w:rsidRDefault="00044D26" w:rsidP="00393509">
                                <w:pPr>
                                  <w:rPr>
                                    <w:rFonts w:eastAsia="Times New Roman"/>
                                  </w:rPr>
                                </w:pPr>
                              </w:p>
                            </w:txbxContent>
                          </wps:txbx>
                          <wps:bodyPr anchor="ctr"/>
                        </wps:wsp>
                        <wps:wsp>
                          <wps:cNvPr id="1959" name="Oval 1959"/>
                          <wps:cNvSpPr>
                            <a:spLocks noChangeArrowheads="1"/>
                          </wps:cNvSpPr>
                          <wps:spPr bwMode="auto">
                            <a:xfrm>
                              <a:off x="2175975" y="1842922"/>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AEED430" w14:textId="77777777" w:rsidR="00044D26" w:rsidRDefault="00044D26" w:rsidP="00393509">
                                <w:pPr>
                                  <w:rPr>
                                    <w:rFonts w:eastAsia="Times New Roman"/>
                                  </w:rPr>
                                </w:pPr>
                              </w:p>
                            </w:txbxContent>
                          </wps:txbx>
                          <wps:bodyPr anchor="ctr"/>
                        </wps:wsp>
                        <wps:wsp>
                          <wps:cNvPr id="1960" name="Oval 1960"/>
                          <wps:cNvSpPr>
                            <a:spLocks noChangeArrowheads="1"/>
                          </wps:cNvSpPr>
                          <wps:spPr bwMode="auto">
                            <a:xfrm>
                              <a:off x="1961484" y="1269985"/>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74EF760" w14:textId="77777777" w:rsidR="00044D26" w:rsidRDefault="00044D26" w:rsidP="00393509">
                                <w:pPr>
                                  <w:rPr>
                                    <w:rFonts w:eastAsia="Times New Roman"/>
                                  </w:rPr>
                                </w:pPr>
                              </w:p>
                            </w:txbxContent>
                          </wps:txbx>
                          <wps:bodyPr anchor="ctr"/>
                        </wps:wsp>
                        <wps:wsp>
                          <wps:cNvPr id="1961" name="Oval 1961"/>
                          <wps:cNvSpPr>
                            <a:spLocks noChangeArrowheads="1"/>
                          </wps:cNvSpPr>
                          <wps:spPr bwMode="auto">
                            <a:xfrm>
                              <a:off x="2067935" y="1211262"/>
                              <a:ext cx="10804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B7508BA" w14:textId="77777777" w:rsidR="00044D26" w:rsidRDefault="00044D26" w:rsidP="00393509">
                                <w:pPr>
                                  <w:rPr>
                                    <w:rFonts w:eastAsia="Times New Roman"/>
                                  </w:rPr>
                                </w:pPr>
                              </w:p>
                            </w:txbxContent>
                          </wps:txbx>
                          <wps:bodyPr anchor="ctr"/>
                        </wps:wsp>
                        <wps:wsp>
                          <wps:cNvPr id="1962" name="Oval 1962"/>
                          <wps:cNvSpPr>
                            <a:spLocks noChangeArrowheads="1"/>
                          </wps:cNvSpPr>
                          <wps:spPr bwMode="auto">
                            <a:xfrm>
                              <a:off x="1808956" y="1422345"/>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3DC7BCC" w14:textId="77777777" w:rsidR="00044D26" w:rsidRDefault="00044D26" w:rsidP="00393509">
                                <w:pPr>
                                  <w:rPr>
                                    <w:rFonts w:eastAsia="Times New Roman"/>
                                  </w:rPr>
                                </w:pPr>
                              </w:p>
                            </w:txbxContent>
                          </wps:txbx>
                          <wps:bodyPr anchor="ctr"/>
                        </wps:wsp>
                        <wps:wsp>
                          <wps:cNvPr id="1963" name="Oval 1963"/>
                          <wps:cNvSpPr>
                            <a:spLocks noChangeArrowheads="1"/>
                          </wps:cNvSpPr>
                          <wps:spPr bwMode="auto">
                            <a:xfrm>
                              <a:off x="1915408" y="1363622"/>
                              <a:ext cx="106451"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C860BBD" w14:textId="77777777" w:rsidR="00044D26" w:rsidRDefault="00044D26" w:rsidP="00393509">
                                <w:pPr>
                                  <w:rPr>
                                    <w:rFonts w:eastAsia="Times New Roman"/>
                                  </w:rPr>
                                </w:pPr>
                              </w:p>
                            </w:txbxContent>
                          </wps:txbx>
                          <wps:bodyPr anchor="ctr"/>
                        </wps:wsp>
                        <wps:wsp>
                          <wps:cNvPr id="1964" name="Oval 1964"/>
                          <wps:cNvSpPr>
                            <a:spLocks noChangeArrowheads="1"/>
                          </wps:cNvSpPr>
                          <wps:spPr bwMode="auto">
                            <a:xfrm>
                              <a:off x="1953540" y="1660408"/>
                              <a:ext cx="76264"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D7D2834" w14:textId="77777777" w:rsidR="00044D26" w:rsidRDefault="00044D26" w:rsidP="00393509">
                                <w:pPr>
                                  <w:rPr>
                                    <w:rFonts w:eastAsia="Times New Roman"/>
                                  </w:rPr>
                                </w:pPr>
                              </w:p>
                            </w:txbxContent>
                          </wps:txbx>
                          <wps:bodyPr anchor="ctr"/>
                        </wps:wsp>
                        <wps:wsp>
                          <wps:cNvPr id="1965" name="Oval 1965"/>
                          <wps:cNvSpPr>
                            <a:spLocks noChangeArrowheads="1"/>
                          </wps:cNvSpPr>
                          <wps:spPr bwMode="auto">
                            <a:xfrm>
                              <a:off x="2059991" y="1603273"/>
                              <a:ext cx="108040" cy="106334"/>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57C24DC" w14:textId="77777777" w:rsidR="00044D26" w:rsidRDefault="00044D26" w:rsidP="00393509">
                                <w:pPr>
                                  <w:rPr>
                                    <w:rFonts w:eastAsia="Times New Roman"/>
                                  </w:rPr>
                                </w:pPr>
                              </w:p>
                            </w:txbxContent>
                          </wps:txbx>
                          <wps:bodyPr anchor="ctr"/>
                        </wps:wsp>
                      </wpg:grpSp>
                      <wpg:grpSp>
                        <wpg:cNvPr id="1891" name="Group 99"/>
                        <wpg:cNvGrpSpPr/>
                        <wpg:grpSpPr bwMode="auto">
                          <a:xfrm>
                            <a:off x="4773930" y="920115"/>
                            <a:ext cx="1426845" cy="1195070"/>
                            <a:chOff x="5121275" y="1198562"/>
                            <a:chExt cx="1426764" cy="1195076"/>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92" name="Oval 1892"/>
                          <wps:cNvSpPr>
                            <a:spLocks noChangeArrowheads="1"/>
                          </wps:cNvSpPr>
                          <wps:spPr bwMode="auto">
                            <a:xfrm>
                              <a:off x="5165713" y="1342987"/>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C9332CD" w14:textId="77777777" w:rsidR="00044D26" w:rsidRDefault="00044D26" w:rsidP="00393509">
                                <w:pPr>
                                  <w:rPr>
                                    <w:rFonts w:eastAsia="Times New Roman"/>
                                  </w:rPr>
                                </w:pPr>
                              </w:p>
                            </w:txbxContent>
                          </wps:txbx>
                          <wps:bodyPr anchor="ctr"/>
                        </wps:wsp>
                        <wps:wsp>
                          <wps:cNvPr id="1893" name="Oval 1893"/>
                          <wps:cNvSpPr>
                            <a:spLocks noChangeArrowheads="1"/>
                          </wps:cNvSpPr>
                          <wps:spPr bwMode="auto">
                            <a:xfrm>
                              <a:off x="5272045" y="1284265"/>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610A071" w14:textId="77777777" w:rsidR="00044D26" w:rsidRDefault="00044D26" w:rsidP="00393509">
                                <w:pPr>
                                  <w:rPr>
                                    <w:rFonts w:eastAsia="Times New Roman"/>
                                  </w:rPr>
                                </w:pPr>
                              </w:p>
                            </w:txbxContent>
                          </wps:txbx>
                          <wps:bodyPr anchor="ctr"/>
                        </wps:wsp>
                        <wps:wsp>
                          <wps:cNvPr id="1894" name="Oval 1894"/>
                          <wps:cNvSpPr>
                            <a:spLocks noChangeArrowheads="1"/>
                          </wps:cNvSpPr>
                          <wps:spPr bwMode="auto">
                            <a:xfrm>
                              <a:off x="5241891" y="1555657"/>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6E7CAD7" w14:textId="77777777" w:rsidR="00044D26" w:rsidRDefault="00044D26" w:rsidP="00393509">
                                <w:pPr>
                                  <w:rPr>
                                    <w:rFonts w:eastAsia="Times New Roman"/>
                                  </w:rPr>
                                </w:pPr>
                              </w:p>
                            </w:txbxContent>
                          </wps:txbx>
                          <wps:bodyPr anchor="ctr"/>
                        </wps:wsp>
                        <wps:wsp>
                          <wps:cNvPr id="1895" name="Oval 1895"/>
                          <wps:cNvSpPr>
                            <a:spLocks noChangeArrowheads="1"/>
                          </wps:cNvSpPr>
                          <wps:spPr bwMode="auto">
                            <a:xfrm>
                              <a:off x="5348224" y="1496934"/>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55D985C" w14:textId="77777777" w:rsidR="00044D26" w:rsidRDefault="00044D26" w:rsidP="00393509">
                                <w:pPr>
                                  <w:rPr>
                                    <w:rFonts w:eastAsia="Times New Roman"/>
                                  </w:rPr>
                                </w:pPr>
                              </w:p>
                            </w:txbxContent>
                          </wps:txbx>
                          <wps:bodyPr anchor="ctr"/>
                        </wps:wsp>
                        <wps:wsp>
                          <wps:cNvPr id="1896" name="Oval 1896"/>
                          <wps:cNvSpPr>
                            <a:spLocks noChangeArrowheads="1"/>
                          </wps:cNvSpPr>
                          <wps:spPr bwMode="auto">
                            <a:xfrm>
                              <a:off x="5603740" y="1514393"/>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2AADDBC" w14:textId="77777777" w:rsidR="00044D26" w:rsidRDefault="00044D26" w:rsidP="00393509">
                                <w:pPr>
                                  <w:rPr>
                                    <w:rFonts w:eastAsia="Times New Roman"/>
                                  </w:rPr>
                                </w:pPr>
                              </w:p>
                            </w:txbxContent>
                          </wps:txbx>
                          <wps:bodyPr anchor="ctr"/>
                        </wps:wsp>
                        <wps:wsp>
                          <wps:cNvPr id="1897" name="Oval 1897"/>
                          <wps:cNvSpPr>
                            <a:spLocks noChangeArrowheads="1"/>
                          </wps:cNvSpPr>
                          <wps:spPr bwMode="auto">
                            <a:xfrm>
                              <a:off x="5710073" y="1455670"/>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00946C0" w14:textId="77777777" w:rsidR="00044D26" w:rsidRDefault="00044D26" w:rsidP="00393509">
                                <w:pPr>
                                  <w:rPr>
                                    <w:rFonts w:eastAsia="Times New Roman"/>
                                  </w:rPr>
                                </w:pPr>
                              </w:p>
                            </w:txbxContent>
                          </wps:txbx>
                          <wps:bodyPr anchor="ctr"/>
                        </wps:wsp>
                        <wps:wsp>
                          <wps:cNvPr id="1898" name="Oval 1898"/>
                          <wps:cNvSpPr>
                            <a:spLocks noChangeArrowheads="1"/>
                          </wps:cNvSpPr>
                          <wps:spPr bwMode="auto">
                            <a:xfrm>
                              <a:off x="5756098" y="1666753"/>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EEBD1DE" w14:textId="77777777" w:rsidR="00044D26" w:rsidRDefault="00044D26" w:rsidP="00393509">
                                <w:pPr>
                                  <w:rPr>
                                    <w:rFonts w:eastAsia="Times New Roman"/>
                                  </w:rPr>
                                </w:pPr>
                              </w:p>
                            </w:txbxContent>
                          </wps:txbx>
                          <wps:bodyPr anchor="ctr"/>
                        </wps:wsp>
                        <wps:wsp>
                          <wps:cNvPr id="1899" name="Oval 1899"/>
                          <wps:cNvSpPr>
                            <a:spLocks noChangeArrowheads="1"/>
                          </wps:cNvSpPr>
                          <wps:spPr bwMode="auto">
                            <a:xfrm>
                              <a:off x="5862430" y="1608030"/>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7DF329A" w14:textId="77777777" w:rsidR="00044D26" w:rsidRDefault="00044D26" w:rsidP="00393509">
                                <w:pPr>
                                  <w:rPr>
                                    <w:rFonts w:eastAsia="Times New Roman"/>
                                  </w:rPr>
                                </w:pPr>
                              </w:p>
                            </w:txbxContent>
                          </wps:txbx>
                          <wps:bodyPr anchor="ctr"/>
                        </wps:wsp>
                        <wps:wsp>
                          <wps:cNvPr id="1900" name="Oval 1900"/>
                          <wps:cNvSpPr>
                            <a:spLocks noChangeArrowheads="1"/>
                          </wps:cNvSpPr>
                          <wps:spPr bwMode="auto">
                            <a:xfrm>
                              <a:off x="5908455" y="1819113"/>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8A5164A" w14:textId="77777777" w:rsidR="00044D26" w:rsidRDefault="00044D26" w:rsidP="00393509">
                                <w:pPr>
                                  <w:rPr>
                                    <w:rFonts w:eastAsia="Times New Roman"/>
                                  </w:rPr>
                                </w:pPr>
                              </w:p>
                            </w:txbxContent>
                          </wps:txbx>
                          <wps:bodyPr anchor="ctr"/>
                        </wps:wsp>
                        <wps:wsp>
                          <wps:cNvPr id="1901" name="Oval 1901"/>
                          <wps:cNvSpPr>
                            <a:spLocks noChangeArrowheads="1"/>
                          </wps:cNvSpPr>
                          <wps:spPr bwMode="auto">
                            <a:xfrm>
                              <a:off x="6014788" y="1760390"/>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054CE47" w14:textId="77777777" w:rsidR="00044D26" w:rsidRDefault="00044D26" w:rsidP="00393509">
                                <w:pPr>
                                  <w:rPr>
                                    <w:rFonts w:eastAsia="Times New Roman"/>
                                  </w:rPr>
                                </w:pPr>
                              </w:p>
                            </w:txbxContent>
                          </wps:txbx>
                          <wps:bodyPr anchor="ctr"/>
                        </wps:wsp>
                        <wps:wsp>
                          <wps:cNvPr id="1902" name="Oval 1902"/>
                          <wps:cNvSpPr>
                            <a:spLocks noChangeArrowheads="1"/>
                          </wps:cNvSpPr>
                          <wps:spPr bwMode="auto">
                            <a:xfrm>
                              <a:off x="6213170" y="2123833"/>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07A58E1" w14:textId="77777777" w:rsidR="00044D26" w:rsidRDefault="00044D26" w:rsidP="00393509">
                                <w:pPr>
                                  <w:rPr>
                                    <w:rFonts w:eastAsia="Times New Roman"/>
                                  </w:rPr>
                                </w:pPr>
                              </w:p>
                            </w:txbxContent>
                          </wps:txbx>
                          <wps:bodyPr anchor="ctr"/>
                        </wps:wsp>
                        <wps:wsp>
                          <wps:cNvPr id="1903" name="Oval 1903"/>
                          <wps:cNvSpPr>
                            <a:spLocks noChangeArrowheads="1"/>
                          </wps:cNvSpPr>
                          <wps:spPr bwMode="auto">
                            <a:xfrm>
                              <a:off x="6319503" y="2065111"/>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0B07679" w14:textId="77777777" w:rsidR="00044D26" w:rsidRDefault="00044D26" w:rsidP="00393509">
                                <w:pPr>
                                  <w:rPr>
                                    <w:rFonts w:eastAsia="Times New Roman"/>
                                  </w:rPr>
                                </w:pPr>
                              </w:p>
                            </w:txbxContent>
                          </wps:txbx>
                          <wps:bodyPr anchor="ctr"/>
                        </wps:wsp>
                        <wps:wsp>
                          <wps:cNvPr id="1904" name="Oval 1904"/>
                          <wps:cNvSpPr>
                            <a:spLocks noChangeArrowheads="1"/>
                          </wps:cNvSpPr>
                          <wps:spPr bwMode="auto">
                            <a:xfrm>
                              <a:off x="5394249" y="1708017"/>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CBDC56A" w14:textId="77777777" w:rsidR="00044D26" w:rsidRDefault="00044D26" w:rsidP="00393509">
                                <w:pPr>
                                  <w:rPr>
                                    <w:rFonts w:eastAsia="Times New Roman"/>
                                  </w:rPr>
                                </w:pPr>
                              </w:p>
                            </w:txbxContent>
                          </wps:txbx>
                          <wps:bodyPr anchor="ctr"/>
                        </wps:wsp>
                        <wps:wsp>
                          <wps:cNvPr id="1905" name="Oval 1905"/>
                          <wps:cNvSpPr>
                            <a:spLocks noChangeArrowheads="1"/>
                          </wps:cNvSpPr>
                          <wps:spPr bwMode="auto">
                            <a:xfrm>
                              <a:off x="5500581" y="1649294"/>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74B5BF6" w14:textId="77777777" w:rsidR="00044D26" w:rsidRDefault="00044D26" w:rsidP="00393509">
                                <w:pPr>
                                  <w:rPr>
                                    <w:rFonts w:eastAsia="Times New Roman"/>
                                  </w:rPr>
                                </w:pPr>
                              </w:p>
                            </w:txbxContent>
                          </wps:txbx>
                          <wps:bodyPr anchor="ctr"/>
                        </wps:wsp>
                        <wps:wsp>
                          <wps:cNvPr id="1906" name="Oval 1906"/>
                          <wps:cNvSpPr>
                            <a:spLocks noChangeArrowheads="1"/>
                          </wps:cNvSpPr>
                          <wps:spPr bwMode="auto">
                            <a:xfrm>
                              <a:off x="5698964" y="2012737"/>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113A7CA" w14:textId="77777777" w:rsidR="00044D26" w:rsidRDefault="00044D26" w:rsidP="00393509">
                                <w:pPr>
                                  <w:rPr>
                                    <w:rFonts w:eastAsia="Times New Roman"/>
                                  </w:rPr>
                                </w:pPr>
                              </w:p>
                            </w:txbxContent>
                          </wps:txbx>
                          <wps:bodyPr anchor="ctr"/>
                        </wps:wsp>
                        <wps:wsp>
                          <wps:cNvPr id="1907" name="Oval 1907"/>
                          <wps:cNvSpPr>
                            <a:spLocks noChangeArrowheads="1"/>
                          </wps:cNvSpPr>
                          <wps:spPr bwMode="auto">
                            <a:xfrm>
                              <a:off x="5805296" y="1954015"/>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A18A56F" w14:textId="77777777" w:rsidR="00044D26" w:rsidRDefault="00044D26" w:rsidP="00393509">
                                <w:pPr>
                                  <w:rPr>
                                    <w:rFonts w:eastAsia="Times New Roman"/>
                                  </w:rPr>
                                </w:pPr>
                              </w:p>
                            </w:txbxContent>
                          </wps:txbx>
                          <wps:bodyPr anchor="ctr"/>
                        </wps:wsp>
                        <wps:wsp>
                          <wps:cNvPr id="1908" name="Oval 1908"/>
                          <wps:cNvSpPr>
                            <a:spLocks noChangeArrowheads="1"/>
                          </wps:cNvSpPr>
                          <wps:spPr bwMode="auto">
                            <a:xfrm>
                              <a:off x="6003679" y="2317458"/>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E8F5DE0" w14:textId="77777777" w:rsidR="00044D26" w:rsidRDefault="00044D26" w:rsidP="00393509">
                                <w:pPr>
                                  <w:rPr>
                                    <w:rFonts w:eastAsia="Times New Roman"/>
                                  </w:rPr>
                                </w:pPr>
                              </w:p>
                            </w:txbxContent>
                          </wps:txbx>
                          <wps:bodyPr anchor="ctr"/>
                        </wps:wsp>
                        <wps:wsp>
                          <wps:cNvPr id="1909" name="Oval 1909"/>
                          <wps:cNvSpPr>
                            <a:spLocks noChangeArrowheads="1"/>
                          </wps:cNvSpPr>
                          <wps:spPr bwMode="auto">
                            <a:xfrm>
                              <a:off x="6110011" y="2258735"/>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D115050" w14:textId="77777777" w:rsidR="00044D26" w:rsidRDefault="00044D26" w:rsidP="00393509">
                                <w:pPr>
                                  <w:rPr>
                                    <w:rFonts w:eastAsia="Times New Roman"/>
                                  </w:rPr>
                                </w:pPr>
                              </w:p>
                            </w:txbxContent>
                          </wps:txbx>
                          <wps:bodyPr anchor="ctr"/>
                        </wps:wsp>
                        <wps:wsp>
                          <wps:cNvPr id="1910" name="Oval 1910"/>
                          <wps:cNvSpPr>
                            <a:spLocks noChangeArrowheads="1"/>
                          </wps:cNvSpPr>
                          <wps:spPr bwMode="auto">
                            <a:xfrm>
                              <a:off x="5121275" y="1944492"/>
                              <a:ext cx="76179" cy="77768"/>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C42E327" w14:textId="77777777" w:rsidR="00044D26" w:rsidRDefault="00044D26" w:rsidP="00393509">
                                <w:pPr>
                                  <w:rPr>
                                    <w:rFonts w:eastAsia="Times New Roman"/>
                                  </w:rPr>
                                </w:pPr>
                              </w:p>
                            </w:txbxContent>
                          </wps:txbx>
                          <wps:bodyPr anchor="ctr"/>
                        </wps:wsp>
                        <wps:wsp>
                          <wps:cNvPr id="1911" name="Oval 1911"/>
                          <wps:cNvSpPr>
                            <a:spLocks noChangeArrowheads="1"/>
                          </wps:cNvSpPr>
                          <wps:spPr bwMode="auto">
                            <a:xfrm>
                              <a:off x="5227607" y="1887357"/>
                              <a:ext cx="107920" cy="10633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D11440F" w14:textId="77777777" w:rsidR="00044D26" w:rsidRDefault="00044D26" w:rsidP="00393509">
                                <w:pPr>
                                  <w:rPr>
                                    <w:rFonts w:eastAsia="Times New Roman"/>
                                  </w:rPr>
                                </w:pPr>
                              </w:p>
                            </w:txbxContent>
                          </wps:txbx>
                          <wps:bodyPr anchor="ctr"/>
                        </wps:wsp>
                        <wps:wsp>
                          <wps:cNvPr id="1912" name="Oval 1912"/>
                          <wps:cNvSpPr>
                            <a:spLocks noChangeArrowheads="1"/>
                          </wps:cNvSpPr>
                          <wps:spPr bwMode="auto">
                            <a:xfrm>
                              <a:off x="5343463" y="2114311"/>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A6CB4B6" w14:textId="77777777" w:rsidR="00044D26" w:rsidRDefault="00044D26" w:rsidP="00393509">
                                <w:pPr>
                                  <w:rPr>
                                    <w:rFonts w:eastAsia="Times New Roman"/>
                                  </w:rPr>
                                </w:pPr>
                              </w:p>
                            </w:txbxContent>
                          </wps:txbx>
                          <wps:bodyPr anchor="ctr"/>
                        </wps:wsp>
                        <wps:wsp>
                          <wps:cNvPr id="1913" name="Oval 1913"/>
                          <wps:cNvSpPr>
                            <a:spLocks noChangeArrowheads="1"/>
                          </wps:cNvSpPr>
                          <wps:spPr bwMode="auto">
                            <a:xfrm>
                              <a:off x="5449795" y="2055588"/>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75D8BF9" w14:textId="77777777" w:rsidR="00044D26" w:rsidRDefault="00044D26" w:rsidP="00393509">
                                <w:pPr>
                                  <w:rPr>
                                    <w:rFonts w:eastAsia="Times New Roman"/>
                                  </w:rPr>
                                </w:pPr>
                              </w:p>
                            </w:txbxContent>
                          </wps:txbx>
                          <wps:bodyPr anchor="ctr"/>
                        </wps:wsp>
                        <wps:wsp>
                          <wps:cNvPr id="1914" name="Oval 1914"/>
                          <wps:cNvSpPr>
                            <a:spLocks noChangeArrowheads="1"/>
                          </wps:cNvSpPr>
                          <wps:spPr bwMode="auto">
                            <a:xfrm>
                              <a:off x="5724357" y="1279504"/>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ACFB1D7" w14:textId="77777777" w:rsidR="00044D26" w:rsidRDefault="00044D26" w:rsidP="00393509">
                                <w:pPr>
                                  <w:rPr>
                                    <w:rFonts w:eastAsia="Times New Roman"/>
                                  </w:rPr>
                                </w:pPr>
                              </w:p>
                            </w:txbxContent>
                          </wps:txbx>
                          <wps:bodyPr anchor="ctr"/>
                        </wps:wsp>
                        <wps:wsp>
                          <wps:cNvPr id="1915" name="Oval 1915"/>
                          <wps:cNvSpPr>
                            <a:spLocks noChangeArrowheads="1"/>
                          </wps:cNvSpPr>
                          <wps:spPr bwMode="auto">
                            <a:xfrm>
                              <a:off x="5830689" y="1220781"/>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CE64B89" w14:textId="77777777" w:rsidR="00044D26" w:rsidRDefault="00044D26" w:rsidP="00393509">
                                <w:pPr>
                                  <w:rPr>
                                    <w:rFonts w:eastAsia="Times New Roman"/>
                                  </w:rPr>
                                </w:pPr>
                              </w:p>
                            </w:txbxContent>
                          </wps:txbx>
                          <wps:bodyPr anchor="ctr"/>
                        </wps:wsp>
                        <wps:wsp>
                          <wps:cNvPr id="1916" name="Oval 1916"/>
                          <wps:cNvSpPr>
                            <a:spLocks noChangeArrowheads="1"/>
                          </wps:cNvSpPr>
                          <wps:spPr bwMode="auto">
                            <a:xfrm>
                              <a:off x="6333787" y="1888945"/>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9ECBD16" w14:textId="77777777" w:rsidR="00044D26" w:rsidRDefault="00044D26" w:rsidP="00393509">
                                <w:pPr>
                                  <w:rPr>
                                    <w:rFonts w:eastAsia="Times New Roman"/>
                                  </w:rPr>
                                </w:pPr>
                              </w:p>
                            </w:txbxContent>
                          </wps:txbx>
                          <wps:bodyPr anchor="ctr"/>
                        </wps:wsp>
                        <wps:wsp>
                          <wps:cNvPr id="1917" name="Oval 1917"/>
                          <wps:cNvSpPr>
                            <a:spLocks noChangeArrowheads="1"/>
                          </wps:cNvSpPr>
                          <wps:spPr bwMode="auto">
                            <a:xfrm>
                              <a:off x="6440119" y="1830222"/>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A1EA133" w14:textId="77777777" w:rsidR="00044D26" w:rsidRDefault="00044D26" w:rsidP="00393509">
                                <w:pPr>
                                  <w:rPr>
                                    <w:rFonts w:eastAsia="Times New Roman"/>
                                  </w:rPr>
                                </w:pPr>
                              </w:p>
                            </w:txbxContent>
                          </wps:txbx>
                          <wps:bodyPr anchor="ctr"/>
                        </wps:wsp>
                        <wps:wsp>
                          <wps:cNvPr id="1918" name="Oval 1918"/>
                          <wps:cNvSpPr>
                            <a:spLocks noChangeArrowheads="1"/>
                          </wps:cNvSpPr>
                          <wps:spPr bwMode="auto">
                            <a:xfrm>
                              <a:off x="6227453" y="1257285"/>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41B01CF" w14:textId="77777777" w:rsidR="00044D26" w:rsidRDefault="00044D26" w:rsidP="00393509">
                                <w:pPr>
                                  <w:rPr>
                                    <w:rFonts w:eastAsia="Times New Roman"/>
                                  </w:rPr>
                                </w:pPr>
                              </w:p>
                            </w:txbxContent>
                          </wps:txbx>
                          <wps:bodyPr anchor="ctr"/>
                        </wps:wsp>
                        <wps:wsp>
                          <wps:cNvPr id="1919" name="Oval 1919"/>
                          <wps:cNvSpPr>
                            <a:spLocks noChangeArrowheads="1"/>
                          </wps:cNvSpPr>
                          <wps:spPr bwMode="auto">
                            <a:xfrm>
                              <a:off x="6333787" y="1198562"/>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B214BB2" w14:textId="77777777" w:rsidR="00044D26" w:rsidRDefault="00044D26" w:rsidP="00393509">
                                <w:pPr>
                                  <w:rPr>
                                    <w:rFonts w:eastAsia="Times New Roman"/>
                                  </w:rPr>
                                </w:pPr>
                              </w:p>
                            </w:txbxContent>
                          </wps:txbx>
                          <wps:bodyPr anchor="ctr"/>
                        </wps:wsp>
                        <wps:wsp>
                          <wps:cNvPr id="1920" name="Oval 1920"/>
                          <wps:cNvSpPr>
                            <a:spLocks noChangeArrowheads="1"/>
                          </wps:cNvSpPr>
                          <wps:spPr bwMode="auto">
                            <a:xfrm>
                              <a:off x="6073509" y="1409645"/>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761E247" w14:textId="77777777" w:rsidR="00044D26" w:rsidRDefault="00044D26" w:rsidP="00393509">
                                <w:pPr>
                                  <w:rPr>
                                    <w:rFonts w:eastAsia="Times New Roman"/>
                                  </w:rPr>
                                </w:pPr>
                              </w:p>
                            </w:txbxContent>
                          </wps:txbx>
                          <wps:bodyPr anchor="ctr"/>
                        </wps:wsp>
                        <wps:wsp>
                          <wps:cNvPr id="1921" name="Oval 1921"/>
                          <wps:cNvSpPr>
                            <a:spLocks noChangeArrowheads="1"/>
                          </wps:cNvSpPr>
                          <wps:spPr bwMode="auto">
                            <a:xfrm>
                              <a:off x="6179842" y="1350922"/>
                              <a:ext cx="107920" cy="107922"/>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13285F4" w14:textId="77777777" w:rsidR="00044D26" w:rsidRDefault="00044D26" w:rsidP="00393509">
                                <w:pPr>
                                  <w:rPr>
                                    <w:rFonts w:eastAsia="Times New Roman"/>
                                  </w:rPr>
                                </w:pPr>
                              </w:p>
                            </w:txbxContent>
                          </wps:txbx>
                          <wps:bodyPr anchor="ctr"/>
                        </wps:wsp>
                        <wps:wsp>
                          <wps:cNvPr id="1922" name="Oval 1922"/>
                          <wps:cNvSpPr>
                            <a:spLocks noChangeArrowheads="1"/>
                          </wps:cNvSpPr>
                          <wps:spPr bwMode="auto">
                            <a:xfrm>
                              <a:off x="6219519" y="1647708"/>
                              <a:ext cx="76179" cy="7618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A49920B" w14:textId="77777777" w:rsidR="00044D26" w:rsidRDefault="00044D26" w:rsidP="00393509">
                                <w:pPr>
                                  <w:rPr>
                                    <w:rFonts w:eastAsia="Times New Roman"/>
                                  </w:rPr>
                                </w:pPr>
                              </w:p>
                            </w:txbxContent>
                          </wps:txbx>
                          <wps:bodyPr anchor="ctr"/>
                        </wps:wsp>
                        <wps:wsp>
                          <wps:cNvPr id="1923" name="Oval 1923"/>
                          <wps:cNvSpPr>
                            <a:spLocks noChangeArrowheads="1"/>
                          </wps:cNvSpPr>
                          <wps:spPr bwMode="auto">
                            <a:xfrm>
                              <a:off x="6325851" y="1590573"/>
                              <a:ext cx="107920" cy="106334"/>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37496DF" w14:textId="77777777" w:rsidR="00044D26" w:rsidRDefault="00044D26" w:rsidP="00393509">
                                <w:pPr>
                                  <w:rPr>
                                    <w:rFonts w:eastAsia="Times New Roman"/>
                                  </w:rPr>
                                </w:pPr>
                              </w:p>
                            </w:txbxContent>
                          </wps:txbx>
                          <wps:bodyPr anchor="ctr"/>
                        </wps:wsp>
                      </wpg:grpSp>
                      <wpg:grpSp>
                        <wpg:cNvPr id="1882" name="Group 103"/>
                        <wpg:cNvGrpSpPr/>
                        <wpg:grpSpPr bwMode="auto">
                          <a:xfrm>
                            <a:off x="614680" y="427990"/>
                            <a:ext cx="1778000" cy="1803400"/>
                            <a:chOff x="684212" y="703262"/>
                            <a:chExt cx="1778000" cy="1803400"/>
                          </a:xfrm>
                        </wpg:grpSpPr>
                        <pic:pic xmlns:pic="http://schemas.openxmlformats.org/drawingml/2006/picture">
                          <pic:nvPicPr>
                            <pic:cNvPr id="1883" name="Picture 188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84212" y="703262"/>
                              <a:ext cx="1778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4" name="Straight Connector 1884"/>
                          <wps:cNvCnPr/>
                          <wps:spPr>
                            <a:xfrm>
                              <a:off x="814387" y="1174750"/>
                              <a:ext cx="153987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70" name="Group 103"/>
                        <wpg:cNvGrpSpPr/>
                        <wpg:grpSpPr bwMode="auto">
                          <a:xfrm>
                            <a:off x="4561205" y="443230"/>
                            <a:ext cx="1778000" cy="1803400"/>
                            <a:chOff x="684212" y="703262"/>
                            <a:chExt cx="1778000" cy="1803400"/>
                          </a:xfrm>
                        </wpg:grpSpPr>
                        <pic:pic xmlns:pic="http://schemas.openxmlformats.org/drawingml/2006/picture">
                          <pic:nvPicPr>
                            <pic:cNvPr id="1971" name="Picture 197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84212" y="703262"/>
                              <a:ext cx="1778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2" name="Straight Connector 1972"/>
                          <wps:cNvCnPr/>
                          <wps:spPr>
                            <a:xfrm>
                              <a:off x="814387" y="1174750"/>
                              <a:ext cx="153987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mv="urn:schemas-microsoft-com:mac:vml" xmlns:mo="http://schemas.microsoft.com/office/mac/office/2008/main">
            <w:pict>
              <v:group id="Group 1864" o:spid="_x0000_s1565" style="position:absolute;margin-left:-17.8pt;margin-top:14.85pt;width:529.45pt;height:270pt;z-index:251692032" coordsize="6724108,3429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">
                <v:shape id="Freeform 4" o:spid="_x0000_s1566" style="position:absolute;left:5746432;top:1782763;width:31432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uwwgAA&#10;AN0AAAAPAAAAZHJzL2Rvd25yZXYueG1sRE/dasIwFL4f+A7hCN7N1IFbqUbRyaBMmKh9gENzbIrN&#10;SWmy2r39IgjenY/v9yzXg21ET52vHSuYTRMQxKXTNVcKivPXawrCB2SNjWNS8Ece1qvRyxIz7W58&#10;pP4UKhFD2GeowITQZlL60pBFP3UtceQurrMYIuwqqTu8xXDbyLckeZcWa44NBlv6NFReT79WQZnS&#10;tvjeu/zc6OJnd3CXfGd6pSbjYbMAEWgIT/HDnes4P51/wP2beIJ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9a+7DCAAAA3QAAAA8AAAAAAAAAAAAAAAAAlwIAAGRycy9kb3du&#10;cmV2LnhtbFBLBQYAAAAABAAEAPUAAACG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59423,46155;59423,46155;20583,1292255;40003,1476865;98265,1569172;166236,1799929;234209,1892236;263340,1938384;273048,2076846;370151,2353755;554646,2307603;661459,2261453;622617,1753781;583777,1707627;554646,1615319;525515,1569172;486674,1246107;506095,1061500;525515,923043;515804,738436;418702,507674;370151,323064;350733,184610;321602,138455;214789,0;88554,46155;40003,92302;59423,46155" o:connectangles="0,0,0,0,0,0,0,0,0,0,0,0,0,0,0,0,0,0,0,0,0,0,0,0,0,0,0,0"/>
                </v:shape>
                <v:shape id="Freeform 5" o:spid="_x0000_s1567" style="position:absolute;left:5240972;top:1777048;width:31559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W/CxQAA&#10;AN0AAAAPAAAAZHJzL2Rvd25yZXYueG1sRI/RasMwDEXfC/sHo0HfWmeDlZDVLdvKILSw0TYfIGI1&#10;DovlEHtp+vfVw2BvEvfq3qP1dvKdGmmIbWADT8sMFHEdbMuNger8uchBxYRssQtMBm4UYbt5mK2x&#10;sOHKRxpPqVESwrFAAy6lvtA61o48xmXoiUW7hMFjknVotB3wKuG+089ZttIeW5YGhz19OKp/Tr/e&#10;QJ3Te7U/hPLc2epr9x0u5c6Nxswfp7dXUImm9G/+uy6t4OcvgivfyAh6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Fb8LFAAAA3QAAAA8AAAAAAAAAAAAAAAAAlwIAAGRycy9k&#10;b3ducmV2LnhtbFBLBQYAAAAABAAEAPUAAACJ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60268,46155;60268,46155;20874,1292255;40571,1476865;99660,1569172;168598,1799929;237535,1892236;267079,1938384;276929,2076846;375410,2353755;562524,2307603;670855,2261453;631461,1753781;592069,1707627;562524,1615319;532980,1569172;493588,1246107;513283,1061500;532980,923043;523131,738436;424650,507674;375410,323064;355713,184610;326168,138455;217838,0;89813,46155;40571,92302;60268,46155" o:connectangles="0,0,0,0,0,0,0,0,0,0,0,0,0,0,0,0,0,0,0,0,0,0,0,0,0,0,0,0"/>
                </v:shape>
                <v:shape id="Freeform 6" o:spid="_x0000_s1568" style="position:absolute;left:4808537;top:1809433;width:31432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l4rwgAA&#10;AN0AAAAPAAAAZHJzL2Rvd25yZXYueG1sRE/bisIwEH1f8B/CCPu2pi4opRrFC0JZwUXtBwzN2BSb&#10;SWmytfv3G0HYtzmc6yzXg21ET52vHSuYThIQxKXTNVcKiuvhIwXhA7LGxjEp+CUP69XobYmZdg8+&#10;U38JlYgh7DNUYEJoMyl9aciin7iWOHI311kMEXaV1B0+Yrht5GeSzKXFmmODwZZ2hsr75ccqKFPa&#10;Fl9Hl18bXZz23+6W702v1Pt42CxABBrCv/jlznWcn87m8Pwmn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WXivCAAAA3QAAAA8AAAAAAAAAAAAAAAAAlwIAAGRycy9kb3du&#10;cmV2LnhtbFBLBQYAAAAABAAEAPUAAACG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59423,46155;59423,46155;20583,1292265;40003,1476874;98265,1569177;166236,1799939;234209,1892246;263340,1938396;273048,2076856;370151,2353768;554646,2307613;661459,2261465;622617,1753786;583777,1707639;554646,1615329;525515,1569177;486674,1246112;506095,1061503;525515,923046;515804,738438;418702,507674;370151,323064;350733,184610;321602,138455;214789,0;88554,46155;40003,92302;59423,46155" o:connectangles="0,0,0,0,0,0,0,0,0,0,0,0,0,0,0,0,0,0,0,0,0,0,0,0,0,0,0,0"/>
                </v:shape>
                <v:shape id="Text Box 5" o:spid="_x0000_s1569" type="#_x0000_t202" style="position:absolute;left:2902505;top:645160;width:1311274;height:60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R6lxgAA&#10;AN0AAAAPAAAAZHJzL2Rvd25yZXYueG1sRE9La8JAEL4X/A/LCL1I3fVBaVNXEaFUqRR8HOxtyE6T&#10;YHY2ZLdJ9Ne7QqG3+fieM1t0thQN1b5wrGE0VCCIU2cKzjQcD+9PLyB8QDZYOiYNF/KwmPceZpgY&#10;1/KOmn3IRAxhn6CGPIQqkdKnOVn0Q1cRR+7H1RZDhHUmTY1tDLelHCv1LC0WHBtyrGiVU3re/1oN&#10;H1+nzbeZ7NpTs6Vpeb2oweBTaf3Y75ZvIAJ14V/8516bOP91PIX7N/EE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xR6lxgAAAN0AAAAPAAAAAAAAAAAAAAAAAJcCAABkcnMv&#10;ZG93bnJldi54bWxQSwUGAAAAAAQABAD1AAAAigMAAAAA&#10;" filled="f" stroked="f">
                  <v:textbox style="mso-fit-shape-to-text:t" inset="0,,,0">
                    <w:txbxContent>
                      <w:p w14:paraId="3ACCD1E9" w14:textId="77777777" w:rsidR="00044D26" w:rsidRDefault="00044D26" w:rsidP="00E94FBA">
                        <w:pPr>
                          <w:pStyle w:val="NormalWeb"/>
                          <w:spacing w:before="0" w:beforeAutospacing="0" w:after="0" w:afterAutospacing="0"/>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hydrochloric</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acid particles</w:t>
                        </w:r>
                      </w:p>
                    </w:txbxContent>
                  </v:textbox>
                </v:shape>
                <v:shape id="Text Box 5" o:spid="_x0000_s1570" type="#_x0000_t202" style="position:absolute;left:2679626;top:1365250;width:1795144;height:60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bs+xgAA&#10;AN0AAAAPAAAAZHJzL2Rvd25yZXYueG1sRE9Na8JAEL0X+h+WKXgR3a2tpUZXKQWpohTUHvQ2ZMck&#10;NDsbstsk+uu7QqG3ebzPmS06W4qGal841vA4VCCIU2cKzjR8HZaDVxA+IBssHZOGC3lYzO/vZpgY&#10;1/KOmn3IRAxhn6CGPIQqkdKnOVn0Q1cRR+7saoshwjqTpsY2httSjpR6kRYLjg05VvSeU/q9/7Ea&#10;Pj6P65N52rXHZkvP5fWi+v2N0rr30L1NQQTqwr/4z70ycf5kNIbbN/EE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ibs+xgAAAN0AAAAPAAAAAAAAAAAAAAAAAJcCAABkcnMv&#10;ZG93bnJldi54bWxQSwUGAAAAAAQABAD1AAAAigMAAAAA&#10;" filled="f" stroked="f">
                  <v:textbox style="mso-fit-shape-to-text:t" inset="0,,,0">
                    <w:txbxContent>
                      <w:p w14:paraId="5E9DBCDF" w14:textId="77777777" w:rsidR="00044D26" w:rsidRDefault="00044D26" w:rsidP="00E94FBA">
                        <w:pPr>
                          <w:pStyle w:val="NormalWeb"/>
                          <w:spacing w:before="0" w:beforeAutospacing="0" w:after="0" w:afterAutospacing="0"/>
                          <w:jc w:val="center"/>
                          <w:textAlignment w:val="baseline"/>
                        </w:pPr>
                        <w:proofErr w:type="gramStart"/>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calcium</w:t>
                        </w:r>
                        <w:proofErr w:type="gramEnd"/>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t xml:space="preserve"> carbonate</w:t>
                        </w:r>
                        <w:r>
                          <w:rPr>
                            <w:rFonts w:ascii="Arial" w:eastAsia="MS PGothic" w:hAnsi="Arial" w:cs="MS PGothic"/>
                            <w:b/>
                            <w:bCs/>
                            <w:shadow/>
                            <w:color w:val="000000" w:themeColor="text1"/>
                            <w:kern w:val="24"/>
                            <w:sz w:val="28"/>
                            <w:szCs w:val="28"/>
                            <w14:shadow w14:blurRad="50800" w14:dist="38100" w14:dir="2700000" w14:sx="100000" w14:sy="100000" w14:kx="0" w14:ky="0" w14:algn="tl">
                              <w14:schemeClr w14:val="bg1">
                                <w14:alpha w14:val="57000"/>
                              </w14:schemeClr>
                            </w14:shadow>
                          </w:rPr>
                          <w:br/>
                          <w:t>(marble)</w:t>
                        </w:r>
                      </w:p>
                    </w:txbxContent>
                  </v:textbox>
                </v:shape>
                <v:shape id="Straight Arrow Connector 94" o:spid="_x0000_s1571" type="#_x0000_t32" style="position:absolute;left:4265930;top:1621155;width:543560;height:3708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vcer4AAADdAAAADwAAAGRycy9kb3ducmV2LnhtbERPSwrCMBDdC94hjOBOUwVFq1FEFHXn&#10;F7dDM7bFZlKaqPX2RhDczeN9ZzqvTSGeVLncsoJeNwJBnFidc6rgfFp3RiCcR9ZYWCYFb3IwnzUb&#10;U4y1ffGBnkefihDCLkYFmfdlLKVLMjLourYkDtzNVgZ9gFUqdYWvEG4K2Y+ioTSYc2jIsKRlRsn9&#10;+DAKLuacH9y13Pn9anPdDd4brBesVLtVLyYgPNX+L/65tzrMH/eH8P0mnCB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7q9x6vgAAAN0AAAAPAAAAAAAAAAAAAAAAAKEC&#10;AABkcnMvZG93bnJldi54bWxQSwUGAAAAAAQABAD5AAAAjAMAAAAA&#10;" strokecolor="black [3213]" strokeweight="1.5pt">
                  <v:stroke endarrow="open" endarrowwidth="narrow" endarrowlength="short"/>
                </v:shape>
                <v:shape id="Straight Arrow Connector 95" o:spid="_x0000_s1572" type="#_x0000_t32" style="position:absolute;left:4045585;top:926465;width:837165;height:33524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d54cEAAADdAAAADwAAAGRycy9kb3ducmV2LnhtbERPTYvCMBC9C/6HMMLeNLXgrlajFFFc&#10;b2tVvA7N2BabSWmi1n+/WVjwNo/3OYtVZ2rxoNZVlhWMRxEI4tzqigsFp+N2OAXhPLLG2jIpeJGD&#10;1bLfW2Ci7ZMP9Mh8IUIIuwQVlN43iZQuL8mgG9mGOHBX2xr0AbaF1C0+Q7ipZRxFn9JgxaGhxIbW&#10;JeW37G4UnM2pOrhLs/c/m91lP3ntsEtZqY9Bl85BeOr8W/zv/tZh/iz+gr9vwgl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53nhwQAAAN0AAAAPAAAAAAAAAAAAAAAA&#10;AKECAABkcnMvZG93bnJldi54bWxQSwUGAAAAAAQABAD5AAAAjwMAAAAA&#10;" strokecolor="black [3213]" strokeweight="1.5pt">
                  <v:stroke endarrow="open" endarrowwidth="narrow" endarrowlength="short"/>
                </v:shape>
                <v:shape id="Text Box 5" o:spid="_x0000_s1573" type="#_x0000_t202" style="position:absolute;left:526415;top:8890;width:1982470;height:378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yAxyAAA&#10;AN0AAAAPAAAAZHJzL2Rvd25yZXYueG1sRI/Na8JAEMXvBf+HZQre6kYpYlM3UixCEaT4cchxmp18&#10;0Oxsml019q/vHAreZnhv3vvNcjW4Vl2oD41nA9NJAoq48LbhysDpuHlagAoR2WLrmQzcKMAqGz0s&#10;MbX+ynu6HGKlJIRDigbqGLtU61DU5DBMfEcsWul7h1HWvtK2x6uEu1bPkmSuHTYsDTV2tK6p+D6c&#10;nYE8f9dz3EzP29Pz10/7+2mPZb4zZvw4vL2CijTEu/n/+sMK/stMcOUbGUF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3vIDHIAAAA3QAAAA8AAAAAAAAAAAAAAAAAlwIAAGRy&#10;cy9kb3ducmV2LnhtbFBLBQYAAAAABAAEAPUAAACMAwAAAAA=&#10;" fillcolor="white [3212]" strokecolor="black [3213]" strokeweight="1.25pt">
                  <v:textbox style="mso-fit-shape-to-text:t" inset="2mm,2.6mm,2mm,2.6mm">
                    <w:txbxContent>
                      <w:p w14:paraId="6463A00F" w14:textId="77777777" w:rsidR="00044D26" w:rsidRDefault="00044D26" w:rsidP="00393509">
                        <w:pPr>
                          <w:pStyle w:val="NormalWeb"/>
                          <w:spacing w:before="0" w:beforeAutospacing="0" w:after="0" w:afterAutospacing="0"/>
                          <w:jc w:val="center"/>
                          <w:textAlignment w:val="baseline"/>
                        </w:pPr>
                        <w:r>
                          <w:rPr>
                            <w:rFonts w:ascii="Arial" w:eastAsia="MS PGothic" w:hAnsi="Arial" w:cs="MS PGothic"/>
                            <w:b/>
                            <w:bCs/>
                            <w:color w:val="000000" w:themeColor="text1"/>
                            <w:kern w:val="24"/>
                          </w:rPr>
                          <w:t>LOW TEMPERATURE</w:t>
                        </w:r>
                      </w:p>
                    </w:txbxContent>
                  </v:textbox>
                </v:shape>
                <v:shape id="Text Box 5" o:spid="_x0000_s1574" type="#_x0000_t202" style="position:absolute;left:4510405;width:1984375;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GR5xAAA&#10;AN0AAAAPAAAAZHJzL2Rvd25yZXYueG1sRE9Na8JAEL0X+h+WKXirm4pKja4iSqWXHoyB9jjNjtnY&#10;7GyaXTX+e1cQvM3jfc5s0dlanKj1lWMFb/0EBHHhdMWlgnz38foOwgdkjbVjUnAhD4v589MMU+3O&#10;vKVTFkoRQ9inqMCE0KRS+sKQRd93DXHk9q61GCJsS6lbPMdwW8tBkoylxYpjg8GGVoaKv+xoFYwu&#10;X3502B0q/bteb7L8+8f850Olei/dcgoiUBce4rv7U8f5k8EEbt/EE+T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hkecQAAADdAAAADwAAAAAAAAAAAAAAAACXAgAAZHJzL2Rv&#10;d25yZXYueG1sUEsFBgAAAAAEAAQA9QAAAIgDAAAAAA==&#10;" fillcolor="white [3212]" strokeweight="1.5pt">
                  <v:textbox style="mso-fit-shape-to-text:t" inset="2mm,2.6mm,2mm,2.6mm">
                    <w:txbxContent>
                      <w:p w14:paraId="5D00529D" w14:textId="77777777" w:rsidR="00044D26" w:rsidRDefault="00044D26" w:rsidP="00393509">
                        <w:pPr>
                          <w:pStyle w:val="NormalWeb"/>
                          <w:spacing w:before="0" w:beforeAutospacing="0" w:after="0" w:afterAutospacing="0"/>
                          <w:jc w:val="center"/>
                          <w:textAlignment w:val="baseline"/>
                        </w:pPr>
                        <w:r>
                          <w:rPr>
                            <w:rFonts w:ascii="Arial" w:eastAsia="MS PGothic" w:hAnsi="Arial" w:cs="MS PGothic"/>
                            <w:b/>
                            <w:bCs/>
                            <w:color w:val="000000" w:themeColor="text1"/>
                            <w:kern w:val="24"/>
                          </w:rPr>
                          <w:t>HIGH TEMPERATURE</w:t>
                        </w:r>
                      </w:p>
                    </w:txbxContent>
                  </v:textbox>
                </v:shape>
                <v:shape id="Freeform 100" o:spid="_x0000_s1575" style="position:absolute;left:1788477;top:1758633;width:31432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wziwQAA&#10;AN0AAAAPAAAAZHJzL2Rvd25yZXYueG1sRE/bisIwEH1f8B/CCL6tqT5IqUbxglB2YUXtBwzN2BSb&#10;SWmytf79ZkHwbQ7nOqvNYBvRU+drxwpm0wQEcel0zZWC4nr8TEH4gKyxcUwKnuRhsx59rDDT7sFn&#10;6i+hEjGEfYYKTAhtJqUvDVn0U9cSR+7mOoshwq6SusNHDLeNnCfJQlqsOTYYbGlvqLxffq2CMqVd&#10;8fXt8muji5/Dyd3yg+mVmoyH7RJEoCG8xS93ruP8dDGD/2/iC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MM4sEAAADdAAAADwAAAAAAAAAAAAAAAACXAgAAZHJzL2Rvd25y&#10;ZXYueG1sUEsFBgAAAAAEAAQA9QAAAIUDA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59423,46155;59423,46155;20583,1292255;40003,1476865;98265,1569172;166236,1799929;234209,1892236;263340,1938384;273048,2076846;370151,2353755;554646,2307603;661459,2261453;622617,1753781;583777,1707627;554646,1615319;525515,1569172;486674,1246107;506095,1061500;525515,923043;515804,738436;418702,507674;370151,323064;350733,184610;321602,138455;214789,0;88554,46155;40003,92302;59423,46155" o:connectangles="0,0,0,0,0,0,0,0,0,0,0,0,0,0,0,0,0,0,0,0,0,0,0,0,0,0,0,0"/>
                </v:shape>
                <v:shape id="Freeform 101" o:spid="_x0000_s1576" style="position:absolute;left:1327467;top:1751013;width:315595;height:39497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6l5xQAA&#10;AN0AAAAPAAAAZHJzL2Rvd25yZXYueG1sRI9Ba8MwDIXvg/0Ho8Juq9MdSkjrlrVlEFbYWJofIGI1&#10;DovlEHtp9u+nQ2E3iff03qftfva9mmiMXWADq2UGirgJtuPWQH15e85BxYRssQ9MBn4pwn73+LDF&#10;woYbf9FUpVZJCMcCDbiUhkLr2DjyGJdhIBbtGkaPSdax1XbEm4T7Xr9k2Vp77FgaHA50dNR8Vz/e&#10;QJPToX4/h/LS2/rj9Bmu5clNxjwt5tcNqERz+jffr0sr+Pla+OUbGUH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fqXnFAAAA3QAAAA8AAAAAAAAAAAAAAAAAlwIAAGRycy9k&#10;b3ducmV2LnhtbFBLBQYAAAAABAAEAPUAAACJ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60268,46155;60268,46155;20874,1292265;40571,1476874;99660,1569177;168598,1799939;237535,1892246;267079,1938396;276929,2076856;375410,2353768;562524,2307613;670855,2261465;631461,1753786;592069,1707639;562524,1615329;532980,1569177;493588,1246112;513283,1061503;532980,923046;523131,738438;424650,507674;375410,323064;355713,184610;326168,138455;217838,0;89813,46155;40571,92302;60268,46155" o:connectangles="0,0,0,0,0,0,0,0,0,0,0,0,0,0,0,0,0,0,0,0,0,0,0,0,0,0,0,0"/>
                </v:shape>
                <v:shape id="Freeform 102" o:spid="_x0000_s1577" style="position:absolute;left:871537;top:1733233;width:314325;height:393700;rotation:-4990606fd;visibility:visible;mso-wrap-style:square;v-text-anchor:middle" coordsize="216546,161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cpZwgAA&#10;AN0AAAAPAAAAZHJzL2Rvd25yZXYueG1sRE/basJAEH0v+A/LCH2rG4VKmrqKFwpBoVLNBwzZMRua&#10;nQ3ZNaZ/7wpC3+ZwrrNYDbYRPXW+dqxgOklAEJdO11wpKM5fbykIH5A1No5JwR95WC1HLwvMtLvx&#10;D/WnUIkYwj5DBSaENpPSl4Ys+olriSN3cZ3FEGFXSd3hLYbbRs6SZC4t1hwbDLa0NVT+nq5WQZnS&#10;ptgfXH5udPG9O7pLvjO9Uq/jYf0JItAQ/sVPd67j/PT9Ax7fxBP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JylnCAAAA3QAAAA8AAAAAAAAAAAAAAAAAlwIAAGRycy9kb3du&#10;cmV2LnhtbFBLBQYAAAAABAAEAPUAAACGAwAAAAA=&#10;" path="m19430,3175l19430,3175c-6773,39859,-1533,22794,6730,88900,7317,93596,9294,98760,13080,101600,18435,105616,32130,107950,32130,107950,35006,110107,49712,121504,54355,123825,59430,126363,71833,128819,76580,130175,79798,131094,82930,132292,86105,133350,87163,136525,87424,140090,89280,142875,96864,154251,108907,157884,121030,161925l181355,158750c193019,157972,208014,163841,216280,155575,218034,153821,210823,125479,203580,120650,199949,118229,195113,118533,190880,117475,187705,115358,184768,112832,181355,111125,178362,109628,174443,110041,171830,107950,168090,104958,160692,88850,159130,85725,161247,81492,163132,77134,165480,73025,167373,69712,171290,67278,171830,63500,172447,59180,171528,54084,168655,50800,158071,38704,150093,38222,136905,34925,118707,7628,142938,39752,121030,22225,118050,19841,117660,15084,114680,12700,112067,10609,108384,10406,105155,9525,65766,-1218,92154,7308,70230,,56472,1058,42670,1651,28955,3175,23592,3771,17570,3357,13080,6350,9570,8690,18372,3704,19430,3175xe" fillcolor="#bfbfbf" stroked="f">
                  <v:shadow on="t" opacity="22936f" mv:blur="40000f" origin=",.5" offset="0,23000emu"/>
                  <v:path arrowok="t" o:connecttype="custom" o:connectlocs="59423,45637;59423,45637;20583,1277781;40003,1460319;98265,1551593;166236,1779767;234209,1871036;263340,1916673;273048,2053574;370151,2327385;554646,2281748;661459,2236116;622617,1734130;583777,1688493;554646,1597225;525515,1551593;486674,1232144;506095,1049607;525515,912698;515804,730163;418702,501986;370151,319443;350733,182538;321602,136906;214789,0;88554,45637;40003,91269;59423,45637" o:connectangles="0,0,0,0,0,0,0,0,0,0,0,0,0,0,0,0,0,0,0,0,0,0,0,0,0,0,0,0"/>
                </v:shape>
                <v:shape id="Straight Arrow Connector 96" o:spid="_x0000_s1578" type="#_x0000_t32" style="position:absolute;left:2157095;top:1600200;width:553720;height:27368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coosUAAADdAAAADwAAAGRycy9kb3ducmV2LnhtbERPTUvDQBC9C/6HZQpexG60EGzabRFB&#10;mx48mArtcchOk9DsTMyuTfrvu4LgbR7vc5br0bXqTL1vhA08ThNQxKXYhisDX7u3h2dQPiBbbIXJ&#10;wIU8rFe3N0vMrAz8SeciVCqGsM/QQB1Cl2nty5oc+ql0xJE7Su8wRNhX2vY4xHDX6qckSbXDhmND&#10;jR291lSeih9n4P4wn+WFbD7ev7ezfEeV7IdOjLmbjC8LUIHG8C/+c+c2zp+nKfx+E0/Qq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XcoosUAAADdAAAADwAAAAAAAAAA&#10;AAAAAAChAgAAZHJzL2Rvd25yZXYueG1sUEsFBgAAAAAEAAQA+QAAAJMDAAAAAA==&#10;" strokecolor="black [3213]" strokeweight="1.5pt">
                  <v:stroke endarrow="open" endarrowwidth="narrow" endarrowlength="short"/>
                </v:shape>
                <v:shape id="Straight Arrow Connector 92" o:spid="_x0000_s1579" type="#_x0000_t32" style="position:absolute;left:2061210;top:871220;width:817880;height:4622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uNOcUAAADdAAAADwAAAGRycy9kb3ducmV2LnhtbERPTWvCQBC9F/oflin0UnTTClajq5RC&#10;23jw0CjocchOk9DsTJrdmvjvXaHQ2zze5yzXg2vUiTpfCxt4HCegiAuxNZcG9ru30QyUD8gWG2Ey&#10;cCYP69XtzRJTKz1/0ikPpYoh7FM0UIXQplr7oiKHfiwtceS+pHMYIuxKbTvsY7hr9FOSTLXDmmND&#10;hS29VlR857/OwMNxPsly+di+/2wm2Y5KOfStGHN/N7wsQAUawr/4z53ZOH8+fYbrN/EEv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uNOcUAAADdAAAADwAAAAAAAAAA&#10;AAAAAAChAgAAZHJzL2Rvd25yZXYueG1sUEsFBgAAAAAEAAQA+QAAAJMDAAAAAA==&#10;" strokecolor="black [3213]" strokeweight="1.5pt">
                  <v:stroke endarrow="open" endarrowwidth="narrow" endarrowlength="short"/>
                </v:shape>
                <v:shape id="Text Box 5" o:spid="_x0000_s1580" type="#_x0000_t202" style="position:absolute;top:2296160;width:3066415;height:113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iCJyAAA&#10;AN0AAAAPAAAAZHJzL2Rvd25yZXYueG1sRI9BS8NAEIXvQv/DMkIvxW4qEjR2W0rBUhQEq2CPQ3ZM&#10;QrOzITttor/eOQjeZnhv3vtmuR5Day7Upyayg8U8A0NcRt9w5eDj/enmHkwSZI9tZHLwTQnWq8nV&#10;EgsfB36jy0EqoyGcCnRQi3SFtamsKWCax45Yta/YBxRd+8r6HgcND629zbLcBmxYG2rsaFtTeTqc&#10;g4PX80Kq3ctx93z3c/QbyWenz2Hm3PR63DyCERrl3/x3vfeK/5Arrn6jI9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4yIInIAAAA3QAAAA8AAAAAAAAAAAAAAAAAlwIAAGRy&#10;cy9kb3ducmV2LnhtbFBLBQYAAAAABAAEAPUAAACMAwAAAAA=&#10;" fillcolor="white [3212]" strokecolor="black [3213]" strokeweight="1.5pt">
                  <v:shadow on="t" opacity="28179f" mv:blur="50800f" origin="-.5,-.5" offset="98783emu,98783emu"/>
                  <v:textbox style="mso-fit-shape-to-text:t">
                    <w:txbxContent>
                      <w:p w14:paraId="669F012F" w14:textId="77777777" w:rsidR="00044D26" w:rsidRPr="00481224" w:rsidRDefault="00044D26" w:rsidP="00393509">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481224">
                          <w:rPr>
                            <w:rFonts w:ascii="Arial" w:eastAsia="MS PGothic" w:hAnsi="Arial" w:cs="MS PGothic"/>
                            <w:color w:val="000000" w:themeColor="text1"/>
                            <w:kern w:val="24"/>
                            <w:sz w:val="28"/>
                            <w:szCs w:val="28"/>
                          </w:rPr>
                          <w:t>The hydrochloric acid particles are moving slowly, resulting in very few collisions with the marble.</w:t>
                        </w:r>
                      </w:p>
                      <w:p w14:paraId="2BB984FD" w14:textId="77777777" w:rsidR="00044D26" w:rsidRPr="00481224" w:rsidRDefault="00044D26" w:rsidP="00393509">
                        <w:pPr>
                          <w:pStyle w:val="NormalWeb"/>
                          <w:spacing w:before="0" w:beforeAutospacing="0" w:after="0" w:afterAutospacing="0"/>
                          <w:textAlignment w:val="baseline"/>
                          <w:rPr>
                            <w:sz w:val="28"/>
                            <w:szCs w:val="28"/>
                          </w:rPr>
                        </w:pPr>
                      </w:p>
                      <w:p w14:paraId="7CFD4C2D" w14:textId="77777777" w:rsidR="00044D26" w:rsidRPr="00481224" w:rsidRDefault="00044D26" w:rsidP="00393509">
                        <w:pPr>
                          <w:pStyle w:val="NormalWeb"/>
                          <w:spacing w:before="0" w:beforeAutospacing="0" w:after="0" w:afterAutospacing="0"/>
                          <w:textAlignment w:val="baseline"/>
                          <w:rPr>
                            <w:sz w:val="28"/>
                            <w:szCs w:val="28"/>
                          </w:rPr>
                        </w:pPr>
                        <w:r w:rsidRPr="00481224">
                          <w:rPr>
                            <w:rFonts w:ascii="Arial" w:eastAsia="MS PGothic" w:hAnsi="Arial" w:cs="MS PGothic"/>
                            <w:b/>
                            <w:bCs/>
                            <w:color w:val="000000" w:themeColor="text1"/>
                            <w:kern w:val="24"/>
                            <w:sz w:val="28"/>
                            <w:szCs w:val="28"/>
                          </w:rPr>
                          <w:t>The reaction is slow.</w:t>
                        </w:r>
                      </w:p>
                    </w:txbxContent>
                  </v:textbox>
                </v:shape>
                <v:shape id="Text Box 5" o:spid="_x0000_s1581" type="#_x0000_t202" style="position:absolute;left:3787140;top:2289175;width:2936968;height:113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oUSxQAA&#10;AN0AAAAPAAAAZHJzL2Rvd25yZXYueG1sRE9Na8JAEL0L/Q/LFLxI3Sgl1NRVRFCkhUJtoR6H7DQJ&#10;ZmdDdjTRX+8WCt7m8T5nvuxdrc7Uhsqzgck4AUWce1txYeD7a/P0AioIssXaMxm4UIDl4mEwx8z6&#10;jj/pvJdCxRAOGRooRZpM65CX5DCMfUMcuV/fOpQI20LbFrsY7mo9TZJUO6w4NpTY0Lqk/Lg/OQMf&#10;p4kU2/fD9u35erArSUfHn25kzPCxX72CEurlLv5372ycP0tn8PdNPEEv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hRLFAAAA3QAAAA8AAAAAAAAAAAAAAAAAlwIAAGRycy9k&#10;b3ducmV2LnhtbFBLBQYAAAAABAAEAPUAAACJAwAAAAA=&#10;" fillcolor="white [3212]" strokecolor="black [3213]" strokeweight="1.5pt">
                  <v:shadow on="t" opacity="28179f" mv:blur="50800f" origin="-.5,-.5" offset="98783emu,98783emu"/>
                  <v:textbox style="mso-fit-shape-to-text:t">
                    <w:txbxContent>
                      <w:p w14:paraId="1C604DF7" w14:textId="77777777" w:rsidR="00044D26" w:rsidRPr="00481224" w:rsidRDefault="00044D26" w:rsidP="00393509">
                        <w:pPr>
                          <w:pStyle w:val="NormalWeb"/>
                          <w:spacing w:before="0" w:beforeAutospacing="0" w:after="0" w:afterAutospacing="0"/>
                          <w:textAlignment w:val="baseline"/>
                          <w:rPr>
                            <w:rFonts w:ascii="Arial" w:eastAsia="MS PGothic" w:hAnsi="Arial" w:cs="MS PGothic"/>
                            <w:color w:val="000000" w:themeColor="text1"/>
                            <w:kern w:val="24"/>
                            <w:sz w:val="28"/>
                            <w:szCs w:val="28"/>
                          </w:rPr>
                        </w:pPr>
                        <w:r w:rsidRPr="00481224">
                          <w:rPr>
                            <w:rFonts w:ascii="Arial" w:eastAsia="MS PGothic" w:hAnsi="Arial" w:cs="MS PGothic"/>
                            <w:color w:val="000000" w:themeColor="text1"/>
                            <w:kern w:val="24"/>
                            <w:sz w:val="28"/>
                            <w:szCs w:val="28"/>
                          </w:rPr>
                          <w:t>The hydrochloric acid particles are moving quickly, resulting in many collisions with the marble.</w:t>
                        </w:r>
                      </w:p>
                      <w:p w14:paraId="28E9C865" w14:textId="77777777" w:rsidR="00044D26" w:rsidRPr="00481224" w:rsidRDefault="00044D26" w:rsidP="00393509">
                        <w:pPr>
                          <w:pStyle w:val="NormalWeb"/>
                          <w:spacing w:before="0" w:beforeAutospacing="0" w:after="0" w:afterAutospacing="0"/>
                          <w:textAlignment w:val="baseline"/>
                          <w:rPr>
                            <w:sz w:val="28"/>
                            <w:szCs w:val="28"/>
                          </w:rPr>
                        </w:pPr>
                      </w:p>
                      <w:p w14:paraId="359BBAB2" w14:textId="77777777" w:rsidR="00044D26" w:rsidRPr="00481224" w:rsidRDefault="00044D26" w:rsidP="00393509">
                        <w:pPr>
                          <w:pStyle w:val="NormalWeb"/>
                          <w:spacing w:before="0" w:beforeAutospacing="0" w:after="0" w:afterAutospacing="0"/>
                          <w:textAlignment w:val="baseline"/>
                          <w:rPr>
                            <w:sz w:val="28"/>
                            <w:szCs w:val="28"/>
                          </w:rPr>
                        </w:pPr>
                        <w:r w:rsidRPr="00481224">
                          <w:rPr>
                            <w:rFonts w:ascii="Arial" w:eastAsia="MS PGothic" w:hAnsi="Arial" w:cs="MS PGothic"/>
                            <w:b/>
                            <w:bCs/>
                            <w:color w:val="000000" w:themeColor="text1"/>
                            <w:kern w:val="24"/>
                            <w:sz w:val="28"/>
                            <w:szCs w:val="28"/>
                          </w:rPr>
                          <w:t>The reaction is fast.</w:t>
                        </w:r>
                      </w:p>
                    </w:txbxContent>
                  </v:textbox>
                </v:shape>
                <v:group id="Group 106" o:spid="_x0000_s1582" style="position:absolute;left:751205;top:915670;width:1425575;height:1195070" coordorigin="855662,1211262" coordsize="1426764,1195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22sHxAAAAN0AAAAPAAAAZHJzL2Rvd25yZXYueG1sRE9La8JAEL4X/A/LCL3V&#10;TQwtGl1FREsPIvgA8TZkxySYnQ3ZNYn/vlsQepuP7znzZW8q0VLjSssK4lEEgjizuuRcwfm0/ZiA&#10;cB5ZY2WZFDzJwXIxeJtjqm3HB2qPPhchhF2KCgrv61RKlxVk0I1sTRy4m20M+gCbXOoGuxBuKjmO&#10;oi9psOTQUGBN64Ky+/FhFHx32K2SeNPu7rf183r63F92MSn1PuxXMxCeev8vfrl/dJg/TRL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22sHxAAAAN0AAAAP&#10;AAAAAAAAAAAAAAAAAKkCAABkcnMvZG93bnJldi54bWxQSwUGAAAAAAQABAD6AAAAmgMAAAAA&#10;">
                  <v:oval id="Oval 1934" o:spid="_x0000_s1583" style="position:absolute;left:900149;top:1355687;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yHBxAAA&#10;AN0AAAAPAAAAZHJzL2Rvd25yZXYueG1sRE9Na8JAEL0X/A/LCL3VjVaSNnWVKBQMxUNT6XnIjkkw&#10;Oxuya5L++26h4G0e73M2u8m0YqDeNZYVLBcRCOLS6oYrBeev96cXEM4ja2wtk4IfcrDbzh42mGo7&#10;8icNha9ECGGXooLa+y6V0pU1GXQL2xEH7mJ7gz7AvpK6xzGEm1auoiiWBhsODTV2dKipvBY3o0Cf&#10;99/LMTvF0+nq8o84T6rskCj1OJ+yNxCeJn8X/7uPOsx/fV7D3zfhB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chwcQAAADdAAAADwAAAAAAAAAAAAAAAACXAgAAZHJzL2Rv&#10;d25yZXYueG1sUEsFBgAAAAAEAAQA9QAAAIgDAAAAAA==&#10;" fillcolor="white [3212]" strokecolor="black [3213]">
                    <v:shadow on="t" opacity="22936f" mv:blur="40000f" origin=",.5" offset="0,23000emu"/>
                    <v:textbox>
                      <w:txbxContent>
                        <w:p w14:paraId="706E31D7" w14:textId="77777777" w:rsidR="00044D26" w:rsidRDefault="00044D26" w:rsidP="00393509">
                          <w:pPr>
                            <w:rPr>
                              <w:rFonts w:eastAsia="Times New Roman"/>
                            </w:rPr>
                          </w:pPr>
                        </w:p>
                      </w:txbxContent>
                    </v:textbox>
                  </v:oval>
                  <v:oval id="Oval 1935" o:spid="_x0000_s1584" style="position:absolute;left:1006601;top:1296965;width:10804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7KqxAAA&#10;AN0AAAAPAAAAZHJzL2Rvd25yZXYueG1sRE9Na8JAEL0X/A/LCF5K3VgbaaKbIBXBHqsWehyyY5I2&#10;Oxuya0z+vVso9DaP9zmbfDCN6KlztWUFi3kEgriwuuZSwfm0f3oF4TyyxsYyKRjJQZ5NHjaYanvj&#10;D+qPvhQhhF2KCirv21RKV1Rk0M1tSxy4i+0M+gC7UuoObyHcNPI5ilbSYM2hocKW3ioqfo5Xo+Cr&#10;T87X3S75XL48ujj23/37OEqlZtNhuwbhafD/4j/3QYf5yTKG32/CCT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uyqsQAAADdAAAADwAAAAAAAAAAAAAAAACXAgAAZHJzL2Rv&#10;d25yZXYueG1sUEsFBgAAAAAEAAQA9QAAAIgDAAAAAA==&#10;" fillcolor="green" strokecolor="black [3213]">
                    <v:shadow on="t" opacity="22936f" mv:blur="40000f" origin=",.5" offset="0,23000emu"/>
                    <v:textbox>
                      <w:txbxContent>
                        <w:p w14:paraId="4E7AF905" w14:textId="77777777" w:rsidR="00044D26" w:rsidRDefault="00044D26" w:rsidP="00393509">
                          <w:pPr>
                            <w:rPr>
                              <w:rFonts w:eastAsia="Times New Roman"/>
                            </w:rPr>
                          </w:pPr>
                        </w:p>
                      </w:txbxContent>
                    </v:textbox>
                  </v:oval>
                  <v:oval id="Oval 1936" o:spid="_x0000_s1585" style="position:absolute;left:976413;top:1568357;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RotwgAA&#10;AN0AAAAPAAAAZHJzL2Rvd25yZXYueG1sRE9Li8IwEL4L/ocwwt40dYWq1ShVEFYWDz7wPDRjW2wm&#10;pcna+u/NguBtPr7nLNedqcSDGldaVjAeRSCIM6tLzhVczrvhDITzyBory6TgSQ7Wq35viYm2LR/p&#10;cfK5CCHsElRQeF8nUrqsIINuZGviwN1sY9AH2ORSN9iGcFPJ7yiKpcGSQ0OBNW0Lyu6nP6NAXzbX&#10;cZse4u5wd/vfeD/N0+1Uqa9Bly5AeOr8R/x2/+gwfz6J4f+bcIJ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5Gi3CAAAA3QAAAA8AAAAAAAAAAAAAAAAAlwIAAGRycy9kb3du&#10;cmV2LnhtbFBLBQYAAAAABAAEAPUAAACGAwAAAAA=&#10;" fillcolor="white [3212]" strokecolor="black [3213]">
                    <v:shadow on="t" opacity="22936f" mv:blur="40000f" origin=",.5" offset="0,23000emu"/>
                    <v:textbox>
                      <w:txbxContent>
                        <w:p w14:paraId="5EB00EA7" w14:textId="77777777" w:rsidR="00044D26" w:rsidRDefault="00044D26" w:rsidP="00393509">
                          <w:pPr>
                            <w:rPr>
                              <w:rFonts w:eastAsia="Times New Roman"/>
                            </w:rPr>
                          </w:pPr>
                        </w:p>
                      </w:txbxContent>
                    </v:textbox>
                  </v:oval>
                  <v:oval id="Oval 1937" o:spid="_x0000_s1586" style="position:absolute;left:1082864;top:1509634;width:10804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YlGxAAA&#10;AN0AAAAPAAAAZHJzL2Rvd25yZXYueG1sRE9Na8JAEL0X/A/LCL2UZlOt1kRXkUpBj1ULPQ7ZMYnN&#10;zobsJib/visUepvH+5zVpjeV6KhxpWUFL1EMgjizuuRcwfn08bwA4TyyxsoyKRjIwWY9elhhqu2N&#10;P6k7+lyEEHYpKii8r1MpXVaQQRfZmjhwF9sY9AE2udQN3kK4qeQkjufSYMmhocCa3gvKfo6tUfDd&#10;Jed2t0u+pq9Pbjbz1+4wDFKpx3G/XYLw1Pt/8Z97r8P8ZPoG9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WJRsQAAADdAAAADwAAAAAAAAAAAAAAAACXAgAAZHJzL2Rv&#10;d25yZXYueG1sUEsFBgAAAAAEAAQA9QAAAIgDAAAAAA==&#10;" fillcolor="green" strokecolor="black [3213]">
                    <v:shadow on="t" opacity="22936f" mv:blur="40000f" origin=",.5" offset="0,23000emu"/>
                    <v:textbox>
                      <w:txbxContent>
                        <w:p w14:paraId="232F14B5" w14:textId="77777777" w:rsidR="00044D26" w:rsidRDefault="00044D26" w:rsidP="00393509">
                          <w:pPr>
                            <w:rPr>
                              <w:rFonts w:eastAsia="Times New Roman"/>
                            </w:rPr>
                          </w:pPr>
                        </w:p>
                      </w:txbxContent>
                    </v:textbox>
                  </v:oval>
                  <v:oval id="Oval 1938" o:spid="_x0000_s1587" style="position:absolute;left:1338665;top:1527093;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ivExgAA&#10;AN0AAAAPAAAAZHJzL2Rvd25yZXYueG1sRI9Ba8JAEIXvBf/DMoK3urFCrNFVUkGoFA9a8TxkxySY&#10;nQ3Z1aT/vnMo9DbDe/PeN+vt4Br1pC7Ung3Mpgko4sLbmksDl+/96zuoEJEtNp7JwA8F2G5GL2vM&#10;rO/5RM9zLJWEcMjQQBVjm2kdioochqlviUW7+c5hlLUrte2wl3DX6LckSbXDmqWhwpZ2FRX388MZ&#10;sJeP66zPj+lwvIfDV3pYlPluYcxkPOQrUJGG+G/+u/60gr+cC65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6ivExgAAAN0AAAAPAAAAAAAAAAAAAAAAAJcCAABkcnMv&#10;ZG93bnJldi54bWxQSwUGAAAAAAQABAD1AAAAigMAAAAA&#10;" fillcolor="white [3212]" strokecolor="black [3213]">
                    <v:shadow on="t" opacity="22936f" mv:blur="40000f" origin=",.5" offset="0,23000emu"/>
                    <v:textbox>
                      <w:txbxContent>
                        <w:p w14:paraId="603A16C7" w14:textId="77777777" w:rsidR="00044D26" w:rsidRDefault="00044D26" w:rsidP="00393509">
                          <w:pPr>
                            <w:rPr>
                              <w:rFonts w:eastAsia="Times New Roman"/>
                            </w:rPr>
                          </w:pPr>
                        </w:p>
                      </w:txbxContent>
                    </v:textbox>
                  </v:oval>
                  <v:oval id="Oval 1939" o:spid="_x0000_s1588" style="position:absolute;left:1445116;top:1468370;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rivxAAA&#10;AN0AAAAPAAAAZHJzL2Rvd25yZXYueG1sRE9La8JAEL4X/A/LCL0U3VgfNGlWkUqhPTYq9Dhkp0k0&#10;Oxuym5j8+25B6G0+vueku8HUoqfWVZYVLOYRCOLc6ooLBafj++wFhPPIGmvLpGAkB7vt5CHFRNsb&#10;f1Gf+UKEEHYJKii9bxIpXV6SQTe3DXHgfmxr0AfYFlK3eAvhppbPUbSRBisODSU29FZSfs06o+C7&#10;j0/d4RCfl6snt177S/85jlKpx+mwfwXhafD/4rv7Q4f58TKGv2/CCX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a4r8QAAADdAAAADwAAAAAAAAAAAAAAAACXAgAAZHJzL2Rv&#10;d25yZXYueG1sUEsFBgAAAAAEAAQA9QAAAIgDAAAAAA==&#10;" fillcolor="green" strokecolor="black [3213]">
                    <v:shadow on="t" opacity="22936f" mv:blur="40000f" origin=",.5" offset="0,23000emu"/>
                    <v:textbox>
                      <w:txbxContent>
                        <w:p w14:paraId="2F88C4E2" w14:textId="77777777" w:rsidR="00044D26" w:rsidRDefault="00044D26" w:rsidP="00393509">
                          <w:pPr>
                            <w:rPr>
                              <w:rFonts w:eastAsia="Times New Roman"/>
                            </w:rPr>
                          </w:pPr>
                        </w:p>
                      </w:txbxContent>
                    </v:textbox>
                  </v:oval>
                  <v:oval id="Oval 1940" o:spid="_x0000_s1589" style="position:absolute;left:1491192;top:1679453;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lS/xgAA&#10;AN0AAAAPAAAAZHJzL2Rvd25yZXYueG1sRI9Ba8JAEIXvBf/DMoK3urFIrNFVUkGoFA9a8TxkxySY&#10;nQ3Z1aT/vnMo9DbDe/PeN+vt4Br1pC7Ung3Mpgko4sLbmksDl+/96zuoEJEtNp7JwA8F2G5GL2vM&#10;rO/5RM9zLJWEcMjQQBVjm2kdioochqlviUW7+c5hlLUrte2wl3DX6LckSbXDmqWhwpZ2FRX388MZ&#10;sJeP66zPj+lwvIfDV3pYlPluYcxkPOQrUJGG+G/+u/60gr+cC79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lS/xgAAAN0AAAAPAAAAAAAAAAAAAAAAAJcCAABkcnMv&#10;ZG93bnJldi54bWxQSwUGAAAAAAQABAD1AAAAigMAAAAA&#10;" fillcolor="white [3212]" strokecolor="black [3213]">
                    <v:shadow on="t" opacity="22936f" mv:blur="40000f" origin=",.5" offset="0,23000emu"/>
                    <v:textbox>
                      <w:txbxContent>
                        <w:p w14:paraId="2CF5DDDB" w14:textId="77777777" w:rsidR="00044D26" w:rsidRDefault="00044D26" w:rsidP="00393509">
                          <w:pPr>
                            <w:rPr>
                              <w:rFonts w:eastAsia="Times New Roman"/>
                            </w:rPr>
                          </w:pPr>
                        </w:p>
                      </w:txbxContent>
                    </v:textbox>
                  </v:oval>
                  <v:oval id="Oval 1941" o:spid="_x0000_s1590" style="position:absolute;left:1597643;top:1620730;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sfUxAAA&#10;AN0AAAAPAAAAZHJzL2Rvd25yZXYueG1sRE9La8JAEL4L/Q/LFHqRutGaYlJXKUqhHpsqeByyY5I2&#10;Oxuyax7/vlsQvM3H95z1djC16Kh1lWUF81kEgji3uuJCwfH743kFwnlkjbVlUjCSg+3mYbLGVNue&#10;v6jLfCFCCLsUFZTeN6mULi/JoJvZhjhwF9sa9AG2hdQt9iHc1HIRRa/SYMWhocSGdiXlv9nVKDh3&#10;yfG63yenl+XUxbH/6Q7jKJV6ehze30B4GvxdfHN/6jA/Wc7h/5twgt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bH1MQAAADdAAAADwAAAAAAAAAAAAAAAACXAgAAZHJzL2Rv&#10;d25yZXYueG1sUEsFBgAAAAAEAAQA9QAAAIgDAAAAAA==&#10;" fillcolor="green" strokecolor="black [3213]">
                    <v:shadow on="t" opacity="22936f" mv:blur="40000f" origin=",.5" offset="0,23000emu"/>
                    <v:textbox>
                      <w:txbxContent>
                        <w:p w14:paraId="6F4CE689" w14:textId="77777777" w:rsidR="00044D26" w:rsidRDefault="00044D26" w:rsidP="00393509">
                          <w:pPr>
                            <w:rPr>
                              <w:rFonts w:eastAsia="Times New Roman"/>
                            </w:rPr>
                          </w:pPr>
                        </w:p>
                      </w:txbxContent>
                    </v:textbox>
                  </v:oval>
                  <v:oval id="Oval 1942" o:spid="_x0000_s1591" style="position:absolute;left:1643719;top:1831813;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G9TwgAA&#10;AN0AAAAPAAAAZHJzL2Rvd25yZXYueG1sRE9Ni8IwEL0L+x/CLHjTVFnqWo3SFRYU8WBXPA/N2Bab&#10;SWmytv57Iwje5vE+Z7nuTS1u1LrKsoLJOAJBnFtdcaHg9Pc7+gbhPLLG2jIpuJOD9epjsMRE246P&#10;dMt8IUIIuwQVlN43iZQuL8mgG9uGOHAX2xr0AbaF1C12IdzUchpFsTRYcWgosaFNSfk1+zcK9Onn&#10;POnSQ9wfrm63j3ezIt3MlBp+9ukChKfev8Uv91aH+fOvKTy/CSf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Eb1PCAAAA3QAAAA8AAAAAAAAAAAAAAAAAlwIAAGRycy9kb3du&#10;cmV2LnhtbFBLBQYAAAAABAAEAPUAAACGAwAAAAA=&#10;" fillcolor="white [3212]" strokecolor="black [3213]">
                    <v:shadow on="t" opacity="22936f" mv:blur="40000f" origin=",.5" offset="0,23000emu"/>
                    <v:textbox>
                      <w:txbxContent>
                        <w:p w14:paraId="7434F6A6" w14:textId="77777777" w:rsidR="00044D26" w:rsidRDefault="00044D26" w:rsidP="00393509">
                          <w:pPr>
                            <w:rPr>
                              <w:rFonts w:eastAsia="Times New Roman"/>
                            </w:rPr>
                          </w:pPr>
                        </w:p>
                      </w:txbxContent>
                    </v:textbox>
                  </v:oval>
                  <v:oval id="Oval 1943" o:spid="_x0000_s1592" style="position:absolute;left:1750170;top:1773090;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Pw4xAAA&#10;AN0AAAAPAAAAZHJzL2Rvd25yZXYueG1sRE9La8JAEL4L/odlhF5EN9YHTcwqpSK0x1oLPQ7ZaRLN&#10;zobsJib/3i0UvM3H95x035tKdNS40rKCxTwCQZxZXXKu4Px1nL2AcB5ZY2WZFAzkYL8bj1JMtL3x&#10;J3Unn4sQwi5BBYX3dSKlywoy6Oa2Jg7cr20M+gCbXOoGbyHcVPI5ijbSYMmhocCa3grKrqfWKPjp&#10;4nN7OMTfy9XUrdf+0n0Mg1TqadK/bkF46v1D/O9+12F+vFrC3zfhBL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j8OMQAAADdAAAADwAAAAAAAAAAAAAAAACXAgAAZHJzL2Rv&#10;d25yZXYueG1sUEsFBgAAAAAEAAQA9QAAAIgDAAAAAA==&#10;" fillcolor="green" strokecolor="black [3213]">
                    <v:shadow on="t" opacity="22936f" mv:blur="40000f" origin=",.5" offset="0,23000emu"/>
                    <v:textbox>
                      <w:txbxContent>
                        <w:p w14:paraId="2EE73943" w14:textId="77777777" w:rsidR="00044D26" w:rsidRDefault="00044D26" w:rsidP="00393509">
                          <w:pPr>
                            <w:rPr>
                              <w:rFonts w:eastAsia="Times New Roman"/>
                            </w:rPr>
                          </w:pPr>
                        </w:p>
                      </w:txbxContent>
                    </v:textbox>
                  </v:oval>
                  <v:oval id="Oval 1944" o:spid="_x0000_s1593" style="position:absolute;left:1947185;top:2136533;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VK8wgAA&#10;AN0AAAAPAAAAZHJzL2Rvd25yZXYueG1sRE9Ni8IwEL0L+x/CLOxNUxepazVKVxBWxINd8Tw0Y1ts&#10;JqWJtv57Iwje5vE+Z7HqTS1u1LrKsoLxKAJBnFtdcaHg+L8Z/oBwHlljbZkU3MnBavkxWGCibccH&#10;umW+ECGEXYIKSu+bREqXl2TQjWxDHLizbQ36ANtC6ha7EG5q+R1FsTRYcWgosaF1SfkluxoF+vh7&#10;GnfpPu73F7fdxdtpka6nSn199ukchKfev8Uv958O82eTCTy/CS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UrzCAAAA3QAAAA8AAAAAAAAAAAAAAAAAlwIAAGRycy9kb3du&#10;cmV2LnhtbFBLBQYAAAAABAAEAPUAAACGAwAAAAA=&#10;" fillcolor="white [3212]" strokecolor="black [3213]">
                    <v:shadow on="t" opacity="22936f" mv:blur="40000f" origin=",.5" offset="0,23000emu"/>
                    <v:textbox>
                      <w:txbxContent>
                        <w:p w14:paraId="778C9C06" w14:textId="77777777" w:rsidR="00044D26" w:rsidRDefault="00044D26" w:rsidP="00393509">
                          <w:pPr>
                            <w:rPr>
                              <w:rFonts w:eastAsia="Times New Roman"/>
                            </w:rPr>
                          </w:pPr>
                        </w:p>
                      </w:txbxContent>
                    </v:textbox>
                  </v:oval>
                  <v:oval id="Oval 1945" o:spid="_x0000_s1594" style="position:absolute;left:2055225;top:2077811;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cHXwwAA&#10;AN0AAAAPAAAAZHJzL2Rvd25yZXYueG1sRE9Na8JAEL0X+h+WKXgpuqmaYlJXKYpgj1oFj0N2mkSz&#10;syG7xuTfu0LB2zze58yXnalES40rLSv4GEUgiDOrS84VHH43wxkI55E1VpZJQU8OlovXlzmm2t54&#10;R+3e5yKEsEtRQeF9nUrpsoIMupGtiQP3ZxuDPsAml7rBWwg3lRxH0ac0WHJoKLCmVUHZZX81Ck5t&#10;criu18lxMn13cezP7U/fS6UGb933FwhPnX+K/91bHeYn0xge34QT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LcHXwwAAAN0AAAAPAAAAAAAAAAAAAAAAAJcCAABkcnMvZG93&#10;bnJldi54bWxQSwUGAAAAAAQABAD1AAAAhwMAAAAA&#10;" fillcolor="green" strokecolor="black [3213]">
                    <v:shadow on="t" opacity="22936f" mv:blur="40000f" origin=",.5" offset="0,23000emu"/>
                    <v:textbox>
                      <w:txbxContent>
                        <w:p w14:paraId="684A8677" w14:textId="77777777" w:rsidR="00044D26" w:rsidRDefault="00044D26" w:rsidP="00393509">
                          <w:pPr>
                            <w:rPr>
                              <w:rFonts w:eastAsia="Times New Roman"/>
                            </w:rPr>
                          </w:pPr>
                        </w:p>
                      </w:txbxContent>
                    </v:textbox>
                  </v:oval>
                  <v:oval id="Oval 1946" o:spid="_x0000_s1595" style="position:absolute;left:1128940;top:1720717;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2lQwgAA&#10;AN0AAAAPAAAAZHJzL2Rvd25yZXYueG1sRE9Li8IwEL4L/ocwwt40dZGq1ShVEFYWDz7wPDRjW2wm&#10;pcna+u/NguBtPr7nLNedqcSDGldaVjAeRSCIM6tLzhVczrvhDITzyBory6TgSQ7Wq35viYm2LR/p&#10;cfK5CCHsElRQeF8nUrqsIINuZGviwN1sY9AH2ORSN9iGcFPJ7yiKpcGSQ0OBNW0Lyu6nP6NAXzbX&#10;cZse4u5wd/vfeD/N0+1Uqa9Bly5AeOr8R/x2/+gwfz6J4f+bcIJ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aVDCAAAA3QAAAA8AAAAAAAAAAAAAAAAAlwIAAGRycy9kb3du&#10;cmV2LnhtbFBLBQYAAAAABAAEAPUAAACGAwAAAAA=&#10;" fillcolor="white [3212]" strokecolor="black [3213]">
                    <v:shadow on="t" opacity="22936f" mv:blur="40000f" origin=",.5" offset="0,23000emu"/>
                    <v:textbox>
                      <w:txbxContent>
                        <w:p w14:paraId="0E157FD7" w14:textId="77777777" w:rsidR="00044D26" w:rsidRDefault="00044D26" w:rsidP="00393509">
                          <w:pPr>
                            <w:rPr>
                              <w:rFonts w:eastAsia="Times New Roman"/>
                            </w:rPr>
                          </w:pPr>
                        </w:p>
                      </w:txbxContent>
                    </v:textbox>
                  </v:oval>
                  <v:oval id="Oval 1947" o:spid="_x0000_s1596" style="position:absolute;left:1235391;top:1661994;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7xAAA&#10;AN0AAAAPAAAAZHJzL2Rvd25yZXYueG1sRE/JasMwEL0X+g9iCr2UWG6bzY6VUBoKybFZIMfBmthO&#10;rZGxFMf++6oQ6G0eb51s1ZtadNS6yrKC1ygGQZxbXXGh4LD/Gs1BOI+ssbZMCgZysFo+PmSYanvj&#10;b+p2vhAhhF2KCkrvm1RKl5dk0EW2IQ7c2bYGfYBtIXWLtxBuavkWx1NpsOLQUGJDnyXlP7urUXDq&#10;ksN1vU6O7+MXN5n4S7cdBqnU81P/sQDhqff/4rt7o8P8ZDyDv2/C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P6O8QAAADdAAAADwAAAAAAAAAAAAAAAACXAgAAZHJzL2Rv&#10;d25yZXYueG1sUEsFBgAAAAAEAAQA9QAAAIgDAAAAAA==&#10;" fillcolor="green" strokecolor="black [3213]">
                    <v:shadow on="t" opacity="22936f" mv:blur="40000f" origin=",.5" offset="0,23000emu"/>
                    <v:textbox>
                      <w:txbxContent>
                        <w:p w14:paraId="69D61134" w14:textId="77777777" w:rsidR="00044D26" w:rsidRDefault="00044D26" w:rsidP="00393509">
                          <w:pPr>
                            <w:rPr>
                              <w:rFonts w:eastAsia="Times New Roman"/>
                            </w:rPr>
                          </w:pPr>
                        </w:p>
                      </w:txbxContent>
                    </v:textbox>
                  </v:oval>
                  <v:oval id="Oval 1948" o:spid="_x0000_s1597" style="position:absolute;left:1433994;top:2025437;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7Fi5xgAA&#10;AN0AAAAPAAAAZHJzL2Rvd25yZXYueG1sRI9Ba8JAEIXvBf/DMoK3urFIrNFVUkGoFA9a8TxkxySY&#10;nQ3Z1aT/vnMo9DbDe/PeN+vt4Br1pC7Ung3Mpgko4sLbmksDl+/96zuoEJEtNp7JwA8F2G5GL2vM&#10;rO/5RM9zLJWEcMjQQBVjm2kdioochqlviUW7+c5hlLUrte2wl3DX6LckSbXDmqWhwpZ2FRX388MZ&#10;sJeP66zPj+lwvIfDV3pYlPluYcxkPOQrUJGG+G/+u/60gr+cC65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7Fi5xgAAAN0AAAAPAAAAAAAAAAAAAAAAAJcCAABkcnMv&#10;ZG93bnJldi54bWxQSwUGAAAAAAQABAD1AAAAigMAAAAA&#10;" fillcolor="white [3212]" strokecolor="black [3213]">
                    <v:shadow on="t" opacity="22936f" mv:blur="40000f" origin=",.5" offset="0,23000emu"/>
                    <v:textbox>
                      <w:txbxContent>
                        <w:p w14:paraId="545ED746" w14:textId="77777777" w:rsidR="00044D26" w:rsidRDefault="00044D26" w:rsidP="00393509">
                          <w:pPr>
                            <w:rPr>
                              <w:rFonts w:eastAsia="Times New Roman"/>
                            </w:rPr>
                          </w:pPr>
                        </w:p>
                      </w:txbxContent>
                    </v:textbox>
                  </v:oval>
                  <v:oval id="Oval 1949" o:spid="_x0000_s1598" style="position:absolute;left:1540446;top:1966715;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MvSxAAA&#10;AN0AAAAPAAAAZHJzL2Rvd25yZXYueG1sRE9Na8JAEL0X/A/LCL0U3diqNGlWkUqhHhsVehyy0ySa&#10;nQ3ZTUz+fbcg9DaP9znpdjC16Kl1lWUFi3kEgji3uuJCwen4MXsF4TyyxtoyKRjJwXYzeUgx0fbG&#10;X9RnvhAhhF2CCkrvm0RKl5dk0M1tQxy4H9sa9AG2hdQt3kK4qeVzFK2lwYpDQ4kNvZeUX7POKPju&#10;41O338fnl+WTW638pT+Mo1TqcTrs3kB4Gvy/+O7+1GF+vIzh75twgt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DL0sQAAADdAAAADwAAAAAAAAAAAAAAAACXAgAAZHJzL2Rv&#10;d25yZXYueG1sUEsFBgAAAAAEAAQA9QAAAIgDAAAAAA==&#10;" fillcolor="green" strokecolor="black [3213]">
                    <v:shadow on="t" opacity="22936f" mv:blur="40000f" origin=",.5" offset="0,23000emu"/>
                    <v:textbox>
                      <w:txbxContent>
                        <w:p w14:paraId="55757B09" w14:textId="77777777" w:rsidR="00044D26" w:rsidRDefault="00044D26" w:rsidP="00393509">
                          <w:pPr>
                            <w:rPr>
                              <w:rFonts w:eastAsia="Times New Roman"/>
                            </w:rPr>
                          </w:pPr>
                        </w:p>
                      </w:txbxContent>
                    </v:textbox>
                  </v:oval>
                  <v:oval id="Oval 1950" o:spid="_x0000_s1599" style="position:absolute;left:1739048;top:2330158;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8JixgAA&#10;AN0AAAAPAAAAZHJzL2Rvd25yZXYueG1sRI9Ba8JAEIXvBf/DMoK3urFgrNFVUkGoFA9a8TxkxySY&#10;nQ3Z1aT/vnMo9DbDe/PeN+vt4Br1pC7Ung3Mpgko4sLbmksDl+/96zuoEJEtNp7JwA8F2G5GL2vM&#10;rO/5RM9zLJWEcMjQQBVjm2kdioochqlviUW7+c5hlLUrte2wl3DX6LckSbXDmqWhwpZ2FRX388MZ&#10;sJeP66zPj+lwvIfDV3pYlPluYcxkPOQrUJGG+G/+u/60gr+cC79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Q8JixgAAAN0AAAAPAAAAAAAAAAAAAAAAAJcCAABkcnMv&#10;ZG93bnJldi54bWxQSwUGAAAAAAQABAD1AAAAigMAAAAA&#10;" fillcolor="white [3212]" strokecolor="black [3213]">
                    <v:shadow on="t" opacity="22936f" mv:blur="40000f" origin=",.5" offset="0,23000emu"/>
                    <v:textbox>
                      <w:txbxContent>
                        <w:p w14:paraId="16FDE39C" w14:textId="77777777" w:rsidR="00044D26" w:rsidRDefault="00044D26" w:rsidP="00393509">
                          <w:pPr>
                            <w:rPr>
                              <w:rFonts w:eastAsia="Times New Roman"/>
                            </w:rPr>
                          </w:pPr>
                        </w:p>
                      </w:txbxContent>
                    </v:textbox>
                  </v:oval>
                  <v:oval id="Oval 1951" o:spid="_x0000_s1600" style="position:absolute;left:1845500;top:2271435;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1EJxAAA&#10;AN0AAAAPAAAAZHJzL2Rvd25yZXYueG1sRE9Na8JAEL0X/A/LCL2UurE20kQ3QRTBHqsWehyyY5I2&#10;Oxuya0z+vVso9DaP9znrfDCN6KlztWUF81kEgriwuuZSwfm0f34D4TyyxsYyKRjJQZ5NHtaYanvj&#10;D+qPvhQhhF2KCirv21RKV1Rk0M1sSxy4i+0M+gC7UuoObyHcNPIlipbSYM2hocKWthUVP8erUfDV&#10;J+frbpd8Ll6fXBz77/59HKVSj9NhswLhafD/4j/3QYf5STyH32/CCT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9RCcQAAADdAAAADwAAAAAAAAAAAAAAAACXAgAAZHJzL2Rv&#10;d25yZXYueG1sUEsFBgAAAAAEAAQA9QAAAIgDAAAAAA==&#10;" fillcolor="green" strokecolor="black [3213]">
                    <v:shadow on="t" opacity="22936f" mv:blur="40000f" origin=",.5" offset="0,23000emu"/>
                    <v:textbox>
                      <w:txbxContent>
                        <w:p w14:paraId="25119B42" w14:textId="77777777" w:rsidR="00044D26" w:rsidRDefault="00044D26" w:rsidP="00393509">
                          <w:pPr>
                            <w:rPr>
                              <w:rFonts w:eastAsia="Times New Roman"/>
                            </w:rPr>
                          </w:pPr>
                        </w:p>
                      </w:txbxContent>
                    </v:textbox>
                  </v:oval>
                  <v:oval id="Oval 1952" o:spid="_x0000_s1601" style="position:absolute;left:855662;top:1957192;width:76264;height:777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fmOwgAA&#10;AN0AAAAPAAAAZHJzL2Rvd25yZXYueG1sRE9Ni8IwEL0L+x/CLHjTVGHrWo3SFRYU8WBXPA/N2Bab&#10;SWmytv57Iwje5vE+Z7nuTS1u1LrKsoLJOAJBnFtdcaHg9Pc7+gbhPLLG2jIpuJOD9epjsMRE246P&#10;dMt8IUIIuwQVlN43iZQuL8mgG9uGOHAX2xr0AbaF1C12IdzUchpFsTRYcWgosaFNSfk1+zcK9Onn&#10;POnSQ9wfrm63j3ezIt3MlBp+9ukChKfev8Uv91aH+fOvKTy/CSf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d+Y7CAAAA3QAAAA8AAAAAAAAAAAAAAAAAlwIAAGRycy9kb3du&#10;cmV2LnhtbFBLBQYAAAAABAAEAPUAAACGAwAAAAA=&#10;" fillcolor="white [3212]" strokecolor="black [3213]">
                    <v:shadow on="t" opacity="22936f" mv:blur="40000f" origin=",.5" offset="0,23000emu"/>
                    <v:textbox>
                      <w:txbxContent>
                        <w:p w14:paraId="2F7E06AC" w14:textId="77777777" w:rsidR="00044D26" w:rsidRDefault="00044D26" w:rsidP="00393509">
                          <w:pPr>
                            <w:rPr>
                              <w:rFonts w:eastAsia="Times New Roman"/>
                            </w:rPr>
                          </w:pPr>
                        </w:p>
                      </w:txbxContent>
                    </v:textbox>
                  </v:oval>
                  <v:oval id="Oval 1953" o:spid="_x0000_s1602" style="position:absolute;left:962114;top:1900057;width:108040;height:106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WrlxAAA&#10;AN0AAAAPAAAAZHJzL2Rvd25yZXYueG1sRE9Na8JAEL0X/A/LCF5K3VgbaaKbIBXBHqsWehyyY5I2&#10;Oxuya0z+vVso9DaP9zmbfDCN6KlztWUFi3kEgriwuuZSwfm0f3oF4TyyxsYyKRjJQZ5NHjaYanvj&#10;D+qPvhQhhF2KCirv21RKV1Rk0M1tSxy4i+0M+gC7UuoObyHcNPI5ilbSYM2hocKW3ioqfo5Xo+Cr&#10;T87X3S75XL48ujj23/37OEqlZtNhuwbhafD/4j/3QYf5SbyE32/CCT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Fq5cQAAADdAAAADwAAAAAAAAAAAAAAAACXAgAAZHJzL2Rv&#10;d25yZXYueG1sUEsFBgAAAAAEAAQA9QAAAIgDAAAAAA==&#10;" fillcolor="green" strokecolor="black [3213]">
                    <v:shadow on="t" opacity="22936f" mv:blur="40000f" origin=",.5" offset="0,23000emu"/>
                    <v:textbox>
                      <w:txbxContent>
                        <w:p w14:paraId="10D2CA35" w14:textId="77777777" w:rsidR="00044D26" w:rsidRDefault="00044D26" w:rsidP="00393509">
                          <w:pPr>
                            <w:rPr>
                              <w:rFonts w:eastAsia="Times New Roman"/>
                            </w:rPr>
                          </w:pPr>
                        </w:p>
                      </w:txbxContent>
                    </v:textbox>
                  </v:oval>
                  <v:oval id="Oval 1954" o:spid="_x0000_s1603" style="position:absolute;left:1078097;top:2127011;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MRhxAAA&#10;AN0AAAAPAAAAZHJzL2Rvd25yZXYueG1sRE9Na8JAEL0X/A/LCL3VjVKTNnWVKBQMxUNT6XnIjkkw&#10;Oxuya5L++26h4G0e73M2u8m0YqDeNZYVLBcRCOLS6oYrBeev96cXEM4ja2wtk4IfcrDbzh42mGo7&#10;8icNha9ECGGXooLa+y6V0pU1GXQL2xEH7mJ7gz7AvpK6xzGEm1auoiiWBhsODTV2dKipvBY3o0Cf&#10;99/LMTvF0+nq8o84T6rskCj1OJ+yNxCeJn8X/7uPOsx/XT/D3zfhB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jEYcQAAADdAAAADwAAAAAAAAAAAAAAAACXAgAAZHJzL2Rv&#10;d25yZXYueG1sUEsFBgAAAAAEAAQA9QAAAIgDAAAAAA==&#10;" fillcolor="white [3212]" strokecolor="black [3213]">
                    <v:shadow on="t" opacity="22936f" mv:blur="40000f" origin=",.5" offset="0,23000emu"/>
                    <v:textbox>
                      <w:txbxContent>
                        <w:p w14:paraId="01A3FEF1" w14:textId="77777777" w:rsidR="00044D26" w:rsidRDefault="00044D26" w:rsidP="00393509">
                          <w:pPr>
                            <w:rPr>
                              <w:rFonts w:eastAsia="Times New Roman"/>
                            </w:rPr>
                          </w:pPr>
                        </w:p>
                      </w:txbxContent>
                    </v:textbox>
                  </v:oval>
                  <v:oval id="Oval 1955" o:spid="_x0000_s1604" style="position:absolute;left:1184549;top:2068288;width:10804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FcKxAAA&#10;AN0AAAAPAAAAZHJzL2Rvd25yZXYueG1sRE9La8JAEL4X/A/LCL0U3dg20kQ3oVQK9uij0OOQnSbR&#10;7GzIrjH5926h4G0+vues88E0oqfO1ZYVLOYRCOLC6ppLBcfD5+wNhPPIGhvLpGAkB3k2eVhjqu2V&#10;d9TvfSlCCLsUFVTet6mUrqjIoJvbljhwv7Yz6APsSqk7vIZw08jnKFpKgzWHhgpb+qioOO8vRsFP&#10;nxwvm03y/fL65OLYn/qvcZRKPU6H9xUIT4O/i//dWx3mJ3EM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XCsQAAADdAAAADwAAAAAAAAAAAAAAAACXAgAAZHJzL2Rv&#10;d25yZXYueG1sUEsFBgAAAAAEAAQA9QAAAIgDAAAAAA==&#10;" fillcolor="green" strokecolor="black [3213]">
                    <v:shadow on="t" opacity="22936f" mv:blur="40000f" origin=",.5" offset="0,23000emu"/>
                    <v:textbox>
                      <w:txbxContent>
                        <w:p w14:paraId="0B78130F" w14:textId="77777777" w:rsidR="00044D26" w:rsidRDefault="00044D26" w:rsidP="00393509">
                          <w:pPr>
                            <w:rPr>
                              <w:rFonts w:eastAsia="Times New Roman"/>
                            </w:rPr>
                          </w:pPr>
                        </w:p>
                      </w:txbxContent>
                    </v:textbox>
                  </v:oval>
                  <v:oval id="Oval 1956" o:spid="_x0000_s1605" style="position:absolute;left:1459415;top:1292204;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v+NwgAA&#10;AN0AAAAPAAAAZHJzL2Rvd25yZXYueG1sRE9Li8IwEL4L/ocwwt40dcGq1ShVEFYWDz7wPDRjW2wm&#10;pcna+u/NguBtPr7nLNedqcSDGldaVjAeRSCIM6tLzhVczrvhDITzyBory6TgSQ7Wq35viYm2LR/p&#10;cfK5CCHsElRQeF8nUrqsIINuZGviwN1sY9AH2ORSN9iGcFPJ7yiKpcGSQ0OBNW0Lyu6nP6NAXzbX&#10;cZse4u5wd/vfeD/N0+1Uqa9Bly5AeOr8R/x2/+gwfz6J4f+bcIJ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m/43CAAAA3QAAAA8AAAAAAAAAAAAAAAAAlwIAAGRycy9kb3du&#10;cmV2LnhtbFBLBQYAAAAABAAEAPUAAACGAwAAAAA=&#10;" fillcolor="white [3212]" strokecolor="black [3213]">
                    <v:shadow on="t" opacity="22936f" mv:blur="40000f" origin=",.5" offset="0,23000emu"/>
                    <v:textbox>
                      <w:txbxContent>
                        <w:p w14:paraId="187FE013" w14:textId="77777777" w:rsidR="00044D26" w:rsidRDefault="00044D26" w:rsidP="00393509">
                          <w:pPr>
                            <w:rPr>
                              <w:rFonts w:eastAsia="Times New Roman"/>
                            </w:rPr>
                          </w:pPr>
                        </w:p>
                      </w:txbxContent>
                    </v:textbox>
                  </v:oval>
                  <v:oval id="Oval 1957" o:spid="_x0000_s1606" style="position:absolute;left:1565867;top:1233481;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mzmxAAA&#10;AN0AAAAPAAAAZHJzL2Rvd25yZXYueG1sRE9Na8JAEL0L/Q/LFHoR3dgabVJXkYpQj00Vehyy0yRt&#10;djZk15j8e7cgeJvH+5zVpje16Kh1lWUFs2kEgji3uuJCwfFrP3kF4TyyxtoyKRjIwWb9MFphqu2F&#10;P6nLfCFCCLsUFZTeN6mULi/JoJvahjhwP7Y16ANsC6lbvIRwU8vnKFpIgxWHhhIbei8p/8vORsF3&#10;lxzPu11yepmPXRz73+4wDFKpp8d++wbCU+/v4pv7Q4f5SbyE/2/CCX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ps5sQAAADdAAAADwAAAAAAAAAAAAAAAACXAgAAZHJzL2Rv&#10;d25yZXYueG1sUEsFBgAAAAAEAAQA9QAAAIgDAAAAAA==&#10;" fillcolor="green" strokecolor="black [3213]">
                    <v:shadow on="t" opacity="22936f" mv:blur="40000f" origin=",.5" offset="0,23000emu"/>
                    <v:textbox>
                      <w:txbxContent>
                        <w:p w14:paraId="7CC3EBAA" w14:textId="77777777" w:rsidR="00044D26" w:rsidRDefault="00044D26" w:rsidP="00393509">
                          <w:pPr>
                            <w:rPr>
                              <w:rFonts w:eastAsia="Times New Roman"/>
                            </w:rPr>
                          </w:pPr>
                        </w:p>
                      </w:txbxContent>
                    </v:textbox>
                  </v:oval>
                  <v:oval id="Oval 1958" o:spid="_x0000_s1607" style="position:absolute;left:2067935;top:1901645;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c5kxgAA&#10;AN0AAAAPAAAAZHJzL2Rvd25yZXYueG1sRI9Ba8JAEIXvBf/DMoK3urFgrNFVUkGoFA9a8TxkxySY&#10;nQ3Z1aT/vnMo9DbDe/PeN+vt4Br1pC7Ung3Mpgko4sLbmksDl+/96zuoEJEtNp7JwA8F2G5GL2vM&#10;rO/5RM9zLJWEcMjQQBVjm2kdioochqlviUW7+c5hlLUrte2wl3DX6LckSbXDmqWhwpZ2FRX388MZ&#10;sJeP66zPj+lwvIfDV3pYlPluYcxkPOQrUJGG+G/+u/60gr+cC658Iy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Nc5kxgAAAN0AAAAPAAAAAAAAAAAAAAAAAJcCAABkcnMv&#10;ZG93bnJldi54bWxQSwUGAAAAAAQABAD1AAAAigMAAAAA&#10;" fillcolor="white [3212]" strokecolor="black [3213]">
                    <v:shadow on="t" opacity="22936f" mv:blur="40000f" origin=",.5" offset="0,23000emu"/>
                    <v:textbox>
                      <w:txbxContent>
                        <w:p w14:paraId="0334C825" w14:textId="77777777" w:rsidR="00044D26" w:rsidRDefault="00044D26" w:rsidP="00393509">
                          <w:pPr>
                            <w:rPr>
                              <w:rFonts w:eastAsia="Times New Roman"/>
                            </w:rPr>
                          </w:pPr>
                        </w:p>
                      </w:txbxContent>
                    </v:textbox>
                  </v:oval>
                  <v:oval id="Oval 1959" o:spid="_x0000_s1608" style="position:absolute;left:2175975;top:1842922;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V0PxAAA&#10;AN0AAAAPAAAAZHJzL2Rvd25yZXYueG1sRE9Na8JAEL0L/odlhF5EN7ZGmugmlEqhPdZa6HHITpNo&#10;djZk15j8+25B8DaP9zm7fDCN6KlztWUFq2UEgriwuuZSwfHrbfEMwnlkjY1lUjCSgzybTnaYanvl&#10;T+oPvhQhhF2KCirv21RKV1Rk0C1tSxy4X9sZ9AF2pdQdXkO4aeRjFG2kwZpDQ4UtvVZUnA8Xo+Cn&#10;T46X/T75flrPXRz7U/8xjlKph9nwsgXhafB38c39rsP8JE7g/5twg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ldD8QAAADdAAAADwAAAAAAAAAAAAAAAACXAgAAZHJzL2Rv&#10;d25yZXYueG1sUEsFBgAAAAAEAAQA9QAAAIgDAAAAAA==&#10;" fillcolor="green" strokecolor="black [3213]">
                    <v:shadow on="t" opacity="22936f" mv:blur="40000f" origin=",.5" offset="0,23000emu"/>
                    <v:textbox>
                      <w:txbxContent>
                        <w:p w14:paraId="1AEED430" w14:textId="77777777" w:rsidR="00044D26" w:rsidRDefault="00044D26" w:rsidP="00393509">
                          <w:pPr>
                            <w:rPr>
                              <w:rFonts w:eastAsia="Times New Roman"/>
                            </w:rPr>
                          </w:pPr>
                        </w:p>
                      </w:txbxContent>
                    </v:textbox>
                  </v:oval>
                  <v:oval id="Oval 1960" o:spid="_x0000_s1609" style="position:absolute;left:1961484;top:1269985;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wjfxgAA&#10;AN0AAAAPAAAAZHJzL2Rvd25yZXYueG1sRI9Ba8JAEIXvgv9hmUJvurGHWNNsJAqCUjxUpechO02C&#10;2dmQ3Zr033cOhd5meG/e+ybfTq5TDxpC69nAapmAIq68bbk2cLseFq+gQkS22HkmAz8UYFvMZzlm&#10;1o/8QY9LrJWEcMjQQBNjn2kdqoYchqXviUX78oPDKOtQazvgKOGu0y9JkmqHLUtDgz3tG6rul29n&#10;wN52n6uxPKfT+R5O7+lpXZf7tTHPT1P5BirSFP/Nf9dHK/ibVPjlGxlB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LwjfxgAAAN0AAAAPAAAAAAAAAAAAAAAAAJcCAABkcnMv&#10;ZG93bnJldi54bWxQSwUGAAAAAAQABAD1AAAAigMAAAAA&#10;" fillcolor="white [3212]" strokecolor="black [3213]">
                    <v:shadow on="t" opacity="22936f" mv:blur="40000f" origin=",.5" offset="0,23000emu"/>
                    <v:textbox>
                      <w:txbxContent>
                        <w:p w14:paraId="574EF760" w14:textId="77777777" w:rsidR="00044D26" w:rsidRDefault="00044D26" w:rsidP="00393509">
                          <w:pPr>
                            <w:rPr>
                              <w:rFonts w:eastAsia="Times New Roman"/>
                            </w:rPr>
                          </w:pPr>
                        </w:p>
                      </w:txbxContent>
                    </v:textbox>
                  </v:oval>
                  <v:oval id="Oval 1961" o:spid="_x0000_s1610" style="position:absolute;left:2067935;top:1211262;width:10804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5u0xAAA&#10;AN0AAAAPAAAAZHJzL2Rvd25yZXYueG1sRE9La8JAEL4X+h+WKXgpdaNVaVJXKQ0FPRot9Dhkp0na&#10;7GzIrnn8e1cQvM3H95z1djC16Kh1lWUFs2kEgji3uuJCwen49fIGwnlkjbVlUjCSg+3m8WGNibY9&#10;H6jLfCFCCLsEFZTeN4mULi/JoJvahjhwv7Y16ANsC6lb7EO4qeU8ilbSYMWhocSGPkvK/7OzUfDT&#10;xadzmsbfr4tnt1z6v24/jlKpydPw8Q7C0+Dv4pt7p8P8eDWD6zfhBLm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ObtMQAAADdAAAADwAAAAAAAAAAAAAAAACXAgAAZHJzL2Rv&#10;d25yZXYueG1sUEsFBgAAAAAEAAQA9QAAAIgDAAAAAA==&#10;" fillcolor="green" strokecolor="black [3213]">
                    <v:shadow on="t" opacity="22936f" mv:blur="40000f" origin=",.5" offset="0,23000emu"/>
                    <v:textbox>
                      <w:txbxContent>
                        <w:p w14:paraId="0B7508BA" w14:textId="77777777" w:rsidR="00044D26" w:rsidRDefault="00044D26" w:rsidP="00393509">
                          <w:pPr>
                            <w:rPr>
                              <w:rFonts w:eastAsia="Times New Roman"/>
                            </w:rPr>
                          </w:pPr>
                        </w:p>
                      </w:txbxContent>
                    </v:textbox>
                  </v:oval>
                  <v:oval id="Oval 1962" o:spid="_x0000_s1611" style="position:absolute;left:1808956;top:1422345;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TMzwwAA&#10;AN0AAAAPAAAAZHJzL2Rvd25yZXYueG1sRE9Li8IwEL4L+x/CCHvTVA9Vu6bSFYQV8eCDPQ/N2JY2&#10;k9JE2/33G0HwNh/fc9abwTTiQZ2rLCuYTSMQxLnVFRcKrpfdZAnCeWSNjWVS8EcONunHaI2Jtj2f&#10;6HH2hQgh7BJUUHrfJlK6vCSDbmpb4sDdbGfQB9gVUnfYh3DTyHkUxdJgxaGhxJa2JeX1+W4U6Ov3&#10;76zPjvFwrN3+EO8XRbZdKPU5HrIvEJ4G/xa/3D86zF/Fc3h+E06Q6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sTMzwwAAAN0AAAAPAAAAAAAAAAAAAAAAAJcCAABkcnMvZG93&#10;bnJldi54bWxQSwUGAAAAAAQABAD1AAAAhwMAAAAA&#10;" fillcolor="white [3212]" strokecolor="black [3213]">
                    <v:shadow on="t" opacity="22936f" mv:blur="40000f" origin=",.5" offset="0,23000emu"/>
                    <v:textbox>
                      <w:txbxContent>
                        <w:p w14:paraId="23DC7BCC" w14:textId="77777777" w:rsidR="00044D26" w:rsidRDefault="00044D26" w:rsidP="00393509">
                          <w:pPr>
                            <w:rPr>
                              <w:rFonts w:eastAsia="Times New Roman"/>
                            </w:rPr>
                          </w:pPr>
                        </w:p>
                      </w:txbxContent>
                    </v:textbox>
                  </v:oval>
                  <v:oval id="Oval 1963" o:spid="_x0000_s1612" style="position:absolute;left:1915408;top:1363622;width:106451;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aBYwwAA&#10;AN0AAAAPAAAAZHJzL2Rvd25yZXYueG1sRE9Na8JAEL0L/odlBC9SN9YqTXQVqQh6rLXQ45Adk2h2&#10;NmTXmPx7Vyh4m8f7nOW6NaVoqHaFZQWTcQSCOLW64EzB6Wf39gnCeWSNpWVS0JGD9arfW2Ki7Z2/&#10;qTn6TIQQdgkqyL2vEildmpNBN7YVceDOtjboA6wzqWu8h3BTyvcomkuDBYeGHCv6yim9Hm9GwV8T&#10;n27bbfw7/Ri52cxfmkPXSaWGg3azAOGp9S/xv3uvw/x4PoXnN+EE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aBYwwAAAN0AAAAPAAAAAAAAAAAAAAAAAJcCAABkcnMvZG93&#10;bnJldi54bWxQSwUGAAAAAAQABAD1AAAAhwMAAAAA&#10;" fillcolor="green" strokecolor="black [3213]">
                    <v:shadow on="t" opacity="22936f" mv:blur="40000f" origin=",.5" offset="0,23000emu"/>
                    <v:textbox>
                      <w:txbxContent>
                        <w:p w14:paraId="5C860BBD" w14:textId="77777777" w:rsidR="00044D26" w:rsidRDefault="00044D26" w:rsidP="00393509">
                          <w:pPr>
                            <w:rPr>
                              <w:rFonts w:eastAsia="Times New Roman"/>
                            </w:rPr>
                          </w:pPr>
                        </w:p>
                      </w:txbxContent>
                    </v:textbox>
                  </v:oval>
                  <v:oval id="Oval 1964" o:spid="_x0000_s1613" style="position:absolute;left:1953540;top:1660408;width:76264;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A7cwgAA&#10;AN0AAAAPAAAAZHJzL2Rvd25yZXYueG1sRE9Li8IwEL4L/ocwwt40dZGq1ShVEFYWDz7wPDRjW2wm&#10;pcna+u/NguBtPr7nLNedqcSDGldaVjAeRSCIM6tLzhVczrvhDITzyBory6TgSQ7Wq35viYm2LR/p&#10;cfK5CCHsElRQeF8nUrqsIINuZGviwN1sY9AH2ORSN9iGcFPJ7yiKpcGSQ0OBNW0Lyu6nP6NAXzbX&#10;cZse4u5wd/vfeD/N0+1Uqa9Bly5AeOr8R/x2/+gwfx5P4P+bcIJ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UDtzCAAAA3QAAAA8AAAAAAAAAAAAAAAAAlwIAAGRycy9kb3du&#10;cmV2LnhtbFBLBQYAAAAABAAEAPUAAACGAwAAAAA=&#10;" fillcolor="white [3212]" strokecolor="black [3213]">
                    <v:shadow on="t" opacity="22936f" mv:blur="40000f" origin=",.5" offset="0,23000emu"/>
                    <v:textbox>
                      <w:txbxContent>
                        <w:p w14:paraId="1D7D2834" w14:textId="77777777" w:rsidR="00044D26" w:rsidRDefault="00044D26" w:rsidP="00393509">
                          <w:pPr>
                            <w:rPr>
                              <w:rFonts w:eastAsia="Times New Roman"/>
                            </w:rPr>
                          </w:pPr>
                        </w:p>
                      </w:txbxContent>
                    </v:textbox>
                  </v:oval>
                  <v:oval id="Oval 1965" o:spid="_x0000_s1614" style="position:absolute;left:2059991;top:1603273;width:108040;height:106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J23xAAA&#10;AN0AAAAPAAAAZHJzL2Rvd25yZXYueG1sRE9La8JAEL4X/A/LCL0U3dg2YmI2UiqF9lgf4HHIjkk0&#10;Oxuya0z+fbdQ6G0+vudkm8E0oqfO1ZYVLOYRCOLC6ppLBYf9x2wFwnlkjY1lUjCSg00+ecgw1fbO&#10;39TvfClCCLsUFVTet6mUrqjIoJvbljhwZ9sZ9AF2pdQd3kO4aeRzFC2lwZpDQ4UtvVdUXHc3o+DU&#10;J4fbdpscX16fXBz7S/81jlKpx+nwtgbhafD/4j/3pw7zk2UMv9+EE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idt8QAAADdAAAADwAAAAAAAAAAAAAAAACXAgAAZHJzL2Rv&#10;d25yZXYueG1sUEsFBgAAAAAEAAQA9QAAAIgDAAAAAA==&#10;" fillcolor="green" strokecolor="black [3213]">
                    <v:shadow on="t" opacity="22936f" mv:blur="40000f" origin=",.5" offset="0,23000emu"/>
                    <v:textbox>
                      <w:txbxContent>
                        <w:p w14:paraId="657C24DC" w14:textId="77777777" w:rsidR="00044D26" w:rsidRDefault="00044D26" w:rsidP="00393509">
                          <w:pPr>
                            <w:rPr>
                              <w:rFonts w:eastAsia="Times New Roman"/>
                            </w:rPr>
                          </w:pPr>
                        </w:p>
                      </w:txbxContent>
                    </v:textbox>
                  </v:oval>
                </v:group>
                <v:group id="Group 99" o:spid="_x0000_s1615" style="position:absolute;left:4773930;top:920115;width:1426845;height:1195070" coordorigin="5121275,1198562" coordsize="1426764,1195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wgBMwwAAAN0AAAAPAAAAZHJzL2Rvd25yZXYueG1sRE9Li8IwEL4L/ocwgjdN&#10;q+zido0iouJBFnzAsrehGdtiMylNbOu/3wiCt/n4njNfdqYUDdWusKwgHkcgiFOrC84UXM7b0QyE&#10;88gaS8uk4EEOlot+b46Jti0fqTn5TIQQdgkqyL2vEildmpNBN7YVceCutjboA6wzqWtsQ7gp5SSK&#10;PqXBgkNDjhWtc0pvp7tRsGuxXU3jTXO4XdePv/PHz+8hJqWGg271DcJT59/il3uvw/zZVw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CAEzDAAAA3QAAAA8A&#10;AAAAAAAAAAAAAAAAqQIAAGRycy9kb3ducmV2LnhtbFBLBQYAAAAABAAEAPoAAACZAwAAAAA=&#10;">
                  <v:oval id="Oval 1892" o:spid="_x0000_s1616" style="position:absolute;left:5165713;top:1342987;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UyJwQAA&#10;AN0AAAAPAAAAZHJzL2Rvd25yZXYueG1sRE/LqsIwEN1f8B/CCO6uqS6qVqNUQVDEhQ9cD83YFptJ&#10;aaKtf28uXHA3h/OcxaozlXhR40rLCkbDCARxZnXJuYLrZfs7BeE8ssbKMil4k4PVsvezwETblk/0&#10;OvtchBB2CSoovK8TKV1WkEE3tDVx4O62MegDbHKpG2xDuKnkOIpiabDk0FBgTZuCssf5aRTo6/o2&#10;atNj3B0fbn+I95M83UyUGvS7dA7CU+e/4n/3Tof509kY/r4JJ8j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VMicEAAADdAAAADwAAAAAAAAAAAAAAAACXAgAAZHJzL2Rvd25y&#10;ZXYueG1sUEsFBgAAAAAEAAQA9QAAAIUDAAAAAA==&#10;" fillcolor="white [3212]" strokecolor="black [3213]">
                    <v:shadow on="t" opacity="22936f" mv:blur="40000f" origin=",.5" offset="0,23000emu"/>
                    <v:textbox>
                      <w:txbxContent>
                        <w:p w14:paraId="2C9332CD" w14:textId="77777777" w:rsidR="00044D26" w:rsidRDefault="00044D26" w:rsidP="00393509">
                          <w:pPr>
                            <w:rPr>
                              <w:rFonts w:eastAsia="Times New Roman"/>
                            </w:rPr>
                          </w:pPr>
                        </w:p>
                      </w:txbxContent>
                    </v:textbox>
                  </v:oval>
                  <v:oval id="Oval 1893" o:spid="_x0000_s1617" style="position:absolute;left:5272045;top:1284265;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d/ixAAA&#10;AN0AAAAPAAAAZHJzL2Rvd25yZXYueG1sRE9La8JAEL4X+h+WKfRS6kajxaSuIkqhPRot9Dhkp0k0&#10;Oxuyax7/vlsQvM3H95zVZjC16Kh1lWUF00kEgji3uuJCwen48boE4TyyxtoyKRjJwWb9+LDCVNue&#10;D9RlvhAhhF2KCkrvm1RKl5dk0E1sQxy4X9sa9AG2hdQt9iHc1HIWRW/SYMWhocSGdiXll+xqFPx0&#10;yem63yff8fzFLRb+3H2No1Tq+WnYvoPwNPi7+Ob+1GH+Monh/5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nf4sQAAADdAAAADwAAAAAAAAAAAAAAAACXAgAAZHJzL2Rv&#10;d25yZXYueG1sUEsFBgAAAAAEAAQA9QAAAIgDAAAAAA==&#10;" fillcolor="green" strokecolor="black [3213]">
                    <v:shadow on="t" opacity="22936f" mv:blur="40000f" origin=",.5" offset="0,23000emu"/>
                    <v:textbox>
                      <w:txbxContent>
                        <w:p w14:paraId="2610A071" w14:textId="77777777" w:rsidR="00044D26" w:rsidRDefault="00044D26" w:rsidP="00393509">
                          <w:pPr>
                            <w:rPr>
                              <w:rFonts w:eastAsia="Times New Roman"/>
                            </w:rPr>
                          </w:pPr>
                        </w:p>
                      </w:txbxContent>
                    </v:textbox>
                  </v:oval>
                  <v:oval id="Oval 1894" o:spid="_x0000_s1618" style="position:absolute;left:5241891;top:1555657;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HFmwgAA&#10;AN0AAAAPAAAAZHJzL2Rvd25yZXYueG1sRE9Li8IwEL4L/ocwgjdNXaRq1yhVEBTx4IM9D83YFptJ&#10;abK2++83guBtPr7nLNedqcSTGldaVjAZRyCIM6tLzhXcrrvRHITzyBory6TgjxysV/3eEhNtWz7T&#10;8+JzEULYJaig8L5OpHRZQQbd2NbEgbvbxqAPsMmlbrAN4aaSX1EUS4Mlh4YCa9oWlD0uv0aBvm1+&#10;Jm16irvTwx2O8WGWp9uZUsNBl36D8NT5j/jt3uswf76YwuubcIJ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gcWbCAAAA3QAAAA8AAAAAAAAAAAAAAAAAlwIAAGRycy9kb3du&#10;cmV2LnhtbFBLBQYAAAAABAAEAPUAAACGAwAAAAA=&#10;" fillcolor="white [3212]" strokecolor="black [3213]">
                    <v:shadow on="t" opacity="22936f" mv:blur="40000f" origin=",.5" offset="0,23000emu"/>
                    <v:textbox>
                      <w:txbxContent>
                        <w:p w14:paraId="66E7CAD7" w14:textId="77777777" w:rsidR="00044D26" w:rsidRDefault="00044D26" w:rsidP="00393509">
                          <w:pPr>
                            <w:rPr>
                              <w:rFonts w:eastAsia="Times New Roman"/>
                            </w:rPr>
                          </w:pPr>
                        </w:p>
                      </w:txbxContent>
                    </v:textbox>
                  </v:oval>
                  <v:oval id="Oval 1895" o:spid="_x0000_s1619" style="position:absolute;left:5348224;top:1496934;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OINxAAA&#10;AN0AAAAPAAAAZHJzL2Rvd25yZXYueG1sRE9La8JAEL4X/A/LCL0U3dg2YmI2UiqF9lgf4HHIjkk0&#10;Oxuya0z+fbdQ6G0+vudkm8E0oqfO1ZYVLOYRCOLC6ppLBYf9x2wFwnlkjY1lUjCSg00+ecgw1fbO&#10;39TvfClCCLsUFVTet6mUrqjIoJvbljhwZ9sZ9AF2pdQd3kO4aeRzFC2lwZpDQ4UtvVdUXHc3o+DU&#10;J4fbdpscX16fXBz7S/81jlKpx+nwtgbhafD/4j/3pw7zV0kMv9+EE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ziDcQAAADdAAAADwAAAAAAAAAAAAAAAACXAgAAZHJzL2Rv&#10;d25yZXYueG1sUEsFBgAAAAAEAAQA9QAAAIgDAAAAAA==&#10;" fillcolor="green" strokecolor="black [3213]">
                    <v:shadow on="t" opacity="22936f" mv:blur="40000f" origin=",.5" offset="0,23000emu"/>
                    <v:textbox>
                      <w:txbxContent>
                        <w:p w14:paraId="655D985C" w14:textId="77777777" w:rsidR="00044D26" w:rsidRDefault="00044D26" w:rsidP="00393509">
                          <w:pPr>
                            <w:rPr>
                              <w:rFonts w:eastAsia="Times New Roman"/>
                            </w:rPr>
                          </w:pPr>
                        </w:p>
                      </w:txbxContent>
                    </v:textbox>
                  </v:oval>
                  <v:oval id="Oval 1896" o:spid="_x0000_s1620" style="position:absolute;left:5603740;top:1514393;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kqKwwAA&#10;AN0AAAAPAAAAZHJzL2Rvd25yZXYueG1sRE9Li8IwEL4L+x/CCN401UPVrql0hYWVxYMP9jw0Y1va&#10;TEoTbf33G0HwNh/fczbbwTTiTp2rLCuYzyIQxLnVFRcKLufv6QqE88gaG8uk4EEOtunHaIOJtj0f&#10;6X7yhQgh7BJUUHrfJlK6vCSDbmZb4sBdbWfQB9gVUnfYh3DTyEUUxdJgxaGhxJZ2JeX16WYU6MvX&#10;37zPDvFwqN3+N94vi2y3VGoyHrJPEJ4G/xa/3D86zF+tY3h+E06Q6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kqKwwAAAN0AAAAPAAAAAAAAAAAAAAAAAJcCAABkcnMvZG93&#10;bnJldi54bWxQSwUGAAAAAAQABAD1AAAAhwMAAAAA&#10;" fillcolor="white [3212]" strokecolor="black [3213]">
                    <v:shadow on="t" opacity="22936f" mv:blur="40000f" origin=",.5" offset="0,23000emu"/>
                    <v:textbox>
                      <w:txbxContent>
                        <w:p w14:paraId="52AADDBC" w14:textId="77777777" w:rsidR="00044D26" w:rsidRDefault="00044D26" w:rsidP="00393509">
                          <w:pPr>
                            <w:rPr>
                              <w:rFonts w:eastAsia="Times New Roman"/>
                            </w:rPr>
                          </w:pPr>
                        </w:p>
                      </w:txbxContent>
                    </v:textbox>
                  </v:oval>
                  <v:oval id="Oval 1897" o:spid="_x0000_s1621" style="position:absolute;left:5710073;top:1455670;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tnhxQAA&#10;AN0AAAAPAAAAZHJzL2Rvd25yZXYueG1sRE9La8JAEL4X+h+WEbyUZlMfbZK6SlGEetRa6HHITpPY&#10;7GzIrjH5925B8DYf33MWq97UoqPWVZYVvEQxCOLc6ooLBcev7XMCwnlkjbVlUjCQg9Xy8WGBmbYX&#10;3lN38IUIIewyVFB632RSurwkgy6yDXHgfm1r0AfYFlK3eAnhppaTOH6VBisODSU2tC4p/zucjYKf&#10;Lj2eN5v0ezp7cvO5P3W7YZBKjUf9xzsIT72/i2/uTx3mJ+kb/H8TTp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y2eHFAAAA3QAAAA8AAAAAAAAAAAAAAAAAlwIAAGRycy9k&#10;b3ducmV2LnhtbFBLBQYAAAAABAAEAPUAAACJAwAAAAA=&#10;" fillcolor="green" strokecolor="black [3213]">
                    <v:shadow on="t" opacity="22936f" mv:blur="40000f" origin=",.5" offset="0,23000emu"/>
                    <v:textbox>
                      <w:txbxContent>
                        <w:p w14:paraId="000946C0" w14:textId="77777777" w:rsidR="00044D26" w:rsidRDefault="00044D26" w:rsidP="00393509">
                          <w:pPr>
                            <w:rPr>
                              <w:rFonts w:eastAsia="Times New Roman"/>
                            </w:rPr>
                          </w:pPr>
                        </w:p>
                      </w:txbxContent>
                    </v:textbox>
                  </v:oval>
                  <v:oval id="Oval 1898" o:spid="_x0000_s1622" style="position:absolute;left:5756098;top:1666753;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XtjxgAA&#10;AN0AAAAPAAAAZHJzL2Rvd25yZXYueG1sRI9Ba8JAEIXvgv9hGaE33dhDtKmrpIJQEQ+N0vOQnSbB&#10;7GzIrib9952D0NsM781732x2o2vVg/rQeDawXCSgiEtvG64MXC+H+RpUiMgWW89k4JcC7LbTyQYz&#10;6wf+okcRKyUhHDI0UMfYZVqHsiaHYeE7YtF+fO8wytpX2vY4SLhr9WuSpNphw9JQY0f7mspbcXcG&#10;7PXjeznk53Q838LxlB5XVb5fGfMyG/N3UJHG+G9+Xn9awV+/Ca58IyPo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bXtjxgAAAN0AAAAPAAAAAAAAAAAAAAAAAJcCAABkcnMv&#10;ZG93bnJldi54bWxQSwUGAAAAAAQABAD1AAAAigMAAAAA&#10;" fillcolor="white [3212]" strokecolor="black [3213]">
                    <v:shadow on="t" opacity="22936f" mv:blur="40000f" origin=",.5" offset="0,23000emu"/>
                    <v:textbox>
                      <w:txbxContent>
                        <w:p w14:paraId="7EEBD1DE" w14:textId="77777777" w:rsidR="00044D26" w:rsidRDefault="00044D26" w:rsidP="00393509">
                          <w:pPr>
                            <w:rPr>
                              <w:rFonts w:eastAsia="Times New Roman"/>
                            </w:rPr>
                          </w:pPr>
                        </w:p>
                      </w:txbxContent>
                    </v:textbox>
                  </v:oval>
                  <v:oval id="Oval 1899" o:spid="_x0000_s1623" style="position:absolute;left:5862430;top:1608030;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egIwwAA&#10;AN0AAAAPAAAAZHJzL2Rvd25yZXYueG1sRE9La8JAEL4L/Q/LFLyIbuqjmOgqpSLUo1bB45Adk9js&#10;bMiuMfn3XUHwNh/fc5br1pSiodoVlhV8jCIQxKnVBWcKjr/b4RyE88gaS8ukoCMH69Vbb4mJtnfe&#10;U3PwmQgh7BJUkHtfJVK6NCeDbmQr4sBdbG3QB1hnUtd4D+GmlOMo+pQGCw4NOVb0nVP6d7gZBecm&#10;Pt42m/g0mQ7cbOavza7rpFL99/ZrAcJT61/ip/tHh/nzOIbHN+EE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4egIwwAAAN0AAAAPAAAAAAAAAAAAAAAAAJcCAABkcnMvZG93&#10;bnJldi54bWxQSwUGAAAAAAQABAD1AAAAhwMAAAAA&#10;" fillcolor="green" strokecolor="black [3213]">
                    <v:shadow on="t" opacity="22936f" mv:blur="40000f" origin=",.5" offset="0,23000emu"/>
                    <v:textbox>
                      <w:txbxContent>
                        <w:p w14:paraId="37DF329A" w14:textId="77777777" w:rsidR="00044D26" w:rsidRDefault="00044D26" w:rsidP="00393509">
                          <w:pPr>
                            <w:rPr>
                              <w:rFonts w:eastAsia="Times New Roman"/>
                            </w:rPr>
                          </w:pPr>
                        </w:p>
                      </w:txbxContent>
                    </v:textbox>
                  </v:oval>
                  <v:oval id="Oval 1900" o:spid="_x0000_s1624" style="position:absolute;left:5908455;top:1819113;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O1/xgAA&#10;AN0AAAAPAAAAZHJzL2Rvd25yZXYueG1sRI9Ba8JAEIXvgv9hmUJvurGHWNNsJAqCUjxUpechO02C&#10;2dmQ3Zr033cOhd5meG/e+ybfTq5TDxpC69nAapmAIq68bbk2cLseFq+gQkS22HkmAz8UYFvMZzlm&#10;1o/8QY9LrJWEcMjQQBNjn2kdqoYchqXviUX78oPDKOtQazvgKOGu0y9JkmqHLUtDgz3tG6rul29n&#10;wN52n6uxPKfT+R5O7+lpXZf7tTHPT1P5BirSFP/Nf9dHK/ibRPjlGxlB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8O1/xgAAAN0AAAAPAAAAAAAAAAAAAAAAAJcCAABkcnMv&#10;ZG93bnJldi54bWxQSwUGAAAAAAQABAD1AAAAigMAAAAA&#10;" fillcolor="white [3212]" strokecolor="black [3213]">
                    <v:shadow on="t" opacity="22936f" mv:blur="40000f" origin=",.5" offset="0,23000emu"/>
                    <v:textbox>
                      <w:txbxContent>
                        <w:p w14:paraId="08A5164A" w14:textId="77777777" w:rsidR="00044D26" w:rsidRDefault="00044D26" w:rsidP="00393509">
                          <w:pPr>
                            <w:rPr>
                              <w:rFonts w:eastAsia="Times New Roman"/>
                            </w:rPr>
                          </w:pPr>
                        </w:p>
                      </w:txbxContent>
                    </v:textbox>
                  </v:oval>
                  <v:oval id="Oval 1901" o:spid="_x0000_s1625" style="position:absolute;left:6014788;top:1760390;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H4UwwAA&#10;AN0AAAAPAAAAZHJzL2Rvd25yZXYueG1sRE9La8JAEL4L/Q/LFLyIbnwVE12lVIR61Cp4HLJjkjY7&#10;G7JrTP59VxC8zcf3nNWmNaVoqHaFZQXjUQSCOLW64EzB6Wc3XIBwHlljaZkUdORgs37rrTDR9s4H&#10;ao4+EyGEXYIKcu+rREqX5mTQjWxFHLirrQ36AOtM6hrvIdyUchJFH9JgwaEhx4q+ckr/jjej4NLE&#10;p9t2G5+ns4Gbz/1vs+86qVT/vf1cgvDU+pf46f7WYX4cjeHxTTh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fH4UwwAAAN0AAAAPAAAAAAAAAAAAAAAAAJcCAABkcnMvZG93&#10;bnJldi54bWxQSwUGAAAAAAQABAD1AAAAhwMAAAAA&#10;" fillcolor="green" strokecolor="black [3213]">
                    <v:shadow on="t" opacity="22936f" mv:blur="40000f" origin=",.5" offset="0,23000emu"/>
                    <v:textbox>
                      <w:txbxContent>
                        <w:p w14:paraId="4054CE47" w14:textId="77777777" w:rsidR="00044D26" w:rsidRDefault="00044D26" w:rsidP="00393509">
                          <w:pPr>
                            <w:rPr>
                              <w:rFonts w:eastAsia="Times New Roman"/>
                            </w:rPr>
                          </w:pPr>
                        </w:p>
                      </w:txbxContent>
                    </v:textbox>
                  </v:oval>
                  <v:oval id="Oval 1902" o:spid="_x0000_s1626" style="position:absolute;left:6213170;top:2123833;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taTwwAA&#10;AN0AAAAPAAAAZHJzL2Rvd25yZXYueG1sRE9Na8JAEL0X/A/LCN7qJh5iG11DFAqG4qFWPA/ZMQlm&#10;Z0N2m8R/7xYKvc3jfc42m0wrBupdY1lBvIxAEJdWN1wpuHx/vL6BcB5ZY2uZFDzIQbabvWwx1Xbk&#10;LxrOvhIhhF2KCmrvu1RKV9Zk0C1tRxy4m+0N+gD7SuoexxBuWrmKokQabDg01NjRoabyfv4xCvRl&#10;f43H/JRMp7srPpNiXeWHtVKL+ZRvQHia/L/4z33UYf57tILfb8IJcvc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btaTwwAAAN0AAAAPAAAAAAAAAAAAAAAAAJcCAABkcnMvZG93&#10;bnJldi54bWxQSwUGAAAAAAQABAD1AAAAhwMAAAAA&#10;" fillcolor="white [3212]" strokecolor="black [3213]">
                    <v:shadow on="t" opacity="22936f" mv:blur="40000f" origin=",.5" offset="0,23000emu"/>
                    <v:textbox>
                      <w:txbxContent>
                        <w:p w14:paraId="107A58E1" w14:textId="77777777" w:rsidR="00044D26" w:rsidRDefault="00044D26" w:rsidP="00393509">
                          <w:pPr>
                            <w:rPr>
                              <w:rFonts w:eastAsia="Times New Roman"/>
                            </w:rPr>
                          </w:pPr>
                        </w:p>
                      </w:txbxContent>
                    </v:textbox>
                  </v:oval>
                  <v:oval id="Oval 1903" o:spid="_x0000_s1627" style="position:absolute;left:6319503;top:2065111;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kX4xAAA&#10;AN0AAAAPAAAAZHJzL2Rvd25yZXYueG1sRE9La8JAEL4X/A/LCL0U3VgfNGlWkUqhPTYq9Dhkp0k0&#10;Oxuym5j8+25B6G0+vueku8HUoqfWVZYVLOYRCOLc6ooLBafj++wFhPPIGmvLpGAkB7vt5CHFRNsb&#10;f1Gf+UKEEHYJKii9bxIpXV6SQTe3DXHgfmxr0AfYFlK3eAvhppbPUbSRBisODSU29FZSfs06o+C7&#10;j0/d4RCfl6snt177S/85jlKpx+mwfwXhafD/4rv7Q4f5cbSEv2/CCX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JF+MQAAADdAAAADwAAAAAAAAAAAAAAAACXAgAAZHJzL2Rv&#10;d25yZXYueG1sUEsFBgAAAAAEAAQA9QAAAIgDAAAAAA==&#10;" fillcolor="green" strokecolor="black [3213]">
                    <v:shadow on="t" opacity="22936f" mv:blur="40000f" origin=",.5" offset="0,23000emu"/>
                    <v:textbox>
                      <w:txbxContent>
                        <w:p w14:paraId="40B07679" w14:textId="77777777" w:rsidR="00044D26" w:rsidRDefault="00044D26" w:rsidP="00393509">
                          <w:pPr>
                            <w:rPr>
                              <w:rFonts w:eastAsia="Times New Roman"/>
                            </w:rPr>
                          </w:pPr>
                        </w:p>
                      </w:txbxContent>
                    </v:textbox>
                  </v:oval>
                  <v:oval id="Oval 1904" o:spid="_x0000_s1628" style="position:absolute;left:5394249;top:1708017;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t8wgAA&#10;AN0AAAAPAAAAZHJzL2Rvd25yZXYueG1sRE9Ni8IwEL0L+x/CCN40VZbqVqN0hQVFPNgVz0MztsVm&#10;Uppo6783wsLe5vE+Z7XpTS0e1LrKsoLpJAJBnFtdcaHg/PszXoBwHlljbZkUPMnBZv0xWGGibccn&#10;emS+ECGEXYIKSu+bREqXl2TQTWxDHLirbQ36ANtC6ha7EG5qOYuiWBqsODSU2NC2pPyW3Y0Cff6+&#10;TLv0GPfHm9sf4v28SLdzpUbDPl2C8NT7f/Gfe6fD/K/oE97fhBPk+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L63zCAAAA3QAAAA8AAAAAAAAAAAAAAAAAlwIAAGRycy9kb3du&#10;cmV2LnhtbFBLBQYAAAAABAAEAPUAAACGAwAAAAA=&#10;" fillcolor="white [3212]" strokecolor="black [3213]">
                    <v:shadow on="t" opacity="22936f" mv:blur="40000f" origin=",.5" offset="0,23000emu"/>
                    <v:textbox>
                      <w:txbxContent>
                        <w:p w14:paraId="4CBDC56A" w14:textId="77777777" w:rsidR="00044D26" w:rsidRDefault="00044D26" w:rsidP="00393509">
                          <w:pPr>
                            <w:rPr>
                              <w:rFonts w:eastAsia="Times New Roman"/>
                            </w:rPr>
                          </w:pPr>
                        </w:p>
                      </w:txbxContent>
                    </v:textbox>
                  </v:oval>
                  <v:oval id="Oval 1905" o:spid="_x0000_s1629" style="position:absolute;left:5500581;top:1649294;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R3gXwwAA&#10;AN0AAAAPAAAAZHJzL2Rvd25yZXYueG1sRE9Li8IwEL4v7H8Is7CXRdN9VGw1iigLevQFHodmbOs2&#10;k9LE2v57Iyx4m4/vOdN5ZyrRUuNKywo+hxEI4szqknMFh/3vYAzCeWSNlWVS0JOD+ez1ZYqptjfe&#10;UrvzuQgh7FJUUHhfp1K6rCCDbmhr4sCdbWPQB9jkUjd4C+Gmkl9RNJIGSw4NBda0LCj7212NglOb&#10;HK6rVXL8/vlwcewv7abvpVLvb91iAsJT55/if/dah/lJFMPjm3CC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R3gXwwAAAN0AAAAPAAAAAAAAAAAAAAAAAJcCAABkcnMvZG93&#10;bnJldi54bWxQSwUGAAAAAAQABAD1AAAAhwMAAAAA&#10;" fillcolor="green" strokecolor="black [3213]">
                    <v:shadow on="t" opacity="22936f" mv:blur="40000f" origin=",.5" offset="0,23000emu"/>
                    <v:textbox>
                      <w:txbxContent>
                        <w:p w14:paraId="274B5BF6" w14:textId="77777777" w:rsidR="00044D26" w:rsidRDefault="00044D26" w:rsidP="00393509">
                          <w:pPr>
                            <w:rPr>
                              <w:rFonts w:eastAsia="Times New Roman"/>
                            </w:rPr>
                          </w:pPr>
                        </w:p>
                      </w:txbxContent>
                    </v:textbox>
                  </v:oval>
                  <v:oval id="Oval 1906" o:spid="_x0000_s1630" style="position:absolute;left:5698964;top:2012737;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dCQwwAA&#10;AN0AAAAPAAAAZHJzL2Rvd25yZXYueG1sRE9Na4NAEL0X8h+WCfTWrOlBW5s1WKFQKTk0CT0P7lRF&#10;d1bcrZp/ny0EcpvH+5zdfjG9mGh0rWUF200EgriyuuVawfn08fQCwnlkjb1lUnAhB/ts9bDDVNuZ&#10;v2k6+lqEEHYpKmi8H1IpXdWQQbexA3Hgfu1o0Ac41lKPOIdw08vnKIqlwZZDQ4MDFQ1V3fHPKNDn&#10;95/tnB/i5dC58isukzovEqUe10v+BsLT4u/im/tTh/mvUQz/34QTZH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VdCQwwAAAN0AAAAPAAAAAAAAAAAAAAAAAJcCAABkcnMvZG93&#10;bnJldi54bWxQSwUGAAAAAAQABAD1AAAAhwMAAAAA&#10;" fillcolor="white [3212]" strokecolor="black [3213]">
                    <v:shadow on="t" opacity="22936f" mv:blur="40000f" origin=",.5" offset="0,23000emu"/>
                    <v:textbox>
                      <w:txbxContent>
                        <w:p w14:paraId="1113A7CA" w14:textId="77777777" w:rsidR="00044D26" w:rsidRDefault="00044D26" w:rsidP="00393509">
                          <w:pPr>
                            <w:rPr>
                              <w:rFonts w:eastAsia="Times New Roman"/>
                            </w:rPr>
                          </w:pPr>
                        </w:p>
                      </w:txbxContent>
                    </v:textbox>
                  </v:oval>
                  <v:oval id="Oval 1907" o:spid="_x0000_s1631" style="position:absolute;left:5805296;top:1954015;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UP7xAAA&#10;AN0AAAAPAAAAZHJzL2Rvd25yZXYueG1sRE9La8JAEL4X/A/LFHopzaa11iZmlaIU9OgLehyyY5Ka&#10;nQ3ZNSb/visUvM3H95xs0ZtadNS6yrKC1ygGQZxbXXGh4LD/fvkE4TyyxtoyKRjIwWI+esgw1fbK&#10;W+p2vhAhhF2KCkrvm1RKl5dk0EW2IQ7cybYGfYBtIXWL1xBuavkWxx/SYMWhocSGliXl593FKPjp&#10;ksNltUqO4/dnN5n4324zDFKpp8f+awbCU+/v4n/3Wof5STyF2zfhB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9lD+8QAAADdAAAADwAAAAAAAAAAAAAAAACXAgAAZHJzL2Rv&#10;d25yZXYueG1sUEsFBgAAAAAEAAQA9QAAAIgDAAAAAA==&#10;" fillcolor="green" strokecolor="black [3213]">
                    <v:shadow on="t" opacity="22936f" mv:blur="40000f" origin=",.5" offset="0,23000emu"/>
                    <v:textbox>
                      <w:txbxContent>
                        <w:p w14:paraId="3A18A56F" w14:textId="77777777" w:rsidR="00044D26" w:rsidRDefault="00044D26" w:rsidP="00393509">
                          <w:pPr>
                            <w:rPr>
                              <w:rFonts w:eastAsia="Times New Roman"/>
                            </w:rPr>
                          </w:pPr>
                        </w:p>
                      </w:txbxContent>
                    </v:textbox>
                  </v:oval>
                  <v:oval id="Oval 1908" o:spid="_x0000_s1632" style="position:absolute;left:6003679;top:2317458;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uF5xgAA&#10;AN0AAAAPAAAAZHJzL2Rvd25yZXYueG1sRI9Ba8JAEIXvgv9hmUJvurGHWNNsJAqCUjxUpechO02C&#10;2dmQ3Zr033cOhd5meG/e+ybfTq5TDxpC69nAapmAIq68bbk2cLseFq+gQkS22HkmAz8UYFvMZzlm&#10;1o/8QY9LrJWEcMjQQBNjn2kdqoYchqXviUX78oPDKOtQazvgKOGu0y9JkmqHLUtDgz3tG6rul29n&#10;wN52n6uxPKfT+R5O7+lpXZf7tTHPT1P5BirSFP/Nf9dHK/ibRHDlGxlB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huF5xgAAAN0AAAAPAAAAAAAAAAAAAAAAAJcCAABkcnMv&#10;ZG93bnJldi54bWxQSwUGAAAAAAQABAD1AAAAigMAAAAA&#10;" fillcolor="white [3212]" strokecolor="black [3213]">
                    <v:shadow on="t" opacity="22936f" mv:blur="40000f" origin=",.5" offset="0,23000emu"/>
                    <v:textbox>
                      <w:txbxContent>
                        <w:p w14:paraId="5E8F5DE0" w14:textId="77777777" w:rsidR="00044D26" w:rsidRDefault="00044D26" w:rsidP="00393509">
                          <w:pPr>
                            <w:rPr>
                              <w:rFonts w:eastAsia="Times New Roman"/>
                            </w:rPr>
                          </w:pPr>
                        </w:p>
                      </w:txbxContent>
                    </v:textbox>
                  </v:oval>
                  <v:oval id="Oval 1909" o:spid="_x0000_s1633" style="position:absolute;left:6110011;top:2258735;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nISxAAA&#10;AN0AAAAPAAAAZHJzL2Rvd25yZXYueG1sRE9Na8JAEL0X/A/LFLyUutHW0qTZiCgFezQqeByy0yRt&#10;djZk15j8e7dQ8DaP9znpajCN6KlztWUF81kEgriwuuZSwfHw+fwOwnlkjY1lUjCSg1U2eUgx0fbK&#10;e+pzX4oQwi5BBZX3bSKlKyoy6Ga2JQ7ct+0M+gC7UuoOryHcNHIRRW/SYM2hocKWNhUVv/nFKDj3&#10;8fGy3canl9cnt1z6n/5rHKVS08dh/QHC0+Dv4n/3Tof5cRTD3zfhBJ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pyEsQAAADdAAAADwAAAAAAAAAAAAAAAACXAgAAZHJzL2Rv&#10;d25yZXYueG1sUEsFBgAAAAAEAAQA9QAAAIgDAAAAAA==&#10;" fillcolor="green" strokecolor="black [3213]">
                    <v:shadow on="t" opacity="22936f" mv:blur="40000f" origin=",.5" offset="0,23000emu"/>
                    <v:textbox>
                      <w:txbxContent>
                        <w:p w14:paraId="3D115050" w14:textId="77777777" w:rsidR="00044D26" w:rsidRDefault="00044D26" w:rsidP="00393509">
                          <w:pPr>
                            <w:rPr>
                              <w:rFonts w:eastAsia="Times New Roman"/>
                            </w:rPr>
                          </w:pPr>
                        </w:p>
                      </w:txbxContent>
                    </v:textbox>
                  </v:oval>
                  <v:oval id="Oval 1910" o:spid="_x0000_s1634" style="position:absolute;left:5121275;top:1944492;width:76179;height:777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XuixgAA&#10;AN0AAAAPAAAAZHJzL2Rvd25yZXYueG1sRI9Ba8MwDIXvhf0Ho8JurZMd0i6rU7LCYGX00K7sLGI1&#10;CYnlEHtN9u+nw2A3iff03qfdfna9utMYWs8G0nUCirjytuXawPXzbbUFFSKyxd4zGfihAPviYbHD&#10;3PqJz3S/xFpJCIccDTQxDrnWoWrIYVj7gVi0mx8dRlnHWtsRJwl3vX5Kkkw7bFkaGhzo0FDVXb6d&#10;AXt9/Uqn8pTNpy4cP7Ljpi4PG2Mel3P5AirSHP/Nf9fvVvCfU+GXb2QEXf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KXuixgAAAN0AAAAPAAAAAAAAAAAAAAAAAJcCAABkcnMv&#10;ZG93bnJldi54bWxQSwUGAAAAAAQABAD1AAAAigMAAAAA&#10;" fillcolor="white [3212]" strokecolor="black [3213]">
                    <v:shadow on="t" opacity="22936f" mv:blur="40000f" origin=",.5" offset="0,23000emu"/>
                    <v:textbox>
                      <w:txbxContent>
                        <w:p w14:paraId="5C42E327" w14:textId="77777777" w:rsidR="00044D26" w:rsidRDefault="00044D26" w:rsidP="00393509">
                          <w:pPr>
                            <w:rPr>
                              <w:rFonts w:eastAsia="Times New Roman"/>
                            </w:rPr>
                          </w:pPr>
                        </w:p>
                      </w:txbxContent>
                    </v:textbox>
                  </v:oval>
                  <v:oval id="Oval 1911" o:spid="_x0000_s1635" style="position:absolute;left:5227607;top:1887357;width:107920;height:106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ejJxAAA&#10;AN0AAAAPAAAAZHJzL2Rvd25yZXYueG1sRE9La8JAEL4L/Q/LFLxI3cRHaVI3oVQEe6y10OOQnSbR&#10;7GzIrjH5925B6G0+vuds8sE0oqfO1ZYVxPMIBHFhdc2lguPX7ukFhPPIGhvLpGAkB3n2MNlgqu2V&#10;P6k/+FKEEHYpKqi8b1MpXVGRQTe3LXHgfm1n0AfYlVJ3eA3hppGLKHqWBmsODRW29F5RcT5cjIKf&#10;Pjlettvke7maufXan/qPcZRKTR+Ht1cQngb/L7679zrMT+IY/r4JJ8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XoycQAAADdAAAADwAAAAAAAAAAAAAAAACXAgAAZHJzL2Rv&#10;d25yZXYueG1sUEsFBgAAAAAEAAQA9QAAAIgDAAAAAA==&#10;" fillcolor="green" strokecolor="black [3213]">
                    <v:shadow on="t" opacity="22936f" mv:blur="40000f" origin=",.5" offset="0,23000emu"/>
                    <v:textbox>
                      <w:txbxContent>
                        <w:p w14:paraId="0D11440F" w14:textId="77777777" w:rsidR="00044D26" w:rsidRDefault="00044D26" w:rsidP="00393509">
                          <w:pPr>
                            <w:rPr>
                              <w:rFonts w:eastAsia="Times New Roman"/>
                            </w:rPr>
                          </w:pPr>
                        </w:p>
                      </w:txbxContent>
                    </v:textbox>
                  </v:oval>
                  <v:oval id="Oval 1912" o:spid="_x0000_s1636" style="position:absolute;left:5343463;top:2114311;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BOwgAA&#10;AN0AAAAPAAAAZHJzL2Rvd25yZXYueG1sRE9Ni8IwEL0L/ocwgjdN66HuVqNUQVAWD+uK56EZ22Iz&#10;KU209d+bBcHbPN7nLNe9qcWDWldZVhBPIxDEudUVFwrOf7vJFwjnkTXWlknBkxysV8PBElNtO/6l&#10;x8kXIoSwS1FB6X2TSunykgy6qW2IA3e1rUEfYFtI3WIXwk0tZ1GUSIMVh4YSG9qWlN9Od6NAnzeX&#10;uMuOSX+8ucNPcpgX2Xau1HjUZwsQnnr/Eb/dex3mf8cz+P8mnCB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QE7CAAAA3QAAAA8AAAAAAAAAAAAAAAAAlwIAAGRycy9kb3du&#10;cmV2LnhtbFBLBQYAAAAABAAEAPUAAACGAwAAAAA=&#10;" fillcolor="white [3212]" strokecolor="black [3213]">
                    <v:shadow on="t" opacity="22936f" mv:blur="40000f" origin=",.5" offset="0,23000emu"/>
                    <v:textbox>
                      <w:txbxContent>
                        <w:p w14:paraId="6A6CB4B6" w14:textId="77777777" w:rsidR="00044D26" w:rsidRDefault="00044D26" w:rsidP="00393509">
                          <w:pPr>
                            <w:rPr>
                              <w:rFonts w:eastAsia="Times New Roman"/>
                            </w:rPr>
                          </w:pPr>
                        </w:p>
                      </w:txbxContent>
                    </v:textbox>
                  </v:oval>
                  <v:oval id="Oval 1913" o:spid="_x0000_s1637" style="position:absolute;left:5449795;top:2055588;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9MlxAAA&#10;AN0AAAAPAAAAZHJzL2Rvd25yZXYueG1sRE9La8JAEL4X+h+WEXopurFRaaKrlEqhHpta6HHITpNo&#10;djZk1zz+fVcQvM3H95zNbjC16Kh1lWUF81kEgji3uuJCwfH7Y/oKwnlkjbVlUjCSg9328WGDqbY9&#10;f1GX+UKEEHYpKii9b1IpXV6SQTezDXHg/mxr0AfYFlK32IdwU8uXKFpJgxWHhhIbei8pP2cXo+C3&#10;S46X/T75iRfPbrn0p+4wjlKpp8nwtgbhafB38c39qcP8ZB7D9Ztwgt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TvTJcQAAADdAAAADwAAAAAAAAAAAAAAAACXAgAAZHJzL2Rv&#10;d25yZXYueG1sUEsFBgAAAAAEAAQA9QAAAIgDAAAAAA==&#10;" fillcolor="green" strokecolor="black [3213]">
                    <v:shadow on="t" opacity="22936f" mv:blur="40000f" origin=",.5" offset="0,23000emu"/>
                    <v:textbox>
                      <w:txbxContent>
                        <w:p w14:paraId="675D8BF9" w14:textId="77777777" w:rsidR="00044D26" w:rsidRDefault="00044D26" w:rsidP="00393509">
                          <w:pPr>
                            <w:rPr>
                              <w:rFonts w:eastAsia="Times New Roman"/>
                            </w:rPr>
                          </w:pPr>
                        </w:p>
                      </w:txbxContent>
                    </v:textbox>
                  </v:oval>
                  <v:oval id="Oval 1914" o:spid="_x0000_s1638" style="position:absolute;left:5724357;top:1279504;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n2hxAAA&#10;AN0AAAAPAAAAZHJzL2Rvd25yZXYueG1sRE9Na4NAEL0H+h+WKfQWV0Mxqc0m2EChEnKIDT0P7lQl&#10;7qy4G7X/vhso9DaP9znb/Ww6MdLgWssKkigGQVxZ3XKt4PL5vtyAcB5ZY2eZFPyQg/3uYbHFTNuJ&#10;zzSWvhYhhF2GChrv+0xKVzVk0EW2Jw7ctx0M+gCHWuoBpxBuOrmK41QabDk0NNjToaHqWt6MAn15&#10;+0qm/JTOp6srjmmxrvPDWqmnxzl/BeFp9v/iP/eHDvNfkme4fxNOk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J9ocQAAADdAAAADwAAAAAAAAAAAAAAAACXAgAAZHJzL2Rv&#10;d25yZXYueG1sUEsFBgAAAAAEAAQA9QAAAIgDAAAAAA==&#10;" fillcolor="white [3212]" strokecolor="black [3213]">
                    <v:shadow on="t" opacity="22936f" mv:blur="40000f" origin=",.5" offset="0,23000emu"/>
                    <v:textbox>
                      <w:txbxContent>
                        <w:p w14:paraId="0ACFB1D7" w14:textId="77777777" w:rsidR="00044D26" w:rsidRDefault="00044D26" w:rsidP="00393509">
                          <w:pPr>
                            <w:rPr>
                              <w:rFonts w:eastAsia="Times New Roman"/>
                            </w:rPr>
                          </w:pPr>
                        </w:p>
                      </w:txbxContent>
                    </v:textbox>
                  </v:oval>
                  <v:oval id="Oval 1915" o:spid="_x0000_s1639" style="position:absolute;left:5830689;top:1220781;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u7KxAAA&#10;AN0AAAAPAAAAZHJzL2Rvd25yZXYueG1sRE9Na8JAEL0X/A/LCL2UurE20kQ3QRTBHqsWehyyY5I2&#10;Oxuya0z+vVso9DaP9znrfDCN6KlztWUF81kEgriwuuZSwfm0f34D4TyyxsYyKRjJQZ5NHtaYanvj&#10;D+qPvhQhhF2KCirv21RKV1Rk0M1sSxy4i+0M+gC7UuoObyHcNPIlipbSYM2hocKWthUVP8erUfDV&#10;J+frbpd8Ll6fXBz77/59HKVSj9NhswLhafD/4j/3QYf5yTyG32/CCT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7uysQAAADdAAAADwAAAAAAAAAAAAAAAACXAgAAZHJzL2Rv&#10;d25yZXYueG1sUEsFBgAAAAAEAAQA9QAAAIgDAAAAAA==&#10;" fillcolor="green" strokecolor="black [3213]">
                    <v:shadow on="t" opacity="22936f" mv:blur="40000f" origin=",.5" offset="0,23000emu"/>
                    <v:textbox>
                      <w:txbxContent>
                        <w:p w14:paraId="5CE64B89" w14:textId="77777777" w:rsidR="00044D26" w:rsidRDefault="00044D26" w:rsidP="00393509">
                          <w:pPr>
                            <w:rPr>
                              <w:rFonts w:eastAsia="Times New Roman"/>
                            </w:rPr>
                          </w:pPr>
                        </w:p>
                      </w:txbxContent>
                    </v:textbox>
                  </v:oval>
                  <v:oval id="Oval 1916" o:spid="_x0000_s1640" style="position:absolute;left:6333787;top:1888945;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EZNwgAA&#10;AN0AAAAPAAAAZHJzL2Rvd25yZXYueG1sRE9Ni8IwEL0L/ocwwt407R6qW43SFYQV8WCVPQ/N2Bab&#10;SWmi7f77jSB4m8f7nNVmMI14UOdqywriWQSCuLC65lLB5bybLkA4j6yxsUwK/sjBZj0erTDVtucT&#10;PXJfihDCLkUFlfdtKqUrKjLoZrYlDtzVdgZ9gF0pdYd9CDeN/IyiRBqsOTRU2NK2ouKW340Cffn+&#10;jfvsmAzHm9sfkv28zLZzpT4mQ7YE4Wnwb/HL/aPD/K84gec34QS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MRk3CAAAA3QAAAA8AAAAAAAAAAAAAAAAAlwIAAGRycy9kb3du&#10;cmV2LnhtbFBLBQYAAAAABAAEAPUAAACGAwAAAAA=&#10;" fillcolor="white [3212]" strokecolor="black [3213]">
                    <v:shadow on="t" opacity="22936f" mv:blur="40000f" origin=",.5" offset="0,23000emu"/>
                    <v:textbox>
                      <w:txbxContent>
                        <w:p w14:paraId="09ECBD16" w14:textId="77777777" w:rsidR="00044D26" w:rsidRDefault="00044D26" w:rsidP="00393509">
                          <w:pPr>
                            <w:rPr>
                              <w:rFonts w:eastAsia="Times New Roman"/>
                            </w:rPr>
                          </w:pPr>
                        </w:p>
                      </w:txbxContent>
                    </v:textbox>
                  </v:oval>
                  <v:oval id="Oval 1917" o:spid="_x0000_s1641" style="position:absolute;left:6440119;top:1830222;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NUmxAAA&#10;AN0AAAAPAAAAZHJzL2Rvd25yZXYueG1sRE9Na8JAEL0X/A/LCL0U3Vi1NqmriCLUo1bB45CdJqnZ&#10;2ZBdY/Lv3YLgbR7vc+bL1pSiodoVlhWMhhEI4tTqgjMFx5/t4BOE88gaS8ukoCMHy0XvZY6Jtjfe&#10;U3PwmQgh7BJUkHtfJVK6NCeDbmgr4sD92tqgD7DOpK7xFsJNKd+j6EMaLDg05FjROqf0crgaBecm&#10;Pl43m/g0nry56dT/Nbuuk0q99tvVFwhPrX+KH+5vHebHoxn8fxNO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DVJsQAAADdAAAADwAAAAAAAAAAAAAAAACXAgAAZHJzL2Rv&#10;d25yZXYueG1sUEsFBgAAAAAEAAQA9QAAAIgDAAAAAA==&#10;" fillcolor="green" strokecolor="black [3213]">
                    <v:shadow on="t" opacity="22936f" mv:blur="40000f" origin=",.5" offset="0,23000emu"/>
                    <v:textbox>
                      <w:txbxContent>
                        <w:p w14:paraId="5A1EA133" w14:textId="77777777" w:rsidR="00044D26" w:rsidRDefault="00044D26" w:rsidP="00393509">
                          <w:pPr>
                            <w:rPr>
                              <w:rFonts w:eastAsia="Times New Roman"/>
                            </w:rPr>
                          </w:pPr>
                        </w:p>
                      </w:txbxContent>
                    </v:textbox>
                  </v:oval>
                  <v:oval id="Oval 1918" o:spid="_x0000_s1642" style="position:absolute;left:6227453;top:1257285;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3ekxgAA&#10;AN0AAAAPAAAAZHJzL2Rvd25yZXYueG1sRI9Ba8MwDIXvhf0Ho8JurZMd0i6rU7LCYGX00K7sLGI1&#10;CYnlEHtN9u+nw2A3iff03qfdfna9utMYWs8G0nUCirjytuXawPXzbbUFFSKyxd4zGfihAPviYbHD&#10;3PqJz3S/xFpJCIccDTQxDrnWoWrIYVj7gVi0mx8dRlnHWtsRJwl3vX5Kkkw7bFkaGhzo0FDVXb6d&#10;AXt9/Uqn8pTNpy4cP7Ljpi4PG2Mel3P5AirSHP/Nf9fvVvCfU8GVb2QEXf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X3ekxgAAAN0AAAAPAAAAAAAAAAAAAAAAAJcCAABkcnMv&#10;ZG93bnJldi54bWxQSwUGAAAAAAQABAD1AAAAigMAAAAA&#10;" fillcolor="white [3212]" strokecolor="black [3213]">
                    <v:shadow on="t" opacity="22936f" mv:blur="40000f" origin=",.5" offset="0,23000emu"/>
                    <v:textbox>
                      <w:txbxContent>
                        <w:p w14:paraId="641B01CF" w14:textId="77777777" w:rsidR="00044D26" w:rsidRDefault="00044D26" w:rsidP="00393509">
                          <w:pPr>
                            <w:rPr>
                              <w:rFonts w:eastAsia="Times New Roman"/>
                            </w:rPr>
                          </w:pPr>
                        </w:p>
                      </w:txbxContent>
                    </v:textbox>
                  </v:oval>
                  <v:oval id="Oval 1919" o:spid="_x0000_s1643" style="position:absolute;left:6333787;top:1198562;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TPxAAA&#10;AN0AAAAPAAAAZHJzL2Rvd25yZXYueG1sRE9Na8JAEL0L/Q/LFHoR3dhqadJspFQKejRV6HHITpO0&#10;2dmQXWPy711B8DaP9znpejCN6KlztWUFi3kEgriwuuZSweH7a/YGwnlkjY1lUjCSg3X2MEkx0fbM&#10;e+pzX4oQwi5BBZX3bSKlKyoy6Oa2JQ7cr+0M+gC7UuoOzyHcNPI5il6lwZpDQ4UtfVZU/Ocno+Cn&#10;jw+nzSY+viynbrXyf/1uHKVST4/DxzsIT4O/i2/urQ7z40UM12/CCT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Pkz8QAAADdAAAADwAAAAAAAAAAAAAAAACXAgAAZHJzL2Rv&#10;d25yZXYueG1sUEsFBgAAAAAEAAQA9QAAAIgDAAAAAA==&#10;" fillcolor="green" strokecolor="black [3213]">
                    <v:shadow on="t" opacity="22936f" mv:blur="40000f" origin=",.5" offset="0,23000emu"/>
                    <v:textbox>
                      <w:txbxContent>
                        <w:p w14:paraId="7B214BB2" w14:textId="77777777" w:rsidR="00044D26" w:rsidRDefault="00044D26" w:rsidP="00393509">
                          <w:pPr>
                            <w:rPr>
                              <w:rFonts w:eastAsia="Times New Roman"/>
                            </w:rPr>
                          </w:pPr>
                        </w:p>
                      </w:txbxContent>
                    </v:textbox>
                  </v:oval>
                  <v:oval id="Oval 1920" o:spid="_x0000_s1644" style="position:absolute;left:6073509;top:1409645;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bEfxgAA&#10;AN0AAAAPAAAAZHJzL2Rvd25yZXYueG1sRI9Ba8JAEIXvgv9hGaE33egh2tRVUqFQKR6M0vOQnSbB&#10;7GzIbk367zsHwdsM781732z3o2vVnfrQeDawXCSgiEtvG64MXC8f8w2oEJEttp7JwB8F2O+mky1m&#10;1g98pnsRKyUhHDI0UMfYZVqHsiaHYeE7YtF+fO8wytpX2vY4SLhr9SpJUu2wYWmosaNDTeWt+HUG&#10;7PX9eznkp3Q83cLxKz2uq/ywNuZlNuZvoCKN8Wl+XH9awX9dCb98IyPo3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RbEfxgAAAN0AAAAPAAAAAAAAAAAAAAAAAJcCAABkcnMv&#10;ZG93bnJldi54bWxQSwUGAAAAAAQABAD1AAAAigMAAAAA&#10;" fillcolor="white [3212]" strokecolor="black [3213]">
                    <v:shadow on="t" opacity="22936f" mv:blur="40000f" origin=",.5" offset="0,23000emu"/>
                    <v:textbox>
                      <w:txbxContent>
                        <w:p w14:paraId="4761E247" w14:textId="77777777" w:rsidR="00044D26" w:rsidRDefault="00044D26" w:rsidP="00393509">
                          <w:pPr>
                            <w:rPr>
                              <w:rFonts w:eastAsia="Times New Roman"/>
                            </w:rPr>
                          </w:pPr>
                        </w:p>
                      </w:txbxContent>
                    </v:textbox>
                  </v:oval>
                  <v:oval id="Oval 1921" o:spid="_x0000_s1645" style="position:absolute;left:6179842;top:1350922;width:107920;height:107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SJ0xAAA&#10;AN0AAAAPAAAAZHJzL2Rvd25yZXYueG1sRE9Na8JAEL0L/Q/LFHqRulFrMWk2UiqCPTZV8DhkxyRt&#10;djZk15j8e7dQ8DaP9znpZjCN6KlztWUF81kEgriwuuZSweF797wG4TyyxsYyKRjJwSZ7mKSYaHvl&#10;L+pzX4oQwi5BBZX3bSKlKyoy6Ga2JQ7c2XYGfYBdKXWH1xBuGrmIoldpsObQUGFLHxUVv/nFKDj1&#10;8eGy3cbH5cvUrVb+p/8cR6nU0+Pw/gbC0+Dv4n/3Xof58WIO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kidMQAAADdAAAADwAAAAAAAAAAAAAAAACXAgAAZHJzL2Rv&#10;d25yZXYueG1sUEsFBgAAAAAEAAQA9QAAAIgDAAAAAA==&#10;" fillcolor="green" strokecolor="black [3213]">
                    <v:shadow on="t" opacity="22936f" mv:blur="40000f" origin=",.5" offset="0,23000emu"/>
                    <v:textbox>
                      <w:txbxContent>
                        <w:p w14:paraId="113285F4" w14:textId="77777777" w:rsidR="00044D26" w:rsidRDefault="00044D26" w:rsidP="00393509">
                          <w:pPr>
                            <w:rPr>
                              <w:rFonts w:eastAsia="Times New Roman"/>
                            </w:rPr>
                          </w:pPr>
                        </w:p>
                      </w:txbxContent>
                    </v:textbox>
                  </v:oval>
                  <v:oval id="Oval 1922" o:spid="_x0000_s1646" style="position:absolute;left:6219519;top:1647708;width:76179;height:76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4rzwgAA&#10;AN0AAAAPAAAAZHJzL2Rvd25yZXYueG1sRE9Ni8IwEL0L/ocwgjdN7aHuVqNUQVAWD+uK56EZ22Iz&#10;KU209d+bBcHbPN7nLNe9qcWDWldZVjCbRiCIc6srLhSc/3aTLxDOI2usLZOCJzlYr4aDJabadvxL&#10;j5MvRAhhl6KC0vsmldLlJRl0U9sQB+5qW4M+wLaQusUuhJtaxlGUSIMVh4YSG9qWlN9Od6NAnzeX&#10;WZcdk/54c4ef5DAvsu1cqfGozxYgPPX+I3679zrM/45j+P8mnCB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bivPCAAAA3QAAAA8AAAAAAAAAAAAAAAAAlwIAAGRycy9kb3du&#10;cmV2LnhtbFBLBQYAAAAABAAEAPUAAACGAwAAAAA=&#10;" fillcolor="white [3212]" strokecolor="black [3213]">
                    <v:shadow on="t" opacity="22936f" mv:blur="40000f" origin=",.5" offset="0,23000emu"/>
                    <v:textbox>
                      <w:txbxContent>
                        <w:p w14:paraId="5A49920B" w14:textId="77777777" w:rsidR="00044D26" w:rsidRDefault="00044D26" w:rsidP="00393509">
                          <w:pPr>
                            <w:rPr>
                              <w:rFonts w:eastAsia="Times New Roman"/>
                            </w:rPr>
                          </w:pPr>
                        </w:p>
                      </w:txbxContent>
                    </v:textbox>
                  </v:oval>
                  <v:oval id="Oval 1923" o:spid="_x0000_s1647" style="position:absolute;left:6325851;top:1590573;width:107920;height:106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xmYwwAA&#10;AN0AAAAPAAAAZHJzL2Rvd25yZXYueG1sRE9La8JAEL4L/odlCl6kbtRaTOoqogj26As8DtkxSZud&#10;Ddk1Jv/eLRS8zcf3nMWqNaVoqHaFZQXjUQSCOLW64EzB+bR7n4NwHlljaZkUdORgtez3Fpho++AD&#10;NUefiRDCLkEFufdVIqVLczLoRrYiDtzN1gZ9gHUmdY2PEG5KOYmiT2mw4NCQY0WbnNLf490ouDbx&#10;+b7dxpfpx9DNZv6n+e46qdTgrV1/gfDU+pf4373XYX48mcLfN+EEu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VxmYwwAAAN0AAAAPAAAAAAAAAAAAAAAAAJcCAABkcnMvZG93&#10;bnJldi54bWxQSwUGAAAAAAQABAD1AAAAhwMAAAAA&#10;" fillcolor="green" strokecolor="black [3213]">
                    <v:shadow on="t" opacity="22936f" mv:blur="40000f" origin=",.5" offset="0,23000emu"/>
                    <v:textbox>
                      <w:txbxContent>
                        <w:p w14:paraId="537496DF" w14:textId="77777777" w:rsidR="00044D26" w:rsidRDefault="00044D26" w:rsidP="00393509">
                          <w:pPr>
                            <w:rPr>
                              <w:rFonts w:eastAsia="Times New Roman"/>
                            </w:rPr>
                          </w:pPr>
                        </w:p>
                      </w:txbxContent>
                    </v:textbox>
                  </v:oval>
                </v:group>
                <v:group id="Group 103" o:spid="_x0000_s1648" style="position:absolute;left:614680;top:427990;width:1778000;height:1803400" coordorigin="684212,703262"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QjmwwAAAN0AAAAPAAAAZHJzL2Rvd25yZXYueG1sRE9Ni8IwEL0v+B/CCN7W&#10;tMoupRpFRMWDLKwK4m1oxrbYTEoT2/rvNwuCt3m8z5kve1OJlhpXWlYQjyMQxJnVJecKzqftZwLC&#10;eWSNlWVS8CQHy8XgY46pth3/Unv0uQgh7FJUUHhfp1K6rCCDbmxr4sDdbGPQB9jkUjfYhXBTyUkU&#10;fUuDJYeGAmtaF5Tdjw+jYNdht5rGm/Zwv62f19PXz+UQk1KjYb+agfDU+7f45d7rMD9J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vJCObDAAAA3QAAAA8A&#10;AAAAAAAAAAAAAAAAqQIAAGRycy9kb3ducmV2LnhtbFBLBQYAAAAABAAEAPoAAACZAwAAAAA=&#10;">
                  <v:shape id="Picture 1883" o:spid="_x0000_s1649" type="#_x0000_t75" style="position:absolute;left:684212;top:703262;width:1778000;height:180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n&#10;xuLDAAAA3QAAAA8AAABkcnMvZG93bnJldi54bWxET91qwjAUvh/4DuEIu5upG2ylGkXEoexiMN0D&#10;HJtjU9uc1CTa+vbLYLC78/H9nvlysK24kQ+1YwXTSQaCuHS65krB9+H9KQcRIrLG1jEpuFOA5WL0&#10;MMdCu56/6LaPlUghHApUYGLsCilDachimLiOOHEn5y3GBH0ltcc+hdtWPmfZq7RYc2ow2NHaUNns&#10;r1ZB//HZ7c6Xy2Z1tIft+f7WeMONUo/jYTUDEWmI/+I/906n+Xn+Ar/fpBPk4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efG4sMAAADdAAAADwAAAAAAAAAAAAAAAACcAgAA&#10;ZHJzL2Rvd25yZXYueG1sUEsFBgAAAAAEAAQA9wAAAIwDAAAAAA==&#10;">
                    <v:imagedata r:id="rId50" o:title=""/>
                    <v:path arrowok="t"/>
                  </v:shape>
                  <v:line id="Straight Connector 1884" o:spid="_x0000_s1650" style="position:absolute;visibility:visible;mso-wrap-style:square" from="814387,1174750" to="2354262,118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hKC8MAAADdAAAADwAAAGRycy9kb3ducmV2LnhtbERP3WrCMBS+H/gO4QjezVRxUqtRRJQN&#10;xgSrD3Bojk21OSlNtN3bL4PB7s7H93tWm97W4kmtrxwrmIwTEMSF0xWXCi7nw2sKwgdkjbVjUvBN&#10;HjbrwcsKM+06PtEzD6WIIewzVGBCaDIpfWHIoh+7hjhyV9daDBG2pdQtdjHc1nKaJHNpseLYYLCh&#10;naHinj+sgkW43Mz+/p5+5m/n7jg3X+XtqpUaDfvtEkSgPvyL/9wfOs5P0xn8fhNPk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4SgvDAAAA3QAAAA8AAAAAAAAAAAAA&#10;AAAAoQIAAGRycy9kb3ducmV2LnhtbFBLBQYAAAAABAAEAPkAAACRAwAAAAA=&#10;" strokecolor="black [3213]" strokeweight="2pt"/>
                </v:group>
                <v:group id="Group 103" o:spid="_x0000_s1651" style="position:absolute;left:4561205;top:443230;width:1778000;height:1803400" coordorigin="684212,703262" coordsize="1778000,180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Y0ywxwAAAN0AAAAPAAAAZHJzL2Rvd25yZXYueG1sRI9Pa8JAEMXvQr/DMoXe&#10;6iaV/jF1FRGVHkRQC8XbkB2TYHY2ZLdJ/PadQ8HbDO/Ne7+ZLQZXq47aUHk2kI4TUMS5txUXBr5P&#10;m+cPUCEiW6w9k4EbBVjMH0YzzKzv+UDdMRZKQjhkaKCMscm0DnlJDsPYN8SiXXzrMMraFtq22Eu4&#10;q/VLkrxphxVLQ4kNrUrKr8dfZ2DbY7+cpOtud72sbufT6/5nl5IxT4/D8hNUpCHezf/XX1bwp+/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3Y0ywxwAAAN0A&#10;AAAPAAAAAAAAAAAAAAAAAKkCAABkcnMvZG93bnJldi54bWxQSwUGAAAAAAQABAD6AAAAnQMAAAAA&#10;">
                  <v:shape id="Picture 1971" o:spid="_x0000_s1652" type="#_x0000_t75" style="position:absolute;left:684212;top:703262;width:1778000;height:180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N&#10;grTDAAAA3QAAAA8AAABkcnMvZG93bnJldi54bWxET81qAjEQvhf6DmGE3mpWD9VujSLFUulBUPsA&#10;0824WXczWZPUXd/eCIK3+fh+Z7bobSPO5EPlWMFomIEgLpyuuFTwu/96nYIIEVlj45gUXCjAYv78&#10;NMNcu463dN7FUqQQDjkqMDG2uZShMGQxDF1LnLiD8xZjgr6U2mOXwm0jx1n2Ji1WnBoMtvRpqKh3&#10;/1ZB97Np18fTabX8s/vv42VSe8O1Ui+DfvkBIlIfH+K7e63T/PfJCG7fpBPk/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U2CtMMAAADdAAAADwAAAAAAAAAAAAAAAACcAgAA&#10;ZHJzL2Rvd25yZXYueG1sUEsFBgAAAAAEAAQA9wAAAIwDAAAAAA==&#10;">
                    <v:imagedata r:id="rId51" o:title=""/>
                    <v:path arrowok="t"/>
                  </v:shape>
                  <v:line id="Straight Connector 1972" o:spid="_x0000_s1653" style="position:absolute;visibility:visible;mso-wrap-style:square" from="814387,1174750" to="2354262,118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kIXsMAAADdAAAADwAAAGRycy9kb3ducmV2LnhtbERP24rCMBB9X/Afwgi+rekK3rpGEVFc&#10;EBe2+gFDMzbVZlKaaLt/bxYWfJvDuc5i1dlKPKjxpWMFH8MEBHHudMmFgvNp9z4D4QOyxsoxKfgl&#10;D6tl722BqXYt/9AjC4WIIexTVGBCqFMpfW7Ioh+6mjhyF9dYDBE2hdQNtjHcVnKUJBNpseTYYLCm&#10;jaH8lt2tgnk4X832tp8dsvGp/Z6YY3G9aKUG/W79CSJQF17if/eXjvPn0xH8fRNP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pCF7DAAAA3QAAAA8AAAAAAAAAAAAA&#10;AAAAoQIAAGRycy9kb3ducmV2LnhtbFBLBQYAAAAABAAEAPkAAACRAwAAAAA=&#10;" strokecolor="black [3213]" strokeweight="2pt"/>
                </v:group>
                <w10:wrap type="through"/>
              </v:group>
            </w:pict>
          </mc:Fallback>
        </mc:AlternateContent>
      </w:r>
    </w:p>
    <w:p w14:paraId="4DBA9CB5" w14:textId="78D6505A" w:rsidR="00393509" w:rsidRDefault="00393509" w:rsidP="001D30DF">
      <w:pPr>
        <w:spacing w:after="0" w:line="240" w:lineRule="auto"/>
        <w:rPr>
          <w:rFonts w:ascii="Arial Narrow" w:hAnsi="Arial Narrow"/>
          <w:sz w:val="28"/>
          <w:szCs w:val="28"/>
        </w:rPr>
      </w:pPr>
    </w:p>
    <w:p w14:paraId="0B1AAED0" w14:textId="54CF920C" w:rsidR="00393509" w:rsidRDefault="00393509" w:rsidP="001D30DF">
      <w:pPr>
        <w:spacing w:after="0" w:line="240" w:lineRule="auto"/>
        <w:rPr>
          <w:rFonts w:ascii="Arial Narrow" w:hAnsi="Arial Narrow"/>
          <w:sz w:val="28"/>
          <w:szCs w:val="28"/>
        </w:rPr>
      </w:pPr>
    </w:p>
    <w:p w14:paraId="19B119FC" w14:textId="73A5882F" w:rsidR="00393509" w:rsidRDefault="00393509" w:rsidP="001D30DF">
      <w:pPr>
        <w:spacing w:after="0" w:line="240" w:lineRule="auto"/>
        <w:rPr>
          <w:rFonts w:ascii="Arial Narrow" w:hAnsi="Arial Narrow"/>
          <w:sz w:val="28"/>
          <w:szCs w:val="28"/>
        </w:rPr>
      </w:pPr>
    </w:p>
    <w:p w14:paraId="3A3EA9C5" w14:textId="16E23BA9" w:rsidR="00393509" w:rsidRDefault="00393509" w:rsidP="001D30DF">
      <w:pPr>
        <w:spacing w:after="0" w:line="240" w:lineRule="auto"/>
        <w:rPr>
          <w:rFonts w:ascii="Arial Narrow" w:hAnsi="Arial Narrow"/>
          <w:sz w:val="28"/>
          <w:szCs w:val="28"/>
        </w:rPr>
      </w:pPr>
    </w:p>
    <w:p w14:paraId="1103C083" w14:textId="7F423E9D" w:rsidR="00393509" w:rsidRDefault="00393509" w:rsidP="001D30DF">
      <w:pPr>
        <w:spacing w:after="0" w:line="240" w:lineRule="auto"/>
        <w:rPr>
          <w:rFonts w:ascii="Arial Narrow" w:hAnsi="Arial Narrow"/>
          <w:sz w:val="28"/>
          <w:szCs w:val="28"/>
        </w:rPr>
      </w:pPr>
    </w:p>
    <w:p w14:paraId="57FD222D" w14:textId="0ED9E70A" w:rsidR="00393509" w:rsidRDefault="00393509" w:rsidP="001D30DF">
      <w:pPr>
        <w:spacing w:after="0" w:line="240" w:lineRule="auto"/>
        <w:rPr>
          <w:rFonts w:ascii="Arial Narrow" w:hAnsi="Arial Narrow"/>
          <w:sz w:val="28"/>
          <w:szCs w:val="28"/>
        </w:rPr>
      </w:pPr>
    </w:p>
    <w:p w14:paraId="25150838" w14:textId="77777777" w:rsidR="00393509" w:rsidRDefault="00393509" w:rsidP="001D30DF">
      <w:pPr>
        <w:spacing w:after="0" w:line="240" w:lineRule="auto"/>
        <w:rPr>
          <w:rFonts w:ascii="Arial Narrow" w:hAnsi="Arial Narrow"/>
          <w:sz w:val="28"/>
          <w:szCs w:val="28"/>
        </w:rPr>
      </w:pPr>
    </w:p>
    <w:p w14:paraId="32E90717" w14:textId="098CF38F" w:rsidR="00393509" w:rsidRDefault="00393509" w:rsidP="001D30DF">
      <w:pPr>
        <w:spacing w:after="0" w:line="240" w:lineRule="auto"/>
        <w:rPr>
          <w:rFonts w:ascii="Arial Narrow" w:hAnsi="Arial Narrow"/>
          <w:sz w:val="28"/>
          <w:szCs w:val="28"/>
        </w:rPr>
      </w:pPr>
    </w:p>
    <w:p w14:paraId="30C1C06B" w14:textId="124C8BA0" w:rsidR="00393509" w:rsidRDefault="00393509" w:rsidP="001D30DF">
      <w:pPr>
        <w:spacing w:after="0" w:line="240" w:lineRule="auto"/>
        <w:rPr>
          <w:rFonts w:ascii="Arial Narrow" w:hAnsi="Arial Narrow"/>
          <w:sz w:val="28"/>
          <w:szCs w:val="28"/>
        </w:rPr>
      </w:pPr>
    </w:p>
    <w:p w14:paraId="13FF9227" w14:textId="6AA4111D" w:rsidR="00393509" w:rsidRDefault="00393509" w:rsidP="001D30DF">
      <w:pPr>
        <w:spacing w:after="0" w:line="240" w:lineRule="auto"/>
        <w:rPr>
          <w:rFonts w:ascii="Arial Narrow" w:hAnsi="Arial Narrow"/>
          <w:sz w:val="28"/>
          <w:szCs w:val="28"/>
        </w:rPr>
      </w:pPr>
    </w:p>
    <w:p w14:paraId="4E96AE5F" w14:textId="1E42E380" w:rsidR="00393509" w:rsidRDefault="00393509" w:rsidP="001D30DF">
      <w:pPr>
        <w:spacing w:after="0" w:line="240" w:lineRule="auto"/>
        <w:rPr>
          <w:rFonts w:ascii="Arial Narrow" w:hAnsi="Arial Narrow"/>
          <w:sz w:val="28"/>
          <w:szCs w:val="28"/>
        </w:rPr>
      </w:pPr>
    </w:p>
    <w:p w14:paraId="08564B0F" w14:textId="77777777" w:rsidR="00486838" w:rsidRPr="00486838" w:rsidRDefault="00486838" w:rsidP="00486838">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486838">
        <w:rPr>
          <w:rFonts w:ascii="Arial Narrow" w:hAnsi="Arial Narrow"/>
          <w:b/>
          <w:bCs/>
          <w:sz w:val="32"/>
          <w:szCs w:val="32"/>
          <w14:shadow w14:blurRad="50800" w14:dist="38100" w14:dir="2700000" w14:sx="100000" w14:sy="100000" w14:kx="0" w14:ky="0" w14:algn="tl">
            <w14:srgbClr w14:val="000000">
              <w14:alpha w14:val="57000"/>
            </w14:srgbClr>
          </w14:shadow>
        </w:rPr>
        <w:t>SIZE OF LUMP – SURFACE AREA</w:t>
      </w:r>
    </w:p>
    <w:p w14:paraId="3CEB285D" w14:textId="0574FA14" w:rsidR="00486838" w:rsidRPr="00486838" w:rsidRDefault="00486838" w:rsidP="00486838">
      <w:pPr>
        <w:spacing w:after="0" w:line="240" w:lineRule="auto"/>
        <w:rPr>
          <w:rFonts w:ascii="Arial Narrow" w:hAnsi="Arial Narrow"/>
          <w:sz w:val="28"/>
          <w:szCs w:val="28"/>
        </w:rPr>
      </w:pPr>
      <w:r w:rsidRPr="00486838">
        <w:rPr>
          <w:rFonts w:ascii="Arial Narrow" w:hAnsi="Arial Narrow"/>
          <w:sz w:val="28"/>
          <w:szCs w:val="28"/>
        </w:rPr>
        <w:t>When a solid reacts, it is only the particles on the surface of the solid which come in contact with the other reactant.</w:t>
      </w:r>
    </w:p>
    <w:p w14:paraId="1F56B5E6" w14:textId="50539491" w:rsidR="00393509" w:rsidRDefault="0051755D" w:rsidP="001D30D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711488" behindDoc="0" locked="0" layoutInCell="1" allowOverlap="1" wp14:anchorId="31774D80" wp14:editId="6B850338">
                <wp:simplePos x="0" y="0"/>
                <wp:positionH relativeFrom="column">
                  <wp:posOffset>-208280</wp:posOffset>
                </wp:positionH>
                <wp:positionV relativeFrom="paragraph">
                  <wp:posOffset>50165</wp:posOffset>
                </wp:positionV>
                <wp:extent cx="6866255" cy="3980180"/>
                <wp:effectExtent l="0" t="0" r="169545" b="185420"/>
                <wp:wrapNone/>
                <wp:docPr id="200" name="Group 200"/>
                <wp:cNvGraphicFramePr/>
                <a:graphic xmlns:a="http://schemas.openxmlformats.org/drawingml/2006/main">
                  <a:graphicData uri="http://schemas.microsoft.com/office/word/2010/wordprocessingGroup">
                    <wpg:wgp>
                      <wpg:cNvGrpSpPr/>
                      <wpg:grpSpPr>
                        <a:xfrm>
                          <a:off x="0" y="0"/>
                          <a:ext cx="6866255" cy="3980180"/>
                          <a:chOff x="0" y="0"/>
                          <a:chExt cx="6866255" cy="3980180"/>
                        </a:xfrm>
                      </wpg:grpSpPr>
                      <wps:wsp>
                        <wps:cNvPr id="1973" name="Text Box 5"/>
                        <wps:cNvSpPr txBox="1">
                          <a:spLocks noChangeArrowheads="1"/>
                        </wps:cNvSpPr>
                        <wps:spPr bwMode="auto">
                          <a:xfrm>
                            <a:off x="817245" y="0"/>
                            <a:ext cx="2019300" cy="387350"/>
                          </a:xfrm>
                          <a:prstGeom prst="rect">
                            <a:avLst/>
                          </a:prstGeom>
                          <a:solidFill>
                            <a:schemeClr val="bg1"/>
                          </a:solidFill>
                          <a:ln w="15875">
                            <a:solidFill>
                              <a:schemeClr val="tx1"/>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04AB8F" w14:textId="77777777" w:rsidR="00044D26" w:rsidRDefault="00044D26" w:rsidP="00486838">
                              <w:pPr>
                                <w:pStyle w:val="NormalWeb"/>
                                <w:spacing w:before="0" w:beforeAutospacing="0" w:after="0" w:afterAutospacing="0"/>
                                <w:jc w:val="center"/>
                                <w:textAlignment w:val="baseline"/>
                              </w:pPr>
                              <w:r>
                                <w:rPr>
                                  <w:rFonts w:ascii="Arial" w:eastAsia="MS PGothic" w:hAnsi="Arial" w:cs="MS PGothic"/>
                                  <w:b/>
                                  <w:bCs/>
                                  <w:color w:val="000000" w:themeColor="text1"/>
                                  <w:kern w:val="24"/>
                                </w:rPr>
                                <w:t>LARGE LUMP</w:t>
                              </w:r>
                            </w:p>
                          </w:txbxContent>
                        </wps:txbx>
                        <wps:bodyPr wrap="square" lIns="72000" tIns="93600" rIns="72000" bIns="93600">
                          <a:noAutofit/>
                        </wps:bodyPr>
                      </wps:wsp>
                      <wps:wsp>
                        <wps:cNvPr id="1974" name="Text Box 5"/>
                        <wps:cNvSpPr txBox="1">
                          <a:spLocks noChangeArrowheads="1"/>
                        </wps:cNvSpPr>
                        <wps:spPr bwMode="auto">
                          <a:xfrm>
                            <a:off x="4310380" y="10795"/>
                            <a:ext cx="2009140" cy="389890"/>
                          </a:xfrm>
                          <a:prstGeom prst="rect">
                            <a:avLst/>
                          </a:prstGeom>
                          <a:solidFill>
                            <a:schemeClr val="bg1"/>
                          </a:solidFill>
                          <a:ln w="19050">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366B96" w14:textId="77777777" w:rsidR="00044D26" w:rsidRDefault="00044D26" w:rsidP="00486838">
                              <w:pPr>
                                <w:pStyle w:val="NormalWeb"/>
                                <w:spacing w:before="0" w:beforeAutospacing="0" w:after="0" w:afterAutospacing="0"/>
                                <w:jc w:val="center"/>
                                <w:textAlignment w:val="baseline"/>
                              </w:pPr>
                              <w:r>
                                <w:rPr>
                                  <w:rFonts w:ascii="Arial" w:eastAsia="MS PGothic" w:hAnsi="Arial" w:cs="MS PGothic"/>
                                  <w:b/>
                                  <w:bCs/>
                                  <w:color w:val="000000" w:themeColor="text1"/>
                                  <w:kern w:val="24"/>
                                </w:rPr>
                                <w:t>SMALL LUMPS</w:t>
                              </w:r>
                            </w:p>
                          </w:txbxContent>
                        </wps:txbx>
                        <wps:bodyPr wrap="square" lIns="72000" tIns="93600" rIns="72000" bIns="93600">
                          <a:noAutofit/>
                        </wps:bodyPr>
                      </wps:wsp>
                      <wpg:grpSp>
                        <wpg:cNvPr id="1862" name="Group 1862"/>
                        <wpg:cNvGrpSpPr/>
                        <wpg:grpSpPr>
                          <a:xfrm>
                            <a:off x="607695" y="420370"/>
                            <a:ext cx="2143879" cy="1920871"/>
                            <a:chOff x="0" y="0"/>
                            <a:chExt cx="2259825" cy="1897761"/>
                          </a:xfrm>
                        </wpg:grpSpPr>
                        <wpg:grpSp>
                          <wpg:cNvPr id="1976" name="Group 1976"/>
                          <wpg:cNvGrpSpPr>
                            <a:grpSpLocks/>
                          </wpg:cNvGrpSpPr>
                          <wpg:grpSpPr bwMode="auto">
                            <a:xfrm>
                              <a:off x="304800" y="206375"/>
                              <a:ext cx="1759265" cy="1447017"/>
                              <a:chOff x="398463" y="357187"/>
                              <a:chExt cx="2300033" cy="1890454"/>
                            </a:xfrm>
                          </wpg:grpSpPr>
                          <wpg:grpSp>
                            <wpg:cNvPr id="1977" name="Group 1977"/>
                            <wpg:cNvGrpSpPr>
                              <a:grpSpLocks/>
                            </wpg:cNvGrpSpPr>
                            <wpg:grpSpPr bwMode="auto">
                              <a:xfrm>
                                <a:off x="893763" y="357187"/>
                                <a:ext cx="1804733" cy="1744404"/>
                                <a:chOff x="893763" y="357187"/>
                                <a:chExt cx="1804733" cy="1744404"/>
                              </a:xfrm>
                            </wpg:grpSpPr>
                            <wps:wsp>
                              <wps:cNvPr id="1978" name="Oval 1978"/>
                              <wps:cNvSpPr/>
                              <wps:spPr>
                                <a:xfrm>
                                  <a:off x="941388" y="18077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F60841F" w14:textId="77777777" w:rsidR="00044D26" w:rsidRDefault="00044D26" w:rsidP="00486838">
                                    <w:pPr>
                                      <w:rPr>
                                        <w:rFonts w:eastAsia="Times New Roman"/>
                                      </w:rPr>
                                    </w:pPr>
                                  </w:p>
                                </w:txbxContent>
                              </wps:txbx>
                              <wps:bodyPr anchor="ctr"/>
                            </wps:wsp>
                            <wps:wsp>
                              <wps:cNvPr id="1979" name="Oval 1979"/>
                              <wps:cNvSpPr/>
                              <wps:spPr>
                                <a:xfrm>
                                  <a:off x="1239428" y="18018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B99DCF" w14:textId="77777777" w:rsidR="00044D26" w:rsidRDefault="00044D26" w:rsidP="00486838">
                                    <w:pPr>
                                      <w:rPr>
                                        <w:rFonts w:eastAsia="Times New Roman"/>
                                      </w:rPr>
                                    </w:pPr>
                                  </w:p>
                                </w:txbxContent>
                              </wps:txbx>
                              <wps:bodyPr anchor="ctr"/>
                            </wps:wsp>
                            <wps:wsp>
                              <wps:cNvPr id="1980" name="Oval 1980"/>
                              <wps:cNvSpPr/>
                              <wps:spPr>
                                <a:xfrm>
                                  <a:off x="1525588" y="18172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FE7F47A" w14:textId="77777777" w:rsidR="00044D26" w:rsidRDefault="00044D26" w:rsidP="00486838">
                                    <w:pPr>
                                      <w:rPr>
                                        <w:rFonts w:eastAsia="Times New Roman"/>
                                      </w:rPr>
                                    </w:pPr>
                                  </w:p>
                                </w:txbxContent>
                              </wps:txbx>
                              <wps:bodyPr anchor="ctr"/>
                            </wps:wsp>
                            <wps:wsp>
                              <wps:cNvPr id="1981" name="Oval 1981"/>
                              <wps:cNvSpPr/>
                              <wps:spPr>
                                <a:xfrm>
                                  <a:off x="1823628" y="18113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09AC3D6" w14:textId="77777777" w:rsidR="00044D26" w:rsidRDefault="00044D26" w:rsidP="00486838">
                                    <w:pPr>
                                      <w:rPr>
                                        <w:rFonts w:eastAsia="Times New Roman"/>
                                      </w:rPr>
                                    </w:pPr>
                                  </w:p>
                                </w:txbxContent>
                              </wps:txbx>
                              <wps:bodyPr anchor="ctr"/>
                            </wps:wsp>
                            <wps:wsp>
                              <wps:cNvPr id="1982" name="Oval 1982"/>
                              <wps:cNvSpPr/>
                              <wps:spPr>
                                <a:xfrm>
                                  <a:off x="2116138" y="18109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C57C894" w14:textId="77777777" w:rsidR="00044D26" w:rsidRDefault="00044D26" w:rsidP="00486838">
                                    <w:pPr>
                                      <w:rPr>
                                        <w:rFonts w:eastAsia="Times New Roman"/>
                                      </w:rPr>
                                    </w:pPr>
                                  </w:p>
                                </w:txbxContent>
                              </wps:txbx>
                              <wps:bodyPr anchor="ctr"/>
                            </wps:wsp>
                            <wps:wsp>
                              <wps:cNvPr id="1983" name="Oval 1983"/>
                              <wps:cNvSpPr/>
                              <wps:spPr>
                                <a:xfrm>
                                  <a:off x="2414178" y="18049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EB69575" w14:textId="77777777" w:rsidR="00044D26" w:rsidRDefault="00044D26" w:rsidP="00486838">
                                    <w:pPr>
                                      <w:rPr>
                                        <w:rFonts w:eastAsia="Times New Roman"/>
                                      </w:rPr>
                                    </w:pPr>
                                  </w:p>
                                </w:txbxContent>
                              </wps:txbx>
                              <wps:bodyPr anchor="ctr"/>
                            </wps:wsp>
                            <wps:wsp>
                              <wps:cNvPr id="1984" name="Oval 1984"/>
                              <wps:cNvSpPr/>
                              <wps:spPr>
                                <a:xfrm>
                                  <a:off x="928688" y="15188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D906C1D" w14:textId="77777777" w:rsidR="00044D26" w:rsidRDefault="00044D26" w:rsidP="00486838">
                                    <w:pPr>
                                      <w:rPr>
                                        <w:rFonts w:eastAsia="Times New Roman"/>
                                      </w:rPr>
                                    </w:pPr>
                                  </w:p>
                                </w:txbxContent>
                              </wps:txbx>
                              <wps:bodyPr anchor="ctr"/>
                            </wps:wsp>
                            <wps:wsp>
                              <wps:cNvPr id="1985" name="Oval 1985"/>
                              <wps:cNvSpPr/>
                              <wps:spPr>
                                <a:xfrm>
                                  <a:off x="1226728" y="15128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9080BC" w14:textId="77777777" w:rsidR="00044D26" w:rsidRDefault="00044D26" w:rsidP="00486838">
                                    <w:pPr>
                                      <w:rPr>
                                        <w:rFonts w:eastAsia="Times New Roman"/>
                                      </w:rPr>
                                    </w:pPr>
                                  </w:p>
                                </w:txbxContent>
                              </wps:txbx>
                              <wps:bodyPr anchor="ctr"/>
                            </wps:wsp>
                            <wps:wsp>
                              <wps:cNvPr id="1986" name="Oval 1986"/>
                              <wps:cNvSpPr/>
                              <wps:spPr>
                                <a:xfrm>
                                  <a:off x="1512888" y="15283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AA76ADD" w14:textId="77777777" w:rsidR="00044D26" w:rsidRDefault="00044D26" w:rsidP="00486838">
                                    <w:pPr>
                                      <w:rPr>
                                        <w:rFonts w:eastAsia="Times New Roman"/>
                                      </w:rPr>
                                    </w:pPr>
                                  </w:p>
                                </w:txbxContent>
                              </wps:txbx>
                              <wps:bodyPr anchor="ctr"/>
                            </wps:wsp>
                            <wps:wsp>
                              <wps:cNvPr id="1987" name="Oval 1987"/>
                              <wps:cNvSpPr/>
                              <wps:spPr>
                                <a:xfrm>
                                  <a:off x="1810928" y="15224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3BB6D75" w14:textId="77777777" w:rsidR="00044D26" w:rsidRDefault="00044D26" w:rsidP="00486838">
                                    <w:pPr>
                                      <w:rPr>
                                        <w:rFonts w:eastAsia="Times New Roman"/>
                                      </w:rPr>
                                    </w:pPr>
                                  </w:p>
                                </w:txbxContent>
                              </wps:txbx>
                              <wps:bodyPr anchor="ctr"/>
                            </wps:wsp>
                            <wps:wsp>
                              <wps:cNvPr id="1988" name="Oval 1988"/>
                              <wps:cNvSpPr/>
                              <wps:spPr>
                                <a:xfrm>
                                  <a:off x="2103438" y="15219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8632526" w14:textId="77777777" w:rsidR="00044D26" w:rsidRDefault="00044D26" w:rsidP="00486838">
                                    <w:pPr>
                                      <w:rPr>
                                        <w:rFonts w:eastAsia="Times New Roman"/>
                                      </w:rPr>
                                    </w:pPr>
                                  </w:p>
                                </w:txbxContent>
                              </wps:txbx>
                              <wps:bodyPr anchor="ctr"/>
                            </wps:wsp>
                            <wps:wsp>
                              <wps:cNvPr id="1989" name="Oval 1989"/>
                              <wps:cNvSpPr/>
                              <wps:spPr>
                                <a:xfrm>
                                  <a:off x="2401478" y="15160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95288E" w14:textId="77777777" w:rsidR="00044D26" w:rsidRDefault="00044D26" w:rsidP="00486838">
                                    <w:pPr>
                                      <w:rPr>
                                        <w:rFonts w:eastAsia="Times New Roman"/>
                                      </w:rPr>
                                    </w:pPr>
                                  </w:p>
                                </w:txbxContent>
                              </wps:txbx>
                              <wps:bodyPr anchor="ctr"/>
                            </wps:wsp>
                            <wps:wsp>
                              <wps:cNvPr id="1990" name="Oval 1990"/>
                              <wps:cNvSpPr/>
                              <wps:spPr>
                                <a:xfrm>
                                  <a:off x="919163" y="12298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B418BE8" w14:textId="77777777" w:rsidR="00044D26" w:rsidRDefault="00044D26" w:rsidP="00486838">
                                    <w:pPr>
                                      <w:rPr>
                                        <w:rFonts w:eastAsia="Times New Roman"/>
                                      </w:rPr>
                                    </w:pPr>
                                  </w:p>
                                </w:txbxContent>
                              </wps:txbx>
                              <wps:bodyPr anchor="ctr"/>
                            </wps:wsp>
                            <wps:wsp>
                              <wps:cNvPr id="1991" name="Oval 1991"/>
                              <wps:cNvSpPr/>
                              <wps:spPr>
                                <a:xfrm>
                                  <a:off x="1217203" y="12239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76C1388" w14:textId="77777777" w:rsidR="00044D26" w:rsidRDefault="00044D26" w:rsidP="00486838">
                                    <w:pPr>
                                      <w:rPr>
                                        <w:rFonts w:eastAsia="Times New Roman"/>
                                      </w:rPr>
                                    </w:pPr>
                                  </w:p>
                                </w:txbxContent>
                              </wps:txbx>
                              <wps:bodyPr anchor="ctr"/>
                            </wps:wsp>
                            <wps:wsp>
                              <wps:cNvPr id="1992" name="Oval 1992"/>
                              <wps:cNvSpPr/>
                              <wps:spPr>
                                <a:xfrm>
                                  <a:off x="1503363" y="12394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4B1E440" w14:textId="77777777" w:rsidR="00044D26" w:rsidRDefault="00044D26" w:rsidP="00486838">
                                    <w:pPr>
                                      <w:rPr>
                                        <w:rFonts w:eastAsia="Times New Roman"/>
                                      </w:rPr>
                                    </w:pPr>
                                  </w:p>
                                </w:txbxContent>
                              </wps:txbx>
                              <wps:bodyPr anchor="ctr"/>
                            </wps:wsp>
                            <wps:wsp>
                              <wps:cNvPr id="1993" name="Oval 1993"/>
                              <wps:cNvSpPr/>
                              <wps:spPr>
                                <a:xfrm>
                                  <a:off x="1801403" y="12334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4292122" w14:textId="77777777" w:rsidR="00044D26" w:rsidRDefault="00044D26" w:rsidP="00486838">
                                    <w:pPr>
                                      <w:rPr>
                                        <w:rFonts w:eastAsia="Times New Roman"/>
                                      </w:rPr>
                                    </w:pPr>
                                  </w:p>
                                </w:txbxContent>
                              </wps:txbx>
                              <wps:bodyPr anchor="ctr"/>
                            </wps:wsp>
                            <wps:wsp>
                              <wps:cNvPr id="1994" name="Oval 1994"/>
                              <wps:cNvSpPr/>
                              <wps:spPr>
                                <a:xfrm>
                                  <a:off x="2093913" y="12330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33CB7E8" w14:textId="77777777" w:rsidR="00044D26" w:rsidRDefault="00044D26" w:rsidP="00486838">
                                    <w:pPr>
                                      <w:rPr>
                                        <w:rFonts w:eastAsia="Times New Roman"/>
                                      </w:rPr>
                                    </w:pPr>
                                  </w:p>
                                </w:txbxContent>
                              </wps:txbx>
                              <wps:bodyPr anchor="ctr"/>
                            </wps:wsp>
                            <wps:wsp>
                              <wps:cNvPr id="1995" name="Oval 1995"/>
                              <wps:cNvSpPr/>
                              <wps:spPr>
                                <a:xfrm>
                                  <a:off x="2391953" y="12271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339B034" w14:textId="77777777" w:rsidR="00044D26" w:rsidRDefault="00044D26" w:rsidP="00486838">
                                    <w:pPr>
                                      <w:rPr>
                                        <w:rFonts w:eastAsia="Times New Roman"/>
                                      </w:rPr>
                                    </w:pPr>
                                  </w:p>
                                </w:txbxContent>
                              </wps:txbx>
                              <wps:bodyPr anchor="ctr"/>
                            </wps:wsp>
                            <wps:wsp>
                              <wps:cNvPr id="1996" name="Oval 1996"/>
                              <wps:cNvSpPr/>
                              <wps:spPr>
                                <a:xfrm>
                                  <a:off x="906463" y="9409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E8C9A84" w14:textId="77777777" w:rsidR="00044D26" w:rsidRDefault="00044D26" w:rsidP="00486838">
                                    <w:pPr>
                                      <w:rPr>
                                        <w:rFonts w:eastAsia="Times New Roman"/>
                                      </w:rPr>
                                    </w:pPr>
                                  </w:p>
                                </w:txbxContent>
                              </wps:txbx>
                              <wps:bodyPr anchor="ctr"/>
                            </wps:wsp>
                            <wps:wsp>
                              <wps:cNvPr id="1997" name="Oval 1997"/>
                              <wps:cNvSpPr/>
                              <wps:spPr>
                                <a:xfrm>
                                  <a:off x="1204503" y="9350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C115ACB" w14:textId="77777777" w:rsidR="00044D26" w:rsidRDefault="00044D26" w:rsidP="00486838">
                                    <w:pPr>
                                      <w:rPr>
                                        <w:rFonts w:eastAsia="Times New Roman"/>
                                      </w:rPr>
                                    </w:pPr>
                                  </w:p>
                                </w:txbxContent>
                              </wps:txbx>
                              <wps:bodyPr anchor="ctr"/>
                            </wps:wsp>
                            <wps:wsp>
                              <wps:cNvPr id="1998" name="Oval 1998"/>
                              <wps:cNvSpPr/>
                              <wps:spPr>
                                <a:xfrm>
                                  <a:off x="1490663" y="9504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2B5837C" w14:textId="77777777" w:rsidR="00044D26" w:rsidRDefault="00044D26" w:rsidP="00486838">
                                    <w:pPr>
                                      <w:rPr>
                                        <w:rFonts w:eastAsia="Times New Roman"/>
                                      </w:rPr>
                                    </w:pPr>
                                  </w:p>
                                </w:txbxContent>
                              </wps:txbx>
                              <wps:bodyPr anchor="ctr"/>
                            </wps:wsp>
                            <wps:wsp>
                              <wps:cNvPr id="1999" name="Oval 1999"/>
                              <wps:cNvSpPr/>
                              <wps:spPr>
                                <a:xfrm>
                                  <a:off x="1788703" y="9445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21CA520" w14:textId="77777777" w:rsidR="00044D26" w:rsidRDefault="00044D26" w:rsidP="00486838">
                                    <w:pPr>
                                      <w:rPr>
                                        <w:rFonts w:eastAsia="Times New Roman"/>
                                      </w:rPr>
                                    </w:pPr>
                                  </w:p>
                                </w:txbxContent>
                              </wps:txbx>
                              <wps:bodyPr anchor="ctr"/>
                            </wps:wsp>
                            <wps:wsp>
                              <wps:cNvPr id="2000" name="Oval 2000"/>
                              <wps:cNvSpPr/>
                              <wps:spPr>
                                <a:xfrm>
                                  <a:off x="2081213" y="9441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6D0165C" w14:textId="77777777" w:rsidR="00044D26" w:rsidRDefault="00044D26" w:rsidP="00486838">
                                    <w:pPr>
                                      <w:rPr>
                                        <w:rFonts w:eastAsia="Times New Roman"/>
                                      </w:rPr>
                                    </w:pPr>
                                  </w:p>
                                </w:txbxContent>
                              </wps:txbx>
                              <wps:bodyPr anchor="ctr"/>
                            </wps:wsp>
                            <wps:wsp>
                              <wps:cNvPr id="2001" name="Oval 2001"/>
                              <wps:cNvSpPr/>
                              <wps:spPr>
                                <a:xfrm>
                                  <a:off x="2379253" y="9382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66D88E" w14:textId="77777777" w:rsidR="00044D26" w:rsidRDefault="00044D26" w:rsidP="00486838">
                                    <w:pPr>
                                      <w:rPr>
                                        <w:rFonts w:eastAsia="Times New Roman"/>
                                      </w:rPr>
                                    </w:pPr>
                                  </w:p>
                                </w:txbxContent>
                              </wps:txbx>
                              <wps:bodyPr anchor="ctr"/>
                            </wps:wsp>
                            <wps:wsp>
                              <wps:cNvPr id="2002" name="Oval 2002"/>
                              <wps:cNvSpPr/>
                              <wps:spPr>
                                <a:xfrm>
                                  <a:off x="906463" y="6520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6065CCD" w14:textId="77777777" w:rsidR="00044D26" w:rsidRDefault="00044D26" w:rsidP="00486838">
                                    <w:pPr>
                                      <w:rPr>
                                        <w:rFonts w:eastAsia="Times New Roman"/>
                                      </w:rPr>
                                    </w:pPr>
                                  </w:p>
                                </w:txbxContent>
                              </wps:txbx>
                              <wps:bodyPr anchor="ctr"/>
                            </wps:wsp>
                            <wps:wsp>
                              <wps:cNvPr id="2003" name="Oval 2003"/>
                              <wps:cNvSpPr/>
                              <wps:spPr>
                                <a:xfrm>
                                  <a:off x="1204503" y="6461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5EA0D8C" w14:textId="77777777" w:rsidR="00044D26" w:rsidRDefault="00044D26" w:rsidP="00486838">
                                    <w:pPr>
                                      <w:rPr>
                                        <w:rFonts w:eastAsia="Times New Roman"/>
                                      </w:rPr>
                                    </w:pPr>
                                  </w:p>
                                </w:txbxContent>
                              </wps:txbx>
                              <wps:bodyPr anchor="ctr"/>
                            </wps:wsp>
                            <wps:wsp>
                              <wps:cNvPr id="2004" name="Oval 2004"/>
                              <wps:cNvSpPr/>
                              <wps:spPr>
                                <a:xfrm>
                                  <a:off x="1490663" y="6615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1CDA09B" w14:textId="77777777" w:rsidR="00044D26" w:rsidRDefault="00044D26" w:rsidP="00486838">
                                    <w:pPr>
                                      <w:rPr>
                                        <w:rFonts w:eastAsia="Times New Roman"/>
                                      </w:rPr>
                                    </w:pPr>
                                  </w:p>
                                </w:txbxContent>
                              </wps:txbx>
                              <wps:bodyPr anchor="ctr"/>
                            </wps:wsp>
                            <wps:wsp>
                              <wps:cNvPr id="2005" name="Oval 2005"/>
                              <wps:cNvSpPr/>
                              <wps:spPr>
                                <a:xfrm>
                                  <a:off x="1788703" y="6556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ED55B8" w14:textId="77777777" w:rsidR="00044D26" w:rsidRDefault="00044D26" w:rsidP="00486838">
                                    <w:pPr>
                                      <w:rPr>
                                        <w:rFonts w:eastAsia="Times New Roman"/>
                                      </w:rPr>
                                    </w:pPr>
                                  </w:p>
                                </w:txbxContent>
                              </wps:txbx>
                              <wps:bodyPr anchor="ctr"/>
                            </wps:wsp>
                            <wps:wsp>
                              <wps:cNvPr id="2006" name="Oval 2006"/>
                              <wps:cNvSpPr/>
                              <wps:spPr>
                                <a:xfrm>
                                  <a:off x="2081213" y="6552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D49DDF7" w14:textId="77777777" w:rsidR="00044D26" w:rsidRDefault="00044D26" w:rsidP="00486838">
                                    <w:pPr>
                                      <w:rPr>
                                        <w:rFonts w:eastAsia="Times New Roman"/>
                                      </w:rPr>
                                    </w:pPr>
                                  </w:p>
                                </w:txbxContent>
                              </wps:txbx>
                              <wps:bodyPr anchor="ctr"/>
                            </wps:wsp>
                            <wps:wsp>
                              <wps:cNvPr id="2007" name="Oval 2007"/>
                              <wps:cNvSpPr/>
                              <wps:spPr>
                                <a:xfrm>
                                  <a:off x="2379253" y="6492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54F3C8" w14:textId="77777777" w:rsidR="00044D26" w:rsidRDefault="00044D26" w:rsidP="00486838">
                                    <w:pPr>
                                      <w:rPr>
                                        <w:rFonts w:eastAsia="Times New Roman"/>
                                      </w:rPr>
                                    </w:pPr>
                                  </w:p>
                                </w:txbxContent>
                              </wps:txbx>
                              <wps:bodyPr anchor="ctr"/>
                            </wps:wsp>
                            <wps:wsp>
                              <wps:cNvPr id="2008" name="Oval 2008"/>
                              <wps:cNvSpPr/>
                              <wps:spPr>
                                <a:xfrm>
                                  <a:off x="893763" y="3631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5A42079" w14:textId="77777777" w:rsidR="00044D26" w:rsidRDefault="00044D26" w:rsidP="00486838">
                                    <w:pPr>
                                      <w:rPr>
                                        <w:rFonts w:eastAsia="Times New Roman"/>
                                      </w:rPr>
                                    </w:pPr>
                                  </w:p>
                                </w:txbxContent>
                              </wps:txbx>
                              <wps:bodyPr anchor="ctr"/>
                            </wps:wsp>
                            <wps:wsp>
                              <wps:cNvPr id="2009" name="Oval 2009"/>
                              <wps:cNvSpPr/>
                              <wps:spPr>
                                <a:xfrm>
                                  <a:off x="1191803" y="3571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3D064F6" w14:textId="77777777" w:rsidR="00044D26" w:rsidRDefault="00044D26" w:rsidP="00486838">
                                    <w:pPr>
                                      <w:rPr>
                                        <w:rFonts w:eastAsia="Times New Roman"/>
                                      </w:rPr>
                                    </w:pPr>
                                  </w:p>
                                </w:txbxContent>
                              </wps:txbx>
                              <wps:bodyPr anchor="ctr"/>
                            </wps:wsp>
                            <wps:wsp>
                              <wps:cNvPr id="2010" name="Oval 2010"/>
                              <wps:cNvSpPr/>
                              <wps:spPr>
                                <a:xfrm>
                                  <a:off x="1477963" y="3726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FD817E9" w14:textId="77777777" w:rsidR="00044D26" w:rsidRDefault="00044D26" w:rsidP="00486838">
                                    <w:pPr>
                                      <w:rPr>
                                        <w:rFonts w:eastAsia="Times New Roman"/>
                                      </w:rPr>
                                    </w:pPr>
                                  </w:p>
                                </w:txbxContent>
                              </wps:txbx>
                              <wps:bodyPr anchor="ctr"/>
                            </wps:wsp>
                            <wps:wsp>
                              <wps:cNvPr id="2011" name="Oval 2011"/>
                              <wps:cNvSpPr/>
                              <wps:spPr>
                                <a:xfrm>
                                  <a:off x="1776003" y="3667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6A6992B" w14:textId="77777777" w:rsidR="00044D26" w:rsidRDefault="00044D26" w:rsidP="00486838">
                                    <w:pPr>
                                      <w:rPr>
                                        <w:rFonts w:eastAsia="Times New Roman"/>
                                      </w:rPr>
                                    </w:pPr>
                                  </w:p>
                                </w:txbxContent>
                              </wps:txbx>
                              <wps:bodyPr anchor="ctr"/>
                            </wps:wsp>
                            <wps:wsp>
                              <wps:cNvPr id="2012" name="Oval 2012"/>
                              <wps:cNvSpPr/>
                              <wps:spPr>
                                <a:xfrm>
                                  <a:off x="2068513" y="3662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8A4E15A" w14:textId="77777777" w:rsidR="00044D26" w:rsidRDefault="00044D26" w:rsidP="00486838">
                                    <w:pPr>
                                      <w:rPr>
                                        <w:rFonts w:eastAsia="Times New Roman"/>
                                      </w:rPr>
                                    </w:pPr>
                                  </w:p>
                                </w:txbxContent>
                              </wps:txbx>
                              <wps:bodyPr anchor="ctr"/>
                            </wps:wsp>
                            <wps:wsp>
                              <wps:cNvPr id="2013" name="Oval 2013"/>
                              <wps:cNvSpPr/>
                              <wps:spPr>
                                <a:xfrm>
                                  <a:off x="2366553" y="3603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A3717EC" w14:textId="77777777" w:rsidR="00044D26" w:rsidRDefault="00044D26" w:rsidP="00486838">
                                    <w:pPr>
                                      <w:rPr>
                                        <w:rFonts w:eastAsia="Times New Roman"/>
                                      </w:rPr>
                                    </w:pPr>
                                  </w:p>
                                </w:txbxContent>
                              </wps:txbx>
                              <wps:bodyPr anchor="ctr"/>
                            </wps:wsp>
                          </wpg:grpSp>
                          <wpg:grpSp>
                            <wpg:cNvPr id="2014" name="Group 2014"/>
                            <wpg:cNvGrpSpPr>
                              <a:grpSpLocks/>
                            </wpg:cNvGrpSpPr>
                            <wpg:grpSpPr bwMode="auto">
                              <a:xfrm>
                                <a:off x="769938" y="373062"/>
                                <a:ext cx="1804733" cy="1744404"/>
                                <a:chOff x="769938" y="373062"/>
                                <a:chExt cx="1804733" cy="1744404"/>
                              </a:xfrm>
                            </wpg:grpSpPr>
                            <wps:wsp>
                              <wps:cNvPr id="2015" name="Oval 2015"/>
                              <wps:cNvSpPr/>
                              <wps:spPr>
                                <a:xfrm>
                                  <a:off x="817563" y="18236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E773E4A" w14:textId="77777777" w:rsidR="00044D26" w:rsidRDefault="00044D26" w:rsidP="00486838">
                                    <w:pPr>
                                      <w:rPr>
                                        <w:rFonts w:eastAsia="Times New Roman"/>
                                      </w:rPr>
                                    </w:pPr>
                                  </w:p>
                                </w:txbxContent>
                              </wps:txbx>
                              <wps:bodyPr anchor="ctr"/>
                            </wps:wsp>
                            <wps:wsp>
                              <wps:cNvPr id="2016" name="Oval 2016"/>
                              <wps:cNvSpPr/>
                              <wps:spPr>
                                <a:xfrm>
                                  <a:off x="1115603" y="18176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6F487F9" w14:textId="77777777" w:rsidR="00044D26" w:rsidRDefault="00044D26" w:rsidP="00486838">
                                    <w:pPr>
                                      <w:rPr>
                                        <w:rFonts w:eastAsia="Times New Roman"/>
                                      </w:rPr>
                                    </w:pPr>
                                  </w:p>
                                </w:txbxContent>
                              </wps:txbx>
                              <wps:bodyPr anchor="ctr"/>
                            </wps:wsp>
                            <wps:wsp>
                              <wps:cNvPr id="2017" name="Oval 2017"/>
                              <wps:cNvSpPr/>
                              <wps:spPr>
                                <a:xfrm>
                                  <a:off x="1401763" y="18331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69246A3" w14:textId="77777777" w:rsidR="00044D26" w:rsidRDefault="00044D26" w:rsidP="00486838">
                                    <w:pPr>
                                      <w:rPr>
                                        <w:rFonts w:eastAsia="Times New Roman"/>
                                      </w:rPr>
                                    </w:pPr>
                                  </w:p>
                                </w:txbxContent>
                              </wps:txbx>
                              <wps:bodyPr anchor="ctr"/>
                            </wps:wsp>
                            <wps:wsp>
                              <wps:cNvPr id="2018" name="Oval 2018"/>
                              <wps:cNvSpPr/>
                              <wps:spPr>
                                <a:xfrm>
                                  <a:off x="1699803" y="18272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ADC8E9E" w14:textId="77777777" w:rsidR="00044D26" w:rsidRDefault="00044D26" w:rsidP="00486838">
                                    <w:pPr>
                                      <w:rPr>
                                        <w:rFonts w:eastAsia="Times New Roman"/>
                                      </w:rPr>
                                    </w:pPr>
                                  </w:p>
                                </w:txbxContent>
                              </wps:txbx>
                              <wps:bodyPr anchor="ctr"/>
                            </wps:wsp>
                            <wps:wsp>
                              <wps:cNvPr id="2019" name="Oval 2019"/>
                              <wps:cNvSpPr/>
                              <wps:spPr>
                                <a:xfrm>
                                  <a:off x="1992313" y="18267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46BBC0C" w14:textId="77777777" w:rsidR="00044D26" w:rsidRDefault="00044D26" w:rsidP="00486838">
                                    <w:pPr>
                                      <w:rPr>
                                        <w:rFonts w:eastAsia="Times New Roman"/>
                                      </w:rPr>
                                    </w:pPr>
                                  </w:p>
                                </w:txbxContent>
                              </wps:txbx>
                              <wps:bodyPr anchor="ctr"/>
                            </wps:wsp>
                            <wps:wsp>
                              <wps:cNvPr id="2020" name="Oval 2020"/>
                              <wps:cNvSpPr/>
                              <wps:spPr>
                                <a:xfrm>
                                  <a:off x="2290353" y="18208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D34BC56" w14:textId="77777777" w:rsidR="00044D26" w:rsidRDefault="00044D26" w:rsidP="00486838">
                                    <w:pPr>
                                      <w:rPr>
                                        <w:rFonts w:eastAsia="Times New Roman"/>
                                      </w:rPr>
                                    </w:pPr>
                                  </w:p>
                                </w:txbxContent>
                              </wps:txbx>
                              <wps:bodyPr anchor="ctr"/>
                            </wps:wsp>
                            <wps:wsp>
                              <wps:cNvPr id="2021" name="Oval 2021"/>
                              <wps:cNvSpPr/>
                              <wps:spPr>
                                <a:xfrm>
                                  <a:off x="804863" y="15346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6522050" w14:textId="77777777" w:rsidR="00044D26" w:rsidRDefault="00044D26" w:rsidP="00486838">
                                    <w:pPr>
                                      <w:rPr>
                                        <w:rFonts w:eastAsia="Times New Roman"/>
                                      </w:rPr>
                                    </w:pPr>
                                  </w:p>
                                </w:txbxContent>
                              </wps:txbx>
                              <wps:bodyPr anchor="ctr"/>
                            </wps:wsp>
                            <wps:wsp>
                              <wps:cNvPr id="2022" name="Oval 2022"/>
                              <wps:cNvSpPr/>
                              <wps:spPr>
                                <a:xfrm>
                                  <a:off x="1102903" y="15287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7291ABA" w14:textId="77777777" w:rsidR="00044D26" w:rsidRDefault="00044D26" w:rsidP="00486838">
                                    <w:pPr>
                                      <w:rPr>
                                        <w:rFonts w:eastAsia="Times New Roman"/>
                                      </w:rPr>
                                    </w:pPr>
                                  </w:p>
                                </w:txbxContent>
                              </wps:txbx>
                              <wps:bodyPr anchor="ctr"/>
                            </wps:wsp>
                            <wps:wsp>
                              <wps:cNvPr id="2023" name="Oval 2023"/>
                              <wps:cNvSpPr/>
                              <wps:spPr>
                                <a:xfrm>
                                  <a:off x="1389063" y="15442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D5AF5A" w14:textId="77777777" w:rsidR="00044D26" w:rsidRDefault="00044D26" w:rsidP="00486838">
                                    <w:pPr>
                                      <w:rPr>
                                        <w:rFonts w:eastAsia="Times New Roman"/>
                                      </w:rPr>
                                    </w:pPr>
                                  </w:p>
                                </w:txbxContent>
                              </wps:txbx>
                              <wps:bodyPr anchor="ctr"/>
                            </wps:wsp>
                            <wps:wsp>
                              <wps:cNvPr id="2024" name="Oval 2024"/>
                              <wps:cNvSpPr/>
                              <wps:spPr>
                                <a:xfrm>
                                  <a:off x="1687103" y="15382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DCA7683" w14:textId="77777777" w:rsidR="00044D26" w:rsidRDefault="00044D26" w:rsidP="00486838">
                                    <w:pPr>
                                      <w:rPr>
                                        <w:rFonts w:eastAsia="Times New Roman"/>
                                      </w:rPr>
                                    </w:pPr>
                                  </w:p>
                                </w:txbxContent>
                              </wps:txbx>
                              <wps:bodyPr anchor="ctr"/>
                            </wps:wsp>
                            <wps:wsp>
                              <wps:cNvPr id="2025" name="Oval 2025"/>
                              <wps:cNvSpPr/>
                              <wps:spPr>
                                <a:xfrm>
                                  <a:off x="1979613" y="15378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0127931" w14:textId="77777777" w:rsidR="00044D26" w:rsidRDefault="00044D26" w:rsidP="00486838">
                                    <w:pPr>
                                      <w:rPr>
                                        <w:rFonts w:eastAsia="Times New Roman"/>
                                      </w:rPr>
                                    </w:pPr>
                                  </w:p>
                                </w:txbxContent>
                              </wps:txbx>
                              <wps:bodyPr anchor="ctr"/>
                            </wps:wsp>
                            <wps:wsp>
                              <wps:cNvPr id="2026" name="Oval 2026"/>
                              <wps:cNvSpPr/>
                              <wps:spPr>
                                <a:xfrm>
                                  <a:off x="2277653" y="15319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A71A96C" w14:textId="77777777" w:rsidR="00044D26" w:rsidRDefault="00044D26" w:rsidP="00486838">
                                    <w:pPr>
                                      <w:rPr>
                                        <w:rFonts w:eastAsia="Times New Roman"/>
                                      </w:rPr>
                                    </w:pPr>
                                  </w:p>
                                </w:txbxContent>
                              </wps:txbx>
                              <wps:bodyPr anchor="ctr"/>
                            </wps:wsp>
                            <wps:wsp>
                              <wps:cNvPr id="2027" name="Oval 2027"/>
                              <wps:cNvSpPr/>
                              <wps:spPr>
                                <a:xfrm>
                                  <a:off x="795338" y="12457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6F1EC37" w14:textId="77777777" w:rsidR="00044D26" w:rsidRDefault="00044D26" w:rsidP="00486838">
                                    <w:pPr>
                                      <w:rPr>
                                        <w:rFonts w:eastAsia="Times New Roman"/>
                                      </w:rPr>
                                    </w:pPr>
                                  </w:p>
                                </w:txbxContent>
                              </wps:txbx>
                              <wps:bodyPr anchor="ctr"/>
                            </wps:wsp>
                            <wps:wsp>
                              <wps:cNvPr id="2028" name="Oval 2028"/>
                              <wps:cNvSpPr/>
                              <wps:spPr>
                                <a:xfrm>
                                  <a:off x="1093378" y="12398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7407B8" w14:textId="77777777" w:rsidR="00044D26" w:rsidRDefault="00044D26" w:rsidP="00486838">
                                    <w:pPr>
                                      <w:rPr>
                                        <w:rFonts w:eastAsia="Times New Roman"/>
                                      </w:rPr>
                                    </w:pPr>
                                  </w:p>
                                </w:txbxContent>
                              </wps:txbx>
                              <wps:bodyPr anchor="ctr"/>
                            </wps:wsp>
                            <wps:wsp>
                              <wps:cNvPr id="2029" name="Oval 2029"/>
                              <wps:cNvSpPr/>
                              <wps:spPr>
                                <a:xfrm>
                                  <a:off x="1379538" y="12552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F4D0AC2" w14:textId="77777777" w:rsidR="00044D26" w:rsidRDefault="00044D26" w:rsidP="00486838">
                                    <w:pPr>
                                      <w:rPr>
                                        <w:rFonts w:eastAsia="Times New Roman"/>
                                      </w:rPr>
                                    </w:pPr>
                                  </w:p>
                                </w:txbxContent>
                              </wps:txbx>
                              <wps:bodyPr anchor="ctr"/>
                            </wps:wsp>
                            <wps:wsp>
                              <wps:cNvPr id="2030" name="Oval 2030"/>
                              <wps:cNvSpPr/>
                              <wps:spPr>
                                <a:xfrm>
                                  <a:off x="1677578" y="12493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9C7E74B" w14:textId="77777777" w:rsidR="00044D26" w:rsidRDefault="00044D26" w:rsidP="00486838">
                                    <w:pPr>
                                      <w:rPr>
                                        <w:rFonts w:eastAsia="Times New Roman"/>
                                      </w:rPr>
                                    </w:pPr>
                                  </w:p>
                                </w:txbxContent>
                              </wps:txbx>
                              <wps:bodyPr anchor="ctr"/>
                            </wps:wsp>
                            <wps:wsp>
                              <wps:cNvPr id="2031" name="Oval 2031"/>
                              <wps:cNvSpPr/>
                              <wps:spPr>
                                <a:xfrm>
                                  <a:off x="1970088" y="12489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F4FFEFA" w14:textId="77777777" w:rsidR="00044D26" w:rsidRDefault="00044D26" w:rsidP="00486838">
                                    <w:pPr>
                                      <w:rPr>
                                        <w:rFonts w:eastAsia="Times New Roman"/>
                                      </w:rPr>
                                    </w:pPr>
                                  </w:p>
                                </w:txbxContent>
                              </wps:txbx>
                              <wps:bodyPr anchor="ctr"/>
                            </wps:wsp>
                            <wps:wsp>
                              <wps:cNvPr id="2032" name="Oval 2032"/>
                              <wps:cNvSpPr/>
                              <wps:spPr>
                                <a:xfrm>
                                  <a:off x="2268128" y="12430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E563863" w14:textId="77777777" w:rsidR="00044D26" w:rsidRDefault="00044D26" w:rsidP="00486838">
                                    <w:pPr>
                                      <w:rPr>
                                        <w:rFonts w:eastAsia="Times New Roman"/>
                                      </w:rPr>
                                    </w:pPr>
                                  </w:p>
                                </w:txbxContent>
                              </wps:txbx>
                              <wps:bodyPr anchor="ctr"/>
                            </wps:wsp>
                            <wps:wsp>
                              <wps:cNvPr id="2033" name="Oval 2033"/>
                              <wps:cNvSpPr/>
                              <wps:spPr>
                                <a:xfrm>
                                  <a:off x="782638" y="9568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45797D1" w14:textId="77777777" w:rsidR="00044D26" w:rsidRDefault="00044D26" w:rsidP="00486838">
                                    <w:pPr>
                                      <w:rPr>
                                        <w:rFonts w:eastAsia="Times New Roman"/>
                                      </w:rPr>
                                    </w:pPr>
                                  </w:p>
                                </w:txbxContent>
                              </wps:txbx>
                              <wps:bodyPr anchor="ctr"/>
                            </wps:wsp>
                            <wps:wsp>
                              <wps:cNvPr id="2034" name="Oval 2034"/>
                              <wps:cNvSpPr/>
                              <wps:spPr>
                                <a:xfrm>
                                  <a:off x="1080678" y="9509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10CCA96" w14:textId="77777777" w:rsidR="00044D26" w:rsidRDefault="00044D26" w:rsidP="00486838">
                                    <w:pPr>
                                      <w:rPr>
                                        <w:rFonts w:eastAsia="Times New Roman"/>
                                      </w:rPr>
                                    </w:pPr>
                                  </w:p>
                                </w:txbxContent>
                              </wps:txbx>
                              <wps:bodyPr anchor="ctr"/>
                            </wps:wsp>
                            <wps:wsp>
                              <wps:cNvPr id="2035" name="Oval 2035"/>
                              <wps:cNvSpPr/>
                              <wps:spPr>
                                <a:xfrm>
                                  <a:off x="1366838" y="9663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14898E4" w14:textId="77777777" w:rsidR="00044D26" w:rsidRDefault="00044D26" w:rsidP="00486838">
                                    <w:pPr>
                                      <w:rPr>
                                        <w:rFonts w:eastAsia="Times New Roman"/>
                                      </w:rPr>
                                    </w:pPr>
                                  </w:p>
                                </w:txbxContent>
                              </wps:txbx>
                              <wps:bodyPr anchor="ctr"/>
                            </wps:wsp>
                            <wps:wsp>
                              <wps:cNvPr id="2036" name="Oval 2036"/>
                              <wps:cNvSpPr/>
                              <wps:spPr>
                                <a:xfrm>
                                  <a:off x="1664878" y="9604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BD5D227" w14:textId="77777777" w:rsidR="00044D26" w:rsidRDefault="00044D26" w:rsidP="00486838">
                                    <w:pPr>
                                      <w:rPr>
                                        <w:rFonts w:eastAsia="Times New Roman"/>
                                      </w:rPr>
                                    </w:pPr>
                                  </w:p>
                                </w:txbxContent>
                              </wps:txbx>
                              <wps:bodyPr anchor="ctr"/>
                            </wps:wsp>
                            <wps:wsp>
                              <wps:cNvPr id="2037" name="Oval 2037"/>
                              <wps:cNvSpPr/>
                              <wps:spPr>
                                <a:xfrm>
                                  <a:off x="1957388" y="9600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123515D" w14:textId="77777777" w:rsidR="00044D26" w:rsidRDefault="00044D26" w:rsidP="00486838">
                                    <w:pPr>
                                      <w:rPr>
                                        <w:rFonts w:eastAsia="Times New Roman"/>
                                      </w:rPr>
                                    </w:pPr>
                                  </w:p>
                                </w:txbxContent>
                              </wps:txbx>
                              <wps:bodyPr anchor="ctr"/>
                            </wps:wsp>
                            <wps:wsp>
                              <wps:cNvPr id="2038" name="Oval 2038"/>
                              <wps:cNvSpPr/>
                              <wps:spPr>
                                <a:xfrm>
                                  <a:off x="2255428" y="9540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7C6E135" w14:textId="77777777" w:rsidR="00044D26" w:rsidRDefault="00044D26" w:rsidP="00486838">
                                    <w:pPr>
                                      <w:rPr>
                                        <w:rFonts w:eastAsia="Times New Roman"/>
                                      </w:rPr>
                                    </w:pPr>
                                  </w:p>
                                </w:txbxContent>
                              </wps:txbx>
                              <wps:bodyPr anchor="ctr"/>
                            </wps:wsp>
                            <wps:wsp>
                              <wps:cNvPr id="2039" name="Oval 2039"/>
                              <wps:cNvSpPr/>
                              <wps:spPr>
                                <a:xfrm>
                                  <a:off x="782638" y="6679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8FAB040" w14:textId="77777777" w:rsidR="00044D26" w:rsidRDefault="00044D26" w:rsidP="00486838">
                                    <w:pPr>
                                      <w:rPr>
                                        <w:rFonts w:eastAsia="Times New Roman"/>
                                      </w:rPr>
                                    </w:pPr>
                                  </w:p>
                                </w:txbxContent>
                              </wps:txbx>
                              <wps:bodyPr anchor="ctr"/>
                            </wps:wsp>
                            <wps:wsp>
                              <wps:cNvPr id="2040" name="Oval 2040"/>
                              <wps:cNvSpPr/>
                              <wps:spPr>
                                <a:xfrm>
                                  <a:off x="1080678" y="6619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59F5999" w14:textId="77777777" w:rsidR="00044D26" w:rsidRDefault="00044D26" w:rsidP="00486838">
                                    <w:pPr>
                                      <w:rPr>
                                        <w:rFonts w:eastAsia="Times New Roman"/>
                                      </w:rPr>
                                    </w:pPr>
                                  </w:p>
                                </w:txbxContent>
                              </wps:txbx>
                              <wps:bodyPr anchor="ctr"/>
                            </wps:wsp>
                            <wps:wsp>
                              <wps:cNvPr id="2041" name="Oval 2041"/>
                              <wps:cNvSpPr/>
                              <wps:spPr>
                                <a:xfrm>
                                  <a:off x="1366838" y="6774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EC29285" w14:textId="77777777" w:rsidR="00044D26" w:rsidRDefault="00044D26" w:rsidP="00486838">
                                    <w:pPr>
                                      <w:rPr>
                                        <w:rFonts w:eastAsia="Times New Roman"/>
                                      </w:rPr>
                                    </w:pPr>
                                  </w:p>
                                </w:txbxContent>
                              </wps:txbx>
                              <wps:bodyPr anchor="ctr"/>
                            </wps:wsp>
                            <wps:wsp>
                              <wps:cNvPr id="2042" name="Oval 2042"/>
                              <wps:cNvSpPr/>
                              <wps:spPr>
                                <a:xfrm>
                                  <a:off x="1664878" y="6715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4671325" w14:textId="77777777" w:rsidR="00044D26" w:rsidRDefault="00044D26" w:rsidP="00486838">
                                    <w:pPr>
                                      <w:rPr>
                                        <w:rFonts w:eastAsia="Times New Roman"/>
                                      </w:rPr>
                                    </w:pPr>
                                  </w:p>
                                </w:txbxContent>
                              </wps:txbx>
                              <wps:bodyPr anchor="ctr"/>
                            </wps:wsp>
                            <wps:wsp>
                              <wps:cNvPr id="2043" name="Oval 2043"/>
                              <wps:cNvSpPr/>
                              <wps:spPr>
                                <a:xfrm>
                                  <a:off x="1957388" y="6710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CFA4FCB" w14:textId="77777777" w:rsidR="00044D26" w:rsidRDefault="00044D26" w:rsidP="00486838">
                                    <w:pPr>
                                      <w:rPr>
                                        <w:rFonts w:eastAsia="Times New Roman"/>
                                      </w:rPr>
                                    </w:pPr>
                                  </w:p>
                                </w:txbxContent>
                              </wps:txbx>
                              <wps:bodyPr anchor="ctr"/>
                            </wps:wsp>
                            <wps:wsp>
                              <wps:cNvPr id="2044" name="Oval 2044"/>
                              <wps:cNvSpPr/>
                              <wps:spPr>
                                <a:xfrm>
                                  <a:off x="2255428" y="6651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4D779F3" w14:textId="77777777" w:rsidR="00044D26" w:rsidRDefault="00044D26" w:rsidP="00486838">
                                    <w:pPr>
                                      <w:rPr>
                                        <w:rFonts w:eastAsia="Times New Roman"/>
                                      </w:rPr>
                                    </w:pPr>
                                  </w:p>
                                </w:txbxContent>
                              </wps:txbx>
                              <wps:bodyPr anchor="ctr"/>
                            </wps:wsp>
                            <wps:wsp>
                              <wps:cNvPr id="2045" name="Oval 2045"/>
                              <wps:cNvSpPr/>
                              <wps:spPr>
                                <a:xfrm>
                                  <a:off x="769938" y="3789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1B5068D" w14:textId="77777777" w:rsidR="00044D26" w:rsidRDefault="00044D26" w:rsidP="00486838">
                                    <w:pPr>
                                      <w:rPr>
                                        <w:rFonts w:eastAsia="Times New Roman"/>
                                      </w:rPr>
                                    </w:pPr>
                                  </w:p>
                                </w:txbxContent>
                              </wps:txbx>
                              <wps:bodyPr anchor="ctr"/>
                            </wps:wsp>
                            <wps:wsp>
                              <wps:cNvPr id="2046" name="Oval 2046"/>
                              <wps:cNvSpPr/>
                              <wps:spPr>
                                <a:xfrm>
                                  <a:off x="1067978" y="3730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4ACC55B" w14:textId="77777777" w:rsidR="00044D26" w:rsidRDefault="00044D26" w:rsidP="00486838">
                                    <w:pPr>
                                      <w:rPr>
                                        <w:rFonts w:eastAsia="Times New Roman"/>
                                      </w:rPr>
                                    </w:pPr>
                                  </w:p>
                                </w:txbxContent>
                              </wps:txbx>
                              <wps:bodyPr anchor="ctr"/>
                            </wps:wsp>
                            <wps:wsp>
                              <wps:cNvPr id="2047" name="Oval 2047"/>
                              <wps:cNvSpPr/>
                              <wps:spPr>
                                <a:xfrm>
                                  <a:off x="1354138" y="3885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02C88D7" w14:textId="77777777" w:rsidR="00044D26" w:rsidRDefault="00044D26" w:rsidP="00486838">
                                    <w:pPr>
                                      <w:rPr>
                                        <w:rFonts w:eastAsia="Times New Roman"/>
                                      </w:rPr>
                                    </w:pPr>
                                  </w:p>
                                </w:txbxContent>
                              </wps:txbx>
                              <wps:bodyPr anchor="ctr"/>
                            </wps:wsp>
                            <wps:wsp>
                              <wps:cNvPr id="2048" name="Oval 2048"/>
                              <wps:cNvSpPr/>
                              <wps:spPr>
                                <a:xfrm>
                                  <a:off x="1652178" y="3825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4642262" w14:textId="77777777" w:rsidR="00044D26" w:rsidRDefault="00044D26" w:rsidP="00486838">
                                    <w:pPr>
                                      <w:rPr>
                                        <w:rFonts w:eastAsia="Times New Roman"/>
                                      </w:rPr>
                                    </w:pPr>
                                  </w:p>
                                </w:txbxContent>
                              </wps:txbx>
                              <wps:bodyPr anchor="ctr"/>
                            </wps:wsp>
                            <wps:wsp>
                              <wps:cNvPr id="2049" name="Oval 2049"/>
                              <wps:cNvSpPr/>
                              <wps:spPr>
                                <a:xfrm>
                                  <a:off x="1944688" y="3821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6C30804" w14:textId="77777777" w:rsidR="00044D26" w:rsidRDefault="00044D26" w:rsidP="00486838">
                                    <w:pPr>
                                      <w:rPr>
                                        <w:rFonts w:eastAsia="Times New Roman"/>
                                      </w:rPr>
                                    </w:pPr>
                                  </w:p>
                                </w:txbxContent>
                              </wps:txbx>
                              <wps:bodyPr anchor="ctr"/>
                            </wps:wsp>
                            <wps:wsp>
                              <wps:cNvPr id="2050" name="Oval 2050"/>
                              <wps:cNvSpPr/>
                              <wps:spPr>
                                <a:xfrm>
                                  <a:off x="2242728" y="3762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51886E0" w14:textId="77777777" w:rsidR="00044D26" w:rsidRDefault="00044D26" w:rsidP="00486838">
                                    <w:pPr>
                                      <w:rPr>
                                        <w:rFonts w:eastAsia="Times New Roman"/>
                                      </w:rPr>
                                    </w:pPr>
                                  </w:p>
                                </w:txbxContent>
                              </wps:txbx>
                              <wps:bodyPr anchor="ctr"/>
                            </wps:wsp>
                          </wpg:grpSp>
                          <wpg:grpSp>
                            <wpg:cNvPr id="2051" name="Group 2051"/>
                            <wpg:cNvGrpSpPr>
                              <a:grpSpLocks/>
                            </wpg:cNvGrpSpPr>
                            <wpg:grpSpPr bwMode="auto">
                              <a:xfrm>
                                <a:off x="588963" y="433387"/>
                                <a:ext cx="1804733" cy="1744404"/>
                                <a:chOff x="588963" y="433387"/>
                                <a:chExt cx="1804733" cy="1744404"/>
                              </a:xfrm>
                            </wpg:grpSpPr>
                            <wps:wsp>
                              <wps:cNvPr id="2052" name="Oval 2052"/>
                              <wps:cNvSpPr/>
                              <wps:spPr>
                                <a:xfrm>
                                  <a:off x="636588" y="18839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04BAF76" w14:textId="77777777" w:rsidR="00044D26" w:rsidRDefault="00044D26" w:rsidP="00486838">
                                    <w:pPr>
                                      <w:rPr>
                                        <w:rFonts w:eastAsia="Times New Roman"/>
                                      </w:rPr>
                                    </w:pPr>
                                  </w:p>
                                </w:txbxContent>
                              </wps:txbx>
                              <wps:bodyPr anchor="ctr"/>
                            </wps:wsp>
                            <wps:wsp>
                              <wps:cNvPr id="2053" name="Oval 2053"/>
                              <wps:cNvSpPr/>
                              <wps:spPr>
                                <a:xfrm>
                                  <a:off x="934628" y="18780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770FE8F" w14:textId="77777777" w:rsidR="00044D26" w:rsidRDefault="00044D26" w:rsidP="00486838">
                                    <w:pPr>
                                      <w:rPr>
                                        <w:rFonts w:eastAsia="Times New Roman"/>
                                      </w:rPr>
                                    </w:pPr>
                                  </w:p>
                                </w:txbxContent>
                              </wps:txbx>
                              <wps:bodyPr anchor="ctr"/>
                            </wps:wsp>
                            <wps:wsp>
                              <wps:cNvPr id="2054" name="Oval 2054"/>
                              <wps:cNvSpPr/>
                              <wps:spPr>
                                <a:xfrm>
                                  <a:off x="1220788" y="18934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2802EE5" w14:textId="77777777" w:rsidR="00044D26" w:rsidRDefault="00044D26" w:rsidP="00486838">
                                    <w:pPr>
                                      <w:rPr>
                                        <w:rFonts w:eastAsia="Times New Roman"/>
                                      </w:rPr>
                                    </w:pPr>
                                  </w:p>
                                </w:txbxContent>
                              </wps:txbx>
                              <wps:bodyPr anchor="ctr"/>
                            </wps:wsp>
                            <wps:wsp>
                              <wps:cNvPr id="2055" name="Oval 2055"/>
                              <wps:cNvSpPr/>
                              <wps:spPr>
                                <a:xfrm>
                                  <a:off x="1518828" y="18875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08CA25F" w14:textId="77777777" w:rsidR="00044D26" w:rsidRDefault="00044D26" w:rsidP="00486838">
                                    <w:pPr>
                                      <w:rPr>
                                        <w:rFonts w:eastAsia="Times New Roman"/>
                                      </w:rPr>
                                    </w:pPr>
                                  </w:p>
                                </w:txbxContent>
                              </wps:txbx>
                              <wps:bodyPr anchor="ctr"/>
                            </wps:wsp>
                            <wps:wsp>
                              <wps:cNvPr id="2056" name="Oval 2056"/>
                              <wps:cNvSpPr/>
                              <wps:spPr>
                                <a:xfrm>
                                  <a:off x="1811338" y="18871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B900774" w14:textId="77777777" w:rsidR="00044D26" w:rsidRDefault="00044D26" w:rsidP="00486838">
                                    <w:pPr>
                                      <w:rPr>
                                        <w:rFonts w:eastAsia="Times New Roman"/>
                                      </w:rPr>
                                    </w:pPr>
                                  </w:p>
                                </w:txbxContent>
                              </wps:txbx>
                              <wps:bodyPr anchor="ctr"/>
                            </wps:wsp>
                            <wps:wsp>
                              <wps:cNvPr id="2057" name="Oval 2057"/>
                              <wps:cNvSpPr/>
                              <wps:spPr>
                                <a:xfrm>
                                  <a:off x="2109378" y="18811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79475E1" w14:textId="77777777" w:rsidR="00044D26" w:rsidRDefault="00044D26" w:rsidP="00486838">
                                    <w:pPr>
                                      <w:rPr>
                                        <w:rFonts w:eastAsia="Times New Roman"/>
                                      </w:rPr>
                                    </w:pPr>
                                  </w:p>
                                </w:txbxContent>
                              </wps:txbx>
                              <wps:bodyPr anchor="ctr"/>
                            </wps:wsp>
                            <wps:wsp>
                              <wps:cNvPr id="2058" name="Oval 2058"/>
                              <wps:cNvSpPr/>
                              <wps:spPr>
                                <a:xfrm>
                                  <a:off x="623888" y="15950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6353DA1" w14:textId="77777777" w:rsidR="00044D26" w:rsidRDefault="00044D26" w:rsidP="00486838">
                                    <w:pPr>
                                      <w:rPr>
                                        <w:rFonts w:eastAsia="Times New Roman"/>
                                      </w:rPr>
                                    </w:pPr>
                                  </w:p>
                                </w:txbxContent>
                              </wps:txbx>
                              <wps:bodyPr anchor="ctr"/>
                            </wps:wsp>
                            <wps:wsp>
                              <wps:cNvPr id="2059" name="Oval 2059"/>
                              <wps:cNvSpPr/>
                              <wps:spPr>
                                <a:xfrm>
                                  <a:off x="921928" y="15890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504447D" w14:textId="77777777" w:rsidR="00044D26" w:rsidRDefault="00044D26" w:rsidP="00486838">
                                    <w:pPr>
                                      <w:rPr>
                                        <w:rFonts w:eastAsia="Times New Roman"/>
                                      </w:rPr>
                                    </w:pPr>
                                  </w:p>
                                </w:txbxContent>
                              </wps:txbx>
                              <wps:bodyPr anchor="ctr"/>
                            </wps:wsp>
                            <wps:wsp>
                              <wps:cNvPr id="2060" name="Oval 2060"/>
                              <wps:cNvSpPr/>
                              <wps:spPr>
                                <a:xfrm>
                                  <a:off x="1208088" y="16045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A7CB3ED" w14:textId="77777777" w:rsidR="00044D26" w:rsidRDefault="00044D26" w:rsidP="00486838">
                                    <w:pPr>
                                      <w:rPr>
                                        <w:rFonts w:eastAsia="Times New Roman"/>
                                      </w:rPr>
                                    </w:pPr>
                                  </w:p>
                                </w:txbxContent>
                              </wps:txbx>
                              <wps:bodyPr anchor="ctr"/>
                            </wps:wsp>
                            <wps:wsp>
                              <wps:cNvPr id="2061" name="Oval 2061"/>
                              <wps:cNvSpPr/>
                              <wps:spPr>
                                <a:xfrm>
                                  <a:off x="1506128" y="15986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4E7A29B" w14:textId="77777777" w:rsidR="00044D26" w:rsidRDefault="00044D26" w:rsidP="00486838">
                                    <w:pPr>
                                      <w:rPr>
                                        <w:rFonts w:eastAsia="Times New Roman"/>
                                      </w:rPr>
                                    </w:pPr>
                                  </w:p>
                                </w:txbxContent>
                              </wps:txbx>
                              <wps:bodyPr anchor="ctr"/>
                            </wps:wsp>
                            <wps:wsp>
                              <wps:cNvPr id="2062" name="Oval 2062"/>
                              <wps:cNvSpPr/>
                              <wps:spPr>
                                <a:xfrm>
                                  <a:off x="1798638" y="15981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DA94D73" w14:textId="77777777" w:rsidR="00044D26" w:rsidRDefault="00044D26" w:rsidP="00486838">
                                    <w:pPr>
                                      <w:rPr>
                                        <w:rFonts w:eastAsia="Times New Roman"/>
                                      </w:rPr>
                                    </w:pPr>
                                  </w:p>
                                </w:txbxContent>
                              </wps:txbx>
                              <wps:bodyPr anchor="ctr"/>
                            </wps:wsp>
                            <wps:wsp>
                              <wps:cNvPr id="2063" name="Oval 2063"/>
                              <wps:cNvSpPr/>
                              <wps:spPr>
                                <a:xfrm>
                                  <a:off x="2096678" y="15922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6F3B533" w14:textId="77777777" w:rsidR="00044D26" w:rsidRDefault="00044D26" w:rsidP="00486838">
                                    <w:pPr>
                                      <w:rPr>
                                        <w:rFonts w:eastAsia="Times New Roman"/>
                                      </w:rPr>
                                    </w:pPr>
                                  </w:p>
                                </w:txbxContent>
                              </wps:txbx>
                              <wps:bodyPr anchor="ctr"/>
                            </wps:wsp>
                            <wps:wsp>
                              <wps:cNvPr id="2064" name="Oval 2064"/>
                              <wps:cNvSpPr/>
                              <wps:spPr>
                                <a:xfrm>
                                  <a:off x="614363" y="13060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9CA845B" w14:textId="77777777" w:rsidR="00044D26" w:rsidRDefault="00044D26" w:rsidP="00486838">
                                    <w:pPr>
                                      <w:rPr>
                                        <w:rFonts w:eastAsia="Times New Roman"/>
                                      </w:rPr>
                                    </w:pPr>
                                  </w:p>
                                </w:txbxContent>
                              </wps:txbx>
                              <wps:bodyPr anchor="ctr"/>
                            </wps:wsp>
                            <wps:wsp>
                              <wps:cNvPr id="2065" name="Oval 2065"/>
                              <wps:cNvSpPr/>
                              <wps:spPr>
                                <a:xfrm>
                                  <a:off x="912403" y="13001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F789293" w14:textId="77777777" w:rsidR="00044D26" w:rsidRDefault="00044D26" w:rsidP="00486838">
                                    <w:pPr>
                                      <w:rPr>
                                        <w:rFonts w:eastAsia="Times New Roman"/>
                                      </w:rPr>
                                    </w:pPr>
                                  </w:p>
                                </w:txbxContent>
                              </wps:txbx>
                              <wps:bodyPr anchor="ctr"/>
                            </wps:wsp>
                            <wps:wsp>
                              <wps:cNvPr id="2066" name="Oval 2066"/>
                              <wps:cNvSpPr/>
                              <wps:spPr>
                                <a:xfrm>
                                  <a:off x="1198563" y="13156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BDBB859" w14:textId="77777777" w:rsidR="00044D26" w:rsidRDefault="00044D26" w:rsidP="00486838">
                                    <w:pPr>
                                      <w:rPr>
                                        <w:rFonts w:eastAsia="Times New Roman"/>
                                      </w:rPr>
                                    </w:pPr>
                                  </w:p>
                                </w:txbxContent>
                              </wps:txbx>
                              <wps:bodyPr anchor="ctr"/>
                            </wps:wsp>
                            <wps:wsp>
                              <wps:cNvPr id="2067" name="Oval 2067"/>
                              <wps:cNvSpPr/>
                              <wps:spPr>
                                <a:xfrm>
                                  <a:off x="1496603" y="13096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AA285A" w14:textId="77777777" w:rsidR="00044D26" w:rsidRDefault="00044D26" w:rsidP="00486838">
                                    <w:pPr>
                                      <w:rPr>
                                        <w:rFonts w:eastAsia="Times New Roman"/>
                                      </w:rPr>
                                    </w:pPr>
                                  </w:p>
                                </w:txbxContent>
                              </wps:txbx>
                              <wps:bodyPr anchor="ctr"/>
                            </wps:wsp>
                            <wps:wsp>
                              <wps:cNvPr id="2068" name="Oval 2068"/>
                              <wps:cNvSpPr/>
                              <wps:spPr>
                                <a:xfrm>
                                  <a:off x="1789113" y="13092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AAA6F3D" w14:textId="77777777" w:rsidR="00044D26" w:rsidRDefault="00044D26" w:rsidP="00486838">
                                    <w:pPr>
                                      <w:rPr>
                                        <w:rFonts w:eastAsia="Times New Roman"/>
                                      </w:rPr>
                                    </w:pPr>
                                  </w:p>
                                </w:txbxContent>
                              </wps:txbx>
                              <wps:bodyPr anchor="ctr"/>
                            </wps:wsp>
                            <wps:wsp>
                              <wps:cNvPr id="2069" name="Oval 2069"/>
                              <wps:cNvSpPr/>
                              <wps:spPr>
                                <a:xfrm>
                                  <a:off x="2087153" y="13033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64C662C" w14:textId="77777777" w:rsidR="00044D26" w:rsidRDefault="00044D26" w:rsidP="00486838">
                                    <w:pPr>
                                      <w:rPr>
                                        <w:rFonts w:eastAsia="Times New Roman"/>
                                      </w:rPr>
                                    </w:pPr>
                                  </w:p>
                                </w:txbxContent>
                              </wps:txbx>
                              <wps:bodyPr anchor="ctr"/>
                            </wps:wsp>
                            <wps:wsp>
                              <wps:cNvPr id="2070" name="Oval 2070"/>
                              <wps:cNvSpPr/>
                              <wps:spPr>
                                <a:xfrm>
                                  <a:off x="601663" y="10171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7805100" w14:textId="77777777" w:rsidR="00044D26" w:rsidRDefault="00044D26" w:rsidP="00486838">
                                    <w:pPr>
                                      <w:rPr>
                                        <w:rFonts w:eastAsia="Times New Roman"/>
                                      </w:rPr>
                                    </w:pPr>
                                  </w:p>
                                </w:txbxContent>
                              </wps:txbx>
                              <wps:bodyPr anchor="ctr"/>
                            </wps:wsp>
                            <wps:wsp>
                              <wps:cNvPr id="2071" name="Oval 2071"/>
                              <wps:cNvSpPr/>
                              <wps:spPr>
                                <a:xfrm>
                                  <a:off x="899703" y="10112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02B365F" w14:textId="77777777" w:rsidR="00044D26" w:rsidRDefault="00044D26" w:rsidP="00486838">
                                    <w:pPr>
                                      <w:rPr>
                                        <w:rFonts w:eastAsia="Times New Roman"/>
                                      </w:rPr>
                                    </w:pPr>
                                  </w:p>
                                </w:txbxContent>
                              </wps:txbx>
                              <wps:bodyPr anchor="ctr"/>
                            </wps:wsp>
                            <wps:wsp>
                              <wps:cNvPr id="2072" name="Oval 2072"/>
                              <wps:cNvSpPr/>
                              <wps:spPr>
                                <a:xfrm>
                                  <a:off x="1185863" y="10266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BE3F3A9" w14:textId="77777777" w:rsidR="00044D26" w:rsidRDefault="00044D26" w:rsidP="00486838">
                                    <w:pPr>
                                      <w:rPr>
                                        <w:rFonts w:eastAsia="Times New Roman"/>
                                      </w:rPr>
                                    </w:pPr>
                                  </w:p>
                                </w:txbxContent>
                              </wps:txbx>
                              <wps:bodyPr anchor="ctr"/>
                            </wps:wsp>
                            <wps:wsp>
                              <wps:cNvPr id="2073" name="Oval 2073"/>
                              <wps:cNvSpPr/>
                              <wps:spPr>
                                <a:xfrm>
                                  <a:off x="1483903" y="10207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05EEF55" w14:textId="77777777" w:rsidR="00044D26" w:rsidRDefault="00044D26" w:rsidP="00486838">
                                    <w:pPr>
                                      <w:rPr>
                                        <w:rFonts w:eastAsia="Times New Roman"/>
                                      </w:rPr>
                                    </w:pPr>
                                  </w:p>
                                </w:txbxContent>
                              </wps:txbx>
                              <wps:bodyPr anchor="ctr"/>
                            </wps:wsp>
                            <wps:wsp>
                              <wps:cNvPr id="2074" name="Oval 2074"/>
                              <wps:cNvSpPr/>
                              <wps:spPr>
                                <a:xfrm>
                                  <a:off x="1776413" y="10203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F1F6743" w14:textId="77777777" w:rsidR="00044D26" w:rsidRDefault="00044D26" w:rsidP="00486838">
                                    <w:pPr>
                                      <w:rPr>
                                        <w:rFonts w:eastAsia="Times New Roman"/>
                                      </w:rPr>
                                    </w:pPr>
                                  </w:p>
                                </w:txbxContent>
                              </wps:txbx>
                              <wps:bodyPr anchor="ctr"/>
                            </wps:wsp>
                            <wps:wsp>
                              <wps:cNvPr id="2075" name="Oval 2075"/>
                              <wps:cNvSpPr/>
                              <wps:spPr>
                                <a:xfrm>
                                  <a:off x="2074453" y="10144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E2EFD8F" w14:textId="77777777" w:rsidR="00044D26" w:rsidRDefault="00044D26" w:rsidP="00486838">
                                    <w:pPr>
                                      <w:rPr>
                                        <w:rFonts w:eastAsia="Times New Roman"/>
                                      </w:rPr>
                                    </w:pPr>
                                  </w:p>
                                </w:txbxContent>
                              </wps:txbx>
                              <wps:bodyPr anchor="ctr"/>
                            </wps:wsp>
                            <wps:wsp>
                              <wps:cNvPr id="2076" name="Oval 2076"/>
                              <wps:cNvSpPr/>
                              <wps:spPr>
                                <a:xfrm>
                                  <a:off x="601663" y="7282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260D7DE" w14:textId="77777777" w:rsidR="00044D26" w:rsidRDefault="00044D26" w:rsidP="00486838">
                                    <w:pPr>
                                      <w:rPr>
                                        <w:rFonts w:eastAsia="Times New Roman"/>
                                      </w:rPr>
                                    </w:pPr>
                                  </w:p>
                                </w:txbxContent>
                              </wps:txbx>
                              <wps:bodyPr anchor="ctr"/>
                            </wps:wsp>
                            <wps:wsp>
                              <wps:cNvPr id="2077" name="Oval 2077"/>
                              <wps:cNvSpPr/>
                              <wps:spPr>
                                <a:xfrm>
                                  <a:off x="899703" y="7223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8D3452F" w14:textId="77777777" w:rsidR="00044D26" w:rsidRDefault="00044D26" w:rsidP="00486838">
                                    <w:pPr>
                                      <w:rPr>
                                        <w:rFonts w:eastAsia="Times New Roman"/>
                                      </w:rPr>
                                    </w:pPr>
                                  </w:p>
                                </w:txbxContent>
                              </wps:txbx>
                              <wps:bodyPr anchor="ctr"/>
                            </wps:wsp>
                            <wps:wsp>
                              <wps:cNvPr id="2078" name="Oval 2078"/>
                              <wps:cNvSpPr/>
                              <wps:spPr>
                                <a:xfrm>
                                  <a:off x="1185863" y="7377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B557E40" w14:textId="77777777" w:rsidR="00044D26" w:rsidRDefault="00044D26" w:rsidP="00486838">
                                    <w:pPr>
                                      <w:rPr>
                                        <w:rFonts w:eastAsia="Times New Roman"/>
                                      </w:rPr>
                                    </w:pPr>
                                  </w:p>
                                </w:txbxContent>
                              </wps:txbx>
                              <wps:bodyPr anchor="ctr"/>
                            </wps:wsp>
                            <wps:wsp>
                              <wps:cNvPr id="2079" name="Oval 2079"/>
                              <wps:cNvSpPr/>
                              <wps:spPr>
                                <a:xfrm>
                                  <a:off x="1483903" y="7318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D3D1DDC" w14:textId="77777777" w:rsidR="00044D26" w:rsidRDefault="00044D26" w:rsidP="00486838">
                                    <w:pPr>
                                      <w:rPr>
                                        <w:rFonts w:eastAsia="Times New Roman"/>
                                      </w:rPr>
                                    </w:pPr>
                                  </w:p>
                                </w:txbxContent>
                              </wps:txbx>
                              <wps:bodyPr anchor="ctr"/>
                            </wps:wsp>
                            <wps:wsp>
                              <wps:cNvPr id="2080" name="Oval 2080"/>
                              <wps:cNvSpPr/>
                              <wps:spPr>
                                <a:xfrm>
                                  <a:off x="1776413" y="7314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191906" w14:textId="77777777" w:rsidR="00044D26" w:rsidRDefault="00044D26" w:rsidP="00486838">
                                    <w:pPr>
                                      <w:rPr>
                                        <w:rFonts w:eastAsia="Times New Roman"/>
                                      </w:rPr>
                                    </w:pPr>
                                  </w:p>
                                </w:txbxContent>
                              </wps:txbx>
                              <wps:bodyPr anchor="ctr"/>
                            </wps:wsp>
                            <wps:wsp>
                              <wps:cNvPr id="2081" name="Oval 2081"/>
                              <wps:cNvSpPr/>
                              <wps:spPr>
                                <a:xfrm>
                                  <a:off x="2074453" y="7254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0B0073D" w14:textId="77777777" w:rsidR="00044D26" w:rsidRDefault="00044D26" w:rsidP="00486838">
                                    <w:pPr>
                                      <w:rPr>
                                        <w:rFonts w:eastAsia="Times New Roman"/>
                                      </w:rPr>
                                    </w:pPr>
                                  </w:p>
                                </w:txbxContent>
                              </wps:txbx>
                              <wps:bodyPr anchor="ctr"/>
                            </wps:wsp>
                            <wps:wsp>
                              <wps:cNvPr id="2082" name="Oval 2082"/>
                              <wps:cNvSpPr/>
                              <wps:spPr>
                                <a:xfrm>
                                  <a:off x="588963" y="4393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C108E57" w14:textId="77777777" w:rsidR="00044D26" w:rsidRDefault="00044D26" w:rsidP="00486838">
                                    <w:pPr>
                                      <w:rPr>
                                        <w:rFonts w:eastAsia="Times New Roman"/>
                                      </w:rPr>
                                    </w:pPr>
                                  </w:p>
                                </w:txbxContent>
                              </wps:txbx>
                              <wps:bodyPr anchor="ctr"/>
                            </wps:wsp>
                            <wps:wsp>
                              <wps:cNvPr id="2083" name="Oval 2083"/>
                              <wps:cNvSpPr/>
                              <wps:spPr>
                                <a:xfrm>
                                  <a:off x="887003" y="4333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D04937F" w14:textId="77777777" w:rsidR="00044D26" w:rsidRDefault="00044D26" w:rsidP="00486838">
                                    <w:pPr>
                                      <w:rPr>
                                        <w:rFonts w:eastAsia="Times New Roman"/>
                                      </w:rPr>
                                    </w:pPr>
                                  </w:p>
                                </w:txbxContent>
                              </wps:txbx>
                              <wps:bodyPr anchor="ctr"/>
                            </wps:wsp>
                            <wps:wsp>
                              <wps:cNvPr id="2084" name="Oval 2084"/>
                              <wps:cNvSpPr/>
                              <wps:spPr>
                                <a:xfrm>
                                  <a:off x="1173163" y="4488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406F620" w14:textId="77777777" w:rsidR="00044D26" w:rsidRDefault="00044D26" w:rsidP="00486838">
                                    <w:pPr>
                                      <w:rPr>
                                        <w:rFonts w:eastAsia="Times New Roman"/>
                                      </w:rPr>
                                    </w:pPr>
                                  </w:p>
                                </w:txbxContent>
                              </wps:txbx>
                              <wps:bodyPr anchor="ctr"/>
                            </wps:wsp>
                            <wps:wsp>
                              <wps:cNvPr id="2085" name="Oval 2085"/>
                              <wps:cNvSpPr/>
                              <wps:spPr>
                                <a:xfrm>
                                  <a:off x="1471203" y="4429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787CDA0" w14:textId="77777777" w:rsidR="00044D26" w:rsidRDefault="00044D26" w:rsidP="00486838">
                                    <w:pPr>
                                      <w:rPr>
                                        <w:rFonts w:eastAsia="Times New Roman"/>
                                      </w:rPr>
                                    </w:pPr>
                                  </w:p>
                                </w:txbxContent>
                              </wps:txbx>
                              <wps:bodyPr anchor="ctr"/>
                            </wps:wsp>
                            <wps:wsp>
                              <wps:cNvPr id="2086" name="Oval 2086"/>
                              <wps:cNvSpPr/>
                              <wps:spPr>
                                <a:xfrm>
                                  <a:off x="1763713" y="4424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1F0E275" w14:textId="77777777" w:rsidR="00044D26" w:rsidRDefault="00044D26" w:rsidP="00486838">
                                    <w:pPr>
                                      <w:rPr>
                                        <w:rFonts w:eastAsia="Times New Roman"/>
                                      </w:rPr>
                                    </w:pPr>
                                  </w:p>
                                </w:txbxContent>
                              </wps:txbx>
                              <wps:bodyPr anchor="ctr"/>
                            </wps:wsp>
                            <wps:wsp>
                              <wps:cNvPr id="2087" name="Oval 2087"/>
                              <wps:cNvSpPr/>
                              <wps:spPr>
                                <a:xfrm>
                                  <a:off x="2061753" y="4365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2A26E07" w14:textId="77777777" w:rsidR="00044D26" w:rsidRDefault="00044D26" w:rsidP="00486838">
                                    <w:pPr>
                                      <w:rPr>
                                        <w:rFonts w:eastAsia="Times New Roman"/>
                                      </w:rPr>
                                    </w:pPr>
                                  </w:p>
                                </w:txbxContent>
                              </wps:txbx>
                              <wps:bodyPr anchor="ctr"/>
                            </wps:wsp>
                          </wpg:grpSp>
                          <wpg:grpSp>
                            <wpg:cNvPr id="2088" name="Group 2088"/>
                            <wpg:cNvGrpSpPr>
                              <a:grpSpLocks/>
                            </wpg:cNvGrpSpPr>
                            <wpg:grpSpPr bwMode="auto">
                              <a:xfrm>
                                <a:off x="398463" y="503237"/>
                                <a:ext cx="1804733" cy="1744404"/>
                                <a:chOff x="398463" y="503237"/>
                                <a:chExt cx="1804733" cy="1744404"/>
                              </a:xfrm>
                            </wpg:grpSpPr>
                            <wps:wsp>
                              <wps:cNvPr id="2089" name="Oval 2089"/>
                              <wps:cNvSpPr/>
                              <wps:spPr>
                                <a:xfrm>
                                  <a:off x="446088" y="19537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FD65894" w14:textId="77777777" w:rsidR="00044D26" w:rsidRDefault="00044D26" w:rsidP="00486838">
                                    <w:pPr>
                                      <w:rPr>
                                        <w:rFonts w:eastAsia="Times New Roman"/>
                                      </w:rPr>
                                    </w:pPr>
                                  </w:p>
                                </w:txbxContent>
                              </wps:txbx>
                              <wps:bodyPr anchor="ctr"/>
                            </wps:wsp>
                            <wps:wsp>
                              <wps:cNvPr id="2090" name="Oval 2090"/>
                              <wps:cNvSpPr/>
                              <wps:spPr>
                                <a:xfrm>
                                  <a:off x="744128" y="19478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4C539F5" w14:textId="77777777" w:rsidR="00044D26" w:rsidRDefault="00044D26" w:rsidP="00486838">
                                    <w:pPr>
                                      <w:rPr>
                                        <w:rFonts w:eastAsia="Times New Roman"/>
                                      </w:rPr>
                                    </w:pPr>
                                  </w:p>
                                </w:txbxContent>
                              </wps:txbx>
                              <wps:bodyPr anchor="ctr"/>
                            </wps:wsp>
                            <wps:wsp>
                              <wps:cNvPr id="2091" name="Oval 2091"/>
                              <wps:cNvSpPr/>
                              <wps:spPr>
                                <a:xfrm>
                                  <a:off x="1030288" y="19633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2CC4C4" w14:textId="77777777" w:rsidR="00044D26" w:rsidRDefault="00044D26" w:rsidP="00486838">
                                    <w:pPr>
                                      <w:rPr>
                                        <w:rFonts w:eastAsia="Times New Roman"/>
                                      </w:rPr>
                                    </w:pPr>
                                  </w:p>
                                </w:txbxContent>
                              </wps:txbx>
                              <wps:bodyPr anchor="ctr"/>
                            </wps:wsp>
                            <wps:wsp>
                              <wps:cNvPr id="2092" name="Oval 2092"/>
                              <wps:cNvSpPr/>
                              <wps:spPr>
                                <a:xfrm>
                                  <a:off x="1328328" y="19573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BEF9324" w14:textId="77777777" w:rsidR="00044D26" w:rsidRDefault="00044D26" w:rsidP="00486838">
                                    <w:pPr>
                                      <w:rPr>
                                        <w:rFonts w:eastAsia="Times New Roman"/>
                                      </w:rPr>
                                    </w:pPr>
                                  </w:p>
                                </w:txbxContent>
                              </wps:txbx>
                              <wps:bodyPr anchor="ctr"/>
                            </wps:wsp>
                            <wps:wsp>
                              <wps:cNvPr id="2093" name="Oval 2093"/>
                              <wps:cNvSpPr/>
                              <wps:spPr>
                                <a:xfrm>
                                  <a:off x="1620838" y="19569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2D0ECAA" w14:textId="77777777" w:rsidR="00044D26" w:rsidRDefault="00044D26" w:rsidP="00486838">
                                    <w:pPr>
                                      <w:rPr>
                                        <w:rFonts w:eastAsia="Times New Roman"/>
                                      </w:rPr>
                                    </w:pPr>
                                  </w:p>
                                </w:txbxContent>
                              </wps:txbx>
                              <wps:bodyPr anchor="ctr"/>
                            </wps:wsp>
                            <wps:wsp>
                              <wps:cNvPr id="2094" name="Oval 2094"/>
                              <wps:cNvSpPr/>
                              <wps:spPr>
                                <a:xfrm>
                                  <a:off x="1918878" y="19510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6641052" w14:textId="77777777" w:rsidR="00044D26" w:rsidRDefault="00044D26" w:rsidP="00486838">
                                    <w:pPr>
                                      <w:rPr>
                                        <w:rFonts w:eastAsia="Times New Roman"/>
                                      </w:rPr>
                                    </w:pPr>
                                  </w:p>
                                </w:txbxContent>
                              </wps:txbx>
                              <wps:bodyPr anchor="ctr"/>
                            </wps:wsp>
                            <wps:wsp>
                              <wps:cNvPr id="2095" name="Oval 2095"/>
                              <wps:cNvSpPr/>
                              <wps:spPr>
                                <a:xfrm>
                                  <a:off x="433388" y="16648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FBCFCFC" w14:textId="77777777" w:rsidR="00044D26" w:rsidRDefault="00044D26" w:rsidP="00486838">
                                    <w:pPr>
                                      <w:rPr>
                                        <w:rFonts w:eastAsia="Times New Roman"/>
                                      </w:rPr>
                                    </w:pPr>
                                  </w:p>
                                </w:txbxContent>
                              </wps:txbx>
                              <wps:bodyPr anchor="ctr"/>
                            </wps:wsp>
                            <wps:wsp>
                              <wps:cNvPr id="2096" name="Oval 2096"/>
                              <wps:cNvSpPr/>
                              <wps:spPr>
                                <a:xfrm>
                                  <a:off x="731428" y="16589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3C1FD93" w14:textId="77777777" w:rsidR="00044D26" w:rsidRDefault="00044D26" w:rsidP="00486838">
                                    <w:pPr>
                                      <w:rPr>
                                        <w:rFonts w:eastAsia="Times New Roman"/>
                                      </w:rPr>
                                    </w:pPr>
                                  </w:p>
                                </w:txbxContent>
                              </wps:txbx>
                              <wps:bodyPr anchor="ctr"/>
                            </wps:wsp>
                            <wps:wsp>
                              <wps:cNvPr id="2097" name="Oval 2097"/>
                              <wps:cNvSpPr/>
                              <wps:spPr>
                                <a:xfrm>
                                  <a:off x="1017588" y="16743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595820" w14:textId="77777777" w:rsidR="00044D26" w:rsidRDefault="00044D26" w:rsidP="00486838">
                                    <w:pPr>
                                      <w:rPr>
                                        <w:rFonts w:eastAsia="Times New Roman"/>
                                      </w:rPr>
                                    </w:pPr>
                                  </w:p>
                                </w:txbxContent>
                              </wps:txbx>
                              <wps:bodyPr anchor="ctr"/>
                            </wps:wsp>
                            <wps:wsp>
                              <wps:cNvPr id="2098" name="Oval 2098"/>
                              <wps:cNvSpPr/>
                              <wps:spPr>
                                <a:xfrm>
                                  <a:off x="1315628" y="16684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5867091" w14:textId="77777777" w:rsidR="00044D26" w:rsidRDefault="00044D26" w:rsidP="00486838">
                                    <w:pPr>
                                      <w:rPr>
                                        <w:rFonts w:eastAsia="Times New Roman"/>
                                      </w:rPr>
                                    </w:pPr>
                                  </w:p>
                                </w:txbxContent>
                              </wps:txbx>
                              <wps:bodyPr anchor="ctr"/>
                            </wps:wsp>
                            <wps:wsp>
                              <wps:cNvPr id="2099" name="Oval 2099"/>
                              <wps:cNvSpPr/>
                              <wps:spPr>
                                <a:xfrm>
                                  <a:off x="1608138" y="16680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E2BA18A" w14:textId="77777777" w:rsidR="00044D26" w:rsidRDefault="00044D26" w:rsidP="00486838">
                                    <w:pPr>
                                      <w:rPr>
                                        <w:rFonts w:eastAsia="Times New Roman"/>
                                      </w:rPr>
                                    </w:pPr>
                                  </w:p>
                                </w:txbxContent>
                              </wps:txbx>
                              <wps:bodyPr anchor="ctr"/>
                            </wps:wsp>
                            <wps:wsp>
                              <wps:cNvPr id="2100" name="Oval 2100"/>
                              <wps:cNvSpPr/>
                              <wps:spPr>
                                <a:xfrm>
                                  <a:off x="1906178" y="16621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8967E91" w14:textId="77777777" w:rsidR="00044D26" w:rsidRDefault="00044D26" w:rsidP="00486838">
                                    <w:pPr>
                                      <w:rPr>
                                        <w:rFonts w:eastAsia="Times New Roman"/>
                                      </w:rPr>
                                    </w:pPr>
                                  </w:p>
                                </w:txbxContent>
                              </wps:txbx>
                              <wps:bodyPr anchor="ctr"/>
                            </wps:wsp>
                            <wps:wsp>
                              <wps:cNvPr id="2101" name="Oval 2101"/>
                              <wps:cNvSpPr/>
                              <wps:spPr>
                                <a:xfrm>
                                  <a:off x="423863" y="13759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36730AB" w14:textId="77777777" w:rsidR="00044D26" w:rsidRDefault="00044D26" w:rsidP="00486838">
                                    <w:pPr>
                                      <w:rPr>
                                        <w:rFonts w:eastAsia="Times New Roman"/>
                                      </w:rPr>
                                    </w:pPr>
                                  </w:p>
                                </w:txbxContent>
                              </wps:txbx>
                              <wps:bodyPr anchor="ctr"/>
                            </wps:wsp>
                            <wps:wsp>
                              <wps:cNvPr id="2102" name="Oval 2102"/>
                              <wps:cNvSpPr/>
                              <wps:spPr>
                                <a:xfrm>
                                  <a:off x="721903" y="13700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99BE846" w14:textId="77777777" w:rsidR="00044D26" w:rsidRDefault="00044D26" w:rsidP="00486838">
                                    <w:pPr>
                                      <w:rPr>
                                        <w:rFonts w:eastAsia="Times New Roman"/>
                                      </w:rPr>
                                    </w:pPr>
                                  </w:p>
                                </w:txbxContent>
                              </wps:txbx>
                              <wps:bodyPr anchor="ctr"/>
                            </wps:wsp>
                            <wps:wsp>
                              <wps:cNvPr id="2103" name="Oval 2103"/>
                              <wps:cNvSpPr/>
                              <wps:spPr>
                                <a:xfrm>
                                  <a:off x="1008063" y="13854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2A67FDC" w14:textId="77777777" w:rsidR="00044D26" w:rsidRDefault="00044D26" w:rsidP="00486838">
                                    <w:pPr>
                                      <w:rPr>
                                        <w:rFonts w:eastAsia="Times New Roman"/>
                                      </w:rPr>
                                    </w:pPr>
                                  </w:p>
                                </w:txbxContent>
                              </wps:txbx>
                              <wps:bodyPr anchor="ctr"/>
                            </wps:wsp>
                            <wps:wsp>
                              <wps:cNvPr id="2104" name="Oval 2104"/>
                              <wps:cNvSpPr/>
                              <wps:spPr>
                                <a:xfrm>
                                  <a:off x="1306103" y="13795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52CFE3C" w14:textId="77777777" w:rsidR="00044D26" w:rsidRDefault="00044D26" w:rsidP="00486838">
                                    <w:pPr>
                                      <w:rPr>
                                        <w:rFonts w:eastAsia="Times New Roman"/>
                                      </w:rPr>
                                    </w:pPr>
                                  </w:p>
                                </w:txbxContent>
                              </wps:txbx>
                              <wps:bodyPr anchor="ctr"/>
                            </wps:wsp>
                            <wps:wsp>
                              <wps:cNvPr id="2105" name="Oval 2105"/>
                              <wps:cNvSpPr/>
                              <wps:spPr>
                                <a:xfrm>
                                  <a:off x="1598613" y="13791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7B2C097" w14:textId="77777777" w:rsidR="00044D26" w:rsidRDefault="00044D26" w:rsidP="00486838">
                                    <w:pPr>
                                      <w:rPr>
                                        <w:rFonts w:eastAsia="Times New Roman"/>
                                      </w:rPr>
                                    </w:pPr>
                                  </w:p>
                                </w:txbxContent>
                              </wps:txbx>
                              <wps:bodyPr anchor="ctr"/>
                            </wps:wsp>
                            <wps:wsp>
                              <wps:cNvPr id="2106" name="Oval 2106"/>
                              <wps:cNvSpPr/>
                              <wps:spPr>
                                <a:xfrm>
                                  <a:off x="1896653" y="13731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B68510F" w14:textId="77777777" w:rsidR="00044D26" w:rsidRDefault="00044D26" w:rsidP="00486838">
                                    <w:pPr>
                                      <w:rPr>
                                        <w:rFonts w:eastAsia="Times New Roman"/>
                                      </w:rPr>
                                    </w:pPr>
                                  </w:p>
                                </w:txbxContent>
                              </wps:txbx>
                              <wps:bodyPr anchor="ctr"/>
                            </wps:wsp>
                            <wps:wsp>
                              <wps:cNvPr id="2107" name="Oval 2107"/>
                              <wps:cNvSpPr/>
                              <wps:spPr>
                                <a:xfrm>
                                  <a:off x="411163" y="10870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0332DC8" w14:textId="77777777" w:rsidR="00044D26" w:rsidRDefault="00044D26" w:rsidP="00486838">
                                    <w:pPr>
                                      <w:rPr>
                                        <w:rFonts w:eastAsia="Times New Roman"/>
                                      </w:rPr>
                                    </w:pPr>
                                  </w:p>
                                </w:txbxContent>
                              </wps:txbx>
                              <wps:bodyPr anchor="ctr"/>
                            </wps:wsp>
                            <wps:wsp>
                              <wps:cNvPr id="2108" name="Oval 2108"/>
                              <wps:cNvSpPr/>
                              <wps:spPr>
                                <a:xfrm>
                                  <a:off x="709203" y="10810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1AFE476" w14:textId="77777777" w:rsidR="00044D26" w:rsidRDefault="00044D26" w:rsidP="00486838">
                                    <w:pPr>
                                      <w:rPr>
                                        <w:rFonts w:eastAsia="Times New Roman"/>
                                      </w:rPr>
                                    </w:pPr>
                                  </w:p>
                                </w:txbxContent>
                              </wps:txbx>
                              <wps:bodyPr anchor="ctr"/>
                            </wps:wsp>
                            <wps:wsp>
                              <wps:cNvPr id="2109" name="Oval 2109"/>
                              <wps:cNvSpPr/>
                              <wps:spPr>
                                <a:xfrm>
                                  <a:off x="995363" y="10965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CA30677" w14:textId="77777777" w:rsidR="00044D26" w:rsidRDefault="00044D26" w:rsidP="00486838">
                                    <w:pPr>
                                      <w:rPr>
                                        <w:rFonts w:eastAsia="Times New Roman"/>
                                      </w:rPr>
                                    </w:pPr>
                                  </w:p>
                                </w:txbxContent>
                              </wps:txbx>
                              <wps:bodyPr anchor="ctr"/>
                            </wps:wsp>
                            <wps:wsp>
                              <wps:cNvPr id="2110" name="Oval 2110"/>
                              <wps:cNvSpPr/>
                              <wps:spPr>
                                <a:xfrm>
                                  <a:off x="1293403" y="10906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0C8994F" w14:textId="77777777" w:rsidR="00044D26" w:rsidRDefault="00044D26" w:rsidP="00486838">
                                    <w:pPr>
                                      <w:rPr>
                                        <w:rFonts w:eastAsia="Times New Roman"/>
                                      </w:rPr>
                                    </w:pPr>
                                  </w:p>
                                </w:txbxContent>
                              </wps:txbx>
                              <wps:bodyPr anchor="ctr"/>
                            </wps:wsp>
                            <wps:wsp>
                              <wps:cNvPr id="2111" name="Oval 2111"/>
                              <wps:cNvSpPr/>
                              <wps:spPr>
                                <a:xfrm>
                                  <a:off x="1585913" y="10901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E3DC7CF" w14:textId="77777777" w:rsidR="00044D26" w:rsidRDefault="00044D26" w:rsidP="00486838">
                                    <w:pPr>
                                      <w:rPr>
                                        <w:rFonts w:eastAsia="Times New Roman"/>
                                      </w:rPr>
                                    </w:pPr>
                                  </w:p>
                                </w:txbxContent>
                              </wps:txbx>
                              <wps:bodyPr anchor="ctr"/>
                            </wps:wsp>
                            <wps:wsp>
                              <wps:cNvPr id="2112" name="Oval 2112"/>
                              <wps:cNvSpPr/>
                              <wps:spPr>
                                <a:xfrm>
                                  <a:off x="1883953" y="10842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025B793" w14:textId="77777777" w:rsidR="00044D26" w:rsidRDefault="00044D26" w:rsidP="00486838">
                                    <w:pPr>
                                      <w:rPr>
                                        <w:rFonts w:eastAsia="Times New Roman"/>
                                      </w:rPr>
                                    </w:pPr>
                                  </w:p>
                                </w:txbxContent>
                              </wps:txbx>
                              <wps:bodyPr anchor="ctr"/>
                            </wps:wsp>
                            <wps:wsp>
                              <wps:cNvPr id="2113" name="Oval 2113"/>
                              <wps:cNvSpPr/>
                              <wps:spPr>
                                <a:xfrm>
                                  <a:off x="411163" y="7980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0309E1C" w14:textId="77777777" w:rsidR="00044D26" w:rsidRDefault="00044D26" w:rsidP="00486838">
                                    <w:pPr>
                                      <w:rPr>
                                        <w:rFonts w:eastAsia="Times New Roman"/>
                                      </w:rPr>
                                    </w:pPr>
                                  </w:p>
                                </w:txbxContent>
                              </wps:txbx>
                              <wps:bodyPr anchor="ctr"/>
                            </wps:wsp>
                            <wps:wsp>
                              <wps:cNvPr id="2114" name="Oval 2114"/>
                              <wps:cNvSpPr/>
                              <wps:spPr>
                                <a:xfrm>
                                  <a:off x="709203" y="7921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18B94C9" w14:textId="77777777" w:rsidR="00044D26" w:rsidRDefault="00044D26" w:rsidP="00486838">
                                    <w:pPr>
                                      <w:rPr>
                                        <w:rFonts w:eastAsia="Times New Roman"/>
                                      </w:rPr>
                                    </w:pPr>
                                  </w:p>
                                </w:txbxContent>
                              </wps:txbx>
                              <wps:bodyPr anchor="ctr"/>
                            </wps:wsp>
                            <wps:wsp>
                              <wps:cNvPr id="2115" name="Oval 2115"/>
                              <wps:cNvSpPr/>
                              <wps:spPr>
                                <a:xfrm>
                                  <a:off x="995363" y="8076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6FCB20C" w14:textId="77777777" w:rsidR="00044D26" w:rsidRDefault="00044D26" w:rsidP="00486838">
                                    <w:pPr>
                                      <w:rPr>
                                        <w:rFonts w:eastAsia="Times New Roman"/>
                                      </w:rPr>
                                    </w:pPr>
                                  </w:p>
                                </w:txbxContent>
                              </wps:txbx>
                              <wps:bodyPr anchor="ctr"/>
                            </wps:wsp>
                            <wps:wsp>
                              <wps:cNvPr id="2116" name="Oval 2116"/>
                              <wps:cNvSpPr/>
                              <wps:spPr>
                                <a:xfrm>
                                  <a:off x="1293403" y="8016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3AEDF4B" w14:textId="77777777" w:rsidR="00044D26" w:rsidRDefault="00044D26" w:rsidP="00486838">
                                    <w:pPr>
                                      <w:rPr>
                                        <w:rFonts w:eastAsia="Times New Roman"/>
                                      </w:rPr>
                                    </w:pPr>
                                  </w:p>
                                </w:txbxContent>
                              </wps:txbx>
                              <wps:bodyPr anchor="ctr"/>
                            </wps:wsp>
                            <wps:wsp>
                              <wps:cNvPr id="2117" name="Oval 2117"/>
                              <wps:cNvSpPr/>
                              <wps:spPr>
                                <a:xfrm>
                                  <a:off x="1585913" y="8012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F6DDD42" w14:textId="77777777" w:rsidR="00044D26" w:rsidRDefault="00044D26" w:rsidP="00486838">
                                    <w:pPr>
                                      <w:rPr>
                                        <w:rFonts w:eastAsia="Times New Roman"/>
                                      </w:rPr>
                                    </w:pPr>
                                  </w:p>
                                </w:txbxContent>
                              </wps:txbx>
                              <wps:bodyPr anchor="ctr"/>
                            </wps:wsp>
                            <wps:wsp>
                              <wps:cNvPr id="2118" name="Oval 2118"/>
                              <wps:cNvSpPr/>
                              <wps:spPr>
                                <a:xfrm>
                                  <a:off x="1883953" y="7953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171F45F" w14:textId="77777777" w:rsidR="00044D26" w:rsidRDefault="00044D26" w:rsidP="00486838">
                                    <w:pPr>
                                      <w:rPr>
                                        <w:rFonts w:eastAsia="Times New Roman"/>
                                      </w:rPr>
                                    </w:pPr>
                                  </w:p>
                                </w:txbxContent>
                              </wps:txbx>
                              <wps:bodyPr anchor="ctr"/>
                            </wps:wsp>
                            <wps:wsp>
                              <wps:cNvPr id="2119" name="Oval 2119"/>
                              <wps:cNvSpPr/>
                              <wps:spPr>
                                <a:xfrm>
                                  <a:off x="398463" y="50917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7287383" w14:textId="77777777" w:rsidR="00044D26" w:rsidRDefault="00044D26" w:rsidP="00486838">
                                    <w:pPr>
                                      <w:rPr>
                                        <w:rFonts w:eastAsia="Times New Roman"/>
                                      </w:rPr>
                                    </w:pPr>
                                  </w:p>
                                </w:txbxContent>
                              </wps:txbx>
                              <wps:bodyPr anchor="ctr"/>
                            </wps:wsp>
                            <wps:wsp>
                              <wps:cNvPr id="2120" name="Oval 2120"/>
                              <wps:cNvSpPr/>
                              <wps:spPr>
                                <a:xfrm>
                                  <a:off x="696503" y="5032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A6ED15A" w14:textId="77777777" w:rsidR="00044D26" w:rsidRDefault="00044D26" w:rsidP="00486838">
                                    <w:pPr>
                                      <w:rPr>
                                        <w:rFonts w:eastAsia="Times New Roman"/>
                                      </w:rPr>
                                    </w:pPr>
                                  </w:p>
                                </w:txbxContent>
                              </wps:txbx>
                              <wps:bodyPr anchor="ctr"/>
                            </wps:wsp>
                            <wps:wsp>
                              <wps:cNvPr id="2121" name="Oval 2121"/>
                              <wps:cNvSpPr/>
                              <wps:spPr>
                                <a:xfrm>
                                  <a:off x="982663" y="5186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847E42C" w14:textId="77777777" w:rsidR="00044D26" w:rsidRDefault="00044D26" w:rsidP="00486838">
                                    <w:pPr>
                                      <w:rPr>
                                        <w:rFonts w:eastAsia="Times New Roman"/>
                                      </w:rPr>
                                    </w:pPr>
                                  </w:p>
                                </w:txbxContent>
                              </wps:txbx>
                              <wps:bodyPr anchor="ctr"/>
                            </wps:wsp>
                            <wps:wsp>
                              <wps:cNvPr id="2122" name="Oval 2122"/>
                              <wps:cNvSpPr/>
                              <wps:spPr>
                                <a:xfrm>
                                  <a:off x="1280703" y="5127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389442B" w14:textId="77777777" w:rsidR="00044D26" w:rsidRDefault="00044D26" w:rsidP="00486838">
                                    <w:pPr>
                                      <w:rPr>
                                        <w:rFonts w:eastAsia="Times New Roman"/>
                                      </w:rPr>
                                    </w:pPr>
                                  </w:p>
                                </w:txbxContent>
                              </wps:txbx>
                              <wps:bodyPr anchor="ctr"/>
                            </wps:wsp>
                            <wps:wsp>
                              <wps:cNvPr id="2123" name="Oval 2123"/>
                              <wps:cNvSpPr/>
                              <wps:spPr>
                                <a:xfrm>
                                  <a:off x="1573213" y="5123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A428C42" w14:textId="77777777" w:rsidR="00044D26" w:rsidRDefault="00044D26" w:rsidP="00486838">
                                    <w:pPr>
                                      <w:rPr>
                                        <w:rFonts w:eastAsia="Times New Roman"/>
                                      </w:rPr>
                                    </w:pPr>
                                  </w:p>
                                </w:txbxContent>
                              </wps:txbx>
                              <wps:bodyPr anchor="ctr"/>
                            </wps:wsp>
                            <wps:wsp>
                              <wps:cNvPr id="2124" name="Oval 2124"/>
                              <wps:cNvSpPr/>
                              <wps:spPr>
                                <a:xfrm>
                                  <a:off x="1871253" y="5064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9D8CD67" w14:textId="77777777" w:rsidR="00044D26" w:rsidRDefault="00044D26" w:rsidP="00486838">
                                    <w:pPr>
                                      <w:rPr>
                                        <w:rFonts w:eastAsia="Times New Roman"/>
                                      </w:rPr>
                                    </w:pPr>
                                  </w:p>
                                </w:txbxContent>
                              </wps:txbx>
                              <wps:bodyPr anchor="ctr"/>
                            </wps:wsp>
                          </wpg:grpSp>
                        </wpg:grpSp>
                        <wpg:grpSp>
                          <wpg:cNvPr id="2249" name="Group 2249"/>
                          <wpg:cNvGrpSpPr>
                            <a:grpSpLocks/>
                          </wpg:cNvGrpSpPr>
                          <wpg:grpSpPr bwMode="auto">
                            <a:xfrm>
                              <a:off x="0" y="0"/>
                              <a:ext cx="2259825" cy="1897761"/>
                              <a:chOff x="0" y="87312"/>
                              <a:chExt cx="2952964" cy="2480332"/>
                            </a:xfrm>
                          </wpg:grpSpPr>
                          <wpg:grpSp>
                            <wpg:cNvPr id="2250" name="Group 2250"/>
                            <wpg:cNvGrpSpPr>
                              <a:grpSpLocks/>
                            </wpg:cNvGrpSpPr>
                            <wpg:grpSpPr bwMode="auto">
                              <a:xfrm>
                                <a:off x="401667" y="336616"/>
                                <a:ext cx="212741" cy="134973"/>
                                <a:chOff x="401667" y="336616"/>
                                <a:chExt cx="212741" cy="134973"/>
                              </a:xfrm>
                            </wpg:grpSpPr>
                            <wps:wsp>
                              <wps:cNvPr id="2251" name="Oval 2251"/>
                              <wps:cNvSpPr>
                                <a:spLocks noChangeArrowheads="1"/>
                              </wps:cNvSpPr>
                              <wps:spPr bwMode="auto">
                                <a:xfrm>
                                  <a:off x="401667" y="395369"/>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44D6110" w14:textId="77777777" w:rsidR="00044D26" w:rsidRDefault="00044D26" w:rsidP="00486838">
                                    <w:pPr>
                                      <w:rPr>
                                        <w:rFonts w:eastAsia="Times New Roman"/>
                                      </w:rPr>
                                    </w:pPr>
                                  </w:p>
                                </w:txbxContent>
                              </wps:txbx>
                              <wps:bodyPr anchor="ctr"/>
                            </wps:wsp>
                            <wps:wsp>
                              <wps:cNvPr id="2252" name="Oval 2252"/>
                              <wps:cNvSpPr>
                                <a:spLocks noChangeArrowheads="1"/>
                              </wps:cNvSpPr>
                              <wps:spPr bwMode="auto">
                                <a:xfrm>
                                  <a:off x="508037" y="336616"/>
                                  <a:ext cx="106371"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7E89C06" w14:textId="77777777" w:rsidR="00044D26" w:rsidRDefault="00044D26" w:rsidP="00486838">
                                    <w:pPr>
                                      <w:rPr>
                                        <w:rFonts w:eastAsia="Times New Roman"/>
                                      </w:rPr>
                                    </w:pPr>
                                  </w:p>
                                </w:txbxContent>
                              </wps:txbx>
                              <wps:bodyPr anchor="ctr"/>
                            </wps:wsp>
                          </wpg:grpSp>
                          <wpg:grpSp>
                            <wpg:cNvPr id="2253" name="Group 2253"/>
                            <wpg:cNvGrpSpPr>
                              <a:grpSpLocks/>
                            </wpg:cNvGrpSpPr>
                            <wpg:grpSpPr bwMode="auto">
                              <a:xfrm>
                                <a:off x="1568564" y="2432671"/>
                                <a:ext cx="214329" cy="134973"/>
                                <a:chOff x="1568564" y="2432671"/>
                                <a:chExt cx="214329" cy="134973"/>
                              </a:xfrm>
                            </wpg:grpSpPr>
                            <wps:wsp>
                              <wps:cNvPr id="2254" name="Oval 2254"/>
                              <wps:cNvSpPr>
                                <a:spLocks noChangeArrowheads="1"/>
                              </wps:cNvSpPr>
                              <wps:spPr bwMode="auto">
                                <a:xfrm>
                                  <a:off x="1568564" y="2491424"/>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7F17755" w14:textId="77777777" w:rsidR="00044D26" w:rsidRDefault="00044D26" w:rsidP="00486838">
                                    <w:pPr>
                                      <w:rPr>
                                        <w:rFonts w:eastAsia="Times New Roman"/>
                                      </w:rPr>
                                    </w:pPr>
                                  </w:p>
                                </w:txbxContent>
                              </wps:txbx>
                              <wps:bodyPr anchor="ctr"/>
                            </wps:wsp>
                            <wps:wsp>
                              <wps:cNvPr id="2255" name="Oval 2255"/>
                              <wps:cNvSpPr>
                                <a:spLocks noChangeArrowheads="1"/>
                              </wps:cNvSpPr>
                              <wps:spPr bwMode="auto">
                                <a:xfrm>
                                  <a:off x="1674935" y="2432671"/>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C0972EC" w14:textId="77777777" w:rsidR="00044D26" w:rsidRDefault="00044D26" w:rsidP="00486838">
                                    <w:pPr>
                                      <w:rPr>
                                        <w:rFonts w:eastAsia="Times New Roman"/>
                                      </w:rPr>
                                    </w:pPr>
                                  </w:p>
                                </w:txbxContent>
                              </wps:txbx>
                              <wps:bodyPr anchor="ctr"/>
                            </wps:wsp>
                          </wpg:grpSp>
                          <wpg:grpSp>
                            <wpg:cNvPr id="2256" name="Group 2256"/>
                            <wpg:cNvGrpSpPr>
                              <a:grpSpLocks/>
                            </wpg:cNvGrpSpPr>
                            <wpg:grpSpPr bwMode="auto">
                              <a:xfrm>
                                <a:off x="731891" y="87312"/>
                                <a:ext cx="214328" cy="134974"/>
                                <a:chOff x="731891" y="87312"/>
                                <a:chExt cx="214328" cy="134974"/>
                              </a:xfrm>
                            </wpg:grpSpPr>
                            <wps:wsp>
                              <wps:cNvPr id="2257" name="Oval 2257"/>
                              <wps:cNvSpPr>
                                <a:spLocks noChangeArrowheads="1"/>
                              </wps:cNvSpPr>
                              <wps:spPr bwMode="auto">
                                <a:xfrm>
                                  <a:off x="731891" y="146066"/>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D51627D" w14:textId="77777777" w:rsidR="00044D26" w:rsidRDefault="00044D26" w:rsidP="00486838">
                                    <w:pPr>
                                      <w:rPr>
                                        <w:rFonts w:eastAsia="Times New Roman"/>
                                      </w:rPr>
                                    </w:pPr>
                                  </w:p>
                                </w:txbxContent>
                              </wps:txbx>
                              <wps:bodyPr anchor="ctr"/>
                            </wps:wsp>
                            <wps:wsp>
                              <wps:cNvPr id="2258" name="Oval 2258"/>
                              <wps:cNvSpPr>
                                <a:spLocks noChangeArrowheads="1"/>
                              </wps:cNvSpPr>
                              <wps:spPr bwMode="auto">
                                <a:xfrm>
                                  <a:off x="838261" y="87312"/>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FA82802" w14:textId="77777777" w:rsidR="00044D26" w:rsidRDefault="00044D26" w:rsidP="00486838">
                                    <w:pPr>
                                      <w:rPr>
                                        <w:rFonts w:eastAsia="Times New Roman"/>
                                      </w:rPr>
                                    </w:pPr>
                                  </w:p>
                                </w:txbxContent>
                              </wps:txbx>
                              <wps:bodyPr anchor="ctr"/>
                            </wps:wsp>
                          </wpg:grpSp>
                          <wpg:grpSp>
                            <wpg:cNvPr id="2259" name="Group 2259"/>
                            <wpg:cNvGrpSpPr>
                              <a:grpSpLocks/>
                            </wpg:cNvGrpSpPr>
                            <wpg:grpSpPr bwMode="auto">
                              <a:xfrm>
                                <a:off x="206390" y="2265939"/>
                                <a:ext cx="214329" cy="134974"/>
                                <a:chOff x="206390" y="2265939"/>
                                <a:chExt cx="214329" cy="134974"/>
                              </a:xfrm>
                            </wpg:grpSpPr>
                            <wps:wsp>
                              <wps:cNvPr id="2260" name="Oval 2260"/>
                              <wps:cNvSpPr>
                                <a:spLocks noChangeArrowheads="1"/>
                              </wps:cNvSpPr>
                              <wps:spPr bwMode="auto">
                                <a:xfrm>
                                  <a:off x="206390" y="2324693"/>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7EC6714" w14:textId="77777777" w:rsidR="00044D26" w:rsidRDefault="00044D26" w:rsidP="00486838">
                                    <w:pPr>
                                      <w:rPr>
                                        <w:rFonts w:eastAsia="Times New Roman"/>
                                      </w:rPr>
                                    </w:pPr>
                                  </w:p>
                                </w:txbxContent>
                              </wps:txbx>
                              <wps:bodyPr anchor="ctr"/>
                            </wps:wsp>
                            <wps:wsp>
                              <wps:cNvPr id="2261" name="Oval 2261"/>
                              <wps:cNvSpPr>
                                <a:spLocks noChangeArrowheads="1"/>
                              </wps:cNvSpPr>
                              <wps:spPr bwMode="auto">
                                <a:xfrm>
                                  <a:off x="312761" y="2265939"/>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0CAF2DA" w14:textId="77777777" w:rsidR="00044D26" w:rsidRDefault="00044D26" w:rsidP="00486838">
                                    <w:pPr>
                                      <w:rPr>
                                        <w:rFonts w:eastAsia="Times New Roman"/>
                                      </w:rPr>
                                    </w:pPr>
                                  </w:p>
                                </w:txbxContent>
                              </wps:txbx>
                              <wps:bodyPr anchor="ctr"/>
                            </wps:wsp>
                          </wpg:grpSp>
                          <wpg:grpSp>
                            <wpg:cNvPr id="2262" name="Group 2262"/>
                            <wpg:cNvGrpSpPr>
                              <a:grpSpLocks/>
                            </wpg:cNvGrpSpPr>
                            <wpg:grpSpPr bwMode="auto">
                              <a:xfrm>
                                <a:off x="2597338" y="576391"/>
                                <a:ext cx="214329" cy="133385"/>
                                <a:chOff x="2597338" y="576391"/>
                                <a:chExt cx="214329" cy="133385"/>
                              </a:xfrm>
                            </wpg:grpSpPr>
                            <wps:wsp>
                              <wps:cNvPr id="2263" name="Oval 2263"/>
                              <wps:cNvSpPr>
                                <a:spLocks noChangeArrowheads="1"/>
                              </wps:cNvSpPr>
                              <wps:spPr bwMode="auto">
                                <a:xfrm>
                                  <a:off x="2597338" y="633556"/>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6E2EAD1" w14:textId="77777777" w:rsidR="00044D26" w:rsidRDefault="00044D26" w:rsidP="00486838">
                                    <w:pPr>
                                      <w:rPr>
                                        <w:rFonts w:eastAsia="Times New Roman"/>
                                      </w:rPr>
                                    </w:pPr>
                                  </w:p>
                                </w:txbxContent>
                              </wps:txbx>
                              <wps:bodyPr anchor="ctr"/>
                            </wps:wsp>
                            <wps:wsp>
                              <wps:cNvPr id="2264" name="Oval 2264"/>
                              <wps:cNvSpPr>
                                <a:spLocks noChangeArrowheads="1"/>
                              </wps:cNvSpPr>
                              <wps:spPr bwMode="auto">
                                <a:xfrm>
                                  <a:off x="2703709" y="576391"/>
                                  <a:ext cx="107958" cy="106391"/>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DF96492" w14:textId="77777777" w:rsidR="00044D26" w:rsidRDefault="00044D26" w:rsidP="00486838">
                                    <w:pPr>
                                      <w:rPr>
                                        <w:rFonts w:eastAsia="Times New Roman"/>
                                      </w:rPr>
                                    </w:pPr>
                                  </w:p>
                                </w:txbxContent>
                              </wps:txbx>
                              <wps:bodyPr anchor="ctr"/>
                            </wps:wsp>
                          </wpg:grpSp>
                          <wpg:grpSp>
                            <wpg:cNvPr id="2265" name="Group 2265"/>
                            <wpg:cNvGrpSpPr>
                              <a:grpSpLocks/>
                            </wpg:cNvGrpSpPr>
                            <wpg:grpSpPr bwMode="auto">
                              <a:xfrm>
                                <a:off x="2705296" y="1122636"/>
                                <a:ext cx="214329" cy="134974"/>
                                <a:chOff x="2705296" y="1122636"/>
                                <a:chExt cx="214329" cy="134974"/>
                              </a:xfrm>
                            </wpg:grpSpPr>
                            <wps:wsp>
                              <wps:cNvPr id="2266" name="Oval 2266"/>
                              <wps:cNvSpPr>
                                <a:spLocks noChangeArrowheads="1"/>
                              </wps:cNvSpPr>
                              <wps:spPr bwMode="auto">
                                <a:xfrm>
                                  <a:off x="2705296" y="1181390"/>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56718BF" w14:textId="77777777" w:rsidR="00044D26" w:rsidRDefault="00044D26" w:rsidP="00486838">
                                    <w:pPr>
                                      <w:rPr>
                                        <w:rFonts w:eastAsia="Times New Roman"/>
                                      </w:rPr>
                                    </w:pPr>
                                  </w:p>
                                </w:txbxContent>
                              </wps:txbx>
                              <wps:bodyPr anchor="ctr"/>
                            </wps:wsp>
                            <wps:wsp>
                              <wps:cNvPr id="2267" name="Oval 2267"/>
                              <wps:cNvSpPr>
                                <a:spLocks noChangeArrowheads="1"/>
                              </wps:cNvSpPr>
                              <wps:spPr bwMode="auto">
                                <a:xfrm>
                                  <a:off x="2811667" y="112263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D48DA7D" w14:textId="77777777" w:rsidR="00044D26" w:rsidRDefault="00044D26" w:rsidP="00486838">
                                    <w:pPr>
                                      <w:rPr>
                                        <w:rFonts w:eastAsia="Times New Roman"/>
                                      </w:rPr>
                                    </w:pPr>
                                  </w:p>
                                </w:txbxContent>
                              </wps:txbx>
                              <wps:bodyPr anchor="ctr"/>
                            </wps:wsp>
                          </wpg:grpSp>
                          <wpg:grpSp>
                            <wpg:cNvPr id="2268" name="Group 2268"/>
                            <wpg:cNvGrpSpPr>
                              <a:grpSpLocks/>
                            </wpg:cNvGrpSpPr>
                            <wpg:grpSpPr bwMode="auto">
                              <a:xfrm>
                                <a:off x="827148" y="589095"/>
                                <a:ext cx="214328" cy="134974"/>
                                <a:chOff x="827148" y="589095"/>
                                <a:chExt cx="214328" cy="134974"/>
                              </a:xfrm>
                            </wpg:grpSpPr>
                            <wps:wsp>
                              <wps:cNvPr id="2269" name="Oval 2269"/>
                              <wps:cNvSpPr>
                                <a:spLocks noChangeArrowheads="1"/>
                              </wps:cNvSpPr>
                              <wps:spPr bwMode="auto">
                                <a:xfrm>
                                  <a:off x="827148" y="647849"/>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9056C9B" w14:textId="77777777" w:rsidR="00044D26" w:rsidRDefault="00044D26" w:rsidP="00486838">
                                    <w:pPr>
                                      <w:rPr>
                                        <w:rFonts w:eastAsia="Times New Roman"/>
                                      </w:rPr>
                                    </w:pPr>
                                  </w:p>
                                </w:txbxContent>
                              </wps:txbx>
                              <wps:bodyPr anchor="ctr"/>
                            </wps:wsp>
                            <wps:wsp>
                              <wps:cNvPr id="2270" name="Oval 2270"/>
                              <wps:cNvSpPr>
                                <a:spLocks noChangeArrowheads="1"/>
                              </wps:cNvSpPr>
                              <wps:spPr bwMode="auto">
                                <a:xfrm>
                                  <a:off x="933518" y="589095"/>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12879AB" w14:textId="77777777" w:rsidR="00044D26" w:rsidRDefault="00044D26" w:rsidP="00486838">
                                    <w:pPr>
                                      <w:rPr>
                                        <w:rFonts w:eastAsia="Times New Roman"/>
                                      </w:rPr>
                                    </w:pPr>
                                  </w:p>
                                </w:txbxContent>
                              </wps:txbx>
                              <wps:bodyPr anchor="ctr"/>
                            </wps:wsp>
                          </wpg:grpSp>
                          <wpg:grpSp>
                            <wpg:cNvPr id="2271" name="Group 2271"/>
                            <wpg:cNvGrpSpPr>
                              <a:grpSpLocks/>
                            </wpg:cNvGrpSpPr>
                            <wpg:grpSpPr bwMode="auto">
                              <a:xfrm>
                                <a:off x="2062312" y="523990"/>
                                <a:ext cx="214328" cy="133385"/>
                                <a:chOff x="2062312" y="523990"/>
                                <a:chExt cx="214328" cy="133385"/>
                              </a:xfrm>
                            </wpg:grpSpPr>
                            <wps:wsp>
                              <wps:cNvPr id="2272" name="Oval 2272"/>
                              <wps:cNvSpPr>
                                <a:spLocks noChangeArrowheads="1"/>
                              </wps:cNvSpPr>
                              <wps:spPr bwMode="auto">
                                <a:xfrm>
                                  <a:off x="2062312" y="581155"/>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F1286FB" w14:textId="77777777" w:rsidR="00044D26" w:rsidRDefault="00044D26" w:rsidP="00486838">
                                    <w:pPr>
                                      <w:rPr>
                                        <w:rFonts w:eastAsia="Times New Roman"/>
                                      </w:rPr>
                                    </w:pPr>
                                  </w:p>
                                </w:txbxContent>
                              </wps:txbx>
                              <wps:bodyPr anchor="ctr"/>
                            </wps:wsp>
                            <wps:wsp>
                              <wps:cNvPr id="2273" name="Oval 2273"/>
                              <wps:cNvSpPr>
                                <a:spLocks noChangeArrowheads="1"/>
                              </wps:cNvSpPr>
                              <wps:spPr bwMode="auto">
                                <a:xfrm>
                                  <a:off x="2168682" y="523990"/>
                                  <a:ext cx="107958" cy="10639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438E35E" w14:textId="77777777" w:rsidR="00044D26" w:rsidRDefault="00044D26" w:rsidP="00486838">
                                    <w:pPr>
                                      <w:rPr>
                                        <w:rFonts w:eastAsia="Times New Roman"/>
                                      </w:rPr>
                                    </w:pPr>
                                  </w:p>
                                </w:txbxContent>
                              </wps:txbx>
                              <wps:bodyPr anchor="ctr"/>
                            </wps:wsp>
                          </wpg:grpSp>
                          <wpg:grpSp>
                            <wpg:cNvPr id="2274" name="Group 2274"/>
                            <wpg:cNvGrpSpPr>
                              <a:grpSpLocks/>
                            </wpg:cNvGrpSpPr>
                            <wpg:grpSpPr bwMode="auto">
                              <a:xfrm>
                                <a:off x="1573327" y="195290"/>
                                <a:ext cx="214328" cy="133385"/>
                                <a:chOff x="1573327" y="195290"/>
                                <a:chExt cx="214328" cy="133385"/>
                              </a:xfrm>
                            </wpg:grpSpPr>
                            <wps:wsp>
                              <wps:cNvPr id="2275" name="Oval 2275"/>
                              <wps:cNvSpPr>
                                <a:spLocks noChangeArrowheads="1"/>
                              </wps:cNvSpPr>
                              <wps:spPr bwMode="auto">
                                <a:xfrm>
                                  <a:off x="1573327" y="252455"/>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B056B27" w14:textId="77777777" w:rsidR="00044D26" w:rsidRDefault="00044D26" w:rsidP="00486838">
                                    <w:pPr>
                                      <w:rPr>
                                        <w:rFonts w:eastAsia="Times New Roman"/>
                                      </w:rPr>
                                    </w:pPr>
                                  </w:p>
                                </w:txbxContent>
                              </wps:txbx>
                              <wps:bodyPr anchor="ctr"/>
                            </wps:wsp>
                            <wps:wsp>
                              <wps:cNvPr id="2276" name="Oval 2276"/>
                              <wps:cNvSpPr>
                                <a:spLocks noChangeArrowheads="1"/>
                              </wps:cNvSpPr>
                              <wps:spPr bwMode="auto">
                                <a:xfrm>
                                  <a:off x="1679697" y="195290"/>
                                  <a:ext cx="107958" cy="106391"/>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05C0FBD" w14:textId="77777777" w:rsidR="00044D26" w:rsidRDefault="00044D26" w:rsidP="00486838">
                                    <w:pPr>
                                      <w:rPr>
                                        <w:rFonts w:eastAsia="Times New Roman"/>
                                      </w:rPr>
                                    </w:pPr>
                                  </w:p>
                                </w:txbxContent>
                              </wps:txbx>
                              <wps:bodyPr anchor="ctr"/>
                            </wps:wsp>
                          </wpg:grpSp>
                          <wpg:grpSp>
                            <wpg:cNvPr id="2277" name="Group 2277"/>
                            <wpg:cNvGrpSpPr>
                              <a:grpSpLocks/>
                            </wpg:cNvGrpSpPr>
                            <wpg:grpSpPr bwMode="auto">
                              <a:xfrm>
                                <a:off x="77794" y="1481506"/>
                                <a:ext cx="214328" cy="134974"/>
                                <a:chOff x="77794" y="1481506"/>
                                <a:chExt cx="214328" cy="134974"/>
                              </a:xfrm>
                            </wpg:grpSpPr>
                            <wps:wsp>
                              <wps:cNvPr id="2278" name="Oval 2278"/>
                              <wps:cNvSpPr>
                                <a:spLocks noChangeArrowheads="1"/>
                              </wps:cNvSpPr>
                              <wps:spPr bwMode="auto">
                                <a:xfrm>
                                  <a:off x="77794" y="1540260"/>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6F797A9" w14:textId="77777777" w:rsidR="00044D26" w:rsidRDefault="00044D26" w:rsidP="00486838">
                                    <w:pPr>
                                      <w:rPr>
                                        <w:rFonts w:eastAsia="Times New Roman"/>
                                      </w:rPr>
                                    </w:pPr>
                                  </w:p>
                                </w:txbxContent>
                              </wps:txbx>
                              <wps:bodyPr anchor="ctr"/>
                            </wps:wsp>
                            <wps:wsp>
                              <wps:cNvPr id="2279" name="Oval 2279"/>
                              <wps:cNvSpPr>
                                <a:spLocks noChangeArrowheads="1"/>
                              </wps:cNvSpPr>
                              <wps:spPr bwMode="auto">
                                <a:xfrm>
                                  <a:off x="184164" y="148150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0F83B25" w14:textId="77777777" w:rsidR="00044D26" w:rsidRDefault="00044D26" w:rsidP="00486838">
                                    <w:pPr>
                                      <w:rPr>
                                        <w:rFonts w:eastAsia="Times New Roman"/>
                                      </w:rPr>
                                    </w:pPr>
                                  </w:p>
                                </w:txbxContent>
                              </wps:txbx>
                              <wps:bodyPr anchor="ctr"/>
                            </wps:wsp>
                          </wpg:grpSp>
                          <wpg:grpSp>
                            <wpg:cNvPr id="2280" name="Group 2280"/>
                            <wpg:cNvGrpSpPr>
                              <a:grpSpLocks/>
                            </wpg:cNvGrpSpPr>
                            <wpg:grpSpPr bwMode="auto">
                              <a:xfrm>
                                <a:off x="1519348" y="1449748"/>
                                <a:ext cx="214328" cy="134974"/>
                                <a:chOff x="1519348" y="1449748"/>
                                <a:chExt cx="214328" cy="134974"/>
                              </a:xfrm>
                            </wpg:grpSpPr>
                            <wps:wsp>
                              <wps:cNvPr id="2281" name="Oval 2281"/>
                              <wps:cNvSpPr>
                                <a:spLocks noChangeArrowheads="1"/>
                              </wps:cNvSpPr>
                              <wps:spPr bwMode="auto">
                                <a:xfrm>
                                  <a:off x="1519348" y="1508502"/>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9E2E12E" w14:textId="77777777" w:rsidR="00044D26" w:rsidRDefault="00044D26" w:rsidP="00486838">
                                    <w:pPr>
                                      <w:rPr>
                                        <w:rFonts w:eastAsia="Times New Roman"/>
                                      </w:rPr>
                                    </w:pPr>
                                  </w:p>
                                </w:txbxContent>
                              </wps:txbx>
                              <wps:bodyPr anchor="ctr"/>
                            </wps:wsp>
                            <wps:wsp>
                              <wps:cNvPr id="2282" name="Oval 2282"/>
                              <wps:cNvSpPr>
                                <a:spLocks noChangeArrowheads="1"/>
                              </wps:cNvSpPr>
                              <wps:spPr bwMode="auto">
                                <a:xfrm>
                                  <a:off x="1625718" y="1449748"/>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F0CE10F" w14:textId="77777777" w:rsidR="00044D26" w:rsidRDefault="00044D26" w:rsidP="00486838">
                                    <w:pPr>
                                      <w:rPr>
                                        <w:rFonts w:eastAsia="Times New Roman"/>
                                      </w:rPr>
                                    </w:pPr>
                                  </w:p>
                                </w:txbxContent>
                              </wps:txbx>
                              <wps:bodyPr anchor="ctr"/>
                            </wps:wsp>
                          </wpg:grpSp>
                          <wpg:grpSp>
                            <wpg:cNvPr id="2283" name="Group 2283"/>
                            <wpg:cNvGrpSpPr>
                              <a:grpSpLocks/>
                            </wpg:cNvGrpSpPr>
                            <wpg:grpSpPr bwMode="auto">
                              <a:xfrm>
                                <a:off x="2157569" y="1751453"/>
                                <a:ext cx="214328" cy="134974"/>
                                <a:chOff x="2157569" y="1751453"/>
                                <a:chExt cx="214328" cy="134974"/>
                              </a:xfrm>
                            </wpg:grpSpPr>
                            <wps:wsp>
                              <wps:cNvPr id="2284" name="Oval 2284"/>
                              <wps:cNvSpPr>
                                <a:spLocks noChangeArrowheads="1"/>
                              </wps:cNvSpPr>
                              <wps:spPr bwMode="auto">
                                <a:xfrm>
                                  <a:off x="2157569" y="1810207"/>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48E4C7D" w14:textId="77777777" w:rsidR="00044D26" w:rsidRDefault="00044D26" w:rsidP="00486838">
                                    <w:pPr>
                                      <w:rPr>
                                        <w:rFonts w:eastAsia="Times New Roman"/>
                                      </w:rPr>
                                    </w:pPr>
                                  </w:p>
                                </w:txbxContent>
                              </wps:txbx>
                              <wps:bodyPr anchor="ctr"/>
                            </wps:wsp>
                            <wps:wsp>
                              <wps:cNvPr id="2285" name="Oval 2285"/>
                              <wps:cNvSpPr>
                                <a:spLocks noChangeArrowheads="1"/>
                              </wps:cNvSpPr>
                              <wps:spPr bwMode="auto">
                                <a:xfrm>
                                  <a:off x="2263939" y="1751453"/>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A1BE616" w14:textId="77777777" w:rsidR="00044D26" w:rsidRDefault="00044D26" w:rsidP="00486838">
                                    <w:pPr>
                                      <w:rPr>
                                        <w:rFonts w:eastAsia="Times New Roman"/>
                                      </w:rPr>
                                    </w:pPr>
                                  </w:p>
                                </w:txbxContent>
                              </wps:txbx>
                              <wps:bodyPr anchor="ctr"/>
                            </wps:wsp>
                          </wpg:grpSp>
                          <wpg:grpSp>
                            <wpg:cNvPr id="2286" name="Group 2286"/>
                            <wpg:cNvGrpSpPr>
                              <a:grpSpLocks/>
                            </wpg:cNvGrpSpPr>
                            <wpg:grpSpPr bwMode="auto">
                              <a:xfrm>
                                <a:off x="2738636" y="1819734"/>
                                <a:ext cx="214328" cy="134973"/>
                                <a:chOff x="2738636" y="1819734"/>
                                <a:chExt cx="214328" cy="134973"/>
                              </a:xfrm>
                            </wpg:grpSpPr>
                            <wps:wsp>
                              <wps:cNvPr id="2287" name="Oval 2287"/>
                              <wps:cNvSpPr>
                                <a:spLocks noChangeArrowheads="1"/>
                              </wps:cNvSpPr>
                              <wps:spPr bwMode="auto">
                                <a:xfrm>
                                  <a:off x="2738636" y="1878487"/>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AA4E860" w14:textId="77777777" w:rsidR="00044D26" w:rsidRDefault="00044D26" w:rsidP="00486838">
                                    <w:pPr>
                                      <w:rPr>
                                        <w:rFonts w:eastAsia="Times New Roman"/>
                                      </w:rPr>
                                    </w:pPr>
                                  </w:p>
                                </w:txbxContent>
                              </wps:txbx>
                              <wps:bodyPr anchor="ctr"/>
                            </wps:wsp>
                            <wps:wsp>
                              <wps:cNvPr id="2288" name="Oval 2288"/>
                              <wps:cNvSpPr>
                                <a:spLocks noChangeArrowheads="1"/>
                              </wps:cNvSpPr>
                              <wps:spPr bwMode="auto">
                                <a:xfrm>
                                  <a:off x="2845006" y="1819734"/>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1B73227" w14:textId="77777777" w:rsidR="00044D26" w:rsidRDefault="00044D26" w:rsidP="00486838">
                                    <w:pPr>
                                      <w:rPr>
                                        <w:rFonts w:eastAsia="Times New Roman"/>
                                      </w:rPr>
                                    </w:pPr>
                                  </w:p>
                                </w:txbxContent>
                              </wps:txbx>
                              <wps:bodyPr anchor="ctr"/>
                            </wps:wsp>
                          </wpg:grpSp>
                          <wpg:grpSp>
                            <wpg:cNvPr id="2289" name="Group 2289"/>
                            <wpg:cNvGrpSpPr>
                              <a:grpSpLocks/>
                            </wpg:cNvGrpSpPr>
                            <wpg:grpSpPr bwMode="auto">
                              <a:xfrm>
                                <a:off x="1131970" y="168296"/>
                                <a:ext cx="212741" cy="134973"/>
                                <a:chOff x="1131970" y="168296"/>
                                <a:chExt cx="212741" cy="134973"/>
                              </a:xfrm>
                            </wpg:grpSpPr>
                            <wps:wsp>
                              <wps:cNvPr id="2290" name="Oval 2290"/>
                              <wps:cNvSpPr>
                                <a:spLocks noChangeArrowheads="1"/>
                              </wps:cNvSpPr>
                              <wps:spPr bwMode="auto">
                                <a:xfrm>
                                  <a:off x="1131970" y="227049"/>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DF2CB2C" w14:textId="77777777" w:rsidR="00044D26" w:rsidRDefault="00044D26" w:rsidP="00486838">
                                    <w:pPr>
                                      <w:rPr>
                                        <w:rFonts w:eastAsia="Times New Roman"/>
                                      </w:rPr>
                                    </w:pPr>
                                  </w:p>
                                </w:txbxContent>
                              </wps:txbx>
                              <wps:bodyPr anchor="ctr"/>
                            </wps:wsp>
                            <wps:wsp>
                              <wps:cNvPr id="2291" name="Oval 2291"/>
                              <wps:cNvSpPr>
                                <a:spLocks noChangeArrowheads="1"/>
                              </wps:cNvSpPr>
                              <wps:spPr bwMode="auto">
                                <a:xfrm>
                                  <a:off x="1238340" y="168296"/>
                                  <a:ext cx="106371"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026367F" w14:textId="77777777" w:rsidR="00044D26" w:rsidRDefault="00044D26" w:rsidP="00486838">
                                    <w:pPr>
                                      <w:rPr>
                                        <w:rFonts w:eastAsia="Times New Roman"/>
                                      </w:rPr>
                                    </w:pPr>
                                  </w:p>
                                </w:txbxContent>
                              </wps:txbx>
                              <wps:bodyPr anchor="ctr"/>
                            </wps:wsp>
                          </wpg:grpSp>
                          <wpg:grpSp>
                            <wpg:cNvPr id="2292" name="Group 2292"/>
                            <wpg:cNvGrpSpPr>
                              <a:grpSpLocks/>
                            </wpg:cNvGrpSpPr>
                            <wpg:grpSpPr bwMode="auto">
                              <a:xfrm>
                                <a:off x="2144868" y="131774"/>
                                <a:ext cx="212741" cy="134974"/>
                                <a:chOff x="2144868" y="131774"/>
                                <a:chExt cx="212741" cy="134974"/>
                              </a:xfrm>
                            </wpg:grpSpPr>
                            <wps:wsp>
                              <wps:cNvPr id="2293" name="Oval 2293"/>
                              <wps:cNvSpPr>
                                <a:spLocks noChangeArrowheads="1"/>
                              </wps:cNvSpPr>
                              <wps:spPr bwMode="auto">
                                <a:xfrm>
                                  <a:off x="2144868" y="190528"/>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124F375" w14:textId="77777777" w:rsidR="00044D26" w:rsidRDefault="00044D26" w:rsidP="00486838">
                                    <w:pPr>
                                      <w:rPr>
                                        <w:rFonts w:eastAsia="Times New Roman"/>
                                      </w:rPr>
                                    </w:pPr>
                                  </w:p>
                                </w:txbxContent>
                              </wps:txbx>
                              <wps:bodyPr anchor="ctr"/>
                            </wps:wsp>
                            <wps:wsp>
                              <wps:cNvPr id="2294" name="Oval 2294"/>
                              <wps:cNvSpPr>
                                <a:spLocks noChangeArrowheads="1"/>
                              </wps:cNvSpPr>
                              <wps:spPr bwMode="auto">
                                <a:xfrm>
                                  <a:off x="2251238" y="131774"/>
                                  <a:ext cx="106371"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39D752F" w14:textId="77777777" w:rsidR="00044D26" w:rsidRDefault="00044D26" w:rsidP="00486838">
                                    <w:pPr>
                                      <w:rPr>
                                        <w:rFonts w:eastAsia="Times New Roman"/>
                                      </w:rPr>
                                    </w:pPr>
                                  </w:p>
                                </w:txbxContent>
                              </wps:txbx>
                              <wps:bodyPr anchor="ctr"/>
                            </wps:wsp>
                          </wpg:grpSp>
                          <wpg:grpSp>
                            <wpg:cNvPr id="2295" name="Group 2295"/>
                            <wpg:cNvGrpSpPr>
                              <a:grpSpLocks/>
                            </wpg:cNvGrpSpPr>
                            <wpg:grpSpPr bwMode="auto">
                              <a:xfrm>
                                <a:off x="2657668" y="817755"/>
                                <a:ext cx="214329" cy="134974"/>
                                <a:chOff x="2657668" y="817755"/>
                                <a:chExt cx="214329" cy="134974"/>
                              </a:xfrm>
                            </wpg:grpSpPr>
                            <wps:wsp>
                              <wps:cNvPr id="2296" name="Oval 2296"/>
                              <wps:cNvSpPr>
                                <a:spLocks noChangeArrowheads="1"/>
                              </wps:cNvSpPr>
                              <wps:spPr bwMode="auto">
                                <a:xfrm>
                                  <a:off x="2657668" y="876509"/>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34F95B1" w14:textId="77777777" w:rsidR="00044D26" w:rsidRDefault="00044D26" w:rsidP="00486838">
                                    <w:pPr>
                                      <w:rPr>
                                        <w:rFonts w:eastAsia="Times New Roman"/>
                                      </w:rPr>
                                    </w:pPr>
                                  </w:p>
                                </w:txbxContent>
                              </wps:txbx>
                              <wps:bodyPr anchor="ctr"/>
                            </wps:wsp>
                            <wps:wsp>
                              <wps:cNvPr id="2297" name="Oval 2297"/>
                              <wps:cNvSpPr>
                                <a:spLocks noChangeArrowheads="1"/>
                              </wps:cNvSpPr>
                              <wps:spPr bwMode="auto">
                                <a:xfrm>
                                  <a:off x="2764039" y="817755"/>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77EA3FE" w14:textId="77777777" w:rsidR="00044D26" w:rsidRDefault="00044D26" w:rsidP="00486838">
                                    <w:pPr>
                                      <w:rPr>
                                        <w:rFonts w:eastAsia="Times New Roman"/>
                                      </w:rPr>
                                    </w:pPr>
                                  </w:p>
                                </w:txbxContent>
                              </wps:txbx>
                              <wps:bodyPr anchor="ctr"/>
                            </wps:wsp>
                          </wpg:grpSp>
                          <wpg:grpSp>
                            <wpg:cNvPr id="2298" name="Group 2298"/>
                            <wpg:cNvGrpSpPr>
                              <a:grpSpLocks/>
                            </wpg:cNvGrpSpPr>
                            <wpg:grpSpPr bwMode="auto">
                              <a:xfrm>
                                <a:off x="2660843" y="1419578"/>
                                <a:ext cx="214329" cy="134973"/>
                                <a:chOff x="2660843" y="1419578"/>
                                <a:chExt cx="214329" cy="134973"/>
                              </a:xfrm>
                            </wpg:grpSpPr>
                            <wps:wsp>
                              <wps:cNvPr id="2299" name="Oval 2299"/>
                              <wps:cNvSpPr>
                                <a:spLocks noChangeArrowheads="1"/>
                              </wps:cNvSpPr>
                              <wps:spPr bwMode="auto">
                                <a:xfrm>
                                  <a:off x="2660843" y="1478331"/>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9DD3E06" w14:textId="77777777" w:rsidR="00044D26" w:rsidRDefault="00044D26" w:rsidP="00486838">
                                    <w:pPr>
                                      <w:rPr>
                                        <w:rFonts w:eastAsia="Times New Roman"/>
                                      </w:rPr>
                                    </w:pPr>
                                  </w:p>
                                </w:txbxContent>
                              </wps:txbx>
                              <wps:bodyPr anchor="ctr"/>
                            </wps:wsp>
                            <wps:wsp>
                              <wps:cNvPr id="2300" name="Oval 2300"/>
                              <wps:cNvSpPr>
                                <a:spLocks noChangeArrowheads="1"/>
                              </wps:cNvSpPr>
                              <wps:spPr bwMode="auto">
                                <a:xfrm>
                                  <a:off x="2767214" y="1419578"/>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31BC791" w14:textId="77777777" w:rsidR="00044D26" w:rsidRDefault="00044D26" w:rsidP="00486838">
                                    <w:pPr>
                                      <w:rPr>
                                        <w:rFonts w:eastAsia="Times New Roman"/>
                                      </w:rPr>
                                    </w:pPr>
                                  </w:p>
                                </w:txbxContent>
                              </wps:txbx>
                              <wps:bodyPr anchor="ctr"/>
                            </wps:wsp>
                          </wpg:grpSp>
                          <wpg:grpSp>
                            <wpg:cNvPr id="2301" name="Group 2301"/>
                            <wpg:cNvGrpSpPr>
                              <a:grpSpLocks/>
                            </wpg:cNvGrpSpPr>
                            <wpg:grpSpPr bwMode="auto">
                              <a:xfrm>
                                <a:off x="2198847" y="1337006"/>
                                <a:ext cx="214328" cy="133385"/>
                                <a:chOff x="2198847" y="1337006"/>
                                <a:chExt cx="214328" cy="133385"/>
                              </a:xfrm>
                            </wpg:grpSpPr>
                            <wps:wsp>
                              <wps:cNvPr id="2302" name="Oval 2302"/>
                              <wps:cNvSpPr>
                                <a:spLocks noChangeArrowheads="1"/>
                              </wps:cNvSpPr>
                              <wps:spPr bwMode="auto">
                                <a:xfrm>
                                  <a:off x="2198847" y="1394171"/>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F4C7736" w14:textId="77777777" w:rsidR="00044D26" w:rsidRDefault="00044D26" w:rsidP="00486838">
                                    <w:pPr>
                                      <w:rPr>
                                        <w:rFonts w:eastAsia="Times New Roman"/>
                                      </w:rPr>
                                    </w:pPr>
                                  </w:p>
                                </w:txbxContent>
                              </wps:txbx>
                              <wps:bodyPr anchor="ctr"/>
                            </wps:wsp>
                            <wps:wsp>
                              <wps:cNvPr id="2303" name="Oval 2303"/>
                              <wps:cNvSpPr>
                                <a:spLocks noChangeArrowheads="1"/>
                              </wps:cNvSpPr>
                              <wps:spPr bwMode="auto">
                                <a:xfrm>
                                  <a:off x="2305217" y="1337006"/>
                                  <a:ext cx="107958" cy="10639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B61CD53" w14:textId="77777777" w:rsidR="00044D26" w:rsidRDefault="00044D26" w:rsidP="00486838">
                                    <w:pPr>
                                      <w:rPr>
                                        <w:rFonts w:eastAsia="Times New Roman"/>
                                      </w:rPr>
                                    </w:pPr>
                                  </w:p>
                                </w:txbxContent>
                              </wps:txbx>
                              <wps:bodyPr anchor="ctr"/>
                            </wps:wsp>
                          </wpg:grpSp>
                          <wpg:grpSp>
                            <wpg:cNvPr id="2304" name="Group 2304"/>
                            <wpg:cNvGrpSpPr>
                              <a:grpSpLocks/>
                            </wpg:cNvGrpSpPr>
                            <wpg:grpSpPr bwMode="auto">
                              <a:xfrm>
                                <a:off x="1324071" y="1074999"/>
                                <a:ext cx="214329" cy="134974"/>
                                <a:chOff x="1324071" y="1074999"/>
                                <a:chExt cx="214329" cy="134974"/>
                              </a:xfrm>
                            </wpg:grpSpPr>
                            <wps:wsp>
                              <wps:cNvPr id="2305" name="Oval 2305"/>
                              <wps:cNvSpPr>
                                <a:spLocks noChangeArrowheads="1"/>
                              </wps:cNvSpPr>
                              <wps:spPr bwMode="auto">
                                <a:xfrm>
                                  <a:off x="1324071" y="1133753"/>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C9A6D98" w14:textId="77777777" w:rsidR="00044D26" w:rsidRDefault="00044D26" w:rsidP="00486838">
                                    <w:pPr>
                                      <w:rPr>
                                        <w:rFonts w:eastAsia="Times New Roman"/>
                                      </w:rPr>
                                    </w:pPr>
                                  </w:p>
                                </w:txbxContent>
                              </wps:txbx>
                              <wps:bodyPr anchor="ctr"/>
                            </wps:wsp>
                            <wps:wsp>
                              <wps:cNvPr id="2306" name="Oval 2306"/>
                              <wps:cNvSpPr>
                                <a:spLocks noChangeArrowheads="1"/>
                              </wps:cNvSpPr>
                              <wps:spPr bwMode="auto">
                                <a:xfrm>
                                  <a:off x="1430442" y="1074999"/>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63E580F" w14:textId="77777777" w:rsidR="00044D26" w:rsidRDefault="00044D26" w:rsidP="00486838">
                                    <w:pPr>
                                      <w:rPr>
                                        <w:rFonts w:eastAsia="Times New Roman"/>
                                      </w:rPr>
                                    </w:pPr>
                                  </w:p>
                                </w:txbxContent>
                              </wps:txbx>
                              <wps:bodyPr anchor="ctr"/>
                            </wps:wsp>
                          </wpg:grpSp>
                          <wpg:grpSp>
                            <wpg:cNvPr id="2307" name="Group 2307"/>
                            <wpg:cNvGrpSpPr>
                              <a:grpSpLocks/>
                            </wpg:cNvGrpSpPr>
                            <wpg:grpSpPr bwMode="auto">
                              <a:xfrm>
                                <a:off x="0" y="1148043"/>
                                <a:ext cx="214329" cy="134974"/>
                                <a:chOff x="0" y="1148043"/>
                                <a:chExt cx="214329" cy="134974"/>
                              </a:xfrm>
                            </wpg:grpSpPr>
                            <wps:wsp>
                              <wps:cNvPr id="2308" name="Oval 2308"/>
                              <wps:cNvSpPr>
                                <a:spLocks noChangeArrowheads="1"/>
                              </wps:cNvSpPr>
                              <wps:spPr bwMode="auto">
                                <a:xfrm>
                                  <a:off x="0" y="1206797"/>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7DC8FFD" w14:textId="77777777" w:rsidR="00044D26" w:rsidRDefault="00044D26" w:rsidP="00486838">
                                    <w:pPr>
                                      <w:rPr>
                                        <w:rFonts w:eastAsia="Times New Roman"/>
                                      </w:rPr>
                                    </w:pPr>
                                  </w:p>
                                </w:txbxContent>
                              </wps:txbx>
                              <wps:bodyPr anchor="ctr"/>
                            </wps:wsp>
                            <wps:wsp>
                              <wps:cNvPr id="2309" name="Oval 2309"/>
                              <wps:cNvSpPr>
                                <a:spLocks noChangeArrowheads="1"/>
                              </wps:cNvSpPr>
                              <wps:spPr bwMode="auto">
                                <a:xfrm>
                                  <a:off x="106371" y="1148043"/>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5B97309" w14:textId="77777777" w:rsidR="00044D26" w:rsidRDefault="00044D26" w:rsidP="00486838">
                                    <w:pPr>
                                      <w:rPr>
                                        <w:rFonts w:eastAsia="Times New Roman"/>
                                      </w:rPr>
                                    </w:pPr>
                                  </w:p>
                                </w:txbxContent>
                              </wps:txbx>
                              <wps:bodyPr anchor="ctr"/>
                            </wps:wsp>
                          </wpg:grpSp>
                          <wpg:grpSp>
                            <wpg:cNvPr id="2310" name="Group 2310"/>
                            <wpg:cNvGrpSpPr>
                              <a:grpSpLocks/>
                            </wpg:cNvGrpSpPr>
                            <wpg:grpSpPr bwMode="auto">
                              <a:xfrm>
                                <a:off x="80969" y="1892778"/>
                                <a:ext cx="214328" cy="134973"/>
                                <a:chOff x="80969" y="1892778"/>
                                <a:chExt cx="214328" cy="134973"/>
                              </a:xfrm>
                            </wpg:grpSpPr>
                            <wps:wsp>
                              <wps:cNvPr id="2311" name="Oval 2311"/>
                              <wps:cNvSpPr>
                                <a:spLocks noChangeArrowheads="1"/>
                              </wps:cNvSpPr>
                              <wps:spPr bwMode="auto">
                                <a:xfrm>
                                  <a:off x="80969" y="1951531"/>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3AF0EEB" w14:textId="77777777" w:rsidR="00044D26" w:rsidRDefault="00044D26" w:rsidP="00486838">
                                    <w:pPr>
                                      <w:rPr>
                                        <w:rFonts w:eastAsia="Times New Roman"/>
                                      </w:rPr>
                                    </w:pPr>
                                  </w:p>
                                </w:txbxContent>
                              </wps:txbx>
                              <wps:bodyPr anchor="ctr"/>
                            </wps:wsp>
                            <wps:wsp>
                              <wps:cNvPr id="2312" name="Oval 2312"/>
                              <wps:cNvSpPr>
                                <a:spLocks noChangeArrowheads="1"/>
                              </wps:cNvSpPr>
                              <wps:spPr bwMode="auto">
                                <a:xfrm>
                                  <a:off x="187339" y="1892778"/>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FDC4B2E" w14:textId="77777777" w:rsidR="00044D26" w:rsidRDefault="00044D26" w:rsidP="00486838">
                                    <w:pPr>
                                      <w:rPr>
                                        <w:rFonts w:eastAsia="Times New Roman"/>
                                      </w:rPr>
                                    </w:pPr>
                                  </w:p>
                                </w:txbxContent>
                              </wps:txbx>
                              <wps:bodyPr anchor="ctr"/>
                            </wps:wsp>
                          </wpg:grpSp>
                          <wpg:grpSp>
                            <wpg:cNvPr id="2313" name="Group 2313"/>
                            <wpg:cNvGrpSpPr>
                              <a:grpSpLocks/>
                            </wpg:cNvGrpSpPr>
                            <wpg:grpSpPr bwMode="auto">
                              <a:xfrm>
                                <a:off x="26990" y="768530"/>
                                <a:ext cx="212741" cy="134973"/>
                                <a:chOff x="26990" y="768530"/>
                                <a:chExt cx="212741" cy="134973"/>
                              </a:xfrm>
                            </wpg:grpSpPr>
                            <wps:wsp>
                              <wps:cNvPr id="2314" name="Oval 2314"/>
                              <wps:cNvSpPr>
                                <a:spLocks noChangeArrowheads="1"/>
                              </wps:cNvSpPr>
                              <wps:spPr bwMode="auto">
                                <a:xfrm>
                                  <a:off x="26990" y="827283"/>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BDABBC4" w14:textId="77777777" w:rsidR="00044D26" w:rsidRDefault="00044D26" w:rsidP="00486838">
                                    <w:pPr>
                                      <w:rPr>
                                        <w:rFonts w:eastAsia="Times New Roman"/>
                                      </w:rPr>
                                    </w:pPr>
                                  </w:p>
                                </w:txbxContent>
                              </wps:txbx>
                              <wps:bodyPr anchor="ctr"/>
                            </wps:wsp>
                            <wps:wsp>
                              <wps:cNvPr id="2315" name="Oval 2315"/>
                              <wps:cNvSpPr>
                                <a:spLocks noChangeArrowheads="1"/>
                              </wps:cNvSpPr>
                              <wps:spPr bwMode="auto">
                                <a:xfrm>
                                  <a:off x="133360" y="768530"/>
                                  <a:ext cx="106371"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CF7A78F" w14:textId="77777777" w:rsidR="00044D26" w:rsidRDefault="00044D26" w:rsidP="00486838">
                                    <w:pPr>
                                      <w:rPr>
                                        <w:rFonts w:eastAsia="Times New Roman"/>
                                      </w:rPr>
                                    </w:pPr>
                                  </w:p>
                                </w:txbxContent>
                              </wps:txbx>
                              <wps:bodyPr anchor="ctr"/>
                            </wps:wsp>
                          </wpg:grpSp>
                          <wpg:grpSp>
                            <wpg:cNvPr id="2316" name="Group 2316"/>
                            <wpg:cNvGrpSpPr>
                              <a:grpSpLocks/>
                            </wpg:cNvGrpSpPr>
                            <wpg:grpSpPr bwMode="auto">
                              <a:xfrm>
                                <a:off x="763643" y="1770508"/>
                                <a:ext cx="214328" cy="133385"/>
                                <a:chOff x="763643" y="1770508"/>
                                <a:chExt cx="214328" cy="133385"/>
                              </a:xfrm>
                            </wpg:grpSpPr>
                            <wps:wsp>
                              <wps:cNvPr id="2317" name="Oval 2317"/>
                              <wps:cNvSpPr>
                                <a:spLocks noChangeArrowheads="1"/>
                              </wps:cNvSpPr>
                              <wps:spPr bwMode="auto">
                                <a:xfrm>
                                  <a:off x="763643" y="1827673"/>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8428AF3" w14:textId="77777777" w:rsidR="00044D26" w:rsidRDefault="00044D26" w:rsidP="00486838">
                                    <w:pPr>
                                      <w:rPr>
                                        <w:rFonts w:eastAsia="Times New Roman"/>
                                      </w:rPr>
                                    </w:pPr>
                                  </w:p>
                                </w:txbxContent>
                              </wps:txbx>
                              <wps:bodyPr anchor="ctr"/>
                            </wps:wsp>
                            <wps:wsp>
                              <wps:cNvPr id="2318" name="Oval 2318"/>
                              <wps:cNvSpPr>
                                <a:spLocks noChangeArrowheads="1"/>
                              </wps:cNvSpPr>
                              <wps:spPr bwMode="auto">
                                <a:xfrm>
                                  <a:off x="870013" y="1770508"/>
                                  <a:ext cx="107958" cy="106391"/>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BF7A814" w14:textId="77777777" w:rsidR="00044D26" w:rsidRDefault="00044D26" w:rsidP="00486838">
                                    <w:pPr>
                                      <w:rPr>
                                        <w:rFonts w:eastAsia="Times New Roman"/>
                                      </w:rPr>
                                    </w:pPr>
                                  </w:p>
                                </w:txbxContent>
                              </wps:txbx>
                              <wps:bodyPr anchor="ctr"/>
                            </wps:wsp>
                          </wpg:grpSp>
                          <wpg:grpSp>
                            <wpg:cNvPr id="2319" name="Group 2319"/>
                            <wpg:cNvGrpSpPr>
                              <a:grpSpLocks/>
                            </wpg:cNvGrpSpPr>
                            <wpg:grpSpPr bwMode="auto">
                              <a:xfrm>
                                <a:off x="1487596" y="1894366"/>
                                <a:ext cx="212741" cy="133385"/>
                                <a:chOff x="1487596" y="1894366"/>
                                <a:chExt cx="212741" cy="133385"/>
                              </a:xfrm>
                            </wpg:grpSpPr>
                            <wps:wsp>
                              <wps:cNvPr id="2320" name="Oval 2320"/>
                              <wps:cNvSpPr>
                                <a:spLocks noChangeArrowheads="1"/>
                              </wps:cNvSpPr>
                              <wps:spPr bwMode="auto">
                                <a:xfrm>
                                  <a:off x="1487596" y="1951531"/>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96A9531" w14:textId="77777777" w:rsidR="00044D26" w:rsidRDefault="00044D26" w:rsidP="00486838">
                                    <w:pPr>
                                      <w:rPr>
                                        <w:rFonts w:eastAsia="Times New Roman"/>
                                      </w:rPr>
                                    </w:pPr>
                                  </w:p>
                                </w:txbxContent>
                              </wps:txbx>
                              <wps:bodyPr anchor="ctr"/>
                            </wps:wsp>
                            <wps:wsp>
                              <wps:cNvPr id="2321" name="Oval 2321"/>
                              <wps:cNvSpPr>
                                <a:spLocks noChangeArrowheads="1"/>
                              </wps:cNvSpPr>
                              <wps:spPr bwMode="auto">
                                <a:xfrm>
                                  <a:off x="1593966" y="1894366"/>
                                  <a:ext cx="106371" cy="106391"/>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4CC7D13" w14:textId="77777777" w:rsidR="00044D26" w:rsidRDefault="00044D26" w:rsidP="00486838">
                                    <w:pPr>
                                      <w:rPr>
                                        <w:rFonts w:eastAsia="Times New Roman"/>
                                      </w:rPr>
                                    </w:pPr>
                                  </w:p>
                                </w:txbxContent>
                              </wps:txbx>
                              <wps:bodyPr anchor="ctr"/>
                            </wps:wsp>
                          </wpg:grpSp>
                          <wpg:grpSp>
                            <wpg:cNvPr id="2322" name="Group 2322"/>
                            <wpg:cNvGrpSpPr>
                              <a:grpSpLocks/>
                            </wpg:cNvGrpSpPr>
                            <wpg:grpSpPr bwMode="auto">
                              <a:xfrm>
                                <a:off x="1992457" y="2413616"/>
                                <a:ext cx="214328" cy="134973"/>
                                <a:chOff x="1992457" y="2413616"/>
                                <a:chExt cx="214328" cy="134973"/>
                              </a:xfrm>
                            </wpg:grpSpPr>
                            <wps:wsp>
                              <wps:cNvPr id="2323" name="Oval 2323"/>
                              <wps:cNvSpPr>
                                <a:spLocks noChangeArrowheads="1"/>
                              </wps:cNvSpPr>
                              <wps:spPr bwMode="auto">
                                <a:xfrm>
                                  <a:off x="1992457" y="2472369"/>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026877A" w14:textId="77777777" w:rsidR="00044D26" w:rsidRDefault="00044D26" w:rsidP="00486838">
                                    <w:pPr>
                                      <w:rPr>
                                        <w:rFonts w:eastAsia="Times New Roman"/>
                                      </w:rPr>
                                    </w:pPr>
                                  </w:p>
                                </w:txbxContent>
                              </wps:txbx>
                              <wps:bodyPr anchor="ctr"/>
                            </wps:wsp>
                            <wps:wsp>
                              <wps:cNvPr id="2324" name="Oval 2324"/>
                              <wps:cNvSpPr>
                                <a:spLocks noChangeArrowheads="1"/>
                              </wps:cNvSpPr>
                              <wps:spPr bwMode="auto">
                                <a:xfrm>
                                  <a:off x="2098827" y="241361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D704E89" w14:textId="77777777" w:rsidR="00044D26" w:rsidRDefault="00044D26" w:rsidP="00486838">
                                    <w:pPr>
                                      <w:rPr>
                                        <w:rFonts w:eastAsia="Times New Roman"/>
                                      </w:rPr>
                                    </w:pPr>
                                  </w:p>
                                </w:txbxContent>
                              </wps:txbx>
                              <wps:bodyPr anchor="ctr"/>
                            </wps:wsp>
                          </wpg:grpSp>
                          <wpg:grpSp>
                            <wpg:cNvPr id="2325" name="Group 2325"/>
                            <wpg:cNvGrpSpPr>
                              <a:grpSpLocks/>
                            </wpg:cNvGrpSpPr>
                            <wpg:grpSpPr bwMode="auto">
                              <a:xfrm>
                                <a:off x="1195475" y="2380269"/>
                                <a:ext cx="214328" cy="134974"/>
                                <a:chOff x="1195475" y="2380269"/>
                                <a:chExt cx="214328" cy="134974"/>
                              </a:xfrm>
                            </wpg:grpSpPr>
                            <wps:wsp>
                              <wps:cNvPr id="2326" name="Oval 2326"/>
                              <wps:cNvSpPr>
                                <a:spLocks noChangeArrowheads="1"/>
                              </wps:cNvSpPr>
                              <wps:spPr bwMode="auto">
                                <a:xfrm>
                                  <a:off x="1195475" y="2439023"/>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E7166C4" w14:textId="77777777" w:rsidR="00044D26" w:rsidRDefault="00044D26" w:rsidP="00486838">
                                    <w:pPr>
                                      <w:rPr>
                                        <w:rFonts w:eastAsia="Times New Roman"/>
                                      </w:rPr>
                                    </w:pPr>
                                  </w:p>
                                </w:txbxContent>
                              </wps:txbx>
                              <wps:bodyPr anchor="ctr"/>
                            </wps:wsp>
                            <wps:wsp>
                              <wps:cNvPr id="2327" name="Oval 2327"/>
                              <wps:cNvSpPr>
                                <a:spLocks noChangeArrowheads="1"/>
                              </wps:cNvSpPr>
                              <wps:spPr bwMode="auto">
                                <a:xfrm>
                                  <a:off x="1301845" y="2380269"/>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560979F" w14:textId="77777777" w:rsidR="00044D26" w:rsidRDefault="00044D26" w:rsidP="00486838">
                                    <w:pPr>
                                      <w:rPr>
                                        <w:rFonts w:eastAsia="Times New Roman"/>
                                      </w:rPr>
                                    </w:pPr>
                                  </w:p>
                                </w:txbxContent>
                              </wps:txbx>
                              <wps:bodyPr anchor="ctr"/>
                            </wps:wsp>
                          </wpg:grpSp>
                          <wpg:grpSp>
                            <wpg:cNvPr id="2328" name="Group 2328"/>
                            <wpg:cNvGrpSpPr>
                              <a:grpSpLocks/>
                            </wpg:cNvGrpSpPr>
                            <wpg:grpSpPr bwMode="auto">
                              <a:xfrm>
                                <a:off x="2375072" y="2246884"/>
                                <a:ext cx="214329" cy="134974"/>
                                <a:chOff x="2375072" y="2246884"/>
                                <a:chExt cx="214329" cy="134974"/>
                              </a:xfrm>
                            </wpg:grpSpPr>
                            <wps:wsp>
                              <wps:cNvPr id="2329" name="Oval 2329"/>
                              <wps:cNvSpPr>
                                <a:spLocks noChangeArrowheads="1"/>
                              </wps:cNvSpPr>
                              <wps:spPr bwMode="auto">
                                <a:xfrm>
                                  <a:off x="2375072" y="2305638"/>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6F575F8" w14:textId="77777777" w:rsidR="00044D26" w:rsidRDefault="00044D26" w:rsidP="00486838">
                                    <w:pPr>
                                      <w:rPr>
                                        <w:rFonts w:eastAsia="Times New Roman"/>
                                      </w:rPr>
                                    </w:pPr>
                                  </w:p>
                                </w:txbxContent>
                              </wps:txbx>
                              <wps:bodyPr anchor="ctr"/>
                            </wps:wsp>
                            <wps:wsp>
                              <wps:cNvPr id="2330" name="Oval 2330"/>
                              <wps:cNvSpPr>
                                <a:spLocks noChangeArrowheads="1"/>
                              </wps:cNvSpPr>
                              <wps:spPr bwMode="auto">
                                <a:xfrm>
                                  <a:off x="2481443" y="2246884"/>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F0D7758" w14:textId="77777777" w:rsidR="00044D26" w:rsidRDefault="00044D26" w:rsidP="00486838">
                                    <w:pPr>
                                      <w:rPr>
                                        <w:rFonts w:eastAsia="Times New Roman"/>
                                      </w:rPr>
                                    </w:pPr>
                                  </w:p>
                                </w:txbxContent>
                              </wps:txbx>
                              <wps:bodyPr anchor="ctr"/>
                            </wps:wsp>
                          </wpg:grpSp>
                          <wpg:grpSp>
                            <wpg:cNvPr id="2331" name="Group 2331"/>
                            <wpg:cNvGrpSpPr>
                              <a:grpSpLocks/>
                            </wpg:cNvGrpSpPr>
                            <wpg:grpSpPr bwMode="auto">
                              <a:xfrm>
                                <a:off x="2678307" y="215934"/>
                                <a:ext cx="214328" cy="134973"/>
                                <a:chOff x="2678307" y="215934"/>
                                <a:chExt cx="214328" cy="134973"/>
                              </a:xfrm>
                            </wpg:grpSpPr>
                            <wps:wsp>
                              <wps:cNvPr id="2332" name="Oval 2332"/>
                              <wps:cNvSpPr>
                                <a:spLocks noChangeArrowheads="1"/>
                              </wps:cNvSpPr>
                              <wps:spPr bwMode="auto">
                                <a:xfrm>
                                  <a:off x="2678307" y="274687"/>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DF6F8D7" w14:textId="77777777" w:rsidR="00044D26" w:rsidRDefault="00044D26" w:rsidP="00486838">
                                    <w:pPr>
                                      <w:rPr>
                                        <w:rFonts w:eastAsia="Times New Roman"/>
                                      </w:rPr>
                                    </w:pPr>
                                  </w:p>
                                </w:txbxContent>
                              </wps:txbx>
                              <wps:bodyPr anchor="ctr"/>
                            </wps:wsp>
                            <wps:wsp>
                              <wps:cNvPr id="2333" name="Oval 2333"/>
                              <wps:cNvSpPr>
                                <a:spLocks noChangeArrowheads="1"/>
                              </wps:cNvSpPr>
                              <wps:spPr bwMode="auto">
                                <a:xfrm>
                                  <a:off x="2784677" y="215934"/>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FDA71CB" w14:textId="77777777" w:rsidR="00044D26" w:rsidRDefault="00044D26" w:rsidP="00486838">
                                    <w:pPr>
                                      <w:rPr>
                                        <w:rFonts w:eastAsia="Times New Roman"/>
                                      </w:rPr>
                                    </w:pPr>
                                  </w:p>
                                </w:txbxContent>
                              </wps:txbx>
                              <wps:bodyPr anchor="ctr"/>
                            </wps:wsp>
                          </wpg:grpSp>
                          <wpg:grpSp>
                            <wpg:cNvPr id="2334" name="Group 2334"/>
                            <wpg:cNvGrpSpPr>
                              <a:grpSpLocks/>
                            </wpg:cNvGrpSpPr>
                            <wpg:grpSpPr bwMode="auto">
                              <a:xfrm>
                                <a:off x="1282793" y="482705"/>
                                <a:ext cx="212741" cy="134973"/>
                                <a:chOff x="1282793" y="482705"/>
                                <a:chExt cx="212741" cy="134973"/>
                              </a:xfrm>
                            </wpg:grpSpPr>
                            <wps:wsp>
                              <wps:cNvPr id="2335" name="Oval 2335"/>
                              <wps:cNvSpPr>
                                <a:spLocks noChangeArrowheads="1"/>
                              </wps:cNvSpPr>
                              <wps:spPr bwMode="auto">
                                <a:xfrm>
                                  <a:off x="1282793" y="541458"/>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B376B1E" w14:textId="77777777" w:rsidR="00044D26" w:rsidRDefault="00044D26" w:rsidP="00486838">
                                    <w:pPr>
                                      <w:rPr>
                                        <w:rFonts w:eastAsia="Times New Roman"/>
                                      </w:rPr>
                                    </w:pPr>
                                  </w:p>
                                </w:txbxContent>
                              </wps:txbx>
                              <wps:bodyPr anchor="ctr"/>
                            </wps:wsp>
                            <wps:wsp>
                              <wps:cNvPr id="2336" name="Oval 2336"/>
                              <wps:cNvSpPr>
                                <a:spLocks noChangeArrowheads="1"/>
                              </wps:cNvSpPr>
                              <wps:spPr bwMode="auto">
                                <a:xfrm>
                                  <a:off x="1389164" y="482705"/>
                                  <a:ext cx="106370"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D8747AF" w14:textId="77777777" w:rsidR="00044D26" w:rsidRDefault="00044D26" w:rsidP="00486838">
                                    <w:pPr>
                                      <w:rPr>
                                        <w:rFonts w:eastAsia="Times New Roman"/>
                                      </w:rPr>
                                    </w:pPr>
                                  </w:p>
                                </w:txbxContent>
                              </wps:txbx>
                              <wps:bodyPr anchor="ctr"/>
                            </wps:wsp>
                          </wpg:grpSp>
                          <wpg:grpSp>
                            <wpg:cNvPr id="2337" name="Group 2337"/>
                            <wpg:cNvGrpSpPr>
                              <a:grpSpLocks/>
                            </wpg:cNvGrpSpPr>
                            <wpg:grpSpPr bwMode="auto">
                              <a:xfrm>
                                <a:off x="663623" y="886036"/>
                                <a:ext cx="214329" cy="133385"/>
                                <a:chOff x="663623" y="886036"/>
                                <a:chExt cx="214329" cy="133385"/>
                              </a:xfrm>
                            </wpg:grpSpPr>
                            <wps:wsp>
                              <wps:cNvPr id="2338" name="Oval 2338"/>
                              <wps:cNvSpPr>
                                <a:spLocks noChangeArrowheads="1"/>
                              </wps:cNvSpPr>
                              <wps:spPr bwMode="auto">
                                <a:xfrm>
                                  <a:off x="663623" y="943201"/>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9E83B07" w14:textId="77777777" w:rsidR="00044D26" w:rsidRDefault="00044D26" w:rsidP="00486838">
                                    <w:pPr>
                                      <w:rPr>
                                        <w:rFonts w:eastAsia="Times New Roman"/>
                                      </w:rPr>
                                    </w:pPr>
                                  </w:p>
                                </w:txbxContent>
                              </wps:txbx>
                              <wps:bodyPr anchor="ctr"/>
                            </wps:wsp>
                            <wps:wsp>
                              <wps:cNvPr id="2339" name="Oval 2339"/>
                              <wps:cNvSpPr>
                                <a:spLocks noChangeArrowheads="1"/>
                              </wps:cNvSpPr>
                              <wps:spPr bwMode="auto">
                                <a:xfrm>
                                  <a:off x="769994" y="886036"/>
                                  <a:ext cx="107958" cy="106390"/>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0C3D02A" w14:textId="77777777" w:rsidR="00044D26" w:rsidRDefault="00044D26" w:rsidP="00486838">
                                    <w:pPr>
                                      <w:rPr>
                                        <w:rFonts w:eastAsia="Times New Roman"/>
                                      </w:rPr>
                                    </w:pPr>
                                  </w:p>
                                </w:txbxContent>
                              </wps:txbx>
                              <wps:bodyPr anchor="ctr"/>
                            </wps:wsp>
                          </wpg:grpSp>
                          <wpg:grpSp>
                            <wpg:cNvPr id="2340" name="Group 2340"/>
                            <wpg:cNvGrpSpPr>
                              <a:grpSpLocks/>
                            </wpg:cNvGrpSpPr>
                            <wpg:grpSpPr bwMode="auto">
                              <a:xfrm>
                                <a:off x="481048" y="2392973"/>
                                <a:ext cx="214328" cy="134974"/>
                                <a:chOff x="481048" y="2392973"/>
                                <a:chExt cx="214328" cy="134974"/>
                              </a:xfrm>
                            </wpg:grpSpPr>
                            <wps:wsp>
                              <wps:cNvPr id="2341" name="Oval 2341"/>
                              <wps:cNvSpPr>
                                <a:spLocks noChangeArrowheads="1"/>
                              </wps:cNvSpPr>
                              <wps:spPr bwMode="auto">
                                <a:xfrm>
                                  <a:off x="481048" y="2451727"/>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84652FB" w14:textId="77777777" w:rsidR="00044D26" w:rsidRDefault="00044D26" w:rsidP="00486838">
                                    <w:pPr>
                                      <w:rPr>
                                        <w:rFonts w:eastAsia="Times New Roman"/>
                                      </w:rPr>
                                    </w:pPr>
                                  </w:p>
                                </w:txbxContent>
                              </wps:txbx>
                              <wps:bodyPr anchor="ctr"/>
                            </wps:wsp>
                            <wps:wsp>
                              <wps:cNvPr id="2342" name="Oval 2342"/>
                              <wps:cNvSpPr>
                                <a:spLocks noChangeArrowheads="1"/>
                              </wps:cNvSpPr>
                              <wps:spPr bwMode="auto">
                                <a:xfrm>
                                  <a:off x="587418" y="2392973"/>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BD6F987" w14:textId="77777777" w:rsidR="00044D26" w:rsidRDefault="00044D26" w:rsidP="00486838">
                                    <w:pPr>
                                      <w:rPr>
                                        <w:rFonts w:eastAsia="Times New Roman"/>
                                      </w:rPr>
                                    </w:pPr>
                                  </w:p>
                                </w:txbxContent>
                              </wps:txbx>
                              <wps:bodyPr anchor="ctr"/>
                            </wps:wsp>
                          </wpg:grpSp>
                          <wpg:grpSp>
                            <wpg:cNvPr id="2343" name="Group 2343"/>
                            <wpg:cNvGrpSpPr>
                              <a:grpSpLocks/>
                            </wpg:cNvGrpSpPr>
                            <wpg:grpSpPr bwMode="auto">
                              <a:xfrm>
                                <a:off x="1854334" y="855866"/>
                                <a:ext cx="214329" cy="134974"/>
                                <a:chOff x="1854334" y="855866"/>
                                <a:chExt cx="214329" cy="134974"/>
                              </a:xfrm>
                            </wpg:grpSpPr>
                            <wps:wsp>
                              <wps:cNvPr id="2344" name="Oval 2344"/>
                              <wps:cNvSpPr>
                                <a:spLocks noChangeArrowheads="1"/>
                              </wps:cNvSpPr>
                              <wps:spPr bwMode="auto">
                                <a:xfrm>
                                  <a:off x="1854334" y="914620"/>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234D50D" w14:textId="77777777" w:rsidR="00044D26" w:rsidRDefault="00044D26" w:rsidP="00486838">
                                    <w:pPr>
                                      <w:rPr>
                                        <w:rFonts w:eastAsia="Times New Roman"/>
                                      </w:rPr>
                                    </w:pPr>
                                  </w:p>
                                </w:txbxContent>
                              </wps:txbx>
                              <wps:bodyPr anchor="ctr"/>
                            </wps:wsp>
                            <wps:wsp>
                              <wps:cNvPr id="2345" name="Oval 2345"/>
                              <wps:cNvSpPr>
                                <a:spLocks noChangeArrowheads="1"/>
                              </wps:cNvSpPr>
                              <wps:spPr bwMode="auto">
                                <a:xfrm>
                                  <a:off x="1960705" y="85586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5F1C83C" w14:textId="77777777" w:rsidR="00044D26" w:rsidRDefault="00044D26" w:rsidP="00486838">
                                    <w:pPr>
                                      <w:rPr>
                                        <w:rFonts w:eastAsia="Times New Roman"/>
                                      </w:rPr>
                                    </w:pPr>
                                  </w:p>
                                </w:txbxContent>
                              </wps:txbx>
                              <wps:bodyPr anchor="ctr"/>
                            </wps:wsp>
                          </wpg:grpSp>
                          <wpg:grpSp>
                            <wpg:cNvPr id="2346" name="Group 2346"/>
                            <wpg:cNvGrpSpPr>
                              <a:grpSpLocks/>
                            </wpg:cNvGrpSpPr>
                            <wpg:grpSpPr bwMode="auto">
                              <a:xfrm>
                                <a:off x="530263" y="1314775"/>
                                <a:ext cx="214329" cy="134973"/>
                                <a:chOff x="530263" y="1314775"/>
                                <a:chExt cx="214329" cy="134973"/>
                              </a:xfrm>
                            </wpg:grpSpPr>
                            <wps:wsp>
                              <wps:cNvPr id="2347" name="Oval 2347"/>
                              <wps:cNvSpPr>
                                <a:spLocks noChangeArrowheads="1"/>
                              </wps:cNvSpPr>
                              <wps:spPr bwMode="auto">
                                <a:xfrm>
                                  <a:off x="530263" y="1373528"/>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AB4AEE2" w14:textId="77777777" w:rsidR="00044D26" w:rsidRDefault="00044D26" w:rsidP="00486838">
                                    <w:pPr>
                                      <w:rPr>
                                        <w:rFonts w:eastAsia="Times New Roman"/>
                                      </w:rPr>
                                    </w:pPr>
                                  </w:p>
                                </w:txbxContent>
                              </wps:txbx>
                              <wps:bodyPr anchor="ctr"/>
                            </wps:wsp>
                            <wps:wsp>
                              <wps:cNvPr id="2348" name="Oval 2348"/>
                              <wps:cNvSpPr>
                                <a:spLocks noChangeArrowheads="1"/>
                              </wps:cNvSpPr>
                              <wps:spPr bwMode="auto">
                                <a:xfrm>
                                  <a:off x="636634" y="1314775"/>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48157F3" w14:textId="77777777" w:rsidR="00044D26" w:rsidRDefault="00044D26" w:rsidP="00486838">
                                    <w:pPr>
                                      <w:rPr>
                                        <w:rFonts w:eastAsia="Times New Roman"/>
                                      </w:rPr>
                                    </w:pPr>
                                  </w:p>
                                </w:txbxContent>
                              </wps:txbx>
                              <wps:bodyPr anchor="ctr"/>
                            </wps:wsp>
                          </wpg:grpSp>
                          <wpg:grpSp>
                            <wpg:cNvPr id="2349" name="Group 2349"/>
                            <wpg:cNvGrpSpPr>
                              <a:grpSpLocks/>
                            </wpg:cNvGrpSpPr>
                            <wpg:grpSpPr bwMode="auto">
                              <a:xfrm>
                                <a:off x="2006745" y="1008306"/>
                                <a:ext cx="214329" cy="134974"/>
                                <a:chOff x="2006745" y="1008306"/>
                                <a:chExt cx="214329" cy="134974"/>
                              </a:xfrm>
                            </wpg:grpSpPr>
                            <wps:wsp>
                              <wps:cNvPr id="2350" name="Oval 2350"/>
                              <wps:cNvSpPr>
                                <a:spLocks noChangeArrowheads="1"/>
                              </wps:cNvSpPr>
                              <wps:spPr bwMode="auto">
                                <a:xfrm>
                                  <a:off x="2006745" y="1067060"/>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3F28E7D" w14:textId="77777777" w:rsidR="00044D26" w:rsidRDefault="00044D26" w:rsidP="00486838">
                                    <w:pPr>
                                      <w:rPr>
                                        <w:rFonts w:eastAsia="Times New Roman"/>
                                      </w:rPr>
                                    </w:pPr>
                                  </w:p>
                                </w:txbxContent>
                              </wps:txbx>
                              <wps:bodyPr anchor="ctr"/>
                            </wps:wsp>
                            <wps:wsp>
                              <wps:cNvPr id="2351" name="Oval 2351"/>
                              <wps:cNvSpPr>
                                <a:spLocks noChangeArrowheads="1"/>
                              </wps:cNvSpPr>
                              <wps:spPr bwMode="auto">
                                <a:xfrm>
                                  <a:off x="2113116" y="100830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120A882" w14:textId="77777777" w:rsidR="00044D26" w:rsidRDefault="00044D26" w:rsidP="00486838">
                                    <w:pPr>
                                      <w:rPr>
                                        <w:rFonts w:eastAsia="Times New Roman"/>
                                      </w:rPr>
                                    </w:pPr>
                                  </w:p>
                                </w:txbxContent>
                              </wps:txbx>
                              <wps:bodyPr anchor="ctr"/>
                            </wps:wsp>
                          </wpg:grpSp>
                          <wpg:grpSp>
                            <wpg:cNvPr id="2352" name="Group 2352"/>
                            <wpg:cNvGrpSpPr>
                              <a:grpSpLocks/>
                            </wpg:cNvGrpSpPr>
                            <wpg:grpSpPr bwMode="auto">
                              <a:xfrm>
                                <a:off x="2159156" y="1160746"/>
                                <a:ext cx="214329" cy="134974"/>
                                <a:chOff x="2159156" y="1160746"/>
                                <a:chExt cx="214329" cy="134974"/>
                              </a:xfrm>
                            </wpg:grpSpPr>
                            <wps:wsp>
                              <wps:cNvPr id="2353" name="Oval 2353"/>
                              <wps:cNvSpPr>
                                <a:spLocks noChangeArrowheads="1"/>
                              </wps:cNvSpPr>
                              <wps:spPr bwMode="auto">
                                <a:xfrm>
                                  <a:off x="2159156" y="1219500"/>
                                  <a:ext cx="76206" cy="76220"/>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F33E093" w14:textId="77777777" w:rsidR="00044D26" w:rsidRDefault="00044D26" w:rsidP="00486838">
                                    <w:pPr>
                                      <w:rPr>
                                        <w:rFonts w:eastAsia="Times New Roman"/>
                                      </w:rPr>
                                    </w:pPr>
                                  </w:p>
                                </w:txbxContent>
                              </wps:txbx>
                              <wps:bodyPr anchor="ctr"/>
                            </wps:wsp>
                            <wps:wsp>
                              <wps:cNvPr id="2354" name="Oval 2354"/>
                              <wps:cNvSpPr>
                                <a:spLocks noChangeArrowheads="1"/>
                              </wps:cNvSpPr>
                              <wps:spPr bwMode="auto">
                                <a:xfrm>
                                  <a:off x="2265527" y="1160746"/>
                                  <a:ext cx="107958" cy="107979"/>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8F92D20" w14:textId="77777777" w:rsidR="00044D26" w:rsidRDefault="00044D26" w:rsidP="00486838">
                                    <w:pPr>
                                      <w:rPr>
                                        <w:rFonts w:eastAsia="Times New Roman"/>
                                      </w:rPr>
                                    </w:pPr>
                                  </w:p>
                                </w:txbxContent>
                              </wps:txbx>
                              <wps:bodyPr anchor="ctr"/>
                            </wps:wsp>
                          </wpg:grpSp>
                        </wpg:grpSp>
                      </wpg:grpSp>
                      <wpg:grpSp>
                        <wpg:cNvPr id="1863" name="Group 1863"/>
                        <wpg:cNvGrpSpPr/>
                        <wpg:grpSpPr>
                          <a:xfrm>
                            <a:off x="3932555" y="471805"/>
                            <a:ext cx="2797810" cy="2142490"/>
                            <a:chOff x="0" y="0"/>
                            <a:chExt cx="2924406" cy="2092159"/>
                          </a:xfrm>
                        </wpg:grpSpPr>
                        <wpg:grpSp>
                          <wpg:cNvPr id="2125" name="Group 2125"/>
                          <wpg:cNvGrpSpPr>
                            <a:grpSpLocks/>
                          </wpg:cNvGrpSpPr>
                          <wpg:grpSpPr bwMode="auto">
                            <a:xfrm>
                              <a:off x="0" y="0"/>
                              <a:ext cx="2924406" cy="2092159"/>
                              <a:chOff x="4640263" y="0"/>
                              <a:chExt cx="3820086" cy="2733554"/>
                            </a:xfrm>
                          </wpg:grpSpPr>
                          <wpg:grpSp>
                            <wpg:cNvPr id="2126" name="Group 2126"/>
                            <wpg:cNvGrpSpPr>
                              <a:grpSpLocks/>
                            </wpg:cNvGrpSpPr>
                            <wpg:grpSpPr bwMode="auto">
                              <a:xfrm>
                                <a:off x="5867070" y="227002"/>
                                <a:ext cx="214256" cy="134932"/>
                                <a:chOff x="5867070" y="227002"/>
                                <a:chExt cx="214256" cy="134932"/>
                              </a:xfrm>
                            </wpg:grpSpPr>
                            <wps:wsp>
                              <wps:cNvPr id="2127" name="Oval 2127"/>
                              <wps:cNvSpPr>
                                <a:spLocks noChangeArrowheads="1"/>
                              </wps:cNvSpPr>
                              <wps:spPr bwMode="auto">
                                <a:xfrm>
                                  <a:off x="5867070" y="28573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5662868" w14:textId="77777777" w:rsidR="00044D26" w:rsidRDefault="00044D26" w:rsidP="00486838">
                                    <w:pPr>
                                      <w:rPr>
                                        <w:rFonts w:eastAsia="Times New Roman"/>
                                      </w:rPr>
                                    </w:pPr>
                                  </w:p>
                                </w:txbxContent>
                              </wps:txbx>
                              <wps:bodyPr anchor="ctr"/>
                            </wps:wsp>
                            <wps:wsp>
                              <wps:cNvPr id="2128" name="Oval 2128"/>
                              <wps:cNvSpPr>
                                <a:spLocks noChangeArrowheads="1"/>
                              </wps:cNvSpPr>
                              <wps:spPr bwMode="auto">
                                <a:xfrm>
                                  <a:off x="5973405" y="227002"/>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D8DE1FC" w14:textId="77777777" w:rsidR="00044D26" w:rsidRDefault="00044D26" w:rsidP="00486838">
                                    <w:pPr>
                                      <w:rPr>
                                        <w:rFonts w:eastAsia="Times New Roman"/>
                                      </w:rPr>
                                    </w:pPr>
                                  </w:p>
                                </w:txbxContent>
                              </wps:txbx>
                              <wps:bodyPr anchor="ctr"/>
                            </wps:wsp>
                          </wpg:grpSp>
                          <wpg:grpSp>
                            <wpg:cNvPr id="2129" name="Group 2129"/>
                            <wpg:cNvGrpSpPr>
                              <a:grpSpLocks/>
                            </wpg:cNvGrpSpPr>
                            <wpg:grpSpPr bwMode="auto">
                              <a:xfrm>
                                <a:off x="7249412" y="1690612"/>
                                <a:ext cx="212668" cy="134932"/>
                                <a:chOff x="7249412" y="1690612"/>
                                <a:chExt cx="212668" cy="134932"/>
                              </a:xfrm>
                            </wpg:grpSpPr>
                            <wps:wsp>
                              <wps:cNvPr id="2130" name="Oval 2130"/>
                              <wps:cNvSpPr>
                                <a:spLocks noChangeArrowheads="1"/>
                              </wps:cNvSpPr>
                              <wps:spPr bwMode="auto">
                                <a:xfrm>
                                  <a:off x="7249412" y="174934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3E78747" w14:textId="77777777" w:rsidR="00044D26" w:rsidRDefault="00044D26" w:rsidP="00486838">
                                    <w:pPr>
                                      <w:rPr>
                                        <w:rFonts w:eastAsia="Times New Roman"/>
                                      </w:rPr>
                                    </w:pPr>
                                  </w:p>
                                </w:txbxContent>
                              </wps:txbx>
                              <wps:bodyPr anchor="ctr"/>
                            </wps:wsp>
                            <wps:wsp>
                              <wps:cNvPr id="2131" name="Oval 2131"/>
                              <wps:cNvSpPr>
                                <a:spLocks noChangeArrowheads="1"/>
                              </wps:cNvSpPr>
                              <wps:spPr bwMode="auto">
                                <a:xfrm>
                                  <a:off x="7355745" y="1690612"/>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068D454" w14:textId="77777777" w:rsidR="00044D26" w:rsidRDefault="00044D26" w:rsidP="00486838">
                                    <w:pPr>
                                      <w:rPr>
                                        <w:rFonts w:eastAsia="Times New Roman"/>
                                      </w:rPr>
                                    </w:pPr>
                                  </w:p>
                                </w:txbxContent>
                              </wps:txbx>
                              <wps:bodyPr anchor="ctr"/>
                            </wps:wsp>
                          </wpg:grpSp>
                          <wpg:grpSp>
                            <wpg:cNvPr id="2132" name="Group 2132"/>
                            <wpg:cNvGrpSpPr>
                              <a:grpSpLocks/>
                            </wpg:cNvGrpSpPr>
                            <wpg:grpSpPr bwMode="auto">
                              <a:xfrm>
                                <a:off x="6335258" y="876261"/>
                                <a:ext cx="214255" cy="134931"/>
                                <a:chOff x="6335258" y="876261"/>
                                <a:chExt cx="214255" cy="134931"/>
                              </a:xfrm>
                            </wpg:grpSpPr>
                            <wps:wsp>
                              <wps:cNvPr id="2133" name="Oval 2133"/>
                              <wps:cNvSpPr>
                                <a:spLocks noChangeArrowheads="1"/>
                              </wps:cNvSpPr>
                              <wps:spPr bwMode="auto">
                                <a:xfrm>
                                  <a:off x="6335258" y="93499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A7A735F" w14:textId="77777777" w:rsidR="00044D26" w:rsidRDefault="00044D26" w:rsidP="00486838">
                                    <w:pPr>
                                      <w:rPr>
                                        <w:rFonts w:eastAsia="Times New Roman"/>
                                      </w:rPr>
                                    </w:pPr>
                                  </w:p>
                                </w:txbxContent>
                              </wps:txbx>
                              <wps:bodyPr anchor="ctr"/>
                            </wps:wsp>
                            <wps:wsp>
                              <wps:cNvPr id="2134" name="Oval 2134"/>
                              <wps:cNvSpPr>
                                <a:spLocks noChangeArrowheads="1"/>
                              </wps:cNvSpPr>
                              <wps:spPr bwMode="auto">
                                <a:xfrm>
                                  <a:off x="6441592" y="876261"/>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7ED0F9C" w14:textId="77777777" w:rsidR="00044D26" w:rsidRDefault="00044D26" w:rsidP="00486838">
                                    <w:pPr>
                                      <w:rPr>
                                        <w:rFonts w:eastAsia="Times New Roman"/>
                                      </w:rPr>
                                    </w:pPr>
                                  </w:p>
                                </w:txbxContent>
                              </wps:txbx>
                              <wps:bodyPr anchor="ctr"/>
                            </wps:wsp>
                          </wpg:grpSp>
                          <wpg:grpSp>
                            <wpg:cNvPr id="2135" name="Group 2135"/>
                            <wpg:cNvGrpSpPr>
                              <a:grpSpLocks/>
                            </wpg:cNvGrpSpPr>
                            <wpg:grpSpPr bwMode="auto">
                              <a:xfrm>
                                <a:off x="6338432" y="1477897"/>
                                <a:ext cx="212668" cy="134932"/>
                                <a:chOff x="6338432" y="1477897"/>
                                <a:chExt cx="212668" cy="134932"/>
                              </a:xfrm>
                            </wpg:grpSpPr>
                            <wps:wsp>
                              <wps:cNvPr id="2136" name="Oval 2136"/>
                              <wps:cNvSpPr>
                                <a:spLocks noChangeArrowheads="1"/>
                              </wps:cNvSpPr>
                              <wps:spPr bwMode="auto">
                                <a:xfrm>
                                  <a:off x="6338432" y="1536632"/>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378AA86" w14:textId="77777777" w:rsidR="00044D26" w:rsidRDefault="00044D26" w:rsidP="00486838">
                                    <w:pPr>
                                      <w:rPr>
                                        <w:rFonts w:eastAsia="Times New Roman"/>
                                      </w:rPr>
                                    </w:pPr>
                                  </w:p>
                                </w:txbxContent>
                              </wps:txbx>
                              <wps:bodyPr anchor="ctr"/>
                            </wps:wsp>
                            <wps:wsp>
                              <wps:cNvPr id="2137" name="Oval 2137"/>
                              <wps:cNvSpPr>
                                <a:spLocks noChangeArrowheads="1"/>
                              </wps:cNvSpPr>
                              <wps:spPr bwMode="auto">
                                <a:xfrm>
                                  <a:off x="6444765" y="1477897"/>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F62A7B6" w14:textId="77777777" w:rsidR="00044D26" w:rsidRDefault="00044D26" w:rsidP="00486838">
                                    <w:pPr>
                                      <w:rPr>
                                        <w:rFonts w:eastAsia="Times New Roman"/>
                                      </w:rPr>
                                    </w:pPr>
                                  </w:p>
                                </w:txbxContent>
                              </wps:txbx>
                              <wps:bodyPr anchor="ctr"/>
                            </wps:wsp>
                          </wpg:grpSp>
                          <wpg:grpSp>
                            <wpg:cNvPr id="2138" name="Group 2138"/>
                            <wpg:cNvGrpSpPr>
                              <a:grpSpLocks/>
                            </wpg:cNvGrpSpPr>
                            <wpg:grpSpPr bwMode="auto">
                              <a:xfrm>
                                <a:off x="6355889" y="276213"/>
                                <a:ext cx="212668" cy="133344"/>
                                <a:chOff x="6355889" y="276213"/>
                                <a:chExt cx="212668" cy="133344"/>
                              </a:xfrm>
                            </wpg:grpSpPr>
                            <wps:wsp>
                              <wps:cNvPr id="2139" name="Oval 2139"/>
                              <wps:cNvSpPr>
                                <a:spLocks noChangeArrowheads="1"/>
                              </wps:cNvSpPr>
                              <wps:spPr bwMode="auto">
                                <a:xfrm>
                                  <a:off x="6355889" y="33336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0C5A32D" w14:textId="77777777" w:rsidR="00044D26" w:rsidRDefault="00044D26" w:rsidP="00486838">
                                    <w:pPr>
                                      <w:rPr>
                                        <w:rFonts w:eastAsia="Times New Roman"/>
                                      </w:rPr>
                                    </w:pPr>
                                  </w:p>
                                </w:txbxContent>
                              </wps:txbx>
                              <wps:bodyPr anchor="ctr"/>
                            </wps:wsp>
                            <wps:wsp>
                              <wps:cNvPr id="2140" name="Oval 2140"/>
                              <wps:cNvSpPr>
                                <a:spLocks noChangeArrowheads="1"/>
                              </wps:cNvSpPr>
                              <wps:spPr bwMode="auto">
                                <a:xfrm>
                                  <a:off x="6462223" y="276213"/>
                                  <a:ext cx="106334" cy="106357"/>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9E1C625" w14:textId="77777777" w:rsidR="00044D26" w:rsidRDefault="00044D26" w:rsidP="00486838">
                                    <w:pPr>
                                      <w:rPr>
                                        <w:rFonts w:eastAsia="Times New Roman"/>
                                      </w:rPr>
                                    </w:pPr>
                                  </w:p>
                                </w:txbxContent>
                              </wps:txbx>
                              <wps:bodyPr anchor="ctr"/>
                            </wps:wsp>
                          </wpg:grpSp>
                          <wpg:grpSp>
                            <wpg:cNvPr id="2141" name="Group 2141"/>
                            <wpg:cNvGrpSpPr>
                              <a:grpSpLocks/>
                            </wpg:cNvGrpSpPr>
                            <wpg:grpSpPr bwMode="auto">
                              <a:xfrm>
                                <a:off x="4732313" y="728630"/>
                                <a:ext cx="214255" cy="134932"/>
                                <a:chOff x="4732313" y="728630"/>
                                <a:chExt cx="214255" cy="134932"/>
                              </a:xfrm>
                            </wpg:grpSpPr>
                            <wps:wsp>
                              <wps:cNvPr id="2142" name="Oval 2142"/>
                              <wps:cNvSpPr>
                                <a:spLocks noChangeArrowheads="1"/>
                              </wps:cNvSpPr>
                              <wps:spPr bwMode="auto">
                                <a:xfrm>
                                  <a:off x="4732313" y="78736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902AE24" w14:textId="77777777" w:rsidR="00044D26" w:rsidRDefault="00044D26" w:rsidP="00486838">
                                    <w:pPr>
                                      <w:rPr>
                                        <w:rFonts w:eastAsia="Times New Roman"/>
                                      </w:rPr>
                                    </w:pPr>
                                  </w:p>
                                </w:txbxContent>
                              </wps:txbx>
                              <wps:bodyPr anchor="ctr"/>
                            </wps:wsp>
                            <wps:wsp>
                              <wps:cNvPr id="2143" name="Oval 2143"/>
                              <wps:cNvSpPr>
                                <a:spLocks noChangeArrowheads="1"/>
                              </wps:cNvSpPr>
                              <wps:spPr bwMode="auto">
                                <a:xfrm>
                                  <a:off x="4838647" y="728630"/>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EB03C72" w14:textId="77777777" w:rsidR="00044D26" w:rsidRDefault="00044D26" w:rsidP="00486838">
                                    <w:pPr>
                                      <w:rPr>
                                        <w:rFonts w:eastAsia="Times New Roman"/>
                                      </w:rPr>
                                    </w:pPr>
                                  </w:p>
                                </w:txbxContent>
                              </wps:txbx>
                              <wps:bodyPr anchor="ctr"/>
                            </wps:wsp>
                          </wpg:grpSp>
                          <wpg:grpSp>
                            <wpg:cNvPr id="2144" name="Group 2144"/>
                            <wpg:cNvGrpSpPr>
                              <a:grpSpLocks/>
                            </wpg:cNvGrpSpPr>
                            <wpg:grpSpPr bwMode="auto">
                              <a:xfrm>
                                <a:off x="4735488" y="1330266"/>
                                <a:ext cx="212669" cy="134931"/>
                                <a:chOff x="4735488" y="1330266"/>
                                <a:chExt cx="212669" cy="134931"/>
                              </a:xfrm>
                            </wpg:grpSpPr>
                            <wps:wsp>
                              <wps:cNvPr id="2145" name="Oval 2145"/>
                              <wps:cNvSpPr>
                                <a:spLocks noChangeArrowheads="1"/>
                              </wps:cNvSpPr>
                              <wps:spPr bwMode="auto">
                                <a:xfrm>
                                  <a:off x="4735488" y="138900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48ABFC4" w14:textId="77777777" w:rsidR="00044D26" w:rsidRDefault="00044D26" w:rsidP="00486838">
                                    <w:pPr>
                                      <w:rPr>
                                        <w:rFonts w:eastAsia="Times New Roman"/>
                                      </w:rPr>
                                    </w:pPr>
                                  </w:p>
                                </w:txbxContent>
                              </wps:txbx>
                              <wps:bodyPr anchor="ctr"/>
                            </wps:wsp>
                            <wps:wsp>
                              <wps:cNvPr id="2146" name="Oval 2146"/>
                              <wps:cNvSpPr>
                                <a:spLocks noChangeArrowheads="1"/>
                              </wps:cNvSpPr>
                              <wps:spPr bwMode="auto">
                                <a:xfrm>
                                  <a:off x="4841822" y="1330266"/>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FD3B7E5" w14:textId="77777777" w:rsidR="00044D26" w:rsidRDefault="00044D26" w:rsidP="00486838">
                                    <w:pPr>
                                      <w:rPr>
                                        <w:rFonts w:eastAsia="Times New Roman"/>
                                      </w:rPr>
                                    </w:pPr>
                                  </w:p>
                                </w:txbxContent>
                              </wps:txbx>
                              <wps:bodyPr anchor="ctr"/>
                            </wps:wsp>
                          </wpg:grpSp>
                          <wpg:grpSp>
                            <wpg:cNvPr id="2147" name="Group 2147"/>
                            <wpg:cNvGrpSpPr>
                              <a:grpSpLocks/>
                            </wpg:cNvGrpSpPr>
                            <wpg:grpSpPr bwMode="auto">
                              <a:xfrm>
                                <a:off x="4752945" y="128581"/>
                                <a:ext cx="212669" cy="134932"/>
                                <a:chOff x="4752945" y="128581"/>
                                <a:chExt cx="212669" cy="134932"/>
                              </a:xfrm>
                            </wpg:grpSpPr>
                            <wps:wsp>
                              <wps:cNvPr id="2148" name="Oval 2148"/>
                              <wps:cNvSpPr>
                                <a:spLocks noChangeArrowheads="1"/>
                              </wps:cNvSpPr>
                              <wps:spPr bwMode="auto">
                                <a:xfrm>
                                  <a:off x="4752945" y="187316"/>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6E16245" w14:textId="77777777" w:rsidR="00044D26" w:rsidRDefault="00044D26" w:rsidP="00486838">
                                    <w:pPr>
                                      <w:rPr>
                                        <w:rFonts w:eastAsia="Times New Roman"/>
                                      </w:rPr>
                                    </w:pPr>
                                  </w:p>
                                </w:txbxContent>
                              </wps:txbx>
                              <wps:bodyPr anchor="ctr"/>
                            </wps:wsp>
                            <wps:wsp>
                              <wps:cNvPr id="2149" name="Oval 2149"/>
                              <wps:cNvSpPr>
                                <a:spLocks noChangeArrowheads="1"/>
                              </wps:cNvSpPr>
                              <wps:spPr bwMode="auto">
                                <a:xfrm>
                                  <a:off x="4859280" y="128581"/>
                                  <a:ext cx="106334"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9EA278B" w14:textId="77777777" w:rsidR="00044D26" w:rsidRDefault="00044D26" w:rsidP="00486838">
                                    <w:pPr>
                                      <w:rPr>
                                        <w:rFonts w:eastAsia="Times New Roman"/>
                                      </w:rPr>
                                    </w:pPr>
                                  </w:p>
                                </w:txbxContent>
                              </wps:txbx>
                              <wps:bodyPr anchor="ctr"/>
                            </wps:wsp>
                          </wpg:grpSp>
                          <wpg:grpSp>
                            <wpg:cNvPr id="2150" name="Group 2150"/>
                            <wpg:cNvGrpSpPr>
                              <a:grpSpLocks/>
                            </wpg:cNvGrpSpPr>
                            <wpg:grpSpPr bwMode="auto">
                              <a:xfrm>
                                <a:off x="8031839" y="738154"/>
                                <a:ext cx="212669" cy="134932"/>
                                <a:chOff x="8031839" y="738154"/>
                                <a:chExt cx="212669" cy="134932"/>
                              </a:xfrm>
                            </wpg:grpSpPr>
                            <wps:wsp>
                              <wps:cNvPr id="2151" name="Oval 2151"/>
                              <wps:cNvSpPr>
                                <a:spLocks noChangeArrowheads="1"/>
                              </wps:cNvSpPr>
                              <wps:spPr bwMode="auto">
                                <a:xfrm>
                                  <a:off x="8031839" y="796889"/>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9CFE755" w14:textId="77777777" w:rsidR="00044D26" w:rsidRDefault="00044D26" w:rsidP="00486838">
                                    <w:pPr>
                                      <w:rPr>
                                        <w:rFonts w:eastAsia="Times New Roman"/>
                                      </w:rPr>
                                    </w:pPr>
                                  </w:p>
                                </w:txbxContent>
                              </wps:txbx>
                              <wps:bodyPr anchor="ctr"/>
                            </wps:wsp>
                            <wps:wsp>
                              <wps:cNvPr id="2152" name="Oval 2152"/>
                              <wps:cNvSpPr>
                                <a:spLocks noChangeArrowheads="1"/>
                              </wps:cNvSpPr>
                              <wps:spPr bwMode="auto">
                                <a:xfrm>
                                  <a:off x="8138174" y="738154"/>
                                  <a:ext cx="106334"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6F00A83" w14:textId="77777777" w:rsidR="00044D26" w:rsidRDefault="00044D26" w:rsidP="00486838">
                                    <w:pPr>
                                      <w:rPr>
                                        <w:rFonts w:eastAsia="Times New Roman"/>
                                      </w:rPr>
                                    </w:pPr>
                                  </w:p>
                                </w:txbxContent>
                              </wps:txbx>
                              <wps:bodyPr anchor="ctr"/>
                            </wps:wsp>
                          </wpg:grpSp>
                          <wpg:grpSp>
                            <wpg:cNvPr id="2153" name="Group 2153"/>
                            <wpg:cNvGrpSpPr>
                              <a:grpSpLocks/>
                            </wpg:cNvGrpSpPr>
                            <wpg:grpSpPr bwMode="auto">
                              <a:xfrm>
                                <a:off x="8033427" y="1341378"/>
                                <a:ext cx="214255" cy="133344"/>
                                <a:chOff x="8033427" y="1341378"/>
                                <a:chExt cx="214255" cy="133344"/>
                              </a:xfrm>
                            </wpg:grpSpPr>
                            <wps:wsp>
                              <wps:cNvPr id="2154" name="Oval 2154"/>
                              <wps:cNvSpPr>
                                <a:spLocks noChangeArrowheads="1"/>
                              </wps:cNvSpPr>
                              <wps:spPr bwMode="auto">
                                <a:xfrm>
                                  <a:off x="8033427" y="139852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84233EB" w14:textId="77777777" w:rsidR="00044D26" w:rsidRDefault="00044D26" w:rsidP="00486838">
                                    <w:pPr>
                                      <w:rPr>
                                        <w:rFonts w:eastAsia="Times New Roman"/>
                                      </w:rPr>
                                    </w:pPr>
                                  </w:p>
                                </w:txbxContent>
                              </wps:txbx>
                              <wps:bodyPr anchor="ctr"/>
                            </wps:wsp>
                            <wps:wsp>
                              <wps:cNvPr id="2155" name="Oval 2155"/>
                              <wps:cNvSpPr>
                                <a:spLocks noChangeArrowheads="1"/>
                              </wps:cNvSpPr>
                              <wps:spPr bwMode="auto">
                                <a:xfrm>
                                  <a:off x="8139761" y="1341378"/>
                                  <a:ext cx="107921" cy="106358"/>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5285302" w14:textId="77777777" w:rsidR="00044D26" w:rsidRDefault="00044D26" w:rsidP="00486838">
                                    <w:pPr>
                                      <w:rPr>
                                        <w:rFonts w:eastAsia="Times New Roman"/>
                                      </w:rPr>
                                    </w:pPr>
                                  </w:p>
                                </w:txbxContent>
                              </wps:txbx>
                              <wps:bodyPr anchor="ctr"/>
                            </wps:wsp>
                          </wpg:grpSp>
                          <wpg:grpSp>
                            <wpg:cNvPr id="2156" name="Group 2156"/>
                            <wpg:cNvGrpSpPr>
                              <a:grpSpLocks/>
                            </wpg:cNvGrpSpPr>
                            <wpg:grpSpPr bwMode="auto">
                              <a:xfrm>
                                <a:off x="8050884" y="138106"/>
                                <a:ext cx="214256" cy="134932"/>
                                <a:chOff x="8050884" y="138106"/>
                                <a:chExt cx="214256" cy="134932"/>
                              </a:xfrm>
                            </wpg:grpSpPr>
                            <wps:wsp>
                              <wps:cNvPr id="2157" name="Oval 2157"/>
                              <wps:cNvSpPr>
                                <a:spLocks noChangeArrowheads="1"/>
                              </wps:cNvSpPr>
                              <wps:spPr bwMode="auto">
                                <a:xfrm>
                                  <a:off x="8050884" y="196841"/>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FCB78E0" w14:textId="77777777" w:rsidR="00044D26" w:rsidRDefault="00044D26" w:rsidP="00486838">
                                    <w:pPr>
                                      <w:rPr>
                                        <w:rFonts w:eastAsia="Times New Roman"/>
                                      </w:rPr>
                                    </w:pPr>
                                  </w:p>
                                </w:txbxContent>
                              </wps:txbx>
                              <wps:bodyPr anchor="ctr"/>
                            </wps:wsp>
                            <wps:wsp>
                              <wps:cNvPr id="2158" name="Oval 2158"/>
                              <wps:cNvSpPr>
                                <a:spLocks noChangeArrowheads="1"/>
                              </wps:cNvSpPr>
                              <wps:spPr bwMode="auto">
                                <a:xfrm>
                                  <a:off x="8157219" y="138106"/>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660B8D0" w14:textId="77777777" w:rsidR="00044D26" w:rsidRDefault="00044D26" w:rsidP="00486838">
                                    <w:pPr>
                                      <w:rPr>
                                        <w:rFonts w:eastAsia="Times New Roman"/>
                                      </w:rPr>
                                    </w:pPr>
                                  </w:p>
                                </w:txbxContent>
                              </wps:txbx>
                              <wps:bodyPr anchor="ctr"/>
                            </wps:wsp>
                          </wpg:grpSp>
                          <wpg:grpSp>
                            <wpg:cNvPr id="2159" name="Group 2159"/>
                            <wpg:cNvGrpSpPr>
                              <a:grpSpLocks/>
                            </wpg:cNvGrpSpPr>
                            <wpg:grpSpPr bwMode="auto">
                              <a:xfrm>
                                <a:off x="8227050" y="2096994"/>
                                <a:ext cx="212669" cy="134932"/>
                                <a:chOff x="8227050" y="2096994"/>
                                <a:chExt cx="212669" cy="134932"/>
                              </a:xfrm>
                            </wpg:grpSpPr>
                            <wps:wsp>
                              <wps:cNvPr id="2160" name="Oval 2160"/>
                              <wps:cNvSpPr>
                                <a:spLocks noChangeArrowheads="1"/>
                              </wps:cNvSpPr>
                              <wps:spPr bwMode="auto">
                                <a:xfrm>
                                  <a:off x="8227050" y="2155729"/>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777C960" w14:textId="77777777" w:rsidR="00044D26" w:rsidRDefault="00044D26" w:rsidP="00486838">
                                    <w:pPr>
                                      <w:rPr>
                                        <w:rFonts w:eastAsia="Times New Roman"/>
                                      </w:rPr>
                                    </w:pPr>
                                  </w:p>
                                </w:txbxContent>
                              </wps:txbx>
                              <wps:bodyPr anchor="ctr"/>
                            </wps:wsp>
                            <wps:wsp>
                              <wps:cNvPr id="2161" name="Oval 2161"/>
                              <wps:cNvSpPr>
                                <a:spLocks noChangeArrowheads="1"/>
                              </wps:cNvSpPr>
                              <wps:spPr bwMode="auto">
                                <a:xfrm>
                                  <a:off x="8333384" y="2096994"/>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3B9049EA" w14:textId="77777777" w:rsidR="00044D26" w:rsidRDefault="00044D26" w:rsidP="00486838">
                                    <w:pPr>
                                      <w:rPr>
                                        <w:rFonts w:eastAsia="Times New Roman"/>
                                      </w:rPr>
                                    </w:pPr>
                                  </w:p>
                                </w:txbxContent>
                              </wps:txbx>
                              <wps:bodyPr anchor="ctr"/>
                            </wps:wsp>
                          </wpg:grpSp>
                          <wpg:grpSp>
                            <wpg:cNvPr id="2162" name="Group 2162"/>
                            <wpg:cNvGrpSpPr>
                              <a:grpSpLocks/>
                            </wpg:cNvGrpSpPr>
                            <wpg:grpSpPr bwMode="auto">
                              <a:xfrm>
                                <a:off x="7058963" y="2598622"/>
                                <a:ext cx="214255" cy="134932"/>
                                <a:chOff x="7058963" y="2598622"/>
                                <a:chExt cx="214255" cy="134932"/>
                              </a:xfrm>
                            </wpg:grpSpPr>
                            <wps:wsp>
                              <wps:cNvPr id="2163" name="Oval 2163"/>
                              <wps:cNvSpPr>
                                <a:spLocks noChangeArrowheads="1"/>
                              </wps:cNvSpPr>
                              <wps:spPr bwMode="auto">
                                <a:xfrm>
                                  <a:off x="7058963" y="265735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618B0B0" w14:textId="77777777" w:rsidR="00044D26" w:rsidRDefault="00044D26" w:rsidP="00486838">
                                    <w:pPr>
                                      <w:rPr>
                                        <w:rFonts w:eastAsia="Times New Roman"/>
                                      </w:rPr>
                                    </w:pPr>
                                  </w:p>
                                </w:txbxContent>
                              </wps:txbx>
                              <wps:bodyPr anchor="ctr"/>
                            </wps:wsp>
                            <wps:wsp>
                              <wps:cNvPr id="2164" name="Oval 2164"/>
                              <wps:cNvSpPr>
                                <a:spLocks noChangeArrowheads="1"/>
                              </wps:cNvSpPr>
                              <wps:spPr bwMode="auto">
                                <a:xfrm>
                                  <a:off x="7165297" y="2598622"/>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1490566" w14:textId="77777777" w:rsidR="00044D26" w:rsidRDefault="00044D26" w:rsidP="00486838">
                                    <w:pPr>
                                      <w:rPr>
                                        <w:rFonts w:eastAsia="Times New Roman"/>
                                      </w:rPr>
                                    </w:pPr>
                                  </w:p>
                                </w:txbxContent>
                              </wps:txbx>
                              <wps:bodyPr anchor="ctr"/>
                            </wps:wsp>
                          </wpg:grpSp>
                          <wpg:grpSp>
                            <wpg:cNvPr id="2165" name="Group 2165"/>
                            <wpg:cNvGrpSpPr>
                              <a:grpSpLocks/>
                            </wpg:cNvGrpSpPr>
                            <wpg:grpSpPr bwMode="auto">
                              <a:xfrm>
                                <a:off x="8246094" y="1496946"/>
                                <a:ext cx="214255" cy="133344"/>
                                <a:chOff x="8246094" y="1496946"/>
                                <a:chExt cx="214255" cy="133344"/>
                              </a:xfrm>
                            </wpg:grpSpPr>
                            <wps:wsp>
                              <wps:cNvPr id="2166" name="Oval 2166"/>
                              <wps:cNvSpPr>
                                <a:spLocks noChangeArrowheads="1"/>
                              </wps:cNvSpPr>
                              <wps:spPr bwMode="auto">
                                <a:xfrm>
                                  <a:off x="8246094" y="1554093"/>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A0BAC40" w14:textId="77777777" w:rsidR="00044D26" w:rsidRDefault="00044D26" w:rsidP="00486838">
                                    <w:pPr>
                                      <w:rPr>
                                        <w:rFonts w:eastAsia="Times New Roman"/>
                                      </w:rPr>
                                    </w:pPr>
                                  </w:p>
                                </w:txbxContent>
                              </wps:txbx>
                              <wps:bodyPr anchor="ctr"/>
                            </wps:wsp>
                            <wps:wsp>
                              <wps:cNvPr id="2167" name="Oval 2167"/>
                              <wps:cNvSpPr>
                                <a:spLocks noChangeArrowheads="1"/>
                              </wps:cNvSpPr>
                              <wps:spPr bwMode="auto">
                                <a:xfrm>
                                  <a:off x="8352428" y="1496946"/>
                                  <a:ext cx="107921" cy="106358"/>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89FA582" w14:textId="77777777" w:rsidR="00044D26" w:rsidRDefault="00044D26" w:rsidP="00486838">
                                    <w:pPr>
                                      <w:rPr>
                                        <w:rFonts w:eastAsia="Times New Roman"/>
                                      </w:rPr>
                                    </w:pPr>
                                  </w:p>
                                </w:txbxContent>
                              </wps:txbx>
                              <wps:bodyPr anchor="ctr"/>
                            </wps:wsp>
                          </wpg:grpSp>
                          <wpg:grpSp>
                            <wpg:cNvPr id="2168" name="Group 2168"/>
                            <wpg:cNvGrpSpPr>
                              <a:grpSpLocks/>
                            </wpg:cNvGrpSpPr>
                            <wpg:grpSpPr bwMode="auto">
                              <a:xfrm>
                                <a:off x="4640263" y="2406543"/>
                                <a:ext cx="214255" cy="134931"/>
                                <a:chOff x="4640263" y="2406543"/>
                                <a:chExt cx="214255" cy="134931"/>
                              </a:xfrm>
                            </wpg:grpSpPr>
                            <wps:wsp>
                              <wps:cNvPr id="2169" name="Oval 2169"/>
                              <wps:cNvSpPr>
                                <a:spLocks noChangeArrowheads="1"/>
                              </wps:cNvSpPr>
                              <wps:spPr bwMode="auto">
                                <a:xfrm>
                                  <a:off x="4640263" y="246527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D5CA574" w14:textId="77777777" w:rsidR="00044D26" w:rsidRDefault="00044D26" w:rsidP="00486838">
                                    <w:pPr>
                                      <w:rPr>
                                        <w:rFonts w:eastAsia="Times New Roman"/>
                                      </w:rPr>
                                    </w:pPr>
                                  </w:p>
                                </w:txbxContent>
                              </wps:txbx>
                              <wps:bodyPr anchor="ctr"/>
                            </wps:wsp>
                            <wps:wsp>
                              <wps:cNvPr id="2170" name="Oval 2170"/>
                              <wps:cNvSpPr>
                                <a:spLocks noChangeArrowheads="1"/>
                              </wps:cNvSpPr>
                              <wps:spPr bwMode="auto">
                                <a:xfrm>
                                  <a:off x="4746597" y="2406543"/>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1F9D9C9" w14:textId="77777777" w:rsidR="00044D26" w:rsidRDefault="00044D26" w:rsidP="00486838">
                                    <w:pPr>
                                      <w:rPr>
                                        <w:rFonts w:eastAsia="Times New Roman"/>
                                      </w:rPr>
                                    </w:pPr>
                                  </w:p>
                                </w:txbxContent>
                              </wps:txbx>
                              <wps:bodyPr anchor="ctr"/>
                            </wps:wsp>
                          </wpg:grpSp>
                          <wpg:grpSp>
                            <wpg:cNvPr id="2171" name="Group 2171"/>
                            <wpg:cNvGrpSpPr>
                              <a:grpSpLocks/>
                            </wpg:cNvGrpSpPr>
                            <wpg:grpSpPr bwMode="auto">
                              <a:xfrm>
                                <a:off x="4852931" y="2562112"/>
                                <a:ext cx="214255" cy="134931"/>
                                <a:chOff x="4852931" y="2562112"/>
                                <a:chExt cx="214255" cy="134931"/>
                              </a:xfrm>
                            </wpg:grpSpPr>
                            <wps:wsp>
                              <wps:cNvPr id="2172" name="Oval 2172"/>
                              <wps:cNvSpPr>
                                <a:spLocks noChangeArrowheads="1"/>
                              </wps:cNvSpPr>
                              <wps:spPr bwMode="auto">
                                <a:xfrm>
                                  <a:off x="4852931" y="2620846"/>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2E08F44" w14:textId="77777777" w:rsidR="00044D26" w:rsidRDefault="00044D26" w:rsidP="00486838">
                                    <w:pPr>
                                      <w:rPr>
                                        <w:rFonts w:eastAsia="Times New Roman"/>
                                      </w:rPr>
                                    </w:pPr>
                                  </w:p>
                                </w:txbxContent>
                              </wps:txbx>
                              <wps:bodyPr anchor="ctr"/>
                            </wps:wsp>
                            <wps:wsp>
                              <wps:cNvPr id="2173" name="Oval 2173"/>
                              <wps:cNvSpPr>
                                <a:spLocks noChangeArrowheads="1"/>
                              </wps:cNvSpPr>
                              <wps:spPr bwMode="auto">
                                <a:xfrm>
                                  <a:off x="4959265" y="2562112"/>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DD66D06" w14:textId="77777777" w:rsidR="00044D26" w:rsidRDefault="00044D26" w:rsidP="00486838">
                                    <w:pPr>
                                      <w:rPr>
                                        <w:rFonts w:eastAsia="Times New Roman"/>
                                      </w:rPr>
                                    </w:pPr>
                                  </w:p>
                                </w:txbxContent>
                              </wps:txbx>
                              <wps:bodyPr anchor="ctr"/>
                            </wps:wsp>
                          </wpg:grpSp>
                          <wpg:grpSp>
                            <wpg:cNvPr id="2174" name="Group 2174"/>
                            <wpg:cNvGrpSpPr>
                              <a:grpSpLocks/>
                            </wpg:cNvGrpSpPr>
                            <wpg:grpSpPr bwMode="auto">
                              <a:xfrm>
                                <a:off x="5479824" y="49210"/>
                                <a:ext cx="214256" cy="134932"/>
                                <a:chOff x="5479824" y="49210"/>
                                <a:chExt cx="214256" cy="134932"/>
                              </a:xfrm>
                            </wpg:grpSpPr>
                            <wps:wsp>
                              <wps:cNvPr id="2175" name="Oval 2175"/>
                              <wps:cNvSpPr>
                                <a:spLocks noChangeArrowheads="1"/>
                              </wps:cNvSpPr>
                              <wps:spPr bwMode="auto">
                                <a:xfrm>
                                  <a:off x="5479824" y="10794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BFE7CEB" w14:textId="77777777" w:rsidR="00044D26" w:rsidRDefault="00044D26" w:rsidP="00486838">
                                    <w:pPr>
                                      <w:rPr>
                                        <w:rFonts w:eastAsia="Times New Roman"/>
                                      </w:rPr>
                                    </w:pPr>
                                  </w:p>
                                </w:txbxContent>
                              </wps:txbx>
                              <wps:bodyPr anchor="ctr"/>
                            </wps:wsp>
                            <wps:wsp>
                              <wps:cNvPr id="2176" name="Oval 2176"/>
                              <wps:cNvSpPr>
                                <a:spLocks noChangeArrowheads="1"/>
                              </wps:cNvSpPr>
                              <wps:spPr bwMode="auto">
                                <a:xfrm>
                                  <a:off x="5586159" y="49210"/>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1C22BE1" w14:textId="77777777" w:rsidR="00044D26" w:rsidRDefault="00044D26" w:rsidP="00486838">
                                    <w:pPr>
                                      <w:rPr>
                                        <w:rFonts w:eastAsia="Times New Roman"/>
                                      </w:rPr>
                                    </w:pPr>
                                  </w:p>
                                </w:txbxContent>
                              </wps:txbx>
                              <wps:bodyPr anchor="ctr"/>
                            </wps:wsp>
                          </wpg:grpSp>
                          <wpg:grpSp>
                            <wpg:cNvPr id="2177" name="Group 2177"/>
                            <wpg:cNvGrpSpPr>
                              <a:grpSpLocks/>
                            </wpg:cNvGrpSpPr>
                            <wpg:grpSpPr bwMode="auto">
                              <a:xfrm>
                                <a:off x="5436974" y="720693"/>
                                <a:ext cx="214255" cy="134931"/>
                                <a:chOff x="5436974" y="720693"/>
                                <a:chExt cx="214255" cy="134931"/>
                              </a:xfrm>
                            </wpg:grpSpPr>
                            <wps:wsp>
                              <wps:cNvPr id="2178" name="Oval 2178"/>
                              <wps:cNvSpPr>
                                <a:spLocks noChangeArrowheads="1"/>
                              </wps:cNvSpPr>
                              <wps:spPr bwMode="auto">
                                <a:xfrm>
                                  <a:off x="5436974" y="77942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54209E1" w14:textId="77777777" w:rsidR="00044D26" w:rsidRDefault="00044D26" w:rsidP="00486838">
                                    <w:pPr>
                                      <w:rPr>
                                        <w:rFonts w:eastAsia="Times New Roman"/>
                                      </w:rPr>
                                    </w:pPr>
                                  </w:p>
                                </w:txbxContent>
                              </wps:txbx>
                              <wps:bodyPr anchor="ctr"/>
                            </wps:wsp>
                            <wps:wsp>
                              <wps:cNvPr id="2179" name="Oval 2179"/>
                              <wps:cNvSpPr>
                                <a:spLocks noChangeArrowheads="1"/>
                              </wps:cNvSpPr>
                              <wps:spPr bwMode="auto">
                                <a:xfrm>
                                  <a:off x="5543308" y="720693"/>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9714735" w14:textId="77777777" w:rsidR="00044D26" w:rsidRDefault="00044D26" w:rsidP="00486838">
                                    <w:pPr>
                                      <w:rPr>
                                        <w:rFonts w:eastAsia="Times New Roman"/>
                                      </w:rPr>
                                    </w:pPr>
                                  </w:p>
                                </w:txbxContent>
                              </wps:txbx>
                              <wps:bodyPr anchor="ctr"/>
                            </wps:wsp>
                          </wpg:grpSp>
                          <wpg:grpSp>
                            <wpg:cNvPr id="2180" name="Group 2180"/>
                            <wpg:cNvGrpSpPr>
                              <a:grpSpLocks/>
                            </wpg:cNvGrpSpPr>
                            <wpg:grpSpPr bwMode="auto">
                              <a:xfrm>
                                <a:off x="7300199" y="0"/>
                                <a:ext cx="212668" cy="134931"/>
                                <a:chOff x="7300199" y="0"/>
                                <a:chExt cx="212668" cy="134931"/>
                              </a:xfrm>
                            </wpg:grpSpPr>
                            <wps:wsp>
                              <wps:cNvPr id="2181" name="Oval 2181"/>
                              <wps:cNvSpPr>
                                <a:spLocks noChangeArrowheads="1"/>
                              </wps:cNvSpPr>
                              <wps:spPr bwMode="auto">
                                <a:xfrm>
                                  <a:off x="7300199" y="58734"/>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00CDB27" w14:textId="77777777" w:rsidR="00044D26" w:rsidRDefault="00044D26" w:rsidP="00486838">
                                    <w:pPr>
                                      <w:rPr>
                                        <w:rFonts w:eastAsia="Times New Roman"/>
                                      </w:rPr>
                                    </w:pPr>
                                  </w:p>
                                </w:txbxContent>
                              </wps:txbx>
                              <wps:bodyPr anchor="ctr"/>
                            </wps:wsp>
                            <wps:wsp>
                              <wps:cNvPr id="2182" name="Oval 2182"/>
                              <wps:cNvSpPr>
                                <a:spLocks noChangeArrowheads="1"/>
                              </wps:cNvSpPr>
                              <wps:spPr bwMode="auto">
                                <a:xfrm>
                                  <a:off x="7406532" y="0"/>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C42B506" w14:textId="77777777" w:rsidR="00044D26" w:rsidRDefault="00044D26" w:rsidP="00486838">
                                    <w:pPr>
                                      <w:rPr>
                                        <w:rFonts w:eastAsia="Times New Roman"/>
                                      </w:rPr>
                                    </w:pPr>
                                  </w:p>
                                </w:txbxContent>
                              </wps:txbx>
                              <wps:bodyPr anchor="ctr"/>
                            </wps:wsp>
                          </wpg:grpSp>
                          <wpg:grpSp>
                            <wpg:cNvPr id="2183" name="Group 2183"/>
                            <wpg:cNvGrpSpPr>
                              <a:grpSpLocks/>
                            </wpg:cNvGrpSpPr>
                            <wpg:grpSpPr bwMode="auto">
                              <a:xfrm>
                                <a:off x="6671717" y="528614"/>
                                <a:ext cx="214255" cy="133344"/>
                                <a:chOff x="6671717" y="528614"/>
                                <a:chExt cx="214255" cy="133344"/>
                              </a:xfrm>
                            </wpg:grpSpPr>
                            <wps:wsp>
                              <wps:cNvPr id="2184" name="Oval 2184"/>
                              <wps:cNvSpPr>
                                <a:spLocks noChangeArrowheads="1"/>
                              </wps:cNvSpPr>
                              <wps:spPr bwMode="auto">
                                <a:xfrm>
                                  <a:off x="6671717" y="585761"/>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354D488" w14:textId="77777777" w:rsidR="00044D26" w:rsidRDefault="00044D26" w:rsidP="00486838">
                                    <w:pPr>
                                      <w:rPr>
                                        <w:rFonts w:eastAsia="Times New Roman"/>
                                      </w:rPr>
                                    </w:pPr>
                                  </w:p>
                                </w:txbxContent>
                              </wps:txbx>
                              <wps:bodyPr anchor="ctr"/>
                            </wps:wsp>
                            <wps:wsp>
                              <wps:cNvPr id="2185" name="Oval 2185"/>
                              <wps:cNvSpPr>
                                <a:spLocks noChangeArrowheads="1"/>
                              </wps:cNvSpPr>
                              <wps:spPr bwMode="auto">
                                <a:xfrm>
                                  <a:off x="6778051" y="528614"/>
                                  <a:ext cx="107921" cy="106358"/>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2A0FC40" w14:textId="77777777" w:rsidR="00044D26" w:rsidRDefault="00044D26" w:rsidP="00486838">
                                    <w:pPr>
                                      <w:rPr>
                                        <w:rFonts w:eastAsia="Times New Roman"/>
                                      </w:rPr>
                                    </w:pPr>
                                  </w:p>
                                </w:txbxContent>
                              </wps:txbx>
                              <wps:bodyPr anchor="ctr"/>
                            </wps:wsp>
                          </wpg:grpSp>
                          <wpg:grpSp>
                            <wpg:cNvPr id="2186" name="Group 2186"/>
                            <wpg:cNvGrpSpPr>
                              <a:grpSpLocks/>
                            </wpg:cNvGrpSpPr>
                            <wpg:grpSpPr bwMode="auto">
                              <a:xfrm>
                                <a:off x="6079738" y="485754"/>
                                <a:ext cx="214256" cy="133344"/>
                                <a:chOff x="6079738" y="485754"/>
                                <a:chExt cx="214256" cy="133344"/>
                              </a:xfrm>
                            </wpg:grpSpPr>
                            <wps:wsp>
                              <wps:cNvPr id="2187" name="Oval 2187"/>
                              <wps:cNvSpPr>
                                <a:spLocks noChangeArrowheads="1"/>
                              </wps:cNvSpPr>
                              <wps:spPr bwMode="auto">
                                <a:xfrm>
                                  <a:off x="6079738" y="542901"/>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4415A9B" w14:textId="77777777" w:rsidR="00044D26" w:rsidRDefault="00044D26" w:rsidP="00486838">
                                    <w:pPr>
                                      <w:rPr>
                                        <w:rFonts w:eastAsia="Times New Roman"/>
                                      </w:rPr>
                                    </w:pPr>
                                  </w:p>
                                </w:txbxContent>
                              </wps:txbx>
                              <wps:bodyPr anchor="ctr"/>
                            </wps:wsp>
                            <wps:wsp>
                              <wps:cNvPr id="2188" name="Oval 2188"/>
                              <wps:cNvSpPr>
                                <a:spLocks noChangeArrowheads="1"/>
                              </wps:cNvSpPr>
                              <wps:spPr bwMode="auto">
                                <a:xfrm>
                                  <a:off x="6186073" y="485754"/>
                                  <a:ext cx="107921" cy="106357"/>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0713FC3" w14:textId="77777777" w:rsidR="00044D26" w:rsidRDefault="00044D26" w:rsidP="00486838">
                                    <w:pPr>
                                      <w:rPr>
                                        <w:rFonts w:eastAsia="Times New Roman"/>
                                      </w:rPr>
                                    </w:pPr>
                                  </w:p>
                                </w:txbxContent>
                              </wps:txbx>
                              <wps:bodyPr anchor="ctr"/>
                            </wps:wsp>
                          </wpg:grpSp>
                          <wpg:grpSp>
                            <wpg:cNvPr id="2189" name="Group 2189"/>
                            <wpg:cNvGrpSpPr>
                              <a:grpSpLocks/>
                            </wpg:cNvGrpSpPr>
                            <wpg:grpSpPr bwMode="auto">
                              <a:xfrm>
                                <a:off x="6800270" y="92071"/>
                                <a:ext cx="214256" cy="134931"/>
                                <a:chOff x="6800270" y="92071"/>
                                <a:chExt cx="214256" cy="134931"/>
                              </a:xfrm>
                            </wpg:grpSpPr>
                            <wps:wsp>
                              <wps:cNvPr id="2190" name="Oval 2190"/>
                              <wps:cNvSpPr>
                                <a:spLocks noChangeArrowheads="1"/>
                              </wps:cNvSpPr>
                              <wps:spPr bwMode="auto">
                                <a:xfrm>
                                  <a:off x="6800270" y="15080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958B620" w14:textId="77777777" w:rsidR="00044D26" w:rsidRDefault="00044D26" w:rsidP="00486838">
                                    <w:pPr>
                                      <w:rPr>
                                        <w:rFonts w:eastAsia="Times New Roman"/>
                                      </w:rPr>
                                    </w:pPr>
                                  </w:p>
                                </w:txbxContent>
                              </wps:txbx>
                              <wps:bodyPr anchor="ctr"/>
                            </wps:wsp>
                            <wps:wsp>
                              <wps:cNvPr id="2191" name="Oval 2191"/>
                              <wps:cNvSpPr>
                                <a:spLocks noChangeArrowheads="1"/>
                              </wps:cNvSpPr>
                              <wps:spPr bwMode="auto">
                                <a:xfrm>
                                  <a:off x="6906605" y="92071"/>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A575884" w14:textId="77777777" w:rsidR="00044D26" w:rsidRDefault="00044D26" w:rsidP="00486838">
                                    <w:pPr>
                                      <w:rPr>
                                        <w:rFonts w:eastAsia="Times New Roman"/>
                                      </w:rPr>
                                    </w:pPr>
                                  </w:p>
                                </w:txbxContent>
                              </wps:txbx>
                              <wps:bodyPr anchor="ctr"/>
                            </wps:wsp>
                          </wpg:grpSp>
                          <wpg:grpSp>
                            <wpg:cNvPr id="2192" name="Group 2192"/>
                            <wpg:cNvGrpSpPr>
                              <a:grpSpLocks/>
                            </wpg:cNvGrpSpPr>
                            <wpg:grpSpPr bwMode="auto">
                              <a:xfrm>
                                <a:off x="6992306" y="1404875"/>
                                <a:ext cx="214255" cy="134932"/>
                                <a:chOff x="6992306" y="1404875"/>
                                <a:chExt cx="214255" cy="134932"/>
                              </a:xfrm>
                            </wpg:grpSpPr>
                            <wps:wsp>
                              <wps:cNvPr id="2193" name="Oval 2193"/>
                              <wps:cNvSpPr>
                                <a:spLocks noChangeArrowheads="1"/>
                              </wps:cNvSpPr>
                              <wps:spPr bwMode="auto">
                                <a:xfrm>
                                  <a:off x="6992306" y="146361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FCE3A0C" w14:textId="77777777" w:rsidR="00044D26" w:rsidRDefault="00044D26" w:rsidP="00486838">
                                    <w:pPr>
                                      <w:rPr>
                                        <w:rFonts w:eastAsia="Times New Roman"/>
                                      </w:rPr>
                                    </w:pPr>
                                  </w:p>
                                </w:txbxContent>
                              </wps:txbx>
                              <wps:bodyPr anchor="ctr"/>
                            </wps:wsp>
                            <wps:wsp>
                              <wps:cNvPr id="2194" name="Oval 2194"/>
                              <wps:cNvSpPr>
                                <a:spLocks noChangeArrowheads="1"/>
                              </wps:cNvSpPr>
                              <wps:spPr bwMode="auto">
                                <a:xfrm>
                                  <a:off x="7098640" y="1404875"/>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DA8589A" w14:textId="77777777" w:rsidR="00044D26" w:rsidRDefault="00044D26" w:rsidP="00486838">
                                    <w:pPr>
                                      <w:rPr>
                                        <w:rFonts w:eastAsia="Times New Roman"/>
                                      </w:rPr>
                                    </w:pPr>
                                  </w:p>
                                </w:txbxContent>
                              </wps:txbx>
                              <wps:bodyPr anchor="ctr"/>
                            </wps:wsp>
                          </wpg:grpSp>
                          <wpg:grpSp>
                            <wpg:cNvPr id="2195" name="Group 2195"/>
                            <wpg:cNvGrpSpPr>
                              <a:grpSpLocks/>
                            </wpg:cNvGrpSpPr>
                            <wpg:grpSpPr bwMode="auto">
                              <a:xfrm>
                                <a:off x="6608235" y="1919202"/>
                                <a:ext cx="212668" cy="134932"/>
                                <a:chOff x="6608235" y="1919202"/>
                                <a:chExt cx="212668" cy="134932"/>
                              </a:xfrm>
                            </wpg:grpSpPr>
                            <wps:wsp>
                              <wps:cNvPr id="2196" name="Oval 2196"/>
                              <wps:cNvSpPr>
                                <a:spLocks noChangeArrowheads="1"/>
                              </wps:cNvSpPr>
                              <wps:spPr bwMode="auto">
                                <a:xfrm>
                                  <a:off x="6608235" y="197793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6D2FE76" w14:textId="77777777" w:rsidR="00044D26" w:rsidRDefault="00044D26" w:rsidP="00486838">
                                    <w:pPr>
                                      <w:rPr>
                                        <w:rFonts w:eastAsia="Times New Roman"/>
                                      </w:rPr>
                                    </w:pPr>
                                  </w:p>
                                </w:txbxContent>
                              </wps:txbx>
                              <wps:bodyPr anchor="ctr"/>
                            </wps:wsp>
                            <wps:wsp>
                              <wps:cNvPr id="2197" name="Oval 2197"/>
                              <wps:cNvSpPr>
                                <a:spLocks noChangeArrowheads="1"/>
                              </wps:cNvSpPr>
                              <wps:spPr bwMode="auto">
                                <a:xfrm>
                                  <a:off x="6714568" y="1919202"/>
                                  <a:ext cx="106335"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C9C9598" w14:textId="77777777" w:rsidR="00044D26" w:rsidRDefault="00044D26" w:rsidP="00486838">
                                    <w:pPr>
                                      <w:rPr>
                                        <w:rFonts w:eastAsia="Times New Roman"/>
                                      </w:rPr>
                                    </w:pPr>
                                  </w:p>
                                </w:txbxContent>
                              </wps:txbx>
                              <wps:bodyPr anchor="ctr"/>
                            </wps:wsp>
                          </wpg:grpSp>
                          <wpg:grpSp>
                            <wpg:cNvPr id="2198" name="Group 2198"/>
                            <wpg:cNvGrpSpPr>
                              <a:grpSpLocks/>
                            </wpg:cNvGrpSpPr>
                            <wpg:grpSpPr bwMode="auto">
                              <a:xfrm>
                                <a:off x="5702015" y="1404875"/>
                                <a:ext cx="212668" cy="134932"/>
                                <a:chOff x="5702015" y="1404875"/>
                                <a:chExt cx="212668" cy="134932"/>
                              </a:xfrm>
                            </wpg:grpSpPr>
                            <wps:wsp>
                              <wps:cNvPr id="2199" name="Oval 2199"/>
                              <wps:cNvSpPr>
                                <a:spLocks noChangeArrowheads="1"/>
                              </wps:cNvSpPr>
                              <wps:spPr bwMode="auto">
                                <a:xfrm>
                                  <a:off x="5702015" y="146361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EC9D4C0" w14:textId="77777777" w:rsidR="00044D26" w:rsidRDefault="00044D26" w:rsidP="00486838">
                                    <w:pPr>
                                      <w:rPr>
                                        <w:rFonts w:eastAsia="Times New Roman"/>
                                      </w:rPr>
                                    </w:pPr>
                                  </w:p>
                                </w:txbxContent>
                              </wps:txbx>
                              <wps:bodyPr anchor="ctr"/>
                            </wps:wsp>
                            <wps:wsp>
                              <wps:cNvPr id="2200" name="Oval 2200"/>
                              <wps:cNvSpPr>
                                <a:spLocks noChangeArrowheads="1"/>
                              </wps:cNvSpPr>
                              <wps:spPr bwMode="auto">
                                <a:xfrm>
                                  <a:off x="5808349" y="1404875"/>
                                  <a:ext cx="106334"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D6AF0FA" w14:textId="77777777" w:rsidR="00044D26" w:rsidRDefault="00044D26" w:rsidP="00486838">
                                    <w:pPr>
                                      <w:rPr>
                                        <w:rFonts w:eastAsia="Times New Roman"/>
                                      </w:rPr>
                                    </w:pPr>
                                  </w:p>
                                </w:txbxContent>
                              </wps:txbx>
                              <wps:bodyPr anchor="ctr"/>
                            </wps:wsp>
                          </wpg:grpSp>
                          <wpg:grpSp>
                            <wpg:cNvPr id="2201" name="Group 2201"/>
                            <wpg:cNvGrpSpPr>
                              <a:grpSpLocks/>
                            </wpg:cNvGrpSpPr>
                            <wpg:grpSpPr bwMode="auto">
                              <a:xfrm>
                                <a:off x="6071803" y="2062071"/>
                                <a:ext cx="214255" cy="134932"/>
                                <a:chOff x="6071803" y="2062071"/>
                                <a:chExt cx="214255" cy="134932"/>
                              </a:xfrm>
                            </wpg:grpSpPr>
                            <wps:wsp>
                              <wps:cNvPr id="2202" name="Oval 2202"/>
                              <wps:cNvSpPr>
                                <a:spLocks noChangeArrowheads="1"/>
                              </wps:cNvSpPr>
                              <wps:spPr bwMode="auto">
                                <a:xfrm>
                                  <a:off x="6071803" y="2120806"/>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946D7B4" w14:textId="77777777" w:rsidR="00044D26" w:rsidRDefault="00044D26" w:rsidP="00486838">
                                    <w:pPr>
                                      <w:rPr>
                                        <w:rFonts w:eastAsia="Times New Roman"/>
                                      </w:rPr>
                                    </w:pPr>
                                  </w:p>
                                </w:txbxContent>
                              </wps:txbx>
                              <wps:bodyPr anchor="ctr"/>
                            </wps:wsp>
                            <wps:wsp>
                              <wps:cNvPr id="2203" name="Oval 2203"/>
                              <wps:cNvSpPr>
                                <a:spLocks noChangeArrowheads="1"/>
                              </wps:cNvSpPr>
                              <wps:spPr bwMode="auto">
                                <a:xfrm>
                                  <a:off x="6178137" y="2062071"/>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3D9957B" w14:textId="77777777" w:rsidR="00044D26" w:rsidRDefault="00044D26" w:rsidP="00486838">
                                    <w:pPr>
                                      <w:rPr>
                                        <w:rFonts w:eastAsia="Times New Roman"/>
                                      </w:rPr>
                                    </w:pPr>
                                  </w:p>
                                </w:txbxContent>
                              </wps:txbx>
                              <wps:bodyPr anchor="ctr"/>
                            </wps:wsp>
                          </wpg:grpSp>
                          <wpg:grpSp>
                            <wpg:cNvPr id="2204" name="Group 2204"/>
                            <wpg:cNvGrpSpPr>
                              <a:grpSpLocks/>
                            </wpg:cNvGrpSpPr>
                            <wpg:grpSpPr bwMode="auto">
                              <a:xfrm>
                                <a:off x="5194151" y="1390588"/>
                                <a:ext cx="214256" cy="134931"/>
                                <a:chOff x="5194151" y="1390588"/>
                                <a:chExt cx="214256" cy="134931"/>
                              </a:xfrm>
                            </wpg:grpSpPr>
                            <wps:wsp>
                              <wps:cNvPr id="2205" name="Oval 2205"/>
                              <wps:cNvSpPr>
                                <a:spLocks noChangeArrowheads="1"/>
                              </wps:cNvSpPr>
                              <wps:spPr bwMode="auto">
                                <a:xfrm>
                                  <a:off x="5194151" y="1449322"/>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1C80007" w14:textId="77777777" w:rsidR="00044D26" w:rsidRDefault="00044D26" w:rsidP="00486838">
                                    <w:pPr>
                                      <w:rPr>
                                        <w:rFonts w:eastAsia="Times New Roman"/>
                                      </w:rPr>
                                    </w:pPr>
                                  </w:p>
                                </w:txbxContent>
                              </wps:txbx>
                              <wps:bodyPr anchor="ctr"/>
                            </wps:wsp>
                            <wps:wsp>
                              <wps:cNvPr id="2206" name="Oval 2206"/>
                              <wps:cNvSpPr>
                                <a:spLocks noChangeArrowheads="1"/>
                              </wps:cNvSpPr>
                              <wps:spPr bwMode="auto">
                                <a:xfrm>
                                  <a:off x="5300486" y="1390588"/>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D56EF25" w14:textId="77777777" w:rsidR="00044D26" w:rsidRDefault="00044D26" w:rsidP="00486838">
                                    <w:pPr>
                                      <w:rPr>
                                        <w:rFonts w:eastAsia="Times New Roman"/>
                                      </w:rPr>
                                    </w:pPr>
                                  </w:p>
                                </w:txbxContent>
                              </wps:txbx>
                              <wps:bodyPr anchor="ctr"/>
                            </wps:wsp>
                          </wpg:grpSp>
                          <wpg:grpSp>
                            <wpg:cNvPr id="2207" name="Group 2207"/>
                            <wpg:cNvGrpSpPr>
                              <a:grpSpLocks/>
                            </wpg:cNvGrpSpPr>
                            <wpg:grpSpPr bwMode="auto">
                              <a:xfrm>
                                <a:off x="5436974" y="1982699"/>
                                <a:ext cx="214255" cy="134932"/>
                                <a:chOff x="5436974" y="1982699"/>
                                <a:chExt cx="214255" cy="134932"/>
                              </a:xfrm>
                            </wpg:grpSpPr>
                            <wps:wsp>
                              <wps:cNvPr id="2208" name="Oval 2208"/>
                              <wps:cNvSpPr>
                                <a:spLocks noChangeArrowheads="1"/>
                              </wps:cNvSpPr>
                              <wps:spPr bwMode="auto">
                                <a:xfrm>
                                  <a:off x="5436974" y="2041434"/>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63C99BB7" w14:textId="77777777" w:rsidR="00044D26" w:rsidRDefault="00044D26" w:rsidP="00486838">
                                    <w:pPr>
                                      <w:rPr>
                                        <w:rFonts w:eastAsia="Times New Roman"/>
                                      </w:rPr>
                                    </w:pPr>
                                  </w:p>
                                </w:txbxContent>
                              </wps:txbx>
                              <wps:bodyPr anchor="ctr"/>
                            </wps:wsp>
                            <wps:wsp>
                              <wps:cNvPr id="2209" name="Oval 2209"/>
                              <wps:cNvSpPr>
                                <a:spLocks noChangeArrowheads="1"/>
                              </wps:cNvSpPr>
                              <wps:spPr bwMode="auto">
                                <a:xfrm>
                                  <a:off x="5543308" y="1982699"/>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BF478A3" w14:textId="77777777" w:rsidR="00044D26" w:rsidRDefault="00044D26" w:rsidP="00486838">
                                    <w:pPr>
                                      <w:rPr>
                                        <w:rFonts w:eastAsia="Times New Roman"/>
                                      </w:rPr>
                                    </w:pPr>
                                  </w:p>
                                </w:txbxContent>
                              </wps:txbx>
                              <wps:bodyPr anchor="ctr"/>
                            </wps:wsp>
                          </wpg:grpSp>
                          <wpg:grpSp>
                            <wpg:cNvPr id="2210" name="Group 2210"/>
                            <wpg:cNvGrpSpPr>
                              <a:grpSpLocks/>
                            </wpg:cNvGrpSpPr>
                            <wpg:grpSpPr bwMode="auto">
                              <a:xfrm>
                                <a:off x="5736930" y="2539888"/>
                                <a:ext cx="214256" cy="134931"/>
                                <a:chOff x="5736930" y="2539888"/>
                                <a:chExt cx="214256" cy="134931"/>
                              </a:xfrm>
                            </wpg:grpSpPr>
                            <wps:wsp>
                              <wps:cNvPr id="2211" name="Oval 2211"/>
                              <wps:cNvSpPr>
                                <a:spLocks noChangeArrowheads="1"/>
                              </wps:cNvSpPr>
                              <wps:spPr bwMode="auto">
                                <a:xfrm>
                                  <a:off x="5736930" y="2598622"/>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903FE5F" w14:textId="77777777" w:rsidR="00044D26" w:rsidRDefault="00044D26" w:rsidP="00486838">
                                    <w:pPr>
                                      <w:rPr>
                                        <w:rFonts w:eastAsia="Times New Roman"/>
                                      </w:rPr>
                                    </w:pPr>
                                  </w:p>
                                </w:txbxContent>
                              </wps:txbx>
                              <wps:bodyPr anchor="ctr"/>
                            </wps:wsp>
                            <wps:wsp>
                              <wps:cNvPr id="2212" name="Oval 2212"/>
                              <wps:cNvSpPr>
                                <a:spLocks noChangeArrowheads="1"/>
                              </wps:cNvSpPr>
                              <wps:spPr bwMode="auto">
                                <a:xfrm>
                                  <a:off x="5843265" y="2539888"/>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D4EAEE0" w14:textId="77777777" w:rsidR="00044D26" w:rsidRDefault="00044D26" w:rsidP="00486838">
                                    <w:pPr>
                                      <w:rPr>
                                        <w:rFonts w:eastAsia="Times New Roman"/>
                                      </w:rPr>
                                    </w:pPr>
                                  </w:p>
                                </w:txbxContent>
                              </wps:txbx>
                              <wps:bodyPr anchor="ctr"/>
                            </wps:wsp>
                          </wpg:grpSp>
                          <wpg:grpSp>
                            <wpg:cNvPr id="2213" name="Group 2213"/>
                            <wpg:cNvGrpSpPr>
                              <a:grpSpLocks/>
                            </wpg:cNvGrpSpPr>
                            <wpg:grpSpPr bwMode="auto">
                              <a:xfrm>
                                <a:off x="4673591" y="1954125"/>
                                <a:ext cx="214256" cy="134932"/>
                                <a:chOff x="4673591" y="1954125"/>
                                <a:chExt cx="214256" cy="134932"/>
                              </a:xfrm>
                            </wpg:grpSpPr>
                            <wps:wsp>
                              <wps:cNvPr id="2214" name="Oval 2214"/>
                              <wps:cNvSpPr>
                                <a:spLocks noChangeArrowheads="1"/>
                              </wps:cNvSpPr>
                              <wps:spPr bwMode="auto">
                                <a:xfrm>
                                  <a:off x="4673591" y="201286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47C62709" w14:textId="77777777" w:rsidR="00044D26" w:rsidRDefault="00044D26" w:rsidP="00486838">
                                    <w:pPr>
                                      <w:rPr>
                                        <w:rFonts w:eastAsia="Times New Roman"/>
                                      </w:rPr>
                                    </w:pPr>
                                  </w:p>
                                </w:txbxContent>
                              </wps:txbx>
                              <wps:bodyPr anchor="ctr"/>
                            </wps:wsp>
                            <wps:wsp>
                              <wps:cNvPr id="2215" name="Oval 2215"/>
                              <wps:cNvSpPr>
                                <a:spLocks noChangeArrowheads="1"/>
                              </wps:cNvSpPr>
                              <wps:spPr bwMode="auto">
                                <a:xfrm>
                                  <a:off x="4779926" y="1954125"/>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48A1300D" w14:textId="77777777" w:rsidR="00044D26" w:rsidRDefault="00044D26" w:rsidP="00486838">
                                    <w:pPr>
                                      <w:rPr>
                                        <w:rFonts w:eastAsia="Times New Roman"/>
                                      </w:rPr>
                                    </w:pPr>
                                  </w:p>
                                </w:txbxContent>
                              </wps:txbx>
                              <wps:bodyPr anchor="ctr"/>
                            </wps:wsp>
                          </wpg:grpSp>
                          <wpg:grpSp>
                            <wpg:cNvPr id="2216" name="Group 2216"/>
                            <wpg:cNvGrpSpPr>
                              <a:grpSpLocks/>
                            </wpg:cNvGrpSpPr>
                            <wpg:grpSpPr bwMode="auto">
                              <a:xfrm>
                                <a:off x="7498582" y="1376301"/>
                                <a:ext cx="214256" cy="134932"/>
                                <a:chOff x="7498582" y="1376301"/>
                                <a:chExt cx="214256" cy="134932"/>
                              </a:xfrm>
                            </wpg:grpSpPr>
                            <wps:wsp>
                              <wps:cNvPr id="2217" name="Oval 2217"/>
                              <wps:cNvSpPr>
                                <a:spLocks noChangeArrowheads="1"/>
                              </wps:cNvSpPr>
                              <wps:spPr bwMode="auto">
                                <a:xfrm>
                                  <a:off x="7498582" y="1435036"/>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99DE869" w14:textId="77777777" w:rsidR="00044D26" w:rsidRDefault="00044D26" w:rsidP="00486838">
                                    <w:pPr>
                                      <w:rPr>
                                        <w:rFonts w:eastAsia="Times New Roman"/>
                                      </w:rPr>
                                    </w:pPr>
                                  </w:p>
                                </w:txbxContent>
                              </wps:txbx>
                              <wps:bodyPr anchor="ctr"/>
                            </wps:wsp>
                            <wps:wsp>
                              <wps:cNvPr id="2218" name="Oval 2218"/>
                              <wps:cNvSpPr>
                                <a:spLocks noChangeArrowheads="1"/>
                              </wps:cNvSpPr>
                              <wps:spPr bwMode="auto">
                                <a:xfrm>
                                  <a:off x="7604917" y="1376301"/>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1EF197E" w14:textId="77777777" w:rsidR="00044D26" w:rsidRDefault="00044D26" w:rsidP="00486838">
                                    <w:pPr>
                                      <w:rPr>
                                        <w:rFonts w:eastAsia="Times New Roman"/>
                                      </w:rPr>
                                    </w:pPr>
                                  </w:p>
                                </w:txbxContent>
                              </wps:txbx>
                              <wps:bodyPr anchor="ctr"/>
                            </wps:wsp>
                          </wpg:grpSp>
                          <wpg:grpSp>
                            <wpg:cNvPr id="2219" name="Group 2219"/>
                            <wpg:cNvGrpSpPr>
                              <a:grpSpLocks/>
                            </wpg:cNvGrpSpPr>
                            <wpg:grpSpPr bwMode="auto">
                              <a:xfrm>
                                <a:off x="7627136" y="2546237"/>
                                <a:ext cx="214255" cy="134931"/>
                                <a:chOff x="7627136" y="2546237"/>
                                <a:chExt cx="214255" cy="134931"/>
                              </a:xfrm>
                            </wpg:grpSpPr>
                            <wps:wsp>
                              <wps:cNvPr id="2220" name="Oval 2220"/>
                              <wps:cNvSpPr>
                                <a:spLocks noChangeArrowheads="1"/>
                              </wps:cNvSpPr>
                              <wps:spPr bwMode="auto">
                                <a:xfrm>
                                  <a:off x="7627136" y="2604971"/>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CBC8749" w14:textId="77777777" w:rsidR="00044D26" w:rsidRDefault="00044D26" w:rsidP="00486838">
                                    <w:pPr>
                                      <w:rPr>
                                        <w:rFonts w:eastAsia="Times New Roman"/>
                                      </w:rPr>
                                    </w:pPr>
                                  </w:p>
                                </w:txbxContent>
                              </wps:txbx>
                              <wps:bodyPr anchor="ctr"/>
                            </wps:wsp>
                            <wps:wsp>
                              <wps:cNvPr id="2221" name="Oval 2221"/>
                              <wps:cNvSpPr>
                                <a:spLocks noChangeArrowheads="1"/>
                              </wps:cNvSpPr>
                              <wps:spPr bwMode="auto">
                                <a:xfrm>
                                  <a:off x="7733470" y="2546237"/>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24F68E6" w14:textId="77777777" w:rsidR="00044D26" w:rsidRDefault="00044D26" w:rsidP="00486838">
                                    <w:pPr>
                                      <w:rPr>
                                        <w:rFonts w:eastAsia="Times New Roman"/>
                                      </w:rPr>
                                    </w:pPr>
                                  </w:p>
                                </w:txbxContent>
                              </wps:txbx>
                              <wps:bodyPr anchor="ctr"/>
                            </wps:wsp>
                          </wpg:grpSp>
                          <wpg:grpSp>
                            <wpg:cNvPr id="2222" name="Group 2222"/>
                            <wpg:cNvGrpSpPr>
                              <a:grpSpLocks/>
                            </wpg:cNvGrpSpPr>
                            <wpg:grpSpPr bwMode="auto">
                              <a:xfrm>
                                <a:off x="7449384" y="1919202"/>
                                <a:ext cx="214255" cy="134932"/>
                                <a:chOff x="7449384" y="1919202"/>
                                <a:chExt cx="214255" cy="134932"/>
                              </a:xfrm>
                            </wpg:grpSpPr>
                            <wps:wsp>
                              <wps:cNvPr id="2223" name="Oval 2223"/>
                              <wps:cNvSpPr>
                                <a:spLocks noChangeArrowheads="1"/>
                              </wps:cNvSpPr>
                              <wps:spPr bwMode="auto">
                                <a:xfrm>
                                  <a:off x="7449384" y="197793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7484253" w14:textId="77777777" w:rsidR="00044D26" w:rsidRDefault="00044D26" w:rsidP="00486838">
                                    <w:pPr>
                                      <w:rPr>
                                        <w:rFonts w:eastAsia="Times New Roman"/>
                                      </w:rPr>
                                    </w:pPr>
                                  </w:p>
                                </w:txbxContent>
                              </wps:txbx>
                              <wps:bodyPr anchor="ctr"/>
                            </wps:wsp>
                            <wps:wsp>
                              <wps:cNvPr id="2224" name="Oval 2224"/>
                              <wps:cNvSpPr>
                                <a:spLocks noChangeArrowheads="1"/>
                              </wps:cNvSpPr>
                              <wps:spPr bwMode="auto">
                                <a:xfrm>
                                  <a:off x="7555718" y="1919202"/>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11132B71" w14:textId="77777777" w:rsidR="00044D26" w:rsidRDefault="00044D26" w:rsidP="00486838">
                                    <w:pPr>
                                      <w:rPr>
                                        <w:rFonts w:eastAsia="Times New Roman"/>
                                      </w:rPr>
                                    </w:pPr>
                                  </w:p>
                                </w:txbxContent>
                              </wps:txbx>
                              <wps:bodyPr anchor="ctr"/>
                            </wps:wsp>
                          </wpg:grpSp>
                          <wpg:grpSp>
                            <wpg:cNvPr id="2225" name="Group 2225"/>
                            <wpg:cNvGrpSpPr>
                              <a:grpSpLocks/>
                            </wpg:cNvGrpSpPr>
                            <wpg:grpSpPr bwMode="auto">
                              <a:xfrm>
                                <a:off x="6943107" y="2254150"/>
                                <a:ext cx="214256" cy="134931"/>
                                <a:chOff x="6943107" y="2254150"/>
                                <a:chExt cx="214256" cy="134931"/>
                              </a:xfrm>
                            </wpg:grpSpPr>
                            <wps:wsp>
                              <wps:cNvPr id="2226" name="Oval 2226"/>
                              <wps:cNvSpPr>
                                <a:spLocks noChangeArrowheads="1"/>
                              </wps:cNvSpPr>
                              <wps:spPr bwMode="auto">
                                <a:xfrm>
                                  <a:off x="6943107" y="2312884"/>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0BF3292" w14:textId="77777777" w:rsidR="00044D26" w:rsidRDefault="00044D26" w:rsidP="00486838">
                                    <w:pPr>
                                      <w:rPr>
                                        <w:rFonts w:eastAsia="Times New Roman"/>
                                      </w:rPr>
                                    </w:pPr>
                                  </w:p>
                                </w:txbxContent>
                              </wps:txbx>
                              <wps:bodyPr anchor="ctr"/>
                            </wps:wsp>
                            <wps:wsp>
                              <wps:cNvPr id="2227" name="Oval 2227"/>
                              <wps:cNvSpPr>
                                <a:spLocks noChangeArrowheads="1"/>
                              </wps:cNvSpPr>
                              <wps:spPr bwMode="auto">
                                <a:xfrm>
                                  <a:off x="7049442" y="2254150"/>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34F0F89" w14:textId="77777777" w:rsidR="00044D26" w:rsidRDefault="00044D26" w:rsidP="00486838">
                                    <w:pPr>
                                      <w:rPr>
                                        <w:rFonts w:eastAsia="Times New Roman"/>
                                      </w:rPr>
                                    </w:pPr>
                                  </w:p>
                                </w:txbxContent>
                              </wps:txbx>
                              <wps:bodyPr anchor="ctr"/>
                            </wps:wsp>
                          </wpg:grpSp>
                          <wpg:grpSp>
                            <wpg:cNvPr id="2228" name="Group 2228"/>
                            <wpg:cNvGrpSpPr>
                              <a:grpSpLocks/>
                            </wpg:cNvGrpSpPr>
                            <wpg:grpSpPr bwMode="auto">
                              <a:xfrm>
                                <a:off x="7812823" y="1925552"/>
                                <a:ext cx="214256" cy="134932"/>
                                <a:chOff x="7812823" y="1925552"/>
                                <a:chExt cx="214256" cy="134932"/>
                              </a:xfrm>
                            </wpg:grpSpPr>
                            <wps:wsp>
                              <wps:cNvPr id="2229" name="Oval 2229"/>
                              <wps:cNvSpPr>
                                <a:spLocks noChangeArrowheads="1"/>
                              </wps:cNvSpPr>
                              <wps:spPr bwMode="auto">
                                <a:xfrm>
                                  <a:off x="7812823" y="1984287"/>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2FF05774" w14:textId="77777777" w:rsidR="00044D26" w:rsidRDefault="00044D26" w:rsidP="00486838">
                                    <w:pPr>
                                      <w:rPr>
                                        <w:rFonts w:eastAsia="Times New Roman"/>
                                      </w:rPr>
                                    </w:pPr>
                                  </w:p>
                                </w:txbxContent>
                              </wps:txbx>
                              <wps:bodyPr anchor="ctr"/>
                            </wps:wsp>
                            <wps:wsp>
                              <wps:cNvPr id="2230" name="Oval 2230"/>
                              <wps:cNvSpPr>
                                <a:spLocks noChangeArrowheads="1"/>
                              </wps:cNvSpPr>
                              <wps:spPr bwMode="auto">
                                <a:xfrm>
                                  <a:off x="7919158" y="1925552"/>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6BEE0EBD" w14:textId="77777777" w:rsidR="00044D26" w:rsidRDefault="00044D26" w:rsidP="00486838">
                                    <w:pPr>
                                      <w:rPr>
                                        <w:rFonts w:eastAsia="Times New Roman"/>
                                      </w:rPr>
                                    </w:pPr>
                                  </w:p>
                                </w:txbxContent>
                              </wps:txbx>
                              <wps:bodyPr anchor="ctr"/>
                            </wps:wsp>
                          </wpg:grpSp>
                          <wpg:grpSp>
                            <wpg:cNvPr id="2231" name="Group 2231"/>
                            <wpg:cNvGrpSpPr>
                              <a:grpSpLocks/>
                            </wpg:cNvGrpSpPr>
                            <wpg:grpSpPr bwMode="auto">
                              <a:xfrm>
                                <a:off x="7085943" y="827050"/>
                                <a:ext cx="212669" cy="134932"/>
                                <a:chOff x="7085943" y="827050"/>
                                <a:chExt cx="212669" cy="134932"/>
                              </a:xfrm>
                            </wpg:grpSpPr>
                            <wps:wsp>
                              <wps:cNvPr id="2232" name="Oval 2232"/>
                              <wps:cNvSpPr>
                                <a:spLocks noChangeArrowheads="1"/>
                              </wps:cNvSpPr>
                              <wps:spPr bwMode="auto">
                                <a:xfrm>
                                  <a:off x="7085943" y="885785"/>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069F7175" w14:textId="77777777" w:rsidR="00044D26" w:rsidRDefault="00044D26" w:rsidP="00486838">
                                    <w:pPr>
                                      <w:rPr>
                                        <w:rFonts w:eastAsia="Times New Roman"/>
                                      </w:rPr>
                                    </w:pPr>
                                  </w:p>
                                </w:txbxContent>
                              </wps:txbx>
                              <wps:bodyPr anchor="ctr"/>
                            </wps:wsp>
                            <wps:wsp>
                              <wps:cNvPr id="2233" name="Oval 2233"/>
                              <wps:cNvSpPr>
                                <a:spLocks noChangeArrowheads="1"/>
                              </wps:cNvSpPr>
                              <wps:spPr bwMode="auto">
                                <a:xfrm>
                                  <a:off x="7192278" y="827050"/>
                                  <a:ext cx="106334"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29C63FC8" w14:textId="77777777" w:rsidR="00044D26" w:rsidRDefault="00044D26" w:rsidP="00486838">
                                    <w:pPr>
                                      <w:rPr>
                                        <w:rFonts w:eastAsia="Times New Roman"/>
                                      </w:rPr>
                                    </w:pPr>
                                  </w:p>
                                </w:txbxContent>
                              </wps:txbx>
                              <wps:bodyPr anchor="ctr"/>
                            </wps:wsp>
                          </wpg:grpSp>
                          <wpg:grpSp>
                            <wpg:cNvPr id="2234" name="Group 2234"/>
                            <wpg:cNvGrpSpPr>
                              <a:grpSpLocks/>
                            </wpg:cNvGrpSpPr>
                            <wpg:grpSpPr bwMode="auto">
                              <a:xfrm>
                                <a:off x="7512866" y="520677"/>
                                <a:ext cx="214255" cy="134931"/>
                                <a:chOff x="7512866" y="520677"/>
                                <a:chExt cx="214255" cy="134931"/>
                              </a:xfrm>
                            </wpg:grpSpPr>
                            <wps:wsp>
                              <wps:cNvPr id="2235" name="Oval 2235"/>
                              <wps:cNvSpPr>
                                <a:spLocks noChangeArrowheads="1"/>
                              </wps:cNvSpPr>
                              <wps:spPr bwMode="auto">
                                <a:xfrm>
                                  <a:off x="7512866" y="579411"/>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7B922282" w14:textId="77777777" w:rsidR="00044D26" w:rsidRDefault="00044D26" w:rsidP="00486838">
                                    <w:pPr>
                                      <w:rPr>
                                        <w:rFonts w:eastAsia="Times New Roman"/>
                                      </w:rPr>
                                    </w:pPr>
                                  </w:p>
                                </w:txbxContent>
                              </wps:txbx>
                              <wps:bodyPr anchor="ctr"/>
                            </wps:wsp>
                            <wps:wsp>
                              <wps:cNvPr id="2236" name="Oval 2236"/>
                              <wps:cNvSpPr>
                                <a:spLocks noChangeArrowheads="1"/>
                              </wps:cNvSpPr>
                              <wps:spPr bwMode="auto">
                                <a:xfrm>
                                  <a:off x="7619200" y="520677"/>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0ED1D0FC" w14:textId="77777777" w:rsidR="00044D26" w:rsidRDefault="00044D26" w:rsidP="00486838">
                                    <w:pPr>
                                      <w:rPr>
                                        <w:rFonts w:eastAsia="Times New Roman"/>
                                      </w:rPr>
                                    </w:pPr>
                                  </w:p>
                                </w:txbxContent>
                              </wps:txbx>
                              <wps:bodyPr anchor="ctr"/>
                            </wps:wsp>
                          </wpg:grpSp>
                          <wpg:grpSp>
                            <wpg:cNvPr id="2237" name="Group 2237"/>
                            <wpg:cNvGrpSpPr>
                              <a:grpSpLocks/>
                            </wpg:cNvGrpSpPr>
                            <wpg:grpSpPr bwMode="auto">
                              <a:xfrm>
                                <a:off x="7063724" y="1177873"/>
                                <a:ext cx="214256" cy="133344"/>
                                <a:chOff x="7063724" y="1177873"/>
                                <a:chExt cx="214256" cy="133344"/>
                              </a:xfrm>
                            </wpg:grpSpPr>
                            <wps:wsp>
                              <wps:cNvPr id="2238" name="Oval 2238"/>
                              <wps:cNvSpPr>
                                <a:spLocks noChangeArrowheads="1"/>
                              </wps:cNvSpPr>
                              <wps:spPr bwMode="auto">
                                <a:xfrm>
                                  <a:off x="7063724" y="123502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45ED715" w14:textId="77777777" w:rsidR="00044D26" w:rsidRDefault="00044D26" w:rsidP="00486838">
                                    <w:pPr>
                                      <w:rPr>
                                        <w:rFonts w:eastAsia="Times New Roman"/>
                                      </w:rPr>
                                    </w:pPr>
                                  </w:p>
                                </w:txbxContent>
                              </wps:txbx>
                              <wps:bodyPr anchor="ctr"/>
                            </wps:wsp>
                            <wps:wsp>
                              <wps:cNvPr id="2239" name="Oval 2239"/>
                              <wps:cNvSpPr>
                                <a:spLocks noChangeArrowheads="1"/>
                              </wps:cNvSpPr>
                              <wps:spPr bwMode="auto">
                                <a:xfrm>
                                  <a:off x="7170059" y="1177873"/>
                                  <a:ext cx="107921" cy="106357"/>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5D33912B" w14:textId="77777777" w:rsidR="00044D26" w:rsidRDefault="00044D26" w:rsidP="00486838">
                                    <w:pPr>
                                      <w:rPr>
                                        <w:rFonts w:eastAsia="Times New Roman"/>
                                      </w:rPr>
                                    </w:pPr>
                                  </w:p>
                                </w:txbxContent>
                              </wps:txbx>
                              <wps:bodyPr anchor="ctr"/>
                            </wps:wsp>
                          </wpg:grpSp>
                          <wpg:grpSp>
                            <wpg:cNvPr id="2240" name="Group 2240"/>
                            <wpg:cNvGrpSpPr>
                              <a:grpSpLocks/>
                            </wpg:cNvGrpSpPr>
                            <wpg:grpSpPr bwMode="auto">
                              <a:xfrm>
                                <a:off x="7758862" y="1093739"/>
                                <a:ext cx="214256" cy="134932"/>
                                <a:chOff x="7758862" y="1093739"/>
                                <a:chExt cx="214256" cy="134932"/>
                              </a:xfrm>
                            </wpg:grpSpPr>
                            <wps:wsp>
                              <wps:cNvPr id="2241" name="Oval 2241"/>
                              <wps:cNvSpPr>
                                <a:spLocks noChangeArrowheads="1"/>
                              </wps:cNvSpPr>
                              <wps:spPr bwMode="auto">
                                <a:xfrm>
                                  <a:off x="7758862" y="1152474"/>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3E67A60C" w14:textId="77777777" w:rsidR="00044D26" w:rsidRDefault="00044D26" w:rsidP="00486838">
                                    <w:pPr>
                                      <w:rPr>
                                        <w:rFonts w:eastAsia="Times New Roman"/>
                                      </w:rPr>
                                    </w:pPr>
                                  </w:p>
                                </w:txbxContent>
                              </wps:txbx>
                              <wps:bodyPr anchor="ctr"/>
                            </wps:wsp>
                            <wps:wsp>
                              <wps:cNvPr id="2242" name="Oval 2242"/>
                              <wps:cNvSpPr>
                                <a:spLocks noChangeArrowheads="1"/>
                              </wps:cNvSpPr>
                              <wps:spPr bwMode="auto">
                                <a:xfrm>
                                  <a:off x="7865197" y="1093739"/>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8D512E6" w14:textId="77777777" w:rsidR="00044D26" w:rsidRDefault="00044D26" w:rsidP="00486838">
                                    <w:pPr>
                                      <w:rPr>
                                        <w:rFonts w:eastAsia="Times New Roman"/>
                                      </w:rPr>
                                    </w:pPr>
                                  </w:p>
                                </w:txbxContent>
                              </wps:txbx>
                              <wps:bodyPr anchor="ctr"/>
                            </wps:wsp>
                          </wpg:grpSp>
                          <wpg:grpSp>
                            <wpg:cNvPr id="2243" name="Group 2243"/>
                            <wpg:cNvGrpSpPr>
                              <a:grpSpLocks/>
                            </wpg:cNvGrpSpPr>
                            <wpg:grpSpPr bwMode="auto">
                              <a:xfrm>
                                <a:off x="6038474" y="1779508"/>
                                <a:ext cx="214256" cy="134932"/>
                                <a:chOff x="6038474" y="1779508"/>
                                <a:chExt cx="214256" cy="134932"/>
                              </a:xfrm>
                            </wpg:grpSpPr>
                            <wps:wsp>
                              <wps:cNvPr id="2244" name="Oval 2244"/>
                              <wps:cNvSpPr>
                                <a:spLocks noChangeArrowheads="1"/>
                              </wps:cNvSpPr>
                              <wps:spPr bwMode="auto">
                                <a:xfrm>
                                  <a:off x="6038474" y="1838243"/>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1FD00205" w14:textId="77777777" w:rsidR="00044D26" w:rsidRDefault="00044D26" w:rsidP="00486838">
                                    <w:pPr>
                                      <w:rPr>
                                        <w:rFonts w:eastAsia="Times New Roman"/>
                                      </w:rPr>
                                    </w:pPr>
                                  </w:p>
                                </w:txbxContent>
                              </wps:txbx>
                              <wps:bodyPr anchor="ctr"/>
                            </wps:wsp>
                            <wps:wsp>
                              <wps:cNvPr id="2245" name="Oval 2245"/>
                              <wps:cNvSpPr>
                                <a:spLocks noChangeArrowheads="1"/>
                              </wps:cNvSpPr>
                              <wps:spPr bwMode="auto">
                                <a:xfrm>
                                  <a:off x="6144809" y="1779508"/>
                                  <a:ext cx="107921" cy="107945"/>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AE364DE" w14:textId="77777777" w:rsidR="00044D26" w:rsidRDefault="00044D26" w:rsidP="00486838">
                                    <w:pPr>
                                      <w:rPr>
                                        <w:rFonts w:eastAsia="Times New Roman"/>
                                      </w:rPr>
                                    </w:pPr>
                                  </w:p>
                                </w:txbxContent>
                              </wps:txbx>
                              <wps:bodyPr anchor="ctr"/>
                            </wps:wsp>
                          </wpg:grpSp>
                          <wpg:grpSp>
                            <wpg:cNvPr id="2246" name="Group 2246"/>
                            <wpg:cNvGrpSpPr>
                              <a:grpSpLocks/>
                            </wpg:cNvGrpSpPr>
                            <wpg:grpSpPr bwMode="auto">
                              <a:xfrm>
                                <a:off x="5289375" y="2585923"/>
                                <a:ext cx="214256" cy="133344"/>
                                <a:chOff x="5289375" y="2585923"/>
                                <a:chExt cx="214256" cy="133344"/>
                              </a:xfrm>
                            </wpg:grpSpPr>
                            <wps:wsp>
                              <wps:cNvPr id="2247" name="Oval 2247"/>
                              <wps:cNvSpPr>
                                <a:spLocks noChangeArrowheads="1"/>
                              </wps:cNvSpPr>
                              <wps:spPr bwMode="auto">
                                <a:xfrm>
                                  <a:off x="5289375" y="2643070"/>
                                  <a:ext cx="76180" cy="76197"/>
                                </a:xfrm>
                                <a:prstGeom prst="ellipse">
                                  <a:avLst/>
                                </a:prstGeom>
                                <a:solidFill>
                                  <a:schemeClr val="bg1"/>
                                </a:solidFill>
                                <a:ln w="9525">
                                  <a:solidFill>
                                    <a:schemeClr val="tx1"/>
                                  </a:solidFill>
                                  <a:round/>
                                  <a:headEnd/>
                                  <a:tailEnd/>
                                </a:ln>
                                <a:effectLst>
                                  <a:outerShdw blurRad="40000" dist="23000" dir="5400000" rotWithShape="0">
                                    <a:srgbClr val="000000">
                                      <a:alpha val="34998"/>
                                    </a:srgbClr>
                                  </a:outerShdw>
                                </a:effectLst>
                              </wps:spPr>
                              <wps:txbx>
                                <w:txbxContent>
                                  <w:p w14:paraId="51BC9D04" w14:textId="77777777" w:rsidR="00044D26" w:rsidRDefault="00044D26" w:rsidP="00486838">
                                    <w:pPr>
                                      <w:rPr>
                                        <w:rFonts w:eastAsia="Times New Roman"/>
                                      </w:rPr>
                                    </w:pPr>
                                  </w:p>
                                </w:txbxContent>
                              </wps:txbx>
                              <wps:bodyPr anchor="ctr"/>
                            </wps:wsp>
                            <wps:wsp>
                              <wps:cNvPr id="2248" name="Oval 2248"/>
                              <wps:cNvSpPr>
                                <a:spLocks noChangeArrowheads="1"/>
                              </wps:cNvSpPr>
                              <wps:spPr bwMode="auto">
                                <a:xfrm>
                                  <a:off x="5395710" y="2585923"/>
                                  <a:ext cx="107921" cy="106358"/>
                                </a:xfrm>
                                <a:prstGeom prst="ellipse">
                                  <a:avLst/>
                                </a:prstGeom>
                                <a:solidFill>
                                  <a:srgbClr val="008000"/>
                                </a:solidFill>
                                <a:ln w="9525">
                                  <a:solidFill>
                                    <a:schemeClr val="tx1"/>
                                  </a:solidFill>
                                  <a:round/>
                                  <a:headEnd/>
                                  <a:tailEnd/>
                                </a:ln>
                                <a:effectLst>
                                  <a:outerShdw blurRad="40000" dist="23000" dir="5400000" rotWithShape="0">
                                    <a:srgbClr val="000000">
                                      <a:alpha val="34998"/>
                                    </a:srgbClr>
                                  </a:outerShdw>
                                </a:effectLst>
                              </wps:spPr>
                              <wps:txbx>
                                <w:txbxContent>
                                  <w:p w14:paraId="7CA5D68B" w14:textId="77777777" w:rsidR="00044D26" w:rsidRDefault="00044D26" w:rsidP="00486838">
                                    <w:pPr>
                                      <w:rPr>
                                        <w:rFonts w:eastAsia="Times New Roman"/>
                                      </w:rPr>
                                    </w:pPr>
                                  </w:p>
                                </w:txbxContent>
                              </wps:txbx>
                              <wps:bodyPr anchor="ctr"/>
                            </wps:wsp>
                          </wpg:grpSp>
                        </wpg:grpSp>
                        <wpg:grpSp>
                          <wpg:cNvPr id="2355" name="Group 2355"/>
                          <wpg:cNvGrpSpPr>
                            <a:grpSpLocks/>
                          </wpg:cNvGrpSpPr>
                          <wpg:grpSpPr bwMode="auto">
                            <a:xfrm>
                              <a:off x="252730" y="151765"/>
                              <a:ext cx="2275623" cy="1749541"/>
                              <a:chOff x="4970463" y="198437"/>
                              <a:chExt cx="2973459" cy="2286030"/>
                            </a:xfrm>
                          </wpg:grpSpPr>
                          <wpg:grpSp>
                            <wpg:cNvPr id="2356" name="Group 2356"/>
                            <wpg:cNvGrpSpPr>
                              <a:grpSpLocks/>
                            </wpg:cNvGrpSpPr>
                            <wpg:grpSpPr bwMode="auto">
                              <a:xfrm>
                                <a:off x="5074912" y="198437"/>
                                <a:ext cx="1201483" cy="982404"/>
                                <a:chOff x="5074912" y="198437"/>
                                <a:chExt cx="1201483" cy="982404"/>
                              </a:xfrm>
                            </wpg:grpSpPr>
                            <wpg:grpSp>
                              <wpg:cNvPr id="2357" name="Group 2357"/>
                              <wpg:cNvGrpSpPr>
                                <a:grpSpLocks/>
                              </wpg:cNvGrpSpPr>
                              <wpg:grpSpPr bwMode="auto">
                                <a:xfrm>
                                  <a:off x="5376537" y="198437"/>
                                  <a:ext cx="899858" cy="890329"/>
                                  <a:chOff x="5376537" y="198437"/>
                                  <a:chExt cx="899858" cy="890329"/>
                                </a:xfrm>
                              </wpg:grpSpPr>
                              <wps:wsp>
                                <wps:cNvPr id="2358" name="Oval 2358"/>
                                <wps:cNvSpPr/>
                                <wps:spPr>
                                  <a:xfrm>
                                    <a:off x="5408287" y="8044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7F09E38" w14:textId="77777777" w:rsidR="00044D26" w:rsidRDefault="00044D26" w:rsidP="00486838">
                                      <w:pPr>
                                        <w:rPr>
                                          <w:rFonts w:eastAsia="Times New Roman"/>
                                        </w:rPr>
                                      </w:pPr>
                                    </w:p>
                                  </w:txbxContent>
                                </wps:txbx>
                                <wps:bodyPr anchor="ctr"/>
                              </wps:wsp>
                              <wps:wsp>
                                <wps:cNvPr id="2359" name="Oval 2359"/>
                                <wps:cNvSpPr/>
                                <wps:spPr>
                                  <a:xfrm>
                                    <a:off x="5706327" y="7985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705451F" w14:textId="77777777" w:rsidR="00044D26" w:rsidRDefault="00044D26" w:rsidP="00486838">
                                      <w:pPr>
                                        <w:rPr>
                                          <w:rFonts w:eastAsia="Times New Roman"/>
                                        </w:rPr>
                                      </w:pPr>
                                    </w:p>
                                  </w:txbxContent>
                                </wps:txbx>
                                <wps:bodyPr anchor="ctr"/>
                              </wps:wsp>
                              <wps:wsp>
                                <wps:cNvPr id="2360" name="Oval 2360"/>
                                <wps:cNvSpPr/>
                                <wps:spPr>
                                  <a:xfrm>
                                    <a:off x="5395587" y="5155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E314666" w14:textId="77777777" w:rsidR="00044D26" w:rsidRDefault="00044D26" w:rsidP="00486838">
                                      <w:pPr>
                                        <w:rPr>
                                          <w:rFonts w:eastAsia="Times New Roman"/>
                                        </w:rPr>
                                      </w:pPr>
                                    </w:p>
                                  </w:txbxContent>
                                </wps:txbx>
                                <wps:bodyPr anchor="ctr"/>
                              </wps:wsp>
                              <wps:wsp>
                                <wps:cNvPr id="2361" name="Oval 2361"/>
                                <wps:cNvSpPr/>
                                <wps:spPr>
                                  <a:xfrm>
                                    <a:off x="5693627" y="5095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FBA9F69" w14:textId="77777777" w:rsidR="00044D26" w:rsidRDefault="00044D26" w:rsidP="00486838">
                                      <w:pPr>
                                        <w:rPr>
                                          <w:rFonts w:eastAsia="Times New Roman"/>
                                        </w:rPr>
                                      </w:pPr>
                                    </w:p>
                                  </w:txbxContent>
                                </wps:txbx>
                                <wps:bodyPr anchor="ctr"/>
                              </wps:wsp>
                              <wps:wsp>
                                <wps:cNvPr id="2362" name="Oval 2362"/>
                                <wps:cNvSpPr/>
                                <wps:spPr>
                                  <a:xfrm>
                                    <a:off x="5992077" y="7826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1359469" w14:textId="77777777" w:rsidR="00044D26" w:rsidRDefault="00044D26" w:rsidP="00486838">
                                      <w:pPr>
                                        <w:rPr>
                                          <w:rFonts w:eastAsia="Times New Roman"/>
                                        </w:rPr>
                                      </w:pPr>
                                    </w:p>
                                  </w:txbxContent>
                                </wps:txbx>
                                <wps:bodyPr anchor="ctr"/>
                              </wps:wsp>
                              <wps:wsp>
                                <wps:cNvPr id="2363" name="Oval 2363"/>
                                <wps:cNvSpPr/>
                                <wps:spPr>
                                  <a:xfrm>
                                    <a:off x="5979377" y="4937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79EEB16" w14:textId="77777777" w:rsidR="00044D26" w:rsidRDefault="00044D26" w:rsidP="00486838">
                                      <w:pPr>
                                        <w:rPr>
                                          <w:rFonts w:eastAsia="Times New Roman"/>
                                        </w:rPr>
                                      </w:pPr>
                                    </w:p>
                                  </w:txbxContent>
                                </wps:txbx>
                                <wps:bodyPr anchor="ctr"/>
                              </wps:wsp>
                              <wps:wsp>
                                <wps:cNvPr id="2364" name="Oval 2364"/>
                                <wps:cNvSpPr/>
                                <wps:spPr>
                                  <a:xfrm>
                                    <a:off x="5376537" y="22024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5DC19C" w14:textId="77777777" w:rsidR="00044D26" w:rsidRDefault="00044D26" w:rsidP="00486838">
                                      <w:pPr>
                                        <w:rPr>
                                          <w:rFonts w:eastAsia="Times New Roman"/>
                                        </w:rPr>
                                      </w:pPr>
                                    </w:p>
                                  </w:txbxContent>
                                </wps:txbx>
                                <wps:bodyPr anchor="ctr"/>
                              </wps:wsp>
                              <wps:wsp>
                                <wps:cNvPr id="2365" name="Oval 2365"/>
                                <wps:cNvSpPr/>
                                <wps:spPr>
                                  <a:xfrm>
                                    <a:off x="5674577" y="2143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8BE21CF" w14:textId="77777777" w:rsidR="00044D26" w:rsidRDefault="00044D26" w:rsidP="00486838">
                                      <w:pPr>
                                        <w:rPr>
                                          <w:rFonts w:eastAsia="Times New Roman"/>
                                        </w:rPr>
                                      </w:pPr>
                                    </w:p>
                                  </w:txbxContent>
                                </wps:txbx>
                                <wps:bodyPr anchor="ctr"/>
                              </wps:wsp>
                              <wps:wsp>
                                <wps:cNvPr id="2366" name="Oval 2366"/>
                                <wps:cNvSpPr/>
                                <wps:spPr>
                                  <a:xfrm>
                                    <a:off x="5960327" y="19843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30E62B" w14:textId="77777777" w:rsidR="00044D26" w:rsidRDefault="00044D26" w:rsidP="00486838">
                                      <w:pPr>
                                        <w:rPr>
                                          <w:rFonts w:eastAsia="Times New Roman"/>
                                        </w:rPr>
                                      </w:pPr>
                                    </w:p>
                                  </w:txbxContent>
                                </wps:txbx>
                                <wps:bodyPr anchor="ctr"/>
                              </wps:wsp>
                            </wpg:grpSp>
                            <wpg:grpSp>
                              <wpg:cNvPr id="2367" name="Group 2367"/>
                              <wpg:cNvGrpSpPr>
                                <a:grpSpLocks/>
                              </wpg:cNvGrpSpPr>
                              <wpg:grpSpPr bwMode="auto">
                                <a:xfrm>
                                  <a:off x="5259062" y="227012"/>
                                  <a:ext cx="899858" cy="890329"/>
                                  <a:chOff x="5259062" y="227012"/>
                                  <a:chExt cx="899858" cy="890329"/>
                                </a:xfrm>
                              </wpg:grpSpPr>
                              <wps:wsp>
                                <wps:cNvPr id="2368" name="Oval 2368"/>
                                <wps:cNvSpPr/>
                                <wps:spPr>
                                  <a:xfrm>
                                    <a:off x="5290812" y="8330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1D357B9" w14:textId="77777777" w:rsidR="00044D26" w:rsidRDefault="00044D26" w:rsidP="00486838">
                                      <w:pPr>
                                        <w:rPr>
                                          <w:rFonts w:eastAsia="Times New Roman"/>
                                        </w:rPr>
                                      </w:pPr>
                                    </w:p>
                                  </w:txbxContent>
                                </wps:txbx>
                                <wps:bodyPr anchor="ctr"/>
                              </wps:wsp>
                              <wps:wsp>
                                <wps:cNvPr id="2369" name="Oval 2369"/>
                                <wps:cNvSpPr/>
                                <wps:spPr>
                                  <a:xfrm>
                                    <a:off x="5588852" y="8270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BB76BD5" w14:textId="77777777" w:rsidR="00044D26" w:rsidRDefault="00044D26" w:rsidP="00486838">
                                      <w:pPr>
                                        <w:rPr>
                                          <w:rFonts w:eastAsia="Times New Roman"/>
                                        </w:rPr>
                                      </w:pPr>
                                    </w:p>
                                  </w:txbxContent>
                                </wps:txbx>
                                <wps:bodyPr anchor="ctr"/>
                              </wps:wsp>
                              <wps:wsp>
                                <wps:cNvPr id="2370" name="Oval 2370"/>
                                <wps:cNvSpPr/>
                                <wps:spPr>
                                  <a:xfrm>
                                    <a:off x="5278112" y="5440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A6EDC87" w14:textId="77777777" w:rsidR="00044D26" w:rsidRDefault="00044D26" w:rsidP="00486838">
                                      <w:pPr>
                                        <w:rPr>
                                          <w:rFonts w:eastAsia="Times New Roman"/>
                                        </w:rPr>
                                      </w:pPr>
                                    </w:p>
                                  </w:txbxContent>
                                </wps:txbx>
                                <wps:bodyPr anchor="ctr"/>
                              </wps:wsp>
                              <wps:wsp>
                                <wps:cNvPr id="2371" name="Oval 2371"/>
                                <wps:cNvSpPr/>
                                <wps:spPr>
                                  <a:xfrm>
                                    <a:off x="5576152" y="5381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9E44F55" w14:textId="77777777" w:rsidR="00044D26" w:rsidRDefault="00044D26" w:rsidP="00486838">
                                      <w:pPr>
                                        <w:rPr>
                                          <w:rFonts w:eastAsia="Times New Roman"/>
                                        </w:rPr>
                                      </w:pPr>
                                    </w:p>
                                  </w:txbxContent>
                                </wps:txbx>
                                <wps:bodyPr anchor="ctr"/>
                              </wps:wsp>
                              <wps:wsp>
                                <wps:cNvPr id="2372" name="Oval 2372"/>
                                <wps:cNvSpPr/>
                                <wps:spPr>
                                  <a:xfrm>
                                    <a:off x="5874602" y="8112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EB25E89" w14:textId="77777777" w:rsidR="00044D26" w:rsidRDefault="00044D26" w:rsidP="00486838">
                                      <w:pPr>
                                        <w:rPr>
                                          <w:rFonts w:eastAsia="Times New Roman"/>
                                        </w:rPr>
                                      </w:pPr>
                                    </w:p>
                                  </w:txbxContent>
                                </wps:txbx>
                                <wps:bodyPr anchor="ctr"/>
                              </wps:wsp>
                              <wps:wsp>
                                <wps:cNvPr id="2373" name="Oval 2373"/>
                                <wps:cNvSpPr/>
                                <wps:spPr>
                                  <a:xfrm>
                                    <a:off x="5861902" y="5222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C09F923" w14:textId="77777777" w:rsidR="00044D26" w:rsidRDefault="00044D26" w:rsidP="00486838">
                                      <w:pPr>
                                        <w:rPr>
                                          <w:rFonts w:eastAsia="Times New Roman"/>
                                        </w:rPr>
                                      </w:pPr>
                                    </w:p>
                                  </w:txbxContent>
                                </wps:txbx>
                                <wps:bodyPr anchor="ctr"/>
                              </wps:wsp>
                              <wps:wsp>
                                <wps:cNvPr id="2374" name="Oval 2374"/>
                                <wps:cNvSpPr/>
                                <wps:spPr>
                                  <a:xfrm>
                                    <a:off x="5259062" y="2488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C69699" w14:textId="77777777" w:rsidR="00044D26" w:rsidRDefault="00044D26" w:rsidP="00486838">
                                      <w:pPr>
                                        <w:rPr>
                                          <w:rFonts w:eastAsia="Times New Roman"/>
                                        </w:rPr>
                                      </w:pPr>
                                    </w:p>
                                  </w:txbxContent>
                                </wps:txbx>
                                <wps:bodyPr anchor="ctr"/>
                              </wps:wsp>
                              <wps:wsp>
                                <wps:cNvPr id="2375" name="Oval 2375"/>
                                <wps:cNvSpPr/>
                                <wps:spPr>
                                  <a:xfrm>
                                    <a:off x="5557102" y="2428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E4FE665" w14:textId="77777777" w:rsidR="00044D26" w:rsidRDefault="00044D26" w:rsidP="00486838">
                                      <w:pPr>
                                        <w:rPr>
                                          <w:rFonts w:eastAsia="Times New Roman"/>
                                        </w:rPr>
                                      </w:pPr>
                                    </w:p>
                                  </w:txbxContent>
                                </wps:txbx>
                                <wps:bodyPr anchor="ctr"/>
                              </wps:wsp>
                              <wps:wsp>
                                <wps:cNvPr id="2376" name="Oval 2376"/>
                                <wps:cNvSpPr/>
                                <wps:spPr>
                                  <a:xfrm>
                                    <a:off x="5842852" y="2270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1B2D8E8" w14:textId="77777777" w:rsidR="00044D26" w:rsidRDefault="00044D26" w:rsidP="00486838">
                                      <w:pPr>
                                        <w:rPr>
                                          <w:rFonts w:eastAsia="Times New Roman"/>
                                        </w:rPr>
                                      </w:pPr>
                                    </w:p>
                                  </w:txbxContent>
                                </wps:txbx>
                                <wps:bodyPr anchor="ctr"/>
                              </wps:wsp>
                            </wpg:grpSp>
                            <wpg:grpSp>
                              <wpg:cNvPr id="2377" name="Group 2377"/>
                              <wpg:cNvGrpSpPr>
                                <a:grpSpLocks/>
                              </wpg:cNvGrpSpPr>
                              <wpg:grpSpPr bwMode="auto">
                                <a:xfrm>
                                  <a:off x="5074912" y="290512"/>
                                  <a:ext cx="899858" cy="890329"/>
                                  <a:chOff x="5074912" y="290512"/>
                                  <a:chExt cx="899858" cy="890329"/>
                                </a:xfrm>
                              </wpg:grpSpPr>
                              <wps:wsp>
                                <wps:cNvPr id="2378" name="Oval 2378"/>
                                <wps:cNvSpPr/>
                                <wps:spPr>
                                  <a:xfrm>
                                    <a:off x="5106662" y="8965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2B5A071" w14:textId="77777777" w:rsidR="00044D26" w:rsidRDefault="00044D26" w:rsidP="00486838">
                                      <w:pPr>
                                        <w:rPr>
                                          <w:rFonts w:eastAsia="Times New Roman"/>
                                        </w:rPr>
                                      </w:pPr>
                                    </w:p>
                                  </w:txbxContent>
                                </wps:txbx>
                                <wps:bodyPr anchor="ctr"/>
                              </wps:wsp>
                              <wps:wsp>
                                <wps:cNvPr id="2379" name="Oval 2379"/>
                                <wps:cNvSpPr/>
                                <wps:spPr>
                                  <a:xfrm>
                                    <a:off x="5404702" y="8905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B930028" w14:textId="77777777" w:rsidR="00044D26" w:rsidRDefault="00044D26" w:rsidP="00486838">
                                      <w:pPr>
                                        <w:rPr>
                                          <w:rFonts w:eastAsia="Times New Roman"/>
                                        </w:rPr>
                                      </w:pPr>
                                    </w:p>
                                  </w:txbxContent>
                                </wps:txbx>
                                <wps:bodyPr anchor="ctr"/>
                              </wps:wsp>
                              <wps:wsp>
                                <wps:cNvPr id="2380" name="Oval 2380"/>
                                <wps:cNvSpPr/>
                                <wps:spPr>
                                  <a:xfrm>
                                    <a:off x="5093962" y="60759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F0ED0E7" w14:textId="77777777" w:rsidR="00044D26" w:rsidRDefault="00044D26" w:rsidP="00486838">
                                      <w:pPr>
                                        <w:rPr>
                                          <w:rFonts w:eastAsia="Times New Roman"/>
                                        </w:rPr>
                                      </w:pPr>
                                    </w:p>
                                  </w:txbxContent>
                                </wps:txbx>
                                <wps:bodyPr anchor="ctr"/>
                              </wps:wsp>
                              <wps:wsp>
                                <wps:cNvPr id="2381" name="Oval 2381"/>
                                <wps:cNvSpPr/>
                                <wps:spPr>
                                  <a:xfrm>
                                    <a:off x="5392002" y="60166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7B6C100" w14:textId="77777777" w:rsidR="00044D26" w:rsidRDefault="00044D26" w:rsidP="00486838">
                                      <w:pPr>
                                        <w:rPr>
                                          <w:rFonts w:eastAsia="Times New Roman"/>
                                        </w:rPr>
                                      </w:pPr>
                                    </w:p>
                                  </w:txbxContent>
                                </wps:txbx>
                                <wps:bodyPr anchor="ctr"/>
                              </wps:wsp>
                              <wps:wsp>
                                <wps:cNvPr id="2382" name="Oval 2382"/>
                                <wps:cNvSpPr/>
                                <wps:spPr>
                                  <a:xfrm>
                                    <a:off x="5690452" y="8747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A34B668" w14:textId="77777777" w:rsidR="00044D26" w:rsidRDefault="00044D26" w:rsidP="00486838">
                                      <w:pPr>
                                        <w:rPr>
                                          <w:rFonts w:eastAsia="Times New Roman"/>
                                        </w:rPr>
                                      </w:pPr>
                                    </w:p>
                                  </w:txbxContent>
                                </wps:txbx>
                                <wps:bodyPr anchor="ctr"/>
                              </wps:wsp>
                              <wps:wsp>
                                <wps:cNvPr id="2383" name="Oval 2383"/>
                                <wps:cNvSpPr/>
                                <wps:spPr>
                                  <a:xfrm>
                                    <a:off x="5677752" y="5857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66E8A85" w14:textId="77777777" w:rsidR="00044D26" w:rsidRDefault="00044D26" w:rsidP="00486838">
                                      <w:pPr>
                                        <w:rPr>
                                          <w:rFonts w:eastAsia="Times New Roman"/>
                                        </w:rPr>
                                      </w:pPr>
                                    </w:p>
                                  </w:txbxContent>
                                </wps:txbx>
                                <wps:bodyPr anchor="ctr"/>
                              </wps:wsp>
                              <wps:wsp>
                                <wps:cNvPr id="2384" name="Oval 2384"/>
                                <wps:cNvSpPr/>
                                <wps:spPr>
                                  <a:xfrm>
                                    <a:off x="5074912" y="31232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F2776EF" w14:textId="77777777" w:rsidR="00044D26" w:rsidRDefault="00044D26" w:rsidP="00486838">
                                      <w:pPr>
                                        <w:rPr>
                                          <w:rFonts w:eastAsia="Times New Roman"/>
                                        </w:rPr>
                                      </w:pPr>
                                    </w:p>
                                  </w:txbxContent>
                                </wps:txbx>
                                <wps:bodyPr anchor="ctr"/>
                              </wps:wsp>
                              <wps:wsp>
                                <wps:cNvPr id="2385" name="Oval 2385"/>
                                <wps:cNvSpPr/>
                                <wps:spPr>
                                  <a:xfrm>
                                    <a:off x="5372952" y="306387"/>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44414CB" w14:textId="77777777" w:rsidR="00044D26" w:rsidRDefault="00044D26" w:rsidP="00486838">
                                      <w:pPr>
                                        <w:rPr>
                                          <w:rFonts w:eastAsia="Times New Roman"/>
                                        </w:rPr>
                                      </w:pPr>
                                    </w:p>
                                  </w:txbxContent>
                                </wps:txbx>
                                <wps:bodyPr anchor="ctr"/>
                              </wps:wsp>
                              <wps:wsp>
                                <wps:cNvPr id="2386" name="Oval 2386"/>
                                <wps:cNvSpPr/>
                                <wps:spPr>
                                  <a:xfrm>
                                    <a:off x="5658702" y="290512"/>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25BE29B" w14:textId="77777777" w:rsidR="00044D26" w:rsidRDefault="00044D26" w:rsidP="00486838">
                                      <w:pPr>
                                        <w:rPr>
                                          <w:rFonts w:eastAsia="Times New Roman"/>
                                        </w:rPr>
                                      </w:pPr>
                                    </w:p>
                                  </w:txbxContent>
                                </wps:txbx>
                                <wps:bodyPr anchor="ctr"/>
                              </wps:wsp>
                            </wpg:grpSp>
                          </wpg:grpSp>
                          <wpg:grpSp>
                            <wpg:cNvPr id="2387" name="Group 2387"/>
                            <wpg:cNvGrpSpPr>
                              <a:grpSpLocks/>
                            </wpg:cNvGrpSpPr>
                            <wpg:grpSpPr bwMode="auto">
                              <a:xfrm>
                                <a:off x="6632846" y="208149"/>
                                <a:ext cx="1201483" cy="982404"/>
                                <a:chOff x="6632846" y="208149"/>
                                <a:chExt cx="1201483" cy="982404"/>
                              </a:xfrm>
                            </wpg:grpSpPr>
                            <wpg:grpSp>
                              <wpg:cNvPr id="2388" name="Group 2388"/>
                              <wpg:cNvGrpSpPr>
                                <a:grpSpLocks/>
                              </wpg:cNvGrpSpPr>
                              <wpg:grpSpPr bwMode="auto">
                                <a:xfrm>
                                  <a:off x="6934471" y="208149"/>
                                  <a:ext cx="899858" cy="890329"/>
                                  <a:chOff x="6934471" y="208149"/>
                                  <a:chExt cx="899858" cy="890329"/>
                                </a:xfrm>
                              </wpg:grpSpPr>
                              <wps:wsp>
                                <wps:cNvPr id="2389" name="Oval 2389"/>
                                <wps:cNvSpPr/>
                                <wps:spPr>
                                  <a:xfrm>
                                    <a:off x="6966221" y="814160"/>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1F5E486" w14:textId="77777777" w:rsidR="00044D26" w:rsidRDefault="00044D26" w:rsidP="00486838">
                                      <w:pPr>
                                        <w:rPr>
                                          <w:rFonts w:eastAsia="Times New Roman"/>
                                        </w:rPr>
                                      </w:pPr>
                                    </w:p>
                                  </w:txbxContent>
                                </wps:txbx>
                                <wps:bodyPr anchor="ctr"/>
                              </wps:wsp>
                              <wps:wsp>
                                <wps:cNvPr id="2390" name="Oval 2390"/>
                                <wps:cNvSpPr/>
                                <wps:spPr>
                                  <a:xfrm>
                                    <a:off x="7264261" y="8082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C2D9330" w14:textId="77777777" w:rsidR="00044D26" w:rsidRDefault="00044D26" w:rsidP="00486838">
                                      <w:pPr>
                                        <w:rPr>
                                          <w:rFonts w:eastAsia="Times New Roman"/>
                                        </w:rPr>
                                      </w:pPr>
                                    </w:p>
                                  </w:txbxContent>
                                </wps:txbx>
                                <wps:bodyPr anchor="ctr"/>
                              </wps:wsp>
                              <wps:wsp>
                                <wps:cNvPr id="2391" name="Oval 2391"/>
                                <wps:cNvSpPr/>
                                <wps:spPr>
                                  <a:xfrm>
                                    <a:off x="6953521" y="525235"/>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1B1ED1B" w14:textId="77777777" w:rsidR="00044D26" w:rsidRDefault="00044D26" w:rsidP="00486838">
                                      <w:pPr>
                                        <w:rPr>
                                          <w:rFonts w:eastAsia="Times New Roman"/>
                                        </w:rPr>
                                      </w:pPr>
                                    </w:p>
                                  </w:txbxContent>
                                </wps:txbx>
                                <wps:bodyPr anchor="ctr"/>
                              </wps:wsp>
                              <wps:wsp>
                                <wps:cNvPr id="2392" name="Oval 2392"/>
                                <wps:cNvSpPr/>
                                <wps:spPr>
                                  <a:xfrm>
                                    <a:off x="7251561" y="5192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1C887F5" w14:textId="77777777" w:rsidR="00044D26" w:rsidRDefault="00044D26" w:rsidP="00486838">
                                      <w:pPr>
                                        <w:rPr>
                                          <w:rFonts w:eastAsia="Times New Roman"/>
                                        </w:rPr>
                                      </w:pPr>
                                    </w:p>
                                  </w:txbxContent>
                                </wps:txbx>
                                <wps:bodyPr anchor="ctr"/>
                              </wps:wsp>
                              <wps:wsp>
                                <wps:cNvPr id="2393" name="Oval 2393"/>
                                <wps:cNvSpPr/>
                                <wps:spPr>
                                  <a:xfrm>
                                    <a:off x="7550011" y="7923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1C2A99E" w14:textId="77777777" w:rsidR="00044D26" w:rsidRDefault="00044D26" w:rsidP="00486838">
                                      <w:pPr>
                                        <w:rPr>
                                          <w:rFonts w:eastAsia="Times New Roman"/>
                                        </w:rPr>
                                      </w:pPr>
                                    </w:p>
                                  </w:txbxContent>
                                </wps:txbx>
                                <wps:bodyPr anchor="ctr"/>
                              </wps:wsp>
                              <wps:wsp>
                                <wps:cNvPr id="2394" name="Oval 2394"/>
                                <wps:cNvSpPr/>
                                <wps:spPr>
                                  <a:xfrm>
                                    <a:off x="7537311" y="5034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137A665" w14:textId="77777777" w:rsidR="00044D26" w:rsidRDefault="00044D26" w:rsidP="00486838">
                                      <w:pPr>
                                        <w:rPr>
                                          <w:rFonts w:eastAsia="Times New Roman"/>
                                        </w:rPr>
                                      </w:pPr>
                                    </w:p>
                                  </w:txbxContent>
                                </wps:txbx>
                                <wps:bodyPr anchor="ctr"/>
                              </wps:wsp>
                              <wps:wsp>
                                <wps:cNvPr id="2395" name="Oval 2395"/>
                                <wps:cNvSpPr/>
                                <wps:spPr>
                                  <a:xfrm>
                                    <a:off x="6934471" y="229960"/>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057B08E" w14:textId="77777777" w:rsidR="00044D26" w:rsidRDefault="00044D26" w:rsidP="00486838">
                                      <w:pPr>
                                        <w:rPr>
                                          <w:rFonts w:eastAsia="Times New Roman"/>
                                        </w:rPr>
                                      </w:pPr>
                                    </w:p>
                                  </w:txbxContent>
                                </wps:txbx>
                                <wps:bodyPr anchor="ctr"/>
                              </wps:wsp>
                              <wps:wsp>
                                <wps:cNvPr id="2396" name="Oval 2396"/>
                                <wps:cNvSpPr/>
                                <wps:spPr>
                                  <a:xfrm>
                                    <a:off x="7232511" y="2240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4C2E75B" w14:textId="77777777" w:rsidR="00044D26" w:rsidRDefault="00044D26" w:rsidP="00486838">
                                      <w:pPr>
                                        <w:rPr>
                                          <w:rFonts w:eastAsia="Times New Roman"/>
                                        </w:rPr>
                                      </w:pPr>
                                    </w:p>
                                  </w:txbxContent>
                                </wps:txbx>
                                <wps:bodyPr anchor="ctr"/>
                              </wps:wsp>
                              <wps:wsp>
                                <wps:cNvPr id="2397" name="Oval 2397"/>
                                <wps:cNvSpPr/>
                                <wps:spPr>
                                  <a:xfrm>
                                    <a:off x="7518261" y="2081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972FAA3" w14:textId="77777777" w:rsidR="00044D26" w:rsidRDefault="00044D26" w:rsidP="00486838">
                                      <w:pPr>
                                        <w:rPr>
                                          <w:rFonts w:eastAsia="Times New Roman"/>
                                        </w:rPr>
                                      </w:pPr>
                                    </w:p>
                                  </w:txbxContent>
                                </wps:txbx>
                                <wps:bodyPr anchor="ctr"/>
                              </wps:wsp>
                            </wpg:grpSp>
                            <wpg:grpSp>
                              <wpg:cNvPr id="2398" name="Group 2398"/>
                              <wpg:cNvGrpSpPr>
                                <a:grpSpLocks/>
                              </wpg:cNvGrpSpPr>
                              <wpg:grpSpPr bwMode="auto">
                                <a:xfrm>
                                  <a:off x="6816996" y="236724"/>
                                  <a:ext cx="899858" cy="890329"/>
                                  <a:chOff x="6816996" y="236724"/>
                                  <a:chExt cx="899858" cy="890329"/>
                                </a:xfrm>
                              </wpg:grpSpPr>
                              <wps:wsp>
                                <wps:cNvPr id="2399" name="Oval 2399"/>
                                <wps:cNvSpPr/>
                                <wps:spPr>
                                  <a:xfrm>
                                    <a:off x="6848746" y="842735"/>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35DE6DF" w14:textId="77777777" w:rsidR="00044D26" w:rsidRDefault="00044D26" w:rsidP="00486838">
                                      <w:pPr>
                                        <w:rPr>
                                          <w:rFonts w:eastAsia="Times New Roman"/>
                                        </w:rPr>
                                      </w:pPr>
                                    </w:p>
                                  </w:txbxContent>
                                </wps:txbx>
                                <wps:bodyPr anchor="ctr"/>
                              </wps:wsp>
                              <wps:wsp>
                                <wps:cNvPr id="2400" name="Oval 2400"/>
                                <wps:cNvSpPr/>
                                <wps:spPr>
                                  <a:xfrm>
                                    <a:off x="7146786" y="8367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A036DBA" w14:textId="77777777" w:rsidR="00044D26" w:rsidRDefault="00044D26" w:rsidP="00486838">
                                      <w:pPr>
                                        <w:rPr>
                                          <w:rFonts w:eastAsia="Times New Roman"/>
                                        </w:rPr>
                                      </w:pPr>
                                    </w:p>
                                  </w:txbxContent>
                                </wps:txbx>
                                <wps:bodyPr anchor="ctr"/>
                              </wps:wsp>
                              <wps:wsp>
                                <wps:cNvPr id="2401" name="Oval 2401"/>
                                <wps:cNvSpPr/>
                                <wps:spPr>
                                  <a:xfrm>
                                    <a:off x="6836046" y="553810"/>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3F30F1D" w14:textId="77777777" w:rsidR="00044D26" w:rsidRDefault="00044D26" w:rsidP="00486838">
                                      <w:pPr>
                                        <w:rPr>
                                          <w:rFonts w:eastAsia="Times New Roman"/>
                                        </w:rPr>
                                      </w:pPr>
                                    </w:p>
                                  </w:txbxContent>
                                </wps:txbx>
                                <wps:bodyPr anchor="ctr"/>
                              </wps:wsp>
                              <wps:wsp>
                                <wps:cNvPr id="2402" name="Oval 2402"/>
                                <wps:cNvSpPr/>
                                <wps:spPr>
                                  <a:xfrm>
                                    <a:off x="7134086" y="54787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7CD66C8" w14:textId="77777777" w:rsidR="00044D26" w:rsidRDefault="00044D26" w:rsidP="00486838">
                                      <w:pPr>
                                        <w:rPr>
                                          <w:rFonts w:eastAsia="Times New Roman"/>
                                        </w:rPr>
                                      </w:pPr>
                                    </w:p>
                                  </w:txbxContent>
                                </wps:txbx>
                                <wps:bodyPr anchor="ctr"/>
                              </wps:wsp>
                              <wps:wsp>
                                <wps:cNvPr id="2403" name="Oval 2403"/>
                                <wps:cNvSpPr/>
                                <wps:spPr>
                                  <a:xfrm>
                                    <a:off x="7432536" y="8209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6D9F25E" w14:textId="77777777" w:rsidR="00044D26" w:rsidRDefault="00044D26" w:rsidP="00486838">
                                      <w:pPr>
                                        <w:rPr>
                                          <w:rFonts w:eastAsia="Times New Roman"/>
                                        </w:rPr>
                                      </w:pPr>
                                    </w:p>
                                  </w:txbxContent>
                                </wps:txbx>
                                <wps:bodyPr anchor="ctr"/>
                              </wps:wsp>
                              <wps:wsp>
                                <wps:cNvPr id="2404" name="Oval 2404"/>
                                <wps:cNvSpPr/>
                                <wps:spPr>
                                  <a:xfrm>
                                    <a:off x="7419836" y="5319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5C963EC" w14:textId="77777777" w:rsidR="00044D26" w:rsidRDefault="00044D26" w:rsidP="00486838">
                                      <w:pPr>
                                        <w:rPr>
                                          <w:rFonts w:eastAsia="Times New Roman"/>
                                        </w:rPr>
                                      </w:pPr>
                                    </w:p>
                                  </w:txbxContent>
                                </wps:txbx>
                                <wps:bodyPr anchor="ctr"/>
                              </wps:wsp>
                              <wps:wsp>
                                <wps:cNvPr id="2405" name="Oval 2405"/>
                                <wps:cNvSpPr/>
                                <wps:spPr>
                                  <a:xfrm>
                                    <a:off x="6816996" y="258535"/>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DACC50C" w14:textId="77777777" w:rsidR="00044D26" w:rsidRDefault="00044D26" w:rsidP="00486838">
                                      <w:pPr>
                                        <w:rPr>
                                          <w:rFonts w:eastAsia="Times New Roman"/>
                                        </w:rPr>
                                      </w:pPr>
                                    </w:p>
                                  </w:txbxContent>
                                </wps:txbx>
                                <wps:bodyPr anchor="ctr"/>
                              </wps:wsp>
                              <wps:wsp>
                                <wps:cNvPr id="2406" name="Oval 2406"/>
                                <wps:cNvSpPr/>
                                <wps:spPr>
                                  <a:xfrm>
                                    <a:off x="7115036" y="2525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BD2CE5E" w14:textId="77777777" w:rsidR="00044D26" w:rsidRDefault="00044D26" w:rsidP="00486838">
                                      <w:pPr>
                                        <w:rPr>
                                          <w:rFonts w:eastAsia="Times New Roman"/>
                                        </w:rPr>
                                      </w:pPr>
                                    </w:p>
                                  </w:txbxContent>
                                </wps:txbx>
                                <wps:bodyPr anchor="ctr"/>
                              </wps:wsp>
                              <wps:wsp>
                                <wps:cNvPr id="2407" name="Oval 2407"/>
                                <wps:cNvSpPr/>
                                <wps:spPr>
                                  <a:xfrm>
                                    <a:off x="7400786" y="2367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A6F7B0" w14:textId="77777777" w:rsidR="00044D26" w:rsidRDefault="00044D26" w:rsidP="00486838">
                                      <w:pPr>
                                        <w:rPr>
                                          <w:rFonts w:eastAsia="Times New Roman"/>
                                        </w:rPr>
                                      </w:pPr>
                                    </w:p>
                                  </w:txbxContent>
                                </wps:txbx>
                                <wps:bodyPr anchor="ctr"/>
                              </wps:wsp>
                            </wpg:grpSp>
                            <wpg:grpSp>
                              <wpg:cNvPr id="2408" name="Group 2408"/>
                              <wpg:cNvGrpSpPr>
                                <a:grpSpLocks/>
                              </wpg:cNvGrpSpPr>
                              <wpg:grpSpPr bwMode="auto">
                                <a:xfrm>
                                  <a:off x="6632846" y="300224"/>
                                  <a:ext cx="899858" cy="890329"/>
                                  <a:chOff x="6632846" y="300224"/>
                                  <a:chExt cx="899858" cy="890329"/>
                                </a:xfrm>
                              </wpg:grpSpPr>
                              <wps:wsp>
                                <wps:cNvPr id="2409" name="Oval 2409"/>
                                <wps:cNvSpPr/>
                                <wps:spPr>
                                  <a:xfrm>
                                    <a:off x="6664596" y="906235"/>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FA0E479" w14:textId="77777777" w:rsidR="00044D26" w:rsidRDefault="00044D26" w:rsidP="00486838">
                                      <w:pPr>
                                        <w:rPr>
                                          <w:rFonts w:eastAsia="Times New Roman"/>
                                        </w:rPr>
                                      </w:pPr>
                                    </w:p>
                                  </w:txbxContent>
                                </wps:txbx>
                                <wps:bodyPr anchor="ctr"/>
                              </wps:wsp>
                              <wps:wsp>
                                <wps:cNvPr id="2410" name="Oval 2410"/>
                                <wps:cNvSpPr/>
                                <wps:spPr>
                                  <a:xfrm>
                                    <a:off x="6962636" y="9002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8D9D0D6" w14:textId="77777777" w:rsidR="00044D26" w:rsidRDefault="00044D26" w:rsidP="00486838">
                                      <w:pPr>
                                        <w:rPr>
                                          <w:rFonts w:eastAsia="Times New Roman"/>
                                        </w:rPr>
                                      </w:pPr>
                                    </w:p>
                                  </w:txbxContent>
                                </wps:txbx>
                                <wps:bodyPr anchor="ctr"/>
                              </wps:wsp>
                              <wps:wsp>
                                <wps:cNvPr id="2411" name="Oval 2411"/>
                                <wps:cNvSpPr/>
                                <wps:spPr>
                                  <a:xfrm>
                                    <a:off x="6651896" y="617310"/>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17013EA" w14:textId="77777777" w:rsidR="00044D26" w:rsidRDefault="00044D26" w:rsidP="00486838">
                                      <w:pPr>
                                        <w:rPr>
                                          <w:rFonts w:eastAsia="Times New Roman"/>
                                        </w:rPr>
                                      </w:pPr>
                                    </w:p>
                                  </w:txbxContent>
                                </wps:txbx>
                                <wps:bodyPr anchor="ctr"/>
                              </wps:wsp>
                              <wps:wsp>
                                <wps:cNvPr id="2412" name="Oval 2412"/>
                                <wps:cNvSpPr/>
                                <wps:spPr>
                                  <a:xfrm>
                                    <a:off x="6949936" y="61137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0F32A90" w14:textId="77777777" w:rsidR="00044D26" w:rsidRDefault="00044D26" w:rsidP="00486838">
                                      <w:pPr>
                                        <w:rPr>
                                          <w:rFonts w:eastAsia="Times New Roman"/>
                                        </w:rPr>
                                      </w:pPr>
                                    </w:p>
                                  </w:txbxContent>
                                </wps:txbx>
                                <wps:bodyPr anchor="ctr"/>
                              </wps:wsp>
                              <wps:wsp>
                                <wps:cNvPr id="2413" name="Oval 2413"/>
                                <wps:cNvSpPr/>
                                <wps:spPr>
                                  <a:xfrm>
                                    <a:off x="7248386" y="8844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A8F3F9A" w14:textId="77777777" w:rsidR="00044D26" w:rsidRDefault="00044D26" w:rsidP="00486838">
                                      <w:pPr>
                                        <w:rPr>
                                          <w:rFonts w:eastAsia="Times New Roman"/>
                                        </w:rPr>
                                      </w:pPr>
                                    </w:p>
                                  </w:txbxContent>
                                </wps:txbx>
                                <wps:bodyPr anchor="ctr"/>
                              </wps:wsp>
                              <wps:wsp>
                                <wps:cNvPr id="2414" name="Oval 2414"/>
                                <wps:cNvSpPr/>
                                <wps:spPr>
                                  <a:xfrm>
                                    <a:off x="7235686" y="5954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B7268E6" w14:textId="77777777" w:rsidR="00044D26" w:rsidRDefault="00044D26" w:rsidP="00486838">
                                      <w:pPr>
                                        <w:rPr>
                                          <w:rFonts w:eastAsia="Times New Roman"/>
                                        </w:rPr>
                                      </w:pPr>
                                    </w:p>
                                  </w:txbxContent>
                                </wps:txbx>
                                <wps:bodyPr anchor="ctr"/>
                              </wps:wsp>
                              <wps:wsp>
                                <wps:cNvPr id="2415" name="Oval 2415"/>
                                <wps:cNvSpPr/>
                                <wps:spPr>
                                  <a:xfrm>
                                    <a:off x="6632846" y="322035"/>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875FCD6" w14:textId="77777777" w:rsidR="00044D26" w:rsidRDefault="00044D26" w:rsidP="00486838">
                                      <w:pPr>
                                        <w:rPr>
                                          <w:rFonts w:eastAsia="Times New Roman"/>
                                        </w:rPr>
                                      </w:pPr>
                                    </w:p>
                                  </w:txbxContent>
                                </wps:txbx>
                                <wps:bodyPr anchor="ctr"/>
                              </wps:wsp>
                              <wps:wsp>
                                <wps:cNvPr id="2416" name="Oval 2416"/>
                                <wps:cNvSpPr/>
                                <wps:spPr>
                                  <a:xfrm>
                                    <a:off x="6930886" y="31609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789F1E0" w14:textId="77777777" w:rsidR="00044D26" w:rsidRDefault="00044D26" w:rsidP="00486838">
                                      <w:pPr>
                                        <w:rPr>
                                          <w:rFonts w:eastAsia="Times New Roman"/>
                                        </w:rPr>
                                      </w:pPr>
                                    </w:p>
                                  </w:txbxContent>
                                </wps:txbx>
                                <wps:bodyPr anchor="ctr"/>
                              </wps:wsp>
                              <wps:wsp>
                                <wps:cNvPr id="2417" name="Oval 2417"/>
                                <wps:cNvSpPr/>
                                <wps:spPr>
                                  <a:xfrm>
                                    <a:off x="7216636" y="3002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B469EBE" w14:textId="77777777" w:rsidR="00044D26" w:rsidRDefault="00044D26" w:rsidP="00486838">
                                      <w:pPr>
                                        <w:rPr>
                                          <w:rFonts w:eastAsia="Times New Roman"/>
                                        </w:rPr>
                                      </w:pPr>
                                    </w:p>
                                  </w:txbxContent>
                                </wps:txbx>
                                <wps:bodyPr anchor="ctr"/>
                              </wps:wsp>
                            </wpg:grpSp>
                          </wpg:grpSp>
                          <wpg:grpSp>
                            <wpg:cNvPr id="2418" name="Group 2418"/>
                            <wpg:cNvGrpSpPr>
                              <a:grpSpLocks/>
                            </wpg:cNvGrpSpPr>
                            <wpg:grpSpPr bwMode="auto">
                              <a:xfrm>
                                <a:off x="4970463" y="1478083"/>
                                <a:ext cx="1201483" cy="982404"/>
                                <a:chOff x="4970463" y="1478083"/>
                                <a:chExt cx="1201483" cy="982404"/>
                              </a:xfrm>
                            </wpg:grpSpPr>
                            <wpg:grpSp>
                              <wpg:cNvPr id="2419" name="Group 2419"/>
                              <wpg:cNvGrpSpPr>
                                <a:grpSpLocks/>
                              </wpg:cNvGrpSpPr>
                              <wpg:grpSpPr bwMode="auto">
                                <a:xfrm>
                                  <a:off x="5272088" y="1478083"/>
                                  <a:ext cx="899858" cy="890329"/>
                                  <a:chOff x="5272088" y="1478083"/>
                                  <a:chExt cx="899858" cy="890329"/>
                                </a:xfrm>
                              </wpg:grpSpPr>
                              <wps:wsp>
                                <wps:cNvPr id="2420" name="Oval 2420"/>
                                <wps:cNvSpPr/>
                                <wps:spPr>
                                  <a:xfrm>
                                    <a:off x="5303838" y="208409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EC4965F" w14:textId="77777777" w:rsidR="00044D26" w:rsidRDefault="00044D26" w:rsidP="00486838">
                                      <w:pPr>
                                        <w:rPr>
                                          <w:rFonts w:eastAsia="Times New Roman"/>
                                        </w:rPr>
                                      </w:pPr>
                                    </w:p>
                                  </w:txbxContent>
                                </wps:txbx>
                                <wps:bodyPr anchor="ctr"/>
                              </wps:wsp>
                              <wps:wsp>
                                <wps:cNvPr id="2421" name="Oval 2421"/>
                                <wps:cNvSpPr/>
                                <wps:spPr>
                                  <a:xfrm>
                                    <a:off x="5601878" y="20781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DD737AB" w14:textId="77777777" w:rsidR="00044D26" w:rsidRDefault="00044D26" w:rsidP="00486838">
                                      <w:pPr>
                                        <w:rPr>
                                          <w:rFonts w:eastAsia="Times New Roman"/>
                                        </w:rPr>
                                      </w:pPr>
                                    </w:p>
                                  </w:txbxContent>
                                </wps:txbx>
                                <wps:bodyPr anchor="ctr"/>
                              </wps:wsp>
                              <wps:wsp>
                                <wps:cNvPr id="2422" name="Oval 2422"/>
                                <wps:cNvSpPr/>
                                <wps:spPr>
                                  <a:xfrm>
                                    <a:off x="5291138" y="179516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AF8990B" w14:textId="77777777" w:rsidR="00044D26" w:rsidRDefault="00044D26" w:rsidP="00486838">
                                      <w:pPr>
                                        <w:rPr>
                                          <w:rFonts w:eastAsia="Times New Roman"/>
                                        </w:rPr>
                                      </w:pPr>
                                    </w:p>
                                  </w:txbxContent>
                                </wps:txbx>
                                <wps:bodyPr anchor="ctr"/>
                              </wps:wsp>
                              <wps:wsp>
                                <wps:cNvPr id="2423" name="Oval 2423"/>
                                <wps:cNvSpPr/>
                                <wps:spPr>
                                  <a:xfrm>
                                    <a:off x="5589178" y="17892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5BA8D08" w14:textId="77777777" w:rsidR="00044D26" w:rsidRDefault="00044D26" w:rsidP="00486838">
                                      <w:pPr>
                                        <w:rPr>
                                          <w:rFonts w:eastAsia="Times New Roman"/>
                                        </w:rPr>
                                      </w:pPr>
                                    </w:p>
                                  </w:txbxContent>
                                </wps:txbx>
                                <wps:bodyPr anchor="ctr"/>
                              </wps:wsp>
                              <wps:wsp>
                                <wps:cNvPr id="2424" name="Oval 2424"/>
                                <wps:cNvSpPr/>
                                <wps:spPr>
                                  <a:xfrm>
                                    <a:off x="5887628" y="206228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20ABD25" w14:textId="77777777" w:rsidR="00044D26" w:rsidRDefault="00044D26" w:rsidP="00486838">
                                      <w:pPr>
                                        <w:rPr>
                                          <w:rFonts w:eastAsia="Times New Roman"/>
                                        </w:rPr>
                                      </w:pPr>
                                    </w:p>
                                  </w:txbxContent>
                                </wps:txbx>
                                <wps:bodyPr anchor="ctr"/>
                              </wps:wsp>
                              <wps:wsp>
                                <wps:cNvPr id="2425" name="Oval 2425"/>
                                <wps:cNvSpPr/>
                                <wps:spPr>
                                  <a:xfrm>
                                    <a:off x="5874928" y="17733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631B809" w14:textId="77777777" w:rsidR="00044D26" w:rsidRDefault="00044D26" w:rsidP="00486838">
                                      <w:pPr>
                                        <w:rPr>
                                          <w:rFonts w:eastAsia="Times New Roman"/>
                                        </w:rPr>
                                      </w:pPr>
                                    </w:p>
                                  </w:txbxContent>
                                </wps:txbx>
                                <wps:bodyPr anchor="ctr"/>
                              </wps:wsp>
                              <wps:wsp>
                                <wps:cNvPr id="2426" name="Oval 2426"/>
                                <wps:cNvSpPr/>
                                <wps:spPr>
                                  <a:xfrm>
                                    <a:off x="5272088" y="149989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581B946" w14:textId="77777777" w:rsidR="00044D26" w:rsidRDefault="00044D26" w:rsidP="00486838">
                                      <w:pPr>
                                        <w:rPr>
                                          <w:rFonts w:eastAsia="Times New Roman"/>
                                        </w:rPr>
                                      </w:pPr>
                                    </w:p>
                                  </w:txbxContent>
                                </wps:txbx>
                                <wps:bodyPr anchor="ctr"/>
                              </wps:wsp>
                              <wps:wsp>
                                <wps:cNvPr id="2427" name="Oval 2427"/>
                                <wps:cNvSpPr/>
                                <wps:spPr>
                                  <a:xfrm>
                                    <a:off x="5570128" y="14939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9248227" w14:textId="77777777" w:rsidR="00044D26" w:rsidRDefault="00044D26" w:rsidP="00486838">
                                      <w:pPr>
                                        <w:rPr>
                                          <w:rFonts w:eastAsia="Times New Roman"/>
                                        </w:rPr>
                                      </w:pPr>
                                    </w:p>
                                  </w:txbxContent>
                                </wps:txbx>
                                <wps:bodyPr anchor="ctr"/>
                              </wps:wsp>
                              <wps:wsp>
                                <wps:cNvPr id="2428" name="Oval 2428"/>
                                <wps:cNvSpPr/>
                                <wps:spPr>
                                  <a:xfrm>
                                    <a:off x="5855878" y="147808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5FC2502" w14:textId="77777777" w:rsidR="00044D26" w:rsidRDefault="00044D26" w:rsidP="00486838">
                                      <w:pPr>
                                        <w:rPr>
                                          <w:rFonts w:eastAsia="Times New Roman"/>
                                        </w:rPr>
                                      </w:pPr>
                                    </w:p>
                                  </w:txbxContent>
                                </wps:txbx>
                                <wps:bodyPr anchor="ctr"/>
                              </wps:wsp>
                            </wpg:grpSp>
                            <wpg:grpSp>
                              <wpg:cNvPr id="2429" name="Group 2429"/>
                              <wpg:cNvGrpSpPr>
                                <a:grpSpLocks/>
                              </wpg:cNvGrpSpPr>
                              <wpg:grpSpPr bwMode="auto">
                                <a:xfrm>
                                  <a:off x="5154613" y="1506658"/>
                                  <a:ext cx="899858" cy="890329"/>
                                  <a:chOff x="5154613" y="1506658"/>
                                  <a:chExt cx="899858" cy="890329"/>
                                </a:xfrm>
                              </wpg:grpSpPr>
                              <wps:wsp>
                                <wps:cNvPr id="2430" name="Oval 2430"/>
                                <wps:cNvSpPr/>
                                <wps:spPr>
                                  <a:xfrm>
                                    <a:off x="5186363" y="211266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0ECB703" w14:textId="77777777" w:rsidR="00044D26" w:rsidRDefault="00044D26" w:rsidP="00486838">
                                      <w:pPr>
                                        <w:rPr>
                                          <w:rFonts w:eastAsia="Times New Roman"/>
                                        </w:rPr>
                                      </w:pPr>
                                    </w:p>
                                  </w:txbxContent>
                                </wps:txbx>
                                <wps:bodyPr anchor="ctr"/>
                              </wps:wsp>
                              <wps:wsp>
                                <wps:cNvPr id="2431" name="Oval 2431"/>
                                <wps:cNvSpPr/>
                                <wps:spPr>
                                  <a:xfrm>
                                    <a:off x="5484403" y="21067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F2F7C87" w14:textId="77777777" w:rsidR="00044D26" w:rsidRDefault="00044D26" w:rsidP="00486838">
                                      <w:pPr>
                                        <w:rPr>
                                          <w:rFonts w:eastAsia="Times New Roman"/>
                                        </w:rPr>
                                      </w:pPr>
                                    </w:p>
                                  </w:txbxContent>
                                </wps:txbx>
                                <wps:bodyPr anchor="ctr"/>
                              </wps:wsp>
                              <wps:wsp>
                                <wps:cNvPr id="2432" name="Oval 2432"/>
                                <wps:cNvSpPr/>
                                <wps:spPr>
                                  <a:xfrm>
                                    <a:off x="5173663" y="182374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F07C3E1" w14:textId="77777777" w:rsidR="00044D26" w:rsidRDefault="00044D26" w:rsidP="00486838">
                                      <w:pPr>
                                        <w:rPr>
                                          <w:rFonts w:eastAsia="Times New Roman"/>
                                        </w:rPr>
                                      </w:pPr>
                                    </w:p>
                                  </w:txbxContent>
                                </wps:txbx>
                                <wps:bodyPr anchor="ctr"/>
                              </wps:wsp>
                              <wps:wsp>
                                <wps:cNvPr id="2433" name="Oval 2433"/>
                                <wps:cNvSpPr/>
                                <wps:spPr>
                                  <a:xfrm>
                                    <a:off x="5471703" y="181780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7E42AB" w14:textId="77777777" w:rsidR="00044D26" w:rsidRDefault="00044D26" w:rsidP="00486838">
                                      <w:pPr>
                                        <w:rPr>
                                          <w:rFonts w:eastAsia="Times New Roman"/>
                                        </w:rPr>
                                      </w:pPr>
                                    </w:p>
                                  </w:txbxContent>
                                </wps:txbx>
                                <wps:bodyPr anchor="ctr"/>
                              </wps:wsp>
                              <wps:wsp>
                                <wps:cNvPr id="2434" name="Oval 2434"/>
                                <wps:cNvSpPr/>
                                <wps:spPr>
                                  <a:xfrm>
                                    <a:off x="5770153" y="20908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B1169A1" w14:textId="77777777" w:rsidR="00044D26" w:rsidRDefault="00044D26" w:rsidP="00486838">
                                      <w:pPr>
                                        <w:rPr>
                                          <w:rFonts w:eastAsia="Times New Roman"/>
                                        </w:rPr>
                                      </w:pPr>
                                    </w:p>
                                  </w:txbxContent>
                                </wps:txbx>
                                <wps:bodyPr anchor="ctr"/>
                              </wps:wsp>
                              <wps:wsp>
                                <wps:cNvPr id="2435" name="Oval 2435"/>
                                <wps:cNvSpPr/>
                                <wps:spPr>
                                  <a:xfrm>
                                    <a:off x="5757453" y="18019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F37C2DF" w14:textId="77777777" w:rsidR="00044D26" w:rsidRDefault="00044D26" w:rsidP="00486838">
                                      <w:pPr>
                                        <w:rPr>
                                          <w:rFonts w:eastAsia="Times New Roman"/>
                                        </w:rPr>
                                      </w:pPr>
                                    </w:p>
                                  </w:txbxContent>
                                </wps:txbx>
                                <wps:bodyPr anchor="ctr"/>
                              </wps:wsp>
                              <wps:wsp>
                                <wps:cNvPr id="2436" name="Oval 2436"/>
                                <wps:cNvSpPr/>
                                <wps:spPr>
                                  <a:xfrm>
                                    <a:off x="5154613" y="152846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30D0EC3" w14:textId="77777777" w:rsidR="00044D26" w:rsidRDefault="00044D26" w:rsidP="00486838">
                                      <w:pPr>
                                        <w:rPr>
                                          <w:rFonts w:eastAsia="Times New Roman"/>
                                        </w:rPr>
                                      </w:pPr>
                                    </w:p>
                                  </w:txbxContent>
                                </wps:txbx>
                                <wps:bodyPr anchor="ctr"/>
                              </wps:wsp>
                              <wps:wsp>
                                <wps:cNvPr id="2437" name="Oval 2437"/>
                                <wps:cNvSpPr/>
                                <wps:spPr>
                                  <a:xfrm>
                                    <a:off x="5452653" y="15225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7B37348" w14:textId="77777777" w:rsidR="00044D26" w:rsidRDefault="00044D26" w:rsidP="00486838">
                                      <w:pPr>
                                        <w:rPr>
                                          <w:rFonts w:eastAsia="Times New Roman"/>
                                        </w:rPr>
                                      </w:pPr>
                                    </w:p>
                                  </w:txbxContent>
                                </wps:txbx>
                                <wps:bodyPr anchor="ctr"/>
                              </wps:wsp>
                              <wps:wsp>
                                <wps:cNvPr id="2438" name="Oval 2438"/>
                                <wps:cNvSpPr/>
                                <wps:spPr>
                                  <a:xfrm>
                                    <a:off x="5738403" y="15066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5861B52" w14:textId="77777777" w:rsidR="00044D26" w:rsidRDefault="00044D26" w:rsidP="00486838">
                                      <w:pPr>
                                        <w:rPr>
                                          <w:rFonts w:eastAsia="Times New Roman"/>
                                        </w:rPr>
                                      </w:pPr>
                                    </w:p>
                                  </w:txbxContent>
                                </wps:txbx>
                                <wps:bodyPr anchor="ctr"/>
                              </wps:wsp>
                            </wpg:grpSp>
                            <wpg:grpSp>
                              <wpg:cNvPr id="2439" name="Group 2439"/>
                              <wpg:cNvGrpSpPr>
                                <a:grpSpLocks/>
                              </wpg:cNvGrpSpPr>
                              <wpg:grpSpPr bwMode="auto">
                                <a:xfrm>
                                  <a:off x="4970463" y="1570158"/>
                                  <a:ext cx="899858" cy="890329"/>
                                  <a:chOff x="4970463" y="1570158"/>
                                  <a:chExt cx="899858" cy="890329"/>
                                </a:xfrm>
                              </wpg:grpSpPr>
                              <wps:wsp>
                                <wps:cNvPr id="2440" name="Oval 2440"/>
                                <wps:cNvSpPr/>
                                <wps:spPr>
                                  <a:xfrm>
                                    <a:off x="5002213" y="217616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FBACDBC" w14:textId="77777777" w:rsidR="00044D26" w:rsidRDefault="00044D26" w:rsidP="00486838">
                                      <w:pPr>
                                        <w:rPr>
                                          <w:rFonts w:eastAsia="Times New Roman"/>
                                        </w:rPr>
                                      </w:pPr>
                                    </w:p>
                                  </w:txbxContent>
                                </wps:txbx>
                                <wps:bodyPr anchor="ctr"/>
                              </wps:wsp>
                              <wps:wsp>
                                <wps:cNvPr id="2441" name="Oval 2441"/>
                                <wps:cNvSpPr/>
                                <wps:spPr>
                                  <a:xfrm>
                                    <a:off x="5300253" y="21702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291398A" w14:textId="77777777" w:rsidR="00044D26" w:rsidRDefault="00044D26" w:rsidP="00486838">
                                      <w:pPr>
                                        <w:rPr>
                                          <w:rFonts w:eastAsia="Times New Roman"/>
                                        </w:rPr>
                                      </w:pPr>
                                    </w:p>
                                  </w:txbxContent>
                                </wps:txbx>
                                <wps:bodyPr anchor="ctr"/>
                              </wps:wsp>
                              <wps:wsp>
                                <wps:cNvPr id="2442" name="Oval 2442"/>
                                <wps:cNvSpPr/>
                                <wps:spPr>
                                  <a:xfrm>
                                    <a:off x="4989513" y="188724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0AAA377" w14:textId="77777777" w:rsidR="00044D26" w:rsidRDefault="00044D26" w:rsidP="00486838">
                                      <w:pPr>
                                        <w:rPr>
                                          <w:rFonts w:eastAsia="Times New Roman"/>
                                        </w:rPr>
                                      </w:pPr>
                                    </w:p>
                                  </w:txbxContent>
                                </wps:txbx>
                                <wps:bodyPr anchor="ctr"/>
                              </wps:wsp>
                              <wps:wsp>
                                <wps:cNvPr id="2443" name="Oval 2443"/>
                                <wps:cNvSpPr/>
                                <wps:spPr>
                                  <a:xfrm>
                                    <a:off x="5287553" y="188130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4994303" w14:textId="77777777" w:rsidR="00044D26" w:rsidRDefault="00044D26" w:rsidP="00486838">
                                      <w:pPr>
                                        <w:rPr>
                                          <w:rFonts w:eastAsia="Times New Roman"/>
                                        </w:rPr>
                                      </w:pPr>
                                    </w:p>
                                  </w:txbxContent>
                                </wps:txbx>
                                <wps:bodyPr anchor="ctr"/>
                              </wps:wsp>
                              <wps:wsp>
                                <wps:cNvPr id="2444" name="Oval 2444"/>
                                <wps:cNvSpPr/>
                                <wps:spPr>
                                  <a:xfrm>
                                    <a:off x="5586003" y="21543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11523F6" w14:textId="77777777" w:rsidR="00044D26" w:rsidRDefault="00044D26" w:rsidP="00486838">
                                      <w:pPr>
                                        <w:rPr>
                                          <w:rFonts w:eastAsia="Times New Roman"/>
                                        </w:rPr>
                                      </w:pPr>
                                    </w:p>
                                  </w:txbxContent>
                                </wps:txbx>
                                <wps:bodyPr anchor="ctr"/>
                              </wps:wsp>
                              <wps:wsp>
                                <wps:cNvPr id="2445" name="Oval 2445"/>
                                <wps:cNvSpPr/>
                                <wps:spPr>
                                  <a:xfrm>
                                    <a:off x="5573303" y="18654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F789086" w14:textId="77777777" w:rsidR="00044D26" w:rsidRDefault="00044D26" w:rsidP="00486838">
                                      <w:pPr>
                                        <w:rPr>
                                          <w:rFonts w:eastAsia="Times New Roman"/>
                                        </w:rPr>
                                      </w:pPr>
                                    </w:p>
                                  </w:txbxContent>
                                </wps:txbx>
                                <wps:bodyPr anchor="ctr"/>
                              </wps:wsp>
                              <wps:wsp>
                                <wps:cNvPr id="2446" name="Oval 2446"/>
                                <wps:cNvSpPr/>
                                <wps:spPr>
                                  <a:xfrm>
                                    <a:off x="4970463" y="159196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BAD27D0" w14:textId="77777777" w:rsidR="00044D26" w:rsidRDefault="00044D26" w:rsidP="00486838">
                                      <w:pPr>
                                        <w:rPr>
                                          <w:rFonts w:eastAsia="Times New Roman"/>
                                        </w:rPr>
                                      </w:pPr>
                                    </w:p>
                                  </w:txbxContent>
                                </wps:txbx>
                                <wps:bodyPr anchor="ctr"/>
                              </wps:wsp>
                              <wps:wsp>
                                <wps:cNvPr id="2447" name="Oval 2447"/>
                                <wps:cNvSpPr/>
                                <wps:spPr>
                                  <a:xfrm>
                                    <a:off x="5268503" y="158603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06DC4F0" w14:textId="77777777" w:rsidR="00044D26" w:rsidRDefault="00044D26" w:rsidP="00486838">
                                      <w:pPr>
                                        <w:rPr>
                                          <w:rFonts w:eastAsia="Times New Roman"/>
                                        </w:rPr>
                                      </w:pPr>
                                    </w:p>
                                  </w:txbxContent>
                                </wps:txbx>
                                <wps:bodyPr anchor="ctr"/>
                              </wps:wsp>
                              <wps:wsp>
                                <wps:cNvPr id="2448" name="Oval 2448"/>
                                <wps:cNvSpPr/>
                                <wps:spPr>
                                  <a:xfrm>
                                    <a:off x="5554253" y="157015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36E34D9" w14:textId="77777777" w:rsidR="00044D26" w:rsidRDefault="00044D26" w:rsidP="00486838">
                                      <w:pPr>
                                        <w:rPr>
                                          <w:rFonts w:eastAsia="Times New Roman"/>
                                        </w:rPr>
                                      </w:pPr>
                                    </w:p>
                                  </w:txbxContent>
                                </wps:txbx>
                                <wps:bodyPr anchor="ctr"/>
                              </wps:wsp>
                            </wpg:grpSp>
                          </wpg:grpSp>
                          <wpg:grpSp>
                            <wpg:cNvPr id="2449" name="Group 2449"/>
                            <wpg:cNvGrpSpPr>
                              <a:grpSpLocks/>
                            </wpg:cNvGrpSpPr>
                            <wpg:grpSpPr bwMode="auto">
                              <a:xfrm>
                                <a:off x="6742439" y="1502063"/>
                                <a:ext cx="1201483" cy="982404"/>
                                <a:chOff x="6742439" y="1502063"/>
                                <a:chExt cx="1201483" cy="982404"/>
                              </a:xfrm>
                            </wpg:grpSpPr>
                            <wpg:grpSp>
                              <wpg:cNvPr id="2450" name="Group 2450"/>
                              <wpg:cNvGrpSpPr>
                                <a:grpSpLocks/>
                              </wpg:cNvGrpSpPr>
                              <wpg:grpSpPr bwMode="auto">
                                <a:xfrm>
                                  <a:off x="7044064" y="1502063"/>
                                  <a:ext cx="899858" cy="890329"/>
                                  <a:chOff x="7044064" y="1502063"/>
                                  <a:chExt cx="899858" cy="890329"/>
                                </a:xfrm>
                              </wpg:grpSpPr>
                              <wps:wsp>
                                <wps:cNvPr id="2451" name="Oval 2451"/>
                                <wps:cNvSpPr/>
                                <wps:spPr>
                                  <a:xfrm>
                                    <a:off x="7075814" y="210807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1EDA1BB" w14:textId="77777777" w:rsidR="00044D26" w:rsidRDefault="00044D26" w:rsidP="00486838">
                                      <w:pPr>
                                        <w:rPr>
                                          <w:rFonts w:eastAsia="Times New Roman"/>
                                        </w:rPr>
                                      </w:pPr>
                                    </w:p>
                                  </w:txbxContent>
                                </wps:txbx>
                                <wps:bodyPr anchor="ctr"/>
                              </wps:wsp>
                              <wps:wsp>
                                <wps:cNvPr id="2452" name="Oval 2452"/>
                                <wps:cNvSpPr/>
                                <wps:spPr>
                                  <a:xfrm>
                                    <a:off x="7373854" y="21021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8AB2B7" w14:textId="77777777" w:rsidR="00044D26" w:rsidRDefault="00044D26" w:rsidP="00486838">
                                      <w:pPr>
                                        <w:rPr>
                                          <w:rFonts w:eastAsia="Times New Roman"/>
                                        </w:rPr>
                                      </w:pPr>
                                    </w:p>
                                  </w:txbxContent>
                                </wps:txbx>
                                <wps:bodyPr anchor="ctr"/>
                              </wps:wsp>
                              <wps:wsp>
                                <wps:cNvPr id="2453" name="Oval 2453"/>
                                <wps:cNvSpPr/>
                                <wps:spPr>
                                  <a:xfrm>
                                    <a:off x="7063114" y="18191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B892F5C" w14:textId="77777777" w:rsidR="00044D26" w:rsidRDefault="00044D26" w:rsidP="00486838">
                                      <w:pPr>
                                        <w:rPr>
                                          <w:rFonts w:eastAsia="Times New Roman"/>
                                        </w:rPr>
                                      </w:pPr>
                                    </w:p>
                                  </w:txbxContent>
                                </wps:txbx>
                                <wps:bodyPr anchor="ctr"/>
                              </wps:wsp>
                              <wps:wsp>
                                <wps:cNvPr id="2454" name="Oval 2454"/>
                                <wps:cNvSpPr/>
                                <wps:spPr>
                                  <a:xfrm>
                                    <a:off x="7361154" y="18132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BD8629F" w14:textId="77777777" w:rsidR="00044D26" w:rsidRDefault="00044D26" w:rsidP="00486838">
                                      <w:pPr>
                                        <w:rPr>
                                          <w:rFonts w:eastAsia="Times New Roman"/>
                                        </w:rPr>
                                      </w:pPr>
                                    </w:p>
                                  </w:txbxContent>
                                </wps:txbx>
                                <wps:bodyPr anchor="ctr"/>
                              </wps:wsp>
                              <wps:wsp>
                                <wps:cNvPr id="2455" name="Oval 2455"/>
                                <wps:cNvSpPr/>
                                <wps:spPr>
                                  <a:xfrm>
                                    <a:off x="7659604" y="208626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2C5C33D" w14:textId="77777777" w:rsidR="00044D26" w:rsidRDefault="00044D26" w:rsidP="00486838">
                                      <w:pPr>
                                        <w:rPr>
                                          <w:rFonts w:eastAsia="Times New Roman"/>
                                        </w:rPr>
                                      </w:pPr>
                                    </w:p>
                                  </w:txbxContent>
                                </wps:txbx>
                                <wps:bodyPr anchor="ctr"/>
                              </wps:wsp>
                              <wps:wsp>
                                <wps:cNvPr id="2456" name="Oval 2456"/>
                                <wps:cNvSpPr/>
                                <wps:spPr>
                                  <a:xfrm>
                                    <a:off x="7646904" y="17973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339BD469" w14:textId="77777777" w:rsidR="00044D26" w:rsidRDefault="00044D26" w:rsidP="00486838">
                                      <w:pPr>
                                        <w:rPr>
                                          <w:rFonts w:eastAsia="Times New Roman"/>
                                        </w:rPr>
                                      </w:pPr>
                                    </w:p>
                                  </w:txbxContent>
                                </wps:txbx>
                                <wps:bodyPr anchor="ctr"/>
                              </wps:wsp>
                              <wps:wsp>
                                <wps:cNvPr id="2457" name="Oval 2457"/>
                                <wps:cNvSpPr/>
                                <wps:spPr>
                                  <a:xfrm>
                                    <a:off x="7044064" y="152387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EB5B40C" w14:textId="77777777" w:rsidR="00044D26" w:rsidRDefault="00044D26" w:rsidP="00486838">
                                      <w:pPr>
                                        <w:rPr>
                                          <w:rFonts w:eastAsia="Times New Roman"/>
                                        </w:rPr>
                                      </w:pPr>
                                    </w:p>
                                  </w:txbxContent>
                                </wps:txbx>
                                <wps:bodyPr anchor="ctr"/>
                              </wps:wsp>
                              <wps:wsp>
                                <wps:cNvPr id="2458" name="Oval 2458"/>
                                <wps:cNvSpPr/>
                                <wps:spPr>
                                  <a:xfrm>
                                    <a:off x="7342104" y="15179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B7F0DED" w14:textId="77777777" w:rsidR="00044D26" w:rsidRDefault="00044D26" w:rsidP="00486838">
                                      <w:pPr>
                                        <w:rPr>
                                          <w:rFonts w:eastAsia="Times New Roman"/>
                                        </w:rPr>
                                      </w:pPr>
                                    </w:p>
                                  </w:txbxContent>
                                </wps:txbx>
                                <wps:bodyPr anchor="ctr"/>
                              </wps:wsp>
                              <wps:wsp>
                                <wps:cNvPr id="2459" name="Oval 2459"/>
                                <wps:cNvSpPr/>
                                <wps:spPr>
                                  <a:xfrm>
                                    <a:off x="7627854" y="150206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33AC0DC" w14:textId="77777777" w:rsidR="00044D26" w:rsidRDefault="00044D26" w:rsidP="00486838">
                                      <w:pPr>
                                        <w:rPr>
                                          <w:rFonts w:eastAsia="Times New Roman"/>
                                        </w:rPr>
                                      </w:pPr>
                                    </w:p>
                                  </w:txbxContent>
                                </wps:txbx>
                                <wps:bodyPr anchor="ctr"/>
                              </wps:wsp>
                            </wpg:grpSp>
                            <wpg:grpSp>
                              <wpg:cNvPr id="2460" name="Group 2460"/>
                              <wpg:cNvGrpSpPr>
                                <a:grpSpLocks/>
                              </wpg:cNvGrpSpPr>
                              <wpg:grpSpPr bwMode="auto">
                                <a:xfrm>
                                  <a:off x="6926589" y="1530638"/>
                                  <a:ext cx="899858" cy="890329"/>
                                  <a:chOff x="6926589" y="1530638"/>
                                  <a:chExt cx="899858" cy="890329"/>
                                </a:xfrm>
                              </wpg:grpSpPr>
                              <wps:wsp>
                                <wps:cNvPr id="2461" name="Oval 2461"/>
                                <wps:cNvSpPr/>
                                <wps:spPr>
                                  <a:xfrm>
                                    <a:off x="6958339" y="21366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C46DE3" w14:textId="77777777" w:rsidR="00044D26" w:rsidRDefault="00044D26" w:rsidP="00486838">
                                      <w:pPr>
                                        <w:rPr>
                                          <w:rFonts w:eastAsia="Times New Roman"/>
                                        </w:rPr>
                                      </w:pPr>
                                    </w:p>
                                  </w:txbxContent>
                                </wps:txbx>
                                <wps:bodyPr anchor="ctr"/>
                              </wps:wsp>
                              <wps:wsp>
                                <wps:cNvPr id="2462" name="Oval 2462"/>
                                <wps:cNvSpPr/>
                                <wps:spPr>
                                  <a:xfrm>
                                    <a:off x="7256379" y="21307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D503954" w14:textId="77777777" w:rsidR="00044D26" w:rsidRDefault="00044D26" w:rsidP="00486838">
                                      <w:pPr>
                                        <w:rPr>
                                          <w:rFonts w:eastAsia="Times New Roman"/>
                                        </w:rPr>
                                      </w:pPr>
                                    </w:p>
                                  </w:txbxContent>
                                </wps:txbx>
                                <wps:bodyPr anchor="ctr"/>
                              </wps:wsp>
                              <wps:wsp>
                                <wps:cNvPr id="2463" name="Oval 2463"/>
                                <wps:cNvSpPr/>
                                <wps:spPr>
                                  <a:xfrm>
                                    <a:off x="6945639" y="18477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41FDE3B8" w14:textId="77777777" w:rsidR="00044D26" w:rsidRDefault="00044D26" w:rsidP="00486838">
                                      <w:pPr>
                                        <w:rPr>
                                          <w:rFonts w:eastAsia="Times New Roman"/>
                                        </w:rPr>
                                      </w:pPr>
                                    </w:p>
                                  </w:txbxContent>
                                </wps:txbx>
                                <wps:bodyPr anchor="ctr"/>
                              </wps:wsp>
                              <wps:wsp>
                                <wps:cNvPr id="2464" name="Oval 2464"/>
                                <wps:cNvSpPr/>
                                <wps:spPr>
                                  <a:xfrm>
                                    <a:off x="7243679" y="184178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54873B5" w14:textId="77777777" w:rsidR="00044D26" w:rsidRDefault="00044D26" w:rsidP="00486838">
                                      <w:pPr>
                                        <w:rPr>
                                          <w:rFonts w:eastAsia="Times New Roman"/>
                                        </w:rPr>
                                      </w:pPr>
                                    </w:p>
                                  </w:txbxContent>
                                </wps:txbx>
                                <wps:bodyPr anchor="ctr"/>
                              </wps:wsp>
                              <wps:wsp>
                                <wps:cNvPr id="2465" name="Oval 2465"/>
                                <wps:cNvSpPr/>
                                <wps:spPr>
                                  <a:xfrm>
                                    <a:off x="7542129" y="21148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47A1AA5" w14:textId="77777777" w:rsidR="00044D26" w:rsidRDefault="00044D26" w:rsidP="00486838">
                                      <w:pPr>
                                        <w:rPr>
                                          <w:rFonts w:eastAsia="Times New Roman"/>
                                        </w:rPr>
                                      </w:pPr>
                                    </w:p>
                                  </w:txbxContent>
                                </wps:txbx>
                                <wps:bodyPr anchor="ctr"/>
                              </wps:wsp>
                              <wps:wsp>
                                <wps:cNvPr id="2466" name="Oval 2466"/>
                                <wps:cNvSpPr/>
                                <wps:spPr>
                                  <a:xfrm>
                                    <a:off x="7529429" y="18259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AD8F9A5" w14:textId="77777777" w:rsidR="00044D26" w:rsidRDefault="00044D26" w:rsidP="00486838">
                                      <w:pPr>
                                        <w:rPr>
                                          <w:rFonts w:eastAsia="Times New Roman"/>
                                        </w:rPr>
                                      </w:pPr>
                                    </w:p>
                                  </w:txbxContent>
                                </wps:txbx>
                                <wps:bodyPr anchor="ctr"/>
                              </wps:wsp>
                              <wps:wsp>
                                <wps:cNvPr id="2467" name="Oval 2467"/>
                                <wps:cNvSpPr/>
                                <wps:spPr>
                                  <a:xfrm>
                                    <a:off x="6926589" y="15524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A3AAB4A" w14:textId="77777777" w:rsidR="00044D26" w:rsidRDefault="00044D26" w:rsidP="00486838">
                                      <w:pPr>
                                        <w:rPr>
                                          <w:rFonts w:eastAsia="Times New Roman"/>
                                        </w:rPr>
                                      </w:pPr>
                                    </w:p>
                                  </w:txbxContent>
                                </wps:txbx>
                                <wps:bodyPr anchor="ctr"/>
                              </wps:wsp>
                              <wps:wsp>
                                <wps:cNvPr id="2468" name="Oval 2468"/>
                                <wps:cNvSpPr/>
                                <wps:spPr>
                                  <a:xfrm>
                                    <a:off x="7224629" y="15465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26A48AB" w14:textId="77777777" w:rsidR="00044D26" w:rsidRDefault="00044D26" w:rsidP="00486838">
                                      <w:pPr>
                                        <w:rPr>
                                          <w:rFonts w:eastAsia="Times New Roman"/>
                                        </w:rPr>
                                      </w:pPr>
                                    </w:p>
                                  </w:txbxContent>
                                </wps:txbx>
                                <wps:bodyPr anchor="ctr"/>
                              </wps:wsp>
                              <wps:wsp>
                                <wps:cNvPr id="2469" name="Oval 2469"/>
                                <wps:cNvSpPr/>
                                <wps:spPr>
                                  <a:xfrm>
                                    <a:off x="7510379" y="15306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7FA8FA5" w14:textId="77777777" w:rsidR="00044D26" w:rsidRDefault="00044D26" w:rsidP="00486838">
                                      <w:pPr>
                                        <w:rPr>
                                          <w:rFonts w:eastAsia="Times New Roman"/>
                                        </w:rPr>
                                      </w:pPr>
                                    </w:p>
                                  </w:txbxContent>
                                </wps:txbx>
                                <wps:bodyPr anchor="ctr"/>
                              </wps:wsp>
                            </wpg:grpSp>
                            <wpg:grpSp>
                              <wpg:cNvPr id="2470" name="Group 2470"/>
                              <wpg:cNvGrpSpPr>
                                <a:grpSpLocks/>
                              </wpg:cNvGrpSpPr>
                              <wpg:grpSpPr bwMode="auto">
                                <a:xfrm>
                                  <a:off x="6742439" y="1594138"/>
                                  <a:ext cx="899858" cy="890329"/>
                                  <a:chOff x="6742439" y="1594138"/>
                                  <a:chExt cx="899858" cy="890329"/>
                                </a:xfrm>
                              </wpg:grpSpPr>
                              <wps:wsp>
                                <wps:cNvPr id="2471" name="Oval 2471"/>
                                <wps:cNvSpPr/>
                                <wps:spPr>
                                  <a:xfrm>
                                    <a:off x="6774189" y="22001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AEAE419" w14:textId="77777777" w:rsidR="00044D26" w:rsidRDefault="00044D26" w:rsidP="00486838">
                                      <w:pPr>
                                        <w:rPr>
                                          <w:rFonts w:eastAsia="Times New Roman"/>
                                        </w:rPr>
                                      </w:pPr>
                                    </w:p>
                                  </w:txbxContent>
                                </wps:txbx>
                                <wps:bodyPr anchor="ctr"/>
                              </wps:wsp>
                              <wps:wsp>
                                <wps:cNvPr id="2472" name="Oval 2472"/>
                                <wps:cNvSpPr/>
                                <wps:spPr>
                                  <a:xfrm>
                                    <a:off x="7072229" y="21942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0E2C9B0F" w14:textId="77777777" w:rsidR="00044D26" w:rsidRDefault="00044D26" w:rsidP="00486838">
                                      <w:pPr>
                                        <w:rPr>
                                          <w:rFonts w:eastAsia="Times New Roman"/>
                                        </w:rPr>
                                      </w:pPr>
                                    </w:p>
                                  </w:txbxContent>
                                </wps:txbx>
                                <wps:bodyPr anchor="ctr"/>
                              </wps:wsp>
                              <wps:wsp>
                                <wps:cNvPr id="2473" name="Oval 2473"/>
                                <wps:cNvSpPr/>
                                <wps:spPr>
                                  <a:xfrm>
                                    <a:off x="6761489" y="1911224"/>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BEAD3AC" w14:textId="77777777" w:rsidR="00044D26" w:rsidRDefault="00044D26" w:rsidP="00486838">
                                      <w:pPr>
                                        <w:rPr>
                                          <w:rFonts w:eastAsia="Times New Roman"/>
                                        </w:rPr>
                                      </w:pPr>
                                    </w:p>
                                  </w:txbxContent>
                                </wps:txbx>
                                <wps:bodyPr anchor="ctr"/>
                              </wps:wsp>
                              <wps:wsp>
                                <wps:cNvPr id="2474" name="Oval 2474"/>
                                <wps:cNvSpPr/>
                                <wps:spPr>
                                  <a:xfrm>
                                    <a:off x="7059529" y="190528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2E497BD0" w14:textId="77777777" w:rsidR="00044D26" w:rsidRDefault="00044D26" w:rsidP="00486838">
                                      <w:pPr>
                                        <w:rPr>
                                          <w:rFonts w:eastAsia="Times New Roman"/>
                                        </w:rPr>
                                      </w:pPr>
                                    </w:p>
                                  </w:txbxContent>
                                </wps:txbx>
                                <wps:bodyPr anchor="ctr"/>
                              </wps:wsp>
                              <wps:wsp>
                                <wps:cNvPr id="2475" name="Oval 2475"/>
                                <wps:cNvSpPr/>
                                <wps:spPr>
                                  <a:xfrm>
                                    <a:off x="7357979" y="21783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5B2E3512" w14:textId="77777777" w:rsidR="00044D26" w:rsidRDefault="00044D26" w:rsidP="00486838">
                                      <w:pPr>
                                        <w:rPr>
                                          <w:rFonts w:eastAsia="Times New Roman"/>
                                        </w:rPr>
                                      </w:pPr>
                                    </w:p>
                                  </w:txbxContent>
                                </wps:txbx>
                                <wps:bodyPr anchor="ctr"/>
                              </wps:wsp>
                              <wps:wsp>
                                <wps:cNvPr id="2476" name="Oval 2476"/>
                                <wps:cNvSpPr/>
                                <wps:spPr>
                                  <a:xfrm>
                                    <a:off x="7345279" y="18894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D08FE62" w14:textId="77777777" w:rsidR="00044D26" w:rsidRDefault="00044D26" w:rsidP="00486838">
                                      <w:pPr>
                                        <w:rPr>
                                          <w:rFonts w:eastAsia="Times New Roman"/>
                                        </w:rPr>
                                      </w:pPr>
                                    </w:p>
                                  </w:txbxContent>
                                </wps:txbx>
                                <wps:bodyPr anchor="ctr"/>
                              </wps:wsp>
                              <wps:wsp>
                                <wps:cNvPr id="2477" name="Oval 2477"/>
                                <wps:cNvSpPr/>
                                <wps:spPr>
                                  <a:xfrm>
                                    <a:off x="6742439" y="1615949"/>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6000A612" w14:textId="77777777" w:rsidR="00044D26" w:rsidRDefault="00044D26" w:rsidP="00486838">
                                      <w:pPr>
                                        <w:rPr>
                                          <w:rFonts w:eastAsia="Times New Roman"/>
                                        </w:rPr>
                                      </w:pPr>
                                    </w:p>
                                  </w:txbxContent>
                                </wps:txbx>
                                <wps:bodyPr anchor="ctr"/>
                              </wps:wsp>
                              <wps:wsp>
                                <wps:cNvPr id="2478" name="Oval 2478"/>
                                <wps:cNvSpPr/>
                                <wps:spPr>
                                  <a:xfrm>
                                    <a:off x="7040479" y="1610013"/>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73FE2862" w14:textId="77777777" w:rsidR="00044D26" w:rsidRDefault="00044D26" w:rsidP="00486838">
                                      <w:pPr>
                                        <w:rPr>
                                          <w:rFonts w:eastAsia="Times New Roman"/>
                                        </w:rPr>
                                      </w:pPr>
                                    </w:p>
                                  </w:txbxContent>
                                </wps:txbx>
                                <wps:bodyPr anchor="ctr"/>
                              </wps:wsp>
                              <wps:wsp>
                                <wps:cNvPr id="2479" name="Oval 2479"/>
                                <wps:cNvSpPr/>
                                <wps:spPr>
                                  <a:xfrm>
                                    <a:off x="7326229" y="1594138"/>
                                    <a:ext cx="284318" cy="284318"/>
                                  </a:xfrm>
                                  <a:prstGeom prst="ellipse">
                                    <a:avLst/>
                                  </a:prstGeom>
                                  <a:solidFill>
                                    <a:schemeClr val="bg1">
                                      <a:lumMod val="75000"/>
                                    </a:schemeClr>
                                  </a:solidFill>
                                  <a:ln w="6350">
                                    <a:solidFill>
                                      <a:schemeClr val="tx1"/>
                                    </a:solidFill>
                                  </a:ln>
                                  <a:effectLst/>
                                  <a:scene3d>
                                    <a:camera prst="orthographicFront"/>
                                    <a:lightRig rig="threePt" dir="t"/>
                                  </a:scene3d>
                                  <a:sp3d>
                                    <a:bevelT/>
                                    <a:bevelB/>
                                  </a:sp3d>
                                </wps:spPr>
                                <wps:style>
                                  <a:lnRef idx="1">
                                    <a:schemeClr val="accent1"/>
                                  </a:lnRef>
                                  <a:fillRef idx="3">
                                    <a:schemeClr val="accent1"/>
                                  </a:fillRef>
                                  <a:effectRef idx="2">
                                    <a:schemeClr val="accent1"/>
                                  </a:effectRef>
                                  <a:fontRef idx="minor">
                                    <a:schemeClr val="lt1"/>
                                  </a:fontRef>
                                </wps:style>
                                <wps:txbx>
                                  <w:txbxContent>
                                    <w:p w14:paraId="19DA3E98" w14:textId="77777777" w:rsidR="00044D26" w:rsidRDefault="00044D26" w:rsidP="00486838">
                                      <w:pPr>
                                        <w:rPr>
                                          <w:rFonts w:eastAsia="Times New Roman"/>
                                        </w:rPr>
                                      </w:pPr>
                                    </w:p>
                                  </w:txbxContent>
                                </wps:txbx>
                                <wps:bodyPr anchor="ctr"/>
                              </wps:wsp>
                            </wpg:grpSp>
                          </wpg:grpSp>
                        </wpg:grpSp>
                      </wpg:grpSp>
                      <wps:wsp>
                        <wps:cNvPr id="2480" name="Right Arrow 2480"/>
                        <wps:cNvSpPr>
                          <a:spLocks noChangeArrowheads="1"/>
                        </wps:cNvSpPr>
                        <wps:spPr bwMode="auto">
                          <a:xfrm>
                            <a:off x="2996565" y="1526540"/>
                            <a:ext cx="715842" cy="435172"/>
                          </a:xfrm>
                          <a:prstGeom prst="rightArrow">
                            <a:avLst>
                              <a:gd name="adj1" fmla="val 50000"/>
                              <a:gd name="adj2" fmla="val 49997"/>
                            </a:avLst>
                          </a:prstGeom>
                          <a:solidFill>
                            <a:srgbClr val="FF0000"/>
                          </a:solidFill>
                          <a:ln w="19050">
                            <a:solidFill>
                              <a:schemeClr val="tx1"/>
                            </a:solidFill>
                            <a:miter lim="800000"/>
                            <a:headEnd/>
                            <a:tailEnd/>
                          </a:ln>
                          <a:effectLst>
                            <a:outerShdw blurRad="40000" dist="23000" dir="5400000" rotWithShape="0">
                              <a:srgbClr val="000000">
                                <a:alpha val="34998"/>
                              </a:srgbClr>
                            </a:outerShdw>
                          </a:effectLst>
                        </wps:spPr>
                        <wps:txbx>
                          <w:txbxContent>
                            <w:p w14:paraId="6BB46266" w14:textId="77777777" w:rsidR="00044D26" w:rsidRDefault="00044D26" w:rsidP="00486838">
                              <w:pPr>
                                <w:rPr>
                                  <w:rFonts w:eastAsia="Times New Roman"/>
                                </w:rPr>
                              </w:pPr>
                            </w:p>
                          </w:txbxContent>
                        </wps:txbx>
                        <wps:bodyPr anchor="ctr"/>
                      </wps:wsp>
                      <wps:wsp>
                        <wps:cNvPr id="2481" name="Text Box 5"/>
                        <wps:cNvSpPr txBox="1">
                          <a:spLocks noChangeArrowheads="1"/>
                        </wps:cNvSpPr>
                        <wps:spPr bwMode="auto">
                          <a:xfrm>
                            <a:off x="2875915" y="759460"/>
                            <a:ext cx="999626" cy="737646"/>
                          </a:xfrm>
                          <a:prstGeom prst="rect">
                            <a:avLst/>
                          </a:prstGeom>
                          <a:solidFill>
                            <a:schemeClr val="bg1"/>
                          </a:solidFill>
                          <a:ln w="15875">
                            <a:solidFill>
                              <a:srgbClr val="000000"/>
                            </a:solidFill>
                            <a:miter lim="800000"/>
                            <a:headEnd/>
                            <a:tailEnd/>
                          </a:ln>
                        </wps:spPr>
                        <wps:txbx>
                          <w:txbxContent>
                            <w:p w14:paraId="00F1FAF4" w14:textId="77777777" w:rsidR="00044D26" w:rsidRDefault="00044D26" w:rsidP="00486838">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Break up into small lumps.</w:t>
                              </w:r>
                            </w:p>
                          </w:txbxContent>
                        </wps:txbx>
                        <wps:bodyPr wrap="square" lIns="72000" rIns="36000">
                          <a:noAutofit/>
                        </wps:bodyPr>
                      </wps:wsp>
                      <wps:wsp>
                        <wps:cNvPr id="509" name="Text Box 5"/>
                        <wps:cNvSpPr txBox="1">
                          <a:spLocks noChangeArrowheads="1"/>
                        </wps:cNvSpPr>
                        <wps:spPr bwMode="auto">
                          <a:xfrm>
                            <a:off x="0" y="2453005"/>
                            <a:ext cx="3203575" cy="1527175"/>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65D219" w14:textId="77777777"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 xml:space="preserve">The large lump has few marble particles exposed to the hydrochloric acid. </w:t>
                              </w:r>
                              <w:r>
                                <w:rPr>
                                  <w:rFonts w:ascii="Arial" w:eastAsia="MS PGothic" w:hAnsi="Arial" w:cs="MS PGothic"/>
                                  <w:b/>
                                  <w:bCs/>
                                  <w:color w:val="FF0000"/>
                                  <w:kern w:val="24"/>
                                  <w:sz w:val="28"/>
                                  <w:szCs w:val="28"/>
                                </w:rPr>
                                <w:t>It has a small surface area</w:t>
                              </w:r>
                              <w:r>
                                <w:rPr>
                                  <w:rFonts w:ascii="Arial" w:eastAsia="MS PGothic" w:hAnsi="Arial" w:cs="MS PGothic"/>
                                  <w:color w:val="000000" w:themeColor="text1"/>
                                  <w:kern w:val="24"/>
                                  <w:sz w:val="28"/>
                                  <w:szCs w:val="28"/>
                                </w:rPr>
                                <w:t>.</w:t>
                              </w:r>
                            </w:p>
                            <w:p w14:paraId="7639F19B" w14:textId="36315D90"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Very few collisions take place between the marble and hydrochloric acid.</w:t>
                              </w:r>
                            </w:p>
                            <w:p w14:paraId="27F6B023" w14:textId="77777777" w:rsidR="00044D26" w:rsidRDefault="00044D26" w:rsidP="00380659">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The reaction is slow.</w:t>
                              </w:r>
                            </w:p>
                          </w:txbxContent>
                        </wps:txbx>
                        <wps:bodyPr wrap="square">
                          <a:noAutofit/>
                        </wps:bodyPr>
                      </wps:wsp>
                      <wps:wsp>
                        <wps:cNvPr id="510" name="Text Box 5"/>
                        <wps:cNvSpPr txBox="1">
                          <a:spLocks noChangeArrowheads="1"/>
                        </wps:cNvSpPr>
                        <wps:spPr bwMode="auto">
                          <a:xfrm>
                            <a:off x="3437255" y="2599055"/>
                            <a:ext cx="3429000" cy="1369695"/>
                          </a:xfrm>
                          <a:prstGeom prst="rect">
                            <a:avLst/>
                          </a:prstGeom>
                          <a:solidFill>
                            <a:schemeClr val="bg1"/>
                          </a:solidFill>
                          <a:ln w="19050">
                            <a:solidFill>
                              <a:schemeClr val="tx1"/>
                            </a:solidFill>
                            <a:miter lim="800000"/>
                            <a:headEnd/>
                            <a:tailEnd/>
                          </a:ln>
                          <a:effectLst>
                            <a:outerShdw blurRad="50800" dist="139700" dir="2700000" algn="tl" rotWithShape="0">
                              <a:srgbClr val="000000">
                                <a:alpha val="42998"/>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D1BBB6" w14:textId="77777777"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 xml:space="preserve">The small lumps expose a large number of marble particles to the hydrochloric acid. </w:t>
                              </w:r>
                              <w:r>
                                <w:rPr>
                                  <w:rFonts w:ascii="Arial" w:eastAsia="MS PGothic" w:hAnsi="Arial" w:cs="MS PGothic"/>
                                  <w:b/>
                                  <w:bCs/>
                                  <w:color w:val="FF0000"/>
                                  <w:kern w:val="24"/>
                                  <w:sz w:val="28"/>
                                  <w:szCs w:val="28"/>
                                </w:rPr>
                                <w:t>It has a large surface area</w:t>
                              </w:r>
                              <w:r>
                                <w:rPr>
                                  <w:rFonts w:ascii="Arial" w:eastAsia="MS PGothic" w:hAnsi="Arial" w:cs="MS PGothic"/>
                                  <w:color w:val="000000" w:themeColor="text1"/>
                                  <w:kern w:val="24"/>
                                  <w:sz w:val="28"/>
                                  <w:szCs w:val="28"/>
                                </w:rPr>
                                <w:t>.</w:t>
                              </w:r>
                            </w:p>
                            <w:p w14:paraId="681B23C9" w14:textId="38724AC5"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Many collisions take place between the marble and hydrochloric acid.</w:t>
                              </w:r>
                            </w:p>
                            <w:p w14:paraId="7438BACC" w14:textId="77777777" w:rsidR="00044D26" w:rsidRDefault="00044D26" w:rsidP="00380659">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The reaction is fast.</w:t>
                              </w:r>
                            </w:p>
                          </w:txbxContent>
                        </wps:txbx>
                        <wps:bodyPr wrap="square">
                          <a:noAutofit/>
                        </wps:bodyPr>
                      </wps:wsp>
                    </wpg:wgp>
                  </a:graphicData>
                </a:graphic>
              </wp:anchor>
            </w:drawing>
          </mc:Choice>
          <mc:Fallback xmlns:mv="urn:schemas-microsoft-com:mac:vml" xmlns:mo="http://schemas.microsoft.com/office/mac/office/2008/main">
            <w:pict>
              <v:group id="Group 200" o:spid="_x0000_s1654" style="position:absolute;margin-left:-16.35pt;margin-top:3.95pt;width:540.65pt;height:313.4pt;z-index:251711488" coordsize="6866255,3980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">
                <v:shape id="Text Box 5" o:spid="_x0000_s1655" type="#_x0000_t202" style="position:absolute;left:817245;width:2019300;height:38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UHkxAAA&#10;AN0AAAAPAAAAZHJzL2Rvd25yZXYueG1sRE9Na8JAEL0L/Q/LFHrTTVvUNnUVLZp6EkyC9Dhkp0kw&#10;Oxuyq0n/fbcgeJvH+5zFajCNuFLnassKnicRCOLC6ppLBXm2G7+BcB5ZY2OZFPySg9XyYbTAWNue&#10;j3RNfSlCCLsYFVTet7GUrqjIoJvYljhwP7Yz6APsSqk77EO4aeRLFM2kwZpDQ4UtfVZUnNOLUZAU&#10;Wf7VnLb1Kd346SGZHctvu1Hq6XFYf4DwNPi7+Obe6zD/ff4K/9+EE+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lB5MQAAADdAAAADwAAAAAAAAAAAAAAAACXAgAAZHJzL2Rv&#10;d25yZXYueG1sUEsFBgAAAAAEAAQA9QAAAIgDAAAAAA==&#10;" fillcolor="white [3212]" strokecolor="black [3213]" strokeweight="1.25pt">
                  <v:textbox inset="2mm,2.6mm,2mm,2.6mm">
                    <w:txbxContent>
                      <w:p w14:paraId="3404AB8F" w14:textId="77777777" w:rsidR="00044D26" w:rsidRDefault="00044D26" w:rsidP="00486838">
                        <w:pPr>
                          <w:pStyle w:val="NormalWeb"/>
                          <w:spacing w:before="0" w:beforeAutospacing="0" w:after="0" w:afterAutospacing="0"/>
                          <w:jc w:val="center"/>
                          <w:textAlignment w:val="baseline"/>
                        </w:pPr>
                        <w:r>
                          <w:rPr>
                            <w:rFonts w:ascii="Arial" w:eastAsia="MS PGothic" w:hAnsi="Arial" w:cs="MS PGothic"/>
                            <w:b/>
                            <w:bCs/>
                            <w:color w:val="000000" w:themeColor="text1"/>
                            <w:kern w:val="24"/>
                          </w:rPr>
                          <w:t>LARGE LUMP</w:t>
                        </w:r>
                      </w:p>
                    </w:txbxContent>
                  </v:textbox>
                </v:shape>
                <v:shape id="Text Box 5" o:spid="_x0000_s1656" type="#_x0000_t202" style="position:absolute;left:4310380;top:10795;width:200914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O8UxgAA&#10;AN0AAAAPAAAAZHJzL2Rvd25yZXYueG1sRI9Ba8JAEIXvBf/DMkJvdaNYrWlWETVQelKr0OOQnWSD&#10;2dmQ3Wr677sFwdsM78373mSr3jbiSp2vHSsYjxIQxIXTNVcKTl/5yxsIH5A1No5JwS95WC0HTxmm&#10;2t34QNdjqEQMYZ+iAhNCm0rpC0MW/ci1xFErXWcxxLWrpO7wFsNtIydJMpMWa44Egy1tDBWX44+N&#10;kES/bvN8sf82uF/vPovSnXdSqedhv34HEagPD/P9+kPH+ov5FP6/iSP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FO8UxgAAAN0AAAAPAAAAAAAAAAAAAAAAAJcCAABkcnMv&#10;ZG93bnJldi54bWxQSwUGAAAAAAQABAD1AAAAigMAAAAA&#10;" fillcolor="white [3212]" strokeweight="1.5pt">
                  <v:textbox inset="2mm,2.6mm,2mm,2.6mm">
                    <w:txbxContent>
                      <w:p w14:paraId="32366B96" w14:textId="77777777" w:rsidR="00044D26" w:rsidRDefault="00044D26" w:rsidP="00486838">
                        <w:pPr>
                          <w:pStyle w:val="NormalWeb"/>
                          <w:spacing w:before="0" w:beforeAutospacing="0" w:after="0" w:afterAutospacing="0"/>
                          <w:jc w:val="center"/>
                          <w:textAlignment w:val="baseline"/>
                        </w:pPr>
                        <w:r>
                          <w:rPr>
                            <w:rFonts w:ascii="Arial" w:eastAsia="MS PGothic" w:hAnsi="Arial" w:cs="MS PGothic"/>
                            <w:b/>
                            <w:bCs/>
                            <w:color w:val="000000" w:themeColor="text1"/>
                            <w:kern w:val="24"/>
                          </w:rPr>
                          <w:t>SMALL LUMPS</w:t>
                        </w:r>
                      </w:p>
                    </w:txbxContent>
                  </v:textbox>
                </v:shape>
                <v:group id="Group 1862" o:spid="_x0000_s1657" style="position:absolute;left:607695;top:420370;width:2143879;height:1920871" coordsize="2259825,1897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xe4cxAAAAN0AAAAPAAAAZHJzL2Rvd25yZXYueG1sRE9Na4NAEL0X8h+WCfTW&#10;rKZExGQTQmhLD1KoFkpugztRiTsr7lbNv+8GCr3N433O7jCbTow0uNaygngVgSCurG65VvBVvj6l&#10;IJxH1thZJgU3cnDYLx52mGk78SeNha9FCGGXoYLG+z6T0lUNGXQr2xMH7mIHgz7AoZZ6wCmEm06u&#10;oyiRBlsODQ32dGqouhY/RsHbhNPxOX4Z8+vldDuXm4/vPCalHpfzcQvC0+z/xX/udx3mp8ka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xe4cxAAAAN0AAAAP&#10;AAAAAAAAAAAAAAAAAKkCAABkcnMvZG93bnJldi54bWxQSwUGAAAAAAQABAD6AAAAmgMAAAAA&#10;">
                  <v:group id="Group 1976" o:spid="_x0000_s1658" style="position:absolute;left:304800;top:206375;width:1759265;height:1447017" coordorigin="398463,357187" coordsize="2300033,18904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xnFfxAAAAN0AAAAPAAAAZHJzL2Rvd25yZXYueG1sRE9Na8JAEL0L/Q/LFHrT&#10;TVpqa+oqIlU8iGAUxNuQHZNgdjZkt0n8911B8DaP9znTeW8q0VLjSssK4lEEgjizuuRcwfGwGn6D&#10;cB5ZY2WZFNzIwXz2Mphiom3He2pTn4sQwi5BBYX3dSKlywoy6Ea2Jg7cxTYGfYBNLnWDXQg3lXyP&#10;orE0WHJoKLCmZUHZNf0zCtYddouP+LfdXi/L2/nwuTttY1Lq7bVf/IDw1Pun+OHe6DB/8jW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xnFfxAAAAN0AAAAP&#10;AAAAAAAAAAAAAAAAAKkCAABkcnMvZG93bnJldi54bWxQSwUGAAAAAAQABAD6AAAAmgMAAAAA&#10;">
                    <v:group id="Group 1977" o:spid="_x0000_s1659" style="position:absolute;left:893763;top:357187;width:1804733;height:1744404" coordorigin="893763,357187" coordsize="1804733,1744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itTExAAAAN0AAAAPAAAAZHJzL2Rvd25yZXYueG1sRE9La8JAEL4X+h+WKXjT&#10;TSo1mrqKSFs8iOADpLchOybB7GzIbpP4711B6G0+vufMl72pREuNKy0riEcRCOLM6pJzBafj93AK&#10;wnlkjZVlUnAjB8vF68scU2073lN78LkIIexSVFB4X6dSuqwgg25ka+LAXWxj0AfY5FI32IVwU8n3&#10;KJpIgyWHhgJrWheUXQ9/RsFPh91qHH+12+tlffs9fuzO25iUGrz1q08Qnnr/L366NzrMnyU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itTExAAAAN0AAAAP&#10;AAAAAAAAAAAAAAAAAKkCAABkcnMvZG93bnJldi54bWxQSwUGAAAAAAQABAD6AAAAmgMAAAAA&#10;">
                      <v:oval id="Oval 1978" o:spid="_x0000_s1660" style="position:absolute;left:941388;top:18077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LIkxwAA&#10;AN0AAAAPAAAAZHJzL2Rvd25yZXYueG1sRI9La8NADITvhf6HRYVcSrJuKHk42YRgKC2kUJrXWXgV&#10;29irdbzbxPn31aHQm8SMZj4t171r1JW6UHk28DJKQBHn3lZcGDjs34YzUCEiW2w8k4E7BVivHh+W&#10;mFp/42+67mKhJIRDigbKGNtU65CX5DCMfEss2tl3DqOsXaFthzcJd40eJ8lEO6xYGkpsKSspr3c/&#10;zkDWHuvP9/o1cRN+rjfbU/Z1uWTGDJ76zQJUpD7+m/+uP6zgz6eCK9/ICHr1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JSyJMcAAADdAAAADwAAAAAAAAAAAAAAAACXAgAAZHJz&#10;L2Rvd25yZXYueG1sUEsFBgAAAAAEAAQA9QAAAIsDAAAAAA==&#10;" fillcolor="#bfbfbf [2412]" strokecolor="black [3213]" strokeweight=".5pt">
                        <v:textbox>
                          <w:txbxContent>
                            <w:p w14:paraId="6F60841F" w14:textId="77777777" w:rsidR="00044D26" w:rsidRDefault="00044D26" w:rsidP="00486838">
                              <w:pPr>
                                <w:rPr>
                                  <w:rFonts w:eastAsia="Times New Roman"/>
                                </w:rPr>
                              </w:pPr>
                            </w:p>
                          </w:txbxContent>
                        </v:textbox>
                      </v:oval>
                      <v:oval id="Oval 1979" o:spid="_x0000_s1661" style="position:absolute;left:1239428;top:18018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Be/xQAA&#10;AN0AAAAPAAAAZHJzL2Rvd25yZXYueG1sRE9Na8JAEL0L/odlBC+lbiyiNWYjEigttFAaW89DdkxC&#10;srMxu2r8991Cwds83uck28G04kK9qy0rmM8iEMSF1TWXCr73L4/PIJxH1thaJgU3crBNx6MEY22v&#10;/EWX3JcihLCLUUHlfRdL6YqKDLqZ7YgDd7S9QR9gX0rd4zWEm1Y+RdFSGqw5NFTYUVZR0eRnoyDr&#10;fpqP12YRmSU/NLv3Q/Z5OmVKTSfDbgPC0+Dv4n/3mw7z16s1/H0TTp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YF7/FAAAA3QAAAA8AAAAAAAAAAAAAAAAAlwIAAGRycy9k&#10;b3ducmV2LnhtbFBLBQYAAAAABAAEAPUAAACJAwAAAAA=&#10;" fillcolor="#bfbfbf [2412]" strokecolor="black [3213]" strokeweight=".5pt">
                        <v:textbox>
                          <w:txbxContent>
                            <w:p w14:paraId="64B99DCF" w14:textId="77777777" w:rsidR="00044D26" w:rsidRDefault="00044D26" w:rsidP="00486838">
                              <w:pPr>
                                <w:rPr>
                                  <w:rFonts w:eastAsia="Times New Roman"/>
                                </w:rPr>
                              </w:pPr>
                            </w:p>
                          </w:txbxContent>
                        </v:textbox>
                      </v:oval>
                      <v:oval id="Oval 1980" o:spid="_x0000_s1662" style="position:absolute;left:1525588;top:18172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84FxwAA&#10;AN0AAAAPAAAAZHJzL2Rvd25yZXYueG1sRI9Ba8JAEIXvBf/DMkIvRTeWIpq6igSkhQrSaHsestMk&#10;JDsbs1tN/71zEHqb4b1575vVZnCtulAfas8GZtMEFHHhbc2lgdNxN1mAChHZYuuZDPxRgM169LDC&#10;1Porf9Ilj6WSEA4pGqhi7FKtQ1GRwzD1HbFoP753GGXtS217vEq4a/Vzksy1w5qlocKOsoqKJv91&#10;BrLuq9m/NS+Jm/NTs/34zg7nc2bM43jYvoKKNMR/8/363Qr+ciH88o2MoN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zfOBccAAADdAAAADwAAAAAAAAAAAAAAAACXAgAAZHJz&#10;L2Rvd25yZXYueG1sUEsFBgAAAAAEAAQA9QAAAIsDAAAAAA==&#10;" fillcolor="#bfbfbf [2412]" strokecolor="black [3213]" strokeweight=".5pt">
                        <v:textbox>
                          <w:txbxContent>
                            <w:p w14:paraId="3FE7F47A" w14:textId="77777777" w:rsidR="00044D26" w:rsidRDefault="00044D26" w:rsidP="00486838">
                              <w:pPr>
                                <w:rPr>
                                  <w:rFonts w:eastAsia="Times New Roman"/>
                                </w:rPr>
                              </w:pPr>
                            </w:p>
                          </w:txbxContent>
                        </v:textbox>
                      </v:oval>
                      <v:oval id="Oval 1981" o:spid="_x0000_s1663" style="position:absolute;left:1823628;top:18113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2uewwAA&#10;AN0AAAAPAAAAZHJzL2Rvd25yZXYueG1sRE/bisIwEH0X/Icwgi+ypsoibtcoUhCFXRCvz0Mz25Y2&#10;k9pErX9vFgTf5nCuM1u0phI3alxhWcFoGIEgTq0uOFNwPKw+piCcR9ZYWSYFD3KwmHc7M4y1vfOO&#10;bnufiRDCLkYFufd1LKVLczLohrYmDtyfbQz6AJtM6gbvIdxUchxFE2mw4NCQY01JTmm5vxoFSX0q&#10;f9flZ2QmPCiXP+dke7kkSvV77fIbhKfWv8Uv90aH+V/TEfx/E06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e2uewwAAAN0AAAAPAAAAAAAAAAAAAAAAAJcCAABkcnMvZG93&#10;bnJldi54bWxQSwUGAAAAAAQABAD1AAAAhwMAAAAA&#10;" fillcolor="#bfbfbf [2412]" strokecolor="black [3213]" strokeweight=".5pt">
                        <v:textbox>
                          <w:txbxContent>
                            <w:p w14:paraId="409AC3D6" w14:textId="77777777" w:rsidR="00044D26" w:rsidRDefault="00044D26" w:rsidP="00486838">
                              <w:pPr>
                                <w:rPr>
                                  <w:rFonts w:eastAsia="Times New Roman"/>
                                </w:rPr>
                              </w:pPr>
                            </w:p>
                          </w:txbxContent>
                        </v:textbox>
                      </v:oval>
                      <v:oval id="Oval 1982" o:spid="_x0000_s1664" style="position:absolute;left:2116138;top:18109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fXpwwAA&#10;AN0AAAAPAAAAZHJzL2Rvd25yZXYueG1sRE/bisIwEH0X/Icwgi+ypsoibtcoUhCFXRCvz0Mz25Y2&#10;k9pErX9vFgTf5nCuM1u0phI3alxhWcFoGIEgTq0uOFNwPKw+piCcR9ZYWSYFD3KwmHc7M4y1vfOO&#10;bnufiRDCLkYFufd1LKVLczLohrYmDtyfbQz6AJtM6gbvIdxUchxFE2mw4NCQY01JTmm5vxoFSX0q&#10;f9flZ2QmPCiXP+dke7kkSvV77fIbhKfWv8Uv90aH+V/TMfx/E06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qfXpwwAAAN0AAAAPAAAAAAAAAAAAAAAAAJcCAABkcnMvZG93&#10;bnJldi54bWxQSwUGAAAAAAQABAD1AAAAhwMAAAAA&#10;" fillcolor="#bfbfbf [2412]" strokecolor="black [3213]" strokeweight=".5pt">
                        <v:textbox>
                          <w:txbxContent>
                            <w:p w14:paraId="0C57C894" w14:textId="77777777" w:rsidR="00044D26" w:rsidRDefault="00044D26" w:rsidP="00486838">
                              <w:pPr>
                                <w:rPr>
                                  <w:rFonts w:eastAsia="Times New Roman"/>
                                </w:rPr>
                              </w:pPr>
                            </w:p>
                          </w:txbxContent>
                        </v:textbox>
                      </v:oval>
                      <v:oval id="Oval 1983" o:spid="_x0000_s1665" style="position:absolute;left:2414178;top:18049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VBywwAA&#10;AN0AAAAPAAAAZHJzL2Rvd25yZXYueG1sRE9Na8JAEL0X/A/LCF5K3ahFbHQVCYiCBVFbz0N2TEKy&#10;szG7avz3bqHgbR7vc2aL1lTiRo0rLCsY9CMQxKnVBWcKfo6rjwkI55E1VpZJwYMcLOadtxnG2t55&#10;T7eDz0QIYRejgtz7OpbSpTkZdH1bEwfubBuDPsAmk7rBewg3lRxG0VgaLDg05FhTklNaHq5GQVL/&#10;lt/r8jMyY34vl9tTsrtcEqV63XY5BeGp9S/xv3ujw/yvyQj+vgkn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5VBywwAAAN0AAAAPAAAAAAAAAAAAAAAAAJcCAABkcnMvZG93&#10;bnJldi54bWxQSwUGAAAAAAQABAD1AAAAhwMAAAAA&#10;" fillcolor="#bfbfbf [2412]" strokecolor="black [3213]" strokeweight=".5pt">
                        <v:textbox>
                          <w:txbxContent>
                            <w:p w14:paraId="1EB69575" w14:textId="77777777" w:rsidR="00044D26" w:rsidRDefault="00044D26" w:rsidP="00486838">
                              <w:pPr>
                                <w:rPr>
                                  <w:rFonts w:eastAsia="Times New Roman"/>
                                </w:rPr>
                              </w:pPr>
                            </w:p>
                          </w:txbxContent>
                        </v:textbox>
                      </v:oval>
                      <v:oval id="Oval 1984" o:spid="_x0000_s1666" style="position:absolute;left:928688;top:15188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MgGwwAA&#10;AN0AAAAPAAAAZHJzL2Rvd25yZXYueG1sRE/bisIwEH0X/Icwgi+ypoqI2zWKFERBYfH6PDSzbWkz&#10;qU3U7t9vhAXf5nCuM1+2phIPalxhWcFoGIEgTq0uOFNwPq0/ZiCcR9ZYWSYFv+Rgueh25hhr++QD&#10;PY4+EyGEXYwKcu/rWEqX5mTQDW1NHLgf2xj0ATaZ1A0+Q7ip5DiKptJgwaEhx5qSnNLyeDcKkvpS&#10;7jflJDJTHpSr3TX5vt0Spfq9dvUFwlPr3+J/91aH+Z+zCby+C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DMgGwwAAAN0AAAAPAAAAAAAAAAAAAAAAAJcCAABkcnMvZG93&#10;bnJldi54bWxQSwUGAAAAAAQABAD1AAAAhwMAAAAA&#10;" fillcolor="#bfbfbf [2412]" strokecolor="black [3213]" strokeweight=".5pt">
                        <v:textbox>
                          <w:txbxContent>
                            <w:p w14:paraId="5D906C1D" w14:textId="77777777" w:rsidR="00044D26" w:rsidRDefault="00044D26" w:rsidP="00486838">
                              <w:pPr>
                                <w:rPr>
                                  <w:rFonts w:eastAsia="Times New Roman"/>
                                </w:rPr>
                              </w:pPr>
                            </w:p>
                          </w:txbxContent>
                        </v:textbox>
                      </v:oval>
                      <v:oval id="Oval 1985" o:spid="_x0000_s1667" style="position:absolute;left:1226728;top:15128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2dwwAA&#10;AN0AAAAPAAAAZHJzL2Rvd25yZXYueG1sRE9Na8JAEL0X/A/LCF5K3ShWbHQVCYiCBVFbz0N2TEKy&#10;szG7avz3bqHgbR7vc2aL1lTiRo0rLCsY9CMQxKnVBWcKfo6rjwkI55E1VpZJwYMcLOadtxnG2t55&#10;T7eDz0QIYRejgtz7OpbSpTkZdH1bEwfubBuDPsAmk7rBewg3lRxG0VgaLDg05FhTklNaHq5GQVL/&#10;lt/rchSZMb+Xy+0p2V0uiVK9brucgvDU+pf4373RYf7X5BP+vgkn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2dwwAAAN0AAAAPAAAAAAAAAAAAAAAAAJcCAABkcnMvZG93&#10;bnJldi54bWxQSwUGAAAAAAQABAD1AAAAhwMAAAAA&#10;" fillcolor="#bfbfbf [2412]" strokecolor="black [3213]" strokeweight=".5pt">
                        <v:textbox>
                          <w:txbxContent>
                            <w:p w14:paraId="089080BC" w14:textId="77777777" w:rsidR="00044D26" w:rsidRDefault="00044D26" w:rsidP="00486838">
                              <w:pPr>
                                <w:rPr>
                                  <w:rFonts w:eastAsia="Times New Roman"/>
                                </w:rPr>
                              </w:pPr>
                            </w:p>
                          </w:txbxContent>
                        </v:textbox>
                      </v:oval>
                      <v:oval id="Oval 1986" o:spid="_x0000_s1668" style="position:absolute;left:1512888;top:15283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vPqxAAA&#10;AN0AAAAPAAAAZHJzL2Rvd25yZXYueG1sRE9Na8JAEL0X/A/LCL0U3Vgk2NRNkEBpwUIx1p6H7JiE&#10;ZGdjdqvx37uFgrd5vM9ZZ6PpxJkG11hWsJhHIIhLqxuuFHzv32YrEM4ja+wsk4IrOcjSycMaE20v&#10;vKNz4SsRQtglqKD2vk+kdGVNBt3c9sSBO9rBoA9wqKQe8BLCTSefoyiWBhsODTX2lNdUtsWvUZD3&#10;h/bzvV1GJuandrP9yb9Op1ypx+m4eQXhafR38b/7Q4f5L6sY/r4JJ8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5Lz6sQAAADdAAAADwAAAAAAAAAAAAAAAACXAgAAZHJzL2Rv&#10;d25yZXYueG1sUEsFBgAAAAAEAAQA9QAAAIgDAAAAAA==&#10;" fillcolor="#bfbfbf [2412]" strokecolor="black [3213]" strokeweight=".5pt">
                        <v:textbox>
                          <w:txbxContent>
                            <w:p w14:paraId="2AA76ADD" w14:textId="77777777" w:rsidR="00044D26" w:rsidRDefault="00044D26" w:rsidP="00486838">
                              <w:pPr>
                                <w:rPr>
                                  <w:rFonts w:eastAsia="Times New Roman"/>
                                </w:rPr>
                              </w:pPr>
                            </w:p>
                          </w:txbxContent>
                        </v:textbox>
                      </v:oval>
                      <v:oval id="Oval 1987" o:spid="_x0000_s1669" style="position:absolute;left:1810928;top:15224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lZxwwAA&#10;AN0AAAAPAAAAZHJzL2Rvd25yZXYueG1sRE9Na8JAEL0X/A/LCF5K3SiiNrqKBETBgqit5yE7JiHZ&#10;2ZhdNf57t1DobR7vc+bL1lTiTo0rLCsY9CMQxKnVBWcKvk/rjykI55E1VpZJwZMcLBedtznG2j74&#10;QPejz0QIYRejgtz7OpbSpTkZdH1bEwfuYhuDPsAmk7rBRwg3lRxG0VgaLDg05FhTklNaHm9GQVL/&#10;lF+bchSZMb+Xq9052V+viVK9bruagfDU+n/xn3urw/zP6QR+vwkn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3lZxwwAAAN0AAAAPAAAAAAAAAAAAAAAAAJcCAABkcnMvZG93&#10;bnJldi54bWxQSwUGAAAAAAQABAD1AAAAhwMAAAAA&#10;" fillcolor="#bfbfbf [2412]" strokecolor="black [3213]" strokeweight=".5pt">
                        <v:textbox>
                          <w:txbxContent>
                            <w:p w14:paraId="73BB6D75" w14:textId="77777777" w:rsidR="00044D26" w:rsidRDefault="00044D26" w:rsidP="00486838">
                              <w:pPr>
                                <w:rPr>
                                  <w:rFonts w:eastAsia="Times New Roman"/>
                                </w:rPr>
                              </w:pPr>
                            </w:p>
                          </w:txbxContent>
                        </v:textbox>
                      </v:oval>
                      <v:oval id="Oval 1988" o:spid="_x0000_s1670" style="position:absolute;left:2103438;top:15219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cIDxwAA&#10;AN0AAAAPAAAAZHJzL2Rvd25yZXYueG1sRI9Ba8JAEIXvBf/DMkIvRTeWIpq6igSkhQrSaHsestMk&#10;JDsbs1tN/71zEHqb4b1575vVZnCtulAfas8GZtMEFHHhbc2lgdNxN1mAChHZYuuZDPxRgM169LDC&#10;1Porf9Ilj6WSEA4pGqhi7FKtQ1GRwzD1HbFoP753GGXtS217vEq4a/Vzksy1w5qlocKOsoqKJv91&#10;BrLuq9m/NS+Jm/NTs/34zg7nc2bM43jYvoKKNMR/8/363Qr+ciG48o2MoN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UHCA8cAAADdAAAADwAAAAAAAAAAAAAAAACXAgAAZHJz&#10;L2Rvd25yZXYueG1sUEsFBgAAAAAEAAQA9QAAAIsDAAAAAA==&#10;" fillcolor="#bfbfbf [2412]" strokecolor="black [3213]" strokeweight=".5pt">
                        <v:textbox>
                          <w:txbxContent>
                            <w:p w14:paraId="78632526" w14:textId="77777777" w:rsidR="00044D26" w:rsidRDefault="00044D26" w:rsidP="00486838">
                              <w:pPr>
                                <w:rPr>
                                  <w:rFonts w:eastAsia="Times New Roman"/>
                                </w:rPr>
                              </w:pPr>
                            </w:p>
                          </w:txbxContent>
                        </v:textbox>
                      </v:oval>
                      <v:oval id="Oval 1989" o:spid="_x0000_s1671" style="position:absolute;left:2401478;top:15160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eYxAAA&#10;AN0AAAAPAAAAZHJzL2Rvd25yZXYueG1sRE9Na8JAEL0X/A/LCF5K3ShFNHWVECgVWihV2/OQHZOQ&#10;7GySXZP4791Cobd5vM/Z7kdTi546V1pWsJhHIIgzq0vOFZxPr09rEM4ja6wtk4IbOdjvJg9bjLUd&#10;+Iv6o89FCGEXo4LC+yaW0mUFGXRz2xAH7mI7gz7ALpe6wyGEm1ouo2glDZYcGgpsKC0oq45XoyBt&#10;vquPt+o5Mit+rJL3n/SzbVOlZtMxeQHhafT/4j/3QYf5m/UGfr8JJ8jd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1nmMQAAADdAAAADwAAAAAAAAAAAAAAAACXAgAAZHJzL2Rv&#10;d25yZXYueG1sUEsFBgAAAAAEAAQA9QAAAIgDAAAAAA==&#10;" fillcolor="#bfbfbf [2412]" strokecolor="black [3213]" strokeweight=".5pt">
                        <v:textbox>
                          <w:txbxContent>
                            <w:p w14:paraId="0E95288E" w14:textId="77777777" w:rsidR="00044D26" w:rsidRDefault="00044D26" w:rsidP="00486838">
                              <w:pPr>
                                <w:rPr>
                                  <w:rFonts w:eastAsia="Times New Roman"/>
                                </w:rPr>
                              </w:pPr>
                            </w:p>
                          </w:txbxContent>
                        </v:textbox>
                      </v:oval>
                      <v:oval id="Oval 1990" o:spid="_x0000_s1672" style="position:absolute;left:919163;top:12298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7ljYxwAA&#10;AN0AAAAPAAAAZHJzL2Rvd25yZXYueG1sRI9Pa8JAEMXvQr/DMoVeim5aitTUVSQgChVK/dPzkJ0m&#10;IdnZmF01fnvnIHib4b157zfTee8adaYuVJ4NvI0SUMS5txUXBva75fATVIjIFhvPZOBKAeazp8EU&#10;U+sv/EvnbSyUhHBI0UAZY5tqHfKSHIaRb4lF+/edwyhrV2jb4UXCXaPfk2SsHVYsDSW2lJWU19uT&#10;M5C1h3qzqj8SN+bXevH9l/0cj5kxL8/94gtUpD4+zPfrtRX8yUT45RsZQc9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u5Y2McAAADdAAAADwAAAAAAAAAAAAAAAACXAgAAZHJz&#10;L2Rvd25yZXYueG1sUEsFBgAAAAAEAAQA9QAAAIsDAAAAAA==&#10;" fillcolor="#bfbfbf [2412]" strokecolor="black [3213]" strokeweight=".5pt">
                        <v:textbox>
                          <w:txbxContent>
                            <w:p w14:paraId="0B418BE8" w14:textId="77777777" w:rsidR="00044D26" w:rsidRDefault="00044D26" w:rsidP="00486838">
                              <w:pPr>
                                <w:rPr>
                                  <w:rFonts w:eastAsia="Times New Roman"/>
                                </w:rPr>
                              </w:pPr>
                            </w:p>
                          </w:txbxContent>
                        </v:textbox>
                      </v:oval>
                      <v:oval id="Oval 1991" o:spid="_x0000_s1673" style="position:absolute;left:1217203;top:12239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v1DxAAA&#10;AN0AAAAPAAAAZHJzL2Rvd25yZXYueG1sRE9Na8JAEL0X/A/LCF5Ks7EUqWk2QQJSQaFUbc9DdkxC&#10;srMxu2r6791Cobd5vM9J89F04kqDaywrmEcxCOLS6oYrBcfD+ukVhPPIGjvLpOCHHOTZ5CHFRNsb&#10;f9J17ysRQtglqKD2vk+kdGVNBl1ke+LAnexg0Ac4VFIPeAvhppPPcbyQBhsODTX2VNRUtvuLUVD0&#10;X+3uvX2JzYIf29X2u/g4nwulZtNx9QbC0+j/xX/ujQ7zl8s5/H4TTpD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L9Q8QAAADdAAAADwAAAAAAAAAAAAAAAACXAgAAZHJzL2Rv&#10;d25yZXYueG1sUEsFBgAAAAAEAAQA9QAAAIgDAAAAAA==&#10;" fillcolor="#bfbfbf [2412]" strokecolor="black [3213]" strokeweight=".5pt">
                        <v:textbox>
                          <w:txbxContent>
                            <w:p w14:paraId="776C1388" w14:textId="77777777" w:rsidR="00044D26" w:rsidRDefault="00044D26" w:rsidP="00486838">
                              <w:pPr>
                                <w:rPr>
                                  <w:rFonts w:eastAsia="Times New Roman"/>
                                </w:rPr>
                              </w:pPr>
                            </w:p>
                          </w:txbxContent>
                        </v:textbox>
                      </v:oval>
                      <v:oval id="Oval 1992" o:spid="_x0000_s1674" style="position:absolute;left:1503363;top:12394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cGM0wwAA&#10;AN0AAAAPAAAAZHJzL2Rvd25yZXYueG1sRE/bisIwEH0X/IcwC/simioiWo0iBXFhF8Tr89DMtqXN&#10;pDZZrX+/EQTf5nCus1i1phI3alxhWcFwEIEgTq0uOFNwOm76UxDOI2usLJOCBzlYLbudBcba3nlP&#10;t4PPRAhhF6OC3Ps6ltKlORl0A1sTB+7XNgZ9gE0mdYP3EG4qOYqiiTRYcGjIsaYkp7Q8/BkFSX0u&#10;f7blODIT7pXr70uyu14TpT4/2vUchKfWv8Uv95cO82ezETy/C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cGM0wwAAAN0AAAAPAAAAAAAAAAAAAAAAAJcCAABkcnMvZG93&#10;bnJldi54bWxQSwUGAAAAAAQABAD1AAAAhwMAAAAA&#10;" fillcolor="#bfbfbf [2412]" strokecolor="black [3213]" strokeweight=".5pt">
                        <v:textbox>
                          <w:txbxContent>
                            <w:p w14:paraId="24B1E440" w14:textId="77777777" w:rsidR="00044D26" w:rsidRDefault="00044D26" w:rsidP="00486838">
                              <w:pPr>
                                <w:rPr>
                                  <w:rFonts w:eastAsia="Times New Roman"/>
                                </w:rPr>
                              </w:pPr>
                            </w:p>
                          </w:txbxContent>
                        </v:textbox>
                      </v:oval>
                      <v:oval id="Oval 1993" o:spid="_x0000_s1675" style="position:absolute;left:1801403;top:12334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MavxQAA&#10;AN0AAAAPAAAAZHJzL2Rvd25yZXYueG1sRE9Na8JAEL0L/odlBC9SN9YiNWYjEigttFCMrechOyYh&#10;2dmYXTX++26h0Ns83uck28G04kq9qy0rWMwjEMSF1TWXCr4OLw/PIJxH1thaJgV3crBNx6MEY21v&#10;vKdr7ksRQtjFqKDyvouldEVFBt3cdsSBO9neoA+wL6Xu8RbCTSsfo2glDdYcGirsKKuoaPKLUZB1&#10;383Ha/MUmRXPmt37Mfs8nzOlppNhtwHhafD/4j/3mw7z1+sl/H4TTp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8xq/FAAAA3QAAAA8AAAAAAAAAAAAAAAAAlwIAAGRycy9k&#10;b3ducmV2LnhtbFBLBQYAAAAABAAEAPUAAACJAwAAAAA=&#10;" fillcolor="#bfbfbf [2412]" strokecolor="black [3213]" strokeweight=".5pt">
                        <v:textbox>
                          <w:txbxContent>
                            <w:p w14:paraId="04292122" w14:textId="77777777" w:rsidR="00044D26" w:rsidRDefault="00044D26" w:rsidP="00486838">
                              <w:pPr>
                                <w:rPr>
                                  <w:rFonts w:eastAsia="Times New Roman"/>
                                </w:rPr>
                              </w:pPr>
                            </w:p>
                          </w:txbxContent>
                        </v:textbox>
                      </v:oval>
                      <v:oval id="Oval 1994" o:spid="_x0000_s1676" style="position:absolute;left:2093913;top:12330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V7bxAAA&#10;AN0AAAAPAAAAZHJzL2Rvd25yZXYueG1sRE9Na8JAEL0X/A/LCF5K3SgiNXWVECgVKpSq7XnIjklI&#10;djbJrkn6791Cobd5vM/Z7kdTi546V1pWsJhHIIgzq0vOFVzOr0/PIJxH1lhbJgU/5GC/mzxsMdZ2&#10;4E/qTz4XIYRdjAoK75tYSpcVZNDNbUMcuKvtDPoAu1zqDocQbmq5jKK1NFhyaCiwobSgrDrdjIK0&#10;+aqOb9UqMmt+rJL37/SjbVOlZtMxeQHhafT/4j/3QYf5m80Kfr8JJ8jd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Ve28QAAADdAAAADwAAAAAAAAAAAAAAAACXAgAAZHJzL2Rv&#10;d25yZXYueG1sUEsFBgAAAAAEAAQA9QAAAIgDAAAAAA==&#10;" fillcolor="#bfbfbf [2412]" strokecolor="black [3213]" strokeweight=".5pt">
                        <v:textbox>
                          <w:txbxContent>
                            <w:p w14:paraId="533CB7E8" w14:textId="77777777" w:rsidR="00044D26" w:rsidRDefault="00044D26" w:rsidP="00486838">
                              <w:pPr>
                                <w:rPr>
                                  <w:rFonts w:eastAsia="Times New Roman"/>
                                </w:rPr>
                              </w:pPr>
                            </w:p>
                          </w:txbxContent>
                        </v:textbox>
                      </v:oval>
                      <v:oval id="Oval 1995" o:spid="_x0000_s1677" style="position:absolute;left:2391953;top:12271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ftAxQAA&#10;AN0AAAAPAAAAZHJzL2Rvd25yZXYueG1sRE9Na8JAEL0L/odlBC9SNxYrNWYjEigttFCMrechOyYh&#10;2dmYXTX++26h0Ns83uck28G04kq9qy0rWMwjEMSF1TWXCr4OLw/PIJxH1thaJgV3crBNx6MEY21v&#10;vKdr7ksRQtjFqKDyvouldEVFBt3cdsSBO9neoA+wL6Xu8RbCTSsfo2glDdYcGirsKKuoaPKLUZB1&#10;383Ha7OMzIpnze79mH2ez5lS08mw24DwNPh/8Z/7TYf56/UT/H4TTp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Z+0DFAAAA3QAAAA8AAAAAAAAAAAAAAAAAlwIAAGRycy9k&#10;b3ducmV2LnhtbFBLBQYAAAAABAAEAPUAAACJAwAAAAA=&#10;" fillcolor="#bfbfbf [2412]" strokecolor="black [3213]" strokeweight=".5pt">
                        <v:textbox>
                          <w:txbxContent>
                            <w:p w14:paraId="4339B034" w14:textId="77777777" w:rsidR="00044D26" w:rsidRDefault="00044D26" w:rsidP="00486838">
                              <w:pPr>
                                <w:rPr>
                                  <w:rFonts w:eastAsia="Times New Roman"/>
                                </w:rPr>
                              </w:pPr>
                            </w:p>
                          </w:txbxContent>
                        </v:textbox>
                      </v:oval>
                      <v:oval id="Oval 1996" o:spid="_x0000_s1678" style="position:absolute;left:906463;top:9409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2U3wwAA&#10;AN0AAAAPAAAAZHJzL2Rvd25yZXYueG1sRE9Na8JAEL0X/A/LCF5EN0oJNbqKBETBQtGq5yE7JiHZ&#10;2ZhdNf333YLQ2zze5yxWnanFg1pXWlYwGUcgiDOrS84VnL43ow8QziNrrC2Tgh9ysFr23haYaPvk&#10;Az2OPhchhF2CCgrvm0RKlxVk0I1tQxy4q20N+gDbXOoWnyHc1HIaRbE0WHJoKLChtKCsOt6NgrQ5&#10;V5/b6j0yMQ+r9f6Sft1uqVKDfreeg/DU+X/xy73TYf5sFsPfN+E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S2U3wwAAAN0AAAAPAAAAAAAAAAAAAAAAAJcCAABkcnMvZG93&#10;bnJldi54bWxQSwUGAAAAAAQABAD1AAAAhwMAAAAA&#10;" fillcolor="#bfbfbf [2412]" strokecolor="black [3213]" strokeweight=".5pt">
                        <v:textbox>
                          <w:txbxContent>
                            <w:p w14:paraId="2E8C9A84" w14:textId="77777777" w:rsidR="00044D26" w:rsidRDefault="00044D26" w:rsidP="00486838">
                              <w:pPr>
                                <w:rPr>
                                  <w:rFonts w:eastAsia="Times New Roman"/>
                                </w:rPr>
                              </w:pPr>
                            </w:p>
                          </w:txbxContent>
                        </v:textbox>
                      </v:oval>
                      <v:oval id="Oval 1997" o:spid="_x0000_s1679" style="position:absolute;left:1204503;top:9350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8CsxQAA&#10;AN0AAAAPAAAAZHJzL2Rvd25yZXYueG1sRE9Na8JAEL0L/odlBC+lbiyiNWYjEigttFAaW89DdkxC&#10;srMxu2r8991Cwds83uck28G04kK9qy0rmM8iEMSF1TWXCr73L4/PIJxH1thaJgU3crBNx6MEY22v&#10;/EWX3JcihLCLUUHlfRdL6YqKDLqZ7YgDd7S9QR9gX0rd4zWEm1Y+RdFSGqw5NFTYUVZR0eRnoyDr&#10;fpqP12YRmSU/NLv3Q/Z5OmVKTSfDbgPC0+Dv4n/3mw7z1+sV/H0TTp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HwKzFAAAA3QAAAA8AAAAAAAAAAAAAAAAAlwIAAGRycy9k&#10;b3ducmV2LnhtbFBLBQYAAAAABAAEAPUAAACJAwAAAAA=&#10;" fillcolor="#bfbfbf [2412]" strokecolor="black [3213]" strokeweight=".5pt">
                        <v:textbox>
                          <w:txbxContent>
                            <w:p w14:paraId="0C115ACB" w14:textId="77777777" w:rsidR="00044D26" w:rsidRDefault="00044D26" w:rsidP="00486838">
                              <w:pPr>
                                <w:rPr>
                                  <w:rFonts w:eastAsia="Times New Roman"/>
                                </w:rPr>
                              </w:pPr>
                            </w:p>
                          </w:txbxContent>
                        </v:textbox>
                      </v:oval>
                      <v:oval id="Oval 1998" o:spid="_x0000_s1680" style="position:absolute;left:1490663;top:9504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FTexwAA&#10;AN0AAAAPAAAAZHJzL2Rvd25yZXYueG1sRI9Pa8JAEMXvQr/DMoVeim5aitTUVSQgChVK/dPzkJ0m&#10;IdnZmF01fnvnIHib4b157zfTee8adaYuVJ4NvI0SUMS5txUXBva75fATVIjIFhvPZOBKAeazp8EU&#10;U+sv/EvnbSyUhHBI0UAZY5tqHfKSHIaRb4lF+/edwyhrV2jb4UXCXaPfk2SsHVYsDSW2lJWU19uT&#10;M5C1h3qzqj8SN+bXevH9l/0cj5kxL8/94gtUpD4+zPfrtRX8yURw5RsZQc9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JhU3scAAADdAAAADwAAAAAAAAAAAAAAAACXAgAAZHJz&#10;L2Rvd25yZXYueG1sUEsFBgAAAAAEAAQA9QAAAIsDAAAAAA==&#10;" fillcolor="#bfbfbf [2412]" strokecolor="black [3213]" strokeweight=".5pt">
                        <v:textbox>
                          <w:txbxContent>
                            <w:p w14:paraId="52B5837C" w14:textId="77777777" w:rsidR="00044D26" w:rsidRDefault="00044D26" w:rsidP="00486838">
                              <w:pPr>
                                <w:rPr>
                                  <w:rFonts w:eastAsia="Times New Roman"/>
                                </w:rPr>
                              </w:pPr>
                            </w:p>
                          </w:txbxContent>
                        </v:textbox>
                      </v:oval>
                      <v:oval id="Oval 1999" o:spid="_x0000_s1681" style="position:absolute;left:1788703;top:9445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1PFFxAAA&#10;AN0AAAAPAAAAZHJzL2Rvd25yZXYueG1sRE9Na8JAEL0X+h+WKfRSdFMRaaKbIIGioFC06nnIjklI&#10;djZmtxr/vVso9DaP9zmLbDCtuFLvassK3scRCOLC6ppLBYfvz9EHCOeRNbaWScGdHGTp89MCE21v&#10;vKPr3pcihLBLUEHlfZdI6YqKDLqx7YgDd7a9QR9gX0rd4y2Em1ZOomgmDdYcGirsKK+oaPY/RkHe&#10;HZvtqplGZsZvzXJzyr8ul1yp15dhOQfhafD/4j/3Wof5cRzD7zfhBJ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TxRcQAAADdAAAADwAAAAAAAAAAAAAAAACXAgAAZHJzL2Rv&#10;d25yZXYueG1sUEsFBgAAAAAEAAQA9QAAAIgDAAAAAA==&#10;" fillcolor="#bfbfbf [2412]" strokecolor="black [3213]" strokeweight=".5pt">
                        <v:textbox>
                          <w:txbxContent>
                            <w:p w14:paraId="521CA520" w14:textId="77777777" w:rsidR="00044D26" w:rsidRDefault="00044D26" w:rsidP="00486838">
                              <w:pPr>
                                <w:rPr>
                                  <w:rFonts w:eastAsia="Times New Roman"/>
                                </w:rPr>
                              </w:pPr>
                            </w:p>
                          </w:txbxContent>
                        </v:textbox>
                      </v:oval>
                      <v:oval id="Oval 2000" o:spid="_x0000_s1682" style="position:absolute;left:2081213;top:9441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ebgxQAA&#10;AN0AAAAPAAAAZHJzL2Rvd25yZXYueG1sRI/BasJAEIbvBd9hGcFL0Y1SpERXkYBUUCi16nnIjklI&#10;djZmtxrfvnMo9Dj8838z33Ldu0bdqQuVZwPTSQKKOPe24sLA6Xs7fgcVIrLFxjMZeFKA9WrwssTU&#10;+gd/0f0YCyUQDikaKGNsU61DXpLDMPEtsWRX3zmMMnaFth0+BO4aPUuSuXZYsVwosaWspLw+/jgD&#10;WXuuDx/1W+Lm/Fpv9pfs83bLjBkN+80CVKQ+/i//tXfWgBDlf7ERE9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x5uDFAAAA3QAAAA8AAAAAAAAAAAAAAAAAlwIAAGRycy9k&#10;b3ducmV2LnhtbFBLBQYAAAAABAAEAPUAAACJAwAAAAA=&#10;" fillcolor="#bfbfbf [2412]" strokecolor="black [3213]" strokeweight=".5pt">
                        <v:textbox>
                          <w:txbxContent>
                            <w:p w14:paraId="46D0165C" w14:textId="77777777" w:rsidR="00044D26" w:rsidRDefault="00044D26" w:rsidP="00486838">
                              <w:pPr>
                                <w:rPr>
                                  <w:rFonts w:eastAsia="Times New Roman"/>
                                </w:rPr>
                              </w:pPr>
                            </w:p>
                          </w:txbxContent>
                        </v:textbox>
                      </v:oval>
                      <v:oval id="Oval 2001" o:spid="_x0000_s1683" style="position:absolute;left:2379253;top:9382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UN7xQAA&#10;AN0AAAAPAAAAZHJzL2Rvd25yZXYueG1sRI9Ba8JAFITvgv9heYVepNkoJZToKhIQhRaKaev5kX1N&#10;QrJv4+6q6b/vFoQeh5n5hlltRtOLKznfWlYwT1IQxJXVLdcKPj92Ty8gfEDW2FsmBT/kYbOeTlaY&#10;a3vjI13LUIsIYZ+jgiaEIZfSVw0Z9IkdiKP3bZ3BEKWrpXZ4i3DTy0WaZtJgy3GhwYGKhqquvBgF&#10;xfDVve2759RkPOu2r6fi/XwulHp8GLdLEIHG8B++tw9aQSTO4e9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9Q3vFAAAA3QAAAA8AAAAAAAAAAAAAAAAAlwIAAGRycy9k&#10;b3ducmV2LnhtbFBLBQYAAAAABAAEAPUAAACJAwAAAAA=&#10;" fillcolor="#bfbfbf [2412]" strokecolor="black [3213]" strokeweight=".5pt">
                        <v:textbox>
                          <w:txbxContent>
                            <w:p w14:paraId="0E66D88E" w14:textId="77777777" w:rsidR="00044D26" w:rsidRDefault="00044D26" w:rsidP="00486838">
                              <w:pPr>
                                <w:rPr>
                                  <w:rFonts w:eastAsia="Times New Roman"/>
                                </w:rPr>
                              </w:pPr>
                            </w:p>
                          </w:txbxContent>
                        </v:textbox>
                      </v:oval>
                      <v:oval id="Oval 2002" o:spid="_x0000_s1684" style="position:absolute;left:906463;top:6520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90MxQAA&#10;AN0AAAAPAAAAZHJzL2Rvd25yZXYueG1sRI9Ba8JAFITvgv9heQUvUjcNRUp0FQlIBYWibT0/sq9J&#10;SPZtkl2T+O+7BaHHYWa+Ydbb0dSip86VlhW8LCIQxJnVJecKvj73z28gnEfWWFsmBXdysN1MJ2tM&#10;tB34TP3F5yJA2CWooPC+SaR0WUEG3cI2xMH7sZ1BH2SXS93hEOCmlnEULaXBksNCgQ2lBWXV5WYU&#10;pM13dXqvXiOz5Hm1O17Tj7ZNlZo9jbsVCE+j/w8/2getIBBj+HsTn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v3QzFAAAA3QAAAA8AAAAAAAAAAAAAAAAAlwIAAGRycy9k&#10;b3ducmV2LnhtbFBLBQYAAAAABAAEAPUAAACJAwAAAAA=&#10;" fillcolor="#bfbfbf [2412]" strokecolor="black [3213]" strokeweight=".5pt">
                        <v:textbox>
                          <w:txbxContent>
                            <w:p w14:paraId="66065CCD" w14:textId="77777777" w:rsidR="00044D26" w:rsidRDefault="00044D26" w:rsidP="00486838">
                              <w:pPr>
                                <w:rPr>
                                  <w:rFonts w:eastAsia="Times New Roman"/>
                                </w:rPr>
                              </w:pPr>
                            </w:p>
                          </w:txbxContent>
                        </v:textbox>
                      </v:oval>
                      <v:oval id="Oval 2003" o:spid="_x0000_s1685" style="position:absolute;left:1204503;top:6461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3iXxgAA&#10;AN0AAAAPAAAAZHJzL2Rvd25yZXYueG1sRI/NasMwEITvgbyD2EAvIZGbFhPcKCEYSgIplPy058Xa&#10;2sbWyrZU2337qlDIcZiZb5jNbjS16KlzpWUFj8sIBHFmdcm5gtv1dbEG4TyyxtoyKfghB7vtdLLB&#10;RNuBz9RffC4ChF2CCgrvm0RKlxVk0C1tQxy8L9sZ9EF2udQdDgFuarmKolgaLDksFNhQWlBWXb6N&#10;grT5qN4O1XNkYp5X+9Nn+t62qVIPs3H/AsLT6O/h//ZRKwjEJ/h7E5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o3iXxgAAAN0AAAAPAAAAAAAAAAAAAAAAAJcCAABkcnMv&#10;ZG93bnJldi54bWxQSwUGAAAAAAQABAD1AAAAigMAAAAA&#10;" fillcolor="#bfbfbf [2412]" strokecolor="black [3213]" strokeweight=".5pt">
                        <v:textbox>
                          <w:txbxContent>
                            <w:p w14:paraId="65EA0D8C" w14:textId="77777777" w:rsidR="00044D26" w:rsidRDefault="00044D26" w:rsidP="00486838">
                              <w:pPr>
                                <w:rPr>
                                  <w:rFonts w:eastAsia="Times New Roman"/>
                                </w:rPr>
                              </w:pPr>
                            </w:p>
                          </w:txbxContent>
                        </v:textbox>
                      </v:oval>
                      <v:oval id="Oval 2004" o:spid="_x0000_s1686" style="position:absolute;left:1490663;top:6615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uDjwwAA&#10;AN0AAAAPAAAAZHJzL2Rvd25yZXYueG1sRI/disIwFITvBd8hHMEb0XRFRKpRpCArrLD4e31ojm1p&#10;c1KbqN23NwuCl8PMfMMsVq2pxIMaV1hW8DWKQBCnVhecKTgdN8MZCOeRNVaWScEfOVgtu50Fxto+&#10;eU+Pg89EgLCLUUHufR1L6dKcDLqRrYmDd7WNQR9kk0nd4DPATSXHUTSVBgsOCznWlOSUloe7UZDU&#10;53L3XU4iM+VBuf65JL+3W6JUv9eu5yA8tf4Tfre3WkEgTuD/TXg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SuDjwwAAAN0AAAAPAAAAAAAAAAAAAAAAAJcCAABkcnMvZG93&#10;bnJldi54bWxQSwUGAAAAAAQABAD1AAAAhwMAAAAA&#10;" fillcolor="#bfbfbf [2412]" strokecolor="black [3213]" strokeweight=".5pt">
                        <v:textbox>
                          <w:txbxContent>
                            <w:p w14:paraId="01CDA09B" w14:textId="77777777" w:rsidR="00044D26" w:rsidRDefault="00044D26" w:rsidP="00486838">
                              <w:pPr>
                                <w:rPr>
                                  <w:rFonts w:eastAsia="Times New Roman"/>
                                </w:rPr>
                              </w:pPr>
                            </w:p>
                          </w:txbxContent>
                        </v:textbox>
                      </v:oval>
                      <v:oval id="Oval 2005" o:spid="_x0000_s1687" style="position:absolute;left:1788703;top:6556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kV4xgAA&#10;AN0AAAAPAAAAZHJzL2Rvd25yZXYueG1sRI/NasMwEITvgbyD2EAvIZEbWhPcKCEYSgIplPy058Xa&#10;2sbWyrZU2337qlDIcZiZb5jNbjS16KlzpWUFj8sIBHFmdcm5gtv1dbEG4TyyxtoyKfghB7vtdLLB&#10;RNuBz9RffC4ChF2CCgrvm0RKlxVk0C1tQxy8L9sZ9EF2udQdDgFuarmKolgaLDksFNhQWlBWXb6N&#10;grT5qN4O1VNkYp5X+9Nn+t62qVIPs3H/AsLT6O/h//ZRKwjEZ/h7E5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BkV4xgAAAN0AAAAPAAAAAAAAAAAAAAAAAJcCAABkcnMv&#10;ZG93bnJldi54bWxQSwUGAAAAAAQABAD1AAAAigMAAAAA&#10;" fillcolor="#bfbfbf [2412]" strokecolor="black [3213]" strokeweight=".5pt">
                        <v:textbox>
                          <w:txbxContent>
                            <w:p w14:paraId="64ED55B8" w14:textId="77777777" w:rsidR="00044D26" w:rsidRDefault="00044D26" w:rsidP="00486838">
                              <w:pPr>
                                <w:rPr>
                                  <w:rFonts w:eastAsia="Times New Roman"/>
                                </w:rPr>
                              </w:pPr>
                            </w:p>
                          </w:txbxContent>
                        </v:textbox>
                      </v:oval>
                      <v:oval id="Oval 2006" o:spid="_x0000_s1688" style="position:absolute;left:2081213;top:6552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1NsPxQAA&#10;AN0AAAAPAAAAZHJzL2Rvd25yZXYueG1sRI9Ba8JAFITvBf/D8gq9lGbTUkKJriIBqWBBGlvPj+xr&#10;EpJ9G7Orif/eDRQ8DjPzDbNYjaYVF+pdbVnBaxSDIC6srrlU8HPYvHyAcB5ZY2uZFFzJwWo5e1hg&#10;qu3A33TJfSkChF2KCirvu1RKV1Rk0EW2Iw7en+0N+iD7UuoehwA3rXyL40QarDksVNhRVlHR5Gej&#10;IOt+m6/P5j02CT83690x259OmVJPj+N6DsLT6O/h//ZWK5iIML0JT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U2w/FAAAA3QAAAA8AAAAAAAAAAAAAAAAAlwIAAGRycy9k&#10;b3ducmV2LnhtbFBLBQYAAAAABAAEAPUAAACJAwAAAAA=&#10;" fillcolor="#bfbfbf [2412]" strokecolor="black [3213]" strokeweight=".5pt">
                        <v:textbox>
                          <w:txbxContent>
                            <w:p w14:paraId="5D49DDF7" w14:textId="77777777" w:rsidR="00044D26" w:rsidRDefault="00044D26" w:rsidP="00486838">
                              <w:pPr>
                                <w:rPr>
                                  <w:rFonts w:eastAsia="Times New Roman"/>
                                </w:rPr>
                              </w:pPr>
                            </w:p>
                          </w:txbxContent>
                        </v:textbox>
                      </v:oval>
                      <v:oval id="Oval 2007" o:spid="_x0000_s1689" style="position:absolute;left:2379253;top:6492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H6UxgAA&#10;AN0AAAAPAAAAZHJzL2Rvd25yZXYueG1sRI/NasMwEITvgbyD2EAvJZEbihPcKCEYSgIplPy058Xa&#10;2sbWyrZU2337qlDIcZiZb5jNbjS16KlzpWUFT4sIBHFmdcm5gtv1db4G4TyyxtoyKfghB7vtdLLB&#10;RNuBz9RffC4ChF2CCgrvm0RKlxVk0C1sQxy8L9sZ9EF2udQdDgFuarmMolgaLDksFNhQWlBWXb6N&#10;grT5qN4O1XNkYn6s9qfP9L1tU6UeZuP+BYSn0d/D/+2jVhCIK/h7E5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mH6UxgAAAN0AAAAPAAAAAAAAAAAAAAAAAJcCAABkcnMv&#10;ZG93bnJldi54bWxQSwUGAAAAAAQABAD1AAAAigMAAAAA&#10;" fillcolor="#bfbfbf [2412]" strokecolor="black [3213]" strokeweight=".5pt">
                        <v:textbox>
                          <w:txbxContent>
                            <w:p w14:paraId="0E54F3C8" w14:textId="77777777" w:rsidR="00044D26" w:rsidRDefault="00044D26" w:rsidP="00486838">
                              <w:pPr>
                                <w:rPr>
                                  <w:rFonts w:eastAsia="Times New Roman"/>
                                </w:rPr>
                              </w:pPr>
                            </w:p>
                          </w:txbxContent>
                        </v:textbox>
                      </v:oval>
                      <v:oval id="Oval 2008" o:spid="_x0000_s1690" style="position:absolute;left:893763;top:3631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rmxQAA&#10;AN0AAAAPAAAAZHJzL2Rvd25yZXYueG1sRI/BasJAEIbvBd9hGcFL0Y1SpERXkYBUUCi16nnIjklI&#10;djZmtxrfvnMo9Dj8838z33Ldu0bdqQuVZwPTSQKKOPe24sLA6Xs7fgcVIrLFxjMZeFKA9WrwssTU&#10;+gd/0f0YCyUQDikaKGNsU61DXpLDMPEtsWRX3zmMMnaFth0+BO4aPUuSuXZYsVwosaWspLw+/jgD&#10;WXuuDx/1W+Lm/Fpv9pfs83bLjBkN+80CVKQ+/i//tXfWgBDlXbERE9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H6ubFAAAA3QAAAA8AAAAAAAAAAAAAAAAAlwIAAGRycy9k&#10;b3ducmV2LnhtbFBLBQYAAAAABAAEAPUAAACJAwAAAAA=&#10;" fillcolor="#bfbfbf [2412]" strokecolor="black [3213]" strokeweight=".5pt">
                        <v:textbox>
                          <w:txbxContent>
                            <w:p w14:paraId="15A42079" w14:textId="77777777" w:rsidR="00044D26" w:rsidRDefault="00044D26" w:rsidP="00486838">
                              <w:pPr>
                                <w:rPr>
                                  <w:rFonts w:eastAsia="Times New Roman"/>
                                </w:rPr>
                              </w:pPr>
                            </w:p>
                          </w:txbxContent>
                        </v:textbox>
                      </v:oval>
                      <v:oval id="Oval 2009" o:spid="_x0000_s1691" style="position:absolute;left:1191803;top:3571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099xgAA&#10;AN0AAAAPAAAAZHJzL2Rvd25yZXYueG1sRI/NasMwEITvgbyD2EAvJZEbikncKCEYSgIplPy058Xa&#10;2sbWyrZU2337qlDIcZiZb5jNbjS16KlzpWUFT4sIBHFmdcm5gtv1db4C4TyyxtoyKfghB7vtdLLB&#10;RNuBz9RffC4ChF2CCgrvm0RKlxVk0C1sQxy8L9sZ9EF2udQdDgFuarmMolgaLDksFNhQWlBWXb6N&#10;grT5qN4O1XNkYn6s9qfP9L1tU6UeZuP+BYSn0d/D/+2jVhCIa/h7E5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S099xgAAAN0AAAAPAAAAAAAAAAAAAAAAAJcCAABkcnMv&#10;ZG93bnJldi54bWxQSwUGAAAAAAQABAD1AAAAigMAAAAA&#10;" fillcolor="#bfbfbf [2412]" strokecolor="black [3213]" strokeweight=".5pt">
                        <v:textbox>
                          <w:txbxContent>
                            <w:p w14:paraId="13D064F6" w14:textId="77777777" w:rsidR="00044D26" w:rsidRDefault="00044D26" w:rsidP="00486838">
                              <w:pPr>
                                <w:rPr>
                                  <w:rFonts w:eastAsia="Times New Roman"/>
                                </w:rPr>
                              </w:pPr>
                            </w:p>
                          </w:txbxContent>
                        </v:textbox>
                      </v:oval>
                      <v:oval id="Oval 2010" o:spid="_x0000_s1692" style="position:absolute;left:1477963;top:3726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A9wwAA&#10;AN0AAAAPAAAAZHJzL2Rvd25yZXYueG1sRE9da8IwFH0f+B/CFXwZmlhGGZ1RpCAOFMbc5vOluWtL&#10;m5vaZG3998vDYI+H873ZTbYVA/W+dqxhvVIgiAtnai41fH4cls8gfEA22DomDXfysNvOHjaYGTfy&#10;Ow2XUIoYwj5DDVUIXSalLyqy6FeuI47ct+sthgj7UpoexxhuW5kolUqLNceGCjvKKyqay4/VkHdf&#10;zfnYPCmb8mOzP13zt9st13oxn/YvIAJN4V/85341GhK1jvv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A9wwAAAN0AAAAPAAAAAAAAAAAAAAAAAJcCAABkcnMvZG93&#10;bnJldi54bWxQSwUGAAAAAAQABAD1AAAAhwMAAAAA&#10;" fillcolor="#bfbfbf [2412]" strokecolor="black [3213]" strokeweight=".5pt">
                        <v:textbox>
                          <w:txbxContent>
                            <w:p w14:paraId="5FD817E9" w14:textId="77777777" w:rsidR="00044D26" w:rsidRDefault="00044D26" w:rsidP="00486838">
                              <w:pPr>
                                <w:rPr>
                                  <w:rFonts w:eastAsia="Times New Roman"/>
                                </w:rPr>
                              </w:pPr>
                            </w:p>
                          </w:txbxContent>
                        </v:textbox>
                      </v:oval>
                      <v:oval id="Oval 2011" o:spid="_x0000_s1693" style="position:absolute;left:1776003;top:3667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NWmxQAA&#10;AN0AAAAPAAAAZHJzL2Rvd25yZXYueG1sRI9Ba8JAFITvQv/D8gq9iO5GREp0FQmIhQpF23p+ZJ9J&#10;SPZtzG41/nu3IHgcZuYbZrHqbSMu1PnKsYZkrEAQ585UXGj4+d6M3kH4gGywcUwabuRhtXwZLDA1&#10;7sp7uhxCISKEfYoayhDaVEqfl2TRj11LHL2T6yyGKLtCmg6vEW4bOVFqJi1WHBdKbCkrKa8Pf1ZD&#10;1v7Wu209VXbGw3r9ecy+zudM67fXfj0HEagPz/Cj/WE0TFSSwP+b+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k1abFAAAA3QAAAA8AAAAAAAAAAAAAAAAAlwIAAGRycy9k&#10;b3ducmV2LnhtbFBLBQYAAAAABAAEAPUAAACJAwAAAAA=&#10;" fillcolor="#bfbfbf [2412]" strokecolor="black [3213]" strokeweight=".5pt">
                        <v:textbox>
                          <w:txbxContent>
                            <w:p w14:paraId="06A6992B" w14:textId="77777777" w:rsidR="00044D26" w:rsidRDefault="00044D26" w:rsidP="00486838">
                              <w:pPr>
                                <w:rPr>
                                  <w:rFonts w:eastAsia="Times New Roman"/>
                                </w:rPr>
                              </w:pPr>
                            </w:p>
                          </w:txbxContent>
                        </v:textbox>
                      </v:oval>
                      <v:oval id="Oval 2012" o:spid="_x0000_s1694" style="position:absolute;left:2068513;top:3662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kvRxQAA&#10;AN0AAAAPAAAAZHJzL2Rvd25yZXYueG1sRI9Ba8JAFITvgv9heUIvoruGIiW6igTEQgtFq54f2WcS&#10;kn0bs1tN/323IHgcZuYbZrnubSNu1PnKsYbZVIEgzp2puNBw/N5O3kD4gGywcUwafsnDejUcLDE1&#10;7s57uh1CISKEfYoayhDaVEqfl2TRT11LHL2L6yyGKLtCmg7vEW4bmSg1lxYrjgsltpSVlNeHH6sh&#10;a0/1565+VXbO43rzcc6+rtdM65dRv1mACNSHZ/jRfjcaEjVL4P9Nf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2S9HFAAAA3QAAAA8AAAAAAAAAAAAAAAAAlwIAAGRycy9k&#10;b3ducmV2LnhtbFBLBQYAAAAABAAEAPUAAACJAwAAAAA=&#10;" fillcolor="#bfbfbf [2412]" strokecolor="black [3213]" strokeweight=".5pt">
                        <v:textbox>
                          <w:txbxContent>
                            <w:p w14:paraId="28A4E15A" w14:textId="77777777" w:rsidR="00044D26" w:rsidRDefault="00044D26" w:rsidP="00486838">
                              <w:pPr>
                                <w:rPr>
                                  <w:rFonts w:eastAsia="Times New Roman"/>
                                </w:rPr>
                              </w:pPr>
                            </w:p>
                          </w:txbxContent>
                        </v:textbox>
                      </v:oval>
                      <v:oval id="Oval 2013" o:spid="_x0000_s1695" style="position:absolute;left:2366553;top:3603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u5KxgAA&#10;AN0AAAAPAAAAZHJzL2Rvd25yZXYueG1sRI/dasJAFITvC77DcgRvSt1Vi5TUVSQgCgql/l0fsqdJ&#10;SPZszK4a394tFHo5zMw3zGzR2VrcqPWlYw2joQJBnDlTcq7heFi9fYDwAdlg7Zg0PMjDYt57mWFi&#10;3J2/6bYPuYgQ9glqKEJoEil9VpBFP3QNcfR+XGsxRNnm0rR4j3Bby7FSU2mx5LhQYENpQVm1v1oN&#10;aXOqduvqXdkpv1bL7Tn9ulxSrQf9bvkJIlAX/sN/7Y3RMFajCf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eu5KxgAAAN0AAAAPAAAAAAAAAAAAAAAAAJcCAABkcnMv&#10;ZG93bnJldi54bWxQSwUGAAAAAAQABAD1AAAAigMAAAAA&#10;" fillcolor="#bfbfbf [2412]" strokecolor="black [3213]" strokeweight=".5pt">
                        <v:textbox>
                          <w:txbxContent>
                            <w:p w14:paraId="5A3717EC" w14:textId="77777777" w:rsidR="00044D26" w:rsidRDefault="00044D26" w:rsidP="00486838">
                              <w:pPr>
                                <w:rPr>
                                  <w:rFonts w:eastAsia="Times New Roman"/>
                                </w:rPr>
                              </w:pPr>
                            </w:p>
                          </w:txbxContent>
                        </v:textbox>
                      </v:oval>
                    </v:group>
                    <v:group id="Group 2014" o:spid="_x0000_s1696" style="position:absolute;left:769938;top:373062;width:1804733;height:1744404" coordorigin="769938,373062" coordsize="1804733,1744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EoSsxQAAAN0AAAAPAAAAZHJzL2Rvd25yZXYueG1sRI9Bi8IwFITvwv6H8Ba8&#10;aVpXF6lGEdkVDyKoC+Lt0TzbYvNSmmxb/70RBI/DzHzDzJedKUVDtSssK4iHEQji1OqCMwV/p9/B&#10;FITzyBpLy6TgTg6Wi4/eHBNtWz5Qc/SZCBB2CSrIva8SKV2ak0E3tBVx8K62NuiDrDOpa2wD3JRy&#10;FEXf0mDBYSHHitY5pbfjv1GwabFdfcU/ze52Xd8vp8n+vItJqf5nt5qB8NT5d/jV3moFoyge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BKErMUAAADdAAAA&#10;DwAAAAAAAAAAAAAAAACpAgAAZHJzL2Rvd25yZXYueG1sUEsFBgAAAAAEAAQA+gAAAJsDAAAAAA==&#10;">
                      <v:oval id="Oval 2015" o:spid="_x0000_s1697" style="position:absolute;left:817563;top:18236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9OlxgAA&#10;AN0AAAAPAAAAZHJzL2Rvd25yZXYueG1sRI/dasJAFITvC77DcgRvSt1VrJTUVSQgCgql/l0fsqdJ&#10;SPZszK4a394tFHo5zMw3zGzR2VrcqPWlYw2joQJBnDlTcq7heFi9fYDwAdlg7Zg0PMjDYt57mWFi&#10;3J2/6bYPuYgQ9glqKEJoEil9VpBFP3QNcfR+XGsxRNnm0rR4j3Bby7FSU2mx5LhQYENpQVm1v1oN&#10;aXOqdutqouyUX6vl9px+XS6p1oN+t/wEEagL/+G/9sZoGKvRO/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39OlxgAAAN0AAAAPAAAAAAAAAAAAAAAAAJcCAABkcnMv&#10;ZG93bnJldi54bWxQSwUGAAAAAAQABAD1AAAAigMAAAAA&#10;" fillcolor="#bfbfbf [2412]" strokecolor="black [3213]" strokeweight=".5pt">
                        <v:textbox>
                          <w:txbxContent>
                            <w:p w14:paraId="4E773E4A" w14:textId="77777777" w:rsidR="00044D26" w:rsidRDefault="00044D26" w:rsidP="00486838">
                              <w:pPr>
                                <w:rPr>
                                  <w:rFonts w:eastAsia="Times New Roman"/>
                                </w:rPr>
                              </w:pPr>
                            </w:p>
                          </w:txbxContent>
                        </v:textbox>
                      </v:oval>
                      <v:oval id="Oval 2016" o:spid="_x0000_s1698" style="position:absolute;left:1115603;top:18176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U3SxQAA&#10;AN0AAAAPAAAAZHJzL2Rvd25yZXYueG1sRI9Ba8JAFITvhf6H5RV6KbqrSJDoKhIQCxWk2np+ZJ9J&#10;SPZtzG41/ntXKHgcZuYbZr7sbSMu1PnKsYbRUIEgzp2puNDwc1gPpiB8QDbYOCYNN/KwXLy+zDE1&#10;7srfdNmHQkQI+xQ1lCG0qZQ+L8miH7qWOHon11kMUXaFNB1eI9w2cqxUIi1WHBdKbCkrKa/3f1ZD&#10;1v7W2009UTbhj3r1dcx253Om9ftbv5qBCNSHZ/i//Wk0jNUogceb+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NTdLFAAAA3QAAAA8AAAAAAAAAAAAAAAAAlwIAAGRycy9k&#10;b3ducmV2LnhtbFBLBQYAAAAABAAEAPUAAACJAwAAAAA=&#10;" fillcolor="#bfbfbf [2412]" strokecolor="black [3213]" strokeweight=".5pt">
                        <v:textbox>
                          <w:txbxContent>
                            <w:p w14:paraId="66F487F9" w14:textId="77777777" w:rsidR="00044D26" w:rsidRDefault="00044D26" w:rsidP="00486838">
                              <w:pPr>
                                <w:rPr>
                                  <w:rFonts w:eastAsia="Times New Roman"/>
                                </w:rPr>
                              </w:pPr>
                            </w:p>
                          </w:txbxContent>
                        </v:textbox>
                      </v:oval>
                      <v:oval id="Oval 2017" o:spid="_x0000_s1699" style="position:absolute;left:1401763;top:18331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ehJxgAA&#10;AN0AAAAPAAAAZHJzL2Rvd25yZXYueG1sRI/dasJAFITvC77DcgRvSt1VxJbUVSQgCgql/l0fsqdJ&#10;SPZszK4a394tFHo5zMw3zGzR2VrcqPWlYw2joQJBnDlTcq7heFi9fYDwAdlg7Zg0PMjDYt57mWFi&#10;3J2/6bYPuYgQ9glqKEJoEil9VpBFP3QNcfR+XGsxRNnm0rR4j3Bby7FSU2mx5LhQYENpQVm1v1oN&#10;aXOqdutqouyUX6vl9px+XS6p1oN+t/wEEagL/+G/9sZoGKvRO/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QehJxgAAAN0AAAAPAAAAAAAAAAAAAAAAAJcCAABkcnMv&#10;ZG93bnJldi54bWxQSwUGAAAAAAQABAD1AAAAigMAAAAA&#10;" fillcolor="#bfbfbf [2412]" strokecolor="black [3213]" strokeweight=".5pt">
                        <v:textbox>
                          <w:txbxContent>
                            <w:p w14:paraId="069246A3" w14:textId="77777777" w:rsidR="00044D26" w:rsidRDefault="00044D26" w:rsidP="00486838">
                              <w:pPr>
                                <w:rPr>
                                  <w:rFonts w:eastAsia="Times New Roman"/>
                                </w:rPr>
                              </w:pPr>
                            </w:p>
                          </w:txbxContent>
                        </v:textbox>
                      </v:oval>
                      <v:oval id="Oval 2018" o:spid="_x0000_s1700" style="position:absolute;left:1699803;top:18272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nw7wwAA&#10;AN0AAAAPAAAAZHJzL2Rvd25yZXYueG1sRE9da8IwFH0f+B/CFXwZmlhGGZ1RpCAOFMbc5vOluWtL&#10;m5vaZG3998vDYI+H873ZTbYVA/W+dqxhvVIgiAtnai41fH4cls8gfEA22DomDXfysNvOHjaYGTfy&#10;Ow2XUIoYwj5DDVUIXSalLyqy6FeuI47ct+sthgj7UpoexxhuW5kolUqLNceGCjvKKyqay4/VkHdf&#10;zfnYPCmb8mOzP13zt9st13oxn/YvIAJN4V/85341GhK1jnP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3nw7wwAAAN0AAAAPAAAAAAAAAAAAAAAAAJcCAABkcnMvZG93&#10;bnJldi54bWxQSwUGAAAAAAQABAD1AAAAhwMAAAAA&#10;" fillcolor="#bfbfbf [2412]" strokecolor="black [3213]" strokeweight=".5pt">
                        <v:textbox>
                          <w:txbxContent>
                            <w:p w14:paraId="5ADC8E9E" w14:textId="77777777" w:rsidR="00044D26" w:rsidRDefault="00044D26" w:rsidP="00486838">
                              <w:pPr>
                                <w:rPr>
                                  <w:rFonts w:eastAsia="Times New Roman"/>
                                </w:rPr>
                              </w:pPr>
                            </w:p>
                          </w:txbxContent>
                        </v:textbox>
                      </v:oval>
                      <v:oval id="Oval 2019" o:spid="_x0000_s1701" style="position:absolute;left:1992313;top:18267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tmgxgAA&#10;AN0AAAAPAAAAZHJzL2Rvd25yZXYueG1sRI/dasJAFITvC77DcgRvSt1VRNrUVSQgCgql/l0fsqdJ&#10;SPZszK4a394tFHo5zMw3zGzR2VrcqPWlYw2joQJBnDlTcq7heFi9vYPwAdlg7Zg0PMjDYt57mWFi&#10;3J2/6bYPuYgQ9glqKEJoEil9VpBFP3QNcfR+XGsxRNnm0rR4j3Bby7FSU2mx5LhQYENpQVm1v1oN&#10;aXOqdutqouyUX6vl9px+XS6p1oN+t/wEEagL/+G/9sZoGKvRB/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ktmgxgAAAN0AAAAPAAAAAAAAAAAAAAAAAJcCAABkcnMv&#10;ZG93bnJldi54bWxQSwUGAAAAAAQABAD1AAAAigMAAAAA&#10;" fillcolor="#bfbfbf [2412]" strokecolor="black [3213]" strokeweight=".5pt">
                        <v:textbox>
                          <w:txbxContent>
                            <w:p w14:paraId="046BBC0C" w14:textId="77777777" w:rsidR="00044D26" w:rsidRDefault="00044D26" w:rsidP="00486838">
                              <w:pPr>
                                <w:rPr>
                                  <w:rFonts w:eastAsia="Times New Roman"/>
                                </w:rPr>
                              </w:pPr>
                            </w:p>
                          </w:txbxContent>
                        </v:textbox>
                      </v:oval>
                      <v:oval id="Oval 2020" o:spid="_x0000_s1702" style="position:absolute;left:2290353;top:18208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LqAwwAA&#10;AN0AAAAPAAAAZHJzL2Rvd25yZXYueG1sRE9da8IwFH0X9h/CHexFNFkZMqppkcLYYAOxTp8vzV1b&#10;2tzUJtPu3y8Pgo+H873JJ9uLC42+dazhealAEFfOtFxr+D68LV5B+IBssHdMGv7IQ549zDaYGnfl&#10;PV3KUIsYwj5FDU0IQyqlrxqy6JduII7cjxsthgjHWpoRrzHc9jJRaiUtthwbGhyoaKjqyl+roRiO&#10;3dd796Lsiufd9vNU7M7nQuunx2m7BhFoCnfxzf1hNCQqifvjm/g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xLqAwwAAAN0AAAAPAAAAAAAAAAAAAAAAAJcCAABkcnMvZG93&#10;bnJldi54bWxQSwUGAAAAAAQABAD1AAAAhwMAAAAA&#10;" fillcolor="#bfbfbf [2412]" strokecolor="black [3213]" strokeweight=".5pt">
                        <v:textbox>
                          <w:txbxContent>
                            <w:p w14:paraId="5D34BC56" w14:textId="77777777" w:rsidR="00044D26" w:rsidRDefault="00044D26" w:rsidP="00486838">
                              <w:pPr>
                                <w:rPr>
                                  <w:rFonts w:eastAsia="Times New Roman"/>
                                </w:rPr>
                              </w:pPr>
                            </w:p>
                          </w:txbxContent>
                        </v:textbox>
                      </v:oval>
                      <v:oval id="Oval 2021" o:spid="_x0000_s1703" style="position:absolute;left:804863;top:15346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B8bxQAA&#10;AN0AAAAPAAAAZHJzL2Rvd25yZXYueG1sRI9Ba8JAFITvgv9heUIvoruGIiW6igTEQgtFq54f2WcS&#10;kn0bs1tN/323IHgcZuYbZrnubSNu1PnKsYbZVIEgzp2puNBw/N5O3kD4gGywcUwafsnDejUcLDE1&#10;7s57uh1CISKEfYoayhDaVEqfl2TRT11LHL2L6yyGKLtCmg7vEW4bmSg1lxYrjgsltpSVlNeHH6sh&#10;a0/1565+VXbO43rzcc6+rtdM65dRv1mACNSHZ/jRfjcaEpXM4P9Nf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HxvFAAAA3QAAAA8AAAAAAAAAAAAAAAAAlwIAAGRycy9k&#10;b3ducmV2LnhtbFBLBQYAAAAABAAEAPUAAACJAwAAAAA=&#10;" fillcolor="#bfbfbf [2412]" strokecolor="black [3213]" strokeweight=".5pt">
                        <v:textbox>
                          <w:txbxContent>
                            <w:p w14:paraId="26522050" w14:textId="77777777" w:rsidR="00044D26" w:rsidRDefault="00044D26" w:rsidP="00486838">
                              <w:pPr>
                                <w:rPr>
                                  <w:rFonts w:eastAsia="Times New Roman"/>
                                </w:rPr>
                              </w:pPr>
                            </w:p>
                          </w:txbxContent>
                        </v:textbox>
                      </v:oval>
                      <v:oval id="Oval 2022" o:spid="_x0000_s1704" style="position:absolute;left:1102903;top:15287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oFsxgAA&#10;AN0AAAAPAAAAZHJzL2Rvd25yZXYueG1sRI9Ba8JAFITvBf/D8oReiu42iEh0EyQgLbRQatXzI/tM&#10;QrJvY3ar6b93C4Ueh5n5htnko+3ElQbfONbwPFcgiEtnGq40HL52sxUIH5ANdo5Jww95yLPJwwZT&#10;4278Sdd9qESEsE9RQx1Cn0rpy5os+rnriaN3doPFEOVQSTPgLcJtJxOlltJiw3Ghxp6Kmsp2/201&#10;FP2xfX9pF8ou+andvp2Kj8ul0PpxOm7XIAKN4T/81341GhKVJPD7Jj4Bm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WoFsxgAAAN0AAAAPAAAAAAAAAAAAAAAAAJcCAABkcnMv&#10;ZG93bnJldi54bWxQSwUGAAAAAAQABAD1AAAAigMAAAAA&#10;" fillcolor="#bfbfbf [2412]" strokecolor="black [3213]" strokeweight=".5pt">
                        <v:textbox>
                          <w:txbxContent>
                            <w:p w14:paraId="37291ABA" w14:textId="77777777" w:rsidR="00044D26" w:rsidRDefault="00044D26" w:rsidP="00486838">
                              <w:pPr>
                                <w:rPr>
                                  <w:rFonts w:eastAsia="Times New Roman"/>
                                </w:rPr>
                              </w:pPr>
                            </w:p>
                          </w:txbxContent>
                        </v:textbox>
                      </v:oval>
                      <v:oval id="Oval 2023" o:spid="_x0000_s1705" style="position:absolute;left:1389063;top:15442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iT3xgAA&#10;AN0AAAAPAAAAZHJzL2Rvd25yZXYueG1sRI/dasJAFITvC77Dcgq9KbprLCLRVSQgFloo/l4fsqdJ&#10;SPZszG41vn23UPBymJlvmMWqt424UucrxxrGIwWCOHem4kLD8bAZzkD4gGywcUwa7uRhtRw8LTA1&#10;7sY7uu5DISKEfYoayhDaVEqfl2TRj1xLHL1v11kMUXaFNB3eItw2MlFqKi1WHBdKbCkrKa/3P1ZD&#10;1p7qz239puyUX+v1xzn7ulwyrV+e+/UcRKA+PML/7XejIVHJBP7ex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FiT3xgAAAN0AAAAPAAAAAAAAAAAAAAAAAJcCAABkcnMv&#10;ZG93bnJldi54bWxQSwUGAAAAAAQABAD1AAAAigMAAAAA&#10;" fillcolor="#bfbfbf [2412]" strokecolor="black [3213]" strokeweight=".5pt">
                        <v:textbox>
                          <w:txbxContent>
                            <w:p w14:paraId="0ED5AF5A" w14:textId="77777777" w:rsidR="00044D26" w:rsidRDefault="00044D26" w:rsidP="00486838">
                              <w:pPr>
                                <w:rPr>
                                  <w:rFonts w:eastAsia="Times New Roman"/>
                                </w:rPr>
                              </w:pPr>
                            </w:p>
                          </w:txbxContent>
                        </v:textbox>
                      </v:oval>
                      <v:oval id="Oval 2024" o:spid="_x0000_s1706" style="position:absolute;left:1687103;top:15382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yDxQAA&#10;AN0AAAAPAAAAZHJzL2Rvd25yZXYueG1sRI9Ba8JAFITvQv/D8gpeRHcbRCR1FQmUChVEbT0/sq9J&#10;SPZtzG41/feuIHgcZuYbZrHqbSMu1PnKsYa3iQJBnDtTcaHh+/gxnoPwAdlg45g0/JOH1fJlsMDU&#10;uCvv6XIIhYgQ9ilqKENoUyl9XpJFP3EtcfR+XWcxRNkV0nR4jXDbyESpmbRYcVwosaWspLw+/FkN&#10;WftTbz/rqbIzHtXrr1O2O58zrYev/fodRKA+PMOP9sZoSFQyhfub+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IPFAAAA3QAAAA8AAAAAAAAAAAAAAAAAlwIAAGRycy9k&#10;b3ducmV2LnhtbFBLBQYAAAAABAAEAPUAAACJAwAAAAA=&#10;" fillcolor="#bfbfbf [2412]" strokecolor="black [3213]" strokeweight=".5pt">
                        <v:textbox>
                          <w:txbxContent>
                            <w:p w14:paraId="4DCA7683" w14:textId="77777777" w:rsidR="00044D26" w:rsidRDefault="00044D26" w:rsidP="00486838">
                              <w:pPr>
                                <w:rPr>
                                  <w:rFonts w:eastAsia="Times New Roman"/>
                                </w:rPr>
                              </w:pPr>
                            </w:p>
                          </w:txbxContent>
                        </v:textbox>
                      </v:oval>
                      <v:oval id="Oval 2025" o:spid="_x0000_s1707" style="position:absolute;left:1979613;top:15378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xkYxgAA&#10;AN0AAAAPAAAAZHJzL2Rvd25yZXYueG1sRI/dasJAFITvC77Dcgq9KbprsCLRVSQgFloo/l4fsqdJ&#10;SPZszG41vn23UPBymJlvmMWqt424UucrxxrGIwWCOHem4kLD8bAZzkD4gGywcUwa7uRhtRw8LTA1&#10;7sY7uu5DISKEfYoayhDaVEqfl2TRj1xLHL1v11kMUXaFNB3eItw2MlFqKi1WHBdKbCkrKa/3P1ZD&#10;1p7qz209UXbKr/X645x9XS6Z1i/P/XoOIlAfHuH/9rvRkKjkDf7ex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sxkYxgAAAN0AAAAPAAAAAAAAAAAAAAAAAJcCAABkcnMv&#10;ZG93bnJldi54bWxQSwUGAAAAAAQABAD1AAAAigMAAAAA&#10;" fillcolor="#bfbfbf [2412]" strokecolor="black [3213]" strokeweight=".5pt">
                        <v:textbox>
                          <w:txbxContent>
                            <w:p w14:paraId="60127931" w14:textId="77777777" w:rsidR="00044D26" w:rsidRDefault="00044D26" w:rsidP="00486838">
                              <w:pPr>
                                <w:rPr>
                                  <w:rFonts w:eastAsia="Times New Roman"/>
                                </w:rPr>
                              </w:pPr>
                            </w:p>
                          </w:txbxContent>
                        </v:textbox>
                      </v:oval>
                      <v:oval id="Oval 2026" o:spid="_x0000_s1708" style="position:absolute;left:2277653;top:15319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YdvxgAA&#10;AN0AAAAPAAAAZHJzL2Rvd25yZXYueG1sRI9Ba8JAFITvBf/D8gq9lGbXUEKJriIBUWhBtK3nR/Y1&#10;Ccm+jdlV03/fFYQeh5n5hpkvR9uJCw2+caxhmigQxKUzDVcavj7XL28gfEA22DkmDb/kYbmYPMwx&#10;N+7Ke7ocQiUihH2OGuoQ+lxKX9Zk0SeuJ47ejxsshiiHSpoBrxFuO5kqlUmLDceFGnsqairbw9lq&#10;KPrv9mPTviqb8XO7ej8Wu9Op0PrpcVzNQAQaw3/43t4aDalKM7i9iU9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YYdvxgAAAN0AAAAPAAAAAAAAAAAAAAAAAJcCAABkcnMv&#10;ZG93bnJldi54bWxQSwUGAAAAAAQABAD1AAAAigMAAAAA&#10;" fillcolor="#bfbfbf [2412]" strokecolor="black [3213]" strokeweight=".5pt">
                        <v:textbox>
                          <w:txbxContent>
                            <w:p w14:paraId="4A71A96C" w14:textId="77777777" w:rsidR="00044D26" w:rsidRDefault="00044D26" w:rsidP="00486838">
                              <w:pPr>
                                <w:rPr>
                                  <w:rFonts w:eastAsia="Times New Roman"/>
                                </w:rPr>
                              </w:pPr>
                            </w:p>
                          </w:txbxContent>
                        </v:textbox>
                      </v:oval>
                      <v:oval id="Oval 2027" o:spid="_x0000_s1709" style="position:absolute;left:795338;top:12457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L0xgAA&#10;AN0AAAAPAAAAZHJzL2Rvd25yZXYueG1sRI/dasJAFITvC77Dcgq9KbprEJXoKhIQCy0Uf68P2dMk&#10;JHs2Zrca375bKPRymJlvmOW6t424UecrxxrGIwWCOHem4kLD6bgdzkH4gGywcUwaHuRhvRo8LTE1&#10;7s57uh1CISKEfYoayhDaVEqfl2TRj1xLHL0v11kMUXaFNB3eI9w2MlFqKi1WHBdKbCkrKa8P31ZD&#10;1p7rj109UXbKr/Xm/ZJ9Xq+Z1i/P/WYBIlAf/sN/7TejIVHJDH7fxCc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SL0xgAAAN0AAAAPAAAAAAAAAAAAAAAAAJcCAABkcnMv&#10;ZG93bnJldi54bWxQSwUGAAAAAAQABAD1AAAAigMAAAAA&#10;" fillcolor="#bfbfbf [2412]" strokecolor="black [3213]" strokeweight=".5pt">
                        <v:textbox>
                          <w:txbxContent>
                            <w:p w14:paraId="36F1EC37" w14:textId="77777777" w:rsidR="00044D26" w:rsidRDefault="00044D26" w:rsidP="00486838">
                              <w:pPr>
                                <w:rPr>
                                  <w:rFonts w:eastAsia="Times New Roman"/>
                                </w:rPr>
                              </w:pPr>
                            </w:p>
                          </w:txbxContent>
                        </v:textbox>
                      </v:oval>
                      <v:oval id="Oval 2028" o:spid="_x0000_s1710" style="position:absolute;left:1093378;top:12398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raGwwAA&#10;AN0AAAAPAAAAZHJzL2Rvd25yZXYueG1sRE9da8IwFH0X9h/CHexFNFkZMqppkcLYYAOxTp8vzV1b&#10;2tzUJtPu3y8Pgo+H873JJ9uLC42+dazhealAEFfOtFxr+D68LV5B+IBssHdMGv7IQ549zDaYGnfl&#10;PV3KUIsYwj5FDU0IQyqlrxqy6JduII7cjxsthgjHWpoRrzHc9jJRaiUtthwbGhyoaKjqyl+roRiO&#10;3dd796Lsiufd9vNU7M7nQuunx2m7BhFoCnfxzf1hNCQqiXPjm/g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sraGwwAAAN0AAAAPAAAAAAAAAAAAAAAAAJcCAABkcnMvZG93&#10;bnJldi54bWxQSwUGAAAAAAQABAD1AAAAhwMAAAAA&#10;" fillcolor="#bfbfbf [2412]" strokecolor="black [3213]" strokeweight=".5pt">
                        <v:textbox>
                          <w:txbxContent>
                            <w:p w14:paraId="647407B8" w14:textId="77777777" w:rsidR="00044D26" w:rsidRDefault="00044D26" w:rsidP="00486838">
                              <w:pPr>
                                <w:rPr>
                                  <w:rFonts w:eastAsia="Times New Roman"/>
                                </w:rPr>
                              </w:pPr>
                            </w:p>
                          </w:txbxContent>
                        </v:textbox>
                      </v:oval>
                      <v:oval id="Oval 2029" o:spid="_x0000_s1711" style="position:absolute;left:1379538;top:12552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MdxgAA&#10;AN0AAAAPAAAAZHJzL2Rvd25yZXYueG1sRI/dasJAFITvC77Dcgq9KbprENHoKhIQCy0Uf68P2dMk&#10;JHs2Zrca375bKPRymJlvmOW6t424UecrxxrGIwWCOHem4kLD6bgdzkD4gGywcUwaHuRhvRo8LTE1&#10;7s57uh1CISKEfYoayhDaVEqfl2TRj1xLHL0v11kMUXaFNB3eI9w2MlFqKi1WHBdKbCkrKa8P31ZD&#10;1p7rj109UXbKr/Xm/ZJ9Xq+Z1i/P/WYBIlAf/sN/7TejIVHJHH7fxCc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hMdxgAAAN0AAAAPAAAAAAAAAAAAAAAAAJcCAABkcnMv&#10;ZG93bnJldi54bWxQSwUGAAAAAAQABAD1AAAAigMAAAAA&#10;" fillcolor="#bfbfbf [2412]" strokecolor="black [3213]" strokeweight=".5pt">
                        <v:textbox>
                          <w:txbxContent>
                            <w:p w14:paraId="3F4D0AC2" w14:textId="77777777" w:rsidR="00044D26" w:rsidRDefault="00044D26" w:rsidP="00486838">
                              <w:pPr>
                                <w:rPr>
                                  <w:rFonts w:eastAsia="Times New Roman"/>
                                </w:rPr>
                              </w:pPr>
                            </w:p>
                          </w:txbxContent>
                        </v:textbox>
                      </v:oval>
                      <v:oval id="Oval 2030" o:spid="_x0000_s1712" style="position:absolute;left:1677578;top:12493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SxdwwAA&#10;AN0AAAAPAAAAZHJzL2Rvd25yZXYueG1sRE9da8IwFH0f7D+EO/BlaDIdItUoUhgKCmPd9PnSXNvS&#10;5qY2Ueu/Nw/CHg/ne7HqbSOu1PnKsYaPkQJBnDtTcaHh7/drOAPhA7LBxjFpuJOH1fL1ZYGJcTf+&#10;oWsWChFD2CeooQyhTaT0eUkW/ci1xJE7uc5iiLArpOnwFsNtI8dKTaXFimNDiS2lJeV1drEa0vZQ&#10;7zf1p7JTfq/Xu2P6fT6nWg/e+vUcRKA+/Iuf7q3RMFaTuD++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HSxdwwAAAN0AAAAPAAAAAAAAAAAAAAAAAJcCAABkcnMvZG93&#10;bnJldi54bWxQSwUGAAAAAAQABAD1AAAAhwMAAAAA&#10;" fillcolor="#bfbfbf [2412]" strokecolor="black [3213]" strokeweight=".5pt">
                        <v:textbox>
                          <w:txbxContent>
                            <w:p w14:paraId="39C7E74B" w14:textId="77777777" w:rsidR="00044D26" w:rsidRDefault="00044D26" w:rsidP="00486838">
                              <w:pPr>
                                <w:rPr>
                                  <w:rFonts w:eastAsia="Times New Roman"/>
                                </w:rPr>
                              </w:pPr>
                            </w:p>
                          </w:txbxContent>
                        </v:textbox>
                      </v:oval>
                      <v:oval id="Oval 2031" o:spid="_x0000_s1713" style="position:absolute;left:1970088;top:12489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YnGxgAA&#10;AN0AAAAPAAAAZHJzL2Rvd25yZXYueG1sRI/dasJAFITvC77DcgRvSt1Vi5TUVSQgCgql/l0fsqdJ&#10;SPZszK4a394tFHo5zMw3zGzR2VrcqPWlYw2joQJBnDlTcq7heFi9fYDwAdlg7Zg0PMjDYt57mWFi&#10;3J2/6bYPuYgQ9glqKEJoEil9VpBFP3QNcfR+XGsxRNnm0rR4j3Bby7FSU2mx5LhQYENpQVm1v1oN&#10;aXOqduvqXdkpv1bL7Tn9ulxSrQf9bvkJIlAX/sN/7Y3RMFaTEf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UYnGxgAAAN0AAAAPAAAAAAAAAAAAAAAAAJcCAABkcnMv&#10;ZG93bnJldi54bWxQSwUGAAAAAAQABAD1AAAAigMAAAAA&#10;" fillcolor="#bfbfbf [2412]" strokecolor="black [3213]" strokeweight=".5pt">
                        <v:textbox>
                          <w:txbxContent>
                            <w:p w14:paraId="4F4FFEFA" w14:textId="77777777" w:rsidR="00044D26" w:rsidRDefault="00044D26" w:rsidP="00486838">
                              <w:pPr>
                                <w:rPr>
                                  <w:rFonts w:eastAsia="Times New Roman"/>
                                </w:rPr>
                              </w:pPr>
                            </w:p>
                          </w:txbxContent>
                        </v:textbox>
                      </v:oval>
                      <v:oval id="Oval 2032" o:spid="_x0000_s1714" style="position:absolute;left:2268128;top:12430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xexxgAA&#10;AN0AAAAPAAAAZHJzL2Rvd25yZXYueG1sRI/dasJAFITvC77Dcgq9KbprLCLRVSQgFloo/l4fsqdJ&#10;SPZszG41vn23UPBymJlvmMWqt424UucrxxrGIwWCOHem4kLD8bAZzkD4gGywcUwa7uRhtRw8LTA1&#10;7sY7uu5DISKEfYoayhDaVEqfl2TRj1xLHL1v11kMUXaFNB3eItw2MlFqKi1WHBdKbCkrKa/3P1ZD&#10;1p7qz239puyUX+v1xzn7ulwyrV+e+/UcRKA+PML/7XejIVGTBP7ex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gxexxgAAAN0AAAAPAAAAAAAAAAAAAAAAAJcCAABkcnMv&#10;ZG93bnJldi54bWxQSwUGAAAAAAQABAD1AAAAigMAAAAA&#10;" fillcolor="#bfbfbf [2412]" strokecolor="black [3213]" strokeweight=".5pt">
                        <v:textbox>
                          <w:txbxContent>
                            <w:p w14:paraId="4E563863" w14:textId="77777777" w:rsidR="00044D26" w:rsidRDefault="00044D26" w:rsidP="00486838">
                              <w:pPr>
                                <w:rPr>
                                  <w:rFonts w:eastAsia="Times New Roman"/>
                                </w:rPr>
                              </w:pPr>
                            </w:p>
                          </w:txbxContent>
                        </v:textbox>
                      </v:oval>
                      <v:oval id="Oval 2033" o:spid="_x0000_s1715" style="position:absolute;left:782638;top:9568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7IqxgAA&#10;AN0AAAAPAAAAZHJzL2Rvd25yZXYueG1sRI/disIwFITvhX2HcBa8kTVZFVm6RpHCoqAguj/Xh+Zs&#10;W9qc1CZqfXsjCF4OM/MNM1t0thZnan3pWMP7UIEgzpwpOdfw8/319gHCB2SDtWPScCUPi/lLb4aJ&#10;cRfe0/kQchEh7BPUUITQJFL6rCCLfuga4uj9u9ZiiLLNpWnxEuG2liOlptJiyXGhwIbSgrLqcLIa&#10;0ua32q6qibJTHlTLzV+6Ox5Trfuv3fITRKAuPMOP9tpoGKnx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7IqxgAAAN0AAAAPAAAAAAAAAAAAAAAAAJcCAABkcnMv&#10;ZG93bnJldi54bWxQSwUGAAAAAAQABAD1AAAAigMAAAAA&#10;" fillcolor="#bfbfbf [2412]" strokecolor="black [3213]" strokeweight=".5pt">
                        <v:textbox>
                          <w:txbxContent>
                            <w:p w14:paraId="045797D1" w14:textId="77777777" w:rsidR="00044D26" w:rsidRDefault="00044D26" w:rsidP="00486838">
                              <w:pPr>
                                <w:rPr>
                                  <w:rFonts w:eastAsia="Times New Roman"/>
                                </w:rPr>
                              </w:pPr>
                            </w:p>
                          </w:txbxContent>
                        </v:textbox>
                      </v:oval>
                      <v:oval id="Oval 2034" o:spid="_x0000_s1716" style="position:absolute;left:1080678;top:9509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ipexgAA&#10;AN0AAAAPAAAAZHJzL2Rvd25yZXYueG1sRI/disIwFITvhX2HcBa8kTVZFVm6RpHCoqAguj/Xh+Zs&#10;W9qc1CZqfXsjCF4OM/MNM1t0thZnan3pWMP7UIEgzpwpOdfw8/319gHCB2SDtWPScCUPi/lLb4aJ&#10;cRfe0/kQchEh7BPUUITQJFL6rCCLfuga4uj9u9ZiiLLNpWnxEuG2liOlptJiyXGhwIbSgrLqcLIa&#10;0ua32q6qibJTHlTLzV+6Ox5Trfuv3fITRKAuPMOP9tpoGKnxB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JipexgAAAN0AAAAPAAAAAAAAAAAAAAAAAJcCAABkcnMv&#10;ZG93bnJldi54bWxQSwUGAAAAAAQABAD1AAAAigMAAAAA&#10;" fillcolor="#bfbfbf [2412]" strokecolor="black [3213]" strokeweight=".5pt">
                        <v:textbox>
                          <w:txbxContent>
                            <w:p w14:paraId="410CCA96" w14:textId="77777777" w:rsidR="00044D26" w:rsidRDefault="00044D26" w:rsidP="00486838">
                              <w:pPr>
                                <w:rPr>
                                  <w:rFonts w:eastAsia="Times New Roman"/>
                                </w:rPr>
                              </w:pPr>
                            </w:p>
                          </w:txbxContent>
                        </v:textbox>
                      </v:oval>
                      <v:oval id="Oval 2035" o:spid="_x0000_s1717" style="position:absolute;left:1366838;top:9663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o/FxgAA&#10;AN0AAAAPAAAAZHJzL2Rvd25yZXYueG1sRI9Ba8JAFITvhf6H5Qleiu5WW5HoKhKQCgqlVj0/ss8k&#10;JPs2Zrca/71bKPQ4zMw3zHzZ2VpcqfWlYw2vQwWCOHOm5FzD4Xs9mILwAdlg7Zg03MnDcvH8NMfE&#10;uBt/0XUfchEh7BPUUITQJFL6rCCLfuga4uidXWsxRNnm0rR4i3Bby5FSE2mx5LhQYENpQVm1/7Ea&#10;0uZY7T6qN2Un/FKttqf083JJte73utUMRKAu/If/2hujYaTG7/D7Jj4Bu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o/FxgAAAN0AAAAPAAAAAAAAAAAAAAAAAJcCAABkcnMv&#10;ZG93bnJldi54bWxQSwUGAAAAAAQABAD1AAAAigMAAAAA&#10;" fillcolor="#bfbfbf [2412]" strokecolor="black [3213]" strokeweight=".5pt">
                        <v:textbox>
                          <w:txbxContent>
                            <w:p w14:paraId="714898E4" w14:textId="77777777" w:rsidR="00044D26" w:rsidRDefault="00044D26" w:rsidP="00486838">
                              <w:pPr>
                                <w:rPr>
                                  <w:rFonts w:eastAsia="Times New Roman"/>
                                </w:rPr>
                              </w:pPr>
                            </w:p>
                          </w:txbxContent>
                        </v:textbox>
                      </v:oval>
                      <v:oval id="Oval 2036" o:spid="_x0000_s1718" style="position:absolute;left:1664878;top:9604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BGyxgAA&#10;AN0AAAAPAAAAZHJzL2Rvd25yZXYueG1sRI9La8MwEITvhfwHsYVeSiLlgQlOlBAMpYUWSp7nxdra&#10;xtbKsdTE+fdVIZDjMDPfMMt1bxtxoc5XjjWMRwoEce5MxYWGw/5tOAfhA7LBxjFpuJGH9WrwtMTU&#10;uCtv6bILhYgQ9ilqKENoUyl9XpJFP3ItcfR+XGcxRNkV0nR4jXDbyIlSibRYcVwosaWspLze/VoN&#10;WXusv97rmbIJv9abz1P2fT5nWr8895sFiEB9eITv7Q+jYaKmCfy/iU9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uBGyxgAAAN0AAAAPAAAAAAAAAAAAAAAAAJcCAABkcnMv&#10;ZG93bnJldi54bWxQSwUGAAAAAAQABAD1AAAAigMAAAAA&#10;" fillcolor="#bfbfbf [2412]" strokecolor="black [3213]" strokeweight=".5pt">
                        <v:textbox>
                          <w:txbxContent>
                            <w:p w14:paraId="6BD5D227" w14:textId="77777777" w:rsidR="00044D26" w:rsidRDefault="00044D26" w:rsidP="00486838">
                              <w:pPr>
                                <w:rPr>
                                  <w:rFonts w:eastAsia="Times New Roman"/>
                                </w:rPr>
                              </w:pPr>
                            </w:p>
                          </w:txbxContent>
                        </v:textbox>
                      </v:oval>
                      <v:oval id="Oval 2037" o:spid="_x0000_s1719" style="position:absolute;left:1957388;top:9600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LQpxgAA&#10;AN0AAAAPAAAAZHJzL2Rvd25yZXYueG1sRI9Ba8JAFITvgv9heYIXqbtasSV1FQlICxWKse35kX1N&#10;QrJvY3bV9N93BaHHYWa+YVab3jbiQp2vHGuYTRUI4tyZigsNn8fdwzMIH5ANNo5Jwy952KyHgxUm&#10;xl35QJcsFCJC2CeooQyhTaT0eUkW/dS1xNH7cZ3FEGVXSNPhNcJtI+dKLaXFiuNCiS2lJeV1drYa&#10;0var3r/WC2WXPKm379/px+mUaj0e9dsXEIH68B++t9+Mhrl6fIL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9LQpxgAAAN0AAAAPAAAAAAAAAAAAAAAAAJcCAABkcnMv&#10;ZG93bnJldi54bWxQSwUGAAAAAAQABAD1AAAAigMAAAAA&#10;" fillcolor="#bfbfbf [2412]" strokecolor="black [3213]" strokeweight=".5pt">
                        <v:textbox>
                          <w:txbxContent>
                            <w:p w14:paraId="7123515D" w14:textId="77777777" w:rsidR="00044D26" w:rsidRDefault="00044D26" w:rsidP="00486838">
                              <w:pPr>
                                <w:rPr>
                                  <w:rFonts w:eastAsia="Times New Roman"/>
                                </w:rPr>
                              </w:pPr>
                            </w:p>
                          </w:txbxContent>
                        </v:textbox>
                      </v:oval>
                      <v:oval id="Oval 2038" o:spid="_x0000_s1720" style="position:absolute;left:2255428;top:9540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yBbwwAA&#10;AN0AAAAPAAAAZHJzL2Rvd25yZXYueG1sRE9da8IwFH0f7D+EO/BlaDIdItUoUhgKCmPd9PnSXNvS&#10;5qY2Ueu/Nw/CHg/ne7HqbSOu1PnKsYaPkQJBnDtTcaHh7/drOAPhA7LBxjFpuJOH1fL1ZYGJcTf+&#10;oWsWChFD2CeooQyhTaT0eUkW/ci1xJE7uc5iiLArpOnwFsNtI8dKTaXFimNDiS2lJeV1drEa0vZQ&#10;7zf1p7JTfq/Xu2P6fT6nWg/e+vUcRKA+/Iuf7q3RMFaTODe+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ayBbwwAAAN0AAAAPAAAAAAAAAAAAAAAAAJcCAABkcnMvZG93&#10;bnJldi54bWxQSwUGAAAAAAQABAD1AAAAhwMAAAAA&#10;" fillcolor="#bfbfbf [2412]" strokecolor="black [3213]" strokeweight=".5pt">
                        <v:textbox>
                          <w:txbxContent>
                            <w:p w14:paraId="47C6E135" w14:textId="77777777" w:rsidR="00044D26" w:rsidRDefault="00044D26" w:rsidP="00486838">
                              <w:pPr>
                                <w:rPr>
                                  <w:rFonts w:eastAsia="Times New Roman"/>
                                </w:rPr>
                              </w:pPr>
                            </w:p>
                          </w:txbxContent>
                        </v:textbox>
                      </v:oval>
                      <v:oval id="Oval 2039" o:spid="_x0000_s1721" style="position:absolute;left:782638;top:6679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4XAxgAA&#10;AN0AAAAPAAAAZHJzL2Rvd25yZXYueG1sRI9Ba8JAFITvgv9heYIXqbtakTZ1FQlICxWKse35kX1N&#10;QrJvY3bV9N93BaHHYWa+YVab3jbiQp2vHGuYTRUI4tyZigsNn8fdwxMIH5ANNo5Jwy952KyHgxUm&#10;xl35QJcsFCJC2CeooQyhTaT0eUkW/dS1xNH7cZ3FEGVXSNPhNcJtI+dKLaXFiuNCiS2lJeV1drYa&#10;0var3r/WC2WXPKm379/px+mUaj0e9dsXEIH68B++t9+Mhrl6fIb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J4XAxgAAAN0AAAAPAAAAAAAAAAAAAAAAAJcCAABkcnMv&#10;ZG93bnJldi54bWxQSwUGAAAAAAQABAD1AAAAigMAAAAA&#10;" fillcolor="#bfbfbf [2412]" strokecolor="black [3213]" strokeweight=".5pt">
                        <v:textbox>
                          <w:txbxContent>
                            <w:p w14:paraId="18FAB040" w14:textId="77777777" w:rsidR="00044D26" w:rsidRDefault="00044D26" w:rsidP="00486838">
                              <w:pPr>
                                <w:rPr>
                                  <w:rFonts w:eastAsia="Times New Roman"/>
                                </w:rPr>
                              </w:pPr>
                            </w:p>
                          </w:txbxContent>
                        </v:textbox>
                      </v:oval>
                      <v:oval id="Oval 2040" o:spid="_x0000_s1722" style="position:absolute;left:1080678;top:6619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18gwgAA&#10;AN0AAAAPAAAAZHJzL2Rvd25yZXYueG1sRE/LisIwFN0L8w/hDsxGNBkRkWoUKQwOKAw+15fm2pY2&#10;N7WJWv/eLAZcHs57vuxsLe7U+tKxhu+hAkGcOVNyruF4+BlMQfiAbLB2TBqe5GG5+OjNMTHuwTu6&#10;70MuYgj7BDUUITSJlD4ryKIfuoY4chfXWgwRtrk0LT5iuK3lSKmJtFhybCiwobSgrNrfrIa0OVXb&#10;dTVWdsL9arU5p3/Xa6r112e3moEI1IW3+N/9azSM1Djuj2/iE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0bXyDCAAAA3QAAAA8AAAAAAAAAAAAAAAAAlwIAAGRycy9kb3du&#10;cmV2LnhtbFBLBQYAAAAABAAEAPUAAACGAwAAAAA=&#10;" fillcolor="#bfbfbf [2412]" strokecolor="black [3213]" strokeweight=".5pt">
                        <v:textbox>
                          <w:txbxContent>
                            <w:p w14:paraId="459F5999" w14:textId="77777777" w:rsidR="00044D26" w:rsidRDefault="00044D26" w:rsidP="00486838">
                              <w:pPr>
                                <w:rPr>
                                  <w:rFonts w:eastAsia="Times New Roman"/>
                                </w:rPr>
                              </w:pPr>
                            </w:p>
                          </w:txbxContent>
                        </v:textbox>
                      </v:oval>
                      <v:oval id="Oval 2041" o:spid="_x0000_s1723" style="position:absolute;left:1366838;top:6774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q7xgAA&#10;AN0AAAAPAAAAZHJzL2Rvd25yZXYueG1sRI9Ba8JAFITvBf/D8oReiu4qIhLdBAlICy1IrXp+ZJ9J&#10;SPZtzG41/fddodDjMDPfMJtssK24Ue9rxxpmUwWCuHCm5lLD8Ws3WYHwAdlg65g0/JCHLB09bTAx&#10;7s6fdDuEUkQI+wQ1VCF0iZS+qMiin7qOOHoX11sMUfalND3eI9y2cq7UUlqsOS5U2FFeUdEcvq2G&#10;vDs1H6/NQtklvzTb93O+v15zrZ/Hw3YNItAQ/sN/7TejYa4WM3i8iU9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V/q7xgAAAN0AAAAPAAAAAAAAAAAAAAAAAJcCAABkcnMv&#10;ZG93bnJldi54bWxQSwUGAAAAAAQABAD1AAAAigMAAAAA&#10;" fillcolor="#bfbfbf [2412]" strokecolor="black [3213]" strokeweight=".5pt">
                        <v:textbox>
                          <w:txbxContent>
                            <w:p w14:paraId="7EC29285" w14:textId="77777777" w:rsidR="00044D26" w:rsidRDefault="00044D26" w:rsidP="00486838">
                              <w:pPr>
                                <w:rPr>
                                  <w:rFonts w:eastAsia="Times New Roman"/>
                                </w:rPr>
                              </w:pPr>
                            </w:p>
                          </w:txbxContent>
                        </v:textbox>
                      </v:oval>
                      <v:oval id="Oval 2042" o:spid="_x0000_s1724" style="position:absolute;left:1664878;top:6715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WTMxQAA&#10;AN0AAAAPAAAAZHJzL2Rvd25yZXYueG1sRI9Ba8JAFITvQv/D8gpeRHcbRCR1FQmUChVEbT0/sq9J&#10;SPZtzG41/feuIHgcZuYbZrHqbSMu1PnKsYa3iQJBnDtTcaHh+/gxnoPwAdlg45g0/JOH1fJlsMDU&#10;uCvv6XIIhYgQ9ilqKENoUyl9XpJFP3EtcfR+XWcxRNkV0nR4jXDbyESpmbRYcVwosaWspLw+/FkN&#10;WftTbz/rqbIzHtXrr1O2O58zrYev/fodRKA+PMOP9sZoSNQ0gfub+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FZMzFAAAA3QAAAA8AAAAAAAAAAAAAAAAAlwIAAGRycy9k&#10;b3ducmV2LnhtbFBLBQYAAAAABAAEAPUAAACJAwAAAAA=&#10;" fillcolor="#bfbfbf [2412]" strokecolor="black [3213]" strokeweight=".5pt">
                        <v:textbox>
                          <w:txbxContent>
                            <w:p w14:paraId="74671325" w14:textId="77777777" w:rsidR="00044D26" w:rsidRDefault="00044D26" w:rsidP="00486838">
                              <w:pPr>
                                <w:rPr>
                                  <w:rFonts w:eastAsia="Times New Roman"/>
                                </w:rPr>
                              </w:pPr>
                            </w:p>
                          </w:txbxContent>
                        </v:textbox>
                      </v:oval>
                      <v:oval id="Oval 2043" o:spid="_x0000_s1725" style="position:absolute;left:1957388;top:6710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cFXxgAA&#10;AN0AAAAPAAAAZHJzL2Rvd25yZXYueG1sRI/disIwFITvhX2HcBa8kTVZFVm6RpHCoqAguj/Xh+Zs&#10;W9qc1CZqfXsjCF4OM/MNM1t0thZnan3pWMP7UIEgzpwpOdfw8/319gHCB2SDtWPScCUPi/lLb4aJ&#10;cRfe0/kQchEh7BPUUITQJFL6rCCLfuga4uj9u9ZiiLLNpWnxEuG2liOlptJiyXGhwIbSgrLqcLIa&#10;0ua32q6qibJTHlTLzV+6Ox5Trfuv3fITRKAuPMOP9tpoGKnJ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ycFXxgAAAN0AAAAPAAAAAAAAAAAAAAAAAJcCAABkcnMv&#10;ZG93bnJldi54bWxQSwUGAAAAAAQABAD1AAAAigMAAAAA&#10;" fillcolor="#bfbfbf [2412]" strokecolor="black [3213]" strokeweight=".5pt">
                        <v:textbox>
                          <w:txbxContent>
                            <w:p w14:paraId="5CFA4FCB" w14:textId="77777777" w:rsidR="00044D26" w:rsidRDefault="00044D26" w:rsidP="00486838">
                              <w:pPr>
                                <w:rPr>
                                  <w:rFonts w:eastAsia="Times New Roman"/>
                                </w:rPr>
                              </w:pPr>
                            </w:p>
                          </w:txbxContent>
                        </v:textbox>
                      </v:oval>
                      <v:oval id="Oval 2044" o:spid="_x0000_s1726" style="position:absolute;left:2255428;top:6651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FkjxQAA&#10;AN0AAAAPAAAAZHJzL2Rvd25yZXYueG1sRI9Ba8JAFITvhf6H5RW8FN2tBJHUVSRQFCqI2np+ZF+T&#10;kOzbmF01/feuIHgcZuYbZrbobSMu1PnKsYaPkQJBnDtTcaHh5/A1nILwAdlg45g0/JOHxfz1ZYap&#10;cVfe0WUfChEh7FPUUIbQplL6vCSLfuRa4uj9uc5iiLIrpOnwGuG2kWOlJtJixXGhxJaykvJ6f7Ya&#10;sva33qzqRNkJv9fL72O2PZ0yrQdv/fITRKA+PMOP9tpoGKskgfu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gWSPFAAAA3QAAAA8AAAAAAAAAAAAAAAAAlwIAAGRycy9k&#10;b3ducmV2LnhtbFBLBQYAAAAABAAEAPUAAACJAwAAAAA=&#10;" fillcolor="#bfbfbf [2412]" strokecolor="black [3213]" strokeweight=".5pt">
                        <v:textbox>
                          <w:txbxContent>
                            <w:p w14:paraId="24D779F3" w14:textId="77777777" w:rsidR="00044D26" w:rsidRDefault="00044D26" w:rsidP="00486838">
                              <w:pPr>
                                <w:rPr>
                                  <w:rFonts w:eastAsia="Times New Roman"/>
                                </w:rPr>
                              </w:pPr>
                            </w:p>
                          </w:txbxContent>
                        </v:textbox>
                      </v:oval>
                      <v:oval id="Oval 2045" o:spid="_x0000_s1727" style="position:absolute;left:769938;top:3789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Py4xgAA&#10;AN0AAAAPAAAAZHJzL2Rvd25yZXYueG1sRI/disIwFITvhX2HcBa8kTVZUVm6RpHCoqAguj/Xh+Zs&#10;W9qc1CZqfXsjCF4OM/MNM1t0thZnan3pWMP7UIEgzpwpOdfw8/319gHCB2SDtWPScCUPi/lLb4aJ&#10;cRfe0/kQchEh7BPUUITQJFL6rCCLfuga4uj9u9ZiiLLNpWnxEuG2liOlptJiyXGhwIbSgrLqcLIa&#10;0ua32q6qsbJTHlTLzV+6Ox5Trfuv3fITRKAuPMOP9tpoGKnxB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bPy4xgAAAN0AAAAPAAAAAAAAAAAAAAAAAJcCAABkcnMv&#10;ZG93bnJldi54bWxQSwUGAAAAAAQABAD1AAAAigMAAAAA&#10;" fillcolor="#bfbfbf [2412]" strokecolor="black [3213]" strokeweight=".5pt">
                        <v:textbox>
                          <w:txbxContent>
                            <w:p w14:paraId="11B5068D" w14:textId="77777777" w:rsidR="00044D26" w:rsidRDefault="00044D26" w:rsidP="00486838">
                              <w:pPr>
                                <w:rPr>
                                  <w:rFonts w:eastAsia="Times New Roman"/>
                                </w:rPr>
                              </w:pPr>
                            </w:p>
                          </w:txbxContent>
                        </v:textbox>
                      </v:oval>
                      <v:oval id="Oval 2046" o:spid="_x0000_s1728" style="position:absolute;left:1067978;top:3730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mLPxQAA&#10;AN0AAAAPAAAAZHJzL2Rvd25yZXYueG1sRI/dasJAFITvC32H5RR6U3S3IkGiq0igtFBB/L0+ZI9J&#10;SPZszG41fXtXELwcZuYbZrbobSMu1PnKsYbPoQJBnDtTcaFhv/saTED4gGywcUwa/snDYv76MsPU&#10;uCtv6LINhYgQ9ilqKENoUyl9XpJFP3QtcfROrrMYouwKaTq8Rrht5EipRFqsOC6U2FJWUl5v/6yG&#10;rD3Uq+96rGzCH/Xy95itz+dM6/e3fjkFEagPz/Cj/WM0jNQ4gfu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Ys/FAAAA3QAAAA8AAAAAAAAAAAAAAAAAlwIAAGRycy9k&#10;b3ducmV2LnhtbFBLBQYAAAAABAAEAPUAAACJAwAAAAA=&#10;" fillcolor="#bfbfbf [2412]" strokecolor="black [3213]" strokeweight=".5pt">
                        <v:textbox>
                          <w:txbxContent>
                            <w:p w14:paraId="04ACC55B" w14:textId="77777777" w:rsidR="00044D26" w:rsidRDefault="00044D26" w:rsidP="00486838">
                              <w:pPr>
                                <w:rPr>
                                  <w:rFonts w:eastAsia="Times New Roman"/>
                                </w:rPr>
                              </w:pPr>
                            </w:p>
                          </w:txbxContent>
                        </v:textbox>
                      </v:oval>
                      <v:oval id="Oval 2047" o:spid="_x0000_s1729" style="position:absolute;left:1354138;top:3885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sdUxgAA&#10;AN0AAAAPAAAAZHJzL2Rvd25yZXYueG1sRI/disIwFITvhX2HcBa8kTVZEV26RpHCoqAguj/Xh+Zs&#10;W9qc1CZqfXsjCF4OM/MNM1t0thZnan3pWMP7UIEgzpwpOdfw8/319gHCB2SDtWPScCUPi/lLb4aJ&#10;cRfe0/kQchEh7BPUUITQJFL6rCCLfuga4uj9u9ZiiLLNpWnxEuG2liOlJtJiyXGhwIbSgrLqcLIa&#10;0ua32q6qsbITHlTLzV+6Ox5Trfuv3fITRKAuPMOP9tpoGKnxF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8sdUxgAAAN0AAAAPAAAAAAAAAAAAAAAAAJcCAABkcnMv&#10;ZG93bnJldi54bWxQSwUGAAAAAAQABAD1AAAAigMAAAAA&#10;" fillcolor="#bfbfbf [2412]" strokecolor="black [3213]" strokeweight=".5pt">
                        <v:textbox>
                          <w:txbxContent>
                            <w:p w14:paraId="102C88D7" w14:textId="77777777" w:rsidR="00044D26" w:rsidRDefault="00044D26" w:rsidP="00486838">
                              <w:pPr>
                                <w:rPr>
                                  <w:rFonts w:eastAsia="Times New Roman"/>
                                </w:rPr>
                              </w:pPr>
                            </w:p>
                          </w:txbxContent>
                        </v:textbox>
                      </v:oval>
                      <v:oval id="Oval 2048" o:spid="_x0000_s1730" style="position:absolute;left:1652178;top:3825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VMmwgAA&#10;AN0AAAAPAAAAZHJzL2Rvd25yZXYueG1sRE/LisIwFN0L8w/hDsxGNBkRkWoUKQwOKAw+15fm2pY2&#10;N7WJWv/eLAZcHs57vuxsLe7U+tKxhu+hAkGcOVNyruF4+BlMQfiAbLB2TBqe5GG5+OjNMTHuwTu6&#10;70MuYgj7BDUUITSJlD4ryKIfuoY4chfXWgwRtrk0LT5iuK3lSKmJtFhybCiwobSgrNrfrIa0OVXb&#10;dTVWdsL9arU5p3/Xa6r112e3moEI1IW3+N/9azSM1DjOjW/iE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tUybCAAAA3QAAAA8AAAAAAAAAAAAAAAAAlwIAAGRycy9kb3du&#10;cmV2LnhtbFBLBQYAAAAABAAEAPUAAACGAwAAAAA=&#10;" fillcolor="#bfbfbf [2412]" strokecolor="black [3213]" strokeweight=".5pt">
                        <v:textbox>
                          <w:txbxContent>
                            <w:p w14:paraId="34642262" w14:textId="77777777" w:rsidR="00044D26" w:rsidRDefault="00044D26" w:rsidP="00486838">
                              <w:pPr>
                                <w:rPr>
                                  <w:rFonts w:eastAsia="Times New Roman"/>
                                </w:rPr>
                              </w:pPr>
                            </w:p>
                          </w:txbxContent>
                        </v:textbox>
                      </v:oval>
                      <v:oval id="Oval 2049" o:spid="_x0000_s1731" style="position:absolute;left:1944688;top:3821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fa9xgAA&#10;AN0AAAAPAAAAZHJzL2Rvd25yZXYueG1sRI/disIwFITvhX2HcBa8kTVZEXG7RpHCoqAguj/Xh+Zs&#10;W9qc1CZqfXsjCF4OM/MNM1t0thZnan3pWMP7UIEgzpwpOdfw8/31NgXhA7LB2jFpuJKHxfylN8PE&#10;uAvv6XwIuYgQ9glqKEJoEil9VpBFP3QNcfT+XWsxRNnm0rR4iXBby5FSE2mx5LhQYENpQVl1OFkN&#10;afNbbVfVWNkJD6rl5i/dHY+p1v3XbvkJIlAXnuFHe200jNT4A+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Ifa9xgAAAN0AAAAPAAAAAAAAAAAAAAAAAJcCAABkcnMv&#10;ZG93bnJldi54bWxQSwUGAAAAAAQABAD1AAAAigMAAAAA&#10;" fillcolor="#bfbfbf [2412]" strokecolor="black [3213]" strokeweight=".5pt">
                        <v:textbox>
                          <w:txbxContent>
                            <w:p w14:paraId="76C30804" w14:textId="77777777" w:rsidR="00044D26" w:rsidRDefault="00044D26" w:rsidP="00486838">
                              <w:pPr>
                                <w:rPr>
                                  <w:rFonts w:eastAsia="Times New Roman"/>
                                </w:rPr>
                              </w:pPr>
                            </w:p>
                          </w:txbxContent>
                        </v:textbox>
                      </v:oval>
                      <v:oval id="Oval 2050" o:spid="_x0000_s1732" style="position:absolute;left:2242728;top:3762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sn9wwAA&#10;AN0AAAAPAAAAZHJzL2Rvd25yZXYueG1sRE9da8IwFH0f7D+EO/BlaDJxItUoUhgKCmPd9PnSXNvS&#10;5qY2Ueu/Nw/CHg/ne7HqbSOu1PnKsYaPkQJBnDtTcaHh7/drOAPhA7LBxjFpuJOH1fL1ZYGJcTf+&#10;oWsWChFD2CeooQyhTaT0eUkW/ci1xJE7uc5iiLArpOnwFsNtI8dKTaXFimNDiS2lJeV1drEa0vZQ&#10;7zf1RNkpv9fr3TH9Pp9TrQdv/XoOIlAf/sVP99ZoGKvPuD++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wsn9wwAAAN0AAAAPAAAAAAAAAAAAAAAAAJcCAABkcnMvZG93&#10;bnJldi54bWxQSwUGAAAAAAQABAD1AAAAhwMAAAAA&#10;" fillcolor="#bfbfbf [2412]" strokecolor="black [3213]" strokeweight=".5pt">
                        <v:textbox>
                          <w:txbxContent>
                            <w:p w14:paraId="251886E0" w14:textId="77777777" w:rsidR="00044D26" w:rsidRDefault="00044D26" w:rsidP="00486838">
                              <w:pPr>
                                <w:rPr>
                                  <w:rFonts w:eastAsia="Times New Roman"/>
                                </w:rPr>
                              </w:pPr>
                            </w:p>
                          </w:txbxContent>
                        </v:textbox>
                      </v:oval>
                    </v:group>
                    <v:group id="Group 2051" o:spid="_x0000_s1733" style="position:absolute;left:588963;top:433387;width:1804733;height:1744404" coordorigin="588963,433387" coordsize="1804733,1744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g+e9MUAAADdAAAA&#10;DwAAAAAAAAAAAAAAAACpAgAAZHJzL2Rvd25yZXYueG1sUEsFBgAAAAAEAAQA+gAAAJsDAAAAAA==&#10;">
                      <v:oval id="Oval 2052" o:spid="_x0000_s1734" style="position:absolute;left:636588;top:18839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PIRxgAA&#10;AN0AAAAPAAAAZHJzL2Rvd25yZXYueG1sRI/dasJAFITvC77Dcgq9KbprsCLRVSQgFloo/l4fsqdJ&#10;SPZszG41vn23UPBymJlvmMWqt424UucrxxrGIwWCOHem4kLD8bAZzkD4gGywcUwa7uRhtRw8LTA1&#10;7sY7uu5DISKEfYoayhDaVEqfl2TRj1xLHL1v11kMUXaFNB3eItw2MlFqKi1WHBdKbCkrKa/3P1ZD&#10;1p7qz209UXbKr/X645x9XS6Z1i/P/XoOIlAfHuH/9rvRkKi3BP7ex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XPIRxgAAAN0AAAAPAAAAAAAAAAAAAAAAAJcCAABkcnMv&#10;ZG93bnJldi54bWxQSwUGAAAAAAQABAD1AAAAigMAAAAA&#10;" fillcolor="#bfbfbf [2412]" strokecolor="black [3213]" strokeweight=".5pt">
                        <v:textbox>
                          <w:txbxContent>
                            <w:p w14:paraId="104BAF76" w14:textId="77777777" w:rsidR="00044D26" w:rsidRDefault="00044D26" w:rsidP="00486838">
                              <w:pPr>
                                <w:rPr>
                                  <w:rFonts w:eastAsia="Times New Roman"/>
                                </w:rPr>
                              </w:pPr>
                            </w:p>
                          </w:txbxContent>
                        </v:textbox>
                      </v:oval>
                      <v:oval id="Oval 2053" o:spid="_x0000_s1735" style="position:absolute;left:934628;top:18780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FeKxgAA&#10;AN0AAAAPAAAAZHJzL2Rvd25yZXYueG1sRI9Ba8JAFITvhf6H5Qleiu5WW5HoKhKQCgqlVj0/ss8k&#10;JPs2Zrca/71bKPQ4zMw3zHzZ2VpcqfWlYw2vQwWCOHOm5FzD4Xs9mILwAdlg7Zg03MnDcvH8NMfE&#10;uBt/0XUfchEh7BPUUITQJFL6rCCLfuga4uidXWsxRNnm0rR4i3Bby5FSE2mx5LhQYENpQVm1/7Ea&#10;0uZY7T6qN2Un/FKttqf083JJte73utUMRKAu/If/2hujYaTex/D7Jj4Bu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EFeKxgAAAN0AAAAPAAAAAAAAAAAAAAAAAJcCAABkcnMv&#10;ZG93bnJldi54bWxQSwUGAAAAAAQABAD1AAAAigMAAAAA&#10;" fillcolor="#bfbfbf [2412]" strokecolor="black [3213]" strokeweight=".5pt">
                        <v:textbox>
                          <w:txbxContent>
                            <w:p w14:paraId="3770FE8F" w14:textId="77777777" w:rsidR="00044D26" w:rsidRDefault="00044D26" w:rsidP="00486838">
                              <w:pPr>
                                <w:rPr>
                                  <w:rFonts w:eastAsia="Times New Roman"/>
                                </w:rPr>
                              </w:pPr>
                            </w:p>
                          </w:txbxContent>
                        </v:textbox>
                      </v:oval>
                      <v:oval id="Oval 2054" o:spid="_x0000_s1736" style="position:absolute;left:1220788;top:18934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xgAA&#10;AN0AAAAPAAAAZHJzL2Rvd25yZXYueG1sRI/disIwFITvhX2HcBa8kTVZUVm6RpHCoqAguj/Xh+Zs&#10;W9qc1CZqfXsjCF4OM/MNM1t0thZnan3pWMP7UIEgzpwpOdfw8/319gHCB2SDtWPScCUPi/lLb4aJ&#10;cRfe0/kQchEh7BPUUITQJFL6rCCLfuga4uj9u9ZiiLLNpWnxEuG2liOlptJiyXGhwIbSgrLqcLIa&#10;0ua32q6qsbJTHlTLzV+6Ox5Trfuv3fITRKAuPMOP9tpoGKnJ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c/+xgAAAN0AAAAPAAAAAAAAAAAAAAAAAJcCAABkcnMv&#10;ZG93bnJldi54bWxQSwUGAAAAAAQABAD1AAAAigMAAAAA&#10;" fillcolor="#bfbfbf [2412]" strokecolor="black [3213]" strokeweight=".5pt">
                        <v:textbox>
                          <w:txbxContent>
                            <w:p w14:paraId="02802EE5" w14:textId="77777777" w:rsidR="00044D26" w:rsidRDefault="00044D26" w:rsidP="00486838">
                              <w:pPr>
                                <w:rPr>
                                  <w:rFonts w:eastAsia="Times New Roman"/>
                                </w:rPr>
                              </w:pPr>
                            </w:p>
                          </w:txbxContent>
                        </v:textbox>
                      </v:oval>
                      <v:oval id="Oval 2055" o:spid="_x0000_s1737" style="position:absolute;left:1518828;top:18875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WplxgAA&#10;AN0AAAAPAAAAZHJzL2Rvd25yZXYueG1sRI/disIwFITvhX2HcBa8kTVZUVm6RpHCoqAguj/Xh+Zs&#10;W9qc1CZqfXsjCF4OM/MNM1t0thZnan3pWMP7UIEgzpwpOdfw8/319gHCB2SDtWPScCUPi/lLb4aJ&#10;cRfe0/kQchEh7BPUUITQJFL6rCCLfuga4uj9u9ZiiLLNpWnxEuG2liOlptJiyXGhwIbSgrLqcLIa&#10;0ua32q6qsbJTHlTLzV+6Ox5Trfuv3fITRKAuPMOP9tpoGKnJB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tWplxgAAAN0AAAAPAAAAAAAAAAAAAAAAAJcCAABkcnMv&#10;ZG93bnJldi54bWxQSwUGAAAAAAQABAD1AAAAigMAAAAA&#10;" fillcolor="#bfbfbf [2412]" strokecolor="black [3213]" strokeweight=".5pt">
                        <v:textbox>
                          <w:txbxContent>
                            <w:p w14:paraId="608CA25F" w14:textId="77777777" w:rsidR="00044D26" w:rsidRDefault="00044D26" w:rsidP="00486838">
                              <w:pPr>
                                <w:rPr>
                                  <w:rFonts w:eastAsia="Times New Roman"/>
                                </w:rPr>
                              </w:pPr>
                            </w:p>
                          </w:txbxContent>
                        </v:textbox>
                      </v:oval>
                      <v:oval id="Oval 2056" o:spid="_x0000_s1738" style="position:absolute;left:1811338;top:18871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QSxgAA&#10;AN0AAAAPAAAAZHJzL2Rvd25yZXYueG1sRI/dasJAFITvC77Dcgq9KbqraJDoKhIoLbRQ/L0+ZE+T&#10;kOzZmN1qfPtuQfBymJlvmOW6t424UOcrxxrGIwWCOHem4kLDYf82nIPwAdlg45g03MjDejV4WmJq&#10;3JW3dNmFQkQI+xQ1lCG0qZQ+L8miH7mWOHo/rrMYouwKaTq8Rrht5ESpRFqsOC6U2FJWUl7vfq2G&#10;rD3WX+/1VNmEX+vN5yn7Pp8zrV+e+80CRKA+PML39ofRMFGzBP7f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Z/QSxgAAAN0AAAAPAAAAAAAAAAAAAAAAAJcCAABkcnMv&#10;ZG93bnJldi54bWxQSwUGAAAAAAQABAD1AAAAigMAAAAA&#10;" fillcolor="#bfbfbf [2412]" strokecolor="black [3213]" strokeweight=".5pt">
                        <v:textbox>
                          <w:txbxContent>
                            <w:p w14:paraId="7B900774" w14:textId="77777777" w:rsidR="00044D26" w:rsidRDefault="00044D26" w:rsidP="00486838">
                              <w:pPr>
                                <w:rPr>
                                  <w:rFonts w:eastAsia="Times New Roman"/>
                                </w:rPr>
                              </w:pPr>
                            </w:p>
                          </w:txbxContent>
                        </v:textbox>
                      </v:oval>
                      <v:oval id="Oval 2057" o:spid="_x0000_s1739" style="position:absolute;left:2109378;top:18811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1GJxgAA&#10;AN0AAAAPAAAAZHJzL2Rvd25yZXYueG1sRI9Ba8JAFITvgv9heYIXqbtKtSV1FQlICxWKse35kX1N&#10;QrJvY3bV9N93BaHHYWa+YVab3jbiQp2vHGuYTRUI4tyZigsNn8fdwzMIH5ANNo5Jwy952KyHgxUm&#10;xl35QJcsFCJC2CeooQyhTaT0eUkW/dS1xNH7cZ3FEGVXSNPhNcJtI+dKLaXFiuNCiS2lJeV1drYa&#10;0var3r/Wj8oueVJv37/Tj9Mp1Xo86rcvIAL14T98b78ZDXO1eIL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K1GJxgAAAN0AAAAPAAAAAAAAAAAAAAAAAJcCAABkcnMv&#10;ZG93bnJldi54bWxQSwUGAAAAAAQABAD1AAAAigMAAAAA&#10;" fillcolor="#bfbfbf [2412]" strokecolor="black [3213]" strokeweight=".5pt">
                        <v:textbox>
                          <w:txbxContent>
                            <w:p w14:paraId="079475E1" w14:textId="77777777" w:rsidR="00044D26" w:rsidRDefault="00044D26" w:rsidP="00486838">
                              <w:pPr>
                                <w:rPr>
                                  <w:rFonts w:eastAsia="Times New Roman"/>
                                </w:rPr>
                              </w:pPr>
                            </w:p>
                          </w:txbxContent>
                        </v:textbox>
                      </v:oval>
                      <v:oval id="Oval 2058" o:spid="_x0000_s1740" style="position:absolute;left:623888;top:15950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MX7wwAA&#10;AN0AAAAPAAAAZHJzL2Rvd25yZXYueG1sRE9da8IwFH0f7D+EO/BlaDJxItUoUhgKCmPd9PnSXNvS&#10;5qY2Ueu/Nw/CHg/ne7HqbSOu1PnKsYaPkQJBnDtTcaHh7/drOAPhA7LBxjFpuJOH1fL1ZYGJcTf+&#10;oWsWChFD2CeooQyhTaT0eUkW/ci1xJE7uc5iiLArpOnwFsNtI8dKTaXFimNDiS2lJeV1drEa0vZQ&#10;7zf1RNkpv9fr3TH9Pp9TrQdv/XoOIlAf/sVP99ZoGKvPODe+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tMX7wwAAAN0AAAAPAAAAAAAAAAAAAAAAAJcCAABkcnMvZG93&#10;bnJldi54bWxQSwUGAAAAAAQABAD1AAAAhwMAAAAA&#10;" fillcolor="#bfbfbf [2412]" strokecolor="black [3213]" strokeweight=".5pt">
                        <v:textbox>
                          <w:txbxContent>
                            <w:p w14:paraId="36353DA1" w14:textId="77777777" w:rsidR="00044D26" w:rsidRDefault="00044D26" w:rsidP="00486838">
                              <w:pPr>
                                <w:rPr>
                                  <w:rFonts w:eastAsia="Times New Roman"/>
                                </w:rPr>
                              </w:pPr>
                            </w:p>
                          </w:txbxContent>
                        </v:textbox>
                      </v:oval>
                      <v:oval id="Oval 2059" o:spid="_x0000_s1741" style="position:absolute;left:921928;top:15890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BgxgAA&#10;AN0AAAAPAAAAZHJzL2Rvd25yZXYueG1sRI9Ba8JAFITvgv9heYIXqbtKlTZ1FQlICxWKse35kX1N&#10;QrJvY3bV9N93BaHHYWa+YVab3jbiQp2vHGuYTRUI4tyZigsNn8fdwxMIH5ANNo5Jwy952KyHgxUm&#10;xl35QJcsFCJC2CeooQyhTaT0eUkW/dS1xNH7cZ3FEGVXSNPhNcJtI+dKLaXFiuNCiS2lJeV1drYa&#10;0var3r/Wj8oueVJv37/Tj9Mp1Xo86rcvIAL14T98b78ZDXO1eIb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BgxgAAAN0AAAAPAAAAAAAAAAAAAAAAAJcCAABkcnMv&#10;ZG93bnJldi54bWxQSwUGAAAAAAQABAD1AAAAigMAAAAA&#10;" fillcolor="#bfbfbf [2412]" strokecolor="black [3213]" strokeweight=".5pt">
                        <v:textbox>
                          <w:txbxContent>
                            <w:p w14:paraId="5504447D" w14:textId="77777777" w:rsidR="00044D26" w:rsidRDefault="00044D26" w:rsidP="00486838">
                              <w:pPr>
                                <w:rPr>
                                  <w:rFonts w:eastAsia="Times New Roman"/>
                                </w:rPr>
                              </w:pPr>
                            </w:p>
                          </w:txbxContent>
                        </v:textbox>
                      </v:oval>
                      <v:oval id="Oval 2060" o:spid="_x0000_s1742" style="position:absolute;left:1208088;top:16045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gNAwgAA&#10;AN0AAAAPAAAAZHJzL2Rvd25yZXYueG1sRE9ba8IwFH4f+B/CEfYyNJlIkWoUKciEDWTeng/NsS1t&#10;TmoTtfv35kHY48d3X6x624g7db5yrOFzrEAQ585UXGg4HjajGQgfkA02jknDH3lYLQdvC0yNe/Av&#10;3fehEDGEfYoayhDaVEqfl2TRj11LHLmL6yyGCLtCmg4fMdw2cqJUIi1WHBtKbCkrKa/3N6sha0/1&#10;z1c9VTbhj3r9fc5212um9fuwX89BBOrDv/jl3hoNE5XE/fFNfA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uA0DCAAAA3QAAAA8AAAAAAAAAAAAAAAAAlwIAAGRycy9kb3du&#10;cmV2LnhtbFBLBQYAAAAABAAEAPUAAACGAwAAAAA=&#10;" fillcolor="#bfbfbf [2412]" strokecolor="black [3213]" strokeweight=".5pt">
                        <v:textbox>
                          <w:txbxContent>
                            <w:p w14:paraId="4A7CB3ED" w14:textId="77777777" w:rsidR="00044D26" w:rsidRDefault="00044D26" w:rsidP="00486838">
                              <w:pPr>
                                <w:rPr>
                                  <w:rFonts w:eastAsia="Times New Roman"/>
                                </w:rPr>
                              </w:pPr>
                            </w:p>
                          </w:txbxContent>
                        </v:textbox>
                      </v:oval>
                      <v:oval id="Oval 2061" o:spid="_x0000_s1743" style="position:absolute;left:1506128;top:15986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qbbxQAA&#10;AN0AAAAPAAAAZHJzL2Rvd25yZXYueG1sRI9Ba8JAFITvhf6H5RV6KbqrSJDoKhIQCxWk2np+ZJ9J&#10;SPZtzG41/ntXKHgcZuYbZr7sbSMu1PnKsYbRUIEgzp2puNDwc1gPpiB8QDbYOCYNN/KwXLy+zDE1&#10;7srfdNmHQkQI+xQ1lCG0qZQ+L8miH7qWOHon11kMUXaFNB1eI9w2cqxUIi1WHBdKbCkrKa/3f1ZD&#10;1v7W2009UTbhj3r1dcx253Om9ftbv5qBCNSHZ/i//Wk0jFUygseb+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iptvFAAAA3QAAAA8AAAAAAAAAAAAAAAAAlwIAAGRycy9k&#10;b3ducmV2LnhtbFBLBQYAAAAABAAEAPUAAACJAwAAAAA=&#10;" fillcolor="#bfbfbf [2412]" strokecolor="black [3213]" strokeweight=".5pt">
                        <v:textbox>
                          <w:txbxContent>
                            <w:p w14:paraId="44E7A29B" w14:textId="77777777" w:rsidR="00044D26" w:rsidRDefault="00044D26" w:rsidP="00486838">
                              <w:pPr>
                                <w:rPr>
                                  <w:rFonts w:eastAsia="Times New Roman"/>
                                </w:rPr>
                              </w:pPr>
                            </w:p>
                          </w:txbxContent>
                        </v:textbox>
                      </v:oval>
                      <v:oval id="Oval 2062" o:spid="_x0000_s1744" style="position:absolute;left:1798638;top:15981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DisxgAA&#10;AN0AAAAPAAAAZHJzL2Rvd25yZXYueG1sRI9Ba8JAFITvBf/D8gq9lGbXUEKJriIBUWhBtK3nR/Y1&#10;Ccm+jdlV03/fFYQeh5n5hpkvR9uJCw2+caxhmigQxKUzDVcavj7XL28gfEA22DkmDb/kYbmYPMwx&#10;N+7Ke7ocQiUihH2OGuoQ+lxKX9Zk0SeuJ47ejxsshiiHSpoBrxFuO5kqlUmLDceFGnsqairbw9lq&#10;KPrv9mPTviqb8XO7ej8Wu9Op0PrpcVzNQAQaw3/43t4aDanKUri9iU9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MDisxgAAAN0AAAAPAAAAAAAAAAAAAAAAAJcCAABkcnMv&#10;ZG93bnJldi54bWxQSwUGAAAAAAQABAD1AAAAigMAAAAA&#10;" fillcolor="#bfbfbf [2412]" strokecolor="black [3213]" strokeweight=".5pt">
                        <v:textbox>
                          <w:txbxContent>
                            <w:p w14:paraId="4DA94D73" w14:textId="77777777" w:rsidR="00044D26" w:rsidRDefault="00044D26" w:rsidP="00486838">
                              <w:pPr>
                                <w:rPr>
                                  <w:rFonts w:eastAsia="Times New Roman"/>
                                </w:rPr>
                              </w:pPr>
                            </w:p>
                          </w:txbxContent>
                        </v:textbox>
                      </v:oval>
                      <v:oval id="Oval 2063" o:spid="_x0000_s1745" style="position:absolute;left:2096678;top:15922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J03xgAA&#10;AN0AAAAPAAAAZHJzL2Rvd25yZXYueG1sRI9La8MwEITvhfwHsYVeSiLlgQlOlBAMpYUWSp7nxdra&#10;xtbKsdTE+fdVIZDjMDPfMMt1bxtxoc5XjjWMRwoEce5MxYWGw/5tOAfhA7LBxjFpuJGH9WrwtMTU&#10;uCtv6bILhYgQ9ilqKENoUyl9XpJFP3ItcfR+XGcxRNkV0nR4jXDbyIlSibRYcVwosaWspLze/VoN&#10;WXusv97rmbIJv9abz1P2fT5nWr8895sFiEB9eITv7Q+jYaKSKfy/iU9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fJ03xgAAAN0AAAAPAAAAAAAAAAAAAAAAAJcCAABkcnMv&#10;ZG93bnJldi54bWxQSwUGAAAAAAQABAD1AAAAigMAAAAA&#10;" fillcolor="#bfbfbf [2412]" strokecolor="black [3213]" strokeweight=".5pt">
                        <v:textbox>
                          <w:txbxContent>
                            <w:p w14:paraId="56F3B533" w14:textId="77777777" w:rsidR="00044D26" w:rsidRDefault="00044D26" w:rsidP="00486838">
                              <w:pPr>
                                <w:rPr>
                                  <w:rFonts w:eastAsia="Times New Roman"/>
                                </w:rPr>
                              </w:pPr>
                            </w:p>
                          </w:txbxContent>
                        </v:textbox>
                      </v:oval>
                      <v:oval id="Oval 2064" o:spid="_x0000_s1746" style="position:absolute;left:614363;top:13060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QVDxQAA&#10;AN0AAAAPAAAAZHJzL2Rvd25yZXYueG1sRI/dasJAFITvC32H5RR6U3S3IkGiq0igtFBB/L0+ZI9J&#10;SPZszG41fXtXELwcZuYbZrbobSMu1PnKsYbPoQJBnDtTcaFhv/saTED4gGywcUwa/snDYv76MsPU&#10;uCtv6LINhYgQ9ilqKENoUyl9XpJFP3QtcfROrrMYouwKaTq8Rrht5EipRFqsOC6U2FJWUl5v/6yG&#10;rD3Uq+96rGzCH/Xy95itz+dM6/e3fjkFEagPz/Cj/WM0jFQyhvu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VBUPFAAAA3QAAAA8AAAAAAAAAAAAAAAAAlwIAAGRycy9k&#10;b3ducmV2LnhtbFBLBQYAAAAABAAEAPUAAACJAwAAAAA=&#10;" fillcolor="#bfbfbf [2412]" strokecolor="black [3213]" strokeweight=".5pt">
                        <v:textbox>
                          <w:txbxContent>
                            <w:p w14:paraId="39CA845B" w14:textId="77777777" w:rsidR="00044D26" w:rsidRDefault="00044D26" w:rsidP="00486838">
                              <w:pPr>
                                <w:rPr>
                                  <w:rFonts w:eastAsia="Times New Roman"/>
                                </w:rPr>
                              </w:pPr>
                            </w:p>
                          </w:txbxContent>
                        </v:textbox>
                      </v:oval>
                      <v:oval id="Oval 2065" o:spid="_x0000_s1747" style="position:absolute;left:912403;top:13001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2aDYxgAA&#10;AN0AAAAPAAAAZHJzL2Rvd25yZXYueG1sRI/dasJAFITvC77Dcgq9KbqraJDoKhIoLbRQ/L0+ZE+T&#10;kOzZmN1qfPtuQfBymJlvmOW6t424UOcrxxrGIwWCOHem4kLDYf82nIPwAdlg45g03MjDejV4WmJq&#10;3JW3dNmFQkQI+xQ1lCG0qZQ+L8miH7mWOHo/rrMYouwKaTq8Rrht5ESpRFqsOC6U2FJWUl7vfq2G&#10;rD3WX+/1VNmEX+vN5yn7Pp8zrV+e+80CRKA+PML39ofRMFHJDP7f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2aDYxgAAAN0AAAAPAAAAAAAAAAAAAAAAAJcCAABkcnMv&#10;ZG93bnJldi54bWxQSwUGAAAAAAQABAD1AAAAigMAAAAA&#10;" fillcolor="#bfbfbf [2412]" strokecolor="black [3213]" strokeweight=".5pt">
                        <v:textbox>
                          <w:txbxContent>
                            <w:p w14:paraId="3F789293" w14:textId="77777777" w:rsidR="00044D26" w:rsidRDefault="00044D26" w:rsidP="00486838">
                              <w:pPr>
                                <w:rPr>
                                  <w:rFonts w:eastAsia="Times New Roman"/>
                                </w:rPr>
                              </w:pPr>
                            </w:p>
                          </w:txbxContent>
                        </v:textbox>
                      </v:oval>
                      <v:oval id="Oval 2066" o:spid="_x0000_s1748" style="position:absolute;left:1198563;top:13156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z6vxgAA&#10;AN0AAAAPAAAAZHJzL2Rvd25yZXYueG1sRI9Ba8JAFITvhf6H5RV6KbpbKaFEN0ECpUIFqVbPj+xr&#10;EpJ9G7Orxn/fFQoeh5n5hlnko+3EmQbfONbwOlUgiEtnGq40/Ow+Ju8gfEA22DkmDVfykGePDwtM&#10;jbvwN523oRIRwj5FDXUIfSqlL2uy6KeuJ47erxsshiiHSpoBLxFuOzlTKpEWG44LNfZU1FS225PV&#10;UPT7dv3Zvimb8Eu7/DoUm+Ox0Pr5aVzOQQQawz38314ZDTOVJHB7E5+Az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Cz6vxgAAAN0AAAAPAAAAAAAAAAAAAAAAAJcCAABkcnMv&#10;ZG93bnJldi54bWxQSwUGAAAAAAQABAD1AAAAigMAAAAA&#10;" fillcolor="#bfbfbf [2412]" strokecolor="black [3213]" strokeweight=".5pt">
                        <v:textbox>
                          <w:txbxContent>
                            <w:p w14:paraId="6BDBB859" w14:textId="77777777" w:rsidR="00044D26" w:rsidRDefault="00044D26" w:rsidP="00486838">
                              <w:pPr>
                                <w:rPr>
                                  <w:rFonts w:eastAsia="Times New Roman"/>
                                </w:rPr>
                              </w:pPr>
                            </w:p>
                          </w:txbxContent>
                        </v:textbox>
                      </v:oval>
                      <v:oval id="Oval 2067" o:spid="_x0000_s1749" style="position:absolute;left:1496603;top:13096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5s0xgAA&#10;AN0AAAAPAAAAZHJzL2Rvd25yZXYueG1sRI/dasJAFITvC77Dcgq9Ed1VJEp0FQmUFloo/l4fsqdJ&#10;SPZszG41vn23IPRymJlvmNWmt424UucrxxomYwWCOHem4kLD8fA6WoDwAdlg45g03MnDZj14WmFq&#10;3I13dN2HQkQI+xQ1lCG0qZQ+L8miH7uWOHrfrrMYouwKaTq8Rbht5FSpRFqsOC6U2FJWUl7vf6yG&#10;rD3Vn2/1TNmEh/X245x9XS6Z1i/P/XYJIlAf/sOP9rvRMFXJHP7ex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R5s0xgAAAN0AAAAPAAAAAAAAAAAAAAAAAJcCAABkcnMv&#10;ZG93bnJldi54bWxQSwUGAAAAAAQABAD1AAAAigMAAAAA&#10;" fillcolor="#bfbfbf [2412]" strokecolor="black [3213]" strokeweight=".5pt">
                        <v:textbox>
                          <w:txbxContent>
                            <w:p w14:paraId="08AA285A" w14:textId="77777777" w:rsidR="00044D26" w:rsidRDefault="00044D26" w:rsidP="00486838">
                              <w:pPr>
                                <w:rPr>
                                  <w:rFonts w:eastAsia="Times New Roman"/>
                                </w:rPr>
                              </w:pPr>
                            </w:p>
                          </w:txbxContent>
                        </v:textbox>
                      </v:oval>
                      <v:oval id="Oval 2068" o:spid="_x0000_s1750" style="position:absolute;left:1789113;top:13092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A9GwgAA&#10;AN0AAAAPAAAAZHJzL2Rvd25yZXYueG1sRE9ba8IwFH4f+B/CEfYyNJlIkWoUKciEDWTeng/NsS1t&#10;TmoTtfv35kHY48d3X6x624g7db5yrOFzrEAQ585UXGg4HjajGQgfkA02jknDH3lYLQdvC0yNe/Av&#10;3fehEDGEfYoayhDaVEqfl2TRj11LHLmL6yyGCLtCmg4fMdw2cqJUIi1WHBtKbCkrKa/3N6sha0/1&#10;z1c9VTbhj3r9fc5212um9fuwX89BBOrDv/jl3hoNE5XEufFNfA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YD0bCAAAA3QAAAA8AAAAAAAAAAAAAAAAAlwIAAGRycy9kb3du&#10;cmV2LnhtbFBLBQYAAAAABAAEAPUAAACGAwAAAAA=&#10;" fillcolor="#bfbfbf [2412]" strokecolor="black [3213]" strokeweight=".5pt">
                        <v:textbox>
                          <w:txbxContent>
                            <w:p w14:paraId="1AAA6F3D" w14:textId="77777777" w:rsidR="00044D26" w:rsidRDefault="00044D26" w:rsidP="00486838">
                              <w:pPr>
                                <w:rPr>
                                  <w:rFonts w:eastAsia="Times New Roman"/>
                                </w:rPr>
                              </w:pPr>
                            </w:p>
                          </w:txbxContent>
                        </v:textbox>
                      </v:oval>
                      <v:oval id="Oval 2069" o:spid="_x0000_s1751" style="position:absolute;left:2087153;top:13033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KrdxgAA&#10;AN0AAAAPAAAAZHJzL2Rvd25yZXYueG1sRI/dasJAFITvC77Dcgq9Ed1VJGh0FQmUFloo/l4fsqdJ&#10;SPZszG41vn23IPRymJlvmNWmt424UucrxxomYwWCOHem4kLD8fA6moPwAdlg45g03MnDZj14WmFq&#10;3I13dN2HQkQI+xQ1lCG0qZQ+L8miH7uWOHrfrrMYouwKaTq8Rbht5FSpRFqsOC6U2FJWUl7vf6yG&#10;rD3Vn2/1TNmEh/X245x9XS6Z1i/P/XYJIlAf/sOP9rvRMFXJAv7ex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lKrdxgAAAN0AAAAPAAAAAAAAAAAAAAAAAJcCAABkcnMv&#10;ZG93bnJldi54bWxQSwUGAAAAAAQABAD1AAAAigMAAAAA&#10;" fillcolor="#bfbfbf [2412]" strokecolor="black [3213]" strokeweight=".5pt">
                        <v:textbox>
                          <w:txbxContent>
                            <w:p w14:paraId="464C662C" w14:textId="77777777" w:rsidR="00044D26" w:rsidRDefault="00044D26" w:rsidP="00486838">
                              <w:pPr>
                                <w:rPr>
                                  <w:rFonts w:eastAsia="Times New Roman"/>
                                </w:rPr>
                              </w:pPr>
                            </w:p>
                          </w:txbxContent>
                        </v:textbox>
                      </v:oval>
                      <v:oval id="Oval 2070" o:spid="_x0000_s1752" style="position:absolute;left:601663;top:10171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5WdwwAA&#10;AN0AAAAPAAAAZHJzL2Rvd25yZXYueG1sRE9da8IwFH0f7D+EO/BlaDIRJ9UoUhgKCmPd9PnSXNvS&#10;5qY2Ueu/Nw/CHg/ne7HqbSOu1PnKsYaPkQJBnDtTcaHh7/drOAPhA7LBxjFpuJOH1fL1ZYGJcTf+&#10;oWsWChFD2CeooQyhTaT0eUkW/ci1xJE7uc5iiLArpOnwFsNtI8dKTaXFimNDiS2lJeV1drEa0vZQ&#10;7zf1RNkpv9fr3TH9Pp9TrQdv/XoOIlAf/sVP99ZoGKvPuD++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5WdwwAAAN0AAAAPAAAAAAAAAAAAAAAAAJcCAABkcnMvZG93&#10;bnJldi54bWxQSwUGAAAAAAQABAD1AAAAhwMAAAAA&#10;" fillcolor="#bfbfbf [2412]" strokecolor="black [3213]" strokeweight=".5pt">
                        <v:textbox>
                          <w:txbxContent>
                            <w:p w14:paraId="07805100" w14:textId="77777777" w:rsidR="00044D26" w:rsidRDefault="00044D26" w:rsidP="00486838">
                              <w:pPr>
                                <w:rPr>
                                  <w:rFonts w:eastAsia="Times New Roman"/>
                                </w:rPr>
                              </w:pPr>
                            </w:p>
                          </w:txbxContent>
                        </v:textbox>
                      </v:oval>
                      <v:oval id="Oval 2071" o:spid="_x0000_s1753" style="position:absolute;left:899703;top:10112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zAGxgAA&#10;AN0AAAAPAAAAZHJzL2Rvd25yZXYueG1sRI/dasJAFITvC77DcgRvSt1VxJbUVSQgCgql/l0fsqdJ&#10;SPZszK4a394tFHo5zMw3zGzR2VrcqPWlYw2joQJBnDlTcq7heFi9fYDwAdlg7Zg0PMjDYt57mWFi&#10;3J2/6bYPuYgQ9glqKEJoEil9VpBFP3QNcfR+XGsxRNnm0rR4j3Bby7FSU2mx5LhQYENpQVm1v1oN&#10;aXOqdutqouyUX6vl9px+XS6p1oN+t/wEEagL/+G/9sZoGKv3Ef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OzAGxgAAAN0AAAAPAAAAAAAAAAAAAAAAAJcCAABkcnMv&#10;ZG93bnJldi54bWxQSwUGAAAAAAQABAD1AAAAigMAAAAA&#10;" fillcolor="#bfbfbf [2412]" strokecolor="black [3213]" strokeweight=".5pt">
                        <v:textbox>
                          <w:txbxContent>
                            <w:p w14:paraId="602B365F" w14:textId="77777777" w:rsidR="00044D26" w:rsidRDefault="00044D26" w:rsidP="00486838">
                              <w:pPr>
                                <w:rPr>
                                  <w:rFonts w:eastAsia="Times New Roman"/>
                                </w:rPr>
                              </w:pPr>
                            </w:p>
                          </w:txbxContent>
                        </v:textbox>
                      </v:oval>
                      <v:oval id="Oval 2072" o:spid="_x0000_s1754" style="position:absolute;left:1185863;top:10266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6a5xxgAA&#10;AN0AAAAPAAAAZHJzL2Rvd25yZXYueG1sRI/dasJAFITvC77Dcgq9KbprEJXoKhIQCy0Uf68P2dMk&#10;JHs2Zrca375bKPRymJlvmOW6t424UecrxxrGIwWCOHem4kLD6bgdzkH4gGywcUwaHuRhvRo8LTE1&#10;7s57uh1CISKEfYoayhDaVEqfl2TRj1xLHL0v11kMUXaFNB3eI9w2MlFqKi1WHBdKbCkrKa8P31ZD&#10;1p7rj109UXbKr/Xm/ZJ9Xq+Z1i/P/WYBIlAf/sN/7TejIVGzBH7fxCc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6a5xxgAAAN0AAAAPAAAAAAAAAAAAAAAAAJcCAABkcnMv&#10;ZG93bnJldi54bWxQSwUGAAAAAAQABAD1AAAAigMAAAAA&#10;" fillcolor="#bfbfbf [2412]" strokecolor="black [3213]" strokeweight=".5pt">
                        <v:textbox>
                          <w:txbxContent>
                            <w:p w14:paraId="2BE3F3A9" w14:textId="77777777" w:rsidR="00044D26" w:rsidRDefault="00044D26" w:rsidP="00486838">
                              <w:pPr>
                                <w:rPr>
                                  <w:rFonts w:eastAsia="Times New Roman"/>
                                </w:rPr>
                              </w:pPr>
                            </w:p>
                          </w:txbxContent>
                        </v:textbox>
                      </v:oval>
                      <v:oval id="Oval 2073" o:spid="_x0000_s1755" style="position:absolute;left:1483903;top:10207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QvqxgAA&#10;AN0AAAAPAAAAZHJzL2Rvd25yZXYueG1sRI9Ba8JAFITvgv9heYIXqbtasSV1FQlICxWKse35kX1N&#10;QrJvY3bV9N93BaHHYWa+YVab3jbiQp2vHGuYTRUI4tyZigsNn8fdwzMIH5ANNo5Jwy952KyHgxUm&#10;xl35QJcsFCJC2CeooQyhTaT0eUkW/dS1xNH7cZ3FEGVXSNPhNcJtI+dKLaXFiuNCiS2lJeV1drYa&#10;0var3r/WC2WXPKm379/px+mUaj0e9dsXEIH68B++t9+Mhrl6eoT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pQvqxgAAAN0AAAAPAAAAAAAAAAAAAAAAAJcCAABkcnMv&#10;ZG93bnJldi54bWxQSwUGAAAAAAQABAD1AAAAigMAAAAA&#10;" fillcolor="#bfbfbf [2412]" strokecolor="black [3213]" strokeweight=".5pt">
                        <v:textbox>
                          <w:txbxContent>
                            <w:p w14:paraId="305EEF55" w14:textId="77777777" w:rsidR="00044D26" w:rsidRDefault="00044D26" w:rsidP="00486838">
                              <w:pPr>
                                <w:rPr>
                                  <w:rFonts w:eastAsia="Times New Roman"/>
                                </w:rPr>
                              </w:pPr>
                            </w:p>
                          </w:txbxContent>
                        </v:textbox>
                      </v:oval>
                      <v:oval id="Oval 2074" o:spid="_x0000_s1756" style="position:absolute;left:1776413;top:10203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JOexgAA&#10;AN0AAAAPAAAAZHJzL2Rvd25yZXYueG1sRI/disIwFITvhX2HcBa8kTVZEV26RpHCoqAguj/Xh+Zs&#10;W9qc1CZqfXsjCF4OM/MNM1t0thZnan3pWMP7UIEgzpwpOdfw8/319gHCB2SDtWPScCUPi/lLb4aJ&#10;cRfe0/kQchEh7BPUUITQJFL6rCCLfuga4uj9u9ZiiLLNpWnxEuG2liOlJtJiyXGhwIbSgrLqcLIa&#10;0ua32q6qsbITHlTLzV+6Ox5Trfuv3fITRKAuPMOP9tpoGKnp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TJOexgAAAN0AAAAPAAAAAAAAAAAAAAAAAJcCAABkcnMv&#10;ZG93bnJldi54bWxQSwUGAAAAAAQABAD1AAAAigMAAAAA&#10;" fillcolor="#bfbfbf [2412]" strokecolor="black [3213]" strokeweight=".5pt">
                        <v:textbox>
                          <w:txbxContent>
                            <w:p w14:paraId="1F1F6743" w14:textId="77777777" w:rsidR="00044D26" w:rsidRDefault="00044D26" w:rsidP="00486838">
                              <w:pPr>
                                <w:rPr>
                                  <w:rFonts w:eastAsia="Times New Roman"/>
                                </w:rPr>
                              </w:pPr>
                            </w:p>
                          </w:txbxContent>
                        </v:textbox>
                      </v:oval>
                      <v:oval id="Oval 2075" o:spid="_x0000_s1757" style="position:absolute;left:2074453;top:10144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DYFxgAA&#10;AN0AAAAPAAAAZHJzL2Rvd25yZXYueG1sRI9Ba8JAFITvgv9heYIXqbtKtSV1FQlICxWKse35kX1N&#10;QrJvY3bV9N93BaHHYWa+YVab3jbiQp2vHGuYTRUI4tyZigsNn8fdwzMIH5ANNo5Jwy952KyHgxUm&#10;xl35QJcsFCJC2CeooQyhTaT0eUkW/dS1xNH7cZ3FEGVXSNPhNcJtI+dKLaXFiuNCiS2lJeV1drYa&#10;0var3r/Wj8oueVJv37/Tj9Mp1Xo86rcvIAL14T98b78ZDXP1tID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ADYFxgAAAN0AAAAPAAAAAAAAAAAAAAAAAJcCAABkcnMv&#10;ZG93bnJldi54bWxQSwUGAAAAAAQABAD1AAAAigMAAAAA&#10;" fillcolor="#bfbfbf [2412]" strokecolor="black [3213]" strokeweight=".5pt">
                        <v:textbox>
                          <w:txbxContent>
                            <w:p w14:paraId="4E2EFD8F" w14:textId="77777777" w:rsidR="00044D26" w:rsidRDefault="00044D26" w:rsidP="00486838">
                              <w:pPr>
                                <w:rPr>
                                  <w:rFonts w:eastAsia="Times New Roman"/>
                                </w:rPr>
                              </w:pPr>
                            </w:p>
                          </w:txbxContent>
                        </v:textbox>
                      </v:oval>
                      <v:oval id="Oval 2076" o:spid="_x0000_s1758" style="position:absolute;left:601663;top:7282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qhyxgAA&#10;AN0AAAAPAAAAZHJzL2Rvd25yZXYueG1sRI/dasJAFITvC77Dcgq9Ed1VJEp0FQmUFloo/l4fsqdJ&#10;SPZszG41vn23IPRymJlvmNWmt424UucrxxomYwWCOHem4kLD8fA6WoDwAdlg45g03MnDZj14WmFq&#10;3I13dN2HQkQI+xQ1lCG0qZQ+L8miH7uWOHrfrrMYouwKaTq8Rbht5FSpRFqsOC6U2FJWUl7vf6yG&#10;rD3Vn2/1TNmEh/X245x9XS6Z1i/P/XYJIlAf/sOP9rvRMFXzBP7ex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0qhyxgAAAN0AAAAPAAAAAAAAAAAAAAAAAJcCAABkcnMv&#10;ZG93bnJldi54bWxQSwUGAAAAAAQABAD1AAAAigMAAAAA&#10;" fillcolor="#bfbfbf [2412]" strokecolor="black [3213]" strokeweight=".5pt">
                        <v:textbox>
                          <w:txbxContent>
                            <w:p w14:paraId="6260D7DE" w14:textId="77777777" w:rsidR="00044D26" w:rsidRDefault="00044D26" w:rsidP="00486838">
                              <w:pPr>
                                <w:rPr>
                                  <w:rFonts w:eastAsia="Times New Roman"/>
                                </w:rPr>
                              </w:pPr>
                            </w:p>
                          </w:txbxContent>
                        </v:textbox>
                      </v:oval>
                      <v:oval id="Oval 2077" o:spid="_x0000_s1759" style="position:absolute;left:899703;top:7223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g3pxgAA&#10;AN0AAAAPAAAAZHJzL2Rvd25yZXYueG1sRI/disIwFITvhX2HcBa8kTVZEV26RpHCoqAguj/Xh+Zs&#10;W9qc1CZqfXsjCF4OM/MNM1t0thZnan3pWMP7UIEgzpwpOdfw8/319gHCB2SDtWPScCUPi/lLb4aJ&#10;cRfe0/kQchEh7BPUUITQJFL6rCCLfuga4uj9u9ZiiLLNpWnxEuG2liOlJtJiyXGhwIbSgrLqcLIa&#10;0ua32q6qsbITHlTLzV+6Ox5Trfuv3fITRKAuPMOP9tpoGKnpF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ng3pxgAAAN0AAAAPAAAAAAAAAAAAAAAAAJcCAABkcnMv&#10;ZG93bnJldi54bWxQSwUGAAAAAAQABAD1AAAAigMAAAAA&#10;" fillcolor="#bfbfbf [2412]" strokecolor="black [3213]" strokeweight=".5pt">
                        <v:textbox>
                          <w:txbxContent>
                            <w:p w14:paraId="78D3452F" w14:textId="77777777" w:rsidR="00044D26" w:rsidRDefault="00044D26" w:rsidP="00486838">
                              <w:pPr>
                                <w:rPr>
                                  <w:rFonts w:eastAsia="Times New Roman"/>
                                </w:rPr>
                              </w:pPr>
                            </w:p>
                          </w:txbxContent>
                        </v:textbox>
                      </v:oval>
                      <v:oval id="Oval 2078" o:spid="_x0000_s1760" style="position:absolute;left:1185863;top:7377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ZmbwwAA&#10;AN0AAAAPAAAAZHJzL2Rvd25yZXYueG1sRE9da8IwFH0f7D+EO/BlaDIRJ9UoUhgKCmPd9PnSXNvS&#10;5qY2Ueu/Nw/CHg/ne7HqbSOu1PnKsYaPkQJBnDtTcaHh7/drOAPhA7LBxjFpuJOH1fL1ZYGJcTf+&#10;oWsWChFD2CeooQyhTaT0eUkW/ci1xJE7uc5iiLArpOnwFsNtI8dKTaXFimNDiS2lJeV1drEa0vZQ&#10;7zf1RNkpv9fr3TH9Pp9TrQdv/XoOIlAf/sVP99ZoGKvPODe+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ZmbwwAAAN0AAAAPAAAAAAAAAAAAAAAAAJcCAABkcnMvZG93&#10;bnJldi54bWxQSwUGAAAAAAQABAD1AAAAhwMAAAAA&#10;" fillcolor="#bfbfbf [2412]" strokecolor="black [3213]" strokeweight=".5pt">
                        <v:textbox>
                          <w:txbxContent>
                            <w:p w14:paraId="3B557E40" w14:textId="77777777" w:rsidR="00044D26" w:rsidRDefault="00044D26" w:rsidP="00486838">
                              <w:pPr>
                                <w:rPr>
                                  <w:rFonts w:eastAsia="Times New Roman"/>
                                </w:rPr>
                              </w:pPr>
                            </w:p>
                          </w:txbxContent>
                        </v:textbox>
                      </v:oval>
                      <v:oval id="Oval 2079" o:spid="_x0000_s1761" style="position:absolute;left:1483903;top:7318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TwAxgAA&#10;AN0AAAAPAAAAZHJzL2Rvd25yZXYueG1sRI9Ba8JAFITvgv9heYIXqbtK0TZ1FQlICxVKY9vzI/ua&#10;hGTfxuyq6b/vCoLHYWa+YVab3jbiTJ2vHGuYTRUI4tyZigsNX4fdwxMIH5ANNo5Jwx952KyHgxUm&#10;xl34k85ZKESEsE9QQxlCm0jp85Is+qlriaP36zqLIcqukKbDS4TbRs6VWkiLFceFEltKS8rr7GQ1&#10;pO13vX+tH5Vd8KTevv+kH8djqvV41G9fQATqwz18a78ZDXO1fIbrm/gE5P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TTwAxgAAAN0AAAAPAAAAAAAAAAAAAAAAAJcCAABkcnMv&#10;ZG93bnJldi54bWxQSwUGAAAAAAQABAD1AAAAigMAAAAA&#10;" fillcolor="#bfbfbf [2412]" strokecolor="black [3213]" strokeweight=".5pt">
                        <v:textbox>
                          <w:txbxContent>
                            <w:p w14:paraId="7D3D1DDC" w14:textId="77777777" w:rsidR="00044D26" w:rsidRDefault="00044D26" w:rsidP="00486838">
                              <w:pPr>
                                <w:rPr>
                                  <w:rFonts w:eastAsia="Times New Roman"/>
                                </w:rPr>
                              </w:pPr>
                            </w:p>
                          </w:txbxContent>
                        </v:textbox>
                      </v:oval>
                      <v:oval id="Oval 2080" o:spid="_x0000_s1762" style="position:absolute;left:1776413;top:7314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uW6wwAA&#10;AN0AAAAPAAAAZHJzL2Rvd25yZXYueG1sRE9da8IwFH0f+B/CHfgyZjIZRapRSkEmKIy5zedLc9eW&#10;NjdtE23998vDYI+H873ZTbYVNxp87VjDy0KBIC6cqbnU8PW5f16B8AHZYOuYNNzJw247e9hgatzI&#10;H3Q7h1LEEPYpaqhC6FIpfVGRRb9wHXHkftxgMUQ4lNIMOMZw28qlUom0WHNsqLCjvKKiOV+thrz7&#10;bk5vzauyCT812fGSv/d9rvX8ccrWIAJN4V/85z4YDUu1ivv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uW6wwAAAN0AAAAPAAAAAAAAAAAAAAAAAJcCAABkcnMvZG93&#10;bnJldi54bWxQSwUGAAAAAAQABAD1AAAAhwMAAAAA&#10;" fillcolor="#bfbfbf [2412]" strokecolor="black [3213]" strokeweight=".5pt">
                        <v:textbox>
                          <w:txbxContent>
                            <w:p w14:paraId="64191906" w14:textId="77777777" w:rsidR="00044D26" w:rsidRDefault="00044D26" w:rsidP="00486838">
                              <w:pPr>
                                <w:rPr>
                                  <w:rFonts w:eastAsia="Times New Roman"/>
                                </w:rPr>
                              </w:pPr>
                            </w:p>
                          </w:txbxContent>
                        </v:textbox>
                      </v:oval>
                      <v:oval id="Oval 2081" o:spid="_x0000_s1763" style="position:absolute;left:2074453;top:7254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7kAhxQAA&#10;AN0AAAAPAAAAZHJzL2Rvd25yZXYueG1sRI9Ba8JAFITvBf/D8gQvpe4qIiF1FQmIgoWitj0/sq9J&#10;SPZtzK6a/nu3IHgcZuYbZrHqbSOu1PnKsYbJWIEgzp2puNDwddq8JSB8QDbYOCYNf+RhtRy8LDA1&#10;7sYHuh5DISKEfYoayhDaVEqfl2TRj11LHL1f11kMUXaFNB3eItw2cqrUXFqsOC6U2FJWUl4fL1ZD&#10;1n7XH9t6puycX+v1/if7PJ8zrUfDfv0OIlAfnuFHe2c0TFUygf838Qn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uQCHFAAAA3QAAAA8AAAAAAAAAAAAAAAAAlwIAAGRycy9k&#10;b3ducmV2LnhtbFBLBQYAAAAABAAEAPUAAACJAwAAAAA=&#10;" fillcolor="#bfbfbf [2412]" strokecolor="black [3213]" strokeweight=".5pt">
                        <v:textbox>
                          <w:txbxContent>
                            <w:p w14:paraId="40B0073D" w14:textId="77777777" w:rsidR="00044D26" w:rsidRDefault="00044D26" w:rsidP="00486838">
                              <w:pPr>
                                <w:rPr>
                                  <w:rFonts w:eastAsia="Times New Roman"/>
                                </w:rPr>
                              </w:pPr>
                            </w:p>
                          </w:txbxContent>
                        </v:textbox>
                      </v:oval>
                      <v:oval id="Oval 2082" o:spid="_x0000_s1764" style="position:absolute;left:588963;top:4393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N5WxgAA&#10;AN0AAAAPAAAAZHJzL2Rvd25yZXYueG1sRI9Ba8JAFITvBf/D8gq9lLprEJGYjUhALLRQtK3nR/Y1&#10;Ccm+jdmtpv/eLQgeh5n5hsnWo+3EmQbfONYwmyoQxKUzDVcavj63L0sQPiAb7ByThj/ysM4nDxmm&#10;xl14T+dDqESEsE9RQx1Cn0rpy5os+qnriaP34waLIcqhkmbAS4TbTiZKLaTFhuNCjT0VNZXt4ddq&#10;KPrv9n3XzpVd8HO7eTsWH6dTofXT47hZgQg0hnv41n41GhK1TOD/TXwC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PN5WxgAAAN0AAAAPAAAAAAAAAAAAAAAAAJcCAABkcnMv&#10;ZG93bnJldi54bWxQSwUGAAAAAAQABAD1AAAAigMAAAAA&#10;" fillcolor="#bfbfbf [2412]" strokecolor="black [3213]" strokeweight=".5pt">
                        <v:textbox>
                          <w:txbxContent>
                            <w:p w14:paraId="2C108E57" w14:textId="77777777" w:rsidR="00044D26" w:rsidRDefault="00044D26" w:rsidP="00486838">
                              <w:pPr>
                                <w:rPr>
                                  <w:rFonts w:eastAsia="Times New Roman"/>
                                </w:rPr>
                              </w:pPr>
                            </w:p>
                          </w:txbxContent>
                        </v:textbox>
                      </v:oval>
                      <v:oval id="Oval 2083" o:spid="_x0000_s1765" style="position:absolute;left:887003;top:4333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HvNxgAA&#10;AN0AAAAPAAAAZHJzL2Rvd25yZXYueG1sRI/disIwFITvhX2HcBa8kTVZFZGuUaQgCi6I7s/1oTnb&#10;ljYntYla334jCF4OM/MNM192thYXan3pWMP7UIEgzpwpOdfw/bV+m4HwAdlg7Zg03MjDcvHSm2Ni&#10;3JUPdDmGXEQI+wQ1FCE0iZQ+K8iiH7qGOHp/rrUYomxzaVq8Rrit5UipqbRYclwosKG0oKw6nq2G&#10;tPmpPjfVRNkpD6rV7jfdn06p1v3XbvUBIlAXnuFHe2s0jNRsDPc38Qn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cHvNxgAAAN0AAAAPAAAAAAAAAAAAAAAAAJcCAABkcnMv&#10;ZG93bnJldi54bWxQSwUGAAAAAAQABAD1AAAAigMAAAAA&#10;" fillcolor="#bfbfbf [2412]" strokecolor="black [3213]" strokeweight=".5pt">
                        <v:textbox>
                          <w:txbxContent>
                            <w:p w14:paraId="0D04937F" w14:textId="77777777" w:rsidR="00044D26" w:rsidRDefault="00044D26" w:rsidP="00486838">
                              <w:pPr>
                                <w:rPr>
                                  <w:rFonts w:eastAsia="Times New Roman"/>
                                </w:rPr>
                              </w:pPr>
                            </w:p>
                          </w:txbxContent>
                        </v:textbox>
                      </v:oval>
                      <v:oval id="Oval 2084" o:spid="_x0000_s1766" style="position:absolute;left:1173163;top:4488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eO5xgAA&#10;AN0AAAAPAAAAZHJzL2Rvd25yZXYueG1sRI9Ba8JAFITvQv/D8gq9iO5WREJ0EyRQWrAgta3nR/aZ&#10;hGTfxuxW47/vCoUeh5n5htnko+3EhQbfONbwPFcgiEtnGq40fH2+zBIQPiAb7ByThht5yLOHyQZT&#10;4678QZdDqESEsE9RQx1Cn0rpy5os+rnriaN3coPFEOVQSTPgNcJtJxdKraTFhuNCjT0VNZXt4cdq&#10;KPrv9v21XSq74mm73R2L/flcaP30OG7XIAKN4T/8134zGhYqWcL9TXw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meO5xgAAAN0AAAAPAAAAAAAAAAAAAAAAAJcCAABkcnMv&#10;ZG93bnJldi54bWxQSwUGAAAAAAQABAD1AAAAigMAAAAA&#10;" fillcolor="#bfbfbf [2412]" strokecolor="black [3213]" strokeweight=".5pt">
                        <v:textbox>
                          <w:txbxContent>
                            <w:p w14:paraId="7406F620" w14:textId="77777777" w:rsidR="00044D26" w:rsidRDefault="00044D26" w:rsidP="00486838">
                              <w:pPr>
                                <w:rPr>
                                  <w:rFonts w:eastAsia="Times New Roman"/>
                                </w:rPr>
                              </w:pPr>
                            </w:p>
                          </w:txbxContent>
                        </v:textbox>
                      </v:oval>
                      <v:oval id="Oval 2085" o:spid="_x0000_s1767" style="position:absolute;left:1471203;top:4429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UYixgAA&#10;AN0AAAAPAAAAZHJzL2Rvd25yZXYueG1sRI/disIwFITvhX2HcBa8kTVZUZGuUaQgCi6I7s/1oTnb&#10;ljYntYla334jCF4OM/MNM192thYXan3pWMP7UIEgzpwpOdfw/bV+m4HwAdlg7Zg03MjDcvHSm2Ni&#10;3JUPdDmGXEQI+wQ1FCE0iZQ+K8iiH7qGOHp/rrUYomxzaVq8Rrit5UipqbRYclwosKG0oKw6nq2G&#10;tPmpPjfVWNkpD6rV7jfdn06p1v3XbvUBIlAXnuFHe2s0jNRsAvc38Qn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1UYixgAAAN0AAAAPAAAAAAAAAAAAAAAAAJcCAABkcnMv&#10;ZG93bnJldi54bWxQSwUGAAAAAAQABAD1AAAAigMAAAAA&#10;" fillcolor="#bfbfbf [2412]" strokecolor="black [3213]" strokeweight=".5pt">
                        <v:textbox>
                          <w:txbxContent>
                            <w:p w14:paraId="5787CDA0" w14:textId="77777777" w:rsidR="00044D26" w:rsidRDefault="00044D26" w:rsidP="00486838">
                              <w:pPr>
                                <w:rPr>
                                  <w:rFonts w:eastAsia="Times New Roman"/>
                                </w:rPr>
                              </w:pPr>
                            </w:p>
                          </w:txbxContent>
                        </v:textbox>
                      </v:oval>
                      <v:oval id="Oval 2086" o:spid="_x0000_s1768" style="position:absolute;left:1763713;top:4424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9hVxgAA&#10;AN0AAAAPAAAAZHJzL2Rvd25yZXYueG1sRI9Ba8JAFITvgv9heYVepO5WJEjMRiQgLbRQtK3nR/Y1&#10;Ccm+jdmtpv/eLQgeh5n5hsk2o+3EmQbfONbwPFcgiEtnGq40fH3unlYgfEA22DkmDX/kYZNPJxmm&#10;xl14T+dDqESEsE9RQx1Cn0rpy5os+rnriaP34waLIcqhkmbAS4TbTi6USqTFhuNCjT0VNZXt4ddq&#10;KPrv9v2lXSqb8Kzdvh2Lj9Op0PrxYdyuQQQawz18a78aDQu1SuD/TXwC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B9hVxgAAAN0AAAAPAAAAAAAAAAAAAAAAAJcCAABkcnMv&#10;ZG93bnJldi54bWxQSwUGAAAAAAQABAD1AAAAigMAAAAA&#10;" fillcolor="#bfbfbf [2412]" strokecolor="black [3213]" strokeweight=".5pt">
                        <v:textbox>
                          <w:txbxContent>
                            <w:p w14:paraId="61F0E275" w14:textId="77777777" w:rsidR="00044D26" w:rsidRDefault="00044D26" w:rsidP="00486838">
                              <w:pPr>
                                <w:rPr>
                                  <w:rFonts w:eastAsia="Times New Roman"/>
                                </w:rPr>
                              </w:pPr>
                            </w:p>
                          </w:txbxContent>
                        </v:textbox>
                      </v:oval>
                      <v:oval id="Oval 2087" o:spid="_x0000_s1769" style="position:absolute;left:2061753;top:4365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33OxgAA&#10;AN0AAAAPAAAAZHJzL2Rvd25yZXYueG1sRI/disIwFITvhX2HcBa8kTVZEZWuUaQgCi6I7s/1oTnb&#10;ljYntYla334jCF4OM/MNM192thYXan3pWMP7UIEgzpwpOdfw/bV+m4HwAdlg7Zg03MjDcvHSm2Ni&#10;3JUPdDmGXEQI+wQ1FCE0iZQ+K8iiH7qGOHp/rrUYomxzaVq8Rrit5UipibRYclwosKG0oKw6nq2G&#10;tPmpPjfVWNkJD6rV7jfdn06p1v3XbvUBIlAXnuFHe2s0jNRsCvc38Qn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S33OxgAAAN0AAAAPAAAAAAAAAAAAAAAAAJcCAABkcnMv&#10;ZG93bnJldi54bWxQSwUGAAAAAAQABAD1AAAAigMAAAAA&#10;" fillcolor="#bfbfbf [2412]" strokecolor="black [3213]" strokeweight=".5pt">
                        <v:textbox>
                          <w:txbxContent>
                            <w:p w14:paraId="52A26E07" w14:textId="77777777" w:rsidR="00044D26" w:rsidRDefault="00044D26" w:rsidP="00486838">
                              <w:pPr>
                                <w:rPr>
                                  <w:rFonts w:eastAsia="Times New Roman"/>
                                </w:rPr>
                              </w:pPr>
                            </w:p>
                          </w:txbxContent>
                        </v:textbox>
                      </v:oval>
                    </v:group>
                    <v:group id="Group 2088" o:spid="_x0000_s1770" style="position:absolute;left:398463;top:503237;width:1804733;height:1744404" coordorigin="398463,503237" coordsize="1804733,1744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VVGy7DAAAA3QAAAA8A&#10;AAAAAAAAAAAAAAAAqQIAAGRycy9kb3ducmV2LnhtbFBLBQYAAAAABAAEAPoAAACZAwAAAAA=&#10;">
                      <v:oval id="Oval 2089" o:spid="_x0000_s1771" style="position:absolute;left:446088;top:19537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EwnxgAA&#10;AN0AAAAPAAAAZHJzL2Rvd25yZXYueG1sRI/disIwFITvhX2HcBa8kTVZEXG7RpHCoqAguj/Xh+Zs&#10;W9qc1CZqfXsjCF4OM/MNM1t0thZnan3pWMP7UIEgzpwpOdfw8/31NgXhA7LB2jFpuJKHxfylN8PE&#10;uAvv6XwIuYgQ9glqKEJoEil9VpBFP3QNcfT+XWsxRNnm0rR4iXBby5FSE2mx5LhQYENpQVl1OFkN&#10;afNbbVfVWNkJD6rl5i/dHY+p1v3XbvkJIlAXnuFHe200jNT0A+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mEwnxgAAAN0AAAAPAAAAAAAAAAAAAAAAAJcCAABkcnMv&#10;ZG93bnJldi54bWxQSwUGAAAAAAQABAD1AAAAigMAAAAA&#10;" fillcolor="#bfbfbf [2412]" strokecolor="black [3213]" strokeweight=".5pt">
                        <v:textbox>
                          <w:txbxContent>
                            <w:p w14:paraId="5FD65894" w14:textId="77777777" w:rsidR="00044D26" w:rsidRDefault="00044D26" w:rsidP="00486838">
                              <w:pPr>
                                <w:rPr>
                                  <w:rFonts w:eastAsia="Times New Roman"/>
                                </w:rPr>
                              </w:pPr>
                            </w:p>
                          </w:txbxContent>
                        </v:textbox>
                      </v:oval>
                      <v:oval id="Oval 2090" o:spid="_x0000_s1772" style="position:absolute;left:744128;top:19478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3NnwwAA&#10;AN0AAAAPAAAAZHJzL2Rvd25yZXYueG1sRE9da8IwFH0f7D+EO/BlaDIRmdUoUhgKCmPd9PnSXNvS&#10;5qY2Ueu/Nw/CHg/ne7HqbSOu1PnKsYaPkQJBnDtTcaHh7/dr+AnCB2SDjWPScCcPq+XrywIT4278&#10;Q9csFCKGsE9QQxlCm0jp85Is+pFriSN3cp3FEGFXSNPhLYbbRo6VmkqLFceGEltKS8rr7GI1pO2h&#10;3m/qibJTfq/Xu2P6fT6nWg/e+vUcRKA+/Iuf7q3RMFazuD++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3NnwwAAAN0AAAAPAAAAAAAAAAAAAAAAAJcCAABkcnMvZG93&#10;bnJldi54bWxQSwUGAAAAAAQABAD1AAAAhwMAAAAA&#10;" fillcolor="#bfbfbf [2412]" strokecolor="black [3213]" strokeweight=".5pt">
                        <v:textbox>
                          <w:txbxContent>
                            <w:p w14:paraId="54C539F5" w14:textId="77777777" w:rsidR="00044D26" w:rsidRDefault="00044D26" w:rsidP="00486838">
                              <w:pPr>
                                <w:rPr>
                                  <w:rFonts w:eastAsia="Times New Roman"/>
                                </w:rPr>
                              </w:pPr>
                            </w:p>
                          </w:txbxContent>
                        </v:textbox>
                      </v:oval>
                      <v:oval id="Oval 2091" o:spid="_x0000_s1773" style="position:absolute;left:1030288;top:19633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9b8xgAA&#10;AN0AAAAPAAAAZHJzL2Rvd25yZXYueG1sRI/dasJAFITvC77DcgRvSt1VRNrUVSQgCgql/l0fsqdJ&#10;SPZszK4a394tFHo5zMw3zGzR2VrcqPWlYw2joQJBnDlTcq7heFi9vYPwAdlg7Zg0PMjDYt57mWFi&#10;3J2/6bYPuYgQ9glqKEJoEil9VpBFP3QNcfR+XGsxRNnm0rR4j3Bby7FSU2mx5LhQYENpQVm1v1oN&#10;aXOqdutqouyUX6vl9px+XS6p1oN+t/wEEagL/+G/9sZoGKuPEf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N9b8xgAAAN0AAAAPAAAAAAAAAAAAAAAAAJcCAABkcnMv&#10;ZG93bnJldi54bWxQSwUGAAAAAAQABAD1AAAAigMAAAAA&#10;" fillcolor="#bfbfbf [2412]" strokecolor="black [3213]" strokeweight=".5pt">
                        <v:textbox>
                          <w:txbxContent>
                            <w:p w14:paraId="082CC4C4" w14:textId="77777777" w:rsidR="00044D26" w:rsidRDefault="00044D26" w:rsidP="00486838">
                              <w:pPr>
                                <w:rPr>
                                  <w:rFonts w:eastAsia="Times New Roman"/>
                                </w:rPr>
                              </w:pPr>
                            </w:p>
                          </w:txbxContent>
                        </v:textbox>
                      </v:oval>
                      <v:oval id="Oval 2092" o:spid="_x0000_s1774" style="position:absolute;left:1328328;top:19573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UiLxgAA&#10;AN0AAAAPAAAAZHJzL2Rvd25yZXYueG1sRI/dasJAFITvC77Dcgq9KbprENHoKhIQCy0Uf68P2dMk&#10;JHs2Zrca375bKPRymJlvmOW6t424UecrxxrGIwWCOHem4kLD6bgdzkD4gGywcUwaHuRhvRo8LTE1&#10;7s57uh1CISKEfYoayhDaVEqfl2TRj1xLHL0v11kMUXaFNB3eI9w2MlFqKi1WHBdKbCkrKa8P31ZD&#10;1p7rj109UXbKr/Xm/ZJ9Xq+Z1i/P/WYBIlAf/sN/7TejIVHzBH7fxCc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5UiLxgAAAN0AAAAPAAAAAAAAAAAAAAAAAJcCAABkcnMv&#10;ZG93bnJldi54bWxQSwUGAAAAAAQABAD1AAAAigMAAAAA&#10;" fillcolor="#bfbfbf [2412]" strokecolor="black [3213]" strokeweight=".5pt">
                        <v:textbox>
                          <w:txbxContent>
                            <w:p w14:paraId="6BEF9324" w14:textId="77777777" w:rsidR="00044D26" w:rsidRDefault="00044D26" w:rsidP="00486838">
                              <w:pPr>
                                <w:rPr>
                                  <w:rFonts w:eastAsia="Times New Roman"/>
                                </w:rPr>
                              </w:pPr>
                            </w:p>
                          </w:txbxContent>
                        </v:textbox>
                      </v:oval>
                      <v:oval id="Oval 2093" o:spid="_x0000_s1775" style="position:absolute;left:1620838;top:19569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e0QxgAA&#10;AN0AAAAPAAAAZHJzL2Rvd25yZXYueG1sRI9Ba8JAFITvgv9heYIXqbtakTZ1FQlICxWKse35kX1N&#10;QrJvY3bV9N93BaHHYWa+YVab3jbiQp2vHGuYTRUI4tyZigsNn8fdwxMIH5ANNo5Jwy952KyHgxUm&#10;xl35QJcsFCJC2CeooQyhTaT0eUkW/dS1xNH7cZ3FEGVXSNPhNcJtI+dKLaXFiuNCiS2lJeV1drYa&#10;0var3r/WC2WXPKm379/px+mUaj0e9dsXEIH68B++t9+Mhrl6foT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qe0QxgAAAN0AAAAPAAAAAAAAAAAAAAAAAJcCAABkcnMv&#10;ZG93bnJldi54bWxQSwUGAAAAAAQABAD1AAAAigMAAAAA&#10;" fillcolor="#bfbfbf [2412]" strokecolor="black [3213]" strokeweight=".5pt">
                        <v:textbox>
                          <w:txbxContent>
                            <w:p w14:paraId="72D0ECAA" w14:textId="77777777" w:rsidR="00044D26" w:rsidRDefault="00044D26" w:rsidP="00486838">
                              <w:pPr>
                                <w:rPr>
                                  <w:rFonts w:eastAsia="Times New Roman"/>
                                </w:rPr>
                              </w:pPr>
                            </w:p>
                          </w:txbxContent>
                        </v:textbox>
                      </v:oval>
                      <v:oval id="Oval 2094" o:spid="_x0000_s1776" style="position:absolute;left:1918878;top:19510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HVkxgAA&#10;AN0AAAAPAAAAZHJzL2Rvd25yZXYueG1sRI/disIwFITvhX2HcBa8kTVZEXG7RpHCoqAguj/Xh+Zs&#10;W9qc1CZqfXsjCF4OM/MNM1t0thZnan3pWMP7UIEgzpwpOdfw8/31NgXhA7LB2jFpuJKHxfylN8PE&#10;uAvv6XwIuYgQ9glqKEJoEil9VpBFP3QNcfT+XWsxRNnm0rR4iXBby5FSE2mx5LhQYENpQVl1OFkN&#10;afNbbVfVWNkJD6rl5i/dHY+p1v3XbvkJIlAXnuFHe200jNTH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QHVkxgAAAN0AAAAPAAAAAAAAAAAAAAAAAJcCAABkcnMv&#10;ZG93bnJldi54bWxQSwUGAAAAAAQABAD1AAAAigMAAAAA&#10;" fillcolor="#bfbfbf [2412]" strokecolor="black [3213]" strokeweight=".5pt">
                        <v:textbox>
                          <w:txbxContent>
                            <w:p w14:paraId="26641052" w14:textId="77777777" w:rsidR="00044D26" w:rsidRDefault="00044D26" w:rsidP="00486838">
                              <w:pPr>
                                <w:rPr>
                                  <w:rFonts w:eastAsia="Times New Roman"/>
                                </w:rPr>
                              </w:pPr>
                            </w:p>
                          </w:txbxContent>
                        </v:textbox>
                      </v:oval>
                      <v:oval id="Oval 2095" o:spid="_x0000_s1777" style="position:absolute;left:433388;top:16648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ND/xgAA&#10;AN0AAAAPAAAAZHJzL2Rvd25yZXYueG1sRI9Ba8JAFITvgv9heYIXqbtKlTZ1FQlICxWKse35kX1N&#10;QrJvY3bV9N93BaHHYWa+YVab3jbiQp2vHGuYTRUI4tyZigsNn8fdwxMIH5ANNo5Jwy952KyHgxUm&#10;xl35QJcsFCJC2CeooQyhTaT0eUkW/dS1xNH7cZ3FEGVXSNPhNcJtI+dKLaXFiuNCiS2lJeV1drYa&#10;0var3r/Wj8oueVJv37/Tj9Mp1Xo86rcvIAL14T98b78ZDXP1vIDbm/g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DND/xgAAAN0AAAAPAAAAAAAAAAAAAAAAAJcCAABkcnMv&#10;ZG93bnJldi54bWxQSwUGAAAAAAQABAD1AAAAigMAAAAA&#10;" fillcolor="#bfbfbf [2412]" strokecolor="black [3213]" strokeweight=".5pt">
                        <v:textbox>
                          <w:txbxContent>
                            <w:p w14:paraId="1FBCFCFC" w14:textId="77777777" w:rsidR="00044D26" w:rsidRDefault="00044D26" w:rsidP="00486838">
                              <w:pPr>
                                <w:rPr>
                                  <w:rFonts w:eastAsia="Times New Roman"/>
                                </w:rPr>
                              </w:pPr>
                            </w:p>
                          </w:txbxContent>
                        </v:textbox>
                      </v:oval>
                      <v:oval id="Oval 2096" o:spid="_x0000_s1778" style="position:absolute;left:731428;top:16589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k6IxgAA&#10;AN0AAAAPAAAAZHJzL2Rvd25yZXYueG1sRI/dasJAFITvC77Dcgq9Ed1VJGh0FQmUFloo/l4fsqdJ&#10;SPZszG41vn23IPRymJlvmNWmt424UucrxxomYwWCOHem4kLD8fA6moPwAdlg45g03MnDZj14WmFq&#10;3I13dN2HQkQI+xQ1lCG0qZQ+L8miH7uWOHrfrrMYouwKaTq8Rbht5FSpRFqsOC6U2FJWUl7vf6yG&#10;rD3Vn2/1TNmEh/X245x9XS6Z1i/P/XYJIlAf/sOP9rvRMFWLBP7ex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3k6IxgAAAN0AAAAPAAAAAAAAAAAAAAAAAJcCAABkcnMv&#10;ZG93bnJldi54bWxQSwUGAAAAAAQABAD1AAAAigMAAAAA&#10;" fillcolor="#bfbfbf [2412]" strokecolor="black [3213]" strokeweight=".5pt">
                        <v:textbox>
                          <w:txbxContent>
                            <w:p w14:paraId="73C1FD93" w14:textId="77777777" w:rsidR="00044D26" w:rsidRDefault="00044D26" w:rsidP="00486838">
                              <w:pPr>
                                <w:rPr>
                                  <w:rFonts w:eastAsia="Times New Roman"/>
                                </w:rPr>
                              </w:pPr>
                            </w:p>
                          </w:txbxContent>
                        </v:textbox>
                      </v:oval>
                      <v:oval id="Oval 2097" o:spid="_x0000_s1779" style="position:absolute;left:1017588;top:16743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usTxgAA&#10;AN0AAAAPAAAAZHJzL2Rvd25yZXYueG1sRI9Ba8JAFITvgv9heYIXqbtK0TZ1FQlICxVKY9vzI/ua&#10;hGTfxuyq6b/vCoLHYWa+YVab3jbiTJ2vHGuYTRUI4tyZigsNX4fdwxMIH5ANNo5Jwx952KyHgxUm&#10;xl34k85ZKESEsE9QQxlCm0jp85Is+qlriaP36zqLIcqukKbDS4TbRs6VWkiLFceFEltKS8rr7GQ1&#10;pO13vX+tH5Vd8KTevv+kH8djqvV41G9fQATqwz18a78ZDXP1vITrm/gE5P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kusTxgAAAN0AAAAPAAAAAAAAAAAAAAAAAJcCAABkcnMv&#10;ZG93bnJldi54bWxQSwUGAAAAAAQABAD1AAAAigMAAAAA&#10;" fillcolor="#bfbfbf [2412]" strokecolor="black [3213]" strokeweight=".5pt">
                        <v:textbox>
                          <w:txbxContent>
                            <w:p w14:paraId="08595820" w14:textId="77777777" w:rsidR="00044D26" w:rsidRDefault="00044D26" w:rsidP="00486838">
                              <w:pPr>
                                <w:rPr>
                                  <w:rFonts w:eastAsia="Times New Roman"/>
                                </w:rPr>
                              </w:pPr>
                            </w:p>
                          </w:txbxContent>
                        </v:textbox>
                      </v:oval>
                      <v:oval id="Oval 2098" o:spid="_x0000_s1780" style="position:absolute;left:1315628;top:16684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X9hwwAA&#10;AN0AAAAPAAAAZHJzL2Rvd25yZXYueG1sRE9da8IwFH0f7D+EO/BlaDIRmdUoUhgKCmPd9PnSXNvS&#10;5qY2Ueu/Nw/CHg/ne7HqbSOu1PnKsYaPkQJBnDtTcaHh7/dr+AnCB2SDjWPScCcPq+XrywIT4278&#10;Q9csFCKGsE9QQxlCm0jp85Is+pFriSN3cp3FEGFXSNPhLYbbRo6VmkqLFceGEltKS8rr7GI1pO2h&#10;3m/qibJTfq/Xu2P6fT6nWg/e+vUcRKA+/Iuf7q3RMFazODe+iU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DX9hwwAAAN0AAAAPAAAAAAAAAAAAAAAAAJcCAABkcnMvZG93&#10;bnJldi54bWxQSwUGAAAAAAQABAD1AAAAhwMAAAAA&#10;" fillcolor="#bfbfbf [2412]" strokecolor="black [3213]" strokeweight=".5pt">
                        <v:textbox>
                          <w:txbxContent>
                            <w:p w14:paraId="35867091" w14:textId="77777777" w:rsidR="00044D26" w:rsidRDefault="00044D26" w:rsidP="00486838">
                              <w:pPr>
                                <w:rPr>
                                  <w:rFonts w:eastAsia="Times New Roman"/>
                                </w:rPr>
                              </w:pPr>
                            </w:p>
                          </w:txbxContent>
                        </v:textbox>
                      </v:oval>
                      <v:oval id="Oval 2099" o:spid="_x0000_s1781" style="position:absolute;left:1608138;top:16680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dr6xgAA&#10;AN0AAAAPAAAAZHJzL2Rvd25yZXYueG1sRI/disIwFITvhX2HcBa8kTVZEdGuUaQgCi6I7s/1oTnb&#10;ljYntYla334jCF4OM/MNM192thYXan3pWMP7UIEgzpwpOdfw/bV+m4LwAdlg7Zg03MjDcvHSm2Ni&#10;3JUPdDmGXEQI+wQ1FCE0iZQ+K8iiH7qGOHp/rrUYomxzaVq8Rrit5UipibRYclwosKG0oKw6nq2G&#10;tPmpPjfVWNkJD6rV7jfdn06p1v3XbvUBIlAXnuFHe2s0jNRsBvc38Qn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dr6xgAAAN0AAAAPAAAAAAAAAAAAAAAAAJcCAABkcnMv&#10;ZG93bnJldi54bWxQSwUGAAAAAAQABAD1AAAAigMAAAAA&#10;" fillcolor="#bfbfbf [2412]" strokecolor="black [3213]" strokeweight=".5pt">
                        <v:textbox>
                          <w:txbxContent>
                            <w:p w14:paraId="6E2BA18A" w14:textId="77777777" w:rsidR="00044D26" w:rsidRDefault="00044D26" w:rsidP="00486838">
                              <w:pPr>
                                <w:rPr>
                                  <w:rFonts w:eastAsia="Times New Roman"/>
                                </w:rPr>
                              </w:pPr>
                            </w:p>
                          </w:txbxContent>
                        </v:textbox>
                      </v:oval>
                      <v:oval id="Oval 2100" o:spid="_x0000_s1782" style="position:absolute;left:1906178;top:16621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Ol9wwAA&#10;AN0AAAAPAAAAZHJzL2Rvd25yZXYueG1sRE9da8IwFH0f+B/CFXwZmlhGGZ1RpCAOFMbc5vOluWtL&#10;m5vaZG3998vDYI+H873ZTbYVA/W+dqxhvVIgiAtnai41fH4cls8gfEA22DomDXfysNvOHjaYGTfy&#10;Ow2XUIoYwj5DDVUIXSalLyqy6FeuI47ct+sthgj7UpoexxhuW5kolUqLNceGCjvKKyqay4/VkHdf&#10;zfnYPCmb8mOzP13zt9st13oxn/YvIAJN4V/85341GpK1ivv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kOl9wwAAAN0AAAAPAAAAAAAAAAAAAAAAAJcCAABkcnMvZG93&#10;bnJldi54bWxQSwUGAAAAAAQABAD1AAAAhwMAAAAA&#10;" fillcolor="#bfbfbf [2412]" strokecolor="black [3213]" strokeweight=".5pt">
                        <v:textbox>
                          <w:txbxContent>
                            <w:p w14:paraId="48967E91" w14:textId="77777777" w:rsidR="00044D26" w:rsidRDefault="00044D26" w:rsidP="00486838">
                              <w:pPr>
                                <w:rPr>
                                  <w:rFonts w:eastAsia="Times New Roman"/>
                                </w:rPr>
                              </w:pPr>
                            </w:p>
                          </w:txbxContent>
                        </v:textbox>
                      </v:oval>
                      <v:oval id="Oval 2101" o:spid="_x0000_s1783" style="position:absolute;left:423863;top:13759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3EzmxQAA&#10;AN0AAAAPAAAAZHJzL2Rvd25yZXYueG1sRI9Ba8JAFITvQv/D8gq9iO5GREp0FQmIhQpF23p+ZJ9J&#10;SPZtzG41/nu3IHgcZuYbZrHqbSMu1PnKsYZkrEAQ585UXGj4+d6M3kH4gGywcUwabuRhtXwZLDA1&#10;7sp7uhxCISKEfYoayhDaVEqfl2TRj11LHL2T6yyGKLtCmg6vEW4bOVFqJi1WHBdKbCkrKa8Pf1ZD&#10;1v7Wu209VXbGw3r9ecy+zudM67fXfj0HEagPz/Cj/WE0TBKVwP+b+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cTObFAAAA3QAAAA8AAAAAAAAAAAAAAAAAlwIAAGRycy9k&#10;b3ducmV2LnhtbFBLBQYAAAAABAAEAPUAAACJAwAAAAA=&#10;" fillcolor="#bfbfbf [2412]" strokecolor="black [3213]" strokeweight=".5pt">
                        <v:textbox>
                          <w:txbxContent>
                            <w:p w14:paraId="336730AB" w14:textId="77777777" w:rsidR="00044D26" w:rsidRDefault="00044D26" w:rsidP="00486838">
                              <w:pPr>
                                <w:rPr>
                                  <w:rFonts w:eastAsia="Times New Roman"/>
                                </w:rPr>
                              </w:pPr>
                            </w:p>
                          </w:txbxContent>
                        </v:textbox>
                      </v:oval>
                      <v:oval id="Oval 2102" o:spid="_x0000_s1784" style="position:absolute;left:721903;top:13700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tKRxQAA&#10;AN0AAAAPAAAAZHJzL2Rvd25yZXYueG1sRI9Ba8JAFITvgv9heUIvoruGIiW6igTEQgtFq54f2WcS&#10;kn0bs1tN/323IHgcZuYbZrnubSNu1PnKsYbZVIEgzp2puNBw/N5O3kD4gGywcUwafsnDejUcLDE1&#10;7s57uh1CISKEfYoayhDaVEqfl2TRT11LHL2L6yyGKLtCmg7vEW4bmSg1lxYrjgsltpSVlNeHH6sh&#10;a0/1565+VXbO43rzcc6+rtdM65dRv1mACNSHZ/jRfjcakplK4P9Nf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O0pHFAAAA3QAAAA8AAAAAAAAAAAAAAAAAlwIAAGRycy9k&#10;b3ducmV2LnhtbFBLBQYAAAAABAAEAPUAAACJAwAAAAA=&#10;" fillcolor="#bfbfbf [2412]" strokecolor="black [3213]" strokeweight=".5pt">
                        <v:textbox>
                          <w:txbxContent>
                            <w:p w14:paraId="099BE846" w14:textId="77777777" w:rsidR="00044D26" w:rsidRDefault="00044D26" w:rsidP="00486838">
                              <w:pPr>
                                <w:rPr>
                                  <w:rFonts w:eastAsia="Times New Roman"/>
                                </w:rPr>
                              </w:pPr>
                            </w:p>
                          </w:txbxContent>
                        </v:textbox>
                      </v:oval>
                      <v:oval id="Oval 2103" o:spid="_x0000_s1785" style="position:absolute;left:1008063;top:13854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ncKxgAA&#10;AN0AAAAPAAAAZHJzL2Rvd25yZXYueG1sRI/dasJAFITvC77DcgRvSt1Vi5TUVSQgCgql/l0fsqdJ&#10;SPZszK4a394tFHo5zMw3zGzR2VrcqPWlYw2joQJBnDlTcq7heFi9fYDwAdlg7Zg0PMjDYt57mWFi&#10;3J2/6bYPuYgQ9glqKEJoEil9VpBFP3QNcfR+XGsxRNnm0rR4j3Bby7FSU2mx5LhQYENpQVm1v1oN&#10;aXOqduvqXdkpv1bL7Tn9ulxSrQf9bvkJIlAX/sN/7Y3RMB6pCf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QncKxgAAAN0AAAAPAAAAAAAAAAAAAAAAAJcCAABkcnMv&#10;ZG93bnJldi54bWxQSwUGAAAAAAQABAD1AAAAigMAAAAA&#10;" fillcolor="#bfbfbf [2412]" strokecolor="black [3213]" strokeweight=".5pt">
                        <v:textbox>
                          <w:txbxContent>
                            <w:p w14:paraId="22A67FDC" w14:textId="77777777" w:rsidR="00044D26" w:rsidRDefault="00044D26" w:rsidP="00486838">
                              <w:pPr>
                                <w:rPr>
                                  <w:rFonts w:eastAsia="Times New Roman"/>
                                </w:rPr>
                              </w:pPr>
                            </w:p>
                          </w:txbxContent>
                        </v:textbox>
                      </v:oval>
                      <v:oval id="Oval 2104" o:spid="_x0000_s1786" style="position:absolute;left:1306103;top:13795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9+xgAA&#10;AN0AAAAPAAAAZHJzL2Rvd25yZXYueG1sRI9Ba8JAFITvBf/D8oReiu4qIhLdBAlICy1IrXp+ZJ9J&#10;SPZtzG41/fddodDjMDPfMJtssK24Ue9rxxpmUwWCuHCm5lLD8Ws3WYHwAdlg65g0/JCHLB09bTAx&#10;7s6fdDuEUkQI+wQ1VCF0iZS+qMiin7qOOHoX11sMUfalND3eI9y2cq7UUlqsOS5U2FFeUdEcvq2G&#10;vDs1H6/NQtklvzTb93O+v15zrZ/Hw3YNItAQ/sN/7TejYT5TC3i8iU9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q+9+xgAAAN0AAAAPAAAAAAAAAAAAAAAAAJcCAABkcnMv&#10;ZG93bnJldi54bWxQSwUGAAAAAAQABAD1AAAAigMAAAAA&#10;" fillcolor="#bfbfbf [2412]" strokecolor="black [3213]" strokeweight=".5pt">
                        <v:textbox>
                          <w:txbxContent>
                            <w:p w14:paraId="252CFE3C" w14:textId="77777777" w:rsidR="00044D26" w:rsidRDefault="00044D26" w:rsidP="00486838">
                              <w:pPr>
                                <w:rPr>
                                  <w:rFonts w:eastAsia="Times New Roman"/>
                                </w:rPr>
                              </w:pPr>
                            </w:p>
                          </w:txbxContent>
                        </v:textbox>
                      </v:oval>
                      <v:oval id="Oval 2105" o:spid="_x0000_s1787" style="position:absolute;left:1598613;top:13791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0rlxgAA&#10;AN0AAAAPAAAAZHJzL2Rvd25yZXYueG1sRI/dasJAFITvC77DcgRvSt1VrJTUVSQgCgql/l0fsqdJ&#10;SPZszK4a394tFHo5zMw3zGzR2VrcqPWlYw2joQJBnDlTcq7heFi9fYDwAdlg7Zg0PMjDYt57mWFi&#10;3J2/6bYPuYgQ9glqKEJoEil9VpBFP3QNcfR+XGsxRNnm0rR4j3Bby7FSU2mx5LhQYENpQVm1v1oN&#10;aXOqdutqouyUX6vl9px+XS6p1oN+t/wEEagL/+G/9sZoGI/UO/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50rlxgAAAN0AAAAPAAAAAAAAAAAAAAAAAJcCAABkcnMv&#10;ZG93bnJldi54bWxQSwUGAAAAAAQABAD1AAAAigMAAAAA&#10;" fillcolor="#bfbfbf [2412]" strokecolor="black [3213]" strokeweight=".5pt">
                        <v:textbox>
                          <w:txbxContent>
                            <w:p w14:paraId="17B2C097" w14:textId="77777777" w:rsidR="00044D26" w:rsidRDefault="00044D26" w:rsidP="00486838">
                              <w:pPr>
                                <w:rPr>
                                  <w:rFonts w:eastAsia="Times New Roman"/>
                                </w:rPr>
                              </w:pPr>
                            </w:p>
                          </w:txbxContent>
                        </v:textbox>
                      </v:oval>
                      <v:oval id="Oval 2106" o:spid="_x0000_s1788" style="position:absolute;left:1896653;top:13731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dSSxQAA&#10;AN0AAAAPAAAAZHJzL2Rvd25yZXYueG1sRI9Ba8JAFITvhf6H5RV6KbqrSJDoKhIQCxWk2np+ZJ9J&#10;SPZtzG41/ntXKHgcZuYbZr7sbSMu1PnKsYbRUIEgzp2puNDwc1gPpiB8QDbYOCYNN/KwXLy+zDE1&#10;7srfdNmHQkQI+xQ1lCG0qZQ+L8miH7qWOHon11kMUXaFNB1eI9w2cqxUIi1WHBdKbCkrKa/3f1ZD&#10;1v7W2009UTbhj3r1dcx253Om9ftbv5qBCNSHZ/i//Wk0jEcqgceb+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11JLFAAAA3QAAAA8AAAAAAAAAAAAAAAAAlwIAAGRycy9k&#10;b3ducmV2LnhtbFBLBQYAAAAABAAEAPUAAACJAwAAAAA=&#10;" fillcolor="#bfbfbf [2412]" strokecolor="black [3213]" strokeweight=".5pt">
                        <v:textbox>
                          <w:txbxContent>
                            <w:p w14:paraId="0B68510F" w14:textId="77777777" w:rsidR="00044D26" w:rsidRDefault="00044D26" w:rsidP="00486838">
                              <w:pPr>
                                <w:rPr>
                                  <w:rFonts w:eastAsia="Times New Roman"/>
                                </w:rPr>
                              </w:pPr>
                            </w:p>
                          </w:txbxContent>
                        </v:textbox>
                      </v:oval>
                      <v:oval id="Oval 2107" o:spid="_x0000_s1789" style="position:absolute;left:411163;top:10870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XEJxgAA&#10;AN0AAAAPAAAAZHJzL2Rvd25yZXYueG1sRI/dasJAFITvC77DcgRvSt1VxJbUVSQgCgql/l0fsqdJ&#10;SPZszK4a394tFHo5zMw3zGzR2VrcqPWlYw2joQJBnDlTcq7heFi9fYDwAdlg7Zg0PMjDYt57mWFi&#10;3J2/6bYPuYgQ9glqKEJoEil9VpBFP3QNcfR+XGsxRNnm0rR4j3Bby7FSU2mx5LhQYENpQVm1v1oN&#10;aXOqdutqouyUX6vl9px+XS6p1oN+t/wEEagL/+G/9sZoGI/UO/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eXEJxgAAAN0AAAAPAAAAAAAAAAAAAAAAAJcCAABkcnMv&#10;ZG93bnJldi54bWxQSwUGAAAAAAQABAD1AAAAigMAAAAA&#10;" fillcolor="#bfbfbf [2412]" strokecolor="black [3213]" strokeweight=".5pt">
                        <v:textbox>
                          <w:txbxContent>
                            <w:p w14:paraId="10332DC8" w14:textId="77777777" w:rsidR="00044D26" w:rsidRDefault="00044D26" w:rsidP="00486838">
                              <w:pPr>
                                <w:rPr>
                                  <w:rFonts w:eastAsia="Times New Roman"/>
                                </w:rPr>
                              </w:pPr>
                            </w:p>
                          </w:txbxContent>
                        </v:textbox>
                      </v:oval>
                      <v:oval id="Oval 2108" o:spid="_x0000_s1790" style="position:absolute;left:709203;top:10810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uV7wwAA&#10;AN0AAAAPAAAAZHJzL2Rvd25yZXYueG1sRE9da8IwFH0f+B/CFXwZmlhGGZ1RpCAOFMbc5vOluWtL&#10;m5vaZG3998vDYI+H873ZTbYVA/W+dqxhvVIgiAtnai41fH4cls8gfEA22DomDXfysNvOHjaYGTfy&#10;Ow2XUIoYwj5DDVUIXSalLyqy6FeuI47ct+sthgj7UpoexxhuW5kolUqLNceGCjvKKyqay4/VkHdf&#10;zfnYPCmb8mOzP13zt9st13oxn/YvIAJN4V/85341GpK1inP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5uV7wwAAAN0AAAAPAAAAAAAAAAAAAAAAAJcCAABkcnMvZG93&#10;bnJldi54bWxQSwUGAAAAAAQABAD1AAAAhwMAAAAA&#10;" fillcolor="#bfbfbf [2412]" strokecolor="black [3213]" strokeweight=".5pt">
                        <v:textbox>
                          <w:txbxContent>
                            <w:p w14:paraId="61AFE476" w14:textId="77777777" w:rsidR="00044D26" w:rsidRDefault="00044D26" w:rsidP="00486838">
                              <w:pPr>
                                <w:rPr>
                                  <w:rFonts w:eastAsia="Times New Roman"/>
                                </w:rPr>
                              </w:pPr>
                            </w:p>
                          </w:txbxContent>
                        </v:textbox>
                      </v:oval>
                      <v:oval id="Oval 2109" o:spid="_x0000_s1791" style="position:absolute;left:995363;top:10965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kDgxgAA&#10;AN0AAAAPAAAAZHJzL2Rvd25yZXYueG1sRI/dasJAFITvC77DcgRvSt1VRNrUVSQgCgql/l0fsqdJ&#10;SPZszK4a394tFHo5zMw3zGzR2VrcqPWlYw2joQJBnDlTcq7heFi9vYPwAdlg7Zg0PMjDYt57mWFi&#10;3J2/6bYPuYgQ9glqKEJoEil9VpBFP3QNcfR+XGsxRNnm0rR4j3Bby7FSU2mx5LhQYENpQVm1v1oN&#10;aXOqdutqouyUX6vl9px+XS6p1oN+t/wEEagL/+G/9sZoGI/UB/y+iU9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qkDgxgAAAN0AAAAPAAAAAAAAAAAAAAAAAJcCAABkcnMv&#10;ZG93bnJldi54bWxQSwUGAAAAAAQABAD1AAAAigMAAAAA&#10;" fillcolor="#bfbfbf [2412]" strokecolor="black [3213]" strokeweight=".5pt">
                        <v:textbox>
                          <w:txbxContent>
                            <w:p w14:paraId="2CA30677" w14:textId="77777777" w:rsidR="00044D26" w:rsidRDefault="00044D26" w:rsidP="00486838">
                              <w:pPr>
                                <w:rPr>
                                  <w:rFonts w:eastAsia="Times New Roman"/>
                                </w:rPr>
                              </w:pPr>
                            </w:p>
                          </w:txbxContent>
                        </v:textbox>
                      </v:oval>
                      <v:oval id="Oval 2110" o:spid="_x0000_s1792" style="position:absolute;left:1293403;top:10906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X+gwgAA&#10;AN0AAAAPAAAAZHJzL2Rvd25yZXYueG1sRE9Ni8IwEL0v+B/CCF4WTSsiSzWKFERBQdZVz0MztqXN&#10;pDZR6783B2GPj/c9X3amFg9qXWlZQTyKQBBnVpecKzj9rYc/IJxH1lhbJgUvcrBc9L7mmGj75F96&#10;HH0uQgi7BBUU3jeJlC4ryKAb2YY4cFfbGvQBtrnULT5DuKnlOIqm0mDJoaHAhtKCsup4NwrS5lzt&#10;N9UkMlP+rla7S3q43VKlBv1uNQPhqfP/4o97qxWM4zjsD2/CE5C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Jf6DCAAAA3QAAAA8AAAAAAAAAAAAAAAAAlwIAAGRycy9kb3du&#10;cmV2LnhtbFBLBQYAAAAABAAEAPUAAACGAwAAAAA=&#10;" fillcolor="#bfbfbf [2412]" strokecolor="black [3213]" strokeweight=".5pt">
                        <v:textbox>
                          <w:txbxContent>
                            <w:p w14:paraId="60C8994F" w14:textId="77777777" w:rsidR="00044D26" w:rsidRDefault="00044D26" w:rsidP="00486838">
                              <w:pPr>
                                <w:rPr>
                                  <w:rFonts w:eastAsia="Times New Roman"/>
                                </w:rPr>
                              </w:pPr>
                            </w:p>
                          </w:txbxContent>
                        </v:textbox>
                      </v:oval>
                      <v:oval id="Oval 2111" o:spid="_x0000_s1793" style="position:absolute;left:1585913;top:10901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do7xQAA&#10;AN0AAAAPAAAAZHJzL2Rvd25yZXYueG1sRI/disIwFITvF3yHcARvFk0rIlKNIgVxQWFZ/64PzbEt&#10;bU5qk9X69mZhwcthZr5hFqvO1OJOrSstK4hHEQjizOqScwWn42Y4A+E8ssbaMil4koPVsvexwETb&#10;B//Q/eBzESDsElRQeN8kUrqsIINuZBvi4F1ta9AH2eZSt/gIcFPLcRRNpcGSw0KBDaUFZdXh1yhI&#10;m3O131aTyEz5s1rvLun37ZYqNeh36zkIT51/h//bX1rBOI5j+HsTnoB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F2jvFAAAA3QAAAA8AAAAAAAAAAAAAAAAAlwIAAGRycy9k&#10;b3ducmV2LnhtbFBLBQYAAAAABAAEAPUAAACJAwAAAAA=&#10;" fillcolor="#bfbfbf [2412]" strokecolor="black [3213]" strokeweight=".5pt">
                        <v:textbox>
                          <w:txbxContent>
                            <w:p w14:paraId="5E3DC7CF" w14:textId="77777777" w:rsidR="00044D26" w:rsidRDefault="00044D26" w:rsidP="00486838">
                              <w:pPr>
                                <w:rPr>
                                  <w:rFonts w:eastAsia="Times New Roman"/>
                                </w:rPr>
                              </w:pPr>
                            </w:p>
                          </w:txbxContent>
                        </v:textbox>
                      </v:oval>
                      <v:oval id="Oval 2112" o:spid="_x0000_s1794" style="position:absolute;left:1883953;top:10842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0RMxQAA&#10;AN0AAAAPAAAAZHJzL2Rvd25yZXYueG1sRI9Ba8JAFITvBf/D8gQvRTcJIiW6igTEgkKpVc+P7DMJ&#10;yb6N2a3Gf+8WCh6HmfmGWax604gbda6yrCCeRCCIc6srLhQcfzbjDxDOI2tsLJOCBzlYLQdvC0y1&#10;vfM33Q6+EAHCLkUFpfdtKqXLSzLoJrYlDt7FdgZ9kF0hdYf3ADeNTKJoJg1WHBZKbCkrKa8Pv0ZB&#10;1p7q/baeRmbG7/V6d86+rtdMqdGwX89BeOr9K/zf/tQKkjhO4O9NeAJ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XREzFAAAA3QAAAA8AAAAAAAAAAAAAAAAAlwIAAGRycy9k&#10;b3ducmV2LnhtbFBLBQYAAAAABAAEAPUAAACJAwAAAAA=&#10;" fillcolor="#bfbfbf [2412]" strokecolor="black [3213]" strokeweight=".5pt">
                        <v:textbox>
                          <w:txbxContent>
                            <w:p w14:paraId="1025B793" w14:textId="77777777" w:rsidR="00044D26" w:rsidRDefault="00044D26" w:rsidP="00486838">
                              <w:pPr>
                                <w:rPr>
                                  <w:rFonts w:eastAsia="Times New Roman"/>
                                </w:rPr>
                              </w:pPr>
                            </w:p>
                          </w:txbxContent>
                        </v:textbox>
                      </v:oval>
                      <v:oval id="Oval 2113" o:spid="_x0000_s1795" style="position:absolute;left:411163;top:7980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m+HXxgAA&#10;AN0AAAAPAAAAZHJzL2Rvd25yZXYueG1sRI9Ba8JAFITvhf6H5RW8FN1ERSS6igRKCxWKafX8yD6T&#10;kOzbmF01/nu3IHgcZuYbZrnuTSMu1LnKsoJ4FIEgzq2uuFDw9/sxnINwHlljY5kU3MjBevX6ssRE&#10;2yvv6JL5QgQIuwQVlN63iZQuL8mgG9mWOHhH2xn0QXaF1B1eA9w0chxFM2mw4rBQYktpSXmdnY2C&#10;tN3X2896GpkZv9eb70P6czqlSg3e+s0ChKfeP8OP9pdWMI7jCfy/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m+HXxgAAAN0AAAAPAAAAAAAAAAAAAAAAAJcCAABkcnMv&#10;ZG93bnJldi54bWxQSwUGAAAAAAQABAD1AAAAigMAAAAA&#10;" fillcolor="#bfbfbf [2412]" strokecolor="black [3213]" strokeweight=".5pt">
                        <v:textbox>
                          <w:txbxContent>
                            <w:p w14:paraId="30309E1C" w14:textId="77777777" w:rsidR="00044D26" w:rsidRDefault="00044D26" w:rsidP="00486838">
                              <w:pPr>
                                <w:rPr>
                                  <w:rFonts w:eastAsia="Times New Roman"/>
                                </w:rPr>
                              </w:pPr>
                            </w:p>
                          </w:txbxContent>
                        </v:textbox>
                      </v:oval>
                      <v:oval id="Oval 2114" o:spid="_x0000_s1796" style="position:absolute;left:709203;top:7921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nmjxgAA&#10;AN0AAAAPAAAAZHJzL2Rvd25yZXYueG1sRI9Ba8JAFITvBf/D8gpeSt0kBJHoKhKQCi1IrfX8yL4m&#10;Idm3SXZr0n/fFQo9DjPzDbPZTaYVNxpcbVlBvIhAEBdW11wquHwcnlcgnEfW2FomBT/kYLedPWww&#10;03bkd7qdfSkChF2GCirvu0xKV1Rk0C1sRxy8LzsY9EEOpdQDjgFuWplE0VIarDksVNhRXlHRnL+N&#10;grz7bN5emjQyS35q9q/X/NT3uVLzx2m/BuFp8v/hv/ZRK0jiOIX7m/AE5P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cnmjxgAAAN0AAAAPAAAAAAAAAAAAAAAAAJcCAABkcnMv&#10;ZG93bnJldi54bWxQSwUGAAAAAAQABAD1AAAAigMAAAAA&#10;" fillcolor="#bfbfbf [2412]" strokecolor="black [3213]" strokeweight=".5pt">
                        <v:textbox>
                          <w:txbxContent>
                            <w:p w14:paraId="118B94C9" w14:textId="77777777" w:rsidR="00044D26" w:rsidRDefault="00044D26" w:rsidP="00486838">
                              <w:pPr>
                                <w:rPr>
                                  <w:rFonts w:eastAsia="Times New Roman"/>
                                </w:rPr>
                              </w:pPr>
                            </w:p>
                          </w:txbxContent>
                        </v:textbox>
                      </v:oval>
                      <v:oval id="Oval 2115" o:spid="_x0000_s1797" style="position:absolute;left:995363;top:8076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tw4xgAA&#10;AN0AAAAPAAAAZHJzL2Rvd25yZXYueG1sRI9Ba8JAFITvhf6H5RW8FN1EVCS6igRKCxWKafX8yD6T&#10;kOzbmF01/nu3IHgcZuYbZrnuTSMu1LnKsoJ4FIEgzq2uuFDw9/sxnINwHlljY5kU3MjBevX6ssRE&#10;2yvv6JL5QgQIuwQVlN63iZQuL8mgG9mWOHhH2xn0QXaF1B1eA9w0chxFM2mw4rBQYktpSXmdnY2C&#10;tN3X2896EpkZv9eb70P6czqlSg3e+s0ChKfeP8OP9pdWMI7jKfy/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Ptw4xgAAAN0AAAAPAAAAAAAAAAAAAAAAAJcCAABkcnMv&#10;ZG93bnJldi54bWxQSwUGAAAAAAQABAD1AAAAigMAAAAA&#10;" fillcolor="#bfbfbf [2412]" strokecolor="black [3213]" strokeweight=".5pt">
                        <v:textbox>
                          <w:txbxContent>
                            <w:p w14:paraId="16FCB20C" w14:textId="77777777" w:rsidR="00044D26" w:rsidRDefault="00044D26" w:rsidP="00486838">
                              <w:pPr>
                                <w:rPr>
                                  <w:rFonts w:eastAsia="Times New Roman"/>
                                </w:rPr>
                              </w:pPr>
                            </w:p>
                          </w:txbxContent>
                        </v:textbox>
                      </v:oval>
                      <v:oval id="Oval 2116" o:spid="_x0000_s1798" style="position:absolute;left:1293403;top:8016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EJPxgAA&#10;AN0AAAAPAAAAZHJzL2Rvd25yZXYueG1sRI9Ba8JAFITvQv/D8gq9SLOJSCjRVSRQKrQgWu35kX0m&#10;Idm3Mbtq+u9dQfA4zMw3zHw5mFZcqHe1ZQVJFIMgLqyuuVSw//18/wDhPLLG1jIp+CcHy8XLaI6Z&#10;tlfe0mXnSxEg7DJUUHnfZVK6oiKDLrIdcfCOtjfog+xLqXu8Brhp5SSOU2mw5rBQYUd5RUWzOxsF&#10;eXdofr6aaWxSHjer7798czrlSr29DqsZCE+Df4Yf7bVWMEmSFO5vwhO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7EJPxgAAAN0AAAAPAAAAAAAAAAAAAAAAAJcCAABkcnMv&#10;ZG93bnJldi54bWxQSwUGAAAAAAQABAD1AAAAigMAAAAA&#10;" fillcolor="#bfbfbf [2412]" strokecolor="black [3213]" strokeweight=".5pt">
                        <v:textbox>
                          <w:txbxContent>
                            <w:p w14:paraId="03AEDF4B" w14:textId="77777777" w:rsidR="00044D26" w:rsidRDefault="00044D26" w:rsidP="00486838">
                              <w:pPr>
                                <w:rPr>
                                  <w:rFonts w:eastAsia="Times New Roman"/>
                                </w:rPr>
                              </w:pPr>
                            </w:p>
                          </w:txbxContent>
                        </v:textbox>
                      </v:oval>
                      <v:oval id="Oval 2117" o:spid="_x0000_s1799" style="position:absolute;left:1585913;top:8012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OfUxgAA&#10;AN0AAAAPAAAAZHJzL2Rvd25yZXYueG1sRI9Ba8JAFITvhf6H5RW8iG4iohJdRQKlhQrFtHp+ZJ9J&#10;SPZtzK4a/71bEHocZuYbZrXpTSOu1LnKsoJ4HIEgzq2uuFDw+/M+WoBwHlljY5kU3MnBZv36ssJE&#10;2xvv6Zr5QgQIuwQVlN63iZQuL8mgG9uWOHgn2xn0QXaF1B3eAtw0chJFM2mw4rBQYktpSXmdXYyC&#10;tD3Uu496GpkZD+vt1zH9Pp9TpQZv/XYJwlPv/8PP9qdWMInjOfy9CU9Ar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oOfUxgAAAN0AAAAPAAAAAAAAAAAAAAAAAJcCAABkcnMv&#10;ZG93bnJldi54bWxQSwUGAAAAAAQABAD1AAAAigMAAAAA&#10;" fillcolor="#bfbfbf [2412]" strokecolor="black [3213]" strokeweight=".5pt">
                        <v:textbox>
                          <w:txbxContent>
                            <w:p w14:paraId="5F6DDD42" w14:textId="77777777" w:rsidR="00044D26" w:rsidRDefault="00044D26" w:rsidP="00486838">
                              <w:pPr>
                                <w:rPr>
                                  <w:rFonts w:eastAsia="Times New Roman"/>
                                </w:rPr>
                              </w:pPr>
                            </w:p>
                          </w:txbxContent>
                        </v:textbox>
                      </v:oval>
                      <v:oval id="Oval 2118" o:spid="_x0000_s1800" style="position:absolute;left:1883953;top:7953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3OmwgAA&#10;AN0AAAAPAAAAZHJzL2Rvd25yZXYueG1sRE9Ni8IwEL0v+B/CCF4WTSsiSzWKFERBQdZVz0MztqXN&#10;pDZR6783B2GPj/c9X3amFg9qXWlZQTyKQBBnVpecKzj9rYc/IJxH1lhbJgUvcrBc9L7mmGj75F96&#10;HH0uQgi7BBUU3jeJlC4ryKAb2YY4cFfbGvQBtrnULT5DuKnlOIqm0mDJoaHAhtKCsup4NwrS5lzt&#10;N9UkMlP+rla7S3q43VKlBv1uNQPhqfP/4o97qxWM4zjMDW/CE5C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c6bCAAAA3QAAAA8AAAAAAAAAAAAAAAAAlwIAAGRycy9kb3du&#10;cmV2LnhtbFBLBQYAAAAABAAEAPUAAACGAwAAAAA=&#10;" fillcolor="#bfbfbf [2412]" strokecolor="black [3213]" strokeweight=".5pt">
                        <v:textbox>
                          <w:txbxContent>
                            <w:p w14:paraId="4171F45F" w14:textId="77777777" w:rsidR="00044D26" w:rsidRDefault="00044D26" w:rsidP="00486838">
                              <w:pPr>
                                <w:rPr>
                                  <w:rFonts w:eastAsia="Times New Roman"/>
                                </w:rPr>
                              </w:pPr>
                            </w:p>
                          </w:txbxContent>
                        </v:textbox>
                      </v:oval>
                      <v:oval id="Oval 2119" o:spid="_x0000_s1801" style="position:absolute;left:398463;top:50917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9Y9xgAA&#10;AN0AAAAPAAAAZHJzL2Rvd25yZXYueG1sRI9Ba8JAFITvhf6H5RW8iG4iIhpdRQKlhQrFtHp+ZJ9J&#10;SPZtzK4a/71bEHocZuYbZrXpTSOu1LnKsoJ4HIEgzq2uuFDw+/M+moNwHlljY5kU3MnBZv36ssJE&#10;2xvv6Zr5QgQIuwQVlN63iZQuL8mgG9uWOHgn2xn0QXaF1B3eAtw0chJFM2mw4rBQYktpSXmdXYyC&#10;tD3Uu496GpkZD+vt1zH9Pp9TpQZv/XYJwlPv/8PP9qdWMInjBfy9CU9Ar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9Y9xgAAAN0AAAAPAAAAAAAAAAAAAAAAAJcCAABkcnMv&#10;ZG93bnJldi54bWxQSwUGAAAAAAQABAD1AAAAigMAAAAA&#10;" fillcolor="#bfbfbf [2412]" strokecolor="black [3213]" strokeweight=".5pt">
                        <v:textbox>
                          <w:txbxContent>
                            <w:p w14:paraId="07287383" w14:textId="77777777" w:rsidR="00044D26" w:rsidRDefault="00044D26" w:rsidP="00486838">
                              <w:pPr>
                                <w:rPr>
                                  <w:rFonts w:eastAsia="Times New Roman"/>
                                </w:rPr>
                              </w:pPr>
                            </w:p>
                          </w:txbxContent>
                        </v:textbox>
                      </v:oval>
                      <v:oval id="Oval 2120" o:spid="_x0000_s1802" style="position:absolute;left:696503;top:5032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bUdwwAA&#10;AN0AAAAPAAAAZHJzL2Rvd25yZXYueG1sRE9Na8JAEL0L/Q/LFHoRszEUkZhVQkAUWijV1vOQHZOQ&#10;7GySXTX9991DocfH+852k+nEnUbXWFawjGIQxKXVDVcKvs77xRqE88gaO8uk4Icc7LZPswxTbR/8&#10;SfeTr0QIYZeigtr7PpXSlTUZdJHtiQN3taNBH+BYST3iI4SbTiZxvJIGGw4NNfZU1FS2p5tRUPTf&#10;7fuhfY3Niudt/nYpPoahUOrleco3IDxN/l/85z5qBckyCfvDm/A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JbUdwwAAAN0AAAAPAAAAAAAAAAAAAAAAAJcCAABkcnMvZG93&#10;bnJldi54bWxQSwUGAAAAAAQABAD1AAAAhwMAAAAA&#10;" fillcolor="#bfbfbf [2412]" strokecolor="black [3213]" strokeweight=".5pt">
                        <v:textbox>
                          <w:txbxContent>
                            <w:p w14:paraId="0A6ED15A" w14:textId="77777777" w:rsidR="00044D26" w:rsidRDefault="00044D26" w:rsidP="00486838">
                              <w:pPr>
                                <w:rPr>
                                  <w:rFonts w:eastAsia="Times New Roman"/>
                                </w:rPr>
                              </w:pPr>
                            </w:p>
                          </w:txbxContent>
                        </v:textbox>
                      </v:oval>
                      <v:oval id="Oval 2121" o:spid="_x0000_s1803" style="position:absolute;left:982663;top:5186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RCGxQAA&#10;AN0AAAAPAAAAZHJzL2Rvd25yZXYueG1sRI9Ba8JAFITvBf/D8gQvRTcJIiW6igTEgkKpVc+P7DMJ&#10;yb6N2a3Gf+8WCh6HmfmGWax604gbda6yrCCeRCCIc6srLhQcfzbjDxDOI2tsLJOCBzlYLQdvC0y1&#10;vfM33Q6+EAHCLkUFpfdtKqXLSzLoJrYlDt7FdgZ9kF0hdYf3ADeNTKJoJg1WHBZKbCkrKa8Pv0ZB&#10;1p7q/baeRmbG7/V6d86+rtdMqdGwX89BeOr9K/zf/tQKkjiJ4e9NeAJy+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pEIbFAAAA3QAAAA8AAAAAAAAAAAAAAAAAlwIAAGRycy9k&#10;b3ducmV2LnhtbFBLBQYAAAAABAAEAPUAAACJAwAAAAA=&#10;" fillcolor="#bfbfbf [2412]" strokecolor="black [3213]" strokeweight=".5pt">
                        <v:textbox>
                          <w:txbxContent>
                            <w:p w14:paraId="4847E42C" w14:textId="77777777" w:rsidR="00044D26" w:rsidRDefault="00044D26" w:rsidP="00486838">
                              <w:pPr>
                                <w:rPr>
                                  <w:rFonts w:eastAsia="Times New Roman"/>
                                </w:rPr>
                              </w:pPr>
                            </w:p>
                          </w:txbxContent>
                        </v:textbox>
                      </v:oval>
                      <v:oval id="Oval 2122" o:spid="_x0000_s1804" style="position:absolute;left:1280703;top:5127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47xxgAA&#10;AN0AAAAPAAAAZHJzL2Rvd25yZXYueG1sRI9Ba8JAFITvQv/D8gpexGwMJZQ0q0igtGBBtK3nR/Y1&#10;Ccm+jdmtSf99VxA8DjPzDZNvJtOJCw2usaxgFcUgiEurG64UfH2+Lp9BOI+ssbNMCv7IwWb9MMsx&#10;03bkA12OvhIBwi5DBbX3fSalK2sy6CLbEwfvxw4GfZBDJfWAY4CbTiZxnEqDDYeFGnsqairb469R&#10;UPTf7cdb+xSblBftdncq9udzodT8cdq+gPA0+Xv41n7XCpJVksD1TXgC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u47xxgAAAN0AAAAPAAAAAAAAAAAAAAAAAJcCAABkcnMv&#10;ZG93bnJldi54bWxQSwUGAAAAAAQABAD1AAAAigMAAAAA&#10;" fillcolor="#bfbfbf [2412]" strokecolor="black [3213]" strokeweight=".5pt">
                        <v:textbox>
                          <w:txbxContent>
                            <w:p w14:paraId="4389442B" w14:textId="77777777" w:rsidR="00044D26" w:rsidRDefault="00044D26" w:rsidP="00486838">
                              <w:pPr>
                                <w:rPr>
                                  <w:rFonts w:eastAsia="Times New Roman"/>
                                </w:rPr>
                              </w:pPr>
                            </w:p>
                          </w:txbxContent>
                        </v:textbox>
                      </v:oval>
                      <v:oval id="Oval 2123" o:spid="_x0000_s1805" style="position:absolute;left:1573213;top:5123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9ytqxgAA&#10;AN0AAAAPAAAAZHJzL2Rvd25yZXYueG1sRI/dasJAFITvC32H5RS8KboxikjqKhIQBYVi+nN9yJ4m&#10;IdmzMbtqfHu3IHg5zMw3zGLVm0ZcqHOVZQXjUQSCOLe64kLB99dmOAfhPLLGxjIpuJGD1fL1ZYGJ&#10;tlc+0iXzhQgQdgkqKL1vEyldXpJBN7ItcfD+bGfQB9kVUnd4DXDTyDiKZtJgxWGhxJbSkvI6OxsF&#10;aftTH7b1NDIzfq/X+9/083RKlRq89esPEJ56/ww/2jutIB7HE/h/E5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9ytqxgAAAN0AAAAPAAAAAAAAAAAAAAAAAJcCAABkcnMv&#10;ZG93bnJldi54bWxQSwUGAAAAAAQABAD1AAAAigMAAAAA&#10;" fillcolor="#bfbfbf [2412]" strokecolor="black [3213]" strokeweight=".5pt">
                        <v:textbox>
                          <w:txbxContent>
                            <w:p w14:paraId="6A428C42" w14:textId="77777777" w:rsidR="00044D26" w:rsidRDefault="00044D26" w:rsidP="00486838">
                              <w:pPr>
                                <w:rPr>
                                  <w:rFonts w:eastAsia="Times New Roman"/>
                                </w:rPr>
                              </w:pPr>
                            </w:p>
                          </w:txbxContent>
                        </v:textbox>
                      </v:oval>
                      <v:oval id="Oval 2124" o:spid="_x0000_s1806" style="position:absolute;left:1871253;top:5064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HrMexQAA&#10;AN0AAAAPAAAAZHJzL2Rvd25yZXYueG1sRI9Bi8IwFITvwv6H8IS9iKYWkaUaRQqLCwqLunp+NM+2&#10;tHmpTdT6782C4HGYmW+Y+bIztbhR60rLCsajCARxZnXJuYK/w/fwC4TzyBpry6TgQQ6Wi4/eHBNt&#10;77yj297nIkDYJaig8L5JpHRZQQbdyDbEwTvb1qAPss2lbvEe4KaWcRRNpcGSw0KBDaUFZdX+ahSk&#10;zbHarqtJZKY8qFabU/p7uaRKffa71QyEp86/w6/2j1YQj+MJ/L8JT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esx7FAAAA3QAAAA8AAAAAAAAAAAAAAAAAlwIAAGRycy9k&#10;b3ducmV2LnhtbFBLBQYAAAAABAAEAPUAAACJAwAAAAA=&#10;" fillcolor="#bfbfbf [2412]" strokecolor="black [3213]" strokeweight=".5pt">
                        <v:textbox>
                          <w:txbxContent>
                            <w:p w14:paraId="59D8CD67" w14:textId="77777777" w:rsidR="00044D26" w:rsidRDefault="00044D26" w:rsidP="00486838">
                              <w:pPr>
                                <w:rPr>
                                  <w:rFonts w:eastAsia="Times New Roman"/>
                                </w:rPr>
                              </w:pPr>
                            </w:p>
                          </w:txbxContent>
                        </v:textbox>
                      </v:oval>
                    </v:group>
                  </v:group>
                  <v:group id="Group 2249" o:spid="_x0000_s1807" style="position:absolute;width:2259825;height:1897761" coordorigin=",87312" coordsize="2952964,2480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GrOxgAAAN0AAAAPAAAAZHJzL2Rvd25yZXYueG1sRI9Ba8JAFITvhf6H5RW8&#10;6Saxlpq6ikgtHkRQC8XbI/tMgtm3Ibsm8d+7gtDjMDPfMLNFbyrRUuNKywriUQSCOLO65FzB73E9&#10;/AThPLLGyjIpuJGDxfz1ZYapth3vqT34XAQIuxQVFN7XqZQuK8igG9maOHhn2xj0QTa51A12AW4q&#10;mUTRhzRYclgosKZVQdnlcDUKfjrsluP4u91ezqvb6TjZ/W1jUmrw1i+/QHjq/X/42d5oBUnyP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kas7GAAAA3QAA&#10;AA8AAAAAAAAAAAAAAAAAqQIAAGRycy9kb3ducmV2LnhtbFBLBQYAAAAABAAEAPoAAACcAwAAAAA=&#10;">
                    <v:group id="Group 2250" o:spid="_x0000_s1808" style="position:absolute;left:401667;top:336616;width:212741;height:134973" coordorigin="401667,336616" coordsize="212741,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HVY7DAAAA3QAAAA8A&#10;AAAAAAAAAAAAAAAAqQIAAGRycy9kb3ducmV2LnhtbFBLBQYAAAAABAAEAPoAAACZAwAAAAA=&#10;">
                      <v:oval id="Oval 2251" o:spid="_x0000_s1809" style="position:absolute;left:401667;top:395369;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iKnxAAA&#10;AN0AAAAPAAAAZHJzL2Rvd25yZXYueG1sRI9Bi8IwFITvC/6H8ARva9qCdalGqcKCIh7WFc+P5tkW&#10;m5fSZG3990YQ9jjMzDfMcj2YRtypc7VlBfE0AkFcWF1zqeD8+/35BcJ5ZI2NZVLwIAfr1ehjiZm2&#10;Pf/Q/eRLESDsMlRQed9mUrqiIoNualvi4F1tZ9AH2ZVSd9gHuGlkEkWpNFhzWKiwpW1Fxe30ZxTo&#10;8+YS9/kxHY43tz+k+3mZb+dKTcZDvgDhafD/4Xd7pxUkySyG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4ip8QAAADdAAAADwAAAAAAAAAAAAAAAACXAgAAZHJzL2Rv&#10;d25yZXYueG1sUEsFBgAAAAAEAAQA9QAAAIgDAAAAAA==&#10;" fillcolor="white [3212]" strokecolor="black [3213]">
                        <v:shadow on="t" opacity="22936f" mv:blur="40000f" origin=",.5" offset="0,23000emu"/>
                        <v:textbox>
                          <w:txbxContent>
                            <w:p w14:paraId="744D6110" w14:textId="77777777" w:rsidR="00044D26" w:rsidRDefault="00044D26" w:rsidP="00486838">
                              <w:pPr>
                                <w:rPr>
                                  <w:rFonts w:eastAsia="Times New Roman"/>
                                </w:rPr>
                              </w:pPr>
                            </w:p>
                          </w:txbxContent>
                        </v:textbox>
                      </v:oval>
                      <v:oval id="Oval 2252" o:spid="_x0000_s1810" style="position:absolute;left:508037;top:336616;width:106371;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IogxgAA&#10;AN0AAAAPAAAAZHJzL2Rvd25yZXYueG1sRI9Pa8JAFMTvBb/D8gQvRTemjWh0FVEK7bH+AY+P7DOJ&#10;Zt+G7BqTb98tFHocZuY3zGrTmUq01LjSsoLpJAJBnFldcq7gdPwYz0E4j6yxskwKenKwWQ9eVphq&#10;++Rvag8+FwHCLkUFhfd1KqXLCjLoJrYmDt7VNgZ9kE0udYPPADeVjKNoJg2WHBYKrGlXUHY/PIyC&#10;S7s4Pfb7xfnt/dUlib+1X30vlRoNu+0ShKfO/4f/2p9aQRwnMfy+C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TIogxgAAAN0AAAAPAAAAAAAAAAAAAAAAAJcCAABkcnMv&#10;ZG93bnJldi54bWxQSwUGAAAAAAQABAD1AAAAigMAAAAA&#10;" fillcolor="green" strokecolor="black [3213]">
                        <v:shadow on="t" opacity="22936f" mv:blur="40000f" origin=",.5" offset="0,23000emu"/>
                        <v:textbox>
                          <w:txbxContent>
                            <w:p w14:paraId="07E89C06" w14:textId="77777777" w:rsidR="00044D26" w:rsidRDefault="00044D26" w:rsidP="00486838">
                              <w:pPr>
                                <w:rPr>
                                  <w:rFonts w:eastAsia="Times New Roman"/>
                                </w:rPr>
                              </w:pPr>
                            </w:p>
                          </w:txbxContent>
                        </v:textbox>
                      </v:oval>
                    </v:group>
                    <v:group id="Group 2253" o:spid="_x0000_s1811" style="position:absolute;left:1568564;top:2432671;width:214329;height:134973" coordorigin="1568564,2432671" coordsize="214329,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Vcv5xQAAAN0AAAAPAAAAZHJzL2Rvd25yZXYueG1sRI9Bi8IwFITvC/6H8ARv&#10;a9qKy1KNIuKKBxFWF8Tbo3m2xealNNm2/nsjCB6HmfmGmS97U4mWGldaVhCPIxDEmdUl5wr+Tj+f&#10;3yCcR9ZYWSYFd3KwXAw+5phq2/EvtUefiwBhl6KCwvs6ldJlBRl0Y1sTB+9qG4M+yCaXusEuwE0l&#10;kyj6kgZLDgsF1rQuKLsd/42CbYfdahJv2v3tur5fTtPDeR+TUqNhv5qB8NT7d/jV3mkFSTKd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FXL+cUAAADdAAAA&#10;DwAAAAAAAAAAAAAAAACpAgAAZHJzL2Rvd25yZXYueG1sUEsFBgAAAAAEAAQA+gAAAJsDAAAAAA==&#10;">
                      <v:oval id="Oval 2254" o:spid="_x0000_s1812" style="position:absolute;left:1568564;top:2491424;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YE/xQAA&#10;AN0AAAAPAAAAZHJzL2Rvd25yZXYueG1sRI9Pi8IwFMTvC36H8ARva2pxq1SjVEFYWTz4B8+P5tkW&#10;m5fSRNv99psFweMwM79hluve1OJJrassK5iMIxDEudUVFwou593nHITzyBpry6TglxysV4OPJaba&#10;dnyk58kXIkDYpaig9L5JpXR5SQbd2DbEwbvZ1qAPsi2kbrELcFPLOIoSabDisFBiQ9uS8vvpYRTo&#10;y+Y66bJD0h/ubv+T7GdFtp0pNRr22QKEp96/w6/2t1YQx19T+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pgT/FAAAA3QAAAA8AAAAAAAAAAAAAAAAAlwIAAGRycy9k&#10;b3ducmV2LnhtbFBLBQYAAAAABAAEAPUAAACJAwAAAAA=&#10;" fillcolor="white [3212]" strokecolor="black [3213]">
                        <v:shadow on="t" opacity="22936f" mv:blur="40000f" origin=",.5" offset="0,23000emu"/>
                        <v:textbox>
                          <w:txbxContent>
                            <w:p w14:paraId="47F17755" w14:textId="77777777" w:rsidR="00044D26" w:rsidRDefault="00044D26" w:rsidP="00486838">
                              <w:pPr>
                                <w:rPr>
                                  <w:rFonts w:eastAsia="Times New Roman"/>
                                </w:rPr>
                              </w:pPr>
                            </w:p>
                          </w:txbxContent>
                        </v:textbox>
                      </v:oval>
                      <v:oval id="Oval 2255" o:spid="_x0000_s1813" style="position:absolute;left:1674935;top:2432671;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RJUxgAA&#10;AN0AAAAPAAAAZHJzL2Rvd25yZXYueG1sRI9Pa8JAFMTvBb/D8gQvRTemjWh0FVEK7bH+AY+P7DOJ&#10;Zt+G7BqTb98tFHocZuY3zGrTmUq01LjSsoLpJAJBnFldcq7gdPwYz0E4j6yxskwKenKwWQ9eVphq&#10;++Rvag8+FwHCLkUFhfd1KqXLCjLoJrYmDt7VNgZ9kE0udYPPADeVjKNoJg2WHBYKrGlXUHY/PIyC&#10;S7s4Pfb7xfnt/dUlib+1X30vlRoNu+0ShKfO/4f/2p9aQRwnCfy+C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pRJUxgAAAN0AAAAPAAAAAAAAAAAAAAAAAJcCAABkcnMv&#10;ZG93bnJldi54bWxQSwUGAAAAAAQABAD1AAAAigMAAAAA&#10;" fillcolor="green" strokecolor="black [3213]">
                        <v:shadow on="t" opacity="22936f" mv:blur="40000f" origin=",.5" offset="0,23000emu"/>
                        <v:textbox>
                          <w:txbxContent>
                            <w:p w14:paraId="4C0972EC" w14:textId="77777777" w:rsidR="00044D26" w:rsidRDefault="00044D26" w:rsidP="00486838">
                              <w:pPr>
                                <w:rPr>
                                  <w:rFonts w:eastAsia="Times New Roman"/>
                                </w:rPr>
                              </w:pPr>
                            </w:p>
                          </w:txbxContent>
                        </v:textbox>
                      </v:oval>
                    </v:group>
                    <v:group id="Group 2256" o:spid="_x0000_s1814" style="position:absolute;left:731891;top:87312;width:214328;height:134974" coordorigin="731891,87312"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ImhhxQAAAN0AAAAPAAAAZHJzL2Rvd25yZXYueG1sRI9Bi8IwFITvC/6H8ARv&#10;a9qKslSjiLjiQYTVBfH2aJ5tsXkpTbat/94Iwh6HmfmGWax6U4mWGldaVhCPIxDEmdUl5wp+z9+f&#10;XyCcR9ZYWSYFD3KwWg4+Fphq2/EPtSefiwBhl6KCwvs6ldJlBRl0Y1sTB+9mG4M+yCaXusEuwE0l&#10;kyiaSYMlh4UCa9oUlN1Pf0bBrsNuPYm37eF+2zyu5+nxcohJqdGwX89BeOr9f/jd3msFSTKdwe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CJoYcUAAADdAAAA&#10;DwAAAAAAAAAAAAAAAACpAgAAZHJzL2Rvd25yZXYueG1sUEsFBgAAAAAEAAQA+gAAAJsDAAAAAA==&#10;">
                      <v:oval id="Oval 2257" o:spid="_x0000_s1815" style="position:absolute;left:731891;top:146066;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9IxAAA&#10;AN0AAAAPAAAAZHJzL2Rvd25yZXYueG1sRI9Bi8IwFITvC/6H8ARva2rBdqlGqcKCIh7WFc+P5tkW&#10;m5fSZG3990YQ9jjMzDfMcj2YRtypc7VlBbNpBIK4sLrmUsH59/vzC4TzyBoby6TgQQ7Wq9HHEjNt&#10;e/6h+8mXIkDYZaig8r7NpHRFRQbd1LbEwbvazqAPsiul7rAPcNPIOIoSabDmsFBhS9uKitvpzyjQ&#10;581l1ufHZDje3P6Q7NMy36ZKTcZDvgDhafD/4Xd7pxXE8TyF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sfSMQAAADdAAAADwAAAAAAAAAAAAAAAACXAgAAZHJzL2Rv&#10;d25yZXYueG1sUEsFBgAAAAAEAAQA9QAAAIgDAAAAAA==&#10;" fillcolor="white [3212]" strokecolor="black [3213]">
                        <v:shadow on="t" opacity="22936f" mv:blur="40000f" origin=",.5" offset="0,23000emu"/>
                        <v:textbox>
                          <w:txbxContent>
                            <w:p w14:paraId="5D51627D" w14:textId="77777777" w:rsidR="00044D26" w:rsidRDefault="00044D26" w:rsidP="00486838">
                              <w:pPr>
                                <w:rPr>
                                  <w:rFonts w:eastAsia="Times New Roman"/>
                                </w:rPr>
                              </w:pPr>
                            </w:p>
                          </w:txbxContent>
                        </v:textbox>
                      </v:oval>
                      <v:oval id="Oval 2258" o:spid="_x0000_s1816" style="position:absolute;left:838261;top:87312;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L3KwwAA&#10;AN0AAAAPAAAAZHJzL2Rvd25yZXYueG1sRE9Na8JAEL0X/A/LCL0U3RgbaWJWEaXQHmst9Dhkp0k0&#10;Oxuya0z+vXsoeHy873w7mEb01LnasoLFPAJBXFhdc6ng9P0+ewPhPLLGxjIpGMnBdjN5yjHT9sZf&#10;1B99KUIIuwwVVN63mZSuqMigm9uWOHB/tjPoA+xKqTu8hXDTyDiKVtJgzaGhwpb2FRWX49Uo+O3T&#10;0/VwSH+Wry8uSfy5/xxHqdTzdNitQXga/EP87/7QCuI4CXPDm/AE5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pL3KwwAAAN0AAAAPAAAAAAAAAAAAAAAAAJcCAABkcnMvZG93&#10;bnJldi54bWxQSwUGAAAAAAQABAD1AAAAhwMAAAAA&#10;" fillcolor="green" strokecolor="black [3213]">
                        <v:shadow on="t" opacity="22936f" mv:blur="40000f" origin=",.5" offset="0,23000emu"/>
                        <v:textbox>
                          <w:txbxContent>
                            <w:p w14:paraId="1FA82802" w14:textId="77777777" w:rsidR="00044D26" w:rsidRDefault="00044D26" w:rsidP="00486838">
                              <w:pPr>
                                <w:rPr>
                                  <w:rFonts w:eastAsia="Times New Roman"/>
                                </w:rPr>
                              </w:pPr>
                            </w:p>
                          </w:txbxContent>
                        </v:textbox>
                      </v:oval>
                    </v:group>
                    <v:group id="Group 2259" o:spid="_x0000_s1817" style="position:absolute;left:206390;top:2265939;width:214329;height:134974" coordorigin="206390,2265939"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vfwTxgAAAN0AAAAPAAAAZHJzL2Rvd25yZXYueG1sRI9Ba8JAFITvBf/D8gRv&#10;dZOIpUZXEbHiQYSqIN4e2WcSzL4N2W0S/323IPQ4zMw3zGLVm0q01LjSsoJ4HIEgzqwuOVdwOX+9&#10;f4JwHlljZZkUPMnBajl4W2Cqbcff1J58LgKEXYoKCu/rVEqXFWTQjW1NHLy7bQz6IJtc6ga7ADeV&#10;TKLoQxosOSwUWNOmoOxx+jEKdh1260m8bQ+P++Z5O0+P10NMSo2G/XoOwlPv/8Ov9l4rSJLpD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m9/BPGAAAA3QAA&#10;AA8AAAAAAAAAAAAAAAAAqQIAAGRycy9kb3ducmV2LnhtbFBLBQYAAAAABAAEAPoAAACcAwAAAAA=&#10;">
                      <v:oval id="Oval 2260" o:spid="_x0000_s1818" style="position:absolute;left:206390;top:2324693;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k2BwgAA&#10;AN0AAAAPAAAAZHJzL2Rvd25yZXYueG1sRE9Na8JAEL0X/A/LCN7qxhySEl0lCkKD5NBUeh6yYxLM&#10;zobs1sR/7x4KPT7e9+4wm148aHSdZQWbdQSCuLa640bB9fv8/gHCeWSNvWVS8CQHh/3ibYeZthN/&#10;0aPyjQgh7DJU0Ho/ZFK6uiWDbm0H4sDd7GjQBzg2Uo84hXDTyziKEmmw49DQ4kCnlup79WsU6Ovx&#10;ZzPlZTKXd1dckiJt8lOq1Go551sQnmb/L/5zf2oFcZyE/eFNeA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TYHCAAAA3QAAAA8AAAAAAAAAAAAAAAAAlwIAAGRycy9kb3du&#10;cmV2LnhtbFBLBQYAAAAABAAEAPUAAACGAwAAAAA=&#10;" fillcolor="white [3212]" strokecolor="black [3213]">
                        <v:shadow on="t" opacity="22936f" mv:blur="40000f" origin=",.5" offset="0,23000emu"/>
                        <v:textbox>
                          <w:txbxContent>
                            <w:p w14:paraId="37EC6714" w14:textId="77777777" w:rsidR="00044D26" w:rsidRDefault="00044D26" w:rsidP="00486838">
                              <w:pPr>
                                <w:rPr>
                                  <w:rFonts w:eastAsia="Times New Roman"/>
                                </w:rPr>
                              </w:pPr>
                            </w:p>
                          </w:txbxContent>
                        </v:textbox>
                      </v:oval>
                      <v:oval id="Oval 2261" o:spid="_x0000_s1819" style="position:absolute;left:312761;top:2265939;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t7qxgAA&#10;AN0AAAAPAAAAZHJzL2Rvd25yZXYueG1sRI9Pa8JAFMTvgt9heYIX0Y1pFY2uIkqhPdY/4PGRfSbR&#10;7NuQXWPy7buFQo/DzPyGWW9bU4qGaldYVjCdRCCIU6sLzhScTx/jBQjnkTWWlklBRw62m35vjYm2&#10;L/6m5ugzESDsElSQe18lUro0J4NuYivi4N1sbdAHWWdS1/gKcFPKOIrm0mDBYSHHivY5pY/j0yi4&#10;Nsvz83BYXt7eR2428/fmq+ukUsNBu1uB8NT6//Bf+1MriOP5FH7fhCc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8t7qxgAAAN0AAAAPAAAAAAAAAAAAAAAAAJcCAABkcnMv&#10;ZG93bnJldi54bWxQSwUGAAAAAAQABAD1AAAAigMAAAAA&#10;" fillcolor="green" strokecolor="black [3213]">
                        <v:shadow on="t" opacity="22936f" mv:blur="40000f" origin=",.5" offset="0,23000emu"/>
                        <v:textbox>
                          <w:txbxContent>
                            <w:p w14:paraId="10CAF2DA" w14:textId="77777777" w:rsidR="00044D26" w:rsidRDefault="00044D26" w:rsidP="00486838">
                              <w:pPr>
                                <w:rPr>
                                  <w:rFonts w:eastAsia="Times New Roman"/>
                                </w:rPr>
                              </w:pPr>
                            </w:p>
                          </w:txbxContent>
                        </v:textbox>
                      </v:oval>
                    </v:group>
                    <v:group id="Group 2262" o:spid="_x0000_s1820" style="position:absolute;left:2597338;top:576391;width:214329;height:133385" coordorigin="2597338,576391" coordsize="214329,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daTfxQAAAN0AAAAPAAAAZHJzL2Rvd25yZXYueG1sRI9Bi8IwFITvC/6H8ARv&#10;a9rKilSjiKh4kIVVQbw9mmdbbF5KE9v6783Cwh6HmfmGWax6U4mWGldaVhCPIxDEmdUl5wou593n&#10;DITzyBory6TgRQ5Wy8HHAlNtO/6h9uRzESDsUlRQeF+nUrqsIINubGvi4N1tY9AH2eRSN9gFuKlk&#10;EkVTabDksFBgTZuCssfpaRTsO+zWk3jbHh/3zet2/vq+HmNSajTs13MQnnr/H/5rH7SCJJk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Wk38UAAADdAAAA&#10;DwAAAAAAAAAAAAAAAACpAgAAZHJzL2Rvd25yZXYueG1sUEsFBgAAAAAEAAQA+gAAAJsDAAAAAA==&#10;">
                      <v:oval id="Oval 2263" o:spid="_x0000_s1821" style="position:absolute;left:2597338;top:633556;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NP2xAAA&#10;AN0AAAAPAAAAZHJzL2Rvd25yZXYueG1sRI9Bi8IwFITvgv8hvIW9aWqFKl2jVEFQFg9W2fOjedsW&#10;m5fSRNv99xtB8DjMzDfMajOYRjyoc7VlBbNpBIK4sLrmUsH1sp8sQTiPrLGxTAr+yMFmPR6tMNW2&#10;5zM9cl+KAGGXooLK+zaV0hUVGXRT2xIH79d2Bn2QXSl1h32Am0bGUZRIgzWHhQpb2lVU3PK7UaCv&#10;259Zn52S4XRzx+/kuCiz3UKpz48h+wLhafDv8Kt90AriOJn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zT9sQAAADdAAAADwAAAAAAAAAAAAAAAACXAgAAZHJzL2Rv&#10;d25yZXYueG1sUEsFBgAAAAAEAAQA9QAAAIgDAAAAAA==&#10;" fillcolor="white [3212]" strokecolor="black [3213]">
                        <v:shadow on="t" opacity="22936f" mv:blur="40000f" origin=",.5" offset="0,23000emu"/>
                        <v:textbox>
                          <w:txbxContent>
                            <w:p w14:paraId="46E2EAD1" w14:textId="77777777" w:rsidR="00044D26" w:rsidRDefault="00044D26" w:rsidP="00486838">
                              <w:pPr>
                                <w:rPr>
                                  <w:rFonts w:eastAsia="Times New Roman"/>
                                </w:rPr>
                              </w:pPr>
                            </w:p>
                          </w:txbxContent>
                        </v:textbox>
                      </v:oval>
                      <v:oval id="Oval 2264" o:spid="_x0000_s1822" style="position:absolute;left:2703709;top:576391;width:107958;height:106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X1yxwAA&#10;AN0AAAAPAAAAZHJzL2Rvd25yZXYueG1sRI9Pa8JAFMTvQr/D8gpepG4a/6BpVikVoR5rFTw+ss8k&#10;bfZtyG5i8u3dgtDjMDO/YdJtbyrRUeNKywpepxEI4szqknMFp+/9ywqE88gaK8ukYCAH283TKMVE&#10;2xt/UXf0uQgQdgkqKLyvEyldVpBBN7U1cfCutjHog2xyqRu8BbipZBxFS2mw5LBQYE0fBWW/x9Yo&#10;uHTrU7vbrc+z+cQtFv6nOwyDVGr83L+/gfDU+//wo/2pFcTxcg5/b8ITkJ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oV9cscAAADdAAAADwAAAAAAAAAAAAAAAACXAgAAZHJz&#10;L2Rvd25yZXYueG1sUEsFBgAAAAAEAAQA9QAAAIsDAAAAAA==&#10;" fillcolor="green" strokecolor="black [3213]">
                        <v:shadow on="t" opacity="22936f" mv:blur="40000f" origin=",.5" offset="0,23000emu"/>
                        <v:textbox>
                          <w:txbxContent>
                            <w:p w14:paraId="4DF96492" w14:textId="77777777" w:rsidR="00044D26" w:rsidRDefault="00044D26" w:rsidP="00486838">
                              <w:pPr>
                                <w:rPr>
                                  <w:rFonts w:eastAsia="Times New Roman"/>
                                </w:rPr>
                              </w:pPr>
                            </w:p>
                          </w:txbxContent>
                        </v:textbox>
                      </v:oval>
                    </v:group>
                    <v:group id="Group 2265" o:spid="_x0000_s1823" style="position:absolute;left:2705296;top:1122636;width:214329;height:134974" coordorigin="2705296,1122636"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DyrxQAAAN0AAAAPAAAAZHJzL2Rvd25yZXYueG1sRI9Bi8IwFITvC/6H8ARv&#10;a9qKslSjiLjiQYTVBfH2aJ5tsXkpTbat/94Iwh6HmfmGWax6U4mWGldaVhCPIxDEmdUl5wp+z9+f&#10;XyCcR9ZYWSYFD3KwWg4+Fphq2/EPtSefiwBhl6KCwvs6ldJlBRl0Y1sTB+9mG4M+yCaXusEuwE0l&#10;kyiaSYMlh4UCa9oUlN1Pf0bBrsNuPYm37eF+2zyu5+nxcohJqdGwX89BeOr9f/jd3msFSTKbwut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w8q8UAAADdAAAA&#10;DwAAAAAAAAAAAAAAAACpAgAAZHJzL2Rvd25yZXYueG1sUEsFBgAAAAAEAAQA+gAAAJsDAAAAAA==&#10;">
                      <v:oval id="Oval 2266" o:spid="_x0000_s1824" style="position:absolute;left:2705296;top:1181390;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3BuxAAA&#10;AN0AAAAPAAAAZHJzL2Rvd25yZXYueG1sRI9Pi8IwFMTvgt8hPGFvmtpDlK5RuoKwIh78w54fzdu2&#10;2LyUJtrut98IgsdhZn7DrDaDbcSDOl871jCfJSCIC2dqLjVcL7vpEoQPyAYbx6Thjzxs1uPRCjPj&#10;ej7R4xxKESHsM9RQhdBmUvqiIot+5lri6P26zmKIsiul6bCPcNvINEmUtFhzXKiwpW1Fxe18txrM&#10;9etn3udHNRxvfn9Q+0WZbxdaf0yG/BNEoCG8w6/2t9GQpkrB801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twbsQAAADdAAAADwAAAAAAAAAAAAAAAACXAgAAZHJzL2Rv&#10;d25yZXYueG1sUEsFBgAAAAAEAAQA9QAAAIgDAAAAAA==&#10;" fillcolor="white [3212]" strokecolor="black [3213]">
                        <v:shadow on="t" opacity="22936f" mv:blur="40000f" origin=",.5" offset="0,23000emu"/>
                        <v:textbox>
                          <w:txbxContent>
                            <w:p w14:paraId="156718BF" w14:textId="77777777" w:rsidR="00044D26" w:rsidRDefault="00044D26" w:rsidP="00486838">
                              <w:pPr>
                                <w:rPr>
                                  <w:rFonts w:eastAsia="Times New Roman"/>
                                </w:rPr>
                              </w:pPr>
                            </w:p>
                          </w:txbxContent>
                        </v:textbox>
                      </v:oval>
                      <v:oval id="Oval 2267" o:spid="_x0000_s1825" style="position:absolute;left:2811667;top:112263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MFxwAA&#10;AN0AAAAPAAAAZHJzL2Rvd25yZXYueG1sRI9Pa8JAFMTvhX6H5RV6KXXTVK2JWaVUBHv0T6HHR/aZ&#10;xGbfhuwak2/vCkKPw8z8hsmWvalFR62rLCt4G0UgiHOrKy4UHPbr1xkI55E11pZJwUAOlovHhwxT&#10;bS+8pW7nCxEg7FJUUHrfpFK6vCSDbmQb4uAdbWvQB9kWUrd4CXBTyziKptJgxWGhxIa+Ssr/dmej&#10;4LdLDufVKvl5H7+4ycSfuu9hkEo9P/WfcxCeev8fvrc3WkEcTz/g9iY8Abm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lfjBccAAADdAAAADwAAAAAAAAAAAAAAAACXAgAAZHJz&#10;L2Rvd25yZXYueG1sUEsFBgAAAAAEAAQA9QAAAIsDAAAAAA==&#10;" fillcolor="green" strokecolor="black [3213]">
                        <v:shadow on="t" opacity="22936f" mv:blur="40000f" origin=",.5" offset="0,23000emu"/>
                        <v:textbox>
                          <w:txbxContent>
                            <w:p w14:paraId="6D48DA7D" w14:textId="77777777" w:rsidR="00044D26" w:rsidRDefault="00044D26" w:rsidP="00486838">
                              <w:pPr>
                                <w:rPr>
                                  <w:rFonts w:eastAsia="Times New Roman"/>
                                </w:rPr>
                              </w:pPr>
                            </w:p>
                          </w:txbxContent>
                        </v:textbox>
                      </v:oval>
                    </v:group>
                    <v:group id="Group 2268" o:spid="_x0000_s1826" style="position:absolute;left:827148;top:589095;width:214328;height:134974" coordorigin="827148,589095"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idkzXDAAAA3QAAAA8A&#10;AAAAAAAAAAAAAAAAqQIAAGRycy9kb3ducmV2LnhtbFBLBQYAAAAABAAEAPoAAACZAwAAAAA=&#10;">
                      <v:oval id="Oval 2269" o:spid="_x0000_s1827" style="position:absolute;left:827148;top:647849;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OQcxAAA&#10;AN0AAAAPAAAAZHJzL2Rvd25yZXYueG1sRI9Bi8IwFITvgv8hvAVvmtpD1a5RqiAo4sEqe340b9ti&#10;81KaaLv/fiMs7HGYmW+Y9XYwjXhR52rLCuazCARxYXXNpYL77TBdgnAeWWNjmRT8kIPtZjxaY6pt&#10;z1d65b4UAcIuRQWV920qpSsqMuhmtiUO3rftDPogu1LqDvsAN42MoyiRBmsOCxW2tK+oeORPo0Df&#10;d1/zPrskw+XhTufktCiz/UKpyceQfYLwNPj/8F/7qBXEcbKC95v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TkHMQAAADdAAAADwAAAAAAAAAAAAAAAACXAgAAZHJzL2Rv&#10;d25yZXYueG1sUEsFBgAAAAAEAAQA9QAAAIgDAAAAAA==&#10;" fillcolor="white [3212]" strokecolor="black [3213]">
                        <v:shadow on="t" opacity="22936f" mv:blur="40000f" origin=",.5" offset="0,23000emu"/>
                        <v:textbox>
                          <w:txbxContent>
                            <w:p w14:paraId="69056C9B" w14:textId="77777777" w:rsidR="00044D26" w:rsidRDefault="00044D26" w:rsidP="00486838">
                              <w:pPr>
                                <w:rPr>
                                  <w:rFonts w:eastAsia="Times New Roman"/>
                                </w:rPr>
                              </w:pPr>
                            </w:p>
                          </w:txbxContent>
                        </v:textbox>
                      </v:oval>
                      <v:oval id="Oval 2270" o:spid="_x0000_s1828" style="position:absolute;left:933518;top:589095;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2sxAAA&#10;AN0AAAAPAAAAZHJzL2Rvd25yZXYueG1sRE9Na8JAEL0L/Q/LFHoRs2lq2iZ1lVIR9KhV6HHITpO0&#10;2dmQXWPy792D4PHxvherwTSip87VlhU8RzEI4sLqmksFx+/N7B2E88gaG8ukYCQHq+XDZIG5thfe&#10;U3/wpQgh7HJUUHnf5lK6oiKDLrItceB+bWfQB9iVUnd4CeGmkUkcv0qDNYeGClv6qqj4P5yNgp8+&#10;O57X6+z0Mp+6NPV//W4cpVJPj8PnBwhPg7+Lb+6tVpAkb2F/eBOe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ftrMQAAADdAAAADwAAAAAAAAAAAAAAAACXAgAAZHJzL2Rv&#10;d25yZXYueG1sUEsFBgAAAAAEAAQA9QAAAIgDAAAAAA==&#10;" fillcolor="green" strokecolor="black [3213]">
                        <v:shadow on="t" opacity="22936f" mv:blur="40000f" origin=",.5" offset="0,23000emu"/>
                        <v:textbox>
                          <w:txbxContent>
                            <w:p w14:paraId="612879AB" w14:textId="77777777" w:rsidR="00044D26" w:rsidRDefault="00044D26" w:rsidP="00486838">
                              <w:pPr>
                                <w:rPr>
                                  <w:rFonts w:eastAsia="Times New Roman"/>
                                </w:rPr>
                              </w:pPr>
                            </w:p>
                          </w:txbxContent>
                        </v:textbox>
                      </v:oval>
                    </v:group>
                    <v:group id="Group 2271" o:spid="_x0000_s1829" style="position:absolute;left:2062312;top:523990;width:214328;height:133385" coordorigin="2062312,523990" coordsize="214328,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qx1xgAAAN0AAAAPAAAAZHJzL2Rvd25yZXYueG1sRI9Pa8JAFMTvBb/D8gRv&#10;dZNIq0RXEVHpQQr+AfH2yD6TYPZtyK5J/PbdQqHHYWZ+wyxWvalES40rLSuIxxEI4szqknMFl/Pu&#10;fQbCeWSNlWVS8CIHq+XgbYGpth0fqT35XAQIuxQVFN7XqZQuK8igG9uaOHh32xj0QTa51A12AW4q&#10;mUTRpzRYclgosKZNQdnj9DQK9h1260m8bQ+P++Z1O398Xw8xKTUa9us5CE+9/w//tb+0giSZx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rHXGAAAA3QAA&#10;AA8AAAAAAAAAAAAAAAAAqQIAAGRycy9kb3ducmV2LnhtbFBLBQYAAAAABAAEAPoAAACcAwAAAAA=&#10;">
                      <v:oval id="Oval 2272" o:spid="_x0000_s1830" style="position:absolute;left:2062312;top:581155;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eCwxAAA&#10;AN0AAAAPAAAAZHJzL2Rvd25yZXYueG1sRI9Bi8IwFITvC/sfwlvwtqb20Eo1SlcQFPGgFs+P5m1b&#10;bF5KE23990ZY2OMwM98wy/VoWvGg3jWWFcymEQji0uqGKwXFZfs9B+E8ssbWMil4koP16vNjiZm2&#10;A5/ocfaVCBB2GSqove8yKV1Zk0E3tR1x8H5tb9AH2VdS9zgEuGllHEWJNNhwWKixo01N5e18Nwp0&#10;8XOdDfkxGY83tz8k+7TKN6lSk68xX4DwNPr/8F97pxXEcRrD+014An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ngsMQAAADdAAAADwAAAAAAAAAAAAAAAACXAgAAZHJzL2Rv&#10;d25yZXYueG1sUEsFBgAAAAAEAAQA9QAAAIgDAAAAAA==&#10;" fillcolor="white [3212]" strokecolor="black [3213]">
                        <v:shadow on="t" opacity="22936f" mv:blur="40000f" origin=",.5" offset="0,23000emu"/>
                        <v:textbox>
                          <w:txbxContent>
                            <w:p w14:paraId="1F1286FB" w14:textId="77777777" w:rsidR="00044D26" w:rsidRDefault="00044D26" w:rsidP="00486838">
                              <w:pPr>
                                <w:rPr>
                                  <w:rFonts w:eastAsia="Times New Roman"/>
                                </w:rPr>
                              </w:pPr>
                            </w:p>
                          </w:txbxContent>
                        </v:textbox>
                      </v:oval>
                      <v:oval id="Oval 2273" o:spid="_x0000_s1831" style="position:absolute;left:2168682;top:523990;width:107958;height:106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XPbxgAA&#10;AN0AAAAPAAAAZHJzL2Rvd25yZXYueG1sRI9Ba8JAFITvBf/D8gQvRTfGqjV1FVGEeqxV6PGRfU2i&#10;2bchu8bk37uFgsdhZr5hluvWlKKh2hWWFYxHEQji1OqCMwWn7/3wHYTzyBpLy6SgIwfrVe9liYm2&#10;d/6i5ugzESDsElSQe18lUro0J4NuZCvi4P3a2qAPss6krvEe4KaUcRTNpMGCw0KOFW1zSq/Hm1Hw&#10;0yxOt91ucZ68vbrp1F+aQ9dJpQb9dvMBwlPrn+H/9qdWEMfzCfy9CU9Ar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tXPbxgAAAN0AAAAPAAAAAAAAAAAAAAAAAJcCAABkcnMv&#10;ZG93bnJldi54bWxQSwUGAAAAAAQABAD1AAAAigMAAAAA&#10;" fillcolor="green" strokecolor="black [3213]">
                        <v:shadow on="t" opacity="22936f" mv:blur="40000f" origin=",.5" offset="0,23000emu"/>
                        <v:textbox>
                          <w:txbxContent>
                            <w:p w14:paraId="0438E35E" w14:textId="77777777" w:rsidR="00044D26" w:rsidRDefault="00044D26" w:rsidP="00486838">
                              <w:pPr>
                                <w:rPr>
                                  <w:rFonts w:eastAsia="Times New Roman"/>
                                </w:rPr>
                              </w:pPr>
                            </w:p>
                          </w:txbxContent>
                        </v:textbox>
                      </v:oval>
                    </v:group>
                    <v:group id="Group 2274" o:spid="_x0000_s1832" style="position:absolute;left:1573327;top:195290;width:214328;height:133385" coordorigin="1573327,195290" coordsize="214328,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Q/txgAAAN0AAAAPAAAAZHJzL2Rvd25yZXYueG1sRI9Ba8JAFITvhf6H5RW8&#10;6SaxtpK6ikgtHkRQC8XbI/tMgtm3Ibsm8d+7gtDjMDPfMLNFbyrRUuNKywriUQSCOLO65FzB73E9&#10;nIJwHlljZZkU3MjBYv76MsNU24731B58LgKEXYoKCu/rVEqXFWTQjWxNHLyzbQz6IJtc6ga7ADeV&#10;TKLoQxosOSwUWNOqoOxyuBoFPx12y3H83W4v59XtdJzs/rYxKTV465dfIDz1/j/8bG+0giT5fIf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wJD+3GAAAA3QAA&#10;AA8AAAAAAAAAAAAAAAAAqQIAAGRycy9kb3ducmV2LnhtbFBLBQYAAAAABAAEAPoAAACcAwAAAAA=&#10;">
                      <v:oval id="Oval 2275" o:spid="_x0000_s1833" style="position:absolute;left:1573327;top:252455;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HjExAAA&#10;AN0AAAAPAAAAZHJzL2Rvd25yZXYueG1sRI9Bi8IwFITvC/6H8ARva2rBdqlGqcKCIh7WFc+P5tkW&#10;m5fSZG3990YQ9jjMzDfMcj2YRtypc7VlBbNpBIK4sLrmUsH59/vzC4TzyBoby6TgQQ7Wq9HHEjNt&#10;e/6h+8mXIkDYZaig8r7NpHRFRQbd1LbEwbvazqAPsiul7rAPcNPIOIoSabDmsFBhS9uKitvpzyjQ&#10;581l1ufHZDje3P6Q7NMy36ZKTcZDvgDhafD/4Xd7pxXEcTqH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dB4xMQAAADdAAAADwAAAAAAAAAAAAAAAACXAgAAZHJzL2Rv&#10;d25yZXYueG1sUEsFBgAAAAAEAAQA9QAAAIgDAAAAAA==&#10;" fillcolor="white [3212]" strokecolor="black [3213]">
                        <v:shadow on="t" opacity="22936f" mv:blur="40000f" origin=",.5" offset="0,23000emu"/>
                        <v:textbox>
                          <w:txbxContent>
                            <w:p w14:paraId="1B056B27" w14:textId="77777777" w:rsidR="00044D26" w:rsidRDefault="00044D26" w:rsidP="00486838">
                              <w:pPr>
                                <w:rPr>
                                  <w:rFonts w:eastAsia="Times New Roman"/>
                                </w:rPr>
                              </w:pPr>
                            </w:p>
                          </w:txbxContent>
                        </v:textbox>
                      </v:oval>
                      <v:oval id="Oval 2276" o:spid="_x0000_s1834" style="position:absolute;left:1679697;top:195290;width:107958;height:106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BDxwAA&#10;AN0AAAAPAAAAZHJzL2Rvd25yZXYueG1sRI9Pa8JAFMTvhX6H5RV6KXXTVK2JWaVUBHv0T6HHR/aZ&#10;xGbfhuwak2/vCkKPw8z8hsmWvalFR62rLCt4G0UgiHOrKy4UHPbr1xkI55E11pZJwUAOlovHhwxT&#10;bS+8pW7nCxEg7FJUUHrfpFK6vCSDbmQb4uAdbWvQB9kWUrd4CXBTyziKptJgxWGhxIa+Ssr/dmej&#10;4LdLDufVKvl5H7+4ycSfuu9hkEo9P/WfcxCeev8fvrc3WkEcf0zh9iY8Abm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MLQQ8cAAADdAAAADwAAAAAAAAAAAAAAAACXAgAAZHJz&#10;L2Rvd25yZXYueG1sUEsFBgAAAAAEAAQA9QAAAIsDAAAAAA==&#10;" fillcolor="green" strokecolor="black [3213]">
                        <v:shadow on="t" opacity="22936f" mv:blur="40000f" origin=",.5" offset="0,23000emu"/>
                        <v:textbox>
                          <w:txbxContent>
                            <w:p w14:paraId="405C0FBD" w14:textId="77777777" w:rsidR="00044D26" w:rsidRDefault="00044D26" w:rsidP="00486838">
                              <w:pPr>
                                <w:rPr>
                                  <w:rFonts w:eastAsia="Times New Roman"/>
                                </w:rPr>
                              </w:pPr>
                            </w:p>
                          </w:txbxContent>
                        </v:textbox>
                      </v:oval>
                    </v:group>
                    <v:group id="Group 2277" o:spid="_x0000_s1835" style="position:absolute;left:77794;top:1481506;width:214328;height:134974" coordorigin="77794,1481506"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5GaxgAAAN0AAAAPAAAAZHJzL2Rvd25yZXYueG1sRI9Ba8JAFITvBf/D8gRv&#10;dZNIq0RXEbHiQQpVQbw9ss8kmH0bstsk/vuuIPQ4zMw3zGLVm0q01LjSsoJ4HIEgzqwuOVdwPn29&#10;z0A4j6yxskwKHuRgtRy8LTDVtuMfao8+FwHCLkUFhfd1KqXLCjLoxrYmDt7NNgZ9kE0udYNdgJtK&#10;JlH0KQ2WHBYKrGlTUHY//hoFuw679STetof7bfO4nj6+L4eYlBoN+/UchKfe/4df7b1WkCT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bkZrGAAAA3QAA&#10;AA8AAAAAAAAAAAAAAAAAqQIAAGRycy9kb3ducmV2LnhtbFBLBQYAAAAABAAEAPoAAACcAwAAAAA=&#10;">
                      <v:oval id="Oval 2278" o:spid="_x0000_s1836" style="position:absolute;left:77794;top:1540260;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ddawgAA&#10;AN0AAAAPAAAAZHJzL2Rvd25yZXYueG1sRE9Na4NAEL0H+h+WKfQWVz1osdkEKxQSSg5NJOfBnarE&#10;nRV3E+2/7x4COT7e92a3mEHcaXK9ZQVJFIMgbqzuuVVQn7/W7yCcR9Y4WCYFf+Rgt31ZbbDQduYf&#10;up98K0IIuwIVdN6PhZSu6cigi+xIHLhfOxn0AU6t1BPOIdwMMo3jTBrsOTR0OFLVUXM93YwCXX9e&#10;krk8Zsvx6g7f2SFvyypX6u11KT9AeFr8U/xw77WCNM3D3PAmPA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R11rCAAAA3QAAAA8AAAAAAAAAAAAAAAAAlwIAAGRycy9kb3du&#10;cmV2LnhtbFBLBQYAAAAABAAEAPUAAACGAwAAAAA=&#10;" fillcolor="white [3212]" strokecolor="black [3213]">
                        <v:shadow on="t" opacity="22936f" mv:blur="40000f" origin=",.5" offset="0,23000emu"/>
                        <v:textbox>
                          <w:txbxContent>
                            <w:p w14:paraId="46F797A9" w14:textId="77777777" w:rsidR="00044D26" w:rsidRDefault="00044D26" w:rsidP="00486838">
                              <w:pPr>
                                <w:rPr>
                                  <w:rFonts w:eastAsia="Times New Roman"/>
                                </w:rPr>
                              </w:pPr>
                            </w:p>
                          </w:txbxContent>
                        </v:textbox>
                      </v:oval>
                      <v:oval id="Oval 2279" o:spid="_x0000_s1837" style="position:absolute;left:184164;top:148150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UQxxwAA&#10;AN0AAAAPAAAAZHJzL2Rvd25yZXYueG1sRI9Pa8JAFMTvhX6H5RW8FN00Vm2iq4hS0GP9Ax4f2dck&#10;Nvs2ZNeYfPuuUOhxmJnfMItVZyrRUuNKywreRhEI4szqknMFp+Pn8AOE88gaK8ukoCcHq+Xz0wJT&#10;be/8Re3B5yJA2KWooPC+TqV0WUEG3cjWxMH7to1BH2STS93gPcBNJeMomkqDJYeFAmvaFJT9HG5G&#10;waVNTrftNjmP31/dZOKv7b7vpVKDl249B+Gp8//hv/ZOK4jjWQKPN+E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V1EMccAAADdAAAADwAAAAAAAAAAAAAAAACXAgAAZHJz&#10;L2Rvd25yZXYueG1sUEsFBgAAAAAEAAQA9QAAAIsDAAAAAA==&#10;" fillcolor="green" strokecolor="black [3213]">
                        <v:shadow on="t" opacity="22936f" mv:blur="40000f" origin=",.5" offset="0,23000emu"/>
                        <v:textbox>
                          <w:txbxContent>
                            <w:p w14:paraId="50F83B25" w14:textId="77777777" w:rsidR="00044D26" w:rsidRDefault="00044D26" w:rsidP="00486838">
                              <w:pPr>
                                <w:rPr>
                                  <w:rFonts w:eastAsia="Times New Roman"/>
                                </w:rPr>
                              </w:pPr>
                            </w:p>
                          </w:txbxContent>
                        </v:textbox>
                      </v:oval>
                    </v:group>
                    <v:group id="Group 2280" o:spid="_x0000_s1838" style="position:absolute;left:1519348;top:1449748;width:214328;height:134974" coordorigin="1519348,1449748"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bnecnDAAAA3QAAAA8A&#10;AAAAAAAAAAAAAAAAqQIAAGRycy9kb3ducmV2LnhtbFBLBQYAAAAABAAEAPoAAACZAwAAAAA=&#10;">
                      <v:oval id="Oval 2281" o:spid="_x0000_s1839" style="position:absolute;left:1519348;top:1508502;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g7gxAAA&#10;AN0AAAAPAAAAZHJzL2Rvd25yZXYueG1sRI9Bi8IwFITvgv8hPMGbpu2hStcoVRCUxcO6Zc+P5m1b&#10;bF5KE2399xtB2OMwM98wm91oWvGg3jWWFcTLCARxaXXDlYLi+7hYg3AeWWNrmRQ8ycFuO51sMNN2&#10;4C96XH0lAoRdhgpq77tMSlfWZNAtbUccvF/bG/RB9pXUPQ4BblqZRFEqDTYcFmrs6FBTebvejQJd&#10;7H/iIb+k4+Xmzp/peVXlh5VS89mYf4DwNPr/8Lt90gqSZB3D6014An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4O4MQAAADdAAAADwAAAAAAAAAAAAAAAACXAgAAZHJzL2Rv&#10;d25yZXYueG1sUEsFBgAAAAAEAAQA9QAAAIgDAAAAAA==&#10;" fillcolor="white [3212]" strokecolor="black [3213]">
                        <v:shadow on="t" opacity="22936f" mv:blur="40000f" origin=",.5" offset="0,23000emu"/>
                        <v:textbox>
                          <w:txbxContent>
                            <w:p w14:paraId="09E2E12E" w14:textId="77777777" w:rsidR="00044D26" w:rsidRDefault="00044D26" w:rsidP="00486838">
                              <w:pPr>
                                <w:rPr>
                                  <w:rFonts w:eastAsia="Times New Roman"/>
                                </w:rPr>
                              </w:pPr>
                            </w:p>
                          </w:txbxContent>
                        </v:textbox>
                      </v:oval>
                      <v:oval id="Oval 2282" o:spid="_x0000_s1840" style="position:absolute;left:1625718;top:1449748;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KZnxgAA&#10;AN0AAAAPAAAAZHJzL2Rvd25yZXYueG1sRI9Pa8JAFMTvgt9heUIvopvGP2h0lVIR6rFWweMj+0zS&#10;Zt+G7BqTb98VBI/DzPyGWW9bU4qGaldYVvA+jkAQp1YXnCk4/exHCxDOI2ssLZOCjhxsN/3eGhNt&#10;7/xNzdFnIkDYJagg975KpHRpTgbd2FbEwbva2qAPss6krvEe4KaUcRTNpcGCw0KOFX3mlP4db0bB&#10;pVmebrvd8jyZDt1s5n+bQ9dJpd4G7ccKhKfWv8LP9pdWEMeLGB5vwhOQm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LKZnxgAAAN0AAAAPAAAAAAAAAAAAAAAAAJcCAABkcnMv&#10;ZG93bnJldi54bWxQSwUGAAAAAAQABAD1AAAAigMAAAAA&#10;" fillcolor="green" strokecolor="black [3213]">
                        <v:shadow on="t" opacity="22936f" mv:blur="40000f" origin=",.5" offset="0,23000emu"/>
                        <v:textbox>
                          <w:txbxContent>
                            <w:p w14:paraId="7F0CE10F" w14:textId="77777777" w:rsidR="00044D26" w:rsidRDefault="00044D26" w:rsidP="00486838">
                              <w:pPr>
                                <w:rPr>
                                  <w:rFonts w:eastAsia="Times New Roman"/>
                                </w:rPr>
                              </w:pPr>
                            </w:p>
                          </w:txbxContent>
                        </v:textbox>
                      </v:oval>
                    </v:group>
                    <v:group id="Group 2283" o:spid="_x0000_s1841" style="position:absolute;left:2157569;top:1751453;width:214328;height:134974" coordorigin="2157569,1751453"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ee+xQAAAN0AAAAPAAAAZHJzL2Rvd25yZXYueG1sRI9Bi8IwFITvgv8hPMGb&#10;pq3sIl2jiKh4EGFVkL09mmdbbF5KE9v67zfCwh6HmfmGWax6U4mWGldaVhBPIxDEmdUl5wqul91k&#10;DsJ5ZI2VZVLwIger5XCwwFTbjr+pPftcBAi7FBUU3teplC4ryKCb2po4eHfbGPRBNrnUDXYBbiqZ&#10;RNGnNFhyWCiwpk1B2eP8NAr2HXbrWbxtj4/75vVz+TjdjjEpNR716y8Qnnr/H/5rH7SCJJnP4P0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jXnvsUAAADdAAAA&#10;DwAAAAAAAAAAAAAAAACpAgAAZHJzL2Rvd25yZXYueG1sUEsFBgAAAAAEAAQA+gAAAJsDAAAAAA==&#10;">
                      <v:oval id="Oval 2284" o:spid="_x0000_s1842" style="position:absolute;left:2157569;top:1810207;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a14xAAA&#10;AN0AAAAPAAAAZHJzL2Rvd25yZXYueG1sRI9Bi8IwFITvC/6H8ARva2qRKtUoVVhQxMOqeH40z7bY&#10;vJQma+u/N4Kwx2FmvmGW697U4kGtqywrmIwjEMS51RUXCi7nn+85COeRNdaWScGTHKxXg68lptp2&#10;/EuPky9EgLBLUUHpfZNK6fKSDLqxbYiDd7OtQR9kW0jdYhfgppZxFCXSYMVhocSGtiXl99OfUaAv&#10;m+uky45Jf7y7/SHZz4psO1NqNOyzBQhPvf8Pf9o7rSCO51N4vwlP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mteMQAAADdAAAADwAAAAAAAAAAAAAAAACXAgAAZHJzL2Rv&#10;d25yZXYueG1sUEsFBgAAAAAEAAQA9QAAAIgDAAAAAA==&#10;" fillcolor="white [3212]" strokecolor="black [3213]">
                        <v:shadow on="t" opacity="22936f" mv:blur="40000f" origin=",.5" offset="0,23000emu"/>
                        <v:textbox>
                          <w:txbxContent>
                            <w:p w14:paraId="548E4C7D" w14:textId="77777777" w:rsidR="00044D26" w:rsidRDefault="00044D26" w:rsidP="00486838">
                              <w:pPr>
                                <w:rPr>
                                  <w:rFonts w:eastAsia="Times New Roman"/>
                                </w:rPr>
                              </w:pPr>
                            </w:p>
                          </w:txbxContent>
                        </v:textbox>
                      </v:oval>
                      <v:oval id="Oval 2285" o:spid="_x0000_s1843" style="position:absolute;left:2263939;top:1751453;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T4TxgAA&#10;AN0AAAAPAAAAZHJzL2Rvd25yZXYueG1sRI9Pa8JAFMTvBb/D8gQvpW6MTdHUVUQR2qP/wOMj+5pE&#10;s29Ddo3Jt+8WCh6HmfkNs1h1phItNa60rGAyjkAQZ1aXnCs4HXdvMxDOI2usLJOCnhysloOXBaba&#10;PnhP7cHnIkDYpaig8L5OpXRZQQbd2NbEwfuxjUEfZJNL3eAjwE0l4yj6kAZLDgsF1rQpKLsd7kbB&#10;pZ2f7tvt/Dx9f3VJ4q/td99LpUbDbv0JwlPnn+H/9pdWEMezBP7eh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xT4TxgAAAN0AAAAPAAAAAAAAAAAAAAAAAJcCAABkcnMv&#10;ZG93bnJldi54bWxQSwUGAAAAAAQABAD1AAAAigMAAAAA&#10;" fillcolor="green" strokecolor="black [3213]">
                        <v:shadow on="t" opacity="22936f" mv:blur="40000f" origin=",.5" offset="0,23000emu"/>
                        <v:textbox>
                          <w:txbxContent>
                            <w:p w14:paraId="4A1BE616" w14:textId="77777777" w:rsidR="00044D26" w:rsidRDefault="00044D26" w:rsidP="00486838">
                              <w:pPr>
                                <w:rPr>
                                  <w:rFonts w:eastAsia="Times New Roman"/>
                                </w:rPr>
                              </w:pPr>
                            </w:p>
                          </w:txbxContent>
                        </v:textbox>
                      </v:oval>
                    </v:group>
                    <v:group id="Group 2286" o:spid="_x0000_s1844" style="position:absolute;left:2738636;top:1819734;width:214328;height:134973" coordorigin="2738636,1819734" coordsize="214328,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kJEJsUAAADdAAAA&#10;DwAAAAAAAAAAAAAAAACpAgAAZHJzL2Rvd25yZXYueG1sUEsFBgAAAAAEAAQA+gAAAJsDAAAAAA==&#10;">
                      <v:oval id="Oval 2287" o:spid="_x0000_s1845" style="position:absolute;left:2738636;top:1878487;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zMPxAAA&#10;AN0AAAAPAAAAZHJzL2Rvd25yZXYueG1sRI9Bi8IwFITvwv6H8ARvmtpDK12jVGFBEQ+rxfOjedsW&#10;m5fSRFv/vVlY2OMwM98w6+1oWvGk3jWWFSwXEQji0uqGKwXF9Wu+AuE8ssbWMil4kYPt5mOyxkzb&#10;gb/pefGVCBB2GSqove8yKV1Zk0G3sB1x8H5sb9AH2VdS9zgEuGllHEWJNNhwWKixo31N5f3yMAp0&#10;sbsth/ycjOe7O56SY1rl+1Sp2XTMP0F4Gv1/+K990ArieJXC75vwBOTm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5szD8QAAADdAAAADwAAAAAAAAAAAAAAAACXAgAAZHJzL2Rv&#10;d25yZXYueG1sUEsFBgAAAAAEAAQA9QAAAIgDAAAAAA==&#10;" fillcolor="white [3212]" strokecolor="black [3213]">
                        <v:shadow on="t" opacity="22936f" mv:blur="40000f" origin=",.5" offset="0,23000emu"/>
                        <v:textbox>
                          <w:txbxContent>
                            <w:p w14:paraId="3AA4E860" w14:textId="77777777" w:rsidR="00044D26" w:rsidRDefault="00044D26" w:rsidP="00486838">
                              <w:pPr>
                                <w:rPr>
                                  <w:rFonts w:eastAsia="Times New Roman"/>
                                </w:rPr>
                              </w:pPr>
                            </w:p>
                          </w:txbxContent>
                        </v:textbox>
                      </v:oval>
                      <v:oval id="Oval 2288" o:spid="_x0000_s1846" style="position:absolute;left:2845006;top:1819734;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JGNxAAA&#10;AN0AAAAPAAAAZHJzL2Rvd25yZXYueG1sRE9Na8JAEL0X/A/LCL0UszGtJYlZRZRCe6xV6HHITpNo&#10;djZk15j8++6h0OPjfRfb0bRioN41lhUsoxgEcWl1w5WC09fbIgXhPLLG1jIpmMjBdjN7KDDX9s6f&#10;NBx9JUIIuxwV1N53uZSurMmgi2xHHLgf2xv0AfaV1D3eQ7hpZRLHr9Jgw6Ghxo72NZXX480o+B6y&#10;0+1wyM7PL09utfKX4WOapFKP83G3BuFp9P/iP/e7VpAkaZgb3oQn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SRjcQAAADdAAAADwAAAAAAAAAAAAAAAACXAgAAZHJzL2Rv&#10;d25yZXYueG1sUEsFBgAAAAAEAAQA9QAAAIgDAAAAAA==&#10;" fillcolor="green" strokecolor="black [3213]">
                        <v:shadow on="t" opacity="22936f" mv:blur="40000f" origin=",.5" offset="0,23000emu"/>
                        <v:textbox>
                          <w:txbxContent>
                            <w:p w14:paraId="61B73227" w14:textId="77777777" w:rsidR="00044D26" w:rsidRDefault="00044D26" w:rsidP="00486838">
                              <w:pPr>
                                <w:rPr>
                                  <w:rFonts w:eastAsia="Times New Roman"/>
                                </w:rPr>
                              </w:pPr>
                            </w:p>
                          </w:txbxContent>
                        </v:textbox>
                      </v:oval>
                    </v:group>
                    <v:group id="Group 2289" o:spid="_x0000_s1847" style="position:absolute;left:1131970;top:168296;width:212741;height:134973" coordorigin="1131970,168296" coordsize="212741,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dBUxgAAAN0AAAAPAAAAZHJzL2Rvd25yZXYueG1sRI9Ba8JAFITvBf/D8gRv&#10;dZNIi0ZXEbHiQQpVQbw9ss8kmH0bstsk/vuuIPQ4zMw3zGLVm0q01LjSsoJ4HIEgzqwuOVdwPn29&#10;T0E4j6yxskwKHuRgtRy8LTDVtuMfao8+FwHCLkUFhfd1KqXLCjLoxrYmDt7NNgZ9kE0udYNdgJtK&#10;JlH0KQ2WHBYKrGlTUHY//hoFuw679STetof7bfO4nj6+L4eYlBoN+/UchKfe/4df7b1WkCTTG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d0FTGAAAA3QAA&#10;AA8AAAAAAAAAAAAAAAAAqQIAAGRycy9kb3ducmV2LnhtbFBLBQYAAAAABAAEAPoAAACcAwAAAAA=&#10;">
                      <v:oval id="Oval 2290" o:spid="_x0000_s1848" style="position:absolute;left:1131970;top:227049;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z2mwwAA&#10;AN0AAAAPAAAAZHJzL2Rvd25yZXYueG1sRE9Na4NAEL0X+h+WKeTWrPGgjc0mmEChEnKokZwHd6oS&#10;d1bcTTT/Pnso9Ph435vdbHpxp9F1lhWslhEI4trqjhsF1fnr/QOE88gae8uk4EEOdtvXlw1m2k78&#10;Q/fSNyKEsMtQQev9kEnp6pYMuqUdiAP3a0eDPsCxkXrEKYSbXsZRlEiDHYeGFgc6tFRfy5tRoKv9&#10;ZTXlp2Q+XV1xTIq0yQ+pUou3Of8E4Wn2/+I/97dWEMfrsD+8CU9Ab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qz2mwwAAAN0AAAAPAAAAAAAAAAAAAAAAAJcCAABkcnMvZG93&#10;bnJldi54bWxQSwUGAAAAAAQABAD1AAAAhwMAAAAA&#10;" fillcolor="white [3212]" strokecolor="black [3213]">
                        <v:shadow on="t" opacity="22936f" mv:blur="40000f" origin=",.5" offset="0,23000emu"/>
                        <v:textbox>
                          <w:txbxContent>
                            <w:p w14:paraId="7DF2CB2C" w14:textId="77777777" w:rsidR="00044D26" w:rsidRDefault="00044D26" w:rsidP="00486838">
                              <w:pPr>
                                <w:rPr>
                                  <w:rFonts w:eastAsia="Times New Roman"/>
                                </w:rPr>
                              </w:pPr>
                            </w:p>
                          </w:txbxContent>
                        </v:textbox>
                      </v:oval>
                      <v:oval id="Oval 2291" o:spid="_x0000_s1849" style="position:absolute;left:1238340;top:168296;width:106371;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7NxgAA&#10;AN0AAAAPAAAAZHJzL2Rvd25yZXYueG1sRI9Pa8JAFMTvQr/D8gpeRDemVUx0laIU2qP/wOMj+0xi&#10;s29Ddo3Jt+8WCh6HmfkNs9p0phItNa60rGA6iUAQZ1aXnCs4HT/HCxDOI2usLJOCnhxs1i+DFaba&#10;PnhP7cHnIkDYpaig8L5OpXRZQQbdxNbEwbvaxqAPssmlbvAR4KaScRTNpcGSw0KBNW0Lyn4Od6Pg&#10;0ian+26XnN/eR24287f2u++lUsPX7mMJwlPnn+H/9pdWEMfJF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67NxgAAAN0AAAAPAAAAAAAAAAAAAAAAAJcCAABkcnMv&#10;ZG93bnJldi54bWxQSwUGAAAAAAQABAD1AAAAigMAAAAA&#10;" fillcolor="green" strokecolor="black [3213]">
                        <v:shadow on="t" opacity="22936f" mv:blur="40000f" origin=",.5" offset="0,23000emu"/>
                        <v:textbox>
                          <w:txbxContent>
                            <w:p w14:paraId="7026367F" w14:textId="77777777" w:rsidR="00044D26" w:rsidRDefault="00044D26" w:rsidP="00486838">
                              <w:pPr>
                                <w:rPr>
                                  <w:rFonts w:eastAsia="Times New Roman"/>
                                </w:rPr>
                              </w:pPr>
                            </w:p>
                          </w:txbxContent>
                        </v:textbox>
                      </v:oval>
                    </v:group>
                    <v:group id="Group 2292" o:spid="_x0000_s1850" style="position:absolute;left:2144868;top:131774;width:212741;height:134974" coordorigin="2144868,131774" coordsize="212741,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yg1PjGAAAA3QAA&#10;AA8AAAAAAAAAAAAAAAAAqQIAAGRycy9kb3ducmV2LnhtbFBLBQYAAAAABAAEAPoAAACcAwAAAAA=&#10;">
                      <v:oval id="Oval 2293" o:spid="_x0000_s1851" style="position:absolute;left:2144868;top:190528;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aPRxQAA&#10;AN0AAAAPAAAAZHJzL2Rvd25yZXYueG1sRI9Bi8IwFITvC/6H8ARva2qFulajdAVBWTzoiudH82yL&#10;zUtpsrb+e7MgeBxm5htmue5NLe7Uusqygsk4AkGcW11xoeD8u/38AuE8ssbaMil4kIP1avCxxFTb&#10;jo90P/lCBAi7FBWU3jeplC4vyaAb24Y4eFfbGvRBtoXULXYBbmoZR1EiDVYcFkpsaFNSfjv9GQX6&#10;/H2ZdNkh6Q83t/9J9rMi28yUGg37bAHCU+/f4Vd7pxXE8XwK/2/C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5o9HFAAAA3QAAAA8AAAAAAAAAAAAAAAAAlwIAAGRycy9k&#10;b3ducmV2LnhtbFBLBQYAAAAABAAEAPUAAACJAwAAAAA=&#10;" fillcolor="white [3212]" strokecolor="black [3213]">
                        <v:shadow on="t" opacity="22936f" mv:blur="40000f" origin=",.5" offset="0,23000emu"/>
                        <v:textbox>
                          <w:txbxContent>
                            <w:p w14:paraId="4124F375" w14:textId="77777777" w:rsidR="00044D26" w:rsidRDefault="00044D26" w:rsidP="00486838">
                              <w:pPr>
                                <w:rPr>
                                  <w:rFonts w:eastAsia="Times New Roman"/>
                                </w:rPr>
                              </w:pPr>
                            </w:p>
                          </w:txbxContent>
                        </v:textbox>
                      </v:oval>
                      <v:oval id="Oval 2294" o:spid="_x0000_s1852" style="position:absolute;left:2251238;top:131774;width:106371;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A1VxgAA&#10;AN0AAAAPAAAAZHJzL2Rvd25yZXYueG1sRI9Pa8JAFMTvhX6H5Qleim4a/2Ciq5SK0B5rFTw+ss8k&#10;mn0bsmtMvr1bKHgcZuY3zGrTmUq01LjSsoL3cQSCOLO65FzB4Xc3WoBwHlljZZkU9ORgs359WWGq&#10;7Z1/qN37XAQIuxQVFN7XqZQuK8igG9uaOHhn2xj0QTa51A3eA9xUMo6iuTRYclgosKbPgrLr/mYU&#10;nNrkcNtuk+Nk+uZmM39pv/teKjUcdB9LEJ46/wz/t7+0gjhOpvD3JjwBu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UA1VxgAAAN0AAAAPAAAAAAAAAAAAAAAAAJcCAABkcnMv&#10;ZG93bnJldi54bWxQSwUGAAAAAAQABAD1AAAAigMAAAAA&#10;" fillcolor="green" strokecolor="black [3213]">
                        <v:shadow on="t" opacity="22936f" mv:blur="40000f" origin=",.5" offset="0,23000emu"/>
                        <v:textbox>
                          <w:txbxContent>
                            <w:p w14:paraId="339D752F" w14:textId="77777777" w:rsidR="00044D26" w:rsidRDefault="00044D26" w:rsidP="00486838">
                              <w:pPr>
                                <w:rPr>
                                  <w:rFonts w:eastAsia="Times New Roman"/>
                                </w:rPr>
                              </w:pPr>
                            </w:p>
                          </w:txbxContent>
                        </v:textbox>
                      </v:oval>
                    </v:group>
                    <v:group id="Group 2295" o:spid="_x0000_s1853" style="position:absolute;left:2657668;top:817755;width:214329;height:134974" coordorigin="2657668,817755"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UyMxgAAAN0AAAAPAAAAZHJzL2Rvd25yZXYueG1sRI9Ba8JAFITvBf/D8gRv&#10;dZOIpUZXEbHiQYSqIN4e2WcSzL4N2W0S/323IPQ4zMw3zGLVm0q01LjSsoJ4HIEgzqwuOVdwOX+9&#10;f4JwHlljZZkUPMnBajl4W2Cqbcff1J58LgKEXYoKCu/rVEqXFWTQjW1NHLy7bQz6IJtc6ga7ADeV&#10;TKLoQxosOSwUWNOmoOxx+jEKdh1260m8bQ+P++Z5O0+P10NMSo2G/XoOwlPv/8Ov9l4rSJLZ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JTIzGAAAA3QAA&#10;AA8AAAAAAAAAAAAAAAAAqQIAAGRycy9kb3ducmV2LnhtbFBLBQYAAAAABAAEAPoAAACcAwAAAAA=&#10;">
                      <v:oval id="Oval 2296" o:spid="_x0000_s1854" style="position:absolute;left:2657668;top:876509;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gBJxAAA&#10;AN0AAAAPAAAAZHJzL2Rvd25yZXYueG1sRI9Bi8IwFITvgv8hvAVvmtpD1a5RqiAo4sEqe340b9ti&#10;81KaaLv/fiMs7HGYmW+Y9XYwjXhR52rLCuazCARxYXXNpYL77TBdgnAeWWNjmRT8kIPtZjxaY6pt&#10;z1d65b4UAcIuRQWV920qpSsqMuhmtiUO3rftDPogu1LqDvsAN42MoyiRBmsOCxW2tK+oeORPo0Df&#10;d1/zPrskw+XhTufktCiz/UKpyceQfYLwNPj/8F/7qBXE8SqB95v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4AScQAAADdAAAADwAAAAAAAAAAAAAAAACXAgAAZHJzL2Rv&#10;d25yZXYueG1sUEsFBgAAAAAEAAQA9QAAAIgDAAAAAA==&#10;" fillcolor="white [3212]" strokecolor="black [3213]">
                        <v:shadow on="t" opacity="22936f" mv:blur="40000f" origin=",.5" offset="0,23000emu"/>
                        <v:textbox>
                          <w:txbxContent>
                            <w:p w14:paraId="734F95B1" w14:textId="77777777" w:rsidR="00044D26" w:rsidRDefault="00044D26" w:rsidP="00486838">
                              <w:pPr>
                                <w:rPr>
                                  <w:rFonts w:eastAsia="Times New Roman"/>
                                </w:rPr>
                              </w:pPr>
                            </w:p>
                          </w:txbxContent>
                        </v:textbox>
                      </v:oval>
                      <v:oval id="Oval 2297" o:spid="_x0000_s1855" style="position:absolute;left:2764039;top:817755;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pMixwAA&#10;AN0AAAAPAAAAZHJzL2Rvd25yZXYueG1sRI9Pa8JAFMTvhX6H5RW8FN00Vm2iq4hS0GP9Ax4f2dck&#10;Nvs2ZNeYfPuuUOhxmJnfMItVZyrRUuNKywreRhEI4szqknMFp+Pn8AOE88gaK8ukoCcHq+Xz0wJT&#10;be/8Re3B5yJA2KWooPC+TqV0WUEG3cjWxMH7to1BH2STS93gPcBNJeMomkqDJYeFAmvaFJT9HG5G&#10;waVNTrftNjmP31/dZOKv7b7vpVKDl249B+Gp8//hv/ZOK4jjZAaPN+E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4KTIscAAADdAAAADwAAAAAAAAAAAAAAAACXAgAAZHJz&#10;L2Rvd25yZXYueG1sUEsFBgAAAAAEAAQA9QAAAIsDAAAAAA==&#10;" fillcolor="green" strokecolor="black [3213]">
                        <v:shadow on="t" opacity="22936f" mv:blur="40000f" origin=",.5" offset="0,23000emu"/>
                        <v:textbox>
                          <w:txbxContent>
                            <w:p w14:paraId="477EA3FE" w14:textId="77777777" w:rsidR="00044D26" w:rsidRDefault="00044D26" w:rsidP="00486838">
                              <w:pPr>
                                <w:rPr>
                                  <w:rFonts w:eastAsia="Times New Roman"/>
                                </w:rPr>
                              </w:pPr>
                            </w:p>
                          </w:txbxContent>
                        </v:textbox>
                      </v:oval>
                    </v:group>
                    <v:group id="Group 2298" o:spid="_x0000_s1856" style="position:absolute;left:2660843;top:1419578;width:214329;height:134973" coordorigin="2660843,1419578" coordsize="214329,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OMSxAAAAN0AAAAPAAAAZHJzL2Rvd25yZXYueG1sRE9Na4NAEL0X8h+WKeRW&#10;Vw0tjXUjIaQhh1BoEii9De5ERXdW3K2af989FHp8vO+8mE0nRhpcY1lBEsUgiEurG64UXC/vT68g&#10;nEfW2FkmBXdyUGwWDzlm2k78SePZVyKEsMtQQe19n0npypoMusj2xIG72cGgD3CopB5wCuGmk2kc&#10;v0iDDYeGGnva1VS25x+j4DDhtF0l+/HU3nb378vzx9cpIaWWj/P2DYSn2f+L/9xHrSBN12Fu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SOMSxAAAAN0AAAAP&#10;AAAAAAAAAAAAAAAAAKkCAABkcnMvZG93bnJldi54bWxQSwUGAAAAAAQABAD6AAAAmgMAAAAA&#10;">
                      <v:oval id="Oval 2299" o:spid="_x0000_s1857" style="position:absolute;left:2660843;top:1478331;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ZQ7xAAA&#10;AN0AAAAPAAAAZHJzL2Rvd25yZXYueG1sRI9Bi8IwFITvC/6H8ARva2oPda1GqYKgLB5WxfOjebbF&#10;5qU00dZ/bxYEj8PMfMMsVr2pxYNaV1lWMBlHIIhzqysuFJxP2+8fEM4ja6wtk4InOVgtB18LTLXt&#10;+I8eR1+IAGGXooLS+yaV0uUlGXRj2xAH72pbgz7ItpC6xS7ATS3jKEqkwYrDQokNbUrKb8e7UaDP&#10;68ukyw5Jf7i5/W+ynxbZZqrUaNhncxCeev8Jv9s7rSCOZzP4fxOe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GUO8QAAADdAAAADwAAAAAAAAAAAAAAAACXAgAAZHJzL2Rv&#10;d25yZXYueG1sUEsFBgAAAAAEAAQA9QAAAIgDAAAAAA==&#10;" fillcolor="white [3212]" strokecolor="black [3213]">
                        <v:shadow on="t" opacity="22936f" mv:blur="40000f" origin=",.5" offset="0,23000emu"/>
                        <v:textbox>
                          <w:txbxContent>
                            <w:p w14:paraId="49DD3E06" w14:textId="77777777" w:rsidR="00044D26" w:rsidRDefault="00044D26" w:rsidP="00486838">
                              <w:pPr>
                                <w:rPr>
                                  <w:rFonts w:eastAsia="Times New Roman"/>
                                </w:rPr>
                              </w:pPr>
                            </w:p>
                          </w:txbxContent>
                        </v:textbox>
                      </v:oval>
                      <v:oval id="Oval 2300" o:spid="_x0000_s1858" style="position:absolute;left:2767214;top:1419578;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JFMxAAA&#10;AN0AAAAPAAAAZHJzL2Rvd25yZXYueG1sRE/LasJAFN0X/IfhCm5KM1FrqamjiKFgl6YpdHnJ3CZp&#10;M3dCZszj7zsLweXhvHeH0TSip87VlhUsoxgEcWF1zaWC/PP96RWE88gaG8ukYCIHh/3sYYeJtgNf&#10;qM98KUIIuwQVVN63iZSuqMigi2xLHLgf2xn0AXal1B0OIdw0chXHL9JgzaGhwpZOFRV/2dUo+O63&#10;+TVNt1/r50e32fjf/mOapFKL+Xh8A+Fp9HfxzX3WClbrOOwPb8ITkP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CRTMQAAADdAAAADwAAAAAAAAAAAAAAAACXAgAAZHJzL2Rv&#10;d25yZXYueG1sUEsFBgAAAAAEAAQA9QAAAIgDAAAAAA==&#10;" fillcolor="green" strokecolor="black [3213]">
                        <v:shadow on="t" opacity="22936f" mv:blur="40000f" origin=",.5" offset="0,23000emu"/>
                        <v:textbox>
                          <w:txbxContent>
                            <w:p w14:paraId="131BC791" w14:textId="77777777" w:rsidR="00044D26" w:rsidRDefault="00044D26" w:rsidP="00486838">
                              <w:pPr>
                                <w:rPr>
                                  <w:rFonts w:eastAsia="Times New Roman"/>
                                </w:rPr>
                              </w:pPr>
                            </w:p>
                          </w:txbxContent>
                        </v:textbox>
                      </v:oval>
                    </v:group>
                    <v:group id="Group 2301" o:spid="_x0000_s1859" style="position:absolute;left:2198847;top:1337006;width:214328;height:133385" coordorigin="2198847,1337006" coordsize="214328,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mdCVxgAAAN0AAAAPAAAAZHJzL2Rvd25yZXYueG1sRI9Ba8JAFITvhf6H5RV6&#10;azZRWiS6hiBaehChRhBvj+wzCWbfhuw2if++KxR6HGbmG2aVTaYVA/WusawgiWIQxKXVDVcKTsXu&#10;bQHCeWSNrWVScCcH2fr5aYWptiN/03D0lQgQdikqqL3vUildWZNBF9mOOHhX2xv0QfaV1D2OAW5a&#10;OYvjD2mw4bBQY0ebmsrb8cco+BxxzOfJdtjfrpv7pXg/nPcJKfX6MuVLEJ4m/x/+a39pBbN5nM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KZ0JXGAAAA3QAA&#10;AA8AAAAAAAAAAAAAAAAAqQIAAGRycy9kb3ducmV2LnhtbFBLBQYAAAAABAAEAPoAAACcAwAAAAA=&#10;">
                      <v:oval id="Oval 2302" o:spid="_x0000_s1860" style="position:absolute;left:2198847;top:1394171;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pxQxAAA&#10;AN0AAAAPAAAAZHJzL2Rvd25yZXYueG1sRI9Bi8IwFITvgv8hvIW9aWqFKl2jVEFQFg9W2fOjedsW&#10;m5fSRNv99xtB8DjMzDfMajOYRjyoc7VlBbNpBIK4sLrmUsH1sp8sQTiPrLGxTAr+yMFmPR6tMNW2&#10;5zM9cl+KAGGXooLK+zaV0hUVGXRT2xIH79d2Bn2QXSl1h32Am0bGUZRIgzWHhQpb2lVU3PK7UaCv&#10;259Zn52S4XRzx+/kuCiz3UKpz48h+wLhafDv8Kt90ArieRT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6cUMQAAADdAAAADwAAAAAAAAAAAAAAAACXAgAAZHJzL2Rv&#10;d25yZXYueG1sUEsFBgAAAAAEAAQA9QAAAIgDAAAAAA==&#10;" fillcolor="white [3212]" strokecolor="black [3213]">
                        <v:shadow on="t" opacity="22936f" mv:blur="40000f" origin=",.5" offset="0,23000emu"/>
                        <v:textbox>
                          <w:txbxContent>
                            <w:p w14:paraId="0F4C7736" w14:textId="77777777" w:rsidR="00044D26" w:rsidRDefault="00044D26" w:rsidP="00486838">
                              <w:pPr>
                                <w:rPr>
                                  <w:rFonts w:eastAsia="Times New Roman"/>
                                </w:rPr>
                              </w:pPr>
                            </w:p>
                          </w:txbxContent>
                        </v:textbox>
                      </v:oval>
                      <v:oval id="Oval 2303" o:spid="_x0000_s1861" style="position:absolute;left:2305217;top:1337006;width:107958;height:106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87xgAA&#10;AN0AAAAPAAAAZHJzL2Rvd25yZXYueG1sRI9Pa8JAFMTvgt9heUIvohtNlRpdRZRCPfqn0OMj+5pE&#10;s29Ddo3Jt+8KBY/DzPyGWW1aU4qGaldYVjAZRyCIU6sLzhRczp+jDxDOI2ssLZOCjhxs1v3eChNt&#10;H3yk5uQzESDsElSQe18lUro0J4NubCvi4P3a2qAPss6krvER4KaU0yiaS4MFh4UcK9rllN5Od6Pg&#10;p1lc7vv94jt+H7rZzF+bQ9dJpd4G7XYJwlPrX+H/9pdWMI2jGJ5vw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g87xgAAAN0AAAAPAAAAAAAAAAAAAAAAAJcCAABkcnMv&#10;ZG93bnJldi54bWxQSwUGAAAAAAQABAD1AAAAigMAAAAA&#10;" fillcolor="green" strokecolor="black [3213]">
                        <v:shadow on="t" opacity="22936f" mv:blur="40000f" origin=",.5" offset="0,23000emu"/>
                        <v:textbox>
                          <w:txbxContent>
                            <w:p w14:paraId="4B61CD53" w14:textId="77777777" w:rsidR="00044D26" w:rsidRDefault="00044D26" w:rsidP="00486838">
                              <w:pPr>
                                <w:rPr>
                                  <w:rFonts w:eastAsia="Times New Roman"/>
                                </w:rPr>
                              </w:pPr>
                            </w:p>
                          </w:txbxContent>
                        </v:textbox>
                      </v:oval>
                    </v:group>
                    <v:group id="Group 2304" o:spid="_x0000_s1862" style="position:absolute;left:1324071;top:1074999;width:214329;height:134974" coordorigin="1324071,1074999"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7nMNxQAAAN0AAAAPAAAAZHJzL2Rvd25yZXYueG1sRI9Bi8IwFITvwv6H8ARv&#10;mlZXWapRRFbZgyyoC+Lt0TzbYvNSmtjWf2+EBY/DzHzDLFadKUVDtSssK4hHEQji1OqCMwV/p+3w&#10;C4TzyBpLy6TgQQ5Wy4/eAhNtWz5Qc/SZCBB2CSrIva8SKV2ak0E3shVx8K62NuiDrDOpa2wD3JRy&#10;HEUzabDgsJBjRZuc0tvxbhTsWmzXk/i72d+um8flNP0972NSatDv1nMQnjr/Dv+3f7SC8ST6hN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u5zDcUAAADdAAAA&#10;DwAAAAAAAAAAAAAAAACpAgAAZHJzL2Rvd25yZXYueG1sUEsFBgAAAAAEAAQA+gAAAJsDAAAAAA==&#10;">
                      <v:oval id="Oval 2305" o:spid="_x0000_s1863" style="position:absolute;left:1324071;top:1133753;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wQkxAAA&#10;AN0AAAAPAAAAZHJzL2Rvd25yZXYueG1sRI9Pi8IwFMTvC36H8ARva6qyVapRqrCgiAf/4PnRPNti&#10;81KarK3ffiMIHoeZ+Q2zWHWmEg9qXGlZwWgYgSDOrC45V3A5/37PQDiPrLGyTAqe5GC17H0tMNG2&#10;5SM9Tj4XAcIuQQWF93UipcsKMuiGtiYO3s02Bn2QTS51g22Am0qOoyiWBksOCwXWtCkou5/+jAJ9&#10;WV9HbXqIu8Pd7fbxbpqnm6lSg36XzkF46vwn/G5vtYLxJPqB15v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cEJMQAAADdAAAADwAAAAAAAAAAAAAAAACXAgAAZHJzL2Rv&#10;d25yZXYueG1sUEsFBgAAAAAEAAQA9QAAAIgDAAAAAA==&#10;" fillcolor="white [3212]" strokecolor="black [3213]">
                        <v:shadow on="t" opacity="22936f" mv:blur="40000f" origin=",.5" offset="0,23000emu"/>
                        <v:textbox>
                          <w:txbxContent>
                            <w:p w14:paraId="0C9A6D98" w14:textId="77777777" w:rsidR="00044D26" w:rsidRDefault="00044D26" w:rsidP="00486838">
                              <w:pPr>
                                <w:rPr>
                                  <w:rFonts w:eastAsia="Times New Roman"/>
                                </w:rPr>
                              </w:pPr>
                            </w:p>
                          </w:txbxContent>
                        </v:textbox>
                      </v:oval>
                      <v:oval id="Oval 2306" o:spid="_x0000_s1864" style="position:absolute;left:1430442;top:1074999;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ayjxgAA&#10;AN0AAAAPAAAAZHJzL2Rvd25yZXYueG1sRI9Ba8JAFITvBf/D8oReim40Taipq5RKoR4bFTw+sq9J&#10;avZtyK4x+fddodDjMDPfMOvtYBrRU+dqywoW8wgEcWF1zaWC4+Fj9gLCeWSNjWVSMJKD7WbysMZM&#10;2xt/UZ/7UgQIuwwVVN63mZSuqMigm9uWOHjftjPog+xKqTu8Bbhp5DKKUmmw5rBQYUvvFRWX/GoU&#10;nPvV8brbrU7x85NLEv/T78dRKvU4Hd5eQXga/H/4r/2pFSzjKIX7m/A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JayjxgAAAN0AAAAPAAAAAAAAAAAAAAAAAJcCAABkcnMv&#10;ZG93bnJldi54bWxQSwUGAAAAAAQABAD1AAAAigMAAAAA&#10;" fillcolor="green" strokecolor="black [3213]">
                        <v:shadow on="t" opacity="22936f" mv:blur="40000f" origin=",.5" offset="0,23000emu"/>
                        <v:textbox>
                          <w:txbxContent>
                            <w:p w14:paraId="763E580F" w14:textId="77777777" w:rsidR="00044D26" w:rsidRDefault="00044D26" w:rsidP="00486838">
                              <w:pPr>
                                <w:rPr>
                                  <w:rFonts w:eastAsia="Times New Roman"/>
                                </w:rPr>
                              </w:pPr>
                            </w:p>
                          </w:txbxContent>
                        </v:textbox>
                      </v:oval>
                    </v:group>
                    <v:group id="Group 2307" o:spid="_x0000_s1865" style="position:absolute;top:1148043;width:214329;height:134974" coordorigin=",1148043"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PO16xQAAAN0AAAAPAAAAZHJzL2Rvd25yZXYueG1sRI9Bi8IwFITvwv6H8ARv&#10;mlZZXapRRFbZgyyoC+Lt0TzbYvNSmtjWf2+EBY/DzHzDLFadKUVDtSssK4hHEQji1OqCMwV/p+3w&#10;C4TzyBpLy6TgQQ5Wy4/eAhNtWz5Qc/SZCBB2CSrIva8SKV2ak0E3shVx8K62NuiDrDOpa2wD3JRy&#10;HEVTabDgsJBjRZuc0tvxbhTsWmzXk/i72d+um8fl9Pl73sek1KDfrecgPHX+Hf5v/2gF40k0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jztesUAAADdAAAA&#10;DwAAAAAAAAAAAAAAAACpAgAAZHJzL2Rvd25yZXYueG1sUEsFBgAAAAAEAAQA+gAAAJsDAAAAAA==&#10;">
                      <v:oval id="Oval 2308" o:spid="_x0000_s1866" style="position:absolute;top:1206797;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qu6wgAA&#10;AN0AAAAPAAAAZHJzL2Rvd25yZXYueG1sRE9Ni8IwEL0L/ocwgjdNVahL11i6gqCIB6vseWhm29Jm&#10;Upqs7f77zUHw+Hjfu3Q0rXhS72rLClbLCARxYXXNpYLH/bj4AOE8ssbWMin4IwfpfjrZYaLtwDd6&#10;5r4UIYRdggoq77tESldUZNAtbUccuB/bG/QB9qXUPQ4h3LRyHUWxNFhzaKiwo0NFRZP/GgX68fW9&#10;GrJrPF4bd77E522ZHbZKzWdj9gnC0+jf4pf7pBWsN1GYG96EJyD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2q7rCAAAA3QAAAA8AAAAAAAAAAAAAAAAAlwIAAGRycy9kb3du&#10;cmV2LnhtbFBLBQYAAAAABAAEAPUAAACGAwAAAAA=&#10;" fillcolor="white [3212]" strokecolor="black [3213]">
                        <v:shadow on="t" opacity="22936f" mv:blur="40000f" origin=",.5" offset="0,23000emu"/>
                        <v:textbox>
                          <w:txbxContent>
                            <w:p w14:paraId="37DC8FFD" w14:textId="77777777" w:rsidR="00044D26" w:rsidRDefault="00044D26" w:rsidP="00486838">
                              <w:pPr>
                                <w:rPr>
                                  <w:rFonts w:eastAsia="Times New Roman"/>
                                </w:rPr>
                              </w:pPr>
                            </w:p>
                          </w:txbxContent>
                        </v:textbox>
                      </v:oval>
                      <v:oval id="Oval 2309" o:spid="_x0000_s1867" style="position:absolute;left:106371;top:1148043;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jjRxQAA&#10;AN0AAAAPAAAAZHJzL2Rvd25yZXYueG1sRI9Ba8JAFITvQv/D8oReRDfVKia6iiiFeqxV8PjIPpNo&#10;9m3IrjH5912h4HGYmW+Y5bo1pWiodoVlBR+jCARxanXBmYLj79dwDsJ5ZI2lZVLQkYP16q23xETb&#10;B/9Qc/CZCBB2CSrIva8SKV2ak0E3shVx8C62NuiDrDOpa3wEuCnlOIpm0mDBYSHHirY5pbfD3Sg4&#10;N/HxvtvFp8nnwE2n/trsu04q9d5vNwsQnlr/Cv+3v7WC8SSK4fkmP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ONHFAAAA3QAAAA8AAAAAAAAAAAAAAAAAlwIAAGRycy9k&#10;b3ducmV2LnhtbFBLBQYAAAAABAAEAPUAAACJAwAAAAA=&#10;" fillcolor="green" strokecolor="black [3213]">
                        <v:shadow on="t" opacity="22936f" mv:blur="40000f" origin=",.5" offset="0,23000emu"/>
                        <v:textbox>
                          <w:txbxContent>
                            <w:p w14:paraId="65B97309" w14:textId="77777777" w:rsidR="00044D26" w:rsidRDefault="00044D26" w:rsidP="00486838">
                              <w:pPr>
                                <w:rPr>
                                  <w:rFonts w:eastAsia="Times New Roman"/>
                                </w:rPr>
                              </w:pPr>
                            </w:p>
                          </w:txbxContent>
                        </v:textbox>
                      </v:oval>
                    </v:group>
                    <v:group id="Group 2310" o:spid="_x0000_s1868" style="position:absolute;left:80969;top:1892778;width:214328;height:134973" coordorigin="80969,1892778" coordsize="214328,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DOPTwwAAAN0AAAAPAAAAZHJzL2Rvd25yZXYueG1sRE/LasJAFN0X/IfhCu7q&#10;JEpLiY5BxIqLUKgWxN0lc01CMndCZprH3zuLQpeH896mo2lET52rLCuIlxEI4tzqigsFP9fP1w8Q&#10;ziNrbCyTgokcpLvZyxYTbQf+pv7iCxFC2CWooPS+TaR0eUkG3dK2xIF72M6gD7ArpO5wCOGmkaso&#10;epcGKw4NJbZ0KCmvL79GwWnAYb+Oj31WPw7T/fr2dctiUmoxH/cbEJ5G/y/+c5+1gtU6Dvv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gM49PDAAAA3QAAAA8A&#10;AAAAAAAAAAAAAAAAqQIAAGRycy9kb3ducmV2LnhtbFBLBQYAAAAABAAEAPoAAACZAwAAAAA=&#10;">
                      <v:oval id="Oval 2311" o:spid="_x0000_s1869" style="position:absolute;left:80969;top:1951531;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ZT6xAAA&#10;AN0AAAAPAAAAZHJzL2Rvd25yZXYueG1sRI9Bi8IwFITvgv8hvIW9aVqFKl2jVEFQFg9W2fOjedsW&#10;m5fSRNv99xtB8DjMzDfMajOYRjyoc7VlBfE0AkFcWF1zqeB62U+WIJxH1thYJgV/5GCzHo9WmGrb&#10;85keuS9FgLBLUUHlfZtK6YqKDLqpbYmD92s7gz7IrpS6wz7ATSNnUZRIgzWHhQpb2lVU3PK7UaCv&#10;25+4z07JcLq543dyXJTZbqHU58eQfYHwNPh3+NU+aAWzeRz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dWU+sQAAADdAAAADwAAAAAAAAAAAAAAAACXAgAAZHJzL2Rv&#10;d25yZXYueG1sUEsFBgAAAAAEAAQA9QAAAIgDAAAAAA==&#10;" fillcolor="white [3212]" strokecolor="black [3213]">
                        <v:shadow on="t" opacity="22936f" mv:blur="40000f" origin=",.5" offset="0,23000emu"/>
                        <v:textbox>
                          <w:txbxContent>
                            <w:p w14:paraId="23AF0EEB" w14:textId="77777777" w:rsidR="00044D26" w:rsidRDefault="00044D26" w:rsidP="00486838">
                              <w:pPr>
                                <w:rPr>
                                  <w:rFonts w:eastAsia="Times New Roman"/>
                                </w:rPr>
                              </w:pPr>
                            </w:p>
                          </w:txbxContent>
                        </v:textbox>
                      </v:oval>
                      <v:oval id="Oval 2312" o:spid="_x0000_s1870" style="position:absolute;left:187339;top:1892778;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zx9xgAA&#10;AN0AAAAPAAAAZHJzL2Rvd25yZXYueG1sRI9Ba8JAFITvQv/D8gpeRDdGLZq6SqkI9dhUweMj+5pE&#10;s29Ddo3Jv+8KQo/DzHzDrLedqURLjSstK5hOIhDEmdUl5wqOP/vxEoTzyBory6SgJwfbzctgjYm2&#10;d/6mNvW5CBB2CSoovK8TKV1WkEE3sTVx8H5tY9AH2eRSN3gPcFPJOIrepMGSw0KBNX0WlF3Tm1Fw&#10;blfH2263Os3mI7dY+Et76Hup1PC1+3gH4anz/+Fn+0sriGfTGB5vwhOQm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xzx9xgAAAN0AAAAPAAAAAAAAAAAAAAAAAJcCAABkcnMv&#10;ZG93bnJldi54bWxQSwUGAAAAAAQABAD1AAAAigMAAAAA&#10;" fillcolor="green" strokecolor="black [3213]">
                        <v:shadow on="t" opacity="22936f" mv:blur="40000f" origin=",.5" offset="0,23000emu"/>
                        <v:textbox>
                          <w:txbxContent>
                            <w:p w14:paraId="4FDC4B2E" w14:textId="77777777" w:rsidR="00044D26" w:rsidRDefault="00044D26" w:rsidP="00486838">
                              <w:pPr>
                                <w:rPr>
                                  <w:rFonts w:eastAsia="Times New Roman"/>
                                </w:rPr>
                              </w:pPr>
                            </w:p>
                          </w:txbxContent>
                        </v:textbox>
                      </v:oval>
                    </v:group>
                    <v:group id="Group 2313" o:spid="_x0000_s1871" style="position:absolute;left:26990;top:768530;width:212741;height:134973" coordorigin="26990,768530" coordsize="212741,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3n2kxQAAAN0AAAAPAAAAZHJzL2Rvd25yZXYueG1sRI9Bi8IwFITvC/6H8ARv&#10;a1rLLlKNIqLiQRZWBfH2aJ5tsXkpTWzrv98sCB6HmfmGmS97U4mWGldaVhCPIxDEmdUl5wrOp+3n&#10;FITzyBory6TgSQ6Wi8HHHFNtO/6l9uhzESDsUlRQeF+nUrqsIINubGvi4N1sY9AH2eRSN9gFuKnk&#10;JIq+pcGSw0KBNa0Lyu7Hh1Gw67BbJfGmPdxv6+f19PVzOcSk1GjYr2YgPPX+HX6191rBJIk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N59pMUAAADdAAAA&#10;DwAAAAAAAAAAAAAAAACpAgAAZHJzL2Rvd25yZXYueG1sUEsFBgAAAAAEAAQA+gAAAJsDAAAAAA==&#10;">
                      <v:oval id="Oval 2314" o:spid="_x0000_s1872" style="position:absolute;left:26990;top:827283;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jdixQAA&#10;AN0AAAAPAAAAZHJzL2Rvd25yZXYueG1sRI9Pi8IwFMTvC36H8ARva1pdqlSjVEFYWTz4B8+P5tkW&#10;m5fSRNv99psFweMwM79hluve1OJJrassK4jHEQji3OqKCwWX8+5zDsJ5ZI21ZVLwSw7Wq8HHElNt&#10;Oz7S8+QLESDsUlRQet+kUrq8JINubBvi4N1sa9AH2RZSt9gFuKnlJIoSabDisFBiQ9uS8vvpYRTo&#10;y+Yad9kh6Q93t/9J9rMi286UGg37bAHCU+/f4Vf7WyuYTOMv+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iN2LFAAAA3QAAAA8AAAAAAAAAAAAAAAAAlwIAAGRycy9k&#10;b3ducmV2LnhtbFBLBQYAAAAABAAEAPUAAACJAwAAAAA=&#10;" fillcolor="white [3212]" strokecolor="black [3213]">
                        <v:shadow on="t" opacity="22936f" mv:blur="40000f" origin=",.5" offset="0,23000emu"/>
                        <v:textbox>
                          <w:txbxContent>
                            <w:p w14:paraId="2BDABBC4" w14:textId="77777777" w:rsidR="00044D26" w:rsidRDefault="00044D26" w:rsidP="00486838">
                              <w:pPr>
                                <w:rPr>
                                  <w:rFonts w:eastAsia="Times New Roman"/>
                                </w:rPr>
                              </w:pPr>
                            </w:p>
                          </w:txbxContent>
                        </v:textbox>
                      </v:oval>
                      <v:oval id="Oval 2315" o:spid="_x0000_s1873" style="position:absolute;left:133360;top:768530;width:106371;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qQJxwAA&#10;AN0AAAAPAAAAZHJzL2Rvd25yZXYueG1sRI9Pa8JAFMTvBb/D8gQvpW7URpqYVUQR2qN/Cj0+ss8k&#10;bfZtyK4x+fbdQsHjMDO/YbJNb2rRUesqywpm0wgEcW51xYWCy/nw8gbCeWSNtWVSMJCDzXr0lGGq&#10;7Z2P1J18IQKEXYoKSu+bVEqXl2TQTW1DHLyrbQ36INtC6hbvAW5qOY+ipTRYcVgosaFdSfnP6WYU&#10;fHXJ5bbfJ5+L12cXx/67+xgGqdRk3G9XIDz1/hH+b79rBfPFLIa/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y6kCccAAADdAAAADwAAAAAAAAAAAAAAAACXAgAAZHJz&#10;L2Rvd25yZXYueG1sUEsFBgAAAAAEAAQA9QAAAIsDAAAAAA==&#10;" fillcolor="green" strokecolor="black [3213]">
                        <v:shadow on="t" opacity="22936f" mv:blur="40000f" origin=",.5" offset="0,23000emu"/>
                        <v:textbox>
                          <w:txbxContent>
                            <w:p w14:paraId="2CF7A78F" w14:textId="77777777" w:rsidR="00044D26" w:rsidRDefault="00044D26" w:rsidP="00486838">
                              <w:pPr>
                                <w:rPr>
                                  <w:rFonts w:eastAsia="Times New Roman"/>
                                </w:rPr>
                              </w:pPr>
                            </w:p>
                          </w:txbxContent>
                        </v:textbox>
                      </v:oval>
                    </v:group>
                    <v:group id="Group 2316" o:spid="_x0000_s1874" style="position:absolute;left:763643;top:1770508;width:214328;height:133385" coordorigin="763643,1770508" coordsize="214328,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qd48xQAAAN0AAAAPAAAAZHJzL2Rvd25yZXYueG1sRI9Bi8IwFITvC/6H8ARv&#10;a1plRapRRFQ8iLAqiLdH82yLzUtpYlv/vVkQ9jjMzDfMfNmZUjRUu8KygngYgSBOrS44U3A5b7+n&#10;IJxH1lhaJgUvcrBc9L7mmGjb8i81J5+JAGGXoILc+yqR0qU5GXRDWxEH725rgz7IOpO6xjbATSlH&#10;UTSRBgsOCzlWtM4pfZyeRsGuxXY1jjfN4XFfv27nn+P1EJNSg363moHw1Pn/8Ke91wpG43gC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KnePMUAAADdAAAA&#10;DwAAAAAAAAAAAAAAAACpAgAAZHJzL2Rvd25yZXYueG1sUEsFBgAAAAAEAAQA+gAAAJsDAAAAAA==&#10;">
                      <v:oval id="Oval 2317" o:spid="_x0000_s1875" style="position:absolute;left:763643;top:1827673;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KkVxAAA&#10;AN0AAAAPAAAAZHJzL2Rvd25yZXYueG1sRI9Bi8IwFITvC/6H8ARva1qFdqlGqcKCIh7WFc+P5tkW&#10;m5fSZG3990YQ9jjMzDfMcj2YRtypc7VlBfE0AkFcWF1zqeD8+/35BcJ5ZI2NZVLwIAfr1ehjiZm2&#10;Pf/Q/eRLESDsMlRQed9mUrqiIoNualvi4F1tZ9AH2ZVSd9gHuGnkLIoSabDmsFBhS9uKitvpzyjQ&#10;580l7vNjMhxvbn9I9mmZb1OlJuMhX4DwNPj/8Lu90wpm8ziF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CpFcQAAADdAAAADwAAAAAAAAAAAAAAAACXAgAAZHJzL2Rv&#10;d25yZXYueG1sUEsFBgAAAAAEAAQA9QAAAIgDAAAAAA==&#10;" fillcolor="white [3212]" strokecolor="black [3213]">
                        <v:shadow on="t" opacity="22936f" mv:blur="40000f" origin=",.5" offset="0,23000emu"/>
                        <v:textbox>
                          <w:txbxContent>
                            <w:p w14:paraId="48428AF3" w14:textId="77777777" w:rsidR="00044D26" w:rsidRDefault="00044D26" w:rsidP="00486838">
                              <w:pPr>
                                <w:rPr>
                                  <w:rFonts w:eastAsia="Times New Roman"/>
                                </w:rPr>
                              </w:pPr>
                            </w:p>
                          </w:txbxContent>
                        </v:textbox>
                      </v:oval>
                      <v:oval id="Oval 2318" o:spid="_x0000_s1876" style="position:absolute;left:870013;top:1770508;width:107958;height:106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LwuXwQAA&#10;AN0AAAAPAAAAZHJzL2Rvd25yZXYueG1sRE/LisIwFN0L8w/hCm5EU59oNcqgCONyHAWXl+baVpub&#10;0sTa/r1ZDLg8nPd625hC1FS53LKC0TACQZxYnXOq4Px3GCxAOI+ssbBMClpysN18ddYYa/viX6pP&#10;PhUhhF2MCjLvy1hKl2Rk0A1tSRy4m60M+gCrVOoKXyHcFHIcRXNpMOfQkGFJu4ySx+lpFFzr5fm5&#10;3y8vk2nfzWb+Xh/bVirV6zbfKxCeGv8R/7t/tILxZBTmhjfhCcjN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S8Ll8EAAADdAAAADwAAAAAAAAAAAAAAAACXAgAAZHJzL2Rvd25y&#10;ZXYueG1sUEsFBgAAAAAEAAQA9QAAAIUDAAAAAA==&#10;" fillcolor="green" strokecolor="black [3213]">
                        <v:shadow on="t" opacity="22936f" mv:blur="40000f" origin=",.5" offset="0,23000emu"/>
                        <v:textbox>
                          <w:txbxContent>
                            <w:p w14:paraId="1BF7A814" w14:textId="77777777" w:rsidR="00044D26" w:rsidRDefault="00044D26" w:rsidP="00486838">
                              <w:pPr>
                                <w:rPr>
                                  <w:rFonts w:eastAsia="Times New Roman"/>
                                </w:rPr>
                              </w:pPr>
                            </w:p>
                          </w:txbxContent>
                        </v:textbox>
                      </v:oval>
                    </v:group>
                    <v:group id="Group 2319" o:spid="_x0000_s1877" style="position:absolute;left:1487596;top:1894366;width:212741;height:133385" coordorigin="1487596,1894366" coordsize="212741,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NkpOxQAAAN0AAAAPAAAAZHJzL2Rvd25yZXYueG1sRI9Bi8IwFITvwv6H8ARv&#10;mlZZcatRRFbZgyyoC+Lt0TzbYvNSmtjWf2+EBY/DzHzDLFadKUVDtSssK4hHEQji1OqCMwV/p+1w&#10;BsJ5ZI2lZVLwIAer5UdvgYm2LR+oOfpMBAi7BBXk3leJlC7NyaAb2Yo4eFdbG/RB1pnUNbYBbko5&#10;jqKpNFhwWMixok1O6e14Nwp2LbbrSfzd7G/XzeNy+vw972NSatDv1nMQnjr/Dv+3f7SC8ST+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TZKTsUAAADdAAAA&#10;DwAAAAAAAAAAAAAAAACpAgAAZHJzL2Rvd25yZXYueG1sUEsFBgAAAAAEAAQA+gAAAJsDAAAAAA==&#10;">
                      <v:oval id="Oval 2320" o:spid="_x0000_s1878" style="position:absolute;left:1487596;top:1951531;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fvcwwAA&#10;AN0AAAAPAAAAZHJzL2Rvd25yZXYueG1sRE9Na4NAEL0X+h+WKeTWrDFggs0mmEChUjzUSM6DO1WJ&#10;OyvuJpp/nz0Ueny8791hNr240+g6ywpWywgEcW11x42C6vz5vgXhPLLG3jIpeJCDw/71ZYepthP/&#10;0L30jQgh7FJU0Ho/pFK6uiWDbmkH4sD92tGgD3BspB5xCuGml3EUJdJgx6GhxYFOLdXX8mYU6Op4&#10;WU1ZkczF1eXfSb5pstNGqcXbnH2A8DT7f/Gf+0sriNdx2B/ehCcg9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9fvcwwAAAN0AAAAPAAAAAAAAAAAAAAAAAJcCAABkcnMvZG93&#10;bnJldi54bWxQSwUGAAAAAAQABAD1AAAAhwMAAAAA&#10;" fillcolor="white [3212]" strokecolor="black [3213]">
                        <v:shadow on="t" opacity="22936f" mv:blur="40000f" origin=",.5" offset="0,23000emu"/>
                        <v:textbox>
                          <w:txbxContent>
                            <w:p w14:paraId="696A9531" w14:textId="77777777" w:rsidR="00044D26" w:rsidRDefault="00044D26" w:rsidP="00486838">
                              <w:pPr>
                                <w:rPr>
                                  <w:rFonts w:eastAsia="Times New Roman"/>
                                </w:rPr>
                              </w:pPr>
                            </w:p>
                          </w:txbxContent>
                        </v:textbox>
                      </v:oval>
                      <v:oval id="Oval 2321" o:spid="_x0000_s1879" style="position:absolute;left:1593966;top:1894366;width:106371;height:106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Wi3xgAA&#10;AN0AAAAPAAAAZHJzL2Rvd25yZXYueG1sRI9Ba8JAFITvQv/D8gpeRDdGLZq6SqkI9dhUweMj+5pE&#10;s29Ddo3Jv+8KQo/DzHzDrLedqURLjSstK5hOIhDEmdUl5wqOP/vxEoTzyBory6SgJwfbzctgjYm2&#10;d/6mNvW5CBB2CSoovK8TKV1WkEE3sTVx8H5tY9AH2eRSN3gPcFPJOIrepMGSw0KBNX0WlF3Tm1Fw&#10;blfH2263Os3mI7dY+Et76Hup1PC1+3gH4anz/+Fn+0sriGfxFB5vwhOQm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eWi3xgAAAN0AAAAPAAAAAAAAAAAAAAAAAJcCAABkcnMv&#10;ZG93bnJldi54bWxQSwUGAAAAAAQABAD1AAAAigMAAAAA&#10;" fillcolor="green" strokecolor="black [3213]">
                        <v:shadow on="t" opacity="22936f" mv:blur="40000f" origin=",.5" offset="0,23000emu"/>
                        <v:textbox>
                          <w:txbxContent>
                            <w:p w14:paraId="14CC7D13" w14:textId="77777777" w:rsidR="00044D26" w:rsidRDefault="00044D26" w:rsidP="00486838">
                              <w:pPr>
                                <w:rPr>
                                  <w:rFonts w:eastAsia="Times New Roman"/>
                                </w:rPr>
                              </w:pPr>
                            </w:p>
                          </w:txbxContent>
                        </v:textbox>
                      </v:oval>
                    </v:group>
                    <v:group id="Group 2322" o:spid="_x0000_s1880" style="position:absolute;left:1992457;top:2413616;width:214328;height:134973" coordorigin="1992457,2413616" coordsize="214328,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hKCxQAAAN0AAAAPAAAAZHJzL2Rvd25yZXYueG1sRI9Bi8IwFITvC/6H8ARv&#10;a9qKi1SjiOjiQYRVQbw9mmdbbF5Kk23rvzfCwh6HmfmGWax6U4mWGldaVhCPIxDEmdUl5wou593n&#10;DITzyBory6TgSQ5Wy8HHAlNtO/6h9uRzESDsUlRQeF+nUrqsIINubGvi4N1tY9AH2eRSN9gFuKlk&#10;EkVf0mDJYaHAmjYFZY/Tr1Hw3WG3nsTb9vC4b5638/R4PcSk1GjYr+cgPPX+P/zX3msFySR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4SgsUAAADdAAAA&#10;DwAAAAAAAAAAAAAAAACpAgAAZHJzL2Rvd25yZXYueG1sUEsFBgAAAAAEAAQA+gAAAJsDAAAAAA==&#10;">
                      <v:oval id="Oval 2323" o:spid="_x0000_s1881" style="position:absolute;left:1992457;top:2472369;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2WrxAAA&#10;AN0AAAAPAAAAZHJzL2Rvd25yZXYueG1sRI9Pi8IwFMTvC36H8ARva2qFulSjdAVBEQ/+Yc+P5tkW&#10;m5fSZG399kYQPA4z8xtmsepNLe7Uusqygsk4AkGcW11xoeBy3nz/gHAeWWNtmRQ8yMFqOfhaYKpt&#10;x0e6n3whAoRdigpK75tUSpeXZNCNbUMcvKttDfog20LqFrsAN7WMoyiRBisOCyU2tC4pv53+jQJ9&#10;+f2bdNkh6Q83t9snu1mRrWdKjYZ9Ngfhqfef8Lu91QriaTyF15v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dlq8QAAADdAAAADwAAAAAAAAAAAAAAAACXAgAAZHJzL2Rv&#10;d25yZXYueG1sUEsFBgAAAAAEAAQA9QAAAIgDAAAAAA==&#10;" fillcolor="white [3212]" strokecolor="black [3213]">
                        <v:shadow on="t" opacity="22936f" mv:blur="40000f" origin=",.5" offset="0,23000emu"/>
                        <v:textbox>
                          <w:txbxContent>
                            <w:p w14:paraId="5026877A" w14:textId="77777777" w:rsidR="00044D26" w:rsidRDefault="00044D26" w:rsidP="00486838">
                              <w:pPr>
                                <w:rPr>
                                  <w:rFonts w:eastAsia="Times New Roman"/>
                                </w:rPr>
                              </w:pPr>
                            </w:p>
                          </w:txbxContent>
                        </v:textbox>
                      </v:oval>
                      <v:oval id="Oval 2324" o:spid="_x0000_s1882" style="position:absolute;left:2098827;top:241361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ssvxgAA&#10;AN0AAAAPAAAAZHJzL2Rvd25yZXYueG1sRI9Ba8JAFITvQv/D8gq9iG4atWiajZSKUI9NFTw+sq9J&#10;2uzbkF1j8u/dgtDjMDPfMOl2MI3oqXO1ZQXP8wgEcWF1zaWC49d+tgbhPLLGxjIpGMnBNnuYpJho&#10;e+VP6nNfigBhl6CCyvs2kdIVFRl0c9sSB+/bdgZ9kF0pdYfXADeNjKPoRRqsOSxU2NJ7RcVvfjEK&#10;zv3meNntNqfFcupWK//TH8ZRKvX0OLy9gvA0+P/wvf2hFcSLeAl/b8IT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DssvxgAAAN0AAAAPAAAAAAAAAAAAAAAAAJcCAABkcnMv&#10;ZG93bnJldi54bWxQSwUGAAAAAAQABAD1AAAAigMAAAAA&#10;" fillcolor="green" strokecolor="black [3213]">
                        <v:shadow on="t" opacity="22936f" mv:blur="40000f" origin=",.5" offset="0,23000emu"/>
                        <v:textbox>
                          <w:txbxContent>
                            <w:p w14:paraId="2D704E89" w14:textId="77777777" w:rsidR="00044D26" w:rsidRDefault="00044D26" w:rsidP="00486838">
                              <w:pPr>
                                <w:rPr>
                                  <w:rFonts w:eastAsia="Times New Roman"/>
                                </w:rPr>
                              </w:pPr>
                            </w:p>
                          </w:txbxContent>
                        </v:textbox>
                      </v:oval>
                    </v:group>
                    <v:group id="Group 2325" o:spid="_x0000_s1883" style="position:absolute;left:1195475;top:2380269;width:214328;height:134974" coordorigin="1195475,2380269"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F4r2xQAAAN0AAAAPAAAAZHJzL2Rvd25yZXYueG1sRI9Bi8IwFITvC/6H8ARv&#10;a9qKy1KNIuKKBxFWF8Tbo3m2xealNNm2/nsjCB6HmfmGmS97U4mWGldaVhCPIxDEmdUl5wr+Tj+f&#10;3yCcR9ZYWSYFd3KwXAw+5phq2/EvtUefiwBhl6KCwvs6ldJlBRl0Y1sTB+9qG4M+yCaXusEuwE0l&#10;kyj6kgZLDgsF1rQuKLsd/42CbYfdahJv2v3tur5fTtPDeR+TUqNhv5qB8NT7d/jV3mkFyS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heK9sUAAADdAAAA&#10;DwAAAAAAAAAAAAAAAACpAgAAZHJzL2Rvd25yZXYueG1sUEsFBgAAAAAEAAQA+gAAAJsDAAAAAA==&#10;">
                      <v:oval id="Oval 2326" o:spid="_x0000_s1884" style="position:absolute;left:1195475;top:2439023;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MYzxAAA&#10;AN0AAAAPAAAAZHJzL2Rvd25yZXYueG1sRI9Bi8IwFITvgv8hvIW9aWqFKl2jVEFQFg9W2fOjedsW&#10;m5fSRNv99xtB8DjMzDfMajOYRjyoc7VlBbNpBIK4sLrmUsH1sp8sQTiPrLGxTAr+yMFmPR6tMNW2&#10;5zM9cl+KAGGXooLK+zaV0hUVGXRT2xIH79d2Bn2QXSl1h32Am0bGUZRIgzWHhQpb2lVU3PK7UaCv&#10;259Zn52S4XRzx+/kuCiz3UKpz48h+wLhafDv8Kt90ArieZzA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DGM8QAAADdAAAADwAAAAAAAAAAAAAAAACXAgAAZHJzL2Rv&#10;d25yZXYueG1sUEsFBgAAAAAEAAQA9QAAAIgDAAAAAA==&#10;" fillcolor="white [3212]" strokecolor="black [3213]">
                        <v:shadow on="t" opacity="22936f" mv:blur="40000f" origin=",.5" offset="0,23000emu"/>
                        <v:textbox>
                          <w:txbxContent>
                            <w:p w14:paraId="2E7166C4" w14:textId="77777777" w:rsidR="00044D26" w:rsidRDefault="00044D26" w:rsidP="00486838">
                              <w:pPr>
                                <w:rPr>
                                  <w:rFonts w:eastAsia="Times New Roman"/>
                                </w:rPr>
                              </w:pPr>
                            </w:p>
                          </w:txbxContent>
                        </v:textbox>
                      </v:oval>
                      <v:oval id="Oval 2327" o:spid="_x0000_s1885" style="position:absolute;left:1301845;top:2380269;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FVYxgAA&#10;AN0AAAAPAAAAZHJzL2Rvd25yZXYueG1sRI9Ba8JAFITvBf/D8gQvRTfGqjV1FVGEeqxV6PGRfU2i&#10;2bchu8bk37uFgsdhZr5hluvWlKKh2hWWFYxHEQji1OqCMwWn7/3wHYTzyBpLy6SgIwfrVe9liYm2&#10;d/6i5ugzESDsElSQe18lUro0J4NuZCvi4P3a2qAPss6krvEe4KaUcRTNpMGCw0KOFW1zSq/Hm1Hw&#10;0yxOt91ucZ68vbrp1F+aQ9dJpQb9dvMBwlPrn+H/9qdWEE/iOfy9CU9Ar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3FVYxgAAAN0AAAAPAAAAAAAAAAAAAAAAAJcCAABkcnMv&#10;ZG93bnJldi54bWxQSwUGAAAAAAQABAD1AAAAigMAAAAA&#10;" fillcolor="green" strokecolor="black [3213]">
                        <v:shadow on="t" opacity="22936f" mv:blur="40000f" origin=",.5" offset="0,23000emu"/>
                        <v:textbox>
                          <w:txbxContent>
                            <w:p w14:paraId="0560979F" w14:textId="77777777" w:rsidR="00044D26" w:rsidRDefault="00044D26" w:rsidP="00486838">
                              <w:pPr>
                                <w:rPr>
                                  <w:rFonts w:eastAsia="Times New Roman"/>
                                </w:rPr>
                              </w:pPr>
                            </w:p>
                          </w:txbxContent>
                        </v:textbox>
                      </v:oval>
                    </v:group>
                    <v:group id="Group 2328" o:spid="_x0000_s1886" style="position:absolute;left:2375072;top:2246884;width:214329;height:134974" coordorigin="2375072,2246884"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FiVoxAAAAN0AAAAP&#10;AAAAAAAAAAAAAAAAAKkCAABkcnMvZG93bnJldi54bWxQSwUGAAAAAAQABAD6AAAAmgMAAAAA&#10;">
                      <v:oval id="Oval 2329" o:spid="_x0000_s1887" style="position:absolute;left:2375072;top:2305638;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1JBxQAA&#10;AN0AAAAPAAAAZHJzL2Rvd25yZXYueG1sRI9Bi8IwFITvC/6H8ARva2qFulajdAVBWTzoiudH82yL&#10;zUtpsrb+e7MgeBxm5htmue5NLe7Uusqygsk4AkGcW11xoeD8u/38AuE8ssbaMil4kIP1avCxxFTb&#10;jo90P/lCBAi7FBWU3jeplC4vyaAb24Y4eFfbGvRBtoXULXYBbmoZR1EiDVYcFkpsaFNSfjv9GQX6&#10;/H2ZdNkh6Q83t/9J9rMi28yUGg37bAHCU+/f4Vd7pxXE03gO/2/C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PUkHFAAAA3QAAAA8AAAAAAAAAAAAAAAAAlwIAAGRycy9k&#10;b3ducmV2LnhtbFBLBQYAAAAABAAEAPUAAACJAwAAAAA=&#10;" fillcolor="white [3212]" strokecolor="black [3213]">
                        <v:shadow on="t" opacity="22936f" mv:blur="40000f" origin=",.5" offset="0,23000emu"/>
                        <v:textbox>
                          <w:txbxContent>
                            <w:p w14:paraId="16F575F8" w14:textId="77777777" w:rsidR="00044D26" w:rsidRDefault="00044D26" w:rsidP="00486838">
                              <w:pPr>
                                <w:rPr>
                                  <w:rFonts w:eastAsia="Times New Roman"/>
                                </w:rPr>
                              </w:pPr>
                            </w:p>
                          </w:txbxContent>
                        </v:textbox>
                      </v:oval>
                      <v:oval id="Oval 2330" o:spid="_x0000_s1888" style="position:absolute;left:2481443;top:2246884;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FvxwgAA&#10;AN0AAAAPAAAAZHJzL2Rvd25yZXYueG1sRE/LisIwFN0L8w/hDrgRTceqaMcogyLo0he4vDR32s40&#10;N6WJtf17sxBcHs57uW5NKRqqXWFZwdcoAkGcWl1wpuBy3g3nIJxH1lhaJgUdOVivPnpLTLR98JGa&#10;k89ECGGXoILc+yqR0qU5GXQjWxEH7tfWBn2AdSZ1jY8Qbko5jqKZNFhwaMixok1O6f/pbhTcmsXl&#10;vt0urvFk4KZT/9ccuk4q1f9sf75BeGr9W/xy77WCcRyH/eFNeAJ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sW/HCAAAA3QAAAA8AAAAAAAAAAAAAAAAAlwIAAGRycy9kb3du&#10;cmV2LnhtbFBLBQYAAAAABAAEAPUAAACGAwAAAAA=&#10;" fillcolor="green" strokecolor="black [3213]">
                        <v:shadow on="t" opacity="22936f" mv:blur="40000f" origin=",.5" offset="0,23000emu"/>
                        <v:textbox>
                          <w:txbxContent>
                            <w:p w14:paraId="6F0D7758" w14:textId="77777777" w:rsidR="00044D26" w:rsidRDefault="00044D26" w:rsidP="00486838">
                              <w:pPr>
                                <w:rPr>
                                  <w:rFonts w:eastAsia="Times New Roman"/>
                                </w:rPr>
                              </w:pPr>
                            </w:p>
                          </w:txbxContent>
                        </v:textbox>
                      </v:oval>
                    </v:group>
                    <v:group id="Group 2331" o:spid="_x0000_s1889" style="position:absolute;left:2678307;top:215934;width:214328;height:134973" coordorigin="2678307,215934" coordsize="214328,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9RooxQAAAN0AAAAPAAAAZHJzL2Rvd25yZXYueG1sRI9Bi8IwFITvC/6H8ARv&#10;a1rLLlKNIqLiQRZWBfH2aJ5tsXkpTWzrv98sCB6HmfmGmS97U4mWGldaVhCPIxDEmdUl5wrOp+3n&#10;FITzyBory6TgSQ6Wi8HHHFNtO/6l9uhzESDsUlRQeF+nUrqsIINubGvi4N1sY9AH2eRSN9gFuKnk&#10;JIq+pcGSw0KBNa0Lyu7Hh1Gw67BbJfGmPdxv6+f19PVzOcSk1GjYr2YgPPX+HX6191rBJEl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PUaKMUAAADdAAAA&#10;DwAAAAAAAAAAAAAAAACpAgAAZHJzL2Rvd25yZXYueG1sUEsFBgAAAAAEAAQA+gAAAJsDAAAAAA==&#10;">
                      <v:oval id="Oval 2332" o:spid="_x0000_s1890" style="position:absolute;left:2678307;top:274687;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lbtxAAA&#10;AN0AAAAPAAAAZHJzL2Rvd25yZXYueG1sRI9Pi8IwFMTvC36H8ARva2qFulSjdAVBEQ/+Yc+P5tkW&#10;m5fSZG399kYQPA4z8xtmsepNLe7Uusqygsk4AkGcW11xoeBy3nz/gHAeWWNtmRQ8yMFqOfhaYKpt&#10;x0e6n3whAoRdigpK75tUSpeXZNCNbUMcvKttDfog20LqFrsAN7WMoyiRBisOCyU2tC4pv53+jQJ9&#10;+f2bdNkh6Q83t9snu1mRrWdKjYZ9Ngfhqfef8Lu91Qri6TSG15v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JW7cQAAADdAAAADwAAAAAAAAAAAAAAAACXAgAAZHJzL2Rv&#10;d25yZXYueG1sUEsFBgAAAAAEAAQA9QAAAIgDAAAAAA==&#10;" fillcolor="white [3212]" strokecolor="black [3213]">
                        <v:shadow on="t" opacity="22936f" mv:blur="40000f" origin=",.5" offset="0,23000emu"/>
                        <v:textbox>
                          <w:txbxContent>
                            <w:p w14:paraId="3DF6F8D7" w14:textId="77777777" w:rsidR="00044D26" w:rsidRDefault="00044D26" w:rsidP="00486838">
                              <w:pPr>
                                <w:rPr>
                                  <w:rFonts w:eastAsia="Times New Roman"/>
                                </w:rPr>
                              </w:pPr>
                            </w:p>
                          </w:txbxContent>
                        </v:textbox>
                      </v:oval>
                      <v:oval id="Oval 2333" o:spid="_x0000_s1891" style="position:absolute;left:2784677;top:215934;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sWGxgAA&#10;AN0AAAAPAAAAZHJzL2Rvd25yZXYueG1sRI9Pa8JAFMTvgt9heUIvohtNlRpdRZRCPfqn0OMj+5pE&#10;s29Ddo3Jt+8KBY/DzPyGWW1aU4qGaldYVjAZRyCIU6sLzhRczp+jDxDOI2ssLZOCjhxs1v3eChNt&#10;H3yk5uQzESDsElSQe18lUro0J4NubCvi4P3a2qAPss6krvER4KaU0yiaS4MFh4UcK9rllN5Od6Pg&#10;p1lc7vv94jt+H7rZzF+bQ9dJpd4G7XYJwlPrX+H/9pdWMI3jGJ5vw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PsWGxgAAAN0AAAAPAAAAAAAAAAAAAAAAAJcCAABkcnMv&#10;ZG93bnJldi54bWxQSwUGAAAAAAQABAD1AAAAigMAAAAA&#10;" fillcolor="green" strokecolor="black [3213]">
                        <v:shadow on="t" opacity="22936f" mv:blur="40000f" origin=",.5" offset="0,23000emu"/>
                        <v:textbox>
                          <w:txbxContent>
                            <w:p w14:paraId="2FDA71CB" w14:textId="77777777" w:rsidR="00044D26" w:rsidRDefault="00044D26" w:rsidP="00486838">
                              <w:pPr>
                                <w:rPr>
                                  <w:rFonts w:eastAsia="Times New Roman"/>
                                </w:rPr>
                              </w:pPr>
                            </w:p>
                          </w:txbxContent>
                        </v:textbox>
                      </v:oval>
                    </v:group>
                    <v:group id="Group 2334" o:spid="_x0000_s1892" style="position:absolute;left:1282793;top:482705;width:212741;height:134973" coordorigin="1282793,482705" coordsize="212741,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grmwxgAAAN0AAAAPAAAAZHJzL2Rvd25yZXYueG1sRI9Ba8JAFITvBf/D8oTe&#10;6iamLRJdRURLDyJUBfH2yD6TYPZtyK5J/PeuIPQ4zMw3zGzRm0q01LjSsoJ4FIEgzqwuOVdwPGw+&#10;JiCcR9ZYWSYFd3KwmA/eZphq2/EftXufiwBhl6KCwvs6ldJlBRl0I1sTB+9iG4M+yCaXusEuwE0l&#10;x1H0LQ2WHBYKrGlVUHbd34yCnw67ZRKv2+31srqfD1+70zYmpd6H/XIKwlPv/8Ov9q9WME6ST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yCubDGAAAA3QAA&#10;AA8AAAAAAAAAAAAAAAAAqQIAAGRycy9kb3ducmV2LnhtbFBLBQYAAAAABAAEAPoAAACcAwAAAAA=&#10;">
                      <v:oval id="Oval 2335" o:spid="_x0000_s1893" style="position:absolute;left:1282793;top:541458;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86ZxgAA&#10;AN0AAAAPAAAAZHJzL2Rvd25yZXYueG1sRI9Ba8JAFITvBf/D8gRvzSZKo6SuIQpCpXhoKp4f2dck&#10;mH0bsqtJ/323UOhxmJlvmG0+mU48aHCtZQVJFIMgrqxuuVZw+Tw+b0A4j6yxs0wKvslBvps9bTHT&#10;duQPepS+FgHCLkMFjfd9JqWrGjLoItsTB+/LDgZ9kEMt9YBjgJtOLuM4lQZbDgsN9nRoqLqVd6NA&#10;X/bXZCzO6XS+udN7elrXxWGt1GI+Fa8gPE3+P/zXftMKlqvVC/y+CU9A7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W86ZxgAAAN0AAAAPAAAAAAAAAAAAAAAAAJcCAABkcnMv&#10;ZG93bnJldi54bWxQSwUGAAAAAAQABAD1AAAAigMAAAAA&#10;" fillcolor="white [3212]" strokecolor="black [3213]">
                        <v:shadow on="t" opacity="22936f" mv:blur="40000f" origin=",.5" offset="0,23000emu"/>
                        <v:textbox>
                          <w:txbxContent>
                            <w:p w14:paraId="0B376B1E" w14:textId="77777777" w:rsidR="00044D26" w:rsidRDefault="00044D26" w:rsidP="00486838">
                              <w:pPr>
                                <w:rPr>
                                  <w:rFonts w:eastAsia="Times New Roman"/>
                                </w:rPr>
                              </w:pPr>
                            </w:p>
                          </w:txbxContent>
                        </v:textbox>
                      </v:oval>
                      <v:oval id="Oval 2336" o:spid="_x0000_s1894" style="position:absolute;left:1389164;top:482705;width:106370;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WYexgAA&#10;AN0AAAAPAAAAZHJzL2Rvd25yZXYueG1sRI9Pa8JAFMTvQr/D8gq9iG5qqmh0lVIp6NF/4PGRfSax&#10;2bchu8bk27tCweMwM79hFqvWlKKh2hWWFXwOIxDEqdUFZwqOh9/BFITzyBpLy6SgIwer5VtvgYm2&#10;d95Rs/eZCBB2CSrIva8SKV2ak0E3tBVx8C62NuiDrDOpa7wHuCnlKIom0mDBYSHHin5ySv/2N6Pg&#10;3MyOt/V6doq/+m489tdm23VSqY/39nsOwlPrX+H/9kYrGMXxBJ5vwhOQy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WYexgAAAN0AAAAPAAAAAAAAAAAAAAAAAJcCAABkcnMv&#10;ZG93bnJldi54bWxQSwUGAAAAAAQABAD1AAAAigMAAAAA&#10;" fillcolor="green" strokecolor="black [3213]">
                        <v:shadow on="t" opacity="22936f" mv:blur="40000f" origin=",.5" offset="0,23000emu"/>
                        <v:textbox>
                          <w:txbxContent>
                            <w:p w14:paraId="0D8747AF" w14:textId="77777777" w:rsidR="00044D26" w:rsidRDefault="00044D26" w:rsidP="00486838">
                              <w:pPr>
                                <w:rPr>
                                  <w:rFonts w:eastAsia="Times New Roman"/>
                                </w:rPr>
                              </w:pPr>
                            </w:p>
                          </w:txbxContent>
                        </v:textbox>
                      </v:oval>
                    </v:group>
                    <v:group id="Group 2337" o:spid="_x0000_s1895" style="position:absolute;left:663623;top:886036;width:214329;height:133385" coordorigin="663623,886036" coordsize="214329,133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UCfHxgAAAN0AAAAPAAAAZHJzL2Rvd25yZXYueG1sRI9Ba8JAFITvBf/D8oTe&#10;6iaGthJdRURLDyJUBfH2yD6TYPZtyK5J/PeuIPQ4zMw3zGzRm0q01LjSsoJ4FIEgzqwuOVdwPGw+&#10;JiCcR9ZYWSYFd3KwmA/eZphq2/EftXufiwBhl6KCwvs6ldJlBRl0I1sTB+9iG4M+yCaXusEuwE0l&#10;x1H0JQ2WHBYKrGlVUHbd34yCnw67ZRKv2+31srqfD5+70zYmpd6H/XIKwlPv/8Ov9q9WME6S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QJ8fGAAAA3QAA&#10;AA8AAAAAAAAAAAAAAAAAqQIAAGRycy9kb3ducmV2LnhtbFBLBQYAAAAABAAEAPoAAACcAwAAAAA=&#10;">
                      <v:oval id="Oval 2338" o:spid="_x0000_s1896" style="position:absolute;left:663623;top:943201;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mEHwQAA&#10;AN0AAAAPAAAAZHJzL2Rvd25yZXYueG1sRE9Ni8IwEL0v+B/CCN7WVIUq1ShVEJTFg1U8D83YFptJ&#10;aaKt/94cFjw+3vdq05tavKh1lWUFk3EEgji3uuJCwfWy/12AcB5ZY22ZFLzJwWY9+Flhom3HZ3pl&#10;vhAhhF2CCkrvm0RKl5dk0I1tQxy4u20N+gDbQuoWuxBuajmNolgarDg0lNjQrqT8kT2NAn3d3iZd&#10;eor708Md/+LjvEh3c6VGwz5dgvDU+6/4333QCqazWZgb3oQnIN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phB8EAAADdAAAADwAAAAAAAAAAAAAAAACXAgAAZHJzL2Rvd25y&#10;ZXYueG1sUEsFBgAAAAAEAAQA9QAAAIUDAAAAAA==&#10;" fillcolor="white [3212]" strokecolor="black [3213]">
                        <v:shadow on="t" opacity="22936f" mv:blur="40000f" origin=",.5" offset="0,23000emu"/>
                        <v:textbox>
                          <w:txbxContent>
                            <w:p w14:paraId="39E83B07" w14:textId="77777777" w:rsidR="00044D26" w:rsidRDefault="00044D26" w:rsidP="00486838">
                              <w:pPr>
                                <w:rPr>
                                  <w:rFonts w:eastAsia="Times New Roman"/>
                                </w:rPr>
                              </w:pPr>
                            </w:p>
                          </w:txbxContent>
                        </v:textbox>
                      </v:oval>
                      <v:oval id="Oval 2339" o:spid="_x0000_s1897" style="position:absolute;left:769994;top:886036;width:107958;height:106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1vJsxgAA&#10;AN0AAAAPAAAAZHJzL2Rvd25yZXYueG1sRI9Pa8JAFMTvhX6H5RW8FN3UVDHRVUQR2qP/wOMj+0xi&#10;s29Ddo3Jt+8WCh6HmfkNs1h1phItNa60rOBjFIEgzqwuOVdwOu6GMxDOI2usLJOCnhyslq8vC0y1&#10;ffCe2oPPRYCwS1FB4X2dSumyggy6ka2Jg3e1jUEfZJNL3eAjwE0lx1E0lQZLDgsF1rQpKPs53I2C&#10;S5uc7tttco4/391k4m/td99LpQZv3XoOwlPnn+H/9pdWMI7jBP7eh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1vJsxgAAAN0AAAAPAAAAAAAAAAAAAAAAAJcCAABkcnMv&#10;ZG93bnJldi54bWxQSwUGAAAAAAQABAD1AAAAigMAAAAA&#10;" fillcolor="green" strokecolor="black [3213]">
                        <v:shadow on="t" opacity="22936f" mv:blur="40000f" origin=",.5" offset="0,23000emu"/>
                        <v:textbox>
                          <w:txbxContent>
                            <w:p w14:paraId="70C3D02A" w14:textId="77777777" w:rsidR="00044D26" w:rsidRDefault="00044D26" w:rsidP="00486838">
                              <w:pPr>
                                <w:rPr>
                                  <w:rFonts w:eastAsia="Times New Roman"/>
                                </w:rPr>
                              </w:pPr>
                            </w:p>
                          </w:txbxContent>
                        </v:textbox>
                      </v:oval>
                    </v:group>
                    <v:group id="Group 2340" o:spid="_x0000_s1898" style="position:absolute;left:481048;top:2392973;width:214328;height:134974" coordorigin="481048,2392973" coordsize="214328,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v8zOxAAAAN0AAAAPAAAAZHJzL2Rvd25yZXYueG1sRE/LasJAFN0X/IfhCt01&#10;k5hWSuooIlZcSEEjlO4umWsSzNwJmTGPv+8sCl0eznu1GU0jeupcbVlBEsUgiAuray4VXPPPl3cQ&#10;ziNrbCyTgokcbNazpxVm2g58pv7iSxFC2GWooPK+zaR0RUUGXWRb4sDdbGfQB9iVUnc4hHDTyEUc&#10;L6XBmkNDhS3tKirul4dRcBhw2KbJvj/db7vpJ3/7+j4lpNTzfNx+gPA0+n/xn/uoFSzS17A/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v8zOxAAAAN0AAAAP&#10;AAAAAAAAAAAAAAAAAKkCAABkcnMvZG93bnJldi54bWxQSwUGAAAAAAQABAD6AAAAmgMAAAAA&#10;">
                      <v:oval id="Oval 2341" o:spid="_x0000_s1899" style="position:absolute;left:481048;top:2451727;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vnxQAA&#10;AN0AAAAPAAAAZHJzL2Rvd25yZXYueG1sRI9Pi8IwFMTvC36H8ARva1pdqlSjVEFYWTz4B8+P5tkW&#10;m5fSRNv99psFweMwM79hluve1OJJrassK4jHEQji3OqKCwWX8+5zDsJ5ZI21ZVLwSw7Wq8HHElNt&#10;Oz7S8+QLESDsUlRQet+kUrq8JINubBvi4N1sa9AH2RZSt9gFuKnlJIoSabDisFBiQ9uS8vvpYRTo&#10;y+Yad9kh6Q93t/9J9rMi286UGg37bAHCU+/f4Vf7WyuYTL9i+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mu+fFAAAA3QAAAA8AAAAAAAAAAAAAAAAAlwIAAGRycy9k&#10;b3ducmV2LnhtbFBLBQYAAAAABAAEAPUAAACJAwAAAAA=&#10;" fillcolor="white [3212]" strokecolor="black [3213]">
                        <v:shadow on="t" opacity="22936f" mv:blur="40000f" origin=",.5" offset="0,23000emu"/>
                        <v:textbox>
                          <w:txbxContent>
                            <w:p w14:paraId="184652FB" w14:textId="77777777" w:rsidR="00044D26" w:rsidRDefault="00044D26" w:rsidP="00486838">
                              <w:pPr>
                                <w:rPr>
                                  <w:rFonts w:eastAsia="Times New Roman"/>
                                </w:rPr>
                              </w:pPr>
                            </w:p>
                          </w:txbxContent>
                        </v:textbox>
                      </v:oval>
                      <v:oval id="Oval 2342" o:spid="_x0000_s1900" style="position:absolute;left:587418;top:2392973;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BNgxgAA&#10;AN0AAAAPAAAAZHJzL2Rvd25yZXYueG1sRI9Ba8JAFITvQv/D8gq9iG4atWiajZSKUI9NFTw+sq9J&#10;2uzbkF1j8u/dgtDjMDPfMOl2MI3oqXO1ZQXP8wgEcWF1zaWC49d+tgbhPLLGxjIpGMnBNnuYpJho&#10;e+VP6nNfigBhl6CCyvs2kdIVFRl0c9sSB+/bdgZ9kF0pdYfXADeNjKPoRRqsOSxU2NJ7RcVvfjEK&#10;zv3meNntNqfFcupWK//TH8ZRKvX0OLy9gvA0+P/wvf2hFcSLZQx/b8IT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dBNgxgAAAN0AAAAPAAAAAAAAAAAAAAAAAJcCAABkcnMv&#10;ZG93bnJldi54bWxQSwUGAAAAAAQABAD1AAAAigMAAAAA&#10;" fillcolor="green" strokecolor="black [3213]">
                        <v:shadow on="t" opacity="22936f" mv:blur="40000f" origin=",.5" offset="0,23000emu"/>
                        <v:textbox>
                          <w:txbxContent>
                            <w:p w14:paraId="1BD6F987" w14:textId="77777777" w:rsidR="00044D26" w:rsidRDefault="00044D26" w:rsidP="00486838">
                              <w:pPr>
                                <w:rPr>
                                  <w:rFonts w:eastAsia="Times New Roman"/>
                                </w:rPr>
                              </w:pPr>
                            </w:p>
                          </w:txbxContent>
                        </v:textbox>
                      </v:oval>
                    </v:group>
                    <v:group id="Group 2343" o:spid="_x0000_s1901" style="position:absolute;left:1854334;top:855866;width:214329;height:134974" coordorigin="1854334,855866"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VK5xgAAAN0AAAAPAAAAZHJzL2Rvd25yZXYueG1sRI9Ba8JAFITvBf/D8oTe&#10;6iamLRJdRURLDyJUBfH2yD6TYPZtyK5J/PeuIPQ4zMw3zGzRm0q01LjSsoJ4FIEgzqwuOVdwPGw+&#10;JiCcR9ZYWSYFd3KwmA/eZphq2/EftXufiwBhl6KCwvs6ldJlBRl0I1sTB+9iG4M+yCaXusEuwE0l&#10;x1H0LQ2WHBYKrGlVUHbd34yCnw67ZRKv2+31srqfD1+70zYmpd6H/XIKwlPv/8Ov9q9WME4+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ttUrnGAAAA3QAA&#10;AA8AAAAAAAAAAAAAAAAAqQIAAGRycy9kb3ducmV2LnhtbFBLBQYAAAAABAAEAPoAAACcAwAAAAA=&#10;">
                      <v:oval id="Oval 2344" o:spid="_x0000_s1902" style="position:absolute;left:1854334;top:914620;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Rh/xQAA&#10;AN0AAAAPAAAAZHJzL2Rvd25yZXYueG1sRI9Li8JAEITvC/6HoQVv68QHUbKOEgVBEQ8+8NxkepNg&#10;pidkRpP99zuC4LGoqq+oxaozlXhS40rLCkbDCARxZnXJuYLrZfs9B+E8ssbKMin4IwerZe9rgYm2&#10;LZ/oefa5CBB2CSoovK8TKV1WkEE3tDVx8H5tY9AH2eRSN9gGuKnkOIpiabDksFBgTZuCsvv5YRTo&#10;6/o2atNj3B3vbn+I97M83cyUGvS79AeEp85/wu/2TisYT6ZTeL0JT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RGH/FAAAA3QAAAA8AAAAAAAAAAAAAAAAAlwIAAGRycy9k&#10;b3ducmV2LnhtbFBLBQYAAAAABAAEAPUAAACJAwAAAAA=&#10;" fillcolor="white [3212]" strokecolor="black [3213]">
                        <v:shadow on="t" opacity="22936f" mv:blur="40000f" origin=",.5" offset="0,23000emu"/>
                        <v:textbox>
                          <w:txbxContent>
                            <w:p w14:paraId="3234D50D" w14:textId="77777777" w:rsidR="00044D26" w:rsidRDefault="00044D26" w:rsidP="00486838">
                              <w:pPr>
                                <w:rPr>
                                  <w:rFonts w:eastAsia="Times New Roman"/>
                                </w:rPr>
                              </w:pPr>
                            </w:p>
                          </w:txbxContent>
                        </v:textbox>
                      </v:oval>
                      <v:oval id="Oval 2345" o:spid="_x0000_s1903" style="position:absolute;left:1960705;top:85586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YsUxgAA&#10;AN0AAAAPAAAAZHJzL2Rvd25yZXYueG1sRI9Ba8JAFITvQv/D8gq9iG6qpmiajZSKUI+1Ch4f2dck&#10;mn0bsmtM/r1bEHocZuYbJl33phYdta6yrOB1GoEgzq2uuFBw+NlOliCcR9ZYWyYFAzlYZ0+jFBNt&#10;b/xN3d4XIkDYJaig9L5JpHR5SQbd1DbEwfu1rUEfZFtI3eItwE0tZ1H0Jg1WHBZKbOizpPyyvxoF&#10;p251uG42q+N8MXZx7M/dbhikUi/P/cc7CE+9/w8/2l9awWy+iOHvTXgCMr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YsUxgAAAN0AAAAPAAAAAAAAAAAAAAAAAJcCAABkcnMv&#10;ZG93bnJldi54bWxQSwUGAAAAAAQABAD1AAAAigMAAAAA&#10;" fillcolor="green" strokecolor="black [3213]">
                        <v:shadow on="t" opacity="22936f" mv:blur="40000f" origin=",.5" offset="0,23000emu"/>
                        <v:textbox>
                          <w:txbxContent>
                            <w:p w14:paraId="75F1C83C" w14:textId="77777777" w:rsidR="00044D26" w:rsidRDefault="00044D26" w:rsidP="00486838">
                              <w:pPr>
                                <w:rPr>
                                  <w:rFonts w:eastAsia="Times New Roman"/>
                                </w:rPr>
                              </w:pPr>
                            </w:p>
                          </w:txbxContent>
                        </v:textbox>
                      </v:oval>
                    </v:group>
                    <v:group id="Group 2346" o:spid="_x0000_s1904" style="position:absolute;left:530263;top:1314775;width:214329;height:134973" coordorigin="530263,1314775" coordsize="214329,134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GvEhxgAAAN0AAAAPAAAAZHJzL2Rvd25yZXYueG1sRI9Li8JAEITvwv6HoRf2&#10;ppP4YomOIuIuexDBByzemkybBDM9ITMm8d87guCxqKqvqPmyM6VoqHaFZQXxIAJBnFpdcKbgdPzp&#10;f4NwHlljaZkU3MnBcvHRm2Oibct7ag4+EwHCLkEFufdVIqVLczLoBrYiDt7F1gZ9kHUmdY1tgJtS&#10;DqNoKg0WHBZyrGidU3o93IyC3xbb1SjeNNvrZX0/Hye7/21MSn19dqsZCE+df4df7T+tYDgaT+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a8SHGAAAA3QAA&#10;AA8AAAAAAAAAAAAAAAAAqQIAAGRycy9kb3ducmV2LnhtbFBLBQYAAAAABAAEAPoAAACcAwAAAAA=&#10;">
                      <v:oval id="Oval 2347" o:spid="_x0000_s1905" style="position:absolute;left:530263;top:1373528;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4YIxQAA&#10;AN0AAAAPAAAAZHJzL2Rvd25yZXYueG1sRI9Pi8IwFMTvgt8hvAVvmvqHdqlGqcKCIh50xfOjedsW&#10;m5fSZG399kZY2OMwM79hVpve1OJBrassK5hOIhDEudUVFwqu31/jTxDOI2usLZOCJznYrIeDFaba&#10;dnymx8UXIkDYpaig9L5JpXR5SQbdxDbEwfuxrUEfZFtI3WIX4KaWsyiKpcGKw0KJDe1Kyu+XX6NA&#10;X7e3aZed4v50d4djfEiKbJcoNfrosyUIT73/D/+191rBbL5I4P0mPAG5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DhgjFAAAA3QAAAA8AAAAAAAAAAAAAAAAAlwIAAGRycy9k&#10;b3ducmV2LnhtbFBLBQYAAAAABAAEAPUAAACJAwAAAAA=&#10;" fillcolor="white [3212]" strokecolor="black [3213]">
                        <v:shadow on="t" opacity="22936f" mv:blur="40000f" origin=",.5" offset="0,23000emu"/>
                        <v:textbox>
                          <w:txbxContent>
                            <w:p w14:paraId="0AB4AEE2" w14:textId="77777777" w:rsidR="00044D26" w:rsidRDefault="00044D26" w:rsidP="00486838">
                              <w:pPr>
                                <w:rPr>
                                  <w:rFonts w:eastAsia="Times New Roman"/>
                                </w:rPr>
                              </w:pPr>
                            </w:p>
                          </w:txbxContent>
                        </v:textbox>
                      </v:oval>
                      <v:oval id="Oval 2348" o:spid="_x0000_s1906" style="position:absolute;left:636634;top:1314775;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CSKwwAA&#10;AN0AAAAPAAAAZHJzL2Rvd25yZXYueG1sRE/LasJAFN0L/sNwhW6kmfgqNXWU0lCwy9oILi+Z2yQ1&#10;cydkxjz+3lkUXB7Oe3cYTC06al1lWcEiikEQ51ZXXCjIfj6fX0E4j6yxtkwKRnJw2E8nO0y07fmb&#10;upMvRAhhl6CC0vsmkdLlJRl0kW2IA/drW4M+wLaQusU+hJtaLuP4RRqsODSU2NBHSfn1dDMKLt02&#10;u6Xp9rxaz91m4/+6r3GUSj3Nhvc3EJ4G/xD/u49awXK1DnPDm/AE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nCSKwwAAAN0AAAAPAAAAAAAAAAAAAAAAAJcCAABkcnMvZG93&#10;bnJldi54bWxQSwUGAAAAAAQABAD1AAAAhwMAAAAA&#10;" fillcolor="green" strokecolor="black [3213]">
                        <v:shadow on="t" opacity="22936f" mv:blur="40000f" origin=",.5" offset="0,23000emu"/>
                        <v:textbox>
                          <w:txbxContent>
                            <w:p w14:paraId="048157F3" w14:textId="77777777" w:rsidR="00044D26" w:rsidRDefault="00044D26" w:rsidP="00486838">
                              <w:pPr>
                                <w:rPr>
                                  <w:rFonts w:eastAsia="Times New Roman"/>
                                </w:rPr>
                              </w:pPr>
                            </w:p>
                          </w:txbxContent>
                        </v:textbox>
                      </v:oval>
                    </v:group>
                    <v:group id="Group 2349" o:spid="_x0000_s1907" style="position:absolute;left:2006745;top:1008306;width:214329;height:134974" coordorigin="2006745,1008306"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hWVTxwAAAN0AAAAPAAAAZHJzL2Rvd25yZXYueG1sRI9Pa8JAFMTvQr/D8gre&#10;6ib+KTW6ioiVHkRoLIi3R/aZBLNvQ3abxG/fFQoeh5n5DbNc96YSLTWutKwgHkUgiDOrS84V/Jw+&#10;3z5AOI+ssbJMCu7kYL16GSwx0bbjb2pTn4sAYZeggsL7OpHSZQUZdCNbEwfvahuDPsgml7rBLsBN&#10;JcdR9C4NlhwWCqxpW1B2S3+Ngn2H3WYS79rD7bq9X06z4/kQk1LD136zAOGp98/wf/tLKxhPpn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hWVTxwAAAN0A&#10;AAAPAAAAAAAAAAAAAAAAAKkCAABkcnMvZG93bnJldi54bWxQSwUGAAAAAAQABAD6AAAAnQMAAAAA&#10;">
                      <v:oval id="Oval 2350" o:spid="_x0000_s1908" style="position:absolute;left:2006745;top:1067060;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4ihwQAA&#10;AN0AAAAPAAAAZHJzL2Rvd25yZXYueG1sRE9Ni8IwEL0L/ocwgjdNVaxSjVIFQVk8rCueh2Zsi82k&#10;NNHWf28Owh4f73u97UwlXtS40rKCyTgCQZxZXXKu4Pp3GC1BOI+ssbJMCt7kYLvp99aYaNvyL70u&#10;PhchhF2CCgrv60RKlxVk0I1tTRy4u20M+gCbXOoG2xBuKjmNolgaLDk0FFjTvqDscXkaBfq6u03a&#10;9Bx354c7/cSnRZ7uF0oNB126AuGp8//ir/uoFUxn87A/vAlPQG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POIocEAAADdAAAADwAAAAAAAAAAAAAAAACXAgAAZHJzL2Rvd25y&#10;ZXYueG1sUEsFBgAAAAAEAAQA9QAAAIUDAAAAAA==&#10;" fillcolor="white [3212]" strokecolor="black [3213]">
                        <v:shadow on="t" opacity="22936f" mv:blur="40000f" origin=",.5" offset="0,23000emu"/>
                        <v:textbox>
                          <w:txbxContent>
                            <w:p w14:paraId="33F28E7D" w14:textId="77777777" w:rsidR="00044D26" w:rsidRDefault="00044D26" w:rsidP="00486838">
                              <w:pPr>
                                <w:rPr>
                                  <w:rFonts w:eastAsia="Times New Roman"/>
                                </w:rPr>
                              </w:pPr>
                            </w:p>
                          </w:txbxContent>
                        </v:textbox>
                      </v:oval>
                      <v:oval id="Oval 2351" o:spid="_x0000_s1909" style="position:absolute;left:2113116;top:100830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xvKxwAA&#10;AN0AAAAPAAAAZHJzL2Rvd25yZXYueG1sRI9Pa8JAFMTvBb/D8gQvpW7URpqYVUQR2qN/Cj0+ss8k&#10;bfZtyK4x+fbdQsHjMDO/YbJNb2rRUesqywpm0wgEcW51xYWCy/nw8gbCeWSNtWVSMJCDzXr0lGGq&#10;7Z2P1J18IQKEXYoKSu+bVEqXl2TQTW1DHLyrbQ36INtC6hbvAW5qOY+ipTRYcVgosaFdSfnP6WYU&#10;fHXJ5bbfJ5+L12cXx/67+xgGqdRk3G9XIDz1/hH+b79rBfNFPIO/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8byscAAADdAAAADwAAAAAAAAAAAAAAAACXAgAAZHJz&#10;L2Rvd25yZXYueG1sUEsFBgAAAAAEAAQA9QAAAIsDAAAAAA==&#10;" fillcolor="green" strokecolor="black [3213]">
                        <v:shadow on="t" opacity="22936f" mv:blur="40000f" origin=",.5" offset="0,23000emu"/>
                        <v:textbox>
                          <w:txbxContent>
                            <w:p w14:paraId="7120A882" w14:textId="77777777" w:rsidR="00044D26" w:rsidRDefault="00044D26" w:rsidP="00486838">
                              <w:pPr>
                                <w:rPr>
                                  <w:rFonts w:eastAsia="Times New Roman"/>
                                </w:rPr>
                              </w:pPr>
                            </w:p>
                          </w:txbxContent>
                        </v:textbox>
                      </v:oval>
                    </v:group>
                    <v:group id="Group 2352" o:spid="_x0000_s1910" style="position:absolute;left:2159156;top:1160746;width:214329;height:134974" coordorigin="2159156,1160746" coordsize="214329,134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GH/xQAAAN0AAAAPAAAAZHJzL2Rvd25yZXYueG1sRI9Bi8IwFITvC/6H8ARv&#10;a9qKy1KNIuKKBxFWF8Tbo3m2xealNNm2/nsjCB6HmfmGmS97U4mWGldaVhCPIxDEmdUl5wr+Tj+f&#10;3yCcR9ZYWSYFd3KwXAw+5phq2/EvtUefiwBhl6KCwvs6ldJlBRl0Y1sTB+9qG4M+yCaXusEuwE0l&#10;kyj6kgZLDgsF1rQuKLsd/42CbYfdahJv2v3tur5fTtPDeR+TUqNhv5qB8NT7d/jV3mkFyWSa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hh/8UAAADdAAAA&#10;DwAAAAAAAAAAAAAAAACpAgAAZHJzL2Rvd25yZXYueG1sUEsFBgAAAAAEAAQA+gAAAJsDAAAAAA==&#10;">
                      <v:oval id="Oval 2353" o:spid="_x0000_s1911" style="position:absolute;left:2159156;top:1219500;width:76206;height:76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RbWxgAA&#10;AN0AAAAPAAAAZHJzL2Rvd25yZXYueG1sRI9Ba8JAFITvBf/D8gRvzSZKo6SuIQpCpXhoKp4f2dck&#10;mH0bsqtJ/323UOhxmJlvmG0+mU48aHCtZQVJFIMgrqxuuVZw+Tw+b0A4j6yxs0wKvslBvps9bTHT&#10;duQPepS+FgHCLkMFjfd9JqWrGjLoItsTB+/LDgZ9kEMt9YBjgJtOLuM4lQZbDgsN9nRoqLqVd6NA&#10;X/bXZCzO6XS+udN7elrXxWGt1GI+Fa8gPE3+P/zXftMKlquXFfy+CU9A7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RbWxgAAAN0AAAAPAAAAAAAAAAAAAAAAAJcCAABkcnMv&#10;ZG93bnJldi54bWxQSwUGAAAAAAQABAD1AAAAigMAAAAA&#10;" fillcolor="white [3212]" strokecolor="black [3213]">
                        <v:shadow on="t" opacity="22936f" mv:blur="40000f" origin=",.5" offset="0,23000emu"/>
                        <v:textbox>
                          <w:txbxContent>
                            <w:p w14:paraId="0F33E093" w14:textId="77777777" w:rsidR="00044D26" w:rsidRDefault="00044D26" w:rsidP="00486838">
                              <w:pPr>
                                <w:rPr>
                                  <w:rFonts w:eastAsia="Times New Roman"/>
                                </w:rPr>
                              </w:pPr>
                            </w:p>
                          </w:txbxContent>
                        </v:textbox>
                      </v:oval>
                      <v:oval id="Oval 2354" o:spid="_x0000_s1912" style="position:absolute;left:2265527;top:1160746;width:107958;height:1079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LhSxgAA&#10;AN0AAAAPAAAAZHJzL2Rvd25yZXYueG1sRI9Ba8JAFITvQv/D8gq9iG6qpmiajZSKUI+1Ch4f2dck&#10;mn0bsmtM/r1bEHocZuYbJl33phYdta6yrOB1GoEgzq2uuFBw+NlOliCcR9ZYWyYFAzlYZ0+jFBNt&#10;b/xN3d4XIkDYJaig9L5JpHR5SQbd1DbEwfu1rUEfZFtI3eItwE0tZ1H0Jg1WHBZKbOizpPyyvxoF&#10;p251uG42q+N8MXZx7M/dbhikUi/P/cc7CE+9/w8/2l9awWweL+DvTXgCMr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CLhSxgAAAN0AAAAPAAAAAAAAAAAAAAAAAJcCAABkcnMv&#10;ZG93bnJldi54bWxQSwUGAAAAAAQABAD1AAAAigMAAAAA&#10;" fillcolor="green" strokecolor="black [3213]">
                        <v:shadow on="t" opacity="22936f" mv:blur="40000f" origin=",.5" offset="0,23000emu"/>
                        <v:textbox>
                          <w:txbxContent>
                            <w:p w14:paraId="78F92D20" w14:textId="77777777" w:rsidR="00044D26" w:rsidRDefault="00044D26" w:rsidP="00486838">
                              <w:pPr>
                                <w:rPr>
                                  <w:rFonts w:eastAsia="Times New Roman"/>
                                </w:rPr>
                              </w:pPr>
                            </w:p>
                          </w:txbxContent>
                        </v:textbox>
                      </v:oval>
                    </v:group>
                  </v:group>
                </v:group>
                <v:group id="Group 1863" o:spid="_x0000_s1913" style="position:absolute;left:3932555;top:471805;width:2797810;height:2142490" coordsize="2924406,2092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iUuHxAAAAN0AAAAP&#10;AAAAAAAAAAAAAAAAAKkCAABkcnMvZG93bnJldi54bWxQSwUGAAAAAAQABAD6AAAAmgMAAAAA&#10;">
                  <v:group id="Group 2125" o:spid="_x0000_s1914" style="position:absolute;width:2924406;height:2092159" coordorigin="4640263" coordsize="3820086,2733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0+QXxQAAAN0AAAAPAAAAZHJzL2Rvd25yZXYueG1sRI9Bi8IwFITvC/6H8IS9&#10;rWm7uEg1ioiKBxFWBfH2aJ5tsXkpTWzrvzfCwh6HmfmGmS16U4mWGldaVhCPIhDEmdUl5wrOp83X&#10;BITzyBory6TgSQ4W88HHDFNtO/6l9uhzESDsUlRQeF+nUrqsIINuZGvi4N1sY9AH2eRSN9gFuKlk&#10;EkU/0mDJYaHAmlYFZffjwyjYdtgtv+N1u7/fVs/raXy47GNS6nPYL6cgPPX+P/zX3mkFSZy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9PkF8UAAADdAAAA&#10;DwAAAAAAAAAAAAAAAACpAgAAZHJzL2Rvd25yZXYueG1sUEsFBgAAAAAEAAQA+gAAAJsDAAAAAA==&#10;">
                    <v:group id="Group 2126" o:spid="_x0000_s1915" style="position:absolute;left:5867070;top:227002;width:214256;height:134932" coordorigin="5867070,227002"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AXpgxQAAAN0AAAAPAAAAZHJzL2Rvd25yZXYueG1sRI9Bi8IwFITvC/6H8ARv&#10;a9rKilSjiKh4kIVVQbw9mmdbbF5KE9v6783Cwh6HmfmGWax6U4mWGldaVhCPIxDEmdUl5wou593n&#10;DITzyBory6TgRQ5Wy8HHAlNtO/6h9uRzESDsUlRQeF+nUrqsIINubGvi4N1tY9AH2eRSN9gFuKlk&#10;EkVTabDksFBgTZuCssfpaRTsO+zWk3jbHh/3zet2/vq+HmNSajTs13MQnnr/H/5rH7SCJE6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wF6YMUAAADdAAAA&#10;DwAAAAAAAAAAAAAAAACpAgAAZHJzL2Rvd25yZXYueG1sUEsFBgAAAAAEAAQA+gAAAJsDAAAAAA==&#10;">
                      <v:oval id="Oval 2127" o:spid="_x0000_s1916" style="position:absolute;left:5867070;top:28573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A1JxAAA&#10;AN0AAAAPAAAAZHJzL2Rvd25yZXYueG1sRI9Bi8IwFITvC/sfwlvwtqbtoV2qUaogKIuHVfH8aJ5t&#10;sXkpTbT135sFweMwM98w8+VoWnGn3jWWFcTTCARxaXXDlYLTcfP9A8J5ZI2tZVLwIAfLxefHHHNt&#10;B/6j+8FXIkDY5aig9r7LpXRlTQbd1HbEwbvY3qAPsq+k7nEIcNPKJIpSabDhsFBjR+uayuvhZhTo&#10;0+ocD8U+HfdXt/tNd1lVrDOlJl9jMQPhafTv8Ku91QqSOMng/01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gNScQAAADdAAAADwAAAAAAAAAAAAAAAACXAgAAZHJzL2Rv&#10;d25yZXYueG1sUEsFBgAAAAAEAAQA9QAAAIgDAAAAAA==&#10;" fillcolor="white [3212]" strokecolor="black [3213]">
                        <v:shadow on="t" opacity="22936f" mv:blur="40000f" origin=",.5" offset="0,23000emu"/>
                        <v:textbox>
                          <w:txbxContent>
                            <w:p w14:paraId="35662868" w14:textId="77777777" w:rsidR="00044D26" w:rsidRDefault="00044D26" w:rsidP="00486838">
                              <w:pPr>
                                <w:rPr>
                                  <w:rFonts w:eastAsia="Times New Roman"/>
                                </w:rPr>
                              </w:pPr>
                            </w:p>
                          </w:txbxContent>
                        </v:textbox>
                      </v:oval>
                      <v:oval id="Oval 2128" o:spid="_x0000_s1917" style="position:absolute;left:5973405;top:227002;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6/LxAAA&#10;AN0AAAAPAAAAZHJzL2Rvd25yZXYueG1sRE9Na8JAEL0X/A/LCL0U3ZjWUqOriKHQHptG6HHIjkk0&#10;Oxuym5j8++6h0OPjfe8Oo2nEQJ2rLStYLSMQxIXVNZcK8u/3xRsI55E1NpZJwUQODvvZww4Tbe/8&#10;RUPmSxFC2CWooPK+TaR0RUUG3dK2xIG72M6gD7Arpe7wHsJNI+MoepUGaw4NFbZ0qqi4Zb1R8DNs&#10;8j5NN+fnlye3Xvvr8DlNUqnH+XjcgvA0+n/xn/tDK4hXcZgb3oQn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evy8QAAADdAAAADwAAAAAAAAAAAAAAAACXAgAAZHJzL2Rv&#10;d25yZXYueG1sUEsFBgAAAAAEAAQA9QAAAIgDAAAAAA==&#10;" fillcolor="green" strokecolor="black [3213]">
                        <v:shadow on="t" opacity="22936f" mv:blur="40000f" origin=",.5" offset="0,23000emu"/>
                        <v:textbox>
                          <w:txbxContent>
                            <w:p w14:paraId="5D8DE1FC" w14:textId="77777777" w:rsidR="00044D26" w:rsidRDefault="00044D26" w:rsidP="00486838">
                              <w:pPr>
                                <w:rPr>
                                  <w:rFonts w:eastAsia="Times New Roman"/>
                                </w:rPr>
                              </w:pPr>
                            </w:p>
                          </w:txbxContent>
                        </v:textbox>
                      </v:oval>
                    </v:group>
                    <v:group id="Group 2129" o:spid="_x0000_s1918" style="position:absolute;left:7249412;top:1690612;width:212668;height:134932" coordorigin="7249412,1690612" coordsize="212668,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nu4SxgAAAN0AAAAPAAAAZHJzL2Rvd25yZXYueG1sRI9Pa8JAFMTvBb/D8gRv&#10;dZNIi0ZXEVHpQQr+AfH2yD6TYPZtyK5J/PbdQqHHYWZ+wyxWvalES40rLSuIxxEI4szqknMFl/Pu&#10;fQrCeWSNlWVS8CIHq+XgbYGpth0fqT35XAQIuxQVFN7XqZQuK8igG9uaOHh32xj0QTa51A12AW4q&#10;mUTRpzRYclgosKZNQdnj9DQK9h1260m8bQ+P++Z1O398Xw8xKTUa9us5CE+9/w//tb+0giROZ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e7hLGAAAA3QAA&#10;AA8AAAAAAAAAAAAAAAAAqQIAAGRycy9kb3ducmV2LnhtbFBLBQYAAAAABAAEAPoAAACcAwAAAAA=&#10;">
                      <v:oval id="Oval 2130" o:spid="_x0000_s1919" style="position:absolute;left:7249412;top:174934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6APgwgAA&#10;AN0AAAAPAAAAZHJzL2Rvd25yZXYueG1sRE/LisIwFN0L/kO4wuw0rQN1qKbSEQRFXPhg1pfm2pY2&#10;N6XJ2M7fTxaCy8N5b7ajacWTeldbVhAvIhDEhdU1lwrut/38C4TzyBpby6Tgjxxss+lkg6m2A1/o&#10;efWlCCHsUlRQed+lUrqiIoNuYTviwD1sb9AH2JdS9ziEcNPKZRQl0mDNoaHCjnYVFc311yjQ9++f&#10;eMjPyXhu3PGUHFdlvlsp9TEb8zUIT6N/i1/ug1awjD/D/vAmPAG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oA+DCAAAA3QAAAA8AAAAAAAAAAAAAAAAAlwIAAGRycy9kb3du&#10;cmV2LnhtbFBLBQYAAAAABAAEAPUAAACGAwAAAAA=&#10;" fillcolor="white [3212]" strokecolor="black [3213]">
                        <v:shadow on="t" opacity="22936f" mv:blur="40000f" origin=",.5" offset="0,23000emu"/>
                        <v:textbox>
                          <w:txbxContent>
                            <w:p w14:paraId="13E78747" w14:textId="77777777" w:rsidR="00044D26" w:rsidRDefault="00044D26" w:rsidP="00486838">
                              <w:pPr>
                                <w:rPr>
                                  <w:rFonts w:eastAsia="Times New Roman"/>
                                </w:rPr>
                              </w:pPr>
                            </w:p>
                          </w:txbxContent>
                        </v:textbox>
                      </v:oval>
                      <v:oval id="Oval 2131" o:spid="_x0000_s1920" style="position:absolute;left:7355745;top:1690612;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JCLxwAA&#10;AN0AAAAPAAAAZHJzL2Rvd25yZXYueG1sRI9Pa8JAFMTvBb/D8oReim6iVTRmI6IU2mP9Ax4f2WeS&#10;Nvs2ZNeYfPtuodDjMDO/YdJtb2rRUesqywriaQSCOLe64kLB+fQ2WYFwHlljbZkUDORgm42eUky0&#10;ffAndUdfiABhl6CC0vsmkdLlJRl0U9sQB+9mW4M+yLaQusVHgJtazqJoKQ1WHBZKbGhfUv59vBsF&#10;1259vh8O68v89cUtFv6r+xgGqdTzuN9tQHjq/X/4r/2uFczieQy/b8ITkN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SQi8cAAADdAAAADwAAAAAAAAAAAAAAAACXAgAAZHJz&#10;L2Rvd25yZXYueG1sUEsFBgAAAAAEAAQA9QAAAIsDAAAAAA==&#10;" fillcolor="green" strokecolor="black [3213]">
                        <v:shadow on="t" opacity="22936f" mv:blur="40000f" origin=",.5" offset="0,23000emu"/>
                        <v:textbox>
                          <w:txbxContent>
                            <w:p w14:paraId="3068D454" w14:textId="77777777" w:rsidR="00044D26" w:rsidRDefault="00044D26" w:rsidP="00486838">
                              <w:pPr>
                                <w:rPr>
                                  <w:rFonts w:eastAsia="Times New Roman"/>
                                </w:rPr>
                              </w:pPr>
                            </w:p>
                          </w:txbxContent>
                        </v:textbox>
                      </v:oval>
                    </v:group>
                    <v:group id="Group 2132" o:spid="_x0000_s1921" style="position:absolute;left:6335258;top:876261;width:214255;height:134931" coordorigin="6335258,876261"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4+q+xQAAAN0AAAAPAAAAZHJzL2Rvd25yZXYueG1sRI9Bi8IwFITvC/6H8ARv&#10;a9qKi1SjiOjiQYRVQbw9mmdbbF5Kk23rvzfCwh6HmfmGWax6U4mWGldaVhCPIxDEmdUl5wou593n&#10;DITzyBory6TgSQ5Wy8HHAlNtO/6h9uRzESDsUlRQeF+nUrqsIINubGvi4N1tY9AH2eRSN9gFuKlk&#10;EkVf0mDJYaHAmjYFZY/Tr1Hw3WG3nsTb9vC4b5638/R4PcSk1GjYr+cgPPX+P/zX3msFSTx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ePqvsUAAADdAAAA&#10;DwAAAAAAAAAAAAAAAACpAgAAZHJzL2Rvd25yZXYueG1sUEsFBgAAAAAEAAQA+gAAAJsDAAAAAA==&#10;">
                      <v:oval id="Oval 2133" o:spid="_x0000_s1922" style="position:absolute;left:6335258;top:93499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p2XxAAA&#10;AN0AAAAPAAAAZHJzL2Rvd25yZXYueG1sRI9Pi8IwFMTvC36H8ARva1qFulSjdAVBEQ/+Yc+P5tkW&#10;m5fSZG399kYQPA4z8xtmsepNLe7UusqygngcgSDOra64UHA5b75/QDiPrLG2TAoe5GC1HHwtMNW2&#10;4yPdT74QAcIuRQWl900qpctLMujGtiEO3tW2Bn2QbSF1i12Am1pOoiiRBisOCyU2tC4pv53+jQJ9&#10;+f2Lu+yQ9Ieb2+2T3azI1jOlRsM+m4Pw1PtP+N3eagWTeDqF15v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qdl8QAAADdAAAADwAAAAAAAAAAAAAAAACXAgAAZHJzL2Rv&#10;d25yZXYueG1sUEsFBgAAAAAEAAQA9QAAAIgDAAAAAA==&#10;" fillcolor="white [3212]" strokecolor="black [3213]">
                        <v:shadow on="t" opacity="22936f" mv:blur="40000f" origin=",.5" offset="0,23000emu"/>
                        <v:textbox>
                          <w:txbxContent>
                            <w:p w14:paraId="4A7A735F" w14:textId="77777777" w:rsidR="00044D26" w:rsidRDefault="00044D26" w:rsidP="00486838">
                              <w:pPr>
                                <w:rPr>
                                  <w:rFonts w:eastAsia="Times New Roman"/>
                                </w:rPr>
                              </w:pPr>
                            </w:p>
                          </w:txbxContent>
                        </v:textbox>
                      </v:oval>
                      <v:oval id="Oval 2134" o:spid="_x0000_s1923" style="position:absolute;left:6441592;top:876261;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zMTxQAA&#10;AN0AAAAPAAAAZHJzL2Rvd25yZXYueG1sRI9Pi8IwFMTvwn6H8Ba8iKb+RatRFmVBj+sqeHw0z7Zu&#10;81KaWNtvvxEEj8PM/IZZbRpTiJoql1tWMBxEIIgTq3NOFZx+v/tzEM4jaywsk4KWHGzWH50Vxto+&#10;+Ifqo09FgLCLUUHmfRlL6ZKMDLqBLYmDd7WVQR9klUpd4SPATSFHUTSTBnMOCxmWtM0o+TvejYJL&#10;vTjdd7vFeTzpuenU3+pD20qlup/N1xKEp8a/w6/2XisYDccTeL4JT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TMxPFAAAA3QAAAA8AAAAAAAAAAAAAAAAAlwIAAGRycy9k&#10;b3ducmV2LnhtbFBLBQYAAAAABAAEAPUAAACJAwAAAAA=&#10;" fillcolor="green" strokecolor="black [3213]">
                        <v:shadow on="t" opacity="22936f" mv:blur="40000f" origin=",.5" offset="0,23000emu"/>
                        <v:textbox>
                          <w:txbxContent>
                            <w:p w14:paraId="27ED0F9C" w14:textId="77777777" w:rsidR="00044D26" w:rsidRDefault="00044D26" w:rsidP="00486838">
                              <w:pPr>
                                <w:rPr>
                                  <w:rFonts w:eastAsia="Times New Roman"/>
                                </w:rPr>
                              </w:pPr>
                            </w:p>
                          </w:txbxContent>
                        </v:textbox>
                      </v:oval>
                    </v:group>
                    <v:group id="Group 2135" o:spid="_x0000_s1924" style="position:absolute;left:6338432;top:1477897;width:212668;height:134932" coordorigin="6338432,1477897" coordsize="212668,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nLKxwAAAN0AAAAPAAAAZHJzL2Rvd25yZXYueG1sRI9Pa8JAFMTvBb/D8oTe&#10;6iaGlBJdRURLD6FQLZTeHtlnEsy+Ddk1f759tyB4HGbmN8x6O5pG9NS52rKCeBGBIC6srrlU8H0+&#10;vryBcB5ZY2OZFEzkYLuZPa0x03bgL+pPvhQBwi5DBZX3bSalKyoy6Ba2JQ7exXYGfZBdKXWHQ4Cb&#10;Ri6j6FUarDksVNjSvqLieroZBe8DDrskPvT59bKffs/p508ek1LP83G3AuFp9I/wvf2hFSzjJIX/&#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nLKxwAAAN0A&#10;AAAPAAAAAAAAAAAAAAAAAKkCAABkcnMvZG93bnJldi54bWxQSwUGAAAAAAQABAD6AAAAnQMAAAAA&#10;">
                      <v:oval id="Oval 2136" o:spid="_x0000_s1925" style="position:absolute;left:6338432;top:1536632;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T4PxAAA&#10;AN0AAAAPAAAAZHJzL2Rvd25yZXYueG1sRI9Bi8IwFITvgv8hvIW9aVqFKl2jVEFQFg9W2fOjedsW&#10;m5fSRNv99xtB8DjMzDfMajOYRjyoc7VlBfE0AkFcWF1zqeB62U+WIJxH1thYJgV/5GCzHo9WmGrb&#10;85keuS9FgLBLUUHlfZtK6YqKDLqpbYmD92s7gz7IrpS6wz7ATSNnUZRIgzWHhQpb2lVU3PK7UaCv&#10;25+4z07JcLq543dyXJTZbqHU58eQfYHwNPh3+NU+aAWzeJ7A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0+D8QAAADdAAAADwAAAAAAAAAAAAAAAACXAgAAZHJzL2Rv&#10;d25yZXYueG1sUEsFBgAAAAAEAAQA9QAAAIgDAAAAAA==&#10;" fillcolor="white [3212]" strokecolor="black [3213]">
                        <v:shadow on="t" opacity="22936f" mv:blur="40000f" origin=",.5" offset="0,23000emu"/>
                        <v:textbox>
                          <w:txbxContent>
                            <w:p w14:paraId="6378AA86" w14:textId="77777777" w:rsidR="00044D26" w:rsidRDefault="00044D26" w:rsidP="00486838">
                              <w:pPr>
                                <w:rPr>
                                  <w:rFonts w:eastAsia="Times New Roman"/>
                                </w:rPr>
                              </w:pPr>
                            </w:p>
                          </w:txbxContent>
                        </v:textbox>
                      </v:oval>
                      <v:oval id="Oval 2137" o:spid="_x0000_s1926" style="position:absolute;left:6444765;top:1477897;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1kxwAA&#10;AN0AAAAPAAAAZHJzL2Rvd25yZXYueG1sRI9ba8JAFITfC/6H5Qh9KWaj1kuiq5RKoT7WC/h4yB6T&#10;2OzZkF1j8u+7hUIfh5n5hllvO1OJlhpXWlYwjmIQxJnVJecKTseP0RKE88gaK8ukoCcH283gaY2p&#10;tg/+ovbgcxEg7FJUUHhfp1K6rCCDLrI1cfCutjHog2xyqRt8BLip5CSO59JgyWGhwJreC8q+D3ej&#10;4NImp/tul5ynry9uNvO3dt/3UqnnYfe2AuGp8//hv/anVjAZTxfw+yY8Ab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GtZMcAAADdAAAADwAAAAAAAAAAAAAAAACXAgAAZHJz&#10;L2Rvd25yZXYueG1sUEsFBgAAAAAEAAQA9QAAAIsDAAAAAA==&#10;" fillcolor="green" strokecolor="black [3213]">
                        <v:shadow on="t" opacity="22936f" mv:blur="40000f" origin=",.5" offset="0,23000emu"/>
                        <v:textbox>
                          <w:txbxContent>
                            <w:p w14:paraId="5F62A7B6" w14:textId="77777777" w:rsidR="00044D26" w:rsidRDefault="00044D26" w:rsidP="00486838">
                              <w:pPr>
                                <w:rPr>
                                  <w:rFonts w:eastAsia="Times New Roman"/>
                                </w:rPr>
                              </w:pPr>
                            </w:p>
                          </w:txbxContent>
                        </v:textbox>
                      </v:oval>
                    </v:group>
                    <v:group id="Group 2138" o:spid="_x0000_s1927" style="position:absolute;left:6355889;top:276213;width:212668;height:133344" coordorigin="6355889,276213" coordsize="212668,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C91UwwAAAN0AAAAPAAAAZHJzL2Rvd25yZXYueG1sRE/LasJAFN0X/IfhCu7q&#10;JEpLiY5BxIqLUKgWxN0lc01CMndCZprH3zuLQpeH896mo2lET52rLCuIlxEI4tzqigsFP9fP1w8Q&#10;ziNrbCyTgokcpLvZyxYTbQf+pv7iCxFC2CWooPS+TaR0eUkG3dK2xIF72M6gD7ArpO5wCOGmkaso&#10;epcGKw4NJbZ0KCmvL79GwWnAYb+Oj31WPw7T/fr2dctiUmoxH/cbEJ5G/y/+c5+1glW8DnP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AL3VTDAAAA3QAAAA8A&#10;AAAAAAAAAAAAAAAAqQIAAGRycy9kb3ducmV2LnhtbFBLBQYAAAAABAAEAPoAAACZAwAAAAA=&#10;">
                      <v:oval id="Oval 2139" o:spid="_x0000_s1928" style="position:absolute;left:6355889;top:33336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qp9xQAA&#10;AN0AAAAPAAAAZHJzL2Rvd25yZXYueG1sRI9Bi8IwFITvC/6H8ARva1qFulajdAVBWTzoiudH82yL&#10;zUtpsrb+e7MgeBxm5htmue5NLe7UusqygngcgSDOra64UHD+3X5+gXAeWWNtmRQ8yMF6NfhYYqpt&#10;x0e6n3whAoRdigpK75tUSpeXZNCNbUMcvKttDfog20LqFrsAN7WcRFEiDVYcFkpsaFNSfjv9GQX6&#10;/H2Ju+yQ9Ieb2/8k+1mRbWZKjYZ9tgDhqffv8Ku90wom8XQO/2/C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Sqn3FAAAA3QAAAA8AAAAAAAAAAAAAAAAAlwIAAGRycy9k&#10;b3ducmV2LnhtbFBLBQYAAAAABAAEAPUAAACJAwAAAAA=&#10;" fillcolor="white [3212]" strokecolor="black [3213]">
                        <v:shadow on="t" opacity="22936f" mv:blur="40000f" origin=",.5" offset="0,23000emu"/>
                        <v:textbox>
                          <w:txbxContent>
                            <w:p w14:paraId="40C5A32D" w14:textId="77777777" w:rsidR="00044D26" w:rsidRDefault="00044D26" w:rsidP="00486838">
                              <w:pPr>
                                <w:rPr>
                                  <w:rFonts w:eastAsia="Times New Roman"/>
                                </w:rPr>
                              </w:pPr>
                            </w:p>
                          </w:txbxContent>
                        </v:textbox>
                      </v:oval>
                      <v:oval id="Oval 2140" o:spid="_x0000_s1929" style="position:absolute;left:6462223;top:276213;width:106334;height:1063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kZtwQAA&#10;AN0AAAAPAAAAZHJzL2Rvd25yZXYueG1sRE/LisIwFN0L/kO4wmxEU59oNYqMCDNLX+Dy0lzbanNT&#10;mljbv58sBlweznu9bUwhaqpcblnBaBiBIE6szjlVcDkfBgsQziNrLCyTgpYcbDfdzhpjbd98pPrk&#10;UxFC2MWoIPO+jKV0SUYG3dCWxIG728qgD7BKpa7wHcJNIcdRNJcGcw4NGZb0nVHyPL2Mglu9vLz2&#10;++V1Mu272cw/6t+2lUp99ZrdCoSnxn/E/+4frWA8mob94U14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5GbcEAAADdAAAADwAAAAAAAAAAAAAAAACXAgAAZHJzL2Rvd25y&#10;ZXYueG1sUEsFBgAAAAAEAAQA9QAAAIUDAAAAAA==&#10;" fillcolor="green" strokecolor="black [3213]">
                        <v:shadow on="t" opacity="22936f" mv:blur="40000f" origin=",.5" offset="0,23000emu"/>
                        <v:textbox>
                          <w:txbxContent>
                            <w:p w14:paraId="39E1C625" w14:textId="77777777" w:rsidR="00044D26" w:rsidRDefault="00044D26" w:rsidP="00486838">
                              <w:pPr>
                                <w:rPr>
                                  <w:rFonts w:eastAsia="Times New Roman"/>
                                </w:rPr>
                              </w:pPr>
                            </w:p>
                          </w:txbxContent>
                        </v:textbox>
                      </v:oval>
                    </v:group>
                    <v:group id="Group 2141" o:spid="_x0000_s1930" style="position:absolute;left:4732313;top:728630;width:214255;height:134932" coordorigin="4732313,728630"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Nwe0xgAAAN0AAAAPAAAAZHJzL2Rvd25yZXYueG1sRI9Pa8JAFMTvBb/D8oTe&#10;6ma1FYmuIqKlByn4B8TbI/tMgtm3Ibsm8dt3C4Ueh5n5DbNY9bYSLTW+dKxBjRIQxJkzJecazqfd&#10;2wyED8gGK8ek4UkeVsvBywJT4zo+UHsMuYgQ9ilqKEKoUyl9VpBFP3I1cfRurrEYomxyaRrsItxW&#10;cpwkU2mx5LhQYE2bgrL78WE1fHbYrSdq2+7vt83zevr4vuwVaf067NdzEIH68B/+a38ZDWP1r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k3B7TGAAAA3QAA&#10;AA8AAAAAAAAAAAAAAAAAqQIAAGRycy9kb3ducmV2LnhtbFBLBQYAAAAABAAEAPoAAACcAwAAAAA=&#10;">
                      <v:oval id="Oval 2142" o:spid="_x0000_s1931" style="position:absolute;left:4732313;top:78736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EtxxAAA&#10;AN0AAAAPAAAAZHJzL2Rvd25yZXYueG1sRI9Bi8IwFITvC/6H8ARva9oidalGqcKCIh7WFc+P5tkW&#10;m5fSZG3990YQ9jjMzDfMcj2YRtypc7VlBfE0AkFcWF1zqeD8+/35BcJ5ZI2NZVLwIAfr1ehjiZm2&#10;Pf/Q/eRLESDsMlRQed9mUrqiIoNualvi4F1tZ9AH2ZVSd9gHuGlkEkWpNFhzWKiwpW1Fxe30ZxTo&#10;8+YS9/kxHY43tz+k+3mZb+dKTcZDvgDhafD/4Xd7pxUk8SyB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3BLccQAAADdAAAADwAAAAAAAAAAAAAAAACXAgAAZHJzL2Rv&#10;d25yZXYueG1sUEsFBgAAAAAEAAQA9QAAAIgDAAAAAA==&#10;" fillcolor="white [3212]" strokecolor="black [3213]">
                        <v:shadow on="t" opacity="22936f" mv:blur="40000f" origin=",.5" offset="0,23000emu"/>
                        <v:textbox>
                          <w:txbxContent>
                            <w:p w14:paraId="0902AE24" w14:textId="77777777" w:rsidR="00044D26" w:rsidRDefault="00044D26" w:rsidP="00486838">
                              <w:pPr>
                                <w:rPr>
                                  <w:rFonts w:eastAsia="Times New Roman"/>
                                </w:rPr>
                              </w:pPr>
                            </w:p>
                          </w:txbxContent>
                        </v:textbox>
                      </v:oval>
                      <v:oval id="Oval 2143" o:spid="_x0000_s1932" style="position:absolute;left:4838647;top:728630;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gaxQAA&#10;AN0AAAAPAAAAZHJzL2Rvd25yZXYueG1sRI9Pi8IwFMTvwn6H8Ba8iKb+RatRFmVBj+sqeHw0z7Zu&#10;81KaWNtvvxEEj8PM/IZZbRpTiJoql1tWMBxEIIgTq3NOFZx+v/tzEM4jaywsk4KWHGzWH50Vxto+&#10;+Ifqo09FgLCLUUHmfRlL6ZKMDLqBLYmDd7WVQR9klUpd4SPATSFHUTSTBnMOCxmWtM0o+TvejYJL&#10;vTjdd7vFeTzpuenU3+pD20qlup/N1xKEp8a/w6/2XisYDSdjeL4JT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82BrFAAAA3QAAAA8AAAAAAAAAAAAAAAAAlwIAAGRycy9k&#10;b3ducmV2LnhtbFBLBQYAAAAABAAEAPUAAACJAwAAAAA=&#10;" fillcolor="green" strokecolor="black [3213]">
                        <v:shadow on="t" opacity="22936f" mv:blur="40000f" origin=",.5" offset="0,23000emu"/>
                        <v:textbox>
                          <w:txbxContent>
                            <w:p w14:paraId="7EB03C72" w14:textId="77777777" w:rsidR="00044D26" w:rsidRDefault="00044D26" w:rsidP="00486838">
                              <w:pPr>
                                <w:rPr>
                                  <w:rFonts w:eastAsia="Times New Roman"/>
                                </w:rPr>
                              </w:pPr>
                            </w:p>
                          </w:txbxContent>
                        </v:textbox>
                      </v:oval>
                    </v:group>
                    <v:group id="Group 2144" o:spid="_x0000_s1933" style="position:absolute;left:4735488;top:1330266;width:212669;height:134931" coordorigin="4735488,1330266" coordsize="212669,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QKQsxQAAAN0AAAAPAAAAZHJzL2Rvd25yZXYueG1sRI9Bi8IwFITvwv6H8IS9&#10;aVpXZalGEVmXPYigLoi3R/Nsi81LaWJb/70RBI/DzHzDzJedKUVDtSssK4iHEQji1OqCMwX/x83g&#10;G4TzyBpLy6TgTg6Wi4/eHBNtW95Tc/CZCBB2CSrIva8SKV2ak0E3tBVx8C62NuiDrDOpa2wD3JRy&#10;FEVTabDgsJBjReuc0uvhZhT8ttiuvuKfZnu9rO/n42R32sak1Ge/W81AeOr8O/xq/2kFo3g8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UCkLMUAAADdAAAA&#10;DwAAAAAAAAAAAAAAAACpAgAAZHJzL2Rvd25yZXYueG1sUEsFBgAAAAAEAAQA+gAAAJsDAAAAAA==&#10;">
                      <v:oval id="Oval 2145" o:spid="_x0000_s1934" style="position:absolute;left:4735488;top:138900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dMFxQAA&#10;AN0AAAAPAAAAZHJzL2Rvd25yZXYueG1sRI9Pi8IwFMTvC36H8ARva1pxq1SjVEFYWTz4B8+P5tkW&#10;m5fSRNv99psFweMwM79hluve1OJJrassK4jHEQji3OqKCwWX8+5zDsJ5ZI21ZVLwSw7Wq8HHElNt&#10;Oz7S8+QLESDsUlRQet+kUrq8JINubBvi4N1sa9AH2RZSt9gFuKnlJIoSabDisFBiQ9uS8vvpYRTo&#10;y+Yad9kh6Q93t/9J9rMi286UGg37bAHCU+/f4Vf7WyuYxNMv+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Z0wXFAAAA3QAAAA8AAAAAAAAAAAAAAAAAlwIAAGRycy9k&#10;b3ducmV2LnhtbFBLBQYAAAAABAAEAPUAAACJAwAAAAA=&#10;" fillcolor="white [3212]" strokecolor="black [3213]">
                        <v:shadow on="t" opacity="22936f" mv:blur="40000f" origin=",.5" offset="0,23000emu"/>
                        <v:textbox>
                          <w:txbxContent>
                            <w:p w14:paraId="448ABFC4" w14:textId="77777777" w:rsidR="00044D26" w:rsidRDefault="00044D26" w:rsidP="00486838">
                              <w:pPr>
                                <w:rPr>
                                  <w:rFonts w:eastAsia="Times New Roman"/>
                                </w:rPr>
                              </w:pPr>
                            </w:p>
                          </w:txbxContent>
                        </v:textbox>
                      </v:oval>
                      <v:oval id="Oval 2146" o:spid="_x0000_s1935" style="position:absolute;left:4841822;top:1330266;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3uCxwAA&#10;AN0AAAAPAAAAZHJzL2Rvd25yZXYueG1sRI9Ba8JAFITvhf6H5RW8FLPRqpg0GykVwR5rFTw+sq9J&#10;2uzbkF1j8u+7QsHjMDPfMNlmMI3oqXO1ZQWzKAZBXFhdc6ng+LWbrkE4j6yxsUwKRnKwyR8fMky1&#10;vfIn9QdfigBhl6KCyvs2ldIVFRl0kW2Jg/dtO4M+yK6UusNrgJtGzuN4JQ3WHBYqbOm9ouL3cDEK&#10;zn1yvGy3yell8eyWS//Tf4yjVGryNLy9gvA0+Hv4v73XCuazxQpub8IT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Yt7gscAAADdAAAADwAAAAAAAAAAAAAAAACXAgAAZHJz&#10;L2Rvd25yZXYueG1sUEsFBgAAAAAEAAQA9QAAAIsDAAAAAA==&#10;" fillcolor="green" strokecolor="black [3213]">
                        <v:shadow on="t" opacity="22936f" mv:blur="40000f" origin=",.5" offset="0,23000emu"/>
                        <v:textbox>
                          <w:txbxContent>
                            <w:p w14:paraId="7FD3B7E5" w14:textId="77777777" w:rsidR="00044D26" w:rsidRDefault="00044D26" w:rsidP="00486838">
                              <w:pPr>
                                <w:rPr>
                                  <w:rFonts w:eastAsia="Times New Roman"/>
                                </w:rPr>
                              </w:pPr>
                            </w:p>
                          </w:txbxContent>
                        </v:textbox>
                      </v:oval>
                    </v:group>
                    <v:group id="Group 2147" o:spid="_x0000_s1936" style="position:absolute;left:4752945;top:128581;width:212669;height:134932" coordorigin="4752945,128581" coordsize="212669,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kjpbxgAAAN0AAAAPAAAAZHJzL2Rvd25yZXYueG1sRI9Pa8JAFMTvgt9heYK3&#10;uol/S3QVEZUepFAtlN4e2WcSzL4N2TWJ374rFDwOM/MbZrXpTCkaql1hWUE8ikAQp1YXnCn4vhze&#10;3kE4j6yxtEwKHuRgs+73Vpho2/IXNWefiQBhl6CC3PsqkdKlORl0I1sRB+9qa4M+yDqTusY2wE0p&#10;x1E0lwYLDgs5VrTLKb2d70bBscV2O4n3zel23T1+L7PPn1NMSg0H3XYJwlPnX+H/9odWMI6n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SOlvGAAAA3QAA&#10;AA8AAAAAAAAAAAAAAAAAqQIAAGRycy9kb3ducmV2LnhtbFBLBQYAAAAABAAEAPoAAACcAwAAAAA=&#10;">
                      <v:oval id="Oval 2148" o:spid="_x0000_s1937" style="position:absolute;left:4752945;top:187316;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HybwgAA&#10;AN0AAAAPAAAAZHJzL2Rvd25yZXYueG1sRE/LisIwFN0L/kO4wuw0rQx1qKbSEQRFXPhg1pfm2pY2&#10;N6XJ2M7fTxaCy8N5b7ajacWTeldbVhAvIhDEhdU1lwrut/38C4TzyBpby6Tgjxxss+lkg6m2A1/o&#10;efWlCCHsUlRQed+lUrqiIoNuYTviwD1sb9AH2JdS9ziEcNPKZRQl0mDNoaHCjnYVFc311yjQ9++f&#10;eMjPyXhu3PGUHFdlvlsp9TEb8zUIT6N/i1/ug1awjD/D3PAmPAG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YfJvCAAAA3QAAAA8AAAAAAAAAAAAAAAAAlwIAAGRycy9kb3du&#10;cmV2LnhtbFBLBQYAAAAABAAEAPUAAACGAwAAAAA=&#10;" fillcolor="white [3212]" strokecolor="black [3213]">
                        <v:shadow on="t" opacity="22936f" mv:blur="40000f" origin=",.5" offset="0,23000emu"/>
                        <v:textbox>
                          <w:txbxContent>
                            <w:p w14:paraId="36E16245" w14:textId="77777777" w:rsidR="00044D26" w:rsidRDefault="00044D26" w:rsidP="00486838">
                              <w:pPr>
                                <w:rPr>
                                  <w:rFonts w:eastAsia="Times New Roman"/>
                                </w:rPr>
                              </w:pPr>
                            </w:p>
                          </w:txbxContent>
                        </v:textbox>
                      </v:oval>
                      <v:oval id="Oval 2149" o:spid="_x0000_s1938" style="position:absolute;left:4859280;top:128581;width:106334;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O/wxgAA&#10;AN0AAAAPAAAAZHJzL2Rvd25yZXYueG1sRI9Ba8JAFITvBf/D8oReim60Kia6iiiFemxU8PjIPpO0&#10;2bchu8bk33cLQo/DzHzDrLedqURLjSstK5iMIxDEmdUl5wrOp4/REoTzyBory6SgJwfbzeBljYm2&#10;D/6iNvW5CBB2CSoovK8TKV1WkEE3tjVx8G62MeiDbHKpG3wEuKnkNIoW0mDJYaHAmvYFZT/p3Si4&#10;tvH5fjjEl/fZm5vP/Xd77Hup1Ouw261AeOr8f/jZ/tQKppNZDH9vwhO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FO/wxgAAAN0AAAAPAAAAAAAAAAAAAAAAAJcCAABkcnMv&#10;ZG93bnJldi54bWxQSwUGAAAAAAQABAD1AAAAigMAAAAA&#10;" fillcolor="green" strokecolor="black [3213]">
                        <v:shadow on="t" opacity="22936f" mv:blur="40000f" origin=",.5" offset="0,23000emu"/>
                        <v:textbox>
                          <w:txbxContent>
                            <w:p w14:paraId="79EA278B" w14:textId="77777777" w:rsidR="00044D26" w:rsidRDefault="00044D26" w:rsidP="00486838">
                              <w:pPr>
                                <w:rPr>
                                  <w:rFonts w:eastAsia="Times New Roman"/>
                                </w:rPr>
                              </w:pPr>
                            </w:p>
                          </w:txbxContent>
                        </v:textbox>
                      </v:oval>
                    </v:group>
                    <v:group id="Group 2150" o:spid="_x0000_s1939" style="position:absolute;left:8031839;top:738154;width:212669;height:134932" coordorigin="8031839,738154" coordsize="212669,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ojTywwAAAN0AAAAPAAAAZHJzL2Rvd25yZXYueG1sRE/LisIwFN0L8w/hCrPT&#10;tA6KVFMRGYdZiOADhtldmtsHNjeliW39e7MQXB7Oe70ZTC06al1lWUE8jUAQZ1ZXXCi4XvaTJQjn&#10;kTXWlknBgxxs0o/RGhNtez5Rd/aFCCHsElRQet8kUrqsJINuahviwOW2NegDbAupW+xDuKnlLIoW&#10;0mDFoaHEhnYlZbfz3Sj46bHffsXf3eGW7x7/l/nx7xCTUp/jYbsC4Wnwb/HL/asVzOJ52B/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OiNPLDAAAA3QAAAA8A&#10;AAAAAAAAAAAAAAAAqQIAAGRycy9kb3ducmV2LnhtbFBLBQYAAAAABAAEAPoAAACZAwAAAAA=&#10;">
                      <v:oval id="Oval 2151" o:spid="_x0000_s1940" style="position:absolute;left:8031839;top:796889;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0PbxAAA&#10;AN0AAAAPAAAAZHJzL2Rvd25yZXYueG1sRI9Bi8IwFITvgv8hvIW9aVrBKl2jVEFQFg9W2fOjedsW&#10;m5fSRNv99xtB8DjMzDfMajOYRjyoc7VlBfE0AkFcWF1zqeB62U+WIJxH1thYJgV/5GCzHo9WmGrb&#10;85keuS9FgLBLUUHlfZtK6YqKDLqpbYmD92s7gz7IrpS6wz7ATSNnUZRIgzWHhQpb2lVU3PK7UaCv&#10;25+4z07JcLq543dyXJTZbqHU58eQfYHwNPh3+NU+aAWzeB7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ntD28QAAADdAAAADwAAAAAAAAAAAAAAAACXAgAAZHJzL2Rv&#10;d25yZXYueG1sUEsFBgAAAAAEAAQA9QAAAIgDAAAAAA==&#10;" fillcolor="white [3212]" strokecolor="black [3213]">
                        <v:shadow on="t" opacity="22936f" mv:blur="40000f" origin=",.5" offset="0,23000emu"/>
                        <v:textbox>
                          <w:txbxContent>
                            <w:p w14:paraId="29CFE755" w14:textId="77777777" w:rsidR="00044D26" w:rsidRDefault="00044D26" w:rsidP="00486838">
                              <w:pPr>
                                <w:rPr>
                                  <w:rFonts w:eastAsia="Times New Roman"/>
                                </w:rPr>
                              </w:pPr>
                            </w:p>
                          </w:txbxContent>
                        </v:textbox>
                      </v:oval>
                      <v:oval id="Oval 2152" o:spid="_x0000_s1941" style="position:absolute;left:8138174;top:738154;width:106334;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etcxgAA&#10;AN0AAAAPAAAAZHJzL2Rvd25yZXYueG1sRI9Pa8JAFMTvQr/D8gq9SN0YTanRVUpFsEf/gcdH9jWJ&#10;zb4N2TUm394tCB6HmfkNs1h1phItNa60rGA8ikAQZ1aXnCs4HjbvnyCcR9ZYWSYFPTlYLV8GC0y1&#10;vfGO2r3PRYCwS1FB4X2dSumyggy6ka2Jg/drG4M+yCaXusFbgJtKxlH0IQ2WHBYKrOm7oOxvfzUK&#10;zu3seF2vZ6fJdOiSxF/an76XSr29dl9zEJ46/ww/2lutIB4nMfy/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aetcxgAAAN0AAAAPAAAAAAAAAAAAAAAAAJcCAABkcnMv&#10;ZG93bnJldi54bWxQSwUGAAAAAAQABAD1AAAAigMAAAAA&#10;" fillcolor="green" strokecolor="black [3213]">
                        <v:shadow on="t" opacity="22936f" mv:blur="40000f" origin=",.5" offset="0,23000emu"/>
                        <v:textbox>
                          <w:txbxContent>
                            <w:p w14:paraId="66F00A83" w14:textId="77777777" w:rsidR="00044D26" w:rsidRDefault="00044D26" w:rsidP="00486838">
                              <w:pPr>
                                <w:rPr>
                                  <w:rFonts w:eastAsia="Times New Roman"/>
                                </w:rPr>
                              </w:pPr>
                            </w:p>
                          </w:txbxContent>
                        </v:textbox>
                      </v:oval>
                    </v:group>
                    <v:group id="Group 2153" o:spid="_x0000_s1942" style="position:absolute;left:8033427;top:1341378;width:214255;height:133344" coordorigin="8033427,1341378" coordsize="214255,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cKqFxwAAAN0AAAAPAAAAZHJzL2Rvd25yZXYueG1sRI9Pa8JAFMTvBb/D8oTe&#10;6iaGlBJdRURLD6FQLZTeHtlnEsy+Ddk1f759tyB4HGbmN8x6O5pG9NS52rKCeBGBIC6srrlU8H0+&#10;vryBcB5ZY2OZFEzkYLuZPa0x03bgL+pPvhQBwi5DBZX3bSalKyoy6Ba2JQ7exXYGfZBdKXWHQ4Cb&#10;Ri6j6FUarDksVNjSvqLieroZBe8DDrskPvT59bKffs/p508ek1LP83G3AuFp9I/wvf2hFSzjNIH/&#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DcKqFxwAAAN0A&#10;AAAPAAAAAAAAAAAAAAAAAKkCAABkcnMvZG93bnJldi54bWxQSwUGAAAAAAQABAD6AAAAnQMAAAAA&#10;">
                      <v:oval id="Oval 2154" o:spid="_x0000_s1943" style="position:absolute;left:8033427;top:139852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OBDxQAA&#10;AN0AAAAPAAAAZHJzL2Rvd25yZXYueG1sRI9Pi8IwFMTvC36H8ARva1pxq1SjVEFYWTz4B8+P5tkW&#10;m5fSRNv99psFweMwM79hluve1OJJrassK4jHEQji3OqKCwWX8+5zDsJ5ZI21ZVLwSw7Wq8HHElNt&#10;Oz7S8+QLESDsUlRQet+kUrq8JINubBvi4N1sa9AH2RZSt9gFuKnlJIoSabDisFBiQ9uS8vvpYRTo&#10;y+Yad9kh6Q93t/9J9rMi286UGg37bAHCU+/f4Vf7WyuYxF9T+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M4EPFAAAA3QAAAA8AAAAAAAAAAAAAAAAAlwIAAGRycy9k&#10;b3ducmV2LnhtbFBLBQYAAAAABAAEAPUAAACJAwAAAAA=&#10;" fillcolor="white [3212]" strokecolor="black [3213]">
                        <v:shadow on="t" opacity="22936f" mv:blur="40000f" origin=",.5" offset="0,23000emu"/>
                        <v:textbox>
                          <w:txbxContent>
                            <w:p w14:paraId="484233EB" w14:textId="77777777" w:rsidR="00044D26" w:rsidRDefault="00044D26" w:rsidP="00486838">
                              <w:pPr>
                                <w:rPr>
                                  <w:rFonts w:eastAsia="Times New Roman"/>
                                </w:rPr>
                              </w:pPr>
                            </w:p>
                          </w:txbxContent>
                        </v:textbox>
                      </v:oval>
                      <v:oval id="Oval 2155" o:spid="_x0000_s1944" style="position:absolute;left:8139761;top:1341378;width:107921;height:106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HMoxgAA&#10;AN0AAAAPAAAAZHJzL2Rvd25yZXYueG1sRI9Ba8JAFITvgv9heYVepG60pjRpVpFKoR6NFnp8ZF+T&#10;tNm3IbvG5N93BcHjMDPfMNlmMI3oqXO1ZQWLeQSCuLC65lLB6fjx9ArCeWSNjWVSMJKDzXo6yTDV&#10;9sIH6nNfigBhl6KCyvs2ldIVFRl0c9sSB+/HdgZ9kF0pdYeXADeNXEbRizRYc1iosKX3ioq//GwU&#10;fPfJ6bzbJV/Pq5mLY//b78dRKvX4MGzfQHga/D18a39qBctFHMP1TXgC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gHMoxgAAAN0AAAAPAAAAAAAAAAAAAAAAAJcCAABkcnMv&#10;ZG93bnJldi54bWxQSwUGAAAAAAQABAD1AAAAigMAAAAA&#10;" fillcolor="green" strokecolor="black [3213]">
                        <v:shadow on="t" opacity="22936f" mv:blur="40000f" origin=",.5" offset="0,23000emu"/>
                        <v:textbox>
                          <w:txbxContent>
                            <w:p w14:paraId="45285302" w14:textId="77777777" w:rsidR="00044D26" w:rsidRDefault="00044D26" w:rsidP="00486838">
                              <w:pPr>
                                <w:rPr>
                                  <w:rFonts w:eastAsia="Times New Roman"/>
                                </w:rPr>
                              </w:pPr>
                            </w:p>
                          </w:txbxContent>
                        </v:textbox>
                      </v:oval>
                    </v:group>
                    <v:group id="Group 2156" o:spid="_x0000_s1945" style="position:absolute;left:8050884;top:138106;width:214256;height:134932" coordorigin="8050884,138106"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BwkdxQAAAN0AAAAPAAAAZHJzL2Rvd25yZXYueG1sRI9Bi8IwFITvC/sfwlvw&#10;tqZVlKVrFJFVPIhgXRBvj+bZFpuX0sS2/nsjCB6HmfmGmS16U4mWGldaVhAPIxDEmdUl5wr+j+vv&#10;HxDOI2usLJOCOzlYzD8/Zpho2/GB2tTnIkDYJaig8L5OpHRZQQbd0NbEwbvYxqAPssmlbrALcFPJ&#10;URRNpcGSw0KBNa0Kyq7pzSjYdNgtx/Ffu7teVvfzcbI/7WJSavDVL39BeOr9O/xqb7WCUTyZwv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cJHcUAAADdAAAA&#10;DwAAAAAAAAAAAAAAAACpAgAAZHJzL2Rvd25yZXYueG1sUEsFBgAAAAAEAAQA+gAAAJsDAAAAAA==&#10;">
                      <v:oval id="Oval 2157" o:spid="_x0000_s1946" style="position:absolute;left:8050884;top:196841;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n40xAAA&#10;AN0AAAAPAAAAZHJzL2Rvd25yZXYueG1sRI9Bi8IwFITvC/6H8ARva1rBdqlGqcKCIh7WFc+P5tkW&#10;m5fSZG3990YQ9jjMzDfMcj2YRtypc7VlBfE0AkFcWF1zqeD8+/35BcJ5ZI2NZVLwIAfr1ehjiZm2&#10;Pf/Q/eRLESDsMlRQed9mUrqiIoNualvi4F1tZ9AH2ZVSd9gHuGnkLIoSabDmsFBhS9uKitvpzyjQ&#10;580l7vNjMhxvbn9I9mmZb1OlJuMhX4DwNPj/8Lu90wpm8TyF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5+NMQAAADdAAAADwAAAAAAAAAAAAAAAACXAgAAZHJzL2Rv&#10;d25yZXYueG1sUEsFBgAAAAAEAAQA9QAAAIgDAAAAAA==&#10;" fillcolor="white [3212]" strokecolor="black [3213]">
                        <v:shadow on="t" opacity="22936f" mv:blur="40000f" origin=",.5" offset="0,23000emu"/>
                        <v:textbox>
                          <w:txbxContent>
                            <w:p w14:paraId="5FCB78E0" w14:textId="77777777" w:rsidR="00044D26" w:rsidRDefault="00044D26" w:rsidP="00486838">
                              <w:pPr>
                                <w:rPr>
                                  <w:rFonts w:eastAsia="Times New Roman"/>
                                </w:rPr>
                              </w:pPr>
                            </w:p>
                          </w:txbxContent>
                        </v:textbox>
                      </v:oval>
                      <v:oval id="Oval 2158" o:spid="_x0000_s1947" style="position:absolute;left:8157219;top:138106;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dy2wgAA&#10;AN0AAAAPAAAAZHJzL2Rvd25yZXYueG1sRE/LisIwFN0P+A/hCm4GTdWpaDWKKMLMcnyAy0tzbavN&#10;TWlibf/eLAZmeTjv1aY1pWiodoVlBeNRBII4tbrgTMH5dBjOQTiPrLG0TAo6crBZ9z5WmGj74l9q&#10;jj4TIYRdggpy76tESpfmZNCNbEUcuJutDfoA60zqGl8h3JRyEkUzabDg0JBjRbuc0sfxaRRcm8X5&#10;ud8vLtOvTxfH/t78dJ1UatBvt0sQnlr/L/5zf2sFk3Ec5oY34QnI9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B3LbCAAAA3QAAAA8AAAAAAAAAAAAAAAAAlwIAAGRycy9kb3du&#10;cmV2LnhtbFBLBQYAAAAABAAEAPUAAACGAwAAAAA=&#10;" fillcolor="green" strokecolor="black [3213]">
                        <v:shadow on="t" opacity="22936f" mv:blur="40000f" origin=",.5" offset="0,23000emu"/>
                        <v:textbox>
                          <w:txbxContent>
                            <w:p w14:paraId="5660B8D0" w14:textId="77777777" w:rsidR="00044D26" w:rsidRDefault="00044D26" w:rsidP="00486838">
                              <w:pPr>
                                <w:rPr>
                                  <w:rFonts w:eastAsia="Times New Roman"/>
                                </w:rPr>
                              </w:pPr>
                            </w:p>
                          </w:txbxContent>
                        </v:textbox>
                      </v:oval>
                    </v:group>
                    <v:group id="Group 2159" o:spid="_x0000_s1948" style="position:absolute;left:8227050;top:2096994;width:212669;height:134932" coordorigin="8227050,2096994" coordsize="212669,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mJ1vxQAAAN0AAAAPAAAAZHJzL2Rvd25yZXYueG1sRI9Bi8IwFITvwv6H8IS9&#10;aVoXxa1GEVmXPYigLoi3R/Nsi81LaWJb/70RBI/DzHzDzJedKUVDtSssK4iHEQji1OqCMwX/x81g&#10;CsJ5ZI2lZVJwJwfLxUdvjom2Le+pOfhMBAi7BBXk3leJlC7NyaAb2oo4eBdbG/RB1pnUNbYBbko5&#10;iqKJNFhwWMixonVO6fVwMwp+W2xXX/FPs71e1vfzcbw7bWNS6rPfrWYgPHX+HX61/7SCUTz+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idb8UAAADdAAAA&#10;DwAAAAAAAAAAAAAAAACpAgAAZHJzL2Rvd25yZXYueG1sUEsFBgAAAAAEAAQA+gAAAJsDAAAAAA==&#10;">
                      <v:oval id="Oval 2160" o:spid="_x0000_s1949" style="position:absolute;left:8227050;top:2155729;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yz9wgAA&#10;AN0AAAAPAAAAZHJzL2Rvd25yZXYueG1sRE9Na4NAEL0H+h+WCfSWrOagxWYNJlCoFA+10vPgTlV0&#10;Z8XdRvvvu4dCj4/3fb5sZhJ3WtxgWUF8jEAQt1YP3CloPl4OTyCcR9Y4WSYFP+Tgkj/szphpu/I7&#10;3WvfiRDCLkMFvfdzJqVrezLojnYmDtyXXQz6AJdO6gXXEG4meYqiRBocODT0ONOtp3asv40C3Vw/&#10;47Wokq0aXfmWlGlX3FKlHvdb8QzC0+b/xX/uV63gFCdhf3gTno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bLP3CAAAA3QAAAA8AAAAAAAAAAAAAAAAAlwIAAGRycy9kb3du&#10;cmV2LnhtbFBLBQYAAAAABAAEAPUAAACGAwAAAAA=&#10;" fillcolor="white [3212]" strokecolor="black [3213]">
                        <v:shadow on="t" opacity="22936f" mv:blur="40000f" origin=",.5" offset="0,23000emu"/>
                        <v:textbox>
                          <w:txbxContent>
                            <w:p w14:paraId="0777C960" w14:textId="77777777" w:rsidR="00044D26" w:rsidRDefault="00044D26" w:rsidP="00486838">
                              <w:pPr>
                                <w:rPr>
                                  <w:rFonts w:eastAsia="Times New Roman"/>
                                </w:rPr>
                              </w:pPr>
                            </w:p>
                          </w:txbxContent>
                        </v:textbox>
                      </v:oval>
                      <v:oval id="Oval 2161" o:spid="_x0000_s1950" style="position:absolute;left:8333384;top:2096994;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7+WxgAA&#10;AN0AAAAPAAAAZHJzL2Rvd25yZXYueG1sRI9Pa8JAFMTvgt9heYIX0U1sFY2uIkqhPdY/4PGRfSbR&#10;7NuQXWPy7buFQo/DzPyGWW9bU4qGaldYVhBPIhDEqdUFZwrOp4/xAoTzyBpLy6SgIwfbTb+3xkTb&#10;F39Tc/SZCBB2CSrIva8SKV2ak0E3sRVx8G62NuiDrDOpa3wFuCnlNIrm0mDBYSHHivY5pY/j0yi4&#10;Nsvz83BYXt7eR2428/fmq+ukUsNBu1uB8NT6//Bf+1MrmMbzGH7fhCc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17+WxgAAAN0AAAAPAAAAAAAAAAAAAAAAAJcCAABkcnMv&#10;ZG93bnJldi54bWxQSwUGAAAAAAQABAD1AAAAigMAAAAA&#10;" fillcolor="green" strokecolor="black [3213]">
                        <v:shadow on="t" opacity="22936f" mv:blur="40000f" origin=",.5" offset="0,23000emu"/>
                        <v:textbox>
                          <w:txbxContent>
                            <w:p w14:paraId="3B9049EA" w14:textId="77777777" w:rsidR="00044D26" w:rsidRDefault="00044D26" w:rsidP="00486838">
                              <w:pPr>
                                <w:rPr>
                                  <w:rFonts w:eastAsia="Times New Roman"/>
                                </w:rPr>
                              </w:pPr>
                            </w:p>
                          </w:txbxContent>
                        </v:textbox>
                      </v:oval>
                    </v:group>
                    <v:group id="Group 2162" o:spid="_x0000_s1951" style="position:absolute;left:7058963;top:2598622;width:214255;height:134932" coordorigin="7058963,2598622"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UMWjxQAAAN0AAAAPAAAAZHJzL2Rvd25yZXYueG1sRI9Bi8IwFITvC/6H8ARv&#10;a9rKilSjiKh4kIVVQbw9mmdbbF5KE9v6783Cwh6HmfmGWax6U4mWGldaVhCPIxDEmdUl5wou593n&#10;DITzyBory6TgRQ5Wy8HHAlNtO/6h9uRzESDsUlRQeF+nUrqsIINubGvi4N1tY9AH2eRSN9gFuKlk&#10;EkVTabDksFBgTZuCssfpaRTsO+zWk3jbHh/3zet2/vq+HmNSajTs13MQnnr/H/5rH7SCJJ4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lDFo8UAAADdAAAA&#10;DwAAAAAAAAAAAAAAAACpAgAAZHJzL2Rvd25yZXYueG1sUEsFBgAAAAAEAAQA+gAAAJsDAAAAAA==&#10;">
                      <v:oval id="Oval 2163" o:spid="_x0000_s1952" style="position:absolute;left:7058963;top:265735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bKKxAAA&#10;AN0AAAAPAAAAZHJzL2Rvd25yZXYueG1sRI9Bi8IwFITvgv8hvIW9aVqFKl2jVEFQFg9W2fOjedsW&#10;m5fSRNv99xtB8DjMzDfMajOYRjyoc7VlBfE0AkFcWF1zqeB62U+WIJxH1thYJgV/5GCzHo9WmGrb&#10;85keuS9FgLBLUUHlfZtK6YqKDLqpbYmD92s7gz7IrpS6wz7ATSNnUZRIgzWHhQpb2lVU3PK7UaCv&#10;25+4z07JcLq543dyXJTZbqHU58eQfYHwNPh3+NU+aAWzOJn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myisQAAADdAAAADwAAAAAAAAAAAAAAAACXAgAAZHJzL2Rv&#10;d25yZXYueG1sUEsFBgAAAAAEAAQA9QAAAIgDAAAAAA==&#10;" fillcolor="white [3212]" strokecolor="black [3213]">
                        <v:shadow on="t" opacity="22936f" mv:blur="40000f" origin=",.5" offset="0,23000emu"/>
                        <v:textbox>
                          <w:txbxContent>
                            <w:p w14:paraId="5618B0B0" w14:textId="77777777" w:rsidR="00044D26" w:rsidRDefault="00044D26" w:rsidP="00486838">
                              <w:pPr>
                                <w:rPr>
                                  <w:rFonts w:eastAsia="Times New Roman"/>
                                </w:rPr>
                              </w:pPr>
                            </w:p>
                          </w:txbxContent>
                        </v:textbox>
                      </v:oval>
                      <v:oval id="Oval 2164" o:spid="_x0000_s1953" style="position:absolute;left:7165297;top:2598622;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BwOxwAA&#10;AN0AAAAPAAAAZHJzL2Rvd25yZXYueG1sRI9Ba8JAFITvhf6H5RW8FLPRqpg0GykVwR5rFTw+sq9J&#10;2uzbkF1j8u+7QsHjMDPfMNlmMI3oqXO1ZQWzKAZBXFhdc6ng+LWbrkE4j6yxsUwKRnKwyR8fMky1&#10;vfIn9QdfigBhl6KCyvs2ldIVFRl0kW2Jg/dtO4M+yK6UusNrgJtGzuN4JQ3WHBYqbOm9ouL3cDEK&#10;zn1yvGy3yell8eyWS//Tf4yjVGryNLy9gvA0+Hv4v73XCuaz1QJub8ITk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aAcDscAAADdAAAADwAAAAAAAAAAAAAAAACXAgAAZHJz&#10;L2Rvd25yZXYueG1sUEsFBgAAAAAEAAQA9QAAAIsDAAAAAA==&#10;" fillcolor="green" strokecolor="black [3213]">
                        <v:shadow on="t" opacity="22936f" mv:blur="40000f" origin=",.5" offset="0,23000emu"/>
                        <v:textbox>
                          <w:txbxContent>
                            <w:p w14:paraId="71490566" w14:textId="77777777" w:rsidR="00044D26" w:rsidRDefault="00044D26" w:rsidP="00486838">
                              <w:pPr>
                                <w:rPr>
                                  <w:rFonts w:eastAsia="Times New Roman"/>
                                </w:rPr>
                              </w:pPr>
                            </w:p>
                          </w:txbxContent>
                        </v:textbox>
                      </v:oval>
                    </v:group>
                    <v:group id="Group 2165" o:spid="_x0000_s1954" style="position:absolute;left:8246094;top:1496946;width:214255;height:133344" coordorigin="8246094,1496946" coordsize="214255,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uV3XxQAAAN0AAAAPAAAAZHJzL2Rvd25yZXYueG1sRI9Bi8IwFITvC/sfwlvw&#10;tqZVlKVrFJFVPIhgXRBvj+bZFpuX0sS2/nsjCB6HmfmGmS16U4mWGldaVhAPIxDEmdUl5wr+j+vv&#10;HxDOI2usLJOCOzlYzD8/Zpho2/GB2tTnIkDYJaig8L5OpHRZQQbd0NbEwbvYxqAPssmlbrALcFPJ&#10;URRNpcGSw0KBNa0Kyq7pzSjYdNgtx/Ffu7teVvfzcbI/7WJSavDVL39BeOr9O/xqb7WCUTyd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bld18UAAADdAAAA&#10;DwAAAAAAAAAAAAAAAACpAgAAZHJzL2Rvd25yZXYueG1sUEsFBgAAAAAEAAQA+gAAAJsDAAAAAA==&#10;">
                      <v:oval id="Oval 2166" o:spid="_x0000_s1955" style="position:absolute;left:8246094;top:1554093;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ESxAAA&#10;AN0AAAAPAAAAZHJzL2Rvd25yZXYueG1sRI9Pi8IwFMTvC36H8ARva1oPUbpG6QqCsnjwD3t+NG/b&#10;YvNSmmjrtzcLgsdhZn7DLNeDbcSdOl871pBOExDEhTM1lxou5+3nAoQPyAYbx6ThQR7Wq9HHEjPj&#10;ej7S/RRKESHsM9RQhdBmUvqiIot+6lri6P25zmKIsiul6bCPcNvIWZIoabHmuFBhS5uKiuvpZjWY&#10;y/dv2ucHNRyufv+j9vMy38y1noyH/AtEoCG8w6/2zmiYpUrB/5v4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REsQAAADdAAAADwAAAAAAAAAAAAAAAACXAgAAZHJzL2Rv&#10;d25yZXYueG1sUEsFBgAAAAAEAAQA9QAAAIgDAAAAAA==&#10;" fillcolor="white [3212]" strokecolor="black [3213]">
                        <v:shadow on="t" opacity="22936f" mv:blur="40000f" origin=",.5" offset="0,23000emu"/>
                        <v:textbox>
                          <w:txbxContent>
                            <w:p w14:paraId="3A0BAC40" w14:textId="77777777" w:rsidR="00044D26" w:rsidRDefault="00044D26" w:rsidP="00486838">
                              <w:pPr>
                                <w:rPr>
                                  <w:rFonts w:eastAsia="Times New Roman"/>
                                </w:rPr>
                              </w:pPr>
                            </w:p>
                          </w:txbxContent>
                        </v:textbox>
                      </v:oval>
                      <v:oval id="Oval 2167" o:spid="_x0000_s1956" style="position:absolute;left:8352428;top:1496946;width:107921;height:106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oJ5xwAA&#10;AN0AAAAPAAAAZHJzL2Rvd25yZXYueG1sRI9Pa8JAFMTvQr/D8gq9iNlo/dOkrlIqQj02KvT4yL4m&#10;abNvQ3aNybd3C0KPw8z8hllve1OLjlpXWVYwjWIQxLnVFRcKTsf95AWE88gaa8ukYCAH283DaI2p&#10;tlf+pC7zhQgQdikqKL1vUildXpJBF9mGOHjftjXog2wLqVu8Brip5SyOl9JgxWGhxIbeS8p/s4tR&#10;8NUlp8tul5yf52O3WPif7jAMUqmnx/7tFYSn3v+H7+0PrWA2Xa7g7014An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KCeccAAADdAAAADwAAAAAAAAAAAAAAAACXAgAAZHJz&#10;L2Rvd25yZXYueG1sUEsFBgAAAAAEAAQA9QAAAIsDAAAAAA==&#10;" fillcolor="green" strokecolor="black [3213]">
                        <v:shadow on="t" opacity="22936f" mv:blur="40000f" origin=",.5" offset="0,23000emu"/>
                        <v:textbox>
                          <w:txbxContent>
                            <w:p w14:paraId="489FA582" w14:textId="77777777" w:rsidR="00044D26" w:rsidRDefault="00044D26" w:rsidP="00486838">
                              <w:pPr>
                                <w:rPr>
                                  <w:rFonts w:eastAsia="Times New Roman"/>
                                </w:rPr>
                              </w:pPr>
                            </w:p>
                          </w:txbxContent>
                        </v:textbox>
                      </v:oval>
                    </v:group>
                    <v:group id="Group 2168" o:spid="_x0000_s1957" style="position:absolute;left:4640263;top:2406543;width:214255;height:134931" coordorigin="4640263,2406543"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PJJwwAAAN0AAAAPAAAAZHJzL2Rvd25yZXYueG1sRE/LisIwFN0L8w/hCrPT&#10;tA6KVFMRGYdZiOADhtldmtsHNjeliW39e7MQXB7Oe70ZTC06al1lWUE8jUAQZ1ZXXCi4XvaTJQjn&#10;kTXWlknBgxxs0o/RGhNtez5Rd/aFCCHsElRQet8kUrqsJINuahviwOW2NegDbAupW+xDuKnlLIoW&#10;0mDFoaHEhnYlZbfz3Sj46bHffsXf3eGW7x7/l/nx7xCTUp/jYbsC4Wnwb/HL/asVzOJFmBv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O48knDAAAA3QAAAA8A&#10;AAAAAAAAAAAAAAAAqQIAAGRycy9kb3ducmV2LnhtbFBLBQYAAAAABAAEAPoAAACZAwAAAAA=&#10;">
                      <v:oval id="Oval 2169" o:spid="_x0000_s1958" style="position:absolute;left:4640263;top:246527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YVgxAAA&#10;AN0AAAAPAAAAZHJzL2Rvd25yZXYueG1sRI9Bi8IwFITvgv8hvAVvmtZD1a5RqiAo4sEqe340b9ti&#10;81KaaLv/fiMs7HGYmW+Y9XYwjXhR52rLCuJZBIK4sLrmUsH9dpguQTiPrLGxTAp+yMF2Mx6tMdW2&#10;5yu9cl+KAGGXooLK+zaV0hUVGXQz2xIH79t2Bn2QXSl1h32Am0bOoyiRBmsOCxW2tK+oeORPo0Df&#10;d19xn12S4fJwp3NyWpTZfqHU5GPIPkF4Gvx/+K991ArmcbKC95v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mGFYMQAAADdAAAADwAAAAAAAAAAAAAAAACXAgAAZHJzL2Rv&#10;d25yZXYueG1sUEsFBgAAAAAEAAQA9QAAAIgDAAAAAA==&#10;" fillcolor="white [3212]" strokecolor="black [3213]">
                        <v:shadow on="t" opacity="22936f" mv:blur="40000f" origin=",.5" offset="0,23000emu"/>
                        <v:textbox>
                          <w:txbxContent>
                            <w:p w14:paraId="3D5CA574" w14:textId="77777777" w:rsidR="00044D26" w:rsidRDefault="00044D26" w:rsidP="00486838">
                              <w:pPr>
                                <w:rPr>
                                  <w:rFonts w:eastAsia="Times New Roman"/>
                                </w:rPr>
                              </w:pPr>
                            </w:p>
                          </w:txbxContent>
                        </v:textbox>
                      </v:oval>
                      <v:oval id="Oval 2170" o:spid="_x0000_s1959" style="position:absolute;left:4746597;top:2406543;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ozQwgAA&#10;AN0AAAAPAAAAZHJzL2Rvd25yZXYueG1sRE/LisIwFN0L8w/hCm5EU3V8dYwiijAux1FweWnutHWa&#10;m9LE2v69WQguD+e92jSmEDVVLresYDSMQBAnVuecKjj/HgYLEM4jaywsk4KWHGzWH50Vxto++Ifq&#10;k09FCGEXo4LM+zKW0iUZGXRDWxIH7s9WBn2AVSp1hY8Qbgo5jqKZNJhzaMiwpF1Gyf/pbhRc6+X5&#10;vt8vL5PPvptO/a0+tq1Uqtdttl8gPDX+LX65v7WC8Wge9oc34Qn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CjNDCAAAA3QAAAA8AAAAAAAAAAAAAAAAAlwIAAGRycy9kb3du&#10;cmV2LnhtbFBLBQYAAAAABAAEAPUAAACGAwAAAAA=&#10;" fillcolor="green" strokecolor="black [3213]">
                        <v:shadow on="t" opacity="22936f" mv:blur="40000f" origin=",.5" offset="0,23000emu"/>
                        <v:textbox>
                          <w:txbxContent>
                            <w:p w14:paraId="21F9D9C9" w14:textId="77777777" w:rsidR="00044D26" w:rsidRDefault="00044D26" w:rsidP="00486838">
                              <w:pPr>
                                <w:rPr>
                                  <w:rFonts w:eastAsia="Times New Roman"/>
                                </w:rPr>
                              </w:pPr>
                            </w:p>
                          </w:txbxContent>
                        </v:textbox>
                      </v:oval>
                    </v:group>
                    <v:group id="Group 2171" o:spid="_x0000_s1960" style="position:absolute;left:4852931;top:2562112;width:214255;height:134931" coordorigin="4852931,2562112"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W80JxgAAAN0AAAAPAAAAZHJzL2Rvd25yZXYueG1sRI9Pa8JAFMTvBb/D8oTe&#10;6maVVomuIqKlByn4B8TbI/tMgtm3Ibsm8dt3C4Ueh5n5DbNY9bYSLTW+dKxBjRIQxJkzJecazqfd&#10;2wyED8gGK8ek4UkeVsvBywJT4zo+UHsMuYgQ9ilqKEKoUyl9VpBFP3I1cfRurrEYomxyaRrsItxW&#10;cpwkH9JiyXGhwJo2BWX348Nq+OywW0/Utt3fb5vn9fT+fdkr0vp12K/nIAL14T/81/4yGsZqq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bzQnGAAAA3QAA&#10;AA8AAAAAAAAAAAAAAAAAqQIAAGRycy9kb3ducmV2LnhtbFBLBQYAAAAABAAEAPoAAACcAwAAAAA=&#10;">
                      <v:oval id="Oval 2172" o:spid="_x0000_s1961" style="position:absolute;left:4852931;top:2620846;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IHMxAAA&#10;AN0AAAAPAAAAZHJzL2Rvd25yZXYueG1sRI9Bi8IwFITvC/sfwlvwtqbtoV2qUaogKIuHVfH8aJ5t&#10;sXkpTbT135sFweMwM98w8+VoWnGn3jWWFcTTCARxaXXDlYLTcfP9A8J5ZI2tZVLwIAfLxefHHHNt&#10;B/6j+8FXIkDY5aig9r7LpXRlTQbd1HbEwbvY3qAPsq+k7nEIcNPKJIpSabDhsFBjR+uayuvhZhTo&#10;0+ocD8U+HfdXt/tNd1lVrDOlJl9jMQPhafTv8Ku91QqSOEvg/01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yBzMQAAADdAAAADwAAAAAAAAAAAAAAAACXAgAAZHJzL2Rv&#10;d25yZXYueG1sUEsFBgAAAAAEAAQA9QAAAIgDAAAAAA==&#10;" fillcolor="white [3212]" strokecolor="black [3213]">
                        <v:shadow on="t" opacity="22936f" mv:blur="40000f" origin=",.5" offset="0,23000emu"/>
                        <v:textbox>
                          <w:txbxContent>
                            <w:p w14:paraId="62E08F44" w14:textId="77777777" w:rsidR="00044D26" w:rsidRDefault="00044D26" w:rsidP="00486838">
                              <w:pPr>
                                <w:rPr>
                                  <w:rFonts w:eastAsia="Times New Roman"/>
                                </w:rPr>
                              </w:pPr>
                            </w:p>
                          </w:txbxContent>
                        </v:textbox>
                      </v:oval>
                      <v:oval id="Oval 2173" o:spid="_x0000_s1962" style="position:absolute;left:4959265;top:2562112;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BKnxwAA&#10;AN0AAAAPAAAAZHJzL2Rvd25yZXYueG1sRI9ba8JAFITfC/6H5Qh9KWaj1kuiq5RKoT7WC/h4yB6T&#10;2OzZkF1j8u+7hUIfh5n5hllvO1OJlhpXWlYwjmIQxJnVJecKTseP0RKE88gaK8ukoCcH283gaY2p&#10;tg/+ovbgcxEg7FJUUHhfp1K6rCCDLrI1cfCutjHog2xyqRt8BLip5CSO59JgyWGhwJreC8q+D3ej&#10;4NImp/tul5ynry9uNvO3dt/3UqnnYfe2AuGp8//hv/anVjAZL6bw+yY8Ab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5ASp8cAAADdAAAADwAAAAAAAAAAAAAAAACXAgAAZHJz&#10;L2Rvd25yZXYueG1sUEsFBgAAAAAEAAQA9QAAAIsDAAAAAA==&#10;" fillcolor="green" strokecolor="black [3213]">
                        <v:shadow on="t" opacity="22936f" mv:blur="40000f" origin=",.5" offset="0,23000emu"/>
                        <v:textbox>
                          <w:txbxContent>
                            <w:p w14:paraId="7DD66D06" w14:textId="77777777" w:rsidR="00044D26" w:rsidRDefault="00044D26" w:rsidP="00486838">
                              <w:pPr>
                                <w:rPr>
                                  <w:rFonts w:eastAsia="Times New Roman"/>
                                </w:rPr>
                              </w:pPr>
                            </w:p>
                          </w:txbxContent>
                        </v:textbox>
                      </v:oval>
                    </v:group>
                    <v:group id="Group 2174" o:spid="_x0000_s1963" style="position:absolute;left:5479824;top:49210;width:214256;height:134932" coordorigin="5479824,49210"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LG6RxgAAAN0AAAAPAAAAZHJzL2Rvd25yZXYueG1sRI9Pa8JAFMTvgt9heYK3&#10;uol/S3QVEZUepFAtlN4e2WcSzL4N2TWJ374rFDwOM/MbZrXpTCkaql1hWUE8ikAQp1YXnCn4vhze&#10;3kE4j6yxtEwKHuRgs+73Vpho2/IXNWefiQBhl6CC3PsqkdKlORl0I1sRB+9qa4M+yDqTusY2wE0p&#10;x1E0lwYLDgs5VrTLKb2d70bBscV2O4n3zel23T1+L7PPn1NMSg0H3XYJwlPnX+H/9odWMI4XU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csbpHGAAAA3QAA&#10;AA8AAAAAAAAAAAAAAAAAqQIAAGRycy9kb3ducmV2LnhtbFBLBQYAAAAABAAEAPoAAACcAwAAAAA=&#10;">
                      <v:oval id="Oval 2175" o:spid="_x0000_s1964" style="position:absolute;left:5479824;top:10794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Rm4xAAA&#10;AN0AAAAPAAAAZHJzL2Rvd25yZXYueG1sRI9Bi8IwFITvC/6H8ARva1rBdqlGqcKCIh7WFc+P5tkW&#10;m5fSZG3990YQ9jjMzDfMcj2YRtypc7VlBfE0AkFcWF1zqeD8+/35BcJ5ZI2NZVLwIAfr1ehjiZm2&#10;Pf/Q/eRLESDsMlRQed9mUrqiIoNualvi4F1tZ9AH2ZVSd9gHuGnkLIoSabDmsFBhS9uKitvpzyjQ&#10;580l7vNjMhxvbn9I9mmZb1OlJuMhX4DwNPj/8Lu90wpmcTqH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vUZuMQAAADdAAAADwAAAAAAAAAAAAAAAACXAgAAZHJzL2Rv&#10;d25yZXYueG1sUEsFBgAAAAAEAAQA9QAAAIgDAAAAAA==&#10;" fillcolor="white [3212]" strokecolor="black [3213]">
                        <v:shadow on="t" opacity="22936f" mv:blur="40000f" origin=",.5" offset="0,23000emu"/>
                        <v:textbox>
                          <w:txbxContent>
                            <w:p w14:paraId="6BFE7CEB" w14:textId="77777777" w:rsidR="00044D26" w:rsidRDefault="00044D26" w:rsidP="00486838">
                              <w:pPr>
                                <w:rPr>
                                  <w:rFonts w:eastAsia="Times New Roman"/>
                                </w:rPr>
                              </w:pPr>
                            </w:p>
                          </w:txbxContent>
                        </v:textbox>
                      </v:oval>
                      <v:oval id="Oval 2176" o:spid="_x0000_s1965" style="position:absolute;left:5586159;top:49210;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57E/xwAA&#10;AN0AAAAPAAAAZHJzL2Rvd25yZXYueG1sRI9Pa8JAFMTvQr/D8gq9iNlo/dOkrlIqQj02KvT4yL4m&#10;abNvQ3aNybd3C0KPw8z8hllve1OLjlpXWVYwjWIQxLnVFRcKTsf95AWE88gaa8ukYCAH283DaI2p&#10;tlf+pC7zhQgQdikqKL1vUildXpJBF9mGOHjftjXog2wLqVu8Brip5SyOl9JgxWGhxIbeS8p/s4tR&#10;8NUlp8tul5yf52O3WPif7jAMUqmnx/7tFYSn3v+H7+0PrWA2XS3h7014An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xP8cAAADdAAAADwAAAAAAAAAAAAAAAACXAgAAZHJz&#10;L2Rvd25yZXYueG1sUEsFBgAAAAAEAAQA9QAAAIsDAAAAAA==&#10;" fillcolor="green" strokecolor="black [3213]">
                        <v:shadow on="t" opacity="22936f" mv:blur="40000f" origin=",.5" offset="0,23000emu"/>
                        <v:textbox>
                          <w:txbxContent>
                            <w:p w14:paraId="51C22BE1" w14:textId="77777777" w:rsidR="00044D26" w:rsidRDefault="00044D26" w:rsidP="00486838">
                              <w:pPr>
                                <w:rPr>
                                  <w:rFonts w:eastAsia="Times New Roman"/>
                                </w:rPr>
                              </w:pPr>
                            </w:p>
                          </w:txbxContent>
                        </v:textbox>
                      </v:oval>
                    </v:group>
                    <v:group id="Group 2177" o:spid="_x0000_s1966" style="position:absolute;left:5436974;top:720693;width:214255;height:134931" coordorigin="5436974,720693"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vDmxQAAAN0AAAAPAAAAZHJzL2Rvd25yZXYueG1sRI9Bi8IwFITvwv6H8IS9&#10;aVoXdalGEVmXPYigLoi3R/Nsi81LaWJb/70RBI/DzHzDzJedKUVDtSssK4iHEQji1OqCMwX/x83g&#10;G4TzyBpLy6TgTg6Wi4/eHBNtW95Tc/CZCBB2CSrIva8SKV2ak0E3tBVx8C62NuiDrDOpa2wD3JRy&#10;FEUTabDgsJBjReuc0uvhZhT8ttiuvuKfZnu9rO/n43h32sak1Ge/W81AeOr8O/xq/2kFo3g6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7w5sUAAADdAAAA&#10;DwAAAAAAAAAAAAAAAACpAgAAZHJzL2Rvd25yZXYueG1sUEsFBgAAAAAEAAQA+gAAAJsDAAAAAA==&#10;">
                      <v:oval id="Oval 2178" o:spid="_x0000_s1967" style="position:absolute;left:5436974;top:77942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LYmwgAA&#10;AN0AAAAPAAAAZHJzL2Rvd25yZXYueG1sRE/LisIwFN0L8w/hCrPTtC5aqcZShYERceED15fm2pY2&#10;N6XJ2M7fm8XALA/nvc0n04kXDa6xrCBeRiCIS6sbrhTcb1+LNQjnkTV2lknBLznIdx+zLWbajnyh&#10;19VXIoSwy1BB7X2fSenKmgy6pe2JA/e0g0Ef4FBJPeAYwk0nV1GUSIMNh4YaezrUVLbXH6NA3/eP&#10;eCzOyXRu3fGUHNOqOKRKfc6nYgPC0+T/xX/ub61gFadhbngTnoD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0tibCAAAA3QAAAA8AAAAAAAAAAAAAAAAAlwIAAGRycy9kb3du&#10;cmV2LnhtbFBLBQYAAAAABAAEAPUAAACGAwAAAAA=&#10;" fillcolor="white [3212]" strokecolor="black [3213]">
                        <v:shadow on="t" opacity="22936f" mv:blur="40000f" origin=",.5" offset="0,23000emu"/>
                        <v:textbox>
                          <w:txbxContent>
                            <w:p w14:paraId="054209E1" w14:textId="77777777" w:rsidR="00044D26" w:rsidRDefault="00044D26" w:rsidP="00486838">
                              <w:pPr>
                                <w:rPr>
                                  <w:rFonts w:eastAsia="Times New Roman"/>
                                </w:rPr>
                              </w:pPr>
                            </w:p>
                          </w:txbxContent>
                        </v:textbox>
                      </v:oval>
                      <v:oval id="Oval 2179" o:spid="_x0000_s1968" style="position:absolute;left:5543308;top:720693;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CVNxwAA&#10;AN0AAAAPAAAAZHJzL2Rvd25yZXYueG1sRI9Pa8JAFMTvQr/D8gpexGy0/mnSrCIVoT3WKvT4yL4m&#10;abNvQ3aNybd3C0KPw8z8hsm2valFR62rLCuYRTEI4tzqigsFp8/D9BmE88gaa8ukYCAH283DKMNU&#10;2yt/UHf0hQgQdikqKL1vUildXpJBF9mGOHjftjXog2wLqVu8Brip5TyOV9JgxWGhxIZeS8p/jxej&#10;4KtLTpf9Pjk/LSZuufQ/3fswSKXGj/3uBYSn3v+H7+03rWA+Wyfw9yY8Ab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nglTccAAADdAAAADwAAAAAAAAAAAAAAAACXAgAAZHJz&#10;L2Rvd25yZXYueG1sUEsFBgAAAAAEAAQA9QAAAIsDAAAAAA==&#10;" fillcolor="green" strokecolor="black [3213]">
                        <v:shadow on="t" opacity="22936f" mv:blur="40000f" origin=",.5" offset="0,23000emu"/>
                        <v:textbox>
                          <w:txbxContent>
                            <w:p w14:paraId="79714735" w14:textId="77777777" w:rsidR="00044D26" w:rsidRDefault="00044D26" w:rsidP="00486838">
                              <w:pPr>
                                <w:rPr>
                                  <w:rFonts w:eastAsia="Times New Roman"/>
                                </w:rPr>
                              </w:pPr>
                            </w:p>
                          </w:txbxContent>
                        </v:textbox>
                      </v:oval>
                    </v:group>
                    <v:group id="Group 2180" o:spid="_x0000_s1969" style="position:absolute;left:7300199;width:212668;height:134931" coordorigin="7300199" coordsize="212668,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whi1xAAAAN0AAAAP&#10;AAAAAAAAAAAAAAAAAKkCAABkcnMvZG93bnJldi54bWxQSwUGAAAAAAQABAD6AAAAmgMAAAAA&#10;">
                      <v:oval id="Oval 2181" o:spid="_x0000_s1970" style="position:absolute;left:7300199;top:58734;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2+cxQAA&#10;AN0AAAAPAAAAZHJzL2Rvd25yZXYueG1sRI9Ba8JAFITvBf/D8gre6iY5RInZSBoQKsWDVnp+ZJ9J&#10;MPs2ZLcm/vtuoeBxmJlvmHw3m17caXSdZQXxKgJBXFvdcaPg8rV/24BwHlljb5kUPMjBrli85Jhp&#10;O/GJ7mffiABhl6GC1vshk9LVLRl0KzsQB+9qR4M+yLGResQpwE0vkyhKpcGOw0KLA1Ut1bfzj1Gg&#10;L+/f8VQe0/l4c4fP9LBuymqt1PJ1LrcgPM3+Gf5vf2gFSbyJ4e9Ne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bb5zFAAAA3QAAAA8AAAAAAAAAAAAAAAAAlwIAAGRycy9k&#10;b3ducmV2LnhtbFBLBQYAAAAABAAEAPUAAACJAwAAAAA=&#10;" fillcolor="white [3212]" strokecolor="black [3213]">
                        <v:shadow on="t" opacity="22936f" mv:blur="40000f" origin=",.5" offset="0,23000emu"/>
                        <v:textbox>
                          <w:txbxContent>
                            <w:p w14:paraId="000CDB27" w14:textId="77777777" w:rsidR="00044D26" w:rsidRDefault="00044D26" w:rsidP="00486838">
                              <w:pPr>
                                <w:rPr>
                                  <w:rFonts w:eastAsia="Times New Roman"/>
                                </w:rPr>
                              </w:pPr>
                            </w:p>
                          </w:txbxContent>
                        </v:textbox>
                      </v:oval>
                      <v:oval id="Oval 2182" o:spid="_x0000_s1971" style="position:absolute;left:7406532;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ccbxgAA&#10;AN0AAAAPAAAAZHJzL2Rvd25yZXYueG1sRI9Ba8JAFITvhf6H5Qm9lLoxrZJEVymVgj02WvD4yD6T&#10;aPZtyK4x+fduodDjMDPfMKvNYBrRU+dqywpm0wgEcWF1zaWCw/7zJQHhPLLGxjIpGMnBZv34sMJM&#10;2xt/U5/7UgQIuwwVVN63mZSuqMigm9qWOHgn2xn0QXal1B3eAtw0Mo6ihTRYc1iosKWPiopLfjUK&#10;jn16uG636c/r27Obz/25/xpHqdTTZHhfgvA0+P/wX3unFcSzJIbfN+EJyP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CccbxgAAAN0AAAAPAAAAAAAAAAAAAAAAAJcCAABkcnMv&#10;ZG93bnJldi54bWxQSwUGAAAAAAQABAD1AAAAigMAAAAA&#10;" fillcolor="green" strokecolor="black [3213]">
                        <v:shadow on="t" opacity="22936f" mv:blur="40000f" origin=",.5" offset="0,23000emu"/>
                        <v:textbox>
                          <w:txbxContent>
                            <w:p w14:paraId="1C42B506" w14:textId="77777777" w:rsidR="00044D26" w:rsidRDefault="00044D26" w:rsidP="00486838">
                              <w:pPr>
                                <w:rPr>
                                  <w:rFonts w:eastAsia="Times New Roman"/>
                                </w:rPr>
                              </w:pPr>
                            </w:p>
                          </w:txbxContent>
                        </v:textbox>
                      </v:oval>
                    </v:group>
                    <v:group id="Group 2183" o:spid="_x0000_s1972" style="position:absolute;left:6671717;top:528614;width:214255;height:133344" coordorigin="6671717,528614" coordsize="214255,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EIbCxwAAAN0AAAAPAAAAZHJzL2Rvd25yZXYueG1sRI9Pa8JAFMTvhX6H5RW8&#10;1U2UlhBdRUSLhyDUFIq3R/aZBLNvQ3abP9++KxR6HGbmN8x6O5pG9NS52rKCeB6BIC6srrlU8JUf&#10;XxMQziNrbCyTgokcbDfPT2tMtR34k/qLL0WAsEtRQeV9m0rpiooMurltiYN3s51BH2RXSt3hEOCm&#10;kYsoepcGaw4LFba0r6i4X36Mgo8Bh90yPvTZ/bafrvnb+TuLSanZy7hbgfA0+v/wX/ukFSziZAm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9EIbCxwAAAN0A&#10;AAAPAAAAAAAAAAAAAAAAAKkCAABkcnMvZG93bnJldi54bWxQSwUGAAAAAAQABAD6AAAAnQMAAAAA&#10;">
                      <v:oval id="Oval 2184" o:spid="_x0000_s1973" style="position:absolute;left:6671717;top:585761;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MwExAAA&#10;AN0AAAAPAAAAZHJzL2Rvd25yZXYueG1sRI9Bi8IwFITvwv6H8ARvmlakStcoXUFQFg9W2fOjebbF&#10;5qU00dZ/v1lY8DjMzDfMejuYRjypc7VlBfEsAkFcWF1zqeB62U9XIJxH1thYJgUvcrDdfIzWmGrb&#10;85meuS9FgLBLUUHlfZtK6YqKDLqZbYmDd7OdQR9kV0rdYR/gppHzKEqkwZrDQoUt7Soq7vnDKNDX&#10;r5+4z07JcLq743dyXJbZbqnUZDxknyA8Df4d/m8ftIJ5vFrA35v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zMBMQAAADdAAAADwAAAAAAAAAAAAAAAACXAgAAZHJzL2Rv&#10;d25yZXYueG1sUEsFBgAAAAAEAAQA9QAAAIgDAAAAAA==&#10;" fillcolor="white [3212]" strokecolor="black [3213]">
                        <v:shadow on="t" opacity="22936f" mv:blur="40000f" origin=",.5" offset="0,23000emu"/>
                        <v:textbox>
                          <w:txbxContent>
                            <w:p w14:paraId="7354D488" w14:textId="77777777" w:rsidR="00044D26" w:rsidRDefault="00044D26" w:rsidP="00486838">
                              <w:pPr>
                                <w:rPr>
                                  <w:rFonts w:eastAsia="Times New Roman"/>
                                </w:rPr>
                              </w:pPr>
                            </w:p>
                          </w:txbxContent>
                        </v:textbox>
                      </v:oval>
                      <v:oval id="Oval 2185" o:spid="_x0000_s1974" style="position:absolute;left:6778051;top:528614;width:107921;height:106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F9vxgAA&#10;AN0AAAAPAAAAZHJzL2Rvd25yZXYueG1sRI9Pa8JAFMTvBb/D8oReim7URjS6ilQEe6x/wOMj+0yi&#10;2bchu8bk27uFQo/DzPyGWa5bU4qGaldYVjAaRiCIU6sLzhScjrvBDITzyBpLy6SgIwfrVe9tiYm2&#10;T/6h5uAzESDsElSQe18lUro0J4NuaCvi4F1tbdAHWWdS1/gMcFPKcRRNpcGCw0KOFX3llN4PD6Pg&#10;0sxPj+12fp58frg49rfmu+ukUu/9drMA4an1/+G/9l4rGI9mMfy+CU9Ar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4F9vxgAAAN0AAAAPAAAAAAAAAAAAAAAAAJcCAABkcnMv&#10;ZG93bnJldi54bWxQSwUGAAAAAAQABAD1AAAAigMAAAAA&#10;" fillcolor="green" strokecolor="black [3213]">
                        <v:shadow on="t" opacity="22936f" mv:blur="40000f" origin=",.5" offset="0,23000emu"/>
                        <v:textbox>
                          <w:txbxContent>
                            <w:p w14:paraId="42A0FC40" w14:textId="77777777" w:rsidR="00044D26" w:rsidRDefault="00044D26" w:rsidP="00486838">
                              <w:pPr>
                                <w:rPr>
                                  <w:rFonts w:eastAsia="Times New Roman"/>
                                </w:rPr>
                              </w:pPr>
                            </w:p>
                          </w:txbxContent>
                        </v:textbox>
                      </v:oval>
                    </v:group>
                    <v:group id="Group 2186" o:spid="_x0000_s1975" style="position:absolute;left:6079738;top:485754;width:214256;height:133344" coordorigin="6079738,485754" coordsize="214256,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ZyVaxQAAAN0AAAAPAAAAZHJzL2Rvd25yZXYueG1sRI9Pi8IwFMTvgt8hPGFv&#10;mtZlRapRRFT2IIJ/QLw9mmdbbF5KE9v67TcLgsdhZn7DzJedKUVDtSssK4hHEQji1OqCMwWX83Y4&#10;BeE8ssbSMil4kYPlot+bY6Jty0dqTj4TAcIuQQW591UipUtzMuhGtiIO3t3WBn2QdSZ1jW2Am1KO&#10;o2giDRYcFnKsaJ1T+jg9jYJdi+3qO940+8d9/bqdfw7XfUxKfQ261QyEp85/wu/2r1Ywjqc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WclWsUAAADdAAAA&#10;DwAAAAAAAAAAAAAAAACpAgAAZHJzL2Rvd25yZXYueG1sUEsFBgAAAAAEAAQA+gAAAJsDAAAAAA==&#10;">
                      <v:oval id="Oval 2187" o:spid="_x0000_s1976" style="position:absolute;left:6079738;top:542901;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lJzxAAA&#10;AN0AAAAPAAAAZHJzL2Rvd25yZXYueG1sRI9Bi8IwFITvC/6H8ARva1oPrVSjVEFYEQ+6sudH82yL&#10;zUtpsrb+eyMIHoeZ+YZZrgfTiDt1rrasIJ5GIIgLq2suFVx+d99zEM4ja2wsk4IHOVivRl9LzLTt&#10;+UT3sy9FgLDLUEHlfZtJ6YqKDLqpbYmDd7WdQR9kV0rdYR/gppGzKEqkwZrDQoUtbSsqbud/o0Bf&#10;Nn9xnx+T4Xhz+0OyT8t8myo1GQ/5AoSnwX/C7/aPVjCL5ym83oQn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Sc8QAAADdAAAADwAAAAAAAAAAAAAAAACXAgAAZHJzL2Rv&#10;d25yZXYueG1sUEsFBgAAAAAEAAQA9QAAAIgDAAAAAA==&#10;" fillcolor="white [3212]" strokecolor="black [3213]">
                        <v:shadow on="t" opacity="22936f" mv:blur="40000f" origin=",.5" offset="0,23000emu"/>
                        <v:textbox>
                          <w:txbxContent>
                            <w:p w14:paraId="74415A9B" w14:textId="77777777" w:rsidR="00044D26" w:rsidRDefault="00044D26" w:rsidP="00486838">
                              <w:pPr>
                                <w:rPr>
                                  <w:rFonts w:eastAsia="Times New Roman"/>
                                </w:rPr>
                              </w:pPr>
                            </w:p>
                          </w:txbxContent>
                        </v:textbox>
                      </v:oval>
                      <v:oval id="Oval 2188" o:spid="_x0000_s1977" style="position:absolute;left:6186073;top:485754;width:107921;height:1063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fDxxAAA&#10;AN0AAAAPAAAAZHJzL2Rvd25yZXYueG1sRE9Na8JAEL0X/A/LCL0UszGtotFVRCm0x9oIHofsmKTN&#10;zobsJib/vnsoeHy87+1+MLXoqXWVZQXzKAZBnFtdcaEg+36frUA4j6yxtkwKRnKw302etphqe+cv&#10;6s++ECGEXYoKSu+bVEqXl2TQRbYhDtzNtgZ9gG0hdYv3EG5qmcTxUhqsODSU2NCxpPz33BkF136d&#10;dafT+vL69uIWC//Tf46jVOp5Ohw2IDwN/iH+d39oBcl8FeaGN+EJyN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Hw8cQAAADdAAAADwAAAAAAAAAAAAAAAACXAgAAZHJzL2Rv&#10;d25yZXYueG1sUEsFBgAAAAAEAAQA9QAAAIgDAAAAAA==&#10;" fillcolor="green" strokecolor="black [3213]">
                        <v:shadow on="t" opacity="22936f" mv:blur="40000f" origin=",.5" offset="0,23000emu"/>
                        <v:textbox>
                          <w:txbxContent>
                            <w:p w14:paraId="00713FC3" w14:textId="77777777" w:rsidR="00044D26" w:rsidRDefault="00044D26" w:rsidP="00486838">
                              <w:pPr>
                                <w:rPr>
                                  <w:rFonts w:eastAsia="Times New Roman"/>
                                </w:rPr>
                              </w:pPr>
                            </w:p>
                          </w:txbxContent>
                        </v:textbox>
                      </v:oval>
                    </v:group>
                    <v:group id="Group 2189" o:spid="_x0000_s1978" style="position:absolute;left:6800270;top:92071;width:214256;height:134931" coordorigin="6800270,92071" coordsize="214256,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EoxQAAAN0AAAAPAAAAZHJzL2Rvd25yZXYueG1sRI9Bi8IwFITvwv6H8IS9&#10;aVoXxa1GEVmXPYigLoi3R/Nsi81LaWJb/70RBI/DzHzDzJedKUVDtSssK4iHEQji1OqCMwX/x81g&#10;CsJ5ZI2lZVJwJwfLxUdvjom2Le+pOfhMBAi7BBXk3leJlC7NyaAb2oo4eBdbG/RB1pnUNbYBbko5&#10;iqKJNFhwWMixonVO6fVwMwp+W2xXX/FPs71e1vfzcbw7bWNS6rPfrWYgPHX+HX61/7SCUTz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PixKMUAAADdAAAA&#10;DwAAAAAAAAAAAAAAAACpAgAAZHJzL2Rvd25yZXYueG1sUEsFBgAAAAAEAAQA+gAAAJsDAAAAAA==&#10;">
                      <v:oval id="Oval 2190" o:spid="_x0000_s1979" style="position:absolute;left:6800270;top:15080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lzawwAA&#10;AN0AAAAPAAAAZHJzL2Rvd25yZXYueG1sRE9Na4NAEL0X8h+WCfTWrOagrckabKBQKTnUSM+DO1HR&#10;nRV3G+2/7x4KPT7e9/G0mlHcaXa9ZQXxLgJB3Fjdc6ugvr49PYNwHlnjaJkU/JCDU755OGKm7cKf&#10;dK98K0IIuwwVdN5PmZSu6cig29mJOHA3Oxv0Ac6t1DMuIdyMch9FiTTYc2jocKJzR81QfRsFun79&#10;ipfikqyXwZUfSZm2xTlV6nG7FgcQnlb/L/5zv2sF+/gl7A9vwhO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jlzawwAAAN0AAAAPAAAAAAAAAAAAAAAAAJcCAABkcnMvZG93&#10;bnJldi54bWxQSwUGAAAAAAQABAD1AAAAhwMAAAAA&#10;" fillcolor="white [3212]" strokecolor="black [3213]">
                        <v:shadow on="t" opacity="22936f" mv:blur="40000f" origin=",.5" offset="0,23000emu"/>
                        <v:textbox>
                          <w:txbxContent>
                            <w:p w14:paraId="2958B620" w14:textId="77777777" w:rsidR="00044D26" w:rsidRDefault="00044D26" w:rsidP="00486838">
                              <w:pPr>
                                <w:rPr>
                                  <w:rFonts w:eastAsia="Times New Roman"/>
                                </w:rPr>
                              </w:pPr>
                            </w:p>
                          </w:txbxContent>
                        </v:textbox>
                      </v:oval>
                      <v:oval id="Oval 2191" o:spid="_x0000_s1980" style="position:absolute;left:6906605;top:92071;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s+xxgAA&#10;AN0AAAAPAAAAZHJzL2Rvd25yZXYueG1sRI9Pa8JAFMTvQr/D8gpeRDexVUx0laIU2qP/wOMj+0xi&#10;s29Ddo3Jt+8WCh6HmfkNs9p0phItNa60rCCeRCCIM6tLzhWcjp/jBQjnkTVWlklBTw4265fBClNt&#10;H7yn9uBzESDsUlRQeF+nUrqsIINuYmvi4F1tY9AH2eRSN/gIcFPJaRTNpcGSw0KBNW0Lyn4Od6Pg&#10;0ian+26XnN/eR24287f2u++lUsPX7mMJwlPnn+H/9pdWMI2TG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As+xxgAAAN0AAAAPAAAAAAAAAAAAAAAAAJcCAABkcnMv&#10;ZG93bnJldi54bWxQSwUGAAAAAAQABAD1AAAAigMAAAAA&#10;" fillcolor="green" strokecolor="black [3213]">
                        <v:shadow on="t" opacity="22936f" mv:blur="40000f" origin=",.5" offset="0,23000emu"/>
                        <v:textbox>
                          <w:txbxContent>
                            <w:p w14:paraId="4A575884" w14:textId="77777777" w:rsidR="00044D26" w:rsidRDefault="00044D26" w:rsidP="00486838">
                              <w:pPr>
                                <w:rPr>
                                  <w:rFonts w:eastAsia="Times New Roman"/>
                                </w:rPr>
                              </w:pPr>
                            </w:p>
                          </w:txbxContent>
                        </v:textbox>
                      </v:oval>
                    </v:group>
                    <v:group id="Group 2192" o:spid="_x0000_s1981" style="position:absolute;left:6992306;top:1404875;width:214255;height:134932" coordorigin="6992306,1404875"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hbWExgAAAN0AAAAPAAAAZHJzL2Rvd25yZXYueG1sRI9Pa8JAFMTvBb/D8gRv&#10;dZNIi0ZXEVHpQQr+AfH2yD6TYPZtyK5J/PbdQqHHYWZ+wyxWvalES40rLSuIxxEI4szqknMFl/Pu&#10;fQrCeWSNlWVS8CIHq+XgbYGpth0fqT35XAQIuxQVFN7XqZQuK8igG9uaOHh32xj0QTa51A12AW4q&#10;mUTRpzRYclgosKZNQdnj9DQK9h1260m8bQ+P++Z1O398Xw8xKTUa9us5CE+9/w//tb+0giSeJf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eFtYTGAAAA3QAA&#10;AA8AAAAAAAAAAAAAAAAAqQIAAGRycy9kb3ducmV2LnhtbFBLBQYAAAAABAAEAPoAAACcAwAAAAA=&#10;">
                      <v:oval id="Oval 2193" o:spid="_x0000_s1982" style="position:absolute;left:6992306;top:146361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MKtxQAA&#10;AN0AAAAPAAAAZHJzL2Rvd25yZXYueG1sRI9Bi8IwFITvC/6H8ARva1qFulajdAVBWTzoiudH82yL&#10;zUtpsrb+e7MgeBxm5htmue5NLe7UusqygngcgSDOra64UHD+3X5+gXAeWWNtmRQ8yMF6NfhYYqpt&#10;x0e6n3whAoRdigpK75tUSpeXZNCNbUMcvKttDfog20LqFrsAN7WcRFEiDVYcFkpsaFNSfjv9GQX6&#10;/H2Ju+yQ9Ieb2/8k+1mRbWZKjYZ9tgDhqffv8Ku90wom8XwK/2/CE5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cwq3FAAAA3QAAAA8AAAAAAAAAAAAAAAAAlwIAAGRycy9k&#10;b3ducmV2LnhtbFBLBQYAAAAABAAEAPUAAACJAwAAAAA=&#10;" fillcolor="white [3212]" strokecolor="black [3213]">
                        <v:shadow on="t" opacity="22936f" mv:blur="40000f" origin=",.5" offset="0,23000emu"/>
                        <v:textbox>
                          <w:txbxContent>
                            <w:p w14:paraId="4FCE3A0C" w14:textId="77777777" w:rsidR="00044D26" w:rsidRDefault="00044D26" w:rsidP="00486838">
                              <w:pPr>
                                <w:rPr>
                                  <w:rFonts w:eastAsia="Times New Roman"/>
                                </w:rPr>
                              </w:pPr>
                            </w:p>
                          </w:txbxContent>
                        </v:textbox>
                      </v:oval>
                      <v:oval id="Oval 2194" o:spid="_x0000_s1983" style="position:absolute;left:7098640;top:1404875;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WwpxgAA&#10;AN0AAAAPAAAAZHJzL2Rvd25yZXYueG1sRI9Ba8JAFITvBf/D8oReim60Kia6iiiFemxU8PjIPpO0&#10;2bchu8bk33cLQo/DzHzDrLedqURLjSstK5iMIxDEmdUl5wrOp4/REoTzyBory6SgJwfbzeBljYm2&#10;D/6iNvW5CBB2CSoovK8TKV1WkEE3tjVx8G62MeiDbHKpG3wEuKnkNIoW0mDJYaHAmvYFZT/p3Si4&#10;tvH5fjjEl/fZm5vP/Xd77Hup1Ouw261AeOr8f/jZ/tQKppN4Bn9vwhO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dWwpxgAAAN0AAAAPAAAAAAAAAAAAAAAAAJcCAABkcnMv&#10;ZG93bnJldi54bWxQSwUGAAAAAAQABAD1AAAAigMAAAAA&#10;" fillcolor="green" strokecolor="black [3213]">
                        <v:shadow on="t" opacity="22936f" mv:blur="40000f" origin=",.5" offset="0,23000emu"/>
                        <v:textbox>
                          <w:txbxContent>
                            <w:p w14:paraId="4DA8589A" w14:textId="77777777" w:rsidR="00044D26" w:rsidRDefault="00044D26" w:rsidP="00486838">
                              <w:pPr>
                                <w:rPr>
                                  <w:rFonts w:eastAsia="Times New Roman"/>
                                </w:rPr>
                              </w:pPr>
                            </w:p>
                          </w:txbxContent>
                        </v:textbox>
                      </v:oval>
                    </v:group>
                    <v:group id="Group 2195" o:spid="_x0000_s1984" style="position:absolute;left:6608235;top:1919202;width:212668;height:134932" coordorigin="6608235,1919202" coordsize="212668,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bC3wxQAAAN0AAAAPAAAAZHJzL2Rvd25yZXYueG1sRI9Bi8IwFITvwv6H8IS9&#10;aVoXxa1GEVmXPYigLoi3R/Nsi81LaWJb/70RBI/DzHzDzJedKUVDtSssK4iHEQji1OqCMwX/x81g&#10;CsJ5ZI2lZVJwJwfLxUdvjom2Le+pOfhMBAi7BBXk3leJlC7NyaAb2oo4eBdbG/RB1pnUNbYBbko5&#10;iqKJNFhwWMixonVO6fVwMwp+W2xXX/FPs71e1vfzcbw7bWNS6rPfrWYgPHX+HX61/7SCUfw9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wt8MUAAADdAAAA&#10;DwAAAAAAAAAAAAAAAACpAgAAZHJzL2Rvd25yZXYueG1sUEsFBgAAAAAEAAQA+gAAAJsDAAAAAA==&#10;">
                      <v:oval id="Oval 2196" o:spid="_x0000_s1985" style="position:absolute;left:6608235;top:197793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2E1xAAA&#10;AN0AAAAPAAAAZHJzL2Rvd25yZXYueG1sRI9Bi8IwFITvgv8hvAVvmtZD1a5RqiAo4sEqe340b9ti&#10;81KaaLv/fiMs7HGYmW+Y9XYwjXhR52rLCuJZBIK4sLrmUsH9dpguQTiPrLGxTAp+yMF2Mx6tMdW2&#10;5yu9cl+KAGGXooLK+zaV0hUVGXQz2xIH79t2Bn2QXSl1h32Am0bOoyiRBmsOCxW2tK+oeORPo0Df&#10;d19xn12S4fJwp3NyWpTZfqHU5GPIPkF4Gvx/+K991Arm8SqB95v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thNcQAAADdAAAADwAAAAAAAAAAAAAAAACXAgAAZHJzL2Rv&#10;d25yZXYueG1sUEsFBgAAAAAEAAQA9QAAAIgDAAAAAA==&#10;" fillcolor="white [3212]" strokecolor="black [3213]">
                        <v:shadow on="t" opacity="22936f" mv:blur="40000f" origin=",.5" offset="0,23000emu"/>
                        <v:textbox>
                          <w:txbxContent>
                            <w:p w14:paraId="36D2FE76" w14:textId="77777777" w:rsidR="00044D26" w:rsidRDefault="00044D26" w:rsidP="00486838">
                              <w:pPr>
                                <w:rPr>
                                  <w:rFonts w:eastAsia="Times New Roman"/>
                                </w:rPr>
                              </w:pPr>
                            </w:p>
                          </w:txbxContent>
                        </v:textbox>
                      </v:oval>
                      <v:oval id="Oval 2197" o:spid="_x0000_s1986" style="position:absolute;left:6714568;top:1919202;width:106335;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JexwAA&#10;AN0AAAAPAAAAZHJzL2Rvd25yZXYueG1sRI9Pa8JAFMTvQr/D8gpexGy0/mnSrCIVoT3WKvT4yL4m&#10;abNvQ3aNybd3C0KPw8z8hsm2valFR62rLCuYRTEI4tzqigsFp8/D9BmE88gaa8ukYCAH283DKMNU&#10;2yt/UHf0hQgQdikqKL1vUildXpJBF9mGOHjftjXog2wLqVu8Brip5TyOV9JgxWGhxIZeS8p/jxej&#10;4KtLTpf9Pjk/LSZuufQ/3fswSKXGj/3uBYSn3v+H7+03rWA+S9bw9yY8Ab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fyXscAAADdAAAADwAAAAAAAAAAAAAAAACXAgAAZHJz&#10;L2Rvd25yZXYueG1sUEsFBgAAAAAEAAQA9QAAAIsDAAAAAA==&#10;" fillcolor="green" strokecolor="black [3213]">
                        <v:shadow on="t" opacity="22936f" mv:blur="40000f" origin=",.5" offset="0,23000emu"/>
                        <v:textbox>
                          <w:txbxContent>
                            <w:p w14:paraId="4C9C9598" w14:textId="77777777" w:rsidR="00044D26" w:rsidRDefault="00044D26" w:rsidP="00486838">
                              <w:pPr>
                                <w:rPr>
                                  <w:rFonts w:eastAsia="Times New Roman"/>
                                </w:rPr>
                              </w:pPr>
                            </w:p>
                          </w:txbxContent>
                        </v:textbox>
                      </v:oval>
                    </v:group>
                    <v:group id="Group 2198" o:spid="_x0000_s1987" style="position:absolute;left:5702015;top:1404875;width:212668;height:134932" coordorigin="5702015,1404875" coordsize="212668,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bYJuxAAAAN0AAAAP&#10;AAAAAAAAAAAAAAAAAKkCAABkcnMvZG93bnJldi54bWxQSwUGAAAAAAQABAD6AAAAmgMAAAAA&#10;">
                      <v:oval id="Oval 2199" o:spid="_x0000_s1988" style="position:absolute;left:5702015;top:146361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PVHxAAA&#10;AN0AAAAPAAAAZHJzL2Rvd25yZXYueG1sRI9Bi8IwFITvC/6H8ARva1oPda1GqYKgLB5WxfOjebbF&#10;5qU00dZ/bxYEj8PMfMMsVr2pxYNaV1lWEI8jEMS51RUXCs6n7fcPCOeRNdaWScGTHKyWg68Fptp2&#10;/EePoy9EgLBLUUHpfZNK6fKSDLqxbYiDd7WtQR9kW0jdYhfgppaTKEqkwYrDQokNbUrKb8e7UaDP&#10;60vcZYekP9zc/jfZT4tsM1VqNOyzOQhPvf+E3+2dVjCJZzP4fxOe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7T1R8QAAADdAAAADwAAAAAAAAAAAAAAAACXAgAAZHJzL2Rv&#10;d25yZXYueG1sUEsFBgAAAAAEAAQA9QAAAIgDAAAAAA==&#10;" fillcolor="white [3212]" strokecolor="black [3213]">
                        <v:shadow on="t" opacity="22936f" mv:blur="40000f" origin=",.5" offset="0,23000emu"/>
                        <v:textbox>
                          <w:txbxContent>
                            <w:p w14:paraId="2EC9D4C0" w14:textId="77777777" w:rsidR="00044D26" w:rsidRDefault="00044D26" w:rsidP="00486838">
                              <w:pPr>
                                <w:rPr>
                                  <w:rFonts w:eastAsia="Times New Roman"/>
                                </w:rPr>
                              </w:pPr>
                            </w:p>
                          </w:txbxContent>
                        </v:textbox>
                      </v:oval>
                      <v:oval id="Oval 2200" o:spid="_x0000_s1989" style="position:absolute;left:5808349;top:1404875;width:106334;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Z7RxAAA&#10;AN0AAAAPAAAAZHJzL2Rvd25yZXYueG1sRI9Pi8IwFMTvgt8hPGEvoqmuilajyMqCe1z/gMdH82yr&#10;zUtpYm2/vVkQ9jjMzG+Y1aYxhaipcrllBaNhBII4sTrnVMHp+D2Yg3AeWWNhmRS05GCz7nZWGGv7&#10;5F+qDz4VAcIuRgWZ92UspUsyMuiGtiQO3tVWBn2QVSp1hc8AN4UcR9FMGsw5LGRY0ldGyf3wMAou&#10;9eL02O0W589J302n/lb/tK1U6qPXbJcgPDX+P/xu77WCcUDC35vwBOT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Ge0cQAAADdAAAADwAAAAAAAAAAAAAAAACXAgAAZHJzL2Rv&#10;d25yZXYueG1sUEsFBgAAAAAEAAQA9QAAAIgDAAAAAA==&#10;" fillcolor="green" strokecolor="black [3213]">
                        <v:shadow on="t" opacity="22936f" mv:blur="40000f" origin=",.5" offset="0,23000emu"/>
                        <v:textbox>
                          <w:txbxContent>
                            <w:p w14:paraId="0D6AF0FA" w14:textId="77777777" w:rsidR="00044D26" w:rsidRDefault="00044D26" w:rsidP="00486838">
                              <w:pPr>
                                <w:rPr>
                                  <w:rFonts w:eastAsia="Times New Roman"/>
                                </w:rPr>
                              </w:pPr>
                            </w:p>
                          </w:txbxContent>
                        </v:textbox>
                      </v:oval>
                    </v:group>
                    <v:group id="Group 2201" o:spid="_x0000_s1990" style="position:absolute;left:6071803;top:2062071;width:214255;height:134932" coordorigin="6071803,2062071"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N8IxwAAAN0AAAAPAAAAZHJzL2Rvd25yZXYueG1sRI/NasMwEITvhb6D2EJv&#10;jWyHluJGCSG0oQcTqF0IuS3WxjaxVsZS/fP2VSCQ4zAz3zCrzWRaMVDvGssK4kUEgri0uuFKwW/x&#10;9fIOwnlkja1lUjCTg8368WGFqbYj/9CQ+0oECLsUFdTed6mUrqzJoFvYjjh4Z9sb9EH2ldQ9jgFu&#10;WplE0Zs02HBYqLGjXU3lJf8zCvYjjttl/Dlkl/NuPhWvh2MWk1LPT9P2A4Snyd/Dt/a3VpAkUQz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eN8IxwAAAN0A&#10;AAAPAAAAAAAAAAAAAAAAAKkCAABkcnMvZG93bnJldi54bWxQSwUGAAAAAAQABAD6AAAAnQMAAAAA&#10;">
                      <v:oval id="Oval 2202" o:spid="_x0000_s1991" style="position:absolute;left:6071803;top:2120806;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5PNxQAA&#10;AN0AAAAPAAAAZHJzL2Rvd25yZXYueG1sRI9Pi8IwFMTvC36H8ARva2oPVbrG0hUEZfHgH/b8aN62&#10;pc1LaaKt394sCB6HmfkNs85G04o79a62rGAxj0AQF1bXXCq4XnafKxDOI2tsLZOCBznINpOPNaba&#10;Dnyi+9mXIkDYpaig8r5LpXRFRQbd3HbEwfuzvUEfZF9K3eMQ4KaVcRQl0mDNYaHCjrYVFc35ZhTo&#10;6/fvYsiPyXhs3OEnOSzLfLtUajYd8y8Qnkb/Dr/ae60gjqMY/t+EJyA3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k83FAAAA3QAAAA8AAAAAAAAAAAAAAAAAlwIAAGRycy9k&#10;b3ducmV2LnhtbFBLBQYAAAAABAAEAPUAAACJAwAAAAA=&#10;" fillcolor="white [3212]" strokecolor="black [3213]">
                        <v:shadow on="t" opacity="22936f" mv:blur="40000f" origin=",.5" offset="0,23000emu"/>
                        <v:textbox>
                          <w:txbxContent>
                            <w:p w14:paraId="7946D7B4" w14:textId="77777777" w:rsidR="00044D26" w:rsidRDefault="00044D26" w:rsidP="00486838">
                              <w:pPr>
                                <w:rPr>
                                  <w:rFonts w:eastAsia="Times New Roman"/>
                                </w:rPr>
                              </w:pPr>
                            </w:p>
                          </w:txbxContent>
                        </v:textbox>
                      </v:oval>
                      <v:oval id="Oval 2203" o:spid="_x0000_s1992" style="position:absolute;left:6178137;top:2062071;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wCmxQAA&#10;AN0AAAAPAAAAZHJzL2Rvd25yZXYueG1sRI9Pa8JAFMTvgt9heQUvUjfGWjR1FVEEe/QfeHxkn0na&#10;7NuQXWPy7d1CweMwM79hFqvWlKKh2hWWFYxHEQji1OqCMwXn0+59BsJ5ZI2lZVLQkYPVst9bYKLt&#10;gw/UHH0mAoRdggpy76tESpfmZNCNbEUcvJutDfog60zqGh8BbkoZR9GnNFhwWMixok1O6e/xbhRc&#10;m/n5vt3OL5OPoZtO/U/z3XVSqcFbu/4C4an1r/B/e68VxHE0gb834QnI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zAKbFAAAA3QAAAA8AAAAAAAAAAAAAAAAAlwIAAGRycy9k&#10;b3ducmV2LnhtbFBLBQYAAAAABAAEAPUAAACJAwAAAAA=&#10;" fillcolor="green" strokecolor="black [3213]">
                        <v:shadow on="t" opacity="22936f" mv:blur="40000f" origin=",.5" offset="0,23000emu"/>
                        <v:textbox>
                          <w:txbxContent>
                            <w:p w14:paraId="53D9957B" w14:textId="77777777" w:rsidR="00044D26" w:rsidRDefault="00044D26" w:rsidP="00486838">
                              <w:pPr>
                                <w:rPr>
                                  <w:rFonts w:eastAsia="Times New Roman"/>
                                </w:rPr>
                              </w:pPr>
                            </w:p>
                          </w:txbxContent>
                        </v:textbox>
                      </v:oval>
                    </v:group>
                    <v:group id="Group 2204" o:spid="_x0000_s1993" style="position:absolute;left:5194151;top:1390588;width:214256;height:134931" coordorigin="5194151,1390588" coordsize="214256,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D3yQxgAAAN0AAAAPAAAAZHJzL2Rvd25yZXYueG1sRI9Pa8JAFMTvBb/D8gRv&#10;dZPYikRXEVHpQQr+AfH2yD6TYPZtyK5J/PbdQqHHYWZ+wyxWvalES40rLSuIxxEI4szqknMFl/Pu&#10;fQbCeWSNlWVS8CIHq+XgbYGpth0fqT35XAQIuxQVFN7XqZQuK8igG9uaOHh32xj0QTa51A12AW4q&#10;mUTRVBosOSwUWNOmoOxxehoF+w679STetofHffO6nT+/r4eYlBoN+/UchKfe/4f/2l9aQZJEH/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QPfJDGAAAA3QAA&#10;AA8AAAAAAAAAAAAAAAAAqQIAAGRycy9kb3ducmV2LnhtbFBLBQYAAAAABAAEAPoAAACcAwAAAAA=&#10;">
                      <v:oval id="Oval 2205" o:spid="_x0000_s1994" style="position:absolute;left:5194151;top:1449322;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gu5xAAA&#10;AN0AAAAPAAAAZHJzL2Rvd25yZXYueG1sRI9Bi8IwFITvgv8hvIW9aWrBKl2jVEFQFg9W2fOjedsW&#10;m5fSRNv99xtB8DjMzDfMajOYRjyoc7VlBbNpBIK4sLrmUsH1sp8sQTiPrLGxTAr+yMFmPR6tMNW2&#10;5zM9cl+KAGGXooLK+zaV0hUVGXRT2xIH79d2Bn2QXSl1h32Am0bGUZRIgzWHhQpb2lVU3PK7UaCv&#10;259Zn52S4XRzx+/kuCiz3UKpz48h+wLhafDv8Kt90AriOJr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YLucQAAADdAAAADwAAAAAAAAAAAAAAAACXAgAAZHJzL2Rv&#10;d25yZXYueG1sUEsFBgAAAAAEAAQA9QAAAIgDAAAAAA==&#10;" fillcolor="white [3212]" strokecolor="black [3213]">
                        <v:shadow on="t" opacity="22936f" mv:blur="40000f" origin=",.5" offset="0,23000emu"/>
                        <v:textbox>
                          <w:txbxContent>
                            <w:p w14:paraId="41C80007" w14:textId="77777777" w:rsidR="00044D26" w:rsidRDefault="00044D26" w:rsidP="00486838">
                              <w:pPr>
                                <w:rPr>
                                  <w:rFonts w:eastAsia="Times New Roman"/>
                                </w:rPr>
                              </w:pPr>
                            </w:p>
                          </w:txbxContent>
                        </v:textbox>
                      </v:oval>
                      <v:oval id="Oval 2206" o:spid="_x0000_s1995" style="position:absolute;left:5300486;top:1390588;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KM+xQAA&#10;AN0AAAAPAAAAZHJzL2Rvd25yZXYueG1sRI9Pa8JAFMTvBb/D8gQvRTemVTS6iiiF9ug/8PjIPpNo&#10;9m3IrjH59t1CweMwM79hluvWlKKh2hWWFYxHEQji1OqCMwWn49dwBsJ5ZI2lZVLQkYP1qve2xETb&#10;J++pOfhMBAi7BBXk3leJlC7NyaAb2Yo4eFdbG/RB1pnUNT4D3JQyjqKpNFhwWMixom1O6f3wMAou&#10;zfz02O3m54/PdzeZ+Fvz03VSqUG/3SxAeGr9K/zf/tYK4jiawt+b8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Eoz7FAAAA3QAAAA8AAAAAAAAAAAAAAAAAlwIAAGRycy9k&#10;b3ducmV2LnhtbFBLBQYAAAAABAAEAPUAAACJAwAAAAA=&#10;" fillcolor="green" strokecolor="black [3213]">
                        <v:shadow on="t" opacity="22936f" mv:blur="40000f" origin=",.5" offset="0,23000emu"/>
                        <v:textbox>
                          <w:txbxContent>
                            <w:p w14:paraId="4D56EF25" w14:textId="77777777" w:rsidR="00044D26" w:rsidRDefault="00044D26" w:rsidP="00486838">
                              <w:pPr>
                                <w:rPr>
                                  <w:rFonts w:eastAsia="Times New Roman"/>
                                </w:rPr>
                              </w:pPr>
                            </w:p>
                          </w:txbxContent>
                        </v:textbox>
                      </v:oval>
                    </v:group>
                    <v:group id="Group 2207" o:spid="_x0000_s1996" style="position:absolute;left:5436974;top:1982699;width:214255;height:134932" coordorigin="5436974,1982699"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3eLnxgAAAN0AAAAPAAAAZHJzL2Rvd25yZXYueG1sRI9Pa8JAFMTvBb/D8gRv&#10;dZNIq0RXEVHpQQr+AfH2yD6TYPZtyK5J/PbdQqHHYWZ+wyxWvalES40rLSuIxxEI4szqknMFl/Pu&#10;fQbCeWSNlWVS8CIHq+XgbYGpth0fqT35XAQIuxQVFN7XqZQuK8igG9uaOHh32xj0QTa51A12AW4q&#10;mUTRpzRYclgosKZNQdnj9DQK9h1260m8bQ+P++Z1O398Xw8xKTUa9us5CE+9/w//tb+0giSJp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Td4ufGAAAA3QAA&#10;AA8AAAAAAAAAAAAAAAAAqQIAAGRycy9kb3ducmV2LnhtbFBLBQYAAAAABAAEAPoAAACcAwAAAAA=&#10;">
                      <v:oval id="Oval 2208" o:spid="_x0000_s1997" style="position:absolute;left:5436974;top:2041434;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6QnwgAA&#10;AN0AAAAPAAAAZHJzL2Rvd25yZXYueG1sRE9Na8JAEL0X/A/LCN7qxhySEl0lCkKD5NBUeh6yYxLM&#10;zobs1sR/7x4KPT7e9+4wm148aHSdZQWbdQSCuLa640bB9fv8/gHCeWSNvWVS8CQHh/3ibYeZthN/&#10;0aPyjQgh7DJU0Ho/ZFK6uiWDbm0H4sDd7GjQBzg2Uo84hXDTyziKEmmw49DQ4kCnlup79WsU6Ovx&#10;ZzPlZTKXd1dckiJt8lOq1Go551sQnmb/L/5zf2oFcRyFueFNeA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pCfCAAAA3QAAAA8AAAAAAAAAAAAAAAAAlwIAAGRycy9kb3du&#10;cmV2LnhtbFBLBQYAAAAABAAEAPUAAACGAwAAAAA=&#10;" fillcolor="white [3212]" strokecolor="black [3213]">
                        <v:shadow on="t" opacity="22936f" mv:blur="40000f" origin=",.5" offset="0,23000emu"/>
                        <v:textbox>
                          <w:txbxContent>
                            <w:p w14:paraId="63C99BB7" w14:textId="77777777" w:rsidR="00044D26" w:rsidRDefault="00044D26" w:rsidP="00486838">
                              <w:pPr>
                                <w:rPr>
                                  <w:rFonts w:eastAsia="Times New Roman"/>
                                </w:rPr>
                              </w:pPr>
                            </w:p>
                          </w:txbxContent>
                        </v:textbox>
                      </v:oval>
                      <v:oval id="Oval 2209" o:spid="_x0000_s1998" style="position:absolute;left:5543308;top:1982699;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zdMxgAA&#10;AN0AAAAPAAAAZHJzL2Rvd25yZXYueG1sRI9Ba8JAFITvQv/D8gpepG4atTSpm1AUwR5rLfT4yL4m&#10;0ezbkF1j8u/dgtDjMDPfMOt8MI3oqXO1ZQXP8wgEcWF1zaWC49fu6RWE88gaG8ukYCQHefYwWWOq&#10;7ZU/qT/4UgQIuxQVVN63qZSuqMigm9uWOHi/tjPog+xKqTu8BrhpZBxFL9JgzWGhwpY2FRXnw8Uo&#10;+OmT42W7Tb4Xy5lbrfyp/xhHqdT0cXh/A+Fp8P/he3uvFcRxlMDfm/AEZH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WzdMxgAAAN0AAAAPAAAAAAAAAAAAAAAAAJcCAABkcnMv&#10;ZG93bnJldi54bWxQSwUGAAAAAAQABAD1AAAAigMAAAAA&#10;" fillcolor="green" strokecolor="black [3213]">
                        <v:shadow on="t" opacity="22936f" mv:blur="40000f" origin=",.5" offset="0,23000emu"/>
                        <v:textbox>
                          <w:txbxContent>
                            <w:p w14:paraId="4BF478A3" w14:textId="77777777" w:rsidR="00044D26" w:rsidRDefault="00044D26" w:rsidP="00486838">
                              <w:pPr>
                                <w:rPr>
                                  <w:rFonts w:eastAsia="Times New Roman"/>
                                </w:rPr>
                              </w:pPr>
                            </w:p>
                          </w:txbxContent>
                        </v:textbox>
                      </v:oval>
                    </v:group>
                    <v:group id="Group 2210" o:spid="_x0000_s1999" style="position:absolute;left:5736930;top:2539888;width:214256;height:134931" coordorigin="5736930,2539888" coordsize="214256,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xOwgAAAN0AAAAPAAAAZHJzL2Rvd25yZXYueG1sRE9Ni8IwEL0L/ocwgjdN&#10;W1GkGkVkd9mDCNaFxdvQjG2xmZQm29Z/vzkIHh/ve7sfTC06al1lWUE8j0AQ51ZXXCj4uX7O1iCc&#10;R9ZYWyYFT3Kw341HW0y17flCXeYLEULYpaig9L5JpXR5SQbd3DbEgbvb1qAPsC2kbrEP4aaWSRSt&#10;pMGKQ0OJDR1Lyh/Zn1Hw1WN/WMQf3elxPz5v1+X59xSTUtPJcNiA8DT4t/jl/tYKkiQO+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u3sTsIAAADdAAAADwAA&#10;AAAAAAAAAAAAAACpAgAAZHJzL2Rvd25yZXYueG1sUEsFBgAAAAAEAAQA+gAAAJgDAAAAAA==&#10;">
                      <v:oval id="Oval 2211" o:spid="_x0000_s2000" style="position:absolute;left:5736930;top:2598622;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JtnxAAA&#10;AN0AAAAPAAAAZHJzL2Rvd25yZXYueG1sRI9Bi8IwFITvwv6H8Bb2pml7qFKN0hWEFfGgFs+P5m1b&#10;bF5KE23990ZY2OMwM98wq81oWvGg3jWWFcSzCARxaXXDlYLispsuQDiPrLG1TAqe5GCz/pisMNN2&#10;4BM9zr4SAcIuQwW1910mpStrMuhmtiMO3q/tDfog+0rqHocAN61MoiiVBhsOCzV2tK2pvJ3vRoEu&#10;vq/xkB/T8Xhz+0O6n1f5dq7U1+eYL0F4Gv1/+K/9oxUkSRzD+014AnL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SbZ8QAAADdAAAADwAAAAAAAAAAAAAAAACXAgAAZHJzL2Rv&#10;d25yZXYueG1sUEsFBgAAAAAEAAQA9QAAAIgDAAAAAA==&#10;" fillcolor="white [3212]" strokecolor="black [3213]">
                        <v:shadow on="t" opacity="22936f" mv:blur="40000f" origin=",.5" offset="0,23000emu"/>
                        <v:textbox>
                          <w:txbxContent>
                            <w:p w14:paraId="2903FE5F" w14:textId="77777777" w:rsidR="00044D26" w:rsidRDefault="00044D26" w:rsidP="00486838">
                              <w:pPr>
                                <w:rPr>
                                  <w:rFonts w:eastAsia="Times New Roman"/>
                                </w:rPr>
                              </w:pPr>
                            </w:p>
                          </w:txbxContent>
                        </v:textbox>
                      </v:oval>
                      <v:oval id="Oval 2212" o:spid="_x0000_s2001" style="position:absolute;left:5843265;top:2539888;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jPgxgAA&#10;AN0AAAAPAAAAZHJzL2Rvd25yZXYueG1sRI9Pa8JAFMTvQr/D8gq9SN0YtdTUVUqDoMemFnp8ZF+T&#10;tNm3Ibvmz7d3BcHjMDO/YTa7wdSio9ZVlhXMZxEI4tzqigsFp6/98ysI55E11pZJwUgOdtuHyQYT&#10;bXv+pC7zhQgQdgkqKL1vEildXpJBN7MNcfB+bWvQB9kWUrfYB7ipZRxFL9JgxWGhxIY+Ssr/s7NR&#10;8NOtT+c0XX8vllO3Wvm/7jiOUqmnx+H9DYSnwd/Dt/ZBK4jjeQzXN+EJyO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JjPgxgAAAN0AAAAPAAAAAAAAAAAAAAAAAJcCAABkcnMv&#10;ZG93bnJldi54bWxQSwUGAAAAAAQABAD1AAAAigMAAAAA&#10;" fillcolor="green" strokecolor="black [3213]">
                        <v:shadow on="t" opacity="22936f" mv:blur="40000f" origin=",.5" offset="0,23000emu"/>
                        <v:textbox>
                          <w:txbxContent>
                            <w:p w14:paraId="1D4EAEE0" w14:textId="77777777" w:rsidR="00044D26" w:rsidRDefault="00044D26" w:rsidP="00486838">
                              <w:pPr>
                                <w:rPr>
                                  <w:rFonts w:eastAsia="Times New Roman"/>
                                </w:rPr>
                              </w:pPr>
                            </w:p>
                          </w:txbxContent>
                        </v:textbox>
                      </v:oval>
                    </v:group>
                    <v:group id="Group 2213" o:spid="_x0000_s2002" style="position:absolute;left:4673591;top:1954125;width:214256;height:134932" coordorigin="4673591,1954125"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P3I5xQAAAN0AAAAPAAAAZHJzL2Rvd25yZXYueG1sRI9Bi8IwFITvC/6H8ARv&#10;a9qKi1SjiOjiQYRVQbw9mmdbbF5Kk23rvzfCwh6HmfmGWax6U4mWGldaVhCPIxDEmdUl5wou593n&#10;DITzyBory6TgSQ5Wy8HHAlNtO/6h9uRzESDsUlRQeF+nUrqsIINubGvi4N1tY9AH2eRSN9gFuKlk&#10;EkVf0mDJYaHAmjYFZY/Tr1Hw3WG3nsTb9vC4b5638/R4PcSk1GjYr+cgPPX+P/zX3msFSRJP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j9yOcUAAADdAAAA&#10;DwAAAAAAAAAAAAAAAACpAgAAZHJzL2Rvd25yZXYueG1sUEsFBgAAAAAEAAQA+gAAAJsDAAAAAA==&#10;">
                      <v:oval id="Oval 2214" o:spid="_x0000_s2003" style="position:absolute;left:4673591;top:201286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zj/xAAA&#10;AN0AAAAPAAAAZHJzL2Rvd25yZXYueG1sRI9Bi8IwFITvC/6H8ARva9oidalGqcKCIh7WFc+P5tkW&#10;m5fSZG3990YQ9jjMzDfMcj2YRtypc7VlBfE0AkFcWF1zqeD8+/35BcJ5ZI2NZVLwIAfr1ehjiZm2&#10;Pf/Q/eRLESDsMlRQed9mUrqiIoNualvi4F1tZ9AH2ZVSd9gHuGlkEkWpNFhzWKiwpW1Fxe30ZxTo&#10;8+YS9/kxHY43tz+k+3mZb+dKTcZDvgDhafD/4Xd7pxUkSTyD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M4/8QAAADdAAAADwAAAAAAAAAAAAAAAACXAgAAZHJzL2Rv&#10;d25yZXYueG1sUEsFBgAAAAAEAAQA9QAAAIgDAAAAAA==&#10;" fillcolor="white [3212]" strokecolor="black [3213]">
                        <v:shadow on="t" opacity="22936f" mv:blur="40000f" origin=",.5" offset="0,23000emu"/>
                        <v:textbox>
                          <w:txbxContent>
                            <w:p w14:paraId="47C62709" w14:textId="77777777" w:rsidR="00044D26" w:rsidRDefault="00044D26" w:rsidP="00486838">
                              <w:pPr>
                                <w:rPr>
                                  <w:rFonts w:eastAsia="Times New Roman"/>
                                </w:rPr>
                              </w:pPr>
                            </w:p>
                          </w:txbxContent>
                        </v:textbox>
                      </v:oval>
                      <v:oval id="Oval 2215" o:spid="_x0000_s2004" style="position:absolute;left:4779926;top:1954125;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6uUxgAA&#10;AN0AAAAPAAAAZHJzL2Rvd25yZXYueG1sRI9Pa8JAFMTvQr/D8gq9SN0YTanRVUpFsEf/gcdH9jWJ&#10;zb4N2TUm394tCB6HmfkNs1h1phItNa60rGA8ikAQZ1aXnCs4HjbvnyCcR9ZYWSYFPTlYLV8GC0y1&#10;vfGO2r3PRYCwS1FB4X2dSumyggy6ka2Jg/drG4M+yCaXusFbgJtKxlH0IQ2WHBYKrOm7oOxvfzUK&#10;zu3seF2vZ6fJdOiSxF/an76XSr29dl9zEJ46/ww/2lutII7HCfy/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z6uUxgAAAN0AAAAPAAAAAAAAAAAAAAAAAJcCAABkcnMv&#10;ZG93bnJldi54bWxQSwUGAAAAAAQABAD1AAAAigMAAAAA&#10;" fillcolor="green" strokecolor="black [3213]">
                        <v:shadow on="t" opacity="22936f" mv:blur="40000f" origin=",.5" offset="0,23000emu"/>
                        <v:textbox>
                          <w:txbxContent>
                            <w:p w14:paraId="48A1300D" w14:textId="77777777" w:rsidR="00044D26" w:rsidRDefault="00044D26" w:rsidP="00486838">
                              <w:pPr>
                                <w:rPr>
                                  <w:rFonts w:eastAsia="Times New Roman"/>
                                </w:rPr>
                              </w:pPr>
                            </w:p>
                          </w:txbxContent>
                        </v:textbox>
                      </v:oval>
                    </v:group>
                    <v:group id="Group 2216" o:spid="_x0000_s2005" style="position:absolute;left:7498582;top:1376301;width:214256;height:134932" coordorigin="7498582,1376301"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SNGhxQAAAN0AAAAPAAAAZHJzL2Rvd25yZXYueG1sRI9Bi8IwFITvC/6H8ARv&#10;a9rKilSjiKh4kIVVQbw9mmdbbF5KE9v6783Cwh6HmfmGWax6U4mWGldaVhCPIxDEmdUl5wou593n&#10;DITzyBory6TgRQ5Wy8HHAlNtO/6h9uRzESDsUlRQeF+nUrqsIINubGvi4N1tY9AH2eRSN9gFuKlk&#10;EkVTabDksFBgTZuCssfpaRTsO+zWk3jbHh/3zet2/vq+HmNSajTs13MQnnr/H/5rH7SCJImn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kjRocUAAADdAAAA&#10;DwAAAAAAAAAAAAAAAACpAgAAZHJzL2Rvd25yZXYueG1sUEsFBgAAAAAEAAQA+gAAAJsDAAAAAA==&#10;">
                      <v:oval id="Oval 2217" o:spid="_x0000_s2006" style="position:absolute;left:7498582;top:1435036;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aaIxAAA&#10;AN0AAAAPAAAAZHJzL2Rvd25yZXYueG1sRI9Bi8IwFITvC/sfwlvwtqbtoV2qUaogKIuHVfH8aJ5t&#10;sXkpTbT135sFweMwM98w8+VoWnGn3jWWFcTTCARxaXXDlYLTcfP9A8J5ZI2tZVLwIAfLxefHHHNt&#10;B/6j+8FXIkDY5aig9r7LpXRlTQbd1HbEwbvY3qAPsq+k7nEIcNPKJIpSabDhsFBjR+uayuvhZhTo&#10;0+ocD8U+HfdXt/tNd1lVrDOlJl9jMQPhafTv8Ku91QqSJM7g/01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GmiMQAAADdAAAADwAAAAAAAAAAAAAAAACXAgAAZHJzL2Rv&#10;d25yZXYueG1sUEsFBgAAAAAEAAQA9QAAAIgDAAAAAA==&#10;" fillcolor="white [3212]" strokecolor="black [3213]">
                        <v:shadow on="t" opacity="22936f" mv:blur="40000f" origin=",.5" offset="0,23000emu"/>
                        <v:textbox>
                          <w:txbxContent>
                            <w:p w14:paraId="799DE869" w14:textId="77777777" w:rsidR="00044D26" w:rsidRDefault="00044D26" w:rsidP="00486838">
                              <w:pPr>
                                <w:rPr>
                                  <w:rFonts w:eastAsia="Times New Roman"/>
                                </w:rPr>
                              </w:pPr>
                            </w:p>
                          </w:txbxContent>
                        </v:textbox>
                      </v:oval>
                      <v:oval id="Oval 2218" o:spid="_x0000_s2007" style="position:absolute;left:7604917;top:1376301;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gQKxAAA&#10;AN0AAAAPAAAAZHJzL2Rvd25yZXYueG1sRE9Na8JAEL0X/A/LCL0U3ZjWUqOriKHQHptG6HHIjkk0&#10;Oxuym5j8++6h0OPjfe8Oo2nEQJ2rLStYLSMQxIXVNZcK8u/3xRsI55E1NpZJwUQODvvZww4Tbe/8&#10;RUPmSxFC2CWooPK+TaR0RUUG3dK2xIG72M6gD7Arpe7wHsJNI+MoepUGaw4NFbZ0qqi4Zb1R8DNs&#10;8j5NN+fnlye3Xvvr8DlNUqnH+XjcgvA0+n/xn/tDK4jjVZgb3oQn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4ECsQAAADdAAAADwAAAAAAAAAAAAAAAACXAgAAZHJzL2Rv&#10;d25yZXYueG1sUEsFBgAAAAAEAAQA9QAAAIgDAAAAAA==&#10;" fillcolor="green" strokecolor="black [3213]">
                        <v:shadow on="t" opacity="22936f" mv:blur="40000f" origin=",.5" offset="0,23000emu"/>
                        <v:textbox>
                          <w:txbxContent>
                            <w:p w14:paraId="61EF197E" w14:textId="77777777" w:rsidR="00044D26" w:rsidRDefault="00044D26" w:rsidP="00486838">
                              <w:pPr>
                                <w:rPr>
                                  <w:rFonts w:eastAsia="Times New Roman"/>
                                </w:rPr>
                              </w:pPr>
                            </w:p>
                          </w:txbxContent>
                        </v:textbox>
                      </v:oval>
                    </v:group>
                    <v:group id="Group 2219" o:spid="_x0000_s2008" style="position:absolute;left:7627136;top:2546237;width:214255;height:134931" coordorigin="7627136,2546237"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10XTxgAAAN0AAAAPAAAAZHJzL2Rvd25yZXYueG1sRI9Pa8JAFMTvBb/D8gRv&#10;dZNIi0ZXEVHpQQr+AfH2yD6TYPZtyK5J/PbdQqHHYWZ+wyxWvalES40rLSuIxxEI4szqknMFl/Pu&#10;fQrCeWSNlWVS8CIHq+XgbYGpth0fqT35XAQIuxQVFN7XqZQuK8igG9uaOHh32xj0QTa51A12AW4q&#10;mUTRpzRYclgosKZNQdnj9DQK9h1260m8bQ+P++Z1O398Xw8xKTUa9us5CE+9/w//tb+0giSJZ/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RdPGAAAA3QAA&#10;AA8AAAAAAAAAAAAAAAAAqQIAAGRycy9kb3ducmV2LnhtbFBLBQYAAAAABAAEAPoAAACcAwAAAAA=&#10;">
                      <v:oval id="Oval 2220" o:spid="_x0000_s2009" style="position:absolute;left:7627136;top:2604971;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PRBwgAA&#10;AN0AAAAPAAAAZHJzL2Rvd25yZXYueG1sRE9Na8JAEL0X/A/LCN7qxhySEl0lCkKD5NBUeh6yYxLM&#10;zobs1sR/7x4KPT7e9+4wm148aHSdZQWbdQSCuLa640bB9fv8/gHCeWSNvWVS8CQHh/3ibYeZthN/&#10;0aPyjQgh7DJU0Ho/ZFK6uiWDbm0H4sDd7GjQBzg2Uo84hXDTyziKEmmw49DQ4kCnlup79WsU6Ovx&#10;ZzPlZTKXd1dckiJt8lOq1Go551sQnmb/L/5zf2oFcRyH/eFNeA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U9EHCAAAA3QAAAA8AAAAAAAAAAAAAAAAAlwIAAGRycy9kb3du&#10;cmV2LnhtbFBLBQYAAAAABAAEAPUAAACGAwAAAAA=&#10;" fillcolor="white [3212]" strokecolor="black [3213]">
                        <v:shadow on="t" opacity="22936f" mv:blur="40000f" origin=",.5" offset="0,23000emu"/>
                        <v:textbox>
                          <w:txbxContent>
                            <w:p w14:paraId="3CBC8749" w14:textId="77777777" w:rsidR="00044D26" w:rsidRDefault="00044D26" w:rsidP="00486838">
                              <w:pPr>
                                <w:rPr>
                                  <w:rFonts w:eastAsia="Times New Roman"/>
                                </w:rPr>
                              </w:pPr>
                            </w:p>
                          </w:txbxContent>
                        </v:textbox>
                      </v:oval>
                      <v:oval id="Oval 2221" o:spid="_x0000_s2010" style="position:absolute;left:7733470;top:2546237;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GcqxgAA&#10;AN0AAAAPAAAAZHJzL2Rvd25yZXYueG1sRI9Pa8JAFMTvQr/D8gq9SN0YtdTUVUqDoMemFnp8ZF+T&#10;tNm3Ibvmz7d3BcHjMDO/YTa7wdSio9ZVlhXMZxEI4tzqigsFp6/98ysI55E11pZJwUgOdtuHyQYT&#10;bXv+pC7zhQgQdgkqKL1vEildXpJBN7MNcfB+bWvQB9kWUrfYB7ipZRxFL9JgxWGhxIY+Ssr/s7NR&#10;8NOtT+c0XX8vllO3Wvm/7jiOUqmnx+H9DYSnwd/Dt/ZBK4jjeA7XN+EJyO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mGcqxgAAAN0AAAAPAAAAAAAAAAAAAAAAAJcCAABkcnMv&#10;ZG93bnJldi54bWxQSwUGAAAAAAQABAD1AAAAigMAAAAA&#10;" fillcolor="green" strokecolor="black [3213]">
                        <v:shadow on="t" opacity="22936f" mv:blur="40000f" origin=",.5" offset="0,23000emu"/>
                        <v:textbox>
                          <w:txbxContent>
                            <w:p w14:paraId="124F68E6" w14:textId="77777777" w:rsidR="00044D26" w:rsidRDefault="00044D26" w:rsidP="00486838">
                              <w:pPr>
                                <w:rPr>
                                  <w:rFonts w:eastAsia="Times New Roman"/>
                                </w:rPr>
                              </w:pPr>
                            </w:p>
                          </w:txbxContent>
                        </v:textbox>
                      </v:oval>
                    </v:group>
                    <v:group id="Group 2222" o:spid="_x0000_s2011" style="position:absolute;left:7449384;top:1919202;width:214255;height:134932" coordorigin="7449384,1919202" coordsize="214255,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x8dH8IAAADdAAAADwAA&#10;AAAAAAAAAAAAAACpAgAAZHJzL2Rvd25yZXYueG1sUEsFBgAAAAAEAAQA+gAAAJgDAAAAAA==&#10;">
                      <v:oval id="Oval 2223" o:spid="_x0000_s2012" style="position:absolute;left:7449384;top:197793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mo2xAAA&#10;AN0AAAAPAAAAZHJzL2Rvd25yZXYueG1sRI9Bi8IwFITvgv8hvIW9aWqFKl2jVEFQFg9W2fOjedsW&#10;m5fSRNv99xtB8DjMzDfMajOYRjyoc7VlBbNpBIK4sLrmUsH1sp8sQTiPrLGxTAr+yMFmPR6tMNW2&#10;5zM9cl+KAGGXooLK+zaV0hUVGXRT2xIH79d2Bn2QXSl1h32Am0bGUZRIgzWHhQpb2lVU3PK7UaCv&#10;259Zn52S4XRzx+/kuCiz3UKpz48h+wLhafDv8Kt90AriOJ7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ZqNsQAAADdAAAADwAAAAAAAAAAAAAAAACXAgAAZHJzL2Rv&#10;d25yZXYueG1sUEsFBgAAAAAEAAQA9QAAAIgDAAAAAA==&#10;" fillcolor="white [3212]" strokecolor="black [3213]">
                        <v:shadow on="t" opacity="22936f" mv:blur="40000f" origin=",.5" offset="0,23000emu"/>
                        <v:textbox>
                          <w:txbxContent>
                            <w:p w14:paraId="17484253" w14:textId="77777777" w:rsidR="00044D26" w:rsidRDefault="00044D26" w:rsidP="00486838">
                              <w:pPr>
                                <w:rPr>
                                  <w:rFonts w:eastAsia="Times New Roman"/>
                                </w:rPr>
                              </w:pPr>
                            </w:p>
                          </w:txbxContent>
                        </v:textbox>
                      </v:oval>
                      <v:oval id="Oval 2224" o:spid="_x0000_s2013" style="position:absolute;left:7555718;top:1919202;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8SyxgAA&#10;AN0AAAAPAAAAZHJzL2Rvd25yZXYueG1sRI9Pa8JAFMTvBb/D8oReim6Mf9DoKqVSsMdaBY+P7DOJ&#10;Zt+G7BqTb+8KBY/DzPyGWW1aU4qGaldYVjAaRiCIU6sLzhQc/r4HcxDOI2ssLZOCjhxs1r23FSba&#10;3vmXmr3PRICwS1BB7n2VSOnSnAy6oa2Ig3e2tUEfZJ1JXeM9wE0p4yiaSYMFh4UcK/rKKb3ub0bB&#10;qVkcbtvt4jiefLjp1F+an66TSr33288lCE+tf4X/2zutII7jCTzfhCcg1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78SyxgAAAN0AAAAPAAAAAAAAAAAAAAAAAJcCAABkcnMv&#10;ZG93bnJldi54bWxQSwUGAAAAAAQABAD1AAAAigMAAAAA&#10;" fillcolor="green" strokecolor="black [3213]">
                        <v:shadow on="t" opacity="22936f" mv:blur="40000f" origin=",.5" offset="0,23000emu"/>
                        <v:textbox>
                          <w:txbxContent>
                            <w:p w14:paraId="11132B71" w14:textId="77777777" w:rsidR="00044D26" w:rsidRDefault="00044D26" w:rsidP="00486838">
                              <w:pPr>
                                <w:rPr>
                                  <w:rFonts w:eastAsia="Times New Roman"/>
                                </w:rPr>
                              </w:pPr>
                            </w:p>
                          </w:txbxContent>
                        </v:textbox>
                      </v:oval>
                    </v:group>
                    <v:group id="Group 2225" o:spid="_x0000_s2014" style="position:absolute;left:6943107;top:2254150;width:214256;height:134931" coordorigin="6943107,2254150" coordsize="214256,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oVrxQAAAN0AAAAPAAAAZHJzL2Rvd25yZXYueG1sRI9Bi8IwFITvC/6H8IS9&#10;rWm7uEg1ioiKBxFWBfH2aJ5tsXkpTWzrvzfCwh6HmfmGmS16U4mWGldaVhCPIhDEmdUl5wrOp83X&#10;BITzyBory6TgSQ4W88HHDFNtO/6l9uhzESDsUlRQeF+nUrqsIINuZGvi4N1sY9AH2eRSN9gFuKlk&#10;EkU/0mDJYaHAmlYFZffjwyjYdtgtv+N1u7/fVs/raXy47GNS6nPYL6cgPPX+P/zX3mkFSZKM4f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aFa8UAAADdAAAA&#10;DwAAAAAAAAAAAAAAAACpAgAAZHJzL2Rvd25yZXYueG1sUEsFBgAAAAAEAAQA+gAAAJsDAAAAAA==&#10;">
                      <v:oval id="Oval 2226" o:spid="_x0000_s2015" style="position:absolute;left:6943107;top:2312884;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cmuxQAA&#10;AN0AAAAPAAAAZHJzL2Rvd25yZXYueG1sRI9Pi8IwFMTvgt8hPMGbpvbQStcoXWFBkR78w54fzdu2&#10;2LyUJmvrtzfCwh6HmfkNs9mNphUP6l1jWcFqGYEgLq1uuFJwu34t1iCcR9bYWiYFT3Kw204nG8y0&#10;HfhMj4uvRICwy1BB7X2XSenKmgy6pe2Ig/dje4M+yL6SuschwE0r4yhKpMGGw0KNHe1rKu+XX6NA&#10;3z6/V0NeJGNxd8dTckyrfJ8qNZ+N+QcIT6P/D/+1D1pBHMcJvN+EJyC3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xya7FAAAA3QAAAA8AAAAAAAAAAAAAAAAAlwIAAGRycy9k&#10;b3ducmV2LnhtbFBLBQYAAAAABAAEAPUAAACJAwAAAAA=&#10;" fillcolor="white [3212]" strokecolor="black [3213]">
                        <v:shadow on="t" opacity="22936f" mv:blur="40000f" origin=",.5" offset="0,23000emu"/>
                        <v:textbox>
                          <w:txbxContent>
                            <w:p w14:paraId="00BF3292" w14:textId="77777777" w:rsidR="00044D26" w:rsidRDefault="00044D26" w:rsidP="00486838">
                              <w:pPr>
                                <w:rPr>
                                  <w:rFonts w:eastAsia="Times New Roman"/>
                                </w:rPr>
                              </w:pPr>
                            </w:p>
                          </w:txbxContent>
                        </v:textbox>
                      </v:oval>
                      <v:oval id="Oval 2227" o:spid="_x0000_s2016" style="position:absolute;left:7049442;top:2254150;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VrFxgAA&#10;AN0AAAAPAAAAZHJzL2Rvd25yZXYueG1sRI9Ba8JAFITvQv/D8gpepNk0rdZEV5FKQY9VCz0+ss8k&#10;Nvs2ZNeY/PuuUOhxmJlvmOW6N7XoqHWVZQXPUQyCOLe64kLB6fjxNAfhPLLG2jIpGMjBevUwWmKm&#10;7Y0/qTv4QgQIuwwVlN43mZQuL8mgi2xDHLyzbQ36INtC6hZvAW5qmcTxTBqsOCyU2NB7SfnP4WoU&#10;fHfp6brdpl8vrxM3nfpLtx8GqdT4sd8sQHjq/X/4r73TCpIkeYP7m/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PVrFxgAAAN0AAAAPAAAAAAAAAAAAAAAAAJcCAABkcnMv&#10;ZG93bnJldi54bWxQSwUGAAAAAAQABAD1AAAAigMAAAAA&#10;" fillcolor="green" strokecolor="black [3213]">
                        <v:shadow on="t" opacity="22936f" mv:blur="40000f" origin=",.5" offset="0,23000emu"/>
                        <v:textbox>
                          <w:txbxContent>
                            <w:p w14:paraId="234F0F89" w14:textId="77777777" w:rsidR="00044D26" w:rsidRDefault="00044D26" w:rsidP="00486838">
                              <w:pPr>
                                <w:rPr>
                                  <w:rFonts w:eastAsia="Times New Roman"/>
                                </w:rPr>
                              </w:pPr>
                            </w:p>
                          </w:txbxContent>
                        </v:textbox>
                      </v:oval>
                    </v:group>
                    <v:group id="Group 2228" o:spid="_x0000_s2017" style="position:absolute;left:7812823;top:1925552;width:214256;height:134932" coordorigin="7812823,1925552"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9yr1wgAAAN0AAAAPAAAAZHJzL2Rvd25yZXYueG1sRE9Ni8IwEL0L/ocwwt40&#10;bRcXqUYRUfEgC6uCeBuasS02k9LEtv57cxD2+Hjfi1VvKtFS40rLCuJJBII4s7rkXMHlvBvPQDiP&#10;rLGyTApe5GC1HA4WmGrb8R+1J5+LEMIuRQWF93UqpcsKMugmtiYO3N02Bn2ATS51g10IN5VMouhH&#10;Giw5NBRY06ag7HF6GgX7Drv1d7xtj4/75nU7T3+vx5iU+hr16zkIT73/F3/cB60gSZIwN7wJT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vcq9cIAAADdAAAADwAA&#10;AAAAAAAAAAAAAACpAgAAZHJzL2Rvd25yZXYueG1sUEsFBgAAAAAEAAQA+gAAAJgDAAAAAA==&#10;">
                      <v:oval id="Oval 2229" o:spid="_x0000_s2018" style="position:absolute;left:7812823;top:1984287;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l3cxgAA&#10;AN0AAAAPAAAAZHJzL2Rvd25yZXYueG1sRI9Ba4NAFITvhf6H5QV6a1Y9aGuyCVYoNBQPTUPOD/dF&#10;Je5bcbfR/PtsIZDjMDPfMOvtbHpxodF1lhXEywgEcW11x42Cw+/n6xsI55E19pZJwZUcbDfPT2vM&#10;tZ34hy5734gAYZejgtb7IZfS1S0ZdEs7EAfvZEeDPsixkXrEKcBNL5MoSqXBjsNCiwOVLdXn/Z9R&#10;oA8fx3gqqnSuzm73ne6ypigzpV4Wc7EC4Wn2j/C9/aUVJEnyDv9vwhO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Ll3cxgAAAN0AAAAPAAAAAAAAAAAAAAAAAJcCAABkcnMv&#10;ZG93bnJldi54bWxQSwUGAAAAAAQABAD1AAAAigMAAAAA&#10;" fillcolor="white [3212]" strokecolor="black [3213]">
                        <v:shadow on="t" opacity="22936f" mv:blur="40000f" origin=",.5" offset="0,23000emu"/>
                        <v:textbox>
                          <w:txbxContent>
                            <w:p w14:paraId="2FF05774" w14:textId="77777777" w:rsidR="00044D26" w:rsidRDefault="00044D26" w:rsidP="00486838">
                              <w:pPr>
                                <w:rPr>
                                  <w:rFonts w:eastAsia="Times New Roman"/>
                                </w:rPr>
                              </w:pPr>
                            </w:p>
                          </w:txbxContent>
                        </v:textbox>
                      </v:oval>
                      <v:oval id="Oval 2230" o:spid="_x0000_s2019" style="position:absolute;left:7919158;top:1925552;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VRswwAA&#10;AN0AAAAPAAAAZHJzL2Rvd25yZXYueG1sRE/LasJAFN0X/IfhCt0UMzHWUqOjSEOhXdYqdHnJXJNo&#10;5k7ITF5/31kUujyc9+4wmlr01LrKsoJlFIMgzq2uuFBw/n5fvIJwHlljbZkUTOTgsJ897DDVduAv&#10;6k++ECGEXYoKSu+bVEqXl2TQRbYhDtzVtgZ9gG0hdYtDCDe1TOL4RRqsODSU2NBbSfn91BkFP/3m&#10;3GXZ5rJ6fnLrtb/1n9MklXqcj8ctCE+j/xf/uT+0giRZhf3hTXgC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DVRswwAAAN0AAAAPAAAAAAAAAAAAAAAAAJcCAABkcnMvZG93&#10;bnJldi54bWxQSwUGAAAAAAQABAD1AAAAhwMAAAAA&#10;" fillcolor="green" strokecolor="black [3213]">
                        <v:shadow on="t" opacity="22936f" mv:blur="40000f" origin=",.5" offset="0,23000emu"/>
                        <v:textbox>
                          <w:txbxContent>
                            <w:p w14:paraId="6BEE0EBD" w14:textId="77777777" w:rsidR="00044D26" w:rsidRDefault="00044D26" w:rsidP="00486838">
                              <w:pPr>
                                <w:rPr>
                                  <w:rFonts w:eastAsia="Times New Roman"/>
                                </w:rPr>
                              </w:pPr>
                            </w:p>
                          </w:txbxContent>
                        </v:textbox>
                      </v:oval>
                    </v:group>
                    <v:group id="Group 2231" o:spid="_x0000_s2020" style="position:absolute;left:7085943;top:827050;width:212669;height:134932" coordorigin="7085943,827050" coordsize="212669,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BW1xQAAAN0AAAAPAAAAZHJzL2Rvd25yZXYueG1sRI9Bi8IwFITvC/6H8ARv&#10;a9qKi1SjiOjiQYRVQbw9mmdbbF5Kk23rvzfCwh6HmfmGWax6U4mWGldaVhCPIxDEmdUl5wou593n&#10;DITzyBory6TgSQ5Wy8HHAlNtO/6h9uRzESDsUlRQeF+nUrqsIINubGvi4N1tY9AH2eRSN9gFuKlk&#10;EkVf0mDJYaHAmjYFZY/Tr1Hw3WG3nsTb9vC4b5638/R4PcSk1GjYr+cgPPX+P/zX3msFSTK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hQVtcUAAADdAAAA&#10;DwAAAAAAAAAAAAAAAACpAgAAZHJzL2Rvd25yZXYueG1sUEsFBgAAAAAEAAQA+gAAAJsDAAAAAA==&#10;">
                      <v:oval id="Oval 2232" o:spid="_x0000_s2021" style="position:absolute;left:7085943;top:885785;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1lwxAAA&#10;AN0AAAAPAAAAZHJzL2Rvd25yZXYueG1sRI9Bi8IwFITvgv8hvIW9aWqFKl2jVEFQFg9W2fOjedsW&#10;m5fSRNv99xtB8DjMzDfMajOYRjyoc7VlBbNpBIK4sLrmUsH1sp8sQTiPrLGxTAr+yMFmPR6tMNW2&#10;5zM9cl+KAGGXooLK+zaV0hUVGXRT2xIH79d2Bn2QXSl1h32Am0bGUZRIgzWHhQpb2lVU3PK7UaCv&#10;259Zn52S4XRzx+/kuCiz3UKpz48h+wLhafDv8Kt90ArieB7D8014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NZcMQAAADdAAAADwAAAAAAAAAAAAAAAACXAgAAZHJzL2Rv&#10;d25yZXYueG1sUEsFBgAAAAAEAAQA9QAAAIgDAAAAAA==&#10;" fillcolor="white [3212]" strokecolor="black [3213]">
                        <v:shadow on="t" opacity="22936f" mv:blur="40000f" origin=",.5" offset="0,23000emu"/>
                        <v:textbox>
                          <w:txbxContent>
                            <w:p w14:paraId="069F7175" w14:textId="77777777" w:rsidR="00044D26" w:rsidRDefault="00044D26" w:rsidP="00486838">
                              <w:pPr>
                                <w:rPr>
                                  <w:rFonts w:eastAsia="Times New Roman"/>
                                </w:rPr>
                              </w:pPr>
                            </w:p>
                          </w:txbxContent>
                        </v:textbox>
                      </v:oval>
                      <v:oval id="Oval 2233" o:spid="_x0000_s2022" style="position:absolute;left:7192278;top:827050;width:106334;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8obxgAA&#10;AN0AAAAPAAAAZHJzL2Rvd25yZXYueG1sRI9Pa8JAFMTvhX6H5RW8FN00qaLRVUQR2qP/wOMj+0xi&#10;s29Ddo3Jt+8WCh6HmfkNs1h1phItNa60rOBjFIEgzqwuOVdwOu6GUxDOI2usLJOCnhyslq8vC0y1&#10;ffCe2oPPRYCwS1FB4X2dSumyggy6ka2Jg3e1jUEfZJNL3eAjwE0l4yiaSIMlh4UCa9oUlP0c7kbB&#10;pZ2d7tvt7Jx8vrvx2N/a776XSg3euvUchKfOP8P/7S+tII6TBP7eh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38obxgAAAN0AAAAPAAAAAAAAAAAAAAAAAJcCAABkcnMv&#10;ZG93bnJldi54bWxQSwUGAAAAAAQABAD1AAAAigMAAAAA&#10;" fillcolor="green" strokecolor="black [3213]">
                        <v:shadow on="t" opacity="22936f" mv:blur="40000f" origin=",.5" offset="0,23000emu"/>
                        <v:textbox>
                          <w:txbxContent>
                            <w:p w14:paraId="29C63FC8" w14:textId="77777777" w:rsidR="00044D26" w:rsidRDefault="00044D26" w:rsidP="00486838">
                              <w:pPr>
                                <w:rPr>
                                  <w:rFonts w:eastAsia="Times New Roman"/>
                                </w:rPr>
                              </w:pPr>
                            </w:p>
                          </w:txbxContent>
                        </v:textbox>
                      </v:oval>
                    </v:group>
                    <v:group id="Group 2234" o:spid="_x0000_s2023" style="position:absolute;left:7512866;top:520677;width:214255;height:134931" coordorigin="7512866,520677" coordsize="214255,134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Y7YtxgAAAN0AAAAPAAAAZHJzL2Rvd25yZXYueG1sRI9Ba8JAFITvBf/D8oTe&#10;6iaxLRJdRURLDyJUBfH2yD6TYPZtyK5J/PeuIPQ4zMw3zGzRm0q01LjSsoJ4FIEgzqwuOVdwPGw+&#10;JiCcR9ZYWSYFd3KwmA/eZphq2/EftXufiwBhl6KCwvs6ldJlBRl0I1sTB+9iG4M+yCaXusEuwE0l&#10;kyj6lgZLDgsF1rQqKLvub0bBT4fdchyv2+31srqfD1+70zYmpd6H/XIKwlPv/8Ov9q9WkCTjT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pjti3GAAAA3QAA&#10;AA8AAAAAAAAAAAAAAAAAqQIAAGRycy9kb3ducmV2LnhtbFBLBQYAAAAABAAEAPoAAACcAwAAAAA=&#10;">
                      <v:oval id="Oval 2235" o:spid="_x0000_s2024" style="position:absolute;left:7512866;top:579411;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sEExQAA&#10;AN0AAAAPAAAAZHJzL2Rvd25yZXYueG1sRI9Pi8IwFMTvC36H8ARva2plq1SjVEFYWTz4B8+P5tkW&#10;m5fSRNv99psFweMwM79hluve1OJJrassK5iMIxDEudUVFwou593nHITzyBpry6TglxysV4OPJaba&#10;dnyk58kXIkDYpaig9L5JpXR5SQbd2DbEwbvZ1qAPsi2kbrELcFPLOIoSabDisFBiQ9uS8vvpYRTo&#10;y+Y66bJD0h/ubv+T7GdFtp0pNRr22QKEp96/w6/2t1YQx9Mv+H8Tn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wQTFAAAA3QAAAA8AAAAAAAAAAAAAAAAAlwIAAGRycy9k&#10;b3ducmV2LnhtbFBLBQYAAAAABAAEAPUAAACJAwAAAAA=&#10;" fillcolor="white [3212]" strokecolor="black [3213]">
                        <v:shadow on="t" opacity="22936f" mv:blur="40000f" origin=",.5" offset="0,23000emu"/>
                        <v:textbox>
                          <w:txbxContent>
                            <w:p w14:paraId="7B922282" w14:textId="77777777" w:rsidR="00044D26" w:rsidRDefault="00044D26" w:rsidP="00486838">
                              <w:pPr>
                                <w:rPr>
                                  <w:rFonts w:eastAsia="Times New Roman"/>
                                </w:rPr>
                              </w:pPr>
                            </w:p>
                          </w:txbxContent>
                        </v:textbox>
                      </v:oval>
                      <v:oval id="Oval 2236" o:spid="_x0000_s2025" style="position:absolute;left:7619200;top:520677;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GmDxQAA&#10;AN0AAAAPAAAAZHJzL2Rvd25yZXYueG1sRI9Ba8JAFITvgv9heQUvUjfGKpq6iiiCPWoVPD6yzyRt&#10;9m3IrjH5926h4HGYmW+Y5bo1pWiodoVlBeNRBII4tbrgTMH5e/8+B+E8ssbSMinoyMF61e8tMdH2&#10;wUdqTj4TAcIuQQW591UipUtzMuhGtiIO3s3WBn2QdSZ1jY8AN6WMo2gmDRYcFnKsaJtT+nu6GwXX&#10;ZnG+73aLy+Rj6KZT/9N8dZ1UavDWbj5BeGr9K/zfPmgFcTyZwd+b8ATk6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oaYPFAAAA3QAAAA8AAAAAAAAAAAAAAAAAlwIAAGRycy9k&#10;b3ducmV2LnhtbFBLBQYAAAAABAAEAPUAAACJAwAAAAA=&#10;" fillcolor="green" strokecolor="black [3213]">
                        <v:shadow on="t" opacity="22936f" mv:blur="40000f" origin=",.5" offset="0,23000emu"/>
                        <v:textbox>
                          <w:txbxContent>
                            <w:p w14:paraId="0ED1D0FC" w14:textId="77777777" w:rsidR="00044D26" w:rsidRDefault="00044D26" w:rsidP="00486838">
                              <w:pPr>
                                <w:rPr>
                                  <w:rFonts w:eastAsia="Times New Roman"/>
                                </w:rPr>
                              </w:pPr>
                            </w:p>
                          </w:txbxContent>
                        </v:textbox>
                      </v:oval>
                    </v:group>
                    <v:group id="Group 2237" o:spid="_x0000_s2026" style="position:absolute;left:7063724;top:1177873;width:214256;height:133344" coordorigin="7063724,1177873" coordsize="214256,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sShaxgAAAN0AAAAPAAAAZHJzL2Rvd25yZXYueG1sRI9Ba8JAFITvBf/D8oTe&#10;6iaRthJdRURLDyJUBfH2yD6TYPZtyK5J/PeuIPQ4zMw3zGzRm0q01LjSsoJ4FIEgzqwuOVdwPGw+&#10;JiCcR9ZYWSYFd3KwmA/eZphq2/EftXufiwBhl6KCwvs6ldJlBRl0I1sTB+9iG4M+yCaXusEuwE0l&#10;kyj6kgZLDgsF1rQqKLvub0bBT4fdchyv2+31srqfD5+70zYmpd6H/XIKwlPv/8Ov9q9WkCTj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qxKFrGAAAA3QAA&#10;AA8AAAAAAAAAAAAAAAAAqQIAAGRycy9kb3ducmV2LnhtbFBLBQYAAAAABAAEAPoAAACcAwAAAAA=&#10;">
                      <v:oval id="Oval 2238" o:spid="_x0000_s2027" style="position:absolute;left:7063724;top:123502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26awwAA&#10;AN0AAAAPAAAAZHJzL2Rvd25yZXYueG1sRE9Na4NAEL0X+h+WKeTWrDFggs0mmEChUjzUSM6DO1WJ&#10;OyvuJpp/nz0Ueny8791hNr240+g6ywpWywgEcW11x42C6vz5vgXhPLLG3jIpeJCDw/71ZYepthP/&#10;0L30jQgh7FJU0Ho/pFK6uiWDbmkH4sD92tGgD3BspB5xCuGml3EUJdJgx6GhxYFOLdXX8mYU6Op4&#10;WU1ZkczF1eXfSb5pstNGqcXbnH2A8DT7f/Gf+0sriON1mBvehCcg9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26awwAAAN0AAAAPAAAAAAAAAAAAAAAAAJcCAABkcnMvZG93&#10;bnJldi54bWxQSwUGAAAAAAQABAD1AAAAhwMAAAAA&#10;" fillcolor="white [3212]" strokecolor="black [3213]">
                        <v:shadow on="t" opacity="22936f" mv:blur="40000f" origin=",.5" offset="0,23000emu"/>
                        <v:textbox>
                          <w:txbxContent>
                            <w:p w14:paraId="345ED715" w14:textId="77777777" w:rsidR="00044D26" w:rsidRDefault="00044D26" w:rsidP="00486838">
                              <w:pPr>
                                <w:rPr>
                                  <w:rFonts w:eastAsia="Times New Roman"/>
                                </w:rPr>
                              </w:pPr>
                            </w:p>
                          </w:txbxContent>
                        </v:textbox>
                      </v:oval>
                      <v:oval id="Oval 2239" o:spid="_x0000_s2028" style="position:absolute;left:7170059;top:1177873;width:107921;height:1063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3xxgAA&#10;AN0AAAAPAAAAZHJzL2Rvd25yZXYueG1sRI9Pa8JAFMTvhX6H5RW8FN00VjHRVUpFqEf/gcdH9pnE&#10;Zt+G7BqTb98VCh6HmfkNs1h1phItNa60rOBjFIEgzqwuOVdwPGyGMxDOI2usLJOCnhyslq8vC0y1&#10;vfOO2r3PRYCwS1FB4X2dSumyggy6ka2Jg3exjUEfZJNL3eA9wE0l4yiaSoMlh4UCa/ouKPvd34yC&#10;c5scb+t1chp/vrvJxF/bbd9LpQZv3dcchKfOP8P/7R+tII7HCTzehCc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N/3xxgAAAN0AAAAPAAAAAAAAAAAAAAAAAJcCAABkcnMv&#10;ZG93bnJldi54bWxQSwUGAAAAAAQABAD1AAAAigMAAAAA&#10;" fillcolor="green" strokecolor="black [3213]">
                        <v:shadow on="t" opacity="22936f" mv:blur="40000f" origin=",.5" offset="0,23000emu"/>
                        <v:textbox>
                          <w:txbxContent>
                            <w:p w14:paraId="5D33912B" w14:textId="77777777" w:rsidR="00044D26" w:rsidRDefault="00044D26" w:rsidP="00486838">
                              <w:pPr>
                                <w:rPr>
                                  <w:rFonts w:eastAsia="Times New Roman"/>
                                </w:rPr>
                              </w:pPr>
                            </w:p>
                          </w:txbxContent>
                        </v:textbox>
                      </v:oval>
                    </v:group>
                    <v:group id="Group 2240" o:spid="_x0000_s2029" style="position:absolute;left:7758862;top:1093739;width:214256;height:134932" coordorigin="7758862,1093739"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XsNTxAAAAN0AAAAPAAAAZHJzL2Rvd25yZXYueG1sRE9Na4NAEL0X8h+WKeRW&#10;V01bgnUjIaQhh1BoEii9De5ERXdW3K2af989FHp8vO+8mE0nRhpcY1lBEsUgiEurG64UXC/vT2sQ&#10;ziNr7CyTgjs5KDaLhxwzbSf+pPHsKxFC2GWooPa+z6R0ZU0GXWR74sDd7GDQBzhUUg84hXDTyTSO&#10;X6XBhkNDjT3tairb849RcJhw2q6S/Xhqb7v79+Xl4+uUkFLLx3n7BsLT7P/Ff+6jVpCmz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XsNTxAAAAN0AAAAP&#10;AAAAAAAAAAAAAAAAAKkCAABkcnMvZG93bnJldi54bWxQSwUGAAAAAAQABAD6AAAAmgMAAAAA&#10;">
                      <v:oval id="Oval 2241" o:spid="_x0000_s2030" style="position:absolute;left:7758862;top:1152474;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7R6xAAA&#10;AN0AAAAPAAAAZHJzL2Rvd25yZXYueG1sRI9Bi8IwFITvC/6H8ARva9oidalGqcKCIh7WFc+P5tkW&#10;m5fSZG3990YQ9jjMzDfMcj2YRtypc7VlBfE0AkFcWF1zqeD8+/35BcJ5ZI2NZVLwIAfr1ehjiZm2&#10;Pf/Q/eRLESDsMlRQed9mUrqiIoNualvi4F1tZ9AH2ZVSd9gHuGlkEkWpNFhzWKiwpW1Fxe30ZxTo&#10;8+YS9/kxHY43tz+k+3mZb+dKTcZDvgDhafD/4Xd7pxUkySyG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e0esQAAADdAAAADwAAAAAAAAAAAAAAAACXAgAAZHJzL2Rv&#10;d25yZXYueG1sUEsFBgAAAAAEAAQA9QAAAIgDAAAAAA==&#10;" fillcolor="white [3212]" strokecolor="black [3213]">
                        <v:shadow on="t" opacity="22936f" mv:blur="40000f" origin=",.5" offset="0,23000emu"/>
                        <v:textbox>
                          <w:txbxContent>
                            <w:p w14:paraId="3E67A60C" w14:textId="77777777" w:rsidR="00044D26" w:rsidRDefault="00044D26" w:rsidP="00486838">
                              <w:pPr>
                                <w:rPr>
                                  <w:rFonts w:eastAsia="Times New Roman"/>
                                </w:rPr>
                              </w:pPr>
                            </w:p>
                          </w:txbxContent>
                        </v:textbox>
                      </v:oval>
                      <v:oval id="Oval 2242" o:spid="_x0000_s2031" style="position:absolute;left:7865197;top:1093739;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Rz9xgAA&#10;AN0AAAAPAAAAZHJzL2Rvd25yZXYueG1sRI9Pa8JAFMTvBb/D8oReim6Mf9DoKqVSsMdaBY+P7DOJ&#10;Zt+G7BqTb+8KBY/DzPyGWW1aU4qGaldYVjAaRiCIU6sLzhQc/r4HcxDOI2ssLZOCjhxs1r23FSba&#10;3vmXmr3PRICwS1BB7n2VSOnSnAy6oa2Ig3e2tUEfZJ1JXeM9wE0p4yiaSYMFh4UcK/rKKb3ub0bB&#10;qVkcbtvt4jiefLjp1F+an66TSr33288lCE+tf4X/2zutII4nMTzfhCcg1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lRz9xgAAAN0AAAAPAAAAAAAAAAAAAAAAAJcCAABkcnMv&#10;ZG93bnJldi54bWxQSwUGAAAAAAQABAD1AAAAigMAAAAA&#10;" fillcolor="green" strokecolor="black [3213]">
                        <v:shadow on="t" opacity="22936f" mv:blur="40000f" origin=",.5" offset="0,23000emu"/>
                        <v:textbox>
                          <w:txbxContent>
                            <w:p w14:paraId="78D512E6" w14:textId="77777777" w:rsidR="00044D26" w:rsidRDefault="00044D26" w:rsidP="00486838">
                              <w:pPr>
                                <w:rPr>
                                  <w:rFonts w:eastAsia="Times New Roman"/>
                                </w:rPr>
                              </w:pPr>
                            </w:p>
                          </w:txbxContent>
                        </v:textbox>
                      </v:oval>
                    </v:group>
                    <v:group id="Group 2243" o:spid="_x0000_s2032" style="position:absolute;left:6038474;top:1779508;width:214256;height:134932" coordorigin="6038474,1779508" coordsize="214256,134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F0kxgAAAN0AAAAPAAAAZHJzL2Rvd25yZXYueG1sRI9Ba8JAFITvBf/D8oTe&#10;6iaxLRJdRURLDyJUBfH2yD6TYPZtyK5J/PeuIPQ4zMw3zGzRm0q01LjSsoJ4FIEgzqwuOVdwPGw+&#10;JiCcR9ZYWSYFd3KwmA/eZphq2/EftXufiwBhl6KCwvs6ldJlBRl0I1sTB+9iG4M+yCaXusEuwE0l&#10;kyj6lgZLDgsF1rQqKLvub0bBT4fdchyv2+31srqfD1+70zYmpd6H/XIKwlPv/8Ov9q9WkCSf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MXSTGAAAA3QAA&#10;AA8AAAAAAAAAAAAAAAAAqQIAAGRycy9kb3ducmV2LnhtbFBLBQYAAAAABAAEAPoAAACcAwAAAAA=&#10;">
                      <v:oval id="Oval 2244" o:spid="_x0000_s2033" style="position:absolute;left:6038474;top:1838243;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BfixAAA&#10;AN0AAAAPAAAAZHJzL2Rvd25yZXYueG1sRI9Pi8IwFMTvC36H8ARva2qRulSjdAVBEQ/+Yc+P5tkW&#10;m5fSZG399kYQPA4z8xtmsepNLe7Uusqygsk4AkGcW11xoeBy3nz/gHAeWWNtmRQ8yMFqOfhaYKpt&#10;x0e6n3whAoRdigpK75tUSpeXZNCNbUMcvKttDfog20LqFrsAN7WMoyiRBisOCyU2tC4pv53+jQJ9&#10;+f2bdNkh6Q83t9snu1mRrWdKjYZ9Ngfhqfef8Lu91QrieDqF15v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AX4sQAAADdAAAADwAAAAAAAAAAAAAAAACXAgAAZHJzL2Rv&#10;d25yZXYueG1sUEsFBgAAAAAEAAQA9QAAAIgDAAAAAA==&#10;" fillcolor="white [3212]" strokecolor="black [3213]">
                        <v:shadow on="t" opacity="22936f" mv:blur="40000f" origin=",.5" offset="0,23000emu"/>
                        <v:textbox>
                          <w:txbxContent>
                            <w:p w14:paraId="1FD00205" w14:textId="77777777" w:rsidR="00044D26" w:rsidRDefault="00044D26" w:rsidP="00486838">
                              <w:pPr>
                                <w:rPr>
                                  <w:rFonts w:eastAsia="Times New Roman"/>
                                </w:rPr>
                              </w:pPr>
                            </w:p>
                          </w:txbxContent>
                        </v:textbox>
                      </v:oval>
                      <v:oval id="Oval 2245" o:spid="_x0000_s2034" style="position:absolute;left:6144809;top:1779508;width:107921;height:1079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SJxgAA&#10;AN0AAAAPAAAAZHJzL2Rvd25yZXYueG1sRI9Pa8JAFMTvhX6H5RW8FN00NaLRVUQR2qP/wOMj+0xi&#10;s29Ddo3Jt+8WCh6HmfkNs1h1phItNa60rOBjFIEgzqwuOVdwOu6GUxDOI2usLJOCnhyslq8vC0y1&#10;ffCe2oPPRYCwS1FB4X2dSumyggy6ka2Jg3e1jUEfZJNL3eAjwE0l4yiaSIMlh4UCa9oUlP0c7kbB&#10;pZ2d7tvt7Pw5fndJ4m/td99LpQZv3XoOwlPnn+H/9pdWEMfjBP7eh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ISJxgAAAN0AAAAPAAAAAAAAAAAAAAAAAJcCAABkcnMv&#10;ZG93bnJldi54bWxQSwUGAAAAAAQABAD1AAAAigMAAAAA&#10;" fillcolor="green" strokecolor="black [3213]">
                        <v:shadow on="t" opacity="22936f" mv:blur="40000f" origin=",.5" offset="0,23000emu"/>
                        <v:textbox>
                          <w:txbxContent>
                            <w:p w14:paraId="7AE364DE" w14:textId="77777777" w:rsidR="00044D26" w:rsidRDefault="00044D26" w:rsidP="00486838">
                              <w:pPr>
                                <w:rPr>
                                  <w:rFonts w:eastAsia="Times New Roman"/>
                                </w:rPr>
                              </w:pPr>
                            </w:p>
                          </w:txbxContent>
                        </v:textbox>
                      </v:oval>
                    </v:group>
                    <v:group id="Group 2246" o:spid="_x0000_s2035" style="position:absolute;left:5289375;top:2585923;width:214256;height:133344" coordorigin="5289375,2585923" coordsize="214256,133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68xgAAAN0AAAAPAAAAZHJzL2Rvd25yZXYueG1sRI9Ba8JAFITvBf/D8gRv&#10;dZPYikRXEbHiQQpVQbw9ss8kmH0bstsk/vuuIPQ4zMw3zGLVm0q01LjSsoJ4HIEgzqwuOVdwPn29&#10;z0A4j6yxskwKHuRgtRy8LTDVtuMfao8+FwHCLkUFhfd1KqXLCjLoxrYmDt7NNgZ9kE0udYNdgJtK&#10;JlE0lQZLDgsF1rQpKLsff42CXYfdehJv28P9tnlcT5/fl0NMSo2G/XoOwlPv/8Ov9l4rSJKP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7/rzGAAAA3QAA&#10;AA8AAAAAAAAAAAAAAAAAqQIAAGRycy9kb3ducmV2LnhtbFBLBQYAAAAABAAEAPoAAACcAwAAAAA=&#10;">
                      <v:oval id="Oval 2247" o:spid="_x0000_s2036" style="position:absolute;left:5289375;top:2643070;width:76180;height:76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omVxAAA&#10;AN0AAAAPAAAAZHJzL2Rvd25yZXYueG1sRI9Bi8IwFITvC/6H8ARva2qRdqlGqcKCIh7WFc+P5tkW&#10;m5fSZG3990YQ9jjMzDfMcj2YRtypc7VlBbNpBIK4sLrmUsH59/vzC4TzyBoby6TgQQ7Wq9HHEjNt&#10;e/6h+8mXIkDYZaig8r7NpHRFRQbd1LbEwbvazqAPsiul7rAPcNPIOIoSabDmsFBhS9uKitvpzyjQ&#10;581l1ufHZDje3P6Q7NMy36ZKTcZDvgDhafD/4Xd7pxXE8TyF1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KJlcQAAADdAAAADwAAAAAAAAAAAAAAAACXAgAAZHJzL2Rv&#10;d25yZXYueG1sUEsFBgAAAAAEAAQA9QAAAIgDAAAAAA==&#10;" fillcolor="white [3212]" strokecolor="black [3213]">
                        <v:shadow on="t" opacity="22936f" mv:blur="40000f" origin=",.5" offset="0,23000emu"/>
                        <v:textbox>
                          <w:txbxContent>
                            <w:p w14:paraId="51BC9D04" w14:textId="77777777" w:rsidR="00044D26" w:rsidRDefault="00044D26" w:rsidP="00486838">
                              <w:pPr>
                                <w:rPr>
                                  <w:rFonts w:eastAsia="Times New Roman"/>
                                </w:rPr>
                              </w:pPr>
                            </w:p>
                          </w:txbxContent>
                        </v:textbox>
                      </v:oval>
                      <v:oval id="Oval 2248" o:spid="_x0000_s2037" style="position:absolute;left:5395710;top:2585923;width:107921;height:106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SsXwgAA&#10;AN0AAAAPAAAAZHJzL2Rvd25yZXYueG1sRE/LisIwFN0L8w/hDrgRTac+0I5RBkXQpS9weWnutJ1p&#10;bkoTa/v3ZiG4PJz3ct2aUjRUu8Kygq9RBII4tbrgTMHlvBvOQTiPrLG0TAo6crBeffSWmGj74CM1&#10;J5+JEMIuQQW591UipUtzMuhGtiIO3K+tDfoA60zqGh8h3JQyjqKZNFhwaMixok1O6f/pbhTcmsXl&#10;vt0uruPJwE2n/q85dJ1Uqv/Z/nyD8NT6t/jl3msFcTwJc8Ob8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9KxfCAAAA3QAAAA8AAAAAAAAAAAAAAAAAlwIAAGRycy9kb3du&#10;cmV2LnhtbFBLBQYAAAAABAAEAPUAAACGAwAAAAA=&#10;" fillcolor="green" strokecolor="black [3213]">
                        <v:shadow on="t" opacity="22936f" mv:blur="40000f" origin=",.5" offset="0,23000emu"/>
                        <v:textbox>
                          <w:txbxContent>
                            <w:p w14:paraId="7CA5D68B" w14:textId="77777777" w:rsidR="00044D26" w:rsidRDefault="00044D26" w:rsidP="00486838">
                              <w:pPr>
                                <w:rPr>
                                  <w:rFonts w:eastAsia="Times New Roman"/>
                                </w:rPr>
                              </w:pPr>
                            </w:p>
                          </w:txbxContent>
                        </v:textbox>
                      </v:oval>
                    </v:group>
                  </v:group>
                  <v:group id="Group 2355" o:spid="_x0000_s2038" style="position:absolute;left:252730;top:151765;width:2275623;height:1749541" coordorigin="4970463,198437" coordsize="2973459,2286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EfmLxQAAAN0AAAAPAAAAZHJzL2Rvd25yZXYueG1sRI9Bi8IwFITvC/6H8ARv&#10;a1qly1KNIuKKBxFWF8Tbo3m2xealNNm2/nsjCB6HmfmGmS97U4mWGldaVhCPIxDEmdUl5wr+Tj+f&#10;3yCcR9ZYWSYFd3KwXAw+5phq2/EvtUefiwBhl6KCwvs6ldJlBRl0Y1sTB+9qG4M+yCaXusEuwE0l&#10;J1H0JQ2WHBYKrGldUHY7/hsF2w671TTetPvbdX2/nJLDeR+TUqNhv5qB8NT7d/jV3mkFk2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hH5i8UAAADdAAAA&#10;DwAAAAAAAAAAAAAAAACpAgAAZHJzL2Rvd25yZXYueG1sUEsFBgAAAAAEAAQA+gAAAJsDAAAAAA==&#10;">
                    <v:group id="Group 2356" o:spid="_x0000_s2039" style="position:absolute;left:5074912;top:198437;width:1201483;height:982404" coordorigin="5074912,198437" coordsize="1201483,982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2f8xQAAAN0AAAAPAAAAZHJzL2Rvd25yZXYueG1sRI9Bi8IwFITvgv8hPGFv&#10;mlZRpGsUEZU9yIJVkL09mmdbbF5KE9v67zcLCx6HmfmGWW16U4mWGldaVhBPIhDEmdUl5wqul8N4&#10;CcJ5ZI2VZVLwIgeb9XCwwkTbjs/Upj4XAcIuQQWF93UipcsKMugmtiYO3t02Bn2QTS51g12Am0pO&#10;o2ghDZYcFgqsaVdQ9kifRsGxw247i/ft6XHfvX4u8+/bKSalPkb99hOEp96/w//tL61gOpsv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sNn/MUAAADdAAAA&#10;DwAAAAAAAAAAAAAAAACpAgAAZHJzL2Rvd25yZXYueG1sUEsFBgAAAAAEAAQA+gAAAJsDAAAAAA==&#10;">
                      <v:group id="Group 2357" o:spid="_x0000_s2040" style="position:absolute;left:5376537;top:198437;width:899858;height:890329" coordorigin="5376537,198437"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j8JnxgAAAN0AAAAPAAAAZHJzL2Rvd25yZXYueG1sRI9Pi8IwFMTvwn6H8Bb2&#10;pmkVdalGEXGXPYjgH1i8PZpnW2xeShPb+u2NIHgcZuY3zHzZmVI0VLvCsoJ4EIEgTq0uOFNwOv70&#10;v0E4j6yxtEwK7uRgufjozTHRtuU9NQefiQBhl6CC3PsqkdKlORl0A1sRB+9ia4M+yDqTusY2wE0p&#10;h1E0kQYLDgs5VrTOKb0ebkbBb4vtahRvmu31sr6fj+Pd/zYmpb4+u9UMhKfOv8Ov9p9WMByN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GPwmfGAAAA3QAA&#10;AA8AAAAAAAAAAAAAAAAAqQIAAGRycy9kb3ducmV2LnhtbFBLBQYAAAAABAAEAPoAAACcAwAAAAA=&#10;">
                        <v:oval id="Oval 2358" o:spid="_x0000_s2041" style="position:absolute;left:5408287;top:8044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aSHwgAA&#10;AN0AAAAPAAAAZHJzL2Rvd25yZXYueG1sRE/LisIwFN0P+A/hCm5EU3UUqUaRgszADIjP9aW5tqXN&#10;TW2i1r+fLIRZHs57uW5NJR7UuMKygtEwAkGcWl1wpuB03A7mIJxH1lhZJgUvcrBedT6WGGv75D09&#10;Dj4TIYRdjApy7+tYSpfmZNANbU0cuKttDPoAm0zqBp8h3FRyHEUzabDg0JBjTUlOaXm4GwVJfS5/&#10;v8rPyMy4X25+LsnudkuU6nXbzQKEp9b/i9/ub61gPJmGueFNeAJ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RpIfCAAAA3QAAAA8AAAAAAAAAAAAAAAAAlwIAAGRycy9kb3du&#10;cmV2LnhtbFBLBQYAAAAABAAEAPUAAACGAwAAAAA=&#10;" fillcolor="#bfbfbf [2412]" strokecolor="black [3213]" strokeweight=".5pt">
                          <v:textbox>
                            <w:txbxContent>
                              <w:p w14:paraId="17F09E38" w14:textId="77777777" w:rsidR="00044D26" w:rsidRDefault="00044D26" w:rsidP="00486838">
                                <w:pPr>
                                  <w:rPr>
                                    <w:rFonts w:eastAsia="Times New Roman"/>
                                  </w:rPr>
                                </w:pPr>
                              </w:p>
                            </w:txbxContent>
                          </v:textbox>
                        </v:oval>
                        <v:oval id="Oval 2359" o:spid="_x0000_s2042" style="position:absolute;left:5706327;top:7985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QEcxgAA&#10;AN0AAAAPAAAAZHJzL2Rvd25yZXYueG1sRI/dasJAFITvC77DcgRvim60VWzqKhKQCgriX68P2dMk&#10;JHs2ZleNb+8WCr0cZuYbZrZoTSVu1LjCsoLhIAJBnFpdcKbgdFz1pyCcR9ZYWSYFD3KwmHdeZhhr&#10;e+c93Q4+EwHCLkYFufd1LKVLczLoBrYmDt6PbQz6IJtM6gbvAW4qOYqiiTRYcFjIsaYkp7Q8XI2C&#10;pD6X26/yPTITfi2Xm+9kd7kkSvW67fIThKfW/4f/2mutYPQ2/oDfN+EJy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3QEcxgAAAN0AAAAPAAAAAAAAAAAAAAAAAJcCAABkcnMv&#10;ZG93bnJldi54bWxQSwUGAAAAAAQABAD1AAAAigMAAAAA&#10;" fillcolor="#bfbfbf [2412]" strokecolor="black [3213]" strokeweight=".5pt">
                          <v:textbox>
                            <w:txbxContent>
                              <w:p w14:paraId="6705451F" w14:textId="77777777" w:rsidR="00044D26" w:rsidRDefault="00044D26" w:rsidP="00486838">
                                <w:pPr>
                                  <w:rPr>
                                    <w:rFonts w:eastAsia="Times New Roman"/>
                                  </w:rPr>
                                </w:pPr>
                              </w:p>
                            </w:txbxContent>
                          </v:textbox>
                        </v:oval>
                        <v:oval id="Oval 2360" o:spid="_x0000_s2043" style="position:absolute;left:5395587;top:5155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2I8wgAA&#10;AN0AAAAPAAAAZHJzL2Rvd25yZXYueG1sRE/LisIwFN0P+A/hCm6GMfVBGTpGkYIoKIjP9aW505Y2&#10;N7WJ2vn7yUJweTjv2aIztXhQ60rLCkbDCARxZnXJuYLzafX1DcJ5ZI21ZVLwRw4W897HDBNtn3yg&#10;x9HnIoSwS1BB4X2TSOmyggy6oW2IA/drW4M+wDaXusVnCDe1HEdRLA2WHBoKbCgtKKuOd6MgbS7V&#10;bl1NIxPzZ7XcXtP97ZYqNeh3yx8Qnjr/Fr/cG61gPInD/vAmPAE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LYjzCAAAA3QAAAA8AAAAAAAAAAAAAAAAAlwIAAGRycy9kb3du&#10;cmV2LnhtbFBLBQYAAAAABAAEAPUAAACGAwAAAAA=&#10;" fillcolor="#bfbfbf [2412]" strokecolor="black [3213]" strokeweight=".5pt">
                          <v:textbox>
                            <w:txbxContent>
                              <w:p w14:paraId="4E314666" w14:textId="77777777" w:rsidR="00044D26" w:rsidRDefault="00044D26" w:rsidP="00486838">
                                <w:pPr>
                                  <w:rPr>
                                    <w:rFonts w:eastAsia="Times New Roman"/>
                                  </w:rPr>
                                </w:pPr>
                              </w:p>
                            </w:txbxContent>
                          </v:textbox>
                        </v:oval>
                        <v:oval id="Oval 2361" o:spid="_x0000_s2044" style="position:absolute;left:5693627;top:5095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8enxgAA&#10;AN0AAAAPAAAAZHJzL2Rvd25yZXYueG1sRI9Ba8JAFITvQv/D8gpeRDfaEiS6igRKBQtiWj0/ss8k&#10;JPs2ZldN/31XKHgcZuYbZrnuTSNu1LnKsoLpJAJBnFtdcaHg5/tjPAfhPLLGxjIp+CUH69XLYImJ&#10;tnc+0C3zhQgQdgkqKL1vEyldXpJBN7EtcfDOtjPog+wKqTu8B7hp5CyKYmmw4rBQYktpSXmdXY2C&#10;tD3WX5/1e2RiHtWb3SndXy6pUsPXfrMA4an3z/B/e6sVzN7iKTzeh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x8enxgAAAN0AAAAPAAAAAAAAAAAAAAAAAJcCAABkcnMv&#10;ZG93bnJldi54bWxQSwUGAAAAAAQABAD1AAAAigMAAAAA&#10;" fillcolor="#bfbfbf [2412]" strokecolor="black [3213]" strokeweight=".5pt">
                          <v:textbox>
                            <w:txbxContent>
                              <w:p w14:paraId="1FBA9F69" w14:textId="77777777" w:rsidR="00044D26" w:rsidRDefault="00044D26" w:rsidP="00486838">
                                <w:pPr>
                                  <w:rPr>
                                    <w:rFonts w:eastAsia="Times New Roman"/>
                                  </w:rPr>
                                </w:pPr>
                              </w:p>
                            </w:txbxContent>
                          </v:textbox>
                        </v:oval>
                        <v:oval id="Oval 2362" o:spid="_x0000_s2045" style="position:absolute;left:5992077;top:7826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VnQxgAA&#10;AN0AAAAPAAAAZHJzL2Rvd25yZXYueG1sRI9Ba8JAFITvBf/D8oReSt2YSigxG5FAqaBQalvPj+wz&#10;Ccm+jdmtpv/eLQgeh5n5hslWo+nEmQbXWFYwn0UgiEurG64UfH+9Pb+CcB5ZY2eZFPyRg1U+ecgw&#10;1fbCn3Te+0oECLsUFdTe96mUrqzJoJvZnjh4RzsY9EEOldQDXgLcdDKOokQabDgs1NhTUVPZ7n+N&#10;gqL/aXfv7SIyCT+16+2h+DidCqUep+N6CcLT6O/hW3ujFcQvSQz/b8ITk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FVnQxgAAAN0AAAAPAAAAAAAAAAAAAAAAAJcCAABkcnMv&#10;ZG93bnJldi54bWxQSwUGAAAAAAQABAD1AAAAigMAAAAA&#10;" fillcolor="#bfbfbf [2412]" strokecolor="black [3213]" strokeweight=".5pt">
                          <v:textbox>
                            <w:txbxContent>
                              <w:p w14:paraId="01359469" w14:textId="77777777" w:rsidR="00044D26" w:rsidRDefault="00044D26" w:rsidP="00486838">
                                <w:pPr>
                                  <w:rPr>
                                    <w:rFonts w:eastAsia="Times New Roman"/>
                                  </w:rPr>
                                </w:pPr>
                              </w:p>
                            </w:txbxContent>
                          </v:textbox>
                        </v:oval>
                        <v:oval id="Oval 2363" o:spid="_x0000_s2046" style="position:absolute;left:5979377;top:4937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fxLxgAA&#10;AN0AAAAPAAAAZHJzL2Rvd25yZXYueG1sRI9Ba8JAFITvhf6H5RW8FN1US5DoKhIoCgrStHp+ZJ9J&#10;SPZtzK4a/70rFHocZuYbZr7sTSOu1LnKsoKPUQSCOLe64kLB78/XcArCeWSNjWVScCcHy8XryxwT&#10;bW/8TdfMFyJA2CWooPS+TaR0eUkG3ci2xME72c6gD7IrpO7wFuCmkeMoiqXBisNCiS2lJeV1djEK&#10;0vZQ79b1Z2Rifq9X22O6P59TpQZv/WoGwlPv/8N/7Y1WMJ7EE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WfxLxgAAAN0AAAAPAAAAAAAAAAAAAAAAAJcCAABkcnMv&#10;ZG93bnJldi54bWxQSwUGAAAAAAQABAD1AAAAigMAAAAA&#10;" fillcolor="#bfbfbf [2412]" strokecolor="black [3213]" strokeweight=".5pt">
                          <v:textbox>
                            <w:txbxContent>
                              <w:p w14:paraId="179EEB16" w14:textId="77777777" w:rsidR="00044D26" w:rsidRDefault="00044D26" w:rsidP="00486838">
                                <w:pPr>
                                  <w:rPr>
                                    <w:rFonts w:eastAsia="Times New Roman"/>
                                  </w:rPr>
                                </w:pPr>
                              </w:p>
                            </w:txbxContent>
                          </v:textbox>
                        </v:oval>
                        <v:oval id="Oval 2364" o:spid="_x0000_s2047" style="position:absolute;left:5376537;top:22024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GQ/xgAA&#10;AN0AAAAPAAAAZHJzL2Rvd25yZXYueG1sRI9Ba8JAFITvhf6H5RW8FN3USpDoJkigKLQg2ur5kX0m&#10;Idm3Mbtq+u+7BcHjMDPfMMtsMK24Uu9qywreJhEI4sLqmksFP98f4zkI55E1tpZJwS85yNLnpyUm&#10;2t54R9e9L0WAsEtQQeV9l0jpiooMuontiIN3sr1BH2RfSt3jLcBNK6dRFEuDNYeFCjvKKyqa/cUo&#10;yLtD87VuZpGJ+bVZfR7z7fmcKzV6GVYLEJ4G/wjf2xutYPoez+D/TXgCM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sGQ/xgAAAN0AAAAPAAAAAAAAAAAAAAAAAJcCAABkcnMv&#10;ZG93bnJldi54bWxQSwUGAAAAAAQABAD1AAAAigMAAAAA&#10;" fillcolor="#bfbfbf [2412]" strokecolor="black [3213]" strokeweight=".5pt">
                          <v:textbox>
                            <w:txbxContent>
                              <w:p w14:paraId="085DC19C" w14:textId="77777777" w:rsidR="00044D26" w:rsidRDefault="00044D26" w:rsidP="00486838">
                                <w:pPr>
                                  <w:rPr>
                                    <w:rFonts w:eastAsia="Times New Roman"/>
                                  </w:rPr>
                                </w:pPr>
                              </w:p>
                            </w:txbxContent>
                          </v:textbox>
                        </v:oval>
                        <v:oval id="Oval 2365" o:spid="_x0000_s2048" style="position:absolute;left:5674577;top:2143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GkxwAA&#10;AN0AAAAPAAAAZHJzL2Rvd25yZXYueG1sRI9Ba8JAFITvhf6H5Qleim5qbZDUVSQgFiqUWu35kX0m&#10;Idm3Mbsm6b93hUKPw8x8wyzXg6lFR60rLSt4nkYgiDOrS84VHL+3kwUI55E11pZJwS85WK8eH5aY&#10;aNvzF3UHn4sAYZeggsL7JpHSZQUZdFPbEAfvbFuDPsg2l7rFPsBNLWdRFEuDJYeFAhtKC8qqw9Uo&#10;SJtTtd9V88jE/FRtPn7Sz8slVWo8GjZvIDwN/j/8137XCmYv8Svc34Qn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fzBpMcAAADdAAAADwAAAAAAAAAAAAAAAACXAgAAZHJz&#10;L2Rvd25yZXYueG1sUEsFBgAAAAAEAAQA9QAAAIsDAAAAAA==&#10;" fillcolor="#bfbfbf [2412]" strokecolor="black [3213]" strokeweight=".5pt">
                          <v:textbox>
                            <w:txbxContent>
                              <w:p w14:paraId="18BE21CF" w14:textId="77777777" w:rsidR="00044D26" w:rsidRDefault="00044D26" w:rsidP="00486838">
                                <w:pPr>
                                  <w:rPr>
                                    <w:rFonts w:eastAsia="Times New Roman"/>
                                  </w:rPr>
                                </w:pPr>
                              </w:p>
                            </w:txbxContent>
                          </v:textbox>
                        </v:oval>
                        <v:oval id="Oval 2366" o:spid="_x0000_s2049" style="position:absolute;left:5960327;top:19843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l/TxgAA&#10;AN0AAAAPAAAAZHJzL2Rvd25yZXYueG1sRI9Ba8JAFITvQv/D8gq9iG6qEkrqJkhALLQgTWvPj+xr&#10;EpJ9G7Nbjf++Kwgeh5n5hllno+nEiQbXWFbwPI9AEJdWN1wp+P7azl5AOI+ssbNMCi7kIEsfJmtM&#10;tD3zJ50KX4kAYZeggtr7PpHSlTUZdHPbEwfv1w4GfZBDJfWA5wA3nVxEUSwNNhwWauwpr6lsiz+j&#10;IO8P7ceuXUUm5mm7ef/J98djrtTT47h5BeFp9Pfwrf2mFSyWcQzXN+EJyPQ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Ll/TxgAAAN0AAAAPAAAAAAAAAAAAAAAAAJcCAABkcnMv&#10;ZG93bnJldi54bWxQSwUGAAAAAAQABAD1AAAAigMAAAAA&#10;" fillcolor="#bfbfbf [2412]" strokecolor="black [3213]" strokeweight=".5pt">
                          <v:textbox>
                            <w:txbxContent>
                              <w:p w14:paraId="6430E62B" w14:textId="77777777" w:rsidR="00044D26" w:rsidRDefault="00044D26" w:rsidP="00486838">
                                <w:pPr>
                                  <w:rPr>
                                    <w:rFonts w:eastAsia="Times New Roman"/>
                                  </w:rPr>
                                </w:pPr>
                              </w:p>
                            </w:txbxContent>
                          </v:textbox>
                        </v:oval>
                      </v:group>
                      <v:group id="Group 2367" o:spid="_x0000_s2050" style="position:absolute;left:5259062;top:227012;width:899858;height:890329" coordorigin="5259062,227012"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wjaxgAAAN0AAAAPAAAAZHJzL2Rvd25yZXYueG1sRI9Pi8IwFMTvC/sdwlvw&#10;pmkVdalGEdFlDyL4BxZvj+bZFpuX0sS2fnsjCHscZuY3zHzZmVI0VLvCsoJ4EIEgTq0uOFNwPm37&#10;3yCcR9ZYWiYFD3KwXHx+zDHRtuUDNUefiQBhl6CC3PsqkdKlORl0A1sRB+9qa4M+yDqTusY2wE0p&#10;h1E0kQYLDgs5VrTOKb0d70bBT4vtahRvmt3tun5cTuP93y4mpXpf3WoGwlPn/8Pv9q9WMBxN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CNrGAAAA3QAA&#10;AA8AAAAAAAAAAAAAAAAAqQIAAGRycy9kb3ducmV2LnhtbFBLBQYAAAAABAAEAPoAAACcAwAAAAA=&#10;">
                        <v:oval id="Oval 2368" o:spid="_x0000_s2051" style="position:absolute;left:5290812;top:8330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46wgAA&#10;AN0AAAAPAAAAZHJzL2Rvd25yZXYueG1sRE/LisIwFN0P+A/hCm6GMfVBGTpGkYIoKIjP9aW505Y2&#10;N7WJ2vn7yUJweTjv2aIztXhQ60rLCkbDCARxZnXJuYLzafX1DcJ5ZI21ZVLwRw4W897HDBNtn3yg&#10;x9HnIoSwS1BB4X2TSOmyggy6oW2IA/drW4M+wDaXusVnCDe1HEdRLA2WHBoKbCgtKKuOd6MgbS7V&#10;bl1NIxPzZ7XcXtP97ZYqNeh3yx8Qnjr/Fr/cG61gPInD3PAmPAE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9bjrCAAAA3QAAAA8AAAAAAAAAAAAAAAAAlwIAAGRycy9kb3du&#10;cmV2LnhtbFBLBQYAAAAABAAEAPUAAACGAwAAAAA=&#10;" fillcolor="#bfbfbf [2412]" strokecolor="black [3213]" strokeweight=".5pt">
                          <v:textbox>
                            <w:txbxContent>
                              <w:p w14:paraId="31D357B9" w14:textId="77777777" w:rsidR="00044D26" w:rsidRDefault="00044D26" w:rsidP="00486838">
                                <w:pPr>
                                  <w:rPr>
                                    <w:rFonts w:eastAsia="Times New Roman"/>
                                  </w:rPr>
                                </w:pPr>
                              </w:p>
                            </w:txbxContent>
                          </v:textbox>
                        </v:oval>
                        <v:oval id="Oval 2369" o:spid="_x0000_s2052" style="position:absolute;left:5588852;top:8270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cuhxwAA&#10;AN0AAAAPAAAAZHJzL2Rvd25yZXYueG1sRI/dasJAFITvhb7Dcgq9kbqpldBGV5FAaaGC+NfrQ/aY&#10;hGTPxuw2Sd++KwheDjPzDbNYDaYWHbWutKzgZRKBIM6sLjlXcDx8PL+BcB5ZY22ZFPyRg9XyYbTA&#10;RNued9TtfS4ChF2CCgrvm0RKlxVk0E1sQxy8s20N+iDbXOoW+wA3tZxGUSwNlhwWCmwoLSir9r9G&#10;Qdqcqs1nNYtMzONq/f2Tbi+XVKmnx2E9B+Fp8Pfwrf2lFUxf43e4vglP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LHLoccAAADdAAAADwAAAAAAAAAAAAAAAACXAgAAZHJz&#10;L2Rvd25yZXYueG1sUEsFBgAAAAAEAAQA9QAAAIsDAAAAAA==&#10;" fillcolor="#bfbfbf [2412]" strokecolor="black [3213]" strokeweight=".5pt">
                          <v:textbox>
                            <w:txbxContent>
                              <w:p w14:paraId="0BB76BD5" w14:textId="77777777" w:rsidR="00044D26" w:rsidRDefault="00044D26" w:rsidP="00486838">
                                <w:pPr>
                                  <w:rPr>
                                    <w:rFonts w:eastAsia="Times New Roman"/>
                                  </w:rPr>
                                </w:pPr>
                              </w:p>
                            </w:txbxContent>
                          </v:textbox>
                        </v:oval>
                        <v:oval id="Oval 2370" o:spid="_x0000_s2053" style="position:absolute;left:5278112;top:5440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vThxAAA&#10;AN0AAAAPAAAAZHJzL2Rvd25yZXYueG1sRE9da8IwFH0X9h/CHexlzFQn3eiMIgFRUBDrtudLc9eW&#10;Nje1ybT79+Zh4OPhfM+Xg23FhXpfO1YwGScgiAtnai4VfJ7WL+8gfEA22DomBX/kYbl4GM0xM+7K&#10;R7rkoRQxhH2GCqoQukxKX1Rk0Y9dRxy5H9dbDBH2pTQ9XmO4beU0SVJpsebYUGFHuqKiyX+tAt19&#10;NftNM0tsys/NavetD+ezVurpcVh9gAg0hLv43701Cqavb3F/fBOf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FL04cQAAADdAAAADwAAAAAAAAAAAAAAAACXAgAAZHJzL2Rv&#10;d25yZXYueG1sUEsFBgAAAAAEAAQA9QAAAIgDAAAAAA==&#10;" fillcolor="#bfbfbf [2412]" strokecolor="black [3213]" strokeweight=".5pt">
                          <v:textbox>
                            <w:txbxContent>
                              <w:p w14:paraId="0A6EDC87" w14:textId="77777777" w:rsidR="00044D26" w:rsidRDefault="00044D26" w:rsidP="00486838">
                                <w:pPr>
                                  <w:rPr>
                                    <w:rFonts w:eastAsia="Times New Roman"/>
                                  </w:rPr>
                                </w:pPr>
                              </w:p>
                            </w:txbxContent>
                          </v:textbox>
                        </v:oval>
                        <v:oval id="Oval 2371" o:spid="_x0000_s2054" style="position:absolute;left:5576152;top:5381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lF6xwAA&#10;AN0AAAAPAAAAZHJzL2Rvd25yZXYueG1sRI9Ba8JAFITvQv/D8gpeRDdasSV1EyRQWlCQprbnR/Y1&#10;Ccm+jdlV03/vCkKPw8x8w6zTwbTiTL2rLSuYzyIQxIXVNZcKDl9v0xcQziNrbC2Tgj9ykCYPozXG&#10;2l74k865L0WAsItRQeV9F0vpiooMupntiIP3a3uDPsi+lLrHS4CbVi6iaCUN1hwWKuwoq6ho8pNR&#10;kHXfze69WUZmxZNms/3J9sdjptT4cdi8gvA0+P/wvf2hFSyenudwexOegEy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x5RescAAADdAAAADwAAAAAAAAAAAAAAAACXAgAAZHJz&#10;L2Rvd25yZXYueG1sUEsFBgAAAAAEAAQA9QAAAIsDAAAAAA==&#10;" fillcolor="#bfbfbf [2412]" strokecolor="black [3213]" strokeweight=".5pt">
                          <v:textbox>
                            <w:txbxContent>
                              <w:p w14:paraId="09E44F55" w14:textId="77777777" w:rsidR="00044D26" w:rsidRDefault="00044D26" w:rsidP="00486838">
                                <w:pPr>
                                  <w:rPr>
                                    <w:rFonts w:eastAsia="Times New Roman"/>
                                  </w:rPr>
                                </w:pPr>
                              </w:p>
                            </w:txbxContent>
                          </v:textbox>
                        </v:oval>
                        <v:oval id="Oval 2372" o:spid="_x0000_s2055" style="position:absolute;left:5874602;top:8112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M8NxgAA&#10;AN0AAAAPAAAAZHJzL2Rvd25yZXYueG1sRI9Ba8JAFITvgv9heYIXqRtTsSV1FQmIQgWp1Z4f2dck&#10;JPs2ZldN/31XEDwOM/MNM192phZXal1pWcFkHIEgzqwuOVdw/F6/vINwHlljbZkU/JGD5aLfm2Oi&#10;7Y2/6HrwuQgQdgkqKLxvEildVpBBN7YNcfB+bWvQB9nmUrd4C3BTyziKZtJgyWGhwIbSgrLqcDEK&#10;0uZU7TbVNDIzHlWrz590fz6nSg0H3eoDhKfOP8OP9lYriF/fYri/C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zM8NxgAAAN0AAAAPAAAAAAAAAAAAAAAAAJcCAABkcnMv&#10;ZG93bnJldi54bWxQSwUGAAAAAAQABAD1AAAAigMAAAAA&#10;" fillcolor="#bfbfbf [2412]" strokecolor="black [3213]" strokeweight=".5pt">
                          <v:textbox>
                            <w:txbxContent>
                              <w:p w14:paraId="7EB25E89" w14:textId="77777777" w:rsidR="00044D26" w:rsidRDefault="00044D26" w:rsidP="00486838">
                                <w:pPr>
                                  <w:rPr>
                                    <w:rFonts w:eastAsia="Times New Roman"/>
                                  </w:rPr>
                                </w:pPr>
                              </w:p>
                            </w:txbxContent>
                          </v:textbox>
                        </v:oval>
                        <v:oval id="Oval 2373" o:spid="_x0000_s2056" style="position:absolute;left:5861902;top:5222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GqWxgAA&#10;AN0AAAAPAAAAZHJzL2Rvd25yZXYueG1sRI/dasJAFITvBd9hOUJvRDf+YEt0FQmUFhREa70+ZI9J&#10;SPZszG41fXtXELwcZuYbZrFqTSWu1LjCsoLRMAJBnFpdcKbg+PM5+ADhPLLGyjIp+CcHq2W3s8BY&#10;2xvv6XrwmQgQdjEqyL2vYyldmpNBN7Q1cfDOtjHog2wyqRu8Bbip5DiKZtJgwWEhx5qSnNLy8GcU&#10;JPVvuf0qp5GZcb9cb07J7nJJlHrrtes5CE+tf4Wf7W+tYDx5n8DjTX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gGqWxgAAAN0AAAAPAAAAAAAAAAAAAAAAAJcCAABkcnMv&#10;ZG93bnJldi54bWxQSwUGAAAAAAQABAD1AAAAigMAAAAA&#10;" fillcolor="#bfbfbf [2412]" strokecolor="black [3213]" strokeweight=".5pt">
                          <v:textbox>
                            <w:txbxContent>
                              <w:p w14:paraId="3C09F923" w14:textId="77777777" w:rsidR="00044D26" w:rsidRDefault="00044D26" w:rsidP="00486838">
                                <w:pPr>
                                  <w:rPr>
                                    <w:rFonts w:eastAsia="Times New Roman"/>
                                  </w:rPr>
                                </w:pPr>
                              </w:p>
                            </w:txbxContent>
                          </v:textbox>
                        </v:oval>
                        <v:oval id="Oval 2374" o:spid="_x0000_s2057" style="position:absolute;left:5259062;top:2488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fLixgAA&#10;AN0AAAAPAAAAZHJzL2Rvd25yZXYueG1sRI/dasJAFITvBd9hOUJvRDf+YEt0FQmUCgpSa70+ZI9J&#10;SPZszG41vr0rCL0cZuYbZrFqTSWu1LjCsoLRMAJBnFpdcKbg+PM5+ADhPLLGyjIpuJOD1bLbWWCs&#10;7Y2/6XrwmQgQdjEqyL2vYyldmpNBN7Q1cfDOtjHog2wyqRu8Bbip5DiKZtJgwWEhx5qSnNLy8GcU&#10;JPVvufsqp5GZcb9cb0/J/nJJlHrrtes5CE+t/w+/2hutYDx5n8LzTX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afLixgAAAN0AAAAPAAAAAAAAAAAAAAAAAJcCAABkcnMv&#10;ZG93bnJldi54bWxQSwUGAAAAAAQABAD1AAAAigMAAAAA&#10;" fillcolor="#bfbfbf [2412]" strokecolor="black [3213]" strokeweight=".5pt">
                          <v:textbox>
                            <w:txbxContent>
                              <w:p w14:paraId="64C69699" w14:textId="77777777" w:rsidR="00044D26" w:rsidRDefault="00044D26" w:rsidP="00486838">
                                <w:pPr>
                                  <w:rPr>
                                    <w:rFonts w:eastAsia="Times New Roman"/>
                                  </w:rPr>
                                </w:pPr>
                              </w:p>
                            </w:txbxContent>
                          </v:textbox>
                        </v:oval>
                        <v:oval id="Oval 2375" o:spid="_x0000_s2058" style="position:absolute;left:5557102;top:2428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Vd5xgAA&#10;AN0AAAAPAAAAZHJzL2Rvd25yZXYueG1sRI/dasJAFITvC77DcgRvim60VUvqKhKQCgriX68P2dMk&#10;JHs2ZleNb+8WCr0cZuYbZrZoTSVu1LjCsoLhIAJBnFpdcKbgdFz1P0A4j6yxskwKHuRgMe+8zDDW&#10;9s57uh18JgKEXYwKcu/rWEqX5mTQDWxNHLwf2xj0QTaZ1A3eA9xUchRFE2mw4LCQY01JTml5uBoF&#10;SX0ut1/le2Qm/FouN9/J7nJJlOp12+UnCE+t/w//tddawehtOobfN+EJy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JVd5xgAAAN0AAAAPAAAAAAAAAAAAAAAAAJcCAABkcnMv&#10;ZG93bnJldi54bWxQSwUGAAAAAAQABAD1AAAAigMAAAAA&#10;" fillcolor="#bfbfbf [2412]" strokecolor="black [3213]" strokeweight=".5pt">
                          <v:textbox>
                            <w:txbxContent>
                              <w:p w14:paraId="6E4FE665" w14:textId="77777777" w:rsidR="00044D26" w:rsidRDefault="00044D26" w:rsidP="00486838">
                                <w:pPr>
                                  <w:rPr>
                                    <w:rFonts w:eastAsia="Times New Roman"/>
                                  </w:rPr>
                                </w:pPr>
                              </w:p>
                            </w:txbxContent>
                          </v:textbox>
                        </v:oval>
                        <v:oval id="Oval 2376" o:spid="_x0000_s2059" style="position:absolute;left:5842852;top:2270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8kOxwAA&#10;AN0AAAAPAAAAZHJzL2Rvd25yZXYueG1sRI/dasJAFITvhb7Dcgq9kbqplbREV5FAaaGC+NfrQ/aY&#10;hGTPxuw2Sd++KwheDjPzDbNYDaYWHbWutKzgZRKBIM6sLjlXcDx8PL+DcB5ZY22ZFPyRg9XyYbTA&#10;RNued9TtfS4ChF2CCgrvm0RKlxVk0E1sQxy8s20N+iDbXOoW+wA3tZxGUSwNlhwWCmwoLSir9r9G&#10;Qdqcqs1nNYtMzONq/f2Tbi+XVKmnx2E9B+Fp8Pfwrf2lFUxf32K4vglP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PfJDscAAADdAAAADwAAAAAAAAAAAAAAAACXAgAAZHJz&#10;L2Rvd25yZXYueG1sUEsFBgAAAAAEAAQA9QAAAIsDAAAAAA==&#10;" fillcolor="#bfbfbf [2412]" strokecolor="black [3213]" strokeweight=".5pt">
                          <v:textbox>
                            <w:txbxContent>
                              <w:p w14:paraId="51B2D8E8" w14:textId="77777777" w:rsidR="00044D26" w:rsidRDefault="00044D26" w:rsidP="00486838">
                                <w:pPr>
                                  <w:rPr>
                                    <w:rFonts w:eastAsia="Times New Roman"/>
                                  </w:rPr>
                                </w:pPr>
                              </w:p>
                            </w:txbxContent>
                          </v:textbox>
                        </v:oval>
                      </v:group>
                      <v:group id="Group 2377" o:spid="_x0000_s2060" style="position:absolute;left:5074912;top:290512;width:899858;height:890329" coordorigin="5074912,290512"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p4HxgAAAN0AAAAPAAAAZHJzL2Rvd25yZXYueG1sRI9Pi8IwFMTvwn6H8Bb2&#10;pmkVdalGEXGXPYjgH1i8PZpnW2xeShPb+u2NIHgcZuY3zHzZmVI0VLvCsoJ4EIEgTq0uOFNwOv70&#10;v0E4j6yxtEwK7uRgufjozTHRtuU9NQefiQBhl6CC3PsqkdKlORl0A1sRB+9ia4M+yDqTusY2wE0p&#10;h1E0kQYLDgs5VrTOKb0ebkbBb4vtahRvmu31sr6fj+Pd/zYmpb4+u9UMhKfOv8Ov9p9WMBxN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6ngfGAAAA3QAA&#10;AA8AAAAAAAAAAAAAAAAAqQIAAGRycy9kb3ducmV2LnhtbFBLBQYAAAAABAAEAPoAAACcAwAAAAA=&#10;">
                        <v:oval id="Oval 2378" o:spid="_x0000_s2061" style="position:absolute;left:5106662;top:8965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PjnxAAA&#10;AN0AAAAPAAAAZHJzL2Rvd25yZXYueG1sRE9da8IwFH0X9h/CHexlzFQn3eiMIgFRUBDrtudLc9eW&#10;Nje1ybT79+Zh4OPhfM+Xg23FhXpfO1YwGScgiAtnai4VfJ7WL+8gfEA22DomBX/kYbl4GM0xM+7K&#10;R7rkoRQxhH2GCqoQukxKX1Rk0Y9dRxy5H9dbDBH2pTQ9XmO4beU0SVJpsebYUGFHuqKiyX+tAt19&#10;NftNM0tsys/NavetD+ezVurpcVh9gAg0hLv43701Cqavb3FufBOf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T458QAAADdAAAADwAAAAAAAAAAAAAAAACXAgAAZHJzL2Rv&#10;d25yZXYueG1sUEsFBgAAAAAEAAQA9QAAAIgDAAAAAA==&#10;" fillcolor="#bfbfbf [2412]" strokecolor="black [3213]" strokeweight=".5pt">
                          <v:textbox>
                            <w:txbxContent>
                              <w:p w14:paraId="62B5A071" w14:textId="77777777" w:rsidR="00044D26" w:rsidRDefault="00044D26" w:rsidP="00486838">
                                <w:pPr>
                                  <w:rPr>
                                    <w:rFonts w:eastAsia="Times New Roman"/>
                                  </w:rPr>
                                </w:pPr>
                              </w:p>
                            </w:txbxContent>
                          </v:textbox>
                        </v:oval>
                        <v:oval id="Oval 2379" o:spid="_x0000_s2062" style="position:absolute;left:5404702;top:8905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F18xwAA&#10;AN0AAAAPAAAAZHJzL2Rvd25yZXYueG1sRI9Ba8JAFITvBf/D8gpeim60xbZpNiIBsaAg1er5kX1N&#10;QrJvY3bV9N93hYLHYWa+YZJ5bxpxoc5VlhVMxhEI4tzqigsF3/vl6A2E88gaG8uk4JcczNPBQ4Kx&#10;tlf+osvOFyJA2MWooPS+jaV0eUkG3di2xMH7sZ1BH2RXSN3hNcBNI6dRNJMGKw4LJbaUlZTXu7NR&#10;kLWHerOqXyIz46d6sT5m29MpU2r42C8+QHjq/T383/7UCqbPr+9wexOegE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WhdfMcAAADdAAAADwAAAAAAAAAAAAAAAACXAgAAZHJz&#10;L2Rvd25yZXYueG1sUEsFBgAAAAAEAAQA9QAAAIsDAAAAAA==&#10;" fillcolor="#bfbfbf [2412]" strokecolor="black [3213]" strokeweight=".5pt">
                          <v:textbox>
                            <w:txbxContent>
                              <w:p w14:paraId="5B930028" w14:textId="77777777" w:rsidR="00044D26" w:rsidRDefault="00044D26" w:rsidP="00486838">
                                <w:pPr>
                                  <w:rPr>
                                    <w:rFonts w:eastAsia="Times New Roman"/>
                                  </w:rPr>
                                </w:pPr>
                              </w:p>
                            </w:txbxContent>
                          </v:textbox>
                        </v:oval>
                        <v:oval id="Oval 2380" o:spid="_x0000_s2063" style="position:absolute;left:5093962;top:60759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4TGwgAA&#10;AN0AAAAPAAAAZHJzL2Rvd25yZXYueG1sRE/LisIwFN0L/kO4ghvRVEdEqlGkIA6MID7Xl+baljY3&#10;tclo5+8nC8Hl4byX69ZU4kmNKywrGI8iEMSp1QVnCi7n7XAOwnlkjZVlUvBHDtarbmeJsbYvPtLz&#10;5DMRQtjFqCD3vo6ldGlOBt3I1sSBu9vGoA+wyaRu8BXCTSUnUTSTBgsODTnWlOSUlqdfoyCpr+V+&#10;V04jM+NBufm5JYfHI1Gq32s3CxCeWv8Rv93fWsHkax72hzfhCc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HhMbCAAAA3QAAAA8AAAAAAAAAAAAAAAAAlwIAAGRycy9kb3du&#10;cmV2LnhtbFBLBQYAAAAABAAEAPUAAACGAwAAAAA=&#10;" fillcolor="#bfbfbf [2412]" strokecolor="black [3213]" strokeweight=".5pt">
                          <v:textbox>
                            <w:txbxContent>
                              <w:p w14:paraId="2F0ED0E7" w14:textId="77777777" w:rsidR="00044D26" w:rsidRDefault="00044D26" w:rsidP="00486838">
                                <w:pPr>
                                  <w:rPr>
                                    <w:rFonts w:eastAsia="Times New Roman"/>
                                  </w:rPr>
                                </w:pPr>
                              </w:p>
                            </w:txbxContent>
                          </v:textbox>
                        </v:oval>
                        <v:oval id="Oval 2381" o:spid="_x0000_s2064" style="position:absolute;left:5392002;top:60166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yFdxwAA&#10;AN0AAAAPAAAAZHJzL2Rvd25yZXYueG1sRI9Ba8JAFITvBf/D8gQvpW5ii0jqKiEgFlooavX8yL4m&#10;Idm3Mbsm6b/vFgoeh5n5hllvR9OInjpXWVYQzyMQxLnVFRcKvk67pxUI55E1NpZJwQ852G4mD2tM&#10;tB34QP3RFyJA2CWooPS+TaR0eUkG3dy2xMH7tp1BH2RXSN3hEOCmkYsoWkqDFYeFElvKSsrr480o&#10;yNpz/bGvXyKz5Mc6fb9kn9drptRsOqavIDyN/h7+b79pBYvnVQx/b8ITkJ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sshXccAAADdAAAADwAAAAAAAAAAAAAAAACXAgAAZHJz&#10;L2Rvd25yZXYueG1sUEsFBgAAAAAEAAQA9QAAAIsDAAAAAA==&#10;" fillcolor="#bfbfbf [2412]" strokecolor="black [3213]" strokeweight=".5pt">
                          <v:textbox>
                            <w:txbxContent>
                              <w:p w14:paraId="17B6C100" w14:textId="77777777" w:rsidR="00044D26" w:rsidRDefault="00044D26" w:rsidP="00486838">
                                <w:pPr>
                                  <w:rPr>
                                    <w:rFonts w:eastAsia="Times New Roman"/>
                                  </w:rPr>
                                </w:pPr>
                              </w:p>
                            </w:txbxContent>
                          </v:textbox>
                        </v:oval>
                        <v:oval id="Oval 2382" o:spid="_x0000_s2065" style="position:absolute;left:5690452;top:8747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b8qxgAA&#10;AN0AAAAPAAAAZHJzL2Rvd25yZXYueG1sRI9Ba8JAFITvBf/D8gpeim6MIpK6igREwUIxrT0/sq9J&#10;SPZtzK4a/323IHgcZuYbZrnuTSOu1LnKsoLJOAJBnFtdcaHg+2s7WoBwHlljY5kU3MnBejV4WWKi&#10;7Y2PdM18IQKEXYIKSu/bREqXl2TQjW1LHLxf2xn0QXaF1B3eAtw0Mo6iuTRYcVgosaW0pLzOLkZB&#10;2p7qj109i8yc3+rN4Sf9PJ9TpYav/eYdhKfeP8OP9l4riKeLGP7fh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b8qxgAAAN0AAAAPAAAAAAAAAAAAAAAAAJcCAABkcnMv&#10;ZG93bnJldi54bWxQSwUGAAAAAAQABAD1AAAAigMAAAAA&#10;" fillcolor="#bfbfbf [2412]" strokecolor="black [3213]" strokeweight=".5pt">
                          <v:textbox>
                            <w:txbxContent>
                              <w:p w14:paraId="5A34B668" w14:textId="77777777" w:rsidR="00044D26" w:rsidRDefault="00044D26" w:rsidP="00486838">
                                <w:pPr>
                                  <w:rPr>
                                    <w:rFonts w:eastAsia="Times New Roman"/>
                                  </w:rPr>
                                </w:pPr>
                              </w:p>
                            </w:txbxContent>
                          </v:textbox>
                        </v:oval>
                        <v:oval id="Oval 2383" o:spid="_x0000_s2066" style="position:absolute;left:5677752;top:5857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VRqxxQAA&#10;AN0AAAAPAAAAZHJzL2Rvd25yZXYueG1sRI9Bi8IwFITvwv6H8Ba8iKarIlKNIoVFwQVZVz0/mmdb&#10;2rzUJmr99xtB8DjMzDfMfNmaStyocYVlBV+DCARxanXBmYLD33d/CsJ5ZI2VZVLwIAfLxUdnjrG2&#10;d/6l295nIkDYxagg976OpXRpTgbdwNbEwTvbxqAPssmkbvAe4KaSwyiaSIMFh4Uca0pySsv91ShI&#10;6mP5sy7HkZlwr1xtT8nuckmU6n62qxkIT61/h1/tjVYwHE1H8HwTnoB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VGrHFAAAA3QAAAA8AAAAAAAAAAAAAAAAAlwIAAGRycy9k&#10;b3ducmV2LnhtbFBLBQYAAAAABAAEAPUAAACJAwAAAAA=&#10;" fillcolor="#bfbfbf [2412]" strokecolor="black [3213]" strokeweight=".5pt">
                          <v:textbox>
                            <w:txbxContent>
                              <w:p w14:paraId="366E8A85" w14:textId="77777777" w:rsidR="00044D26" w:rsidRDefault="00044D26" w:rsidP="00486838">
                                <w:pPr>
                                  <w:rPr>
                                    <w:rFonts w:eastAsia="Times New Roman"/>
                                  </w:rPr>
                                </w:pPr>
                              </w:p>
                            </w:txbxContent>
                          </v:textbox>
                        </v:oval>
                        <v:oval id="Oval 2384" o:spid="_x0000_s2067" style="position:absolute;left:5074912;top:31232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ILFxQAA&#10;AN0AAAAPAAAAZHJzL2Rvd25yZXYueG1sRI9Bi8IwFITvwv6H8Ba8iKarIlKNIoVFQUHWVc+P5tmW&#10;Ni+1idr99xtB8DjMzDfMfNmaStypcYVlBV+DCARxanXBmYLj73d/CsJ5ZI2VZVLwRw6Wi4/OHGNt&#10;H/xD94PPRICwi1FB7n0dS+nSnAy6ga2Jg3exjUEfZJNJ3eAjwE0lh1E0kQYLDgs51pTklJaHm1GQ&#10;1Kdyty7HkZlwr1xtz8n+ek2U6n62qxkIT61/h1/tjVYwHE3H8HwTnoB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8gsXFAAAA3QAAAA8AAAAAAAAAAAAAAAAAlwIAAGRycy9k&#10;b3ducmV2LnhtbFBLBQYAAAAABAAEAPUAAACJAwAAAAA=&#10;" fillcolor="#bfbfbf [2412]" strokecolor="black [3213]" strokeweight=".5pt">
                          <v:textbox>
                            <w:txbxContent>
                              <w:p w14:paraId="1F2776EF" w14:textId="77777777" w:rsidR="00044D26" w:rsidRDefault="00044D26" w:rsidP="00486838">
                                <w:pPr>
                                  <w:rPr>
                                    <w:rFonts w:eastAsia="Times New Roman"/>
                                  </w:rPr>
                                </w:pPr>
                              </w:p>
                            </w:txbxContent>
                          </v:textbox>
                        </v:oval>
                        <v:oval id="Oval 2385" o:spid="_x0000_s2068" style="position:absolute;left:5372952;top:306387;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CdexgAA&#10;AN0AAAAPAAAAZHJzL2Rvd25yZXYueG1sRI9Ba8JAFITvBf/D8gQv0my0KpJmFQlICy2IVnt+ZJ9J&#10;SPZtzG41/fddQehxmJlvmHTdm0ZcqXOVZQWTKAZBnFtdcaHg+LV9XoJwHlljY5kU/JKD9WrwlGKi&#10;7Y33dD34QgQIuwQVlN63iZQuL8mgi2xLHLyz7Qz6ILtC6g5vAW4aOY3jhTRYcVgosaWspLw+/BgF&#10;WXuqP9/qWWwWPK43H9/Z7nLJlBoN+80rCE+9/w8/2u9awfRlOYf7m/A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8CdexgAAAN0AAAAPAAAAAAAAAAAAAAAAAJcCAABkcnMv&#10;ZG93bnJldi54bWxQSwUGAAAAAAQABAD1AAAAigMAAAAA&#10;" fillcolor="#bfbfbf [2412]" strokecolor="black [3213]" strokeweight=".5pt">
                          <v:textbox>
                            <w:txbxContent>
                              <w:p w14:paraId="544414CB" w14:textId="77777777" w:rsidR="00044D26" w:rsidRDefault="00044D26" w:rsidP="00486838">
                                <w:pPr>
                                  <w:rPr>
                                    <w:rFonts w:eastAsia="Times New Roman"/>
                                  </w:rPr>
                                </w:pPr>
                              </w:p>
                            </w:txbxContent>
                          </v:textbox>
                        </v:oval>
                        <v:oval id="Oval 2386" o:spid="_x0000_s2069" style="position:absolute;left:5658702;top:290512;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rkpxwAA&#10;AN0AAAAPAAAAZHJzL2Rvd25yZXYueG1sRI9Ba8JAFITvQv/D8gq9iG5qJUiajUigVLAgprXnR/Y1&#10;Ccm+jdmtpv++Kwgeh5n5hknXo+nEmQbXWFbwPI9AEJdWN1wp+Pp8m61AOI+ssbNMCv7IwTp7mKSY&#10;aHvhA50LX4kAYZeggtr7PpHSlTUZdHPbEwfvxw4GfZBDJfWAlwA3nVxEUSwNNhwWauwpr6lsi1+j&#10;IO+P7cd7u4xMzNN2s/vO96dTrtTT47h5BeFp9Pfwrb3VChYvqxiub8ITkN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SK5KccAAADdAAAADwAAAAAAAAAAAAAAAACXAgAAZHJz&#10;L2Rvd25yZXYueG1sUEsFBgAAAAAEAAQA9QAAAIsDAAAAAA==&#10;" fillcolor="#bfbfbf [2412]" strokecolor="black [3213]" strokeweight=".5pt">
                          <v:textbox>
                            <w:txbxContent>
                              <w:p w14:paraId="425BE29B" w14:textId="77777777" w:rsidR="00044D26" w:rsidRDefault="00044D26" w:rsidP="00486838">
                                <w:pPr>
                                  <w:rPr>
                                    <w:rFonts w:eastAsia="Times New Roman"/>
                                  </w:rPr>
                                </w:pPr>
                              </w:p>
                            </w:txbxContent>
                          </v:textbox>
                        </v:oval>
                      </v:group>
                    </v:group>
                    <v:group id="Group 2387" o:spid="_x0000_s2070" style="position:absolute;left:6632846;top:208149;width:1201483;height:982404" coordorigin="6632846,208149" coordsize="1201483,982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7+4gxgAAAN0AAAAPAAAAZHJzL2Rvd25yZXYueG1sRI9Pi8IwFMTvC36H8IS9&#10;rWmVXaUaRUSXPYjgHxBvj+bZFpuX0sS2fnsjCHscZuY3zGzRmVI0VLvCsoJ4EIEgTq0uOFNwOm6+&#10;JiCcR9ZYWiYFD3KwmPc+Zpho2/KemoPPRICwS1BB7n2VSOnSnAy6ga2Ig3e1tUEfZJ1JXWMb4KaU&#10;wyj6kQYLDgs5VrTKKb0d7kbBb4vtchSvm+3tunpcjt+78zYmpT773XIKwlPn/8Pv9p9WMBxNx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7iDGAAAA3QAA&#10;AA8AAAAAAAAAAAAAAAAAqQIAAGRycy9kb3ducmV2LnhtbFBLBQYAAAAABAAEAPoAAACcAwAAAAA=&#10;">
                      <v:group id="Group 2388" o:spid="_x0000_s2071" style="position:absolute;left:6934471;top:208149;width:899858;height:890329" coordorigin="6934471,208149"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cHpSwwAAAN0AAAAPAAAAZHJzL2Rvd25yZXYueG1sRE9Ni8IwEL0v+B/CCN7W&#10;tMouUk1FxBUPIqwK4m1oxra0mZQm29Z/bw4LHh/ve7UeTC06al1pWUE8jUAQZ1aXnCu4Xn4+FyCc&#10;R9ZYWyYFT3KwTkcfK0y07fmXurPPRQhhl6CCwvsmkdJlBRl0U9sQB+5hW4M+wDaXusU+hJtazqLo&#10;WxosOTQU2NC2oKw6/xkF+x77zTzedcfqsX3eL1+n2zEmpSbjYbME4Wnwb/G/+6AVzOaLMDe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5welLDAAAA3QAAAA8A&#10;AAAAAAAAAAAAAAAAqQIAAGRycy9kb3ducmV2LnhtbFBLBQYAAAAABAAEAPoAAACZAwAAAAA=&#10;">
                        <v:oval id="Oval 2389" o:spid="_x0000_s2072" style="position:absolute;left:6966221;top:814160;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S1bxgAA&#10;AN0AAAAPAAAAZHJzL2Rvd25yZXYueG1sRI9Ba8JAFITvQv/D8gpepG60Ija6igREoYI01Z4f2WcS&#10;kn0bs6um/74rCD0OM/MNs1h1phY3al1pWcFoGIEgzqwuOVdw/N68zUA4j6yxtkwKfsnBavnSW2Cs&#10;7Z2/6Jb6XAQIuxgVFN43sZQuK8igG9qGOHhn2xr0Qba51C3eA9zUchxFU2mw5LBQYENJQVmVXo2C&#10;pDlV+201icyUB9X68yc5XC6JUv3Xbj0H4anz/+Fne6cVjN9nH/B4E5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vS1bxgAAAN0AAAAPAAAAAAAAAAAAAAAAAJcCAABkcnMv&#10;ZG93bnJldi54bWxQSwUGAAAAAAQABAD1AAAAigMAAAAA&#10;" fillcolor="#bfbfbf [2412]" strokecolor="black [3213]" strokeweight=".5pt">
                          <v:textbox>
                            <w:txbxContent>
                              <w:p w14:paraId="61F5E486" w14:textId="77777777" w:rsidR="00044D26" w:rsidRDefault="00044D26" w:rsidP="00486838">
                                <w:pPr>
                                  <w:rPr>
                                    <w:rFonts w:eastAsia="Times New Roman"/>
                                  </w:rPr>
                                </w:pPr>
                              </w:p>
                            </w:txbxContent>
                          </v:textbox>
                        </v:oval>
                        <v:oval id="Oval 2390" o:spid="_x0000_s2073" style="position:absolute;left:7264261;top:8082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hIbxAAA&#10;AN0AAAAPAAAAZHJzL2Rvd25yZXYueG1sRE9da8IwFH0X9h/CHexlzFQnZeuMIgFRUBDrtudLc9eW&#10;Nje1ybT79+Zh4OPhfM+Xg23FhXpfO1YwGScgiAtnai4VfJ7WL28gfEA22DomBX/kYbl4GM0xM+7K&#10;R7rkoRQxhH2GCqoQukxKX1Rk0Y9dRxy5H9dbDBH2pTQ9XmO4beU0SVJpsebYUGFHuqKiyX+tAt19&#10;NftNM0tsys/NavetD+ezVurpcVh9gAg0hLv43701Cqav73F/fBOf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4SG8QAAADdAAAADwAAAAAAAAAAAAAAAACXAgAAZHJzL2Rv&#10;d25yZXYueG1sUEsFBgAAAAAEAAQA9QAAAIgDAAAAAA==&#10;" fillcolor="#bfbfbf [2412]" strokecolor="black [3213]" strokeweight=".5pt">
                          <v:textbox>
                            <w:txbxContent>
                              <w:p w14:paraId="6C2D9330" w14:textId="77777777" w:rsidR="00044D26" w:rsidRDefault="00044D26" w:rsidP="00486838">
                                <w:pPr>
                                  <w:rPr>
                                    <w:rFonts w:eastAsia="Times New Roman"/>
                                  </w:rPr>
                                </w:pPr>
                              </w:p>
                            </w:txbxContent>
                          </v:textbox>
                        </v:oval>
                        <v:oval id="Oval 2391" o:spid="_x0000_s2074" style="position:absolute;left:6953521;top:525235;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reAxwAA&#10;AN0AAAAPAAAAZHJzL2Rvd25yZXYueG1sRI9Ba8JAFITvQv/D8gpeRDdakTZ1EyRQWlCQprbnR/Y1&#10;Ccm+jdlV03/vCkKPw8x8w6zTwbTiTL2rLSuYzyIQxIXVNZcKDl9v02cQziNrbC2Tgj9ykCYPozXG&#10;2l74k865L0WAsItRQeV9F0vpiooMupntiIP3a3uDPsi+lLrHS4CbVi6iaCUN1hwWKuwoq6ho8pNR&#10;kHXfze69WUZmxZNms/3J9sdjptT4cdi8gvA0+P/wvf2hFSyeXuZwexOegEy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xK3gMcAAADdAAAADwAAAAAAAAAAAAAAAACXAgAAZHJz&#10;L2Rvd25yZXYueG1sUEsFBgAAAAAEAAQA9QAAAIsDAAAAAA==&#10;" fillcolor="#bfbfbf [2412]" strokecolor="black [3213]" strokeweight=".5pt">
                          <v:textbox>
                            <w:txbxContent>
                              <w:p w14:paraId="31B1ED1B" w14:textId="77777777" w:rsidR="00044D26" w:rsidRDefault="00044D26" w:rsidP="00486838">
                                <w:pPr>
                                  <w:rPr>
                                    <w:rFonts w:eastAsia="Times New Roman"/>
                                  </w:rPr>
                                </w:pPr>
                              </w:p>
                            </w:txbxContent>
                          </v:textbox>
                        </v:oval>
                        <v:oval id="Oval 2392" o:spid="_x0000_s2075" style="position:absolute;left:7251561;top:5192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Cn3xgAA&#10;AN0AAAAPAAAAZHJzL2Rvd25yZXYueG1sRI9Ba8JAFITvgv9heYIXqRtTkTZ1FQmIQgWp1Z4f2dck&#10;JPs2ZldN/31XEDwOM/MNM192phZXal1pWcFkHIEgzqwuOVdw/F6/vIFwHlljbZkU/JGD5aLfm2Oi&#10;7Y2/6HrwuQgQdgkqKLxvEildVpBBN7YNcfB+bWvQB9nmUrd4C3BTyziKZtJgyWGhwIbSgrLqcDEK&#10;0uZU7TbVNDIzHlWrz590fz6nSg0H3eoDhKfOP8OP9lYriF/fY7i/C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wCn3xgAAAN0AAAAPAAAAAAAAAAAAAAAAAJcCAABkcnMv&#10;ZG93bnJldi54bWxQSwUGAAAAAAQABAD1AAAAigMAAAAA&#10;" fillcolor="#bfbfbf [2412]" strokecolor="black [3213]" strokeweight=".5pt">
                          <v:textbox>
                            <w:txbxContent>
                              <w:p w14:paraId="21C887F5" w14:textId="77777777" w:rsidR="00044D26" w:rsidRDefault="00044D26" w:rsidP="00486838">
                                <w:pPr>
                                  <w:rPr>
                                    <w:rFonts w:eastAsia="Times New Roman"/>
                                  </w:rPr>
                                </w:pPr>
                              </w:p>
                            </w:txbxContent>
                          </v:textbox>
                        </v:oval>
                        <v:oval id="Oval 2393" o:spid="_x0000_s2076" style="position:absolute;left:7550011;top:7923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IxsxgAA&#10;AN0AAAAPAAAAZHJzL2Rvd25yZXYueG1sRI/dasJAFITvBd9hOUJvRDf+IG10FQmUFhREa70+ZI9J&#10;SPZszG41fXtXELwcZuYbZrFqTSWu1LjCsoLRMAJBnFpdcKbg+PM5eAfhPLLGyjIp+CcHq2W3s8BY&#10;2xvv6XrwmQgQdjEqyL2vYyldmpNBN7Q1cfDOtjHog2wyqRu8Bbip5DiKZtJgwWEhx5qSnNLy8GcU&#10;JPVvuf0qp5GZcb9cb07J7nJJlHrrtes5CE+tf4Wf7W+tYDz5mMDjTX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jIxsxgAAAN0AAAAPAAAAAAAAAAAAAAAAAJcCAABkcnMv&#10;ZG93bnJldi54bWxQSwUGAAAAAAQABAD1AAAAigMAAAAA&#10;" fillcolor="#bfbfbf [2412]" strokecolor="black [3213]" strokeweight=".5pt">
                          <v:textbox>
                            <w:txbxContent>
                              <w:p w14:paraId="21C2A99E" w14:textId="77777777" w:rsidR="00044D26" w:rsidRDefault="00044D26" w:rsidP="00486838">
                                <w:pPr>
                                  <w:rPr>
                                    <w:rFonts w:eastAsia="Times New Roman"/>
                                  </w:rPr>
                                </w:pPr>
                              </w:p>
                            </w:txbxContent>
                          </v:textbox>
                        </v:oval>
                        <v:oval id="Oval 2394" o:spid="_x0000_s2077" style="position:absolute;left:7537311;top:5034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RQYxgAA&#10;AN0AAAAPAAAAZHJzL2Rvd25yZXYueG1sRI/dasJAFITvBd9hOUJvRDf+IG10FQmUCgpSa70+ZI9J&#10;SPZszG41vr0rCL0cZuYbZrFqTSWu1LjCsoLRMAJBnFpdcKbg+PM5eAfhPLLGyjIpuJOD1bLbWWCs&#10;7Y2/6XrwmQgQdjEqyL2vYyldmpNBN7Q1cfDOtjHog2wyqRu8Bbip5DiKZtJgwWEhx5qSnNLy8GcU&#10;JPVvufsqp5GZcb9cb0/J/nJJlHrrtes5CE+t/w+/2hutYDz5mMLzTX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ZRQYxgAAAN0AAAAPAAAAAAAAAAAAAAAAAJcCAABkcnMv&#10;ZG93bnJldi54bWxQSwUGAAAAAAQABAD1AAAAigMAAAAA&#10;" fillcolor="#bfbfbf [2412]" strokecolor="black [3213]" strokeweight=".5pt">
                          <v:textbox>
                            <w:txbxContent>
                              <w:p w14:paraId="3137A665" w14:textId="77777777" w:rsidR="00044D26" w:rsidRDefault="00044D26" w:rsidP="00486838">
                                <w:pPr>
                                  <w:rPr>
                                    <w:rFonts w:eastAsia="Times New Roman"/>
                                  </w:rPr>
                                </w:pPr>
                              </w:p>
                            </w:txbxContent>
                          </v:textbox>
                        </v:oval>
                        <v:oval id="Oval 2395" o:spid="_x0000_s2078" style="position:absolute;left:6934471;top:229960;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bGDxgAA&#10;AN0AAAAPAAAAZHJzL2Rvd25yZXYueG1sRI/dasJAFITvC77DcgRvim60VWzqKhKQCgriX68P2dMk&#10;JHs2ZleNb+8WCr0cZuYbZrZoTSVu1LjCsoLhIAJBnFpdcKbgdFz1pyCcR9ZYWSYFD3KwmHdeZhhr&#10;e+c93Q4+EwHCLkYFufd1LKVLczLoBrYmDt6PbQz6IJtM6gbvAW4qOYqiiTRYcFjIsaYkp7Q8XI2C&#10;pD6X26/yPTITfi2Xm+9kd7kkSvW67fIThKfW/4f/2mutYPT2MYbfN+EJy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KbGDxgAAAN0AAAAPAAAAAAAAAAAAAAAAAJcCAABkcnMv&#10;ZG93bnJldi54bWxQSwUGAAAAAAQABAD1AAAAigMAAAAA&#10;" fillcolor="#bfbfbf [2412]" strokecolor="black [3213]" strokeweight=".5pt">
                          <v:textbox>
                            <w:txbxContent>
                              <w:p w14:paraId="3057B08E" w14:textId="77777777" w:rsidR="00044D26" w:rsidRDefault="00044D26" w:rsidP="00486838">
                                <w:pPr>
                                  <w:rPr>
                                    <w:rFonts w:eastAsia="Times New Roman"/>
                                  </w:rPr>
                                </w:pPr>
                              </w:p>
                            </w:txbxContent>
                          </v:textbox>
                        </v:oval>
                        <v:oval id="Oval 2396" o:spid="_x0000_s2079" style="position:absolute;left:7232511;top:2240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0xwAA&#10;AN0AAAAPAAAAZHJzL2Rvd25yZXYueG1sRI/dasJAFITvhb7Dcgq9kbqpldBGV5FAaaGC+NfrQ/aY&#10;hGTPxuw2Sd++KwheDjPzDbNYDaYWHbWutKzgZRKBIM6sLjlXcDx8PL+BcB5ZY22ZFPyRg9XyYbTA&#10;RNued9TtfS4ChF2CCgrvm0RKlxVk0E1sQxy8s20N+iDbXOoW+wA3tZxGUSwNlhwWCmwoLSir9r9G&#10;Qdqcqs1nNYtMzONq/f2Tbi+XVKmnx2E9B+Fp8Pfwrf2lFUxf32O4vglP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sv9McAAADdAAAADwAAAAAAAAAAAAAAAACXAgAAZHJz&#10;L2Rvd25yZXYueG1sUEsFBgAAAAAEAAQA9QAAAIsDAAAAAA==&#10;" fillcolor="#bfbfbf [2412]" strokecolor="black [3213]" strokeweight=".5pt">
                          <v:textbox>
                            <w:txbxContent>
                              <w:p w14:paraId="04C2E75B" w14:textId="77777777" w:rsidR="00044D26" w:rsidRDefault="00044D26" w:rsidP="00486838">
                                <w:pPr>
                                  <w:rPr>
                                    <w:rFonts w:eastAsia="Times New Roman"/>
                                  </w:rPr>
                                </w:pPr>
                              </w:p>
                            </w:txbxContent>
                          </v:textbox>
                        </v:oval>
                        <v:oval id="Oval 2397" o:spid="_x0000_s2080" style="position:absolute;left:7518261;top:2081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4pvxwAA&#10;AN0AAAAPAAAAZHJzL2Rvd25yZXYueG1sRI9Ba8JAFITvBf/D8gpeim60xbZpNiIBsaAg1er5kX1N&#10;QrJvY3bV9N93hYLHYWa+YZJ5bxpxoc5VlhVMxhEI4tzqigsF3/vl6A2E88gaG8uk4JcczNPBQ4Kx&#10;tlf+osvOFyJA2MWooPS+jaV0eUkG3di2xMH7sZ1BH2RXSN3hNcBNI6dRNJMGKw4LJbaUlZTXu7NR&#10;kLWHerOqXyIz46d6sT5m29MpU2r42C8+QHjq/T383/7UCqbP769wexOegE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7eKb8cAAADdAAAADwAAAAAAAAAAAAAAAACXAgAAZHJz&#10;L2Rvd25yZXYueG1sUEsFBgAAAAAEAAQA9QAAAIsDAAAAAA==&#10;" fillcolor="#bfbfbf [2412]" strokecolor="black [3213]" strokeweight=".5pt">
                          <v:textbox>
                            <w:txbxContent>
                              <w:p w14:paraId="5972FAA3" w14:textId="77777777" w:rsidR="00044D26" w:rsidRDefault="00044D26" w:rsidP="00486838">
                                <w:pPr>
                                  <w:rPr>
                                    <w:rFonts w:eastAsia="Times New Roman"/>
                                  </w:rPr>
                                </w:pPr>
                              </w:p>
                            </w:txbxContent>
                          </v:textbox>
                        </v:oval>
                      </v:group>
                      <v:group id="Group 2398" o:spid="_x0000_s2081" style="position:absolute;left:6816996;top:236724;width:899858;height:890329" coordorigin="6816996,236724"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qeyPxAAAAN0AAAAPAAAAZHJzL2Rvd25yZXYueG1sRE/LasJAFN0X/IfhCt01&#10;kxhabOooIlZcSEEjlO4umWsSzNwJmTGPv+8sCl0eznu1GU0jeupcbVlBEsUgiAuray4VXPPPlyUI&#10;55E1NpZJwUQONuvZ0wozbQc+U3/xpQgh7DJUUHnfZlK6oiKDLrItceButjPoA+xKqTscQrhp5CKO&#10;36TBmkNDhS3tKirul4dRcBhw2KbJvj/db7vpJ3/9+j4lpNTzfNx+gPA0+n/xn/uoFSzS9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qeyPxAAAAN0AAAAP&#10;AAAAAAAAAAAAAAAAAKkCAABkcnMvZG93bnJldi54bWxQSwUGAAAAAAQABAD6AAAAmgMAAAAA&#10;">
                        <v:oval id="Oval 2399" o:spid="_x0000_s2082" style="position:absolute;left:6848746;top:842735;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LuGxwAA&#10;AN0AAAAPAAAAZHJzL2Rvd25yZXYueG1sRI/dasJAFITvC32H5RS8KbqpFdE0G5FAUagg9e/6kD1N&#10;QrJnY3bV9O27gtDLYWa+YZJFbxpxpc5VlhW8jSIQxLnVFRcKDvvP4QyE88gaG8uk4JccLNLnpwRj&#10;bW/8TdedL0SAsItRQel9G0vp8pIMupFtiYP3YzuDPsiukLrDW4CbRo6jaCoNVhwWSmwpKymvdxej&#10;IGuP9WZVTyIz5dd6+XXKtudzptTgpV9+gPDU+//wo73WCsbv8znc34QnI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WS7hscAAADdAAAADwAAAAAAAAAAAAAAAACXAgAAZHJz&#10;L2Rvd25yZXYueG1sUEsFBgAAAAAEAAQA9QAAAIsDAAAAAA==&#10;" fillcolor="#bfbfbf [2412]" strokecolor="black [3213]" strokeweight=".5pt">
                          <v:textbox>
                            <w:txbxContent>
                              <w:p w14:paraId="235DE6DF" w14:textId="77777777" w:rsidR="00044D26" w:rsidRDefault="00044D26" w:rsidP="00486838">
                                <w:pPr>
                                  <w:rPr>
                                    <w:rFonts w:eastAsia="Times New Roman"/>
                                  </w:rPr>
                                </w:pPr>
                              </w:p>
                            </w:txbxContent>
                          </v:textbox>
                        </v:oval>
                        <v:oval id="Oval 2400" o:spid="_x0000_s2083" style="position:absolute;left:7146786;top:8367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r5wgAA&#10;AN0AAAAPAAAAZHJzL2Rvd25yZXYueG1sRE/LisIwFN0L8w/hDsxGNBkRkWoUKQwOKAw+15fm2pY2&#10;N7WJWv/eLAZcHs57vuxsLe7U+tKxhu+hAkGcOVNyruF4+BlMQfiAbLB2TBqe5GG5+OjNMTHuwTu6&#10;70MuYgj7BDUUITSJlD4ryKIfuoY4chfXWgwRtrk0LT5iuK3lSKmJtFhybCiwobSgrNrfrIa0OVXb&#10;dTVWdsL9arU5p3/Xa6r112e3moEI1IW3+N/9azSMxiruj2/iE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SvnCAAAA3QAAAA8AAAAAAAAAAAAAAAAAlwIAAGRycy9kb3du&#10;cmV2LnhtbFBLBQYAAAAABAAEAPUAAACGAwAAAAA=&#10;" fillcolor="#bfbfbf [2412]" strokecolor="black [3213]" strokeweight=".5pt">
                          <v:textbox>
                            <w:txbxContent>
                              <w:p w14:paraId="0A036DBA" w14:textId="77777777" w:rsidR="00044D26" w:rsidRDefault="00044D26" w:rsidP="00486838">
                                <w:pPr>
                                  <w:rPr>
                                    <w:rFonts w:eastAsia="Times New Roman"/>
                                  </w:rPr>
                                </w:pPr>
                              </w:p>
                            </w:txbxContent>
                          </v:textbox>
                        </v:oval>
                        <v:oval id="Oval 2401" o:spid="_x0000_s2084" style="position:absolute;left:6836046;top:553810;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u9ixgAA&#10;AN0AAAAPAAAAZHJzL2Rvd25yZXYueG1sRI9Ba8JAFITvBf/D8oReiu4qIhLdBAlICy1IrXp+ZJ9J&#10;SPZtzG41/fddodDjMDPfMJtssK24Ue9rxxpmUwWCuHCm5lLD8Ws3WYHwAdlg65g0/JCHLB09bTAx&#10;7s6fdDuEUkQI+wQ1VCF0iZS+qMiin7qOOHoX11sMUfalND3eI9y2cq7UUlqsOS5U2FFeUdEcvq2G&#10;vDs1H6/NQtklvzTb93O+v15zrZ/Hw3YNItAQ/sN/7TejYb5QM3i8iU9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su9ixgAAAN0AAAAPAAAAAAAAAAAAAAAAAJcCAABkcnMv&#10;ZG93bnJldi54bWxQSwUGAAAAAAQABAD1AAAAigMAAAAA&#10;" fillcolor="#bfbfbf [2412]" strokecolor="black [3213]" strokeweight=".5pt">
                          <v:textbox>
                            <w:txbxContent>
                              <w:p w14:paraId="33F30F1D" w14:textId="77777777" w:rsidR="00044D26" w:rsidRDefault="00044D26" w:rsidP="00486838">
                                <w:pPr>
                                  <w:rPr>
                                    <w:rFonts w:eastAsia="Times New Roman"/>
                                  </w:rPr>
                                </w:pPr>
                              </w:p>
                            </w:txbxContent>
                          </v:textbox>
                        </v:oval>
                        <v:oval id="Oval 2402" o:spid="_x0000_s2085" style="position:absolute;left:7134086;top:54787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EVxQAA&#10;AN0AAAAPAAAAZHJzL2Rvd25yZXYueG1sRI9Ba8JAFITvQv/D8gpeRHcbRCR1FQmUChVEbT0/sq9J&#10;SPZtzG41/feuIHgcZuYbZrHqbSMu1PnKsYa3iQJBnDtTcaHh+/gxnoPwAdlg45g0/JOH1fJlsMDU&#10;uCvv6XIIhYgQ9ilqKENoUyl9XpJFP3EtcfR+XWcxRNkV0nR4jXDbyESpmbRYcVwosaWspLw+/FkN&#10;WftTbz/rqbIzHtXrr1O2O58zrYev/fodRKA+PMOP9sZoSKYqgfub+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gcRXFAAAA3QAAAA8AAAAAAAAAAAAAAAAAlwIAAGRycy9k&#10;b3ducmV2LnhtbFBLBQYAAAAABAAEAPUAAACJAwAAAAA=&#10;" fillcolor="#bfbfbf [2412]" strokecolor="black [3213]" strokeweight=".5pt">
                          <v:textbox>
                            <w:txbxContent>
                              <w:p w14:paraId="67CD66C8" w14:textId="77777777" w:rsidR="00044D26" w:rsidRDefault="00044D26" w:rsidP="00486838">
                                <w:pPr>
                                  <w:rPr>
                                    <w:rFonts w:eastAsia="Times New Roman"/>
                                  </w:rPr>
                                </w:pPr>
                              </w:p>
                            </w:txbxContent>
                          </v:textbox>
                        </v:oval>
                        <v:oval id="Oval 2403" o:spid="_x0000_s2086" style="position:absolute;left:7432536;top:8209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SOxgAA&#10;AN0AAAAPAAAAZHJzL2Rvd25yZXYueG1sRI/disIwFITvhX2HcBa8kTVZFVm6RpHCoqAguj/Xh+Zs&#10;W9qc1CZqfXsjCF4OM/MNM1t0thZnan3pWMP7UIEgzpwpOdfw8/319gHCB2SDtWPScCUPi/lLb4aJ&#10;cRfe0/kQchEh7BPUUITQJFL6rCCLfuga4uj9u9ZiiLLNpWnxEuG2liOlptJiyXGhwIbSgrLqcLIa&#10;0ua32q6qibJTHlTLzV+6Ox5Trfuv3fITRKAuPMOP9tpoGE3UG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LNSOxgAAAN0AAAAPAAAAAAAAAAAAAAAAAJcCAABkcnMv&#10;ZG93bnJldi54bWxQSwUGAAAAAAQABAD1AAAAigMAAAAA&#10;" fillcolor="#bfbfbf [2412]" strokecolor="black [3213]" strokeweight=".5pt">
                          <v:textbox>
                            <w:txbxContent>
                              <w:p w14:paraId="16D9F25E" w14:textId="77777777" w:rsidR="00044D26" w:rsidRDefault="00044D26" w:rsidP="00486838">
                                <w:pPr>
                                  <w:rPr>
                                    <w:rFonts w:eastAsia="Times New Roman"/>
                                  </w:rPr>
                                </w:pPr>
                              </w:p>
                            </w:txbxContent>
                          </v:textbox>
                        </v:oval>
                        <v:oval id="Oval 2404" o:spid="_x0000_s2087" style="position:absolute;left:7419836;top:5319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Uz6xQAA&#10;AN0AAAAPAAAAZHJzL2Rvd25yZXYueG1sRI9Ba8JAFITvhf6H5RW8FN2tBJHUVSRQFCqI2np+ZF+T&#10;kOzbmF01/feuIHgcZuYbZrbobSMu1PnKsYaPkQJBnDtTcaHh5/A1nILwAdlg45g0/JOHxfz1ZYap&#10;cVfe0WUfChEh7FPUUIbQplL6vCSLfuRa4uj9uc5iiLIrpOnwGuG2kWOlJtJixXGhxJaykvJ6f7Ya&#10;sva33qzqRNkJv9fL72O2PZ0yrQdv/fITRKA+PMOP9tpoGCcqgfu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TPrFAAAA3QAAAA8AAAAAAAAAAAAAAAAAlwIAAGRycy9k&#10;b3ducmV2LnhtbFBLBQYAAAAABAAEAPUAAACJAwAAAAA=&#10;" fillcolor="#bfbfbf [2412]" strokecolor="black [3213]" strokeweight=".5pt">
                          <v:textbox>
                            <w:txbxContent>
                              <w:p w14:paraId="55C963EC" w14:textId="77777777" w:rsidR="00044D26" w:rsidRDefault="00044D26" w:rsidP="00486838">
                                <w:pPr>
                                  <w:rPr>
                                    <w:rFonts w:eastAsia="Times New Roman"/>
                                  </w:rPr>
                                </w:pPr>
                              </w:p>
                            </w:txbxContent>
                          </v:textbox>
                        </v:oval>
                        <v:oval id="Oval 2405" o:spid="_x0000_s2088" style="position:absolute;left:6816996;top:258535;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elhxgAA&#10;AN0AAAAPAAAAZHJzL2Rvd25yZXYueG1sRI/disIwFITvhX2HcBa8kTVZUVm6RpHCoqAguj/Xh+Zs&#10;W9qc1CZqfXsjCF4OM/MNM1t0thZnan3pWMP7UIEgzpwpOdfw8/319gHCB2SDtWPScCUPi/lLb4aJ&#10;cRfe0/kQchEh7BPUUITQJFL6rCCLfuga4uj9u9ZiiLLNpWnxEuG2liOlptJiyXGhwIbSgrLqcLIa&#10;0ua32q6qsbJTHlTLzV+6Ox5Trfuv3fITRKAuPMOP9tpoGI3VB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ielhxgAAAN0AAAAPAAAAAAAAAAAAAAAAAJcCAABkcnMv&#10;ZG93bnJldi54bWxQSwUGAAAAAAQABAD1AAAAigMAAAAA&#10;" fillcolor="#bfbfbf [2412]" strokecolor="black [3213]" strokeweight=".5pt">
                          <v:textbox>
                            <w:txbxContent>
                              <w:p w14:paraId="0DACC50C" w14:textId="77777777" w:rsidR="00044D26" w:rsidRDefault="00044D26" w:rsidP="00486838">
                                <w:pPr>
                                  <w:rPr>
                                    <w:rFonts w:eastAsia="Times New Roman"/>
                                  </w:rPr>
                                </w:pPr>
                              </w:p>
                            </w:txbxContent>
                          </v:textbox>
                        </v:oval>
                        <v:oval id="Oval 2406" o:spid="_x0000_s2089" style="position:absolute;left:7115036;top:2525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3cWxQAA&#10;AN0AAAAPAAAAZHJzL2Rvd25yZXYueG1sRI/dasJAFITvC32H5RR6U3S3IkGiq0igtFBB/L0+ZI9J&#10;SPZszG41fXtXELwcZuYbZrbobSMu1PnKsYbPoQJBnDtTcaFhv/saTED4gGywcUwa/snDYv76MsPU&#10;uCtv6LINhYgQ9ilqKENoUyl9XpJFP3QtcfROrrMYouwKaTq8Rrht5EipRFqsOC6U2FJWUl5v/6yG&#10;rD3Uq+96rGzCH/Xy95itz+dM6/e3fjkFEagPz/Cj/WM0jMYqgfu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bdxbFAAAA3QAAAA8AAAAAAAAAAAAAAAAAlwIAAGRycy9k&#10;b3ducmV2LnhtbFBLBQYAAAAABAAEAPUAAACJAwAAAAA=&#10;" fillcolor="#bfbfbf [2412]" strokecolor="black [3213]" strokeweight=".5pt">
                          <v:textbox>
                            <w:txbxContent>
                              <w:p w14:paraId="5BD2CE5E" w14:textId="77777777" w:rsidR="00044D26" w:rsidRDefault="00044D26" w:rsidP="00486838">
                                <w:pPr>
                                  <w:rPr>
                                    <w:rFonts w:eastAsia="Times New Roman"/>
                                  </w:rPr>
                                </w:pPr>
                              </w:p>
                            </w:txbxContent>
                          </v:textbox>
                        </v:oval>
                        <v:oval id="Oval 2407" o:spid="_x0000_s2090" style="position:absolute;left:7400786;top:2367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9KNxgAA&#10;AN0AAAAPAAAAZHJzL2Rvd25yZXYueG1sRI/disIwFITvhX2HcBa8kTVZEV26RpHCoqAguj/Xh+Zs&#10;W9qc1CZqfXsjCF4OM/MNM1t0thZnan3pWMP7UIEgzpwpOdfw8/319gHCB2SDtWPScCUPi/lLb4aJ&#10;cRfe0/kQchEh7BPUUITQJFL6rCCLfuga4uj9u9ZiiLLNpWnxEuG2liOlJtJiyXGhwIbSgrLqcLIa&#10;0ua32q6qsbITHlTLzV+6Ox5Trfuv3fITRKAuPMOP9tpoGI3VFO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F9KNxgAAAN0AAAAPAAAAAAAAAAAAAAAAAJcCAABkcnMv&#10;ZG93bnJldi54bWxQSwUGAAAAAAQABAD1AAAAigMAAAAA&#10;" fillcolor="#bfbfbf [2412]" strokecolor="black [3213]" strokeweight=".5pt">
                          <v:textbox>
                            <w:txbxContent>
                              <w:p w14:paraId="64A6F7B0" w14:textId="77777777" w:rsidR="00044D26" w:rsidRDefault="00044D26" w:rsidP="00486838">
                                <w:pPr>
                                  <w:rPr>
                                    <w:rFonts w:eastAsia="Times New Roman"/>
                                  </w:rPr>
                                </w:pPr>
                              </w:p>
                            </w:txbxContent>
                          </v:textbox>
                        </v:oval>
                      </v:group>
                      <v:group id="Group 2408" o:spid="_x0000_s2091" style="position:absolute;left:6632846;top:300224;width:899858;height:890329" coordorigin="6632846,300224"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CbRtxAAAAN0AAAAPAAAAZHJzL2Rvd25yZXYueG1sRE/LasJAFN0X/IfhCt3V&#10;SdIHEh1FghUXoVAVxN0lc02CmTshM83j7zuLQpeH815vR9OInjpXW1YQLyIQxIXVNZcKLufPlyUI&#10;55E1NpZJwUQOtpvZ0xpTbQf+pv7kSxFC2KWooPK+TaV0RUUG3cK2xIG7286gD7Arpe5wCOGmkUkU&#10;fUiDNYeGClvKKioepx+j4DDgsHuN933+uGfT7fz+dc1jUup5Pu5WIDyN/l/85z5qBclbFO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CbRtxAAAAN0AAAAP&#10;AAAAAAAAAAAAAAAAAKkCAABkcnMvZG93bnJldi54bWxQSwUGAAAAAAQABAD6AAAAmgMAAAAA&#10;">
                        <v:oval id="Oval 2409" o:spid="_x0000_s2092" style="position:absolute;left:6664596;top:906235;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ONkxgAA&#10;AN0AAAAPAAAAZHJzL2Rvd25yZXYueG1sRI/disIwFITvhX2HcBa8kTVZEXG7RpHCoqAguj/Xh+Zs&#10;W9qc1CZqfXsjCF4OM/MNM1t0thZnan3pWMP7UIEgzpwpOdfw8/31NgXhA7LB2jFpuJKHxfylN8PE&#10;uAvv6XwIuYgQ9glqKEJoEil9VpBFP3QNcfT+XWsxRNnm0rR4iXBby5FSE2mx5LhQYENpQVl1OFkN&#10;afNbbVfVWNkJD6rl5i/dHY+p1v3XbvkJIlAXnuFHe200jMbqA+5v4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xONkxgAAAN0AAAAPAAAAAAAAAAAAAAAAAJcCAABkcnMv&#10;ZG93bnJldi54bWxQSwUGAAAAAAQABAD1AAAAigMAAAAA&#10;" fillcolor="#bfbfbf [2412]" strokecolor="black [3213]" strokeweight=".5pt">
                          <v:textbox>
                            <w:txbxContent>
                              <w:p w14:paraId="5FA0E479" w14:textId="77777777" w:rsidR="00044D26" w:rsidRDefault="00044D26" w:rsidP="00486838">
                                <w:pPr>
                                  <w:rPr>
                                    <w:rFonts w:eastAsia="Times New Roman"/>
                                  </w:rPr>
                                </w:pPr>
                              </w:p>
                            </w:txbxContent>
                          </v:textbox>
                        </v:oval>
                        <v:oval id="Oval 2410" o:spid="_x0000_s2093" style="position:absolute;left:6962636;top:9002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9wkwQAA&#10;AN0AAAAPAAAAZHJzL2Rvd25yZXYueG1sRE/LisIwFN0L/kO4ghsZU0VEOkaRgigoiI+Z9aW5tqXN&#10;TW2i1r83C8Hl4bzny9ZU4kGNKywrGA0jEMSp1QVnCi7n9c8MhPPIGivLpOBFDpaLbmeOsbZPPtLj&#10;5DMRQtjFqCD3vo6ldGlOBt3Q1sSBu9rGoA+wyaRu8BnCTSXHUTSVBgsODTnWlOSUlqe7UZDUf+V+&#10;U04iM+VBudr9J4fbLVGq32tXvyA8tf4r/ri3WsF4Mgr7w5vwBO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SfcJMEAAADdAAAADwAAAAAAAAAAAAAAAACXAgAAZHJzL2Rvd25y&#10;ZXYueG1sUEsFBgAAAAAEAAQA9QAAAIUDAAAAAA==&#10;" fillcolor="#bfbfbf [2412]" strokecolor="black [3213]" strokeweight=".5pt">
                          <v:textbox>
                            <w:txbxContent>
                              <w:p w14:paraId="08D9D0D6" w14:textId="77777777" w:rsidR="00044D26" w:rsidRDefault="00044D26" w:rsidP="00486838">
                                <w:pPr>
                                  <w:rPr>
                                    <w:rFonts w:eastAsia="Times New Roman"/>
                                  </w:rPr>
                                </w:pPr>
                              </w:p>
                            </w:txbxContent>
                          </v:textbox>
                        </v:oval>
                        <v:oval id="Oval 2411" o:spid="_x0000_s2094" style="position:absolute;left:6651896;top:617310;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3m/xgAA&#10;AN0AAAAPAAAAZHJzL2Rvd25yZXYueG1sRI9Ba8JAFITvBf/D8gpeSt0kBJHoKhKQCi1IrfX8yL4m&#10;Idm3SXZr0n/fFQo9DjPzDbPZTaYVNxpcbVlBvIhAEBdW11wquHwcnlcgnEfW2FomBT/kYLedPWww&#10;03bkd7qdfSkChF2GCirvu0xKV1Rk0C1sRxy8LzsY9EEOpdQDjgFuWplE0VIarDksVNhRXlHRnL+N&#10;grz7bN5emjQyS35q9q/X/NT3uVLzx2m/BuFp8v/hv/ZRK0jSOIb7m/AE5P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a3m/xgAAAN0AAAAPAAAAAAAAAAAAAAAAAJcCAABkcnMv&#10;ZG93bnJldi54bWxQSwUGAAAAAAQABAD1AAAAigMAAAAA&#10;" fillcolor="#bfbfbf [2412]" strokecolor="black [3213]" strokeweight=".5pt">
                          <v:textbox>
                            <w:txbxContent>
                              <w:p w14:paraId="117013EA" w14:textId="77777777" w:rsidR="00044D26" w:rsidRDefault="00044D26" w:rsidP="00486838">
                                <w:pPr>
                                  <w:rPr>
                                    <w:rFonts w:eastAsia="Times New Roman"/>
                                  </w:rPr>
                                </w:pPr>
                              </w:p>
                            </w:txbxContent>
                          </v:textbox>
                        </v:oval>
                        <v:oval id="Oval 2412" o:spid="_x0000_s2095" style="position:absolute;left:6949936;top:61137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efIxQAA&#10;AN0AAAAPAAAAZHJzL2Rvd25yZXYueG1sRI9Bi8IwFITvwv6H8IS9iKYWkaUaRQqLCwqLunp+NM+2&#10;tHmpTdT6782C4HGYmW+Y+bIztbhR60rLCsajCARxZnXJuYK/w/fwC4TzyBpry6TgQQ6Wi4/eHBNt&#10;77yj297nIkDYJaig8L5JpHRZQQbdyDbEwTvb1qAPss2lbvEe4KaWcRRNpcGSw0KBDaUFZdX+ahSk&#10;zbHarqtJZKY8qFabU/p7uaRKffa71QyEp86/w6/2j1YQT8Yx/L8JT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558jFAAAA3QAAAA8AAAAAAAAAAAAAAAAAlwIAAGRycy9k&#10;b3ducmV2LnhtbFBLBQYAAAAABAAEAPUAAACJAwAAAAA=&#10;" fillcolor="#bfbfbf [2412]" strokecolor="black [3213]" strokeweight=".5pt">
                          <v:textbox>
                            <w:txbxContent>
                              <w:p w14:paraId="30F32A90" w14:textId="77777777" w:rsidR="00044D26" w:rsidRDefault="00044D26" w:rsidP="00486838">
                                <w:pPr>
                                  <w:rPr>
                                    <w:rFonts w:eastAsia="Times New Roman"/>
                                  </w:rPr>
                                </w:pPr>
                              </w:p>
                            </w:txbxContent>
                          </v:textbox>
                        </v:oval>
                        <v:oval id="Oval 2413" o:spid="_x0000_s2096" style="position:absolute;left:7248386;top:8844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UJTxQAA&#10;AN0AAAAPAAAAZHJzL2Rvd25yZXYueG1sRI/disIwFITvBd8hHGFvRFNdEalGkYLswgqLv9eH5tiW&#10;Nie1yWp9eyMseDnMzDfMYtWaStyocYVlBaNhBII4tbrgTMHxsBnMQDiPrLGyTAoe5GC17HYWGGt7&#10;5x3d9j4TAcIuRgW593UspUtzMuiGtiYO3sU2Bn2QTSZ1g/cAN5UcR9FUGiw4LORYU5JTWu7/jIKk&#10;PpXbr3ISmSn3y/XPOfm9XhOlPnrteg7CU+vf4f/2t1Ywnow+4fUmPA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1QlPFAAAA3QAAAA8AAAAAAAAAAAAAAAAAlwIAAGRycy9k&#10;b3ducmV2LnhtbFBLBQYAAAAABAAEAPUAAACJAwAAAAA=&#10;" fillcolor="#bfbfbf [2412]" strokecolor="black [3213]" strokeweight=".5pt">
                          <v:textbox>
                            <w:txbxContent>
                              <w:p w14:paraId="5A8F3F9A" w14:textId="77777777" w:rsidR="00044D26" w:rsidRDefault="00044D26" w:rsidP="00486838">
                                <w:pPr>
                                  <w:rPr>
                                    <w:rFonts w:eastAsia="Times New Roman"/>
                                  </w:rPr>
                                </w:pPr>
                              </w:p>
                            </w:txbxContent>
                          </v:textbox>
                        </v:oval>
                        <v:oval id="Oval 2414" o:spid="_x0000_s2097" style="position:absolute;left:7235686;top:5954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NonxQAA&#10;AN0AAAAPAAAAZHJzL2Rvd25yZXYueG1sRI9Bi8IwFITvC/6H8AQvi6ZKEalGkYKsoCDrqudH82xL&#10;m5faZLX+eyMs7HGYmW+YxaoztbhT60rLCsajCARxZnXJuYLTz2Y4A+E8ssbaMil4koPVsvexwETb&#10;B3/T/ehzESDsElRQeN8kUrqsIINuZBvi4F1ta9AH2eZSt/gIcFPLSRRNpcGSw0KBDaUFZdXx1yhI&#10;m3O1/6riyEz5s1rvLunhdkuVGvS79RyEp87/h//aW61gEo9jeL8JT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c2ifFAAAA3QAAAA8AAAAAAAAAAAAAAAAAlwIAAGRycy9k&#10;b3ducmV2LnhtbFBLBQYAAAAABAAEAPUAAACJAwAAAAA=&#10;" fillcolor="#bfbfbf [2412]" strokecolor="black [3213]" strokeweight=".5pt">
                          <v:textbox>
                            <w:txbxContent>
                              <w:p w14:paraId="2B7268E6" w14:textId="77777777" w:rsidR="00044D26" w:rsidRDefault="00044D26" w:rsidP="00486838">
                                <w:pPr>
                                  <w:rPr>
                                    <w:rFonts w:eastAsia="Times New Roman"/>
                                  </w:rPr>
                                </w:pPr>
                              </w:p>
                            </w:txbxContent>
                          </v:textbox>
                        </v:oval>
                        <v:oval id="Oval 2415" o:spid="_x0000_s2098" style="position:absolute;left:6632846;top:322035;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H+8xQAA&#10;AN0AAAAPAAAAZHJzL2Rvd25yZXYueG1sRI/disIwFITvF3yHcIS9WTRVVKQaRQqywgqLv9eH5tiW&#10;Nie1idp9e7MgeDnMzDfMfNmaStypcYVlBYN+BII4tbrgTMHxsO5NQTiPrLGyTAr+yMFy0fmYY6zt&#10;g3d03/tMBAi7GBXk3texlC7NyaDr25o4eBfbGPRBNpnUDT4C3FRyGEUTabDgsJBjTUlOabm/GQVJ&#10;fSq33+UoMhP+Klc/5+T3ek2U+uy2qxkIT61/h1/tjVYwHA3G8P8mP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Qf7zFAAAA3QAAAA8AAAAAAAAAAAAAAAAAlwIAAGRycy9k&#10;b3ducmV2LnhtbFBLBQYAAAAABAAEAPUAAACJAwAAAAA=&#10;" fillcolor="#bfbfbf [2412]" strokecolor="black [3213]" strokeweight=".5pt">
                          <v:textbox>
                            <w:txbxContent>
                              <w:p w14:paraId="2875FCD6" w14:textId="77777777" w:rsidR="00044D26" w:rsidRDefault="00044D26" w:rsidP="00486838">
                                <w:pPr>
                                  <w:rPr>
                                    <w:rFonts w:eastAsia="Times New Roman"/>
                                  </w:rPr>
                                </w:pPr>
                              </w:p>
                            </w:txbxContent>
                          </v:textbox>
                        </v:oval>
                        <v:oval id="Oval 2416" o:spid="_x0000_s2099" style="position:absolute;left:6930886;top:31609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uHLxgAA&#10;AN0AAAAPAAAAZHJzL2Rvd25yZXYueG1sRI9Ba8JAFITvQv/D8gpepG4UCSW6CRIoFSoUbev5kX1N&#10;QrJvY3abpP/eLQg9DjPzDbPLJtOKgXpXW1awWkYgiAuray4VfH68PD2DcB5ZY2uZFPySgyx9mO0w&#10;0XbkEw1nX4oAYZeggsr7LpHSFRUZdEvbEQfv2/YGfZB9KXWPY4CbVq6jKJYGaw4LFXaUV1Q05x+j&#10;IO++muNrs4lMzItm/3bJ36/XXKn547TfgvA0+f/wvX3QCtabVQx/b8ITk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guHLxgAAAN0AAAAPAAAAAAAAAAAAAAAAAJcCAABkcnMv&#10;ZG93bnJldi54bWxQSwUGAAAAAAQABAD1AAAAigMAAAAA&#10;" fillcolor="#bfbfbf [2412]" strokecolor="black [3213]" strokeweight=".5pt">
                          <v:textbox>
                            <w:txbxContent>
                              <w:p w14:paraId="0789F1E0" w14:textId="77777777" w:rsidR="00044D26" w:rsidRDefault="00044D26" w:rsidP="00486838">
                                <w:pPr>
                                  <w:rPr>
                                    <w:rFonts w:eastAsia="Times New Roman"/>
                                  </w:rPr>
                                </w:pPr>
                              </w:p>
                            </w:txbxContent>
                          </v:textbox>
                        </v:oval>
                        <v:oval id="Oval 2417" o:spid="_x0000_s2100" style="position:absolute;left:7216636;top:3002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kRQxQAA&#10;AN0AAAAPAAAAZHJzL2Rvd25yZXYueG1sRI/disIwFITvF3yHcIS9EU0VUalGkYKssMLi7/WhObal&#10;zUltonbf3iwIeznMzDfMYtWaSjyocYVlBcNBBII4tbrgTMHpuOnPQDiPrLGyTAp+ycFq2flYYKzt&#10;k/f0OPhMBAi7GBXk3texlC7NyaAb2Jo4eFfbGPRBNpnUDT4D3FRyFEUTabDgsJBjTUlOaXm4GwVJ&#10;fS53X+U4MhPulevvS/JzuyVKfXbb9RyEp9b/h9/trVYwGg+n8PcmPA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ORFDFAAAA3QAAAA8AAAAAAAAAAAAAAAAAlwIAAGRycy9k&#10;b3ducmV2LnhtbFBLBQYAAAAABAAEAPUAAACJAwAAAAA=&#10;" fillcolor="#bfbfbf [2412]" strokecolor="black [3213]" strokeweight=".5pt">
                          <v:textbox>
                            <w:txbxContent>
                              <w:p w14:paraId="6B469EBE" w14:textId="77777777" w:rsidR="00044D26" w:rsidRDefault="00044D26" w:rsidP="00486838">
                                <w:pPr>
                                  <w:rPr>
                                    <w:rFonts w:eastAsia="Times New Roman"/>
                                  </w:rPr>
                                </w:pPr>
                              </w:p>
                            </w:txbxContent>
                          </v:textbox>
                        </v:oval>
                      </v:group>
                    </v:group>
                    <v:group id="Group 2418" o:spid="_x0000_s2101" style="position:absolute;left:4970463;top:1478083;width:1201483;height:982404" coordorigin="4970463,1478083" coordsize="1201483,982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0CKwxAAAAN0AAAAPAAAAZHJzL2Rvd25yZXYueG1sRE/LasJAFN0X/IfhCt3V&#10;SdIHEh1FghUXoVAVxN0lc02CmTshM83j7zuLQpeH815vR9OInjpXW1YQLyIQxIXVNZcKLufPlyUI&#10;55E1NpZJwUQOtpvZ0xpTbQf+pv7kSxFC2KWooPK+TaV0RUUG3cK2xIG7286gD7Arpe5wCOGmkUkU&#10;fUiDNYeGClvKKioepx+j4DDgsHuN933+uGfT7fz+dc1jUup5Pu5WIDyN/l/85z5qBclbHO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0CKwxAAAAN0AAAAP&#10;AAAAAAAAAAAAAAAAAKkCAABkcnMvZG93bnJldi54bWxQSwUGAAAAAAQABAD6AAAAmgMAAAAA&#10;">
                      <v:group id="Group 2419" o:spid="_x0000_s2102" style="position:absolute;left:5272088;top:1478083;width:899858;height:890329" coordorigin="5272088,1478083"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nIcrxgAAAN0AAAAPAAAAZHJzL2Rvd25yZXYueG1sRI9Pa8JAFMTvgt9heYK3&#10;uon/sNFVRFR6kEK1UHp7ZJ9JMPs2ZNckfvuuUPA4zMxvmNWmM6VoqHaFZQXxKAJBnFpdcKbg+3J4&#10;W4BwHlljaZkUPMjBZt3vrTDRtuUvas4+EwHCLkEFufdVIqVLczLoRrYiDt7V1gZ9kHUmdY1tgJtS&#10;jqNoLg0WHBZyrGiXU3o7342CY4vtdhLvm9Ptunv8XmafP6eYlBoOuu0ShKfOv8L/7Q+tYDyN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mchyvGAAAA3QAA&#10;AA8AAAAAAAAAAAAAAAAAqQIAAGRycy9kb3ducmV2LnhtbFBLBQYAAAAABAAEAPoAAACcAwAAAAA=&#10;">
                        <v:oval id="Oval 2420" o:spid="_x0000_s2103" style="position:absolute;left:5303838;top:208409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xaZxAAA&#10;AN0AAAAPAAAAZHJzL2Rvd25yZXYueG1sRE9da8IwFH0f7D+EO/BlaGqRMqpRpCATJox1m8+X5tqU&#10;Nje1yWr3783DYI+H873ZTbYTIw2+caxguUhAEFdON1wr+Po8zF9A+ICssXNMCn7Jw277+LDBXLsb&#10;f9BYhlrEEPY5KjAh9LmUvjJk0S9cTxy5ixsshgiHWuoBbzHcdjJNkkxabDg2GOypMFS15Y9VUPTf&#10;7em1XSU24+d2/3Yu3q/XQqnZ07Rfgwg0hX/xn/uoFaSrNO6Pb+IT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sWmcQAAADdAAAADwAAAAAAAAAAAAAAAACXAgAAZHJzL2Rv&#10;d25yZXYueG1sUEsFBgAAAAAEAAQA9QAAAIgDAAAAAA==&#10;" fillcolor="#bfbfbf [2412]" strokecolor="black [3213]" strokeweight=".5pt">
                          <v:textbox>
                            <w:txbxContent>
                              <w:p w14:paraId="5EC4965F" w14:textId="77777777" w:rsidR="00044D26" w:rsidRDefault="00044D26" w:rsidP="00486838">
                                <w:pPr>
                                  <w:rPr>
                                    <w:rFonts w:eastAsia="Times New Roman"/>
                                  </w:rPr>
                                </w:pPr>
                              </w:p>
                            </w:txbxContent>
                          </v:textbox>
                        </v:oval>
                        <v:oval id="Oval 2421" o:spid="_x0000_s2104" style="position:absolute;left:5601878;top:20781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7MCxQAA&#10;AN0AAAAPAAAAZHJzL2Rvd25yZXYueG1sRI9Bi8IwFITvwv6H8IS9iKYWkaUaRQqLCwqLunp+NM+2&#10;tHmpTdT6782C4HGYmW+Y+bIztbhR60rLCsajCARxZnXJuYK/w/fwC4TzyBpry6TgQQ6Wi4/eHBNt&#10;77yj297nIkDYJaig8L5JpHRZQQbdyDbEwTvb1qAPss2lbvEe4KaWcRRNpcGSw0KBDaUFZdX+ahSk&#10;zbHarqtJZKY8qFabU/p7uaRKffa71QyEp86/w6/2j1YQT+Ix/L8JT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HswLFAAAA3QAAAA8AAAAAAAAAAAAAAAAAlwIAAGRycy9k&#10;b3ducmV2LnhtbFBLBQYAAAAABAAEAPUAAACJAwAAAAA=&#10;" fillcolor="#bfbfbf [2412]" strokecolor="black [3213]" strokeweight=".5pt">
                          <v:textbox>
                            <w:txbxContent>
                              <w:p w14:paraId="6DD737AB" w14:textId="77777777" w:rsidR="00044D26" w:rsidRDefault="00044D26" w:rsidP="00486838">
                                <w:pPr>
                                  <w:rPr>
                                    <w:rFonts w:eastAsia="Times New Roman"/>
                                  </w:rPr>
                                </w:pPr>
                              </w:p>
                            </w:txbxContent>
                          </v:textbox>
                        </v:oval>
                        <v:oval id="Oval 2422" o:spid="_x0000_s2105" style="position:absolute;left:5291138;top:179516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S11xgAA&#10;AN0AAAAPAAAAZHJzL2Rvd25yZXYueG1sRI9Ba8JAFITvBf/D8gQvxWwMIpJmFQlIhRZKtfX8yL4m&#10;Idm3cXer6b/vFgoeh5n5him2o+nFlZxvLStYJCkI4srqlmsFH6f9fA3CB2SNvWVS8EMetpvJQ4G5&#10;tjd+p+sx1CJC2OeooAlhyKX0VUMGfWIH4uh9WWcwROlqqR3eItz0MkvTlTTYclxocKCyoao7fhsF&#10;5fDZvT53y9Ss+LHbvZzLt8ulVGo2HXdPIAKN4R7+bx+0gmyZZfD3Jj4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1S11xgAAAN0AAAAPAAAAAAAAAAAAAAAAAJcCAABkcnMv&#10;ZG93bnJldi54bWxQSwUGAAAAAAQABAD1AAAAigMAAAAA&#10;" fillcolor="#bfbfbf [2412]" strokecolor="black [3213]" strokeweight=".5pt">
                          <v:textbox>
                            <w:txbxContent>
                              <w:p w14:paraId="5AF8990B" w14:textId="77777777" w:rsidR="00044D26" w:rsidRDefault="00044D26" w:rsidP="00486838">
                                <w:pPr>
                                  <w:rPr>
                                    <w:rFonts w:eastAsia="Times New Roman"/>
                                  </w:rPr>
                                </w:pPr>
                              </w:p>
                            </w:txbxContent>
                          </v:textbox>
                        </v:oval>
                        <v:oval id="Oval 2423" o:spid="_x0000_s2106" style="position:absolute;left:5589178;top:17892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YjuxwAA&#10;AN0AAAAPAAAAZHJzL2Rvd25yZXYueG1sRI9Ba8JAFITvhf6H5RW8FN00FZHoJkigWKhQTKvnR/aZ&#10;hGTfxuxW03/fFQoeh5n5hllno+nEhQbXWFbwMotAEJdWN1wp+P56my5BOI+ssbNMCn7JQZY+Pqwx&#10;0fbKe7oUvhIBwi5BBbX3fSKlK2sy6Ga2Jw7eyQ4GfZBDJfWA1wA3nYyjaCENNhwWauwpr6lsix+j&#10;IO8P7W7bziOz4Od283HMP8/nXKnJ07hZgfA0+nv4v/2uFcTz+BVub8ITk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5mI7scAAADdAAAADwAAAAAAAAAAAAAAAACXAgAAZHJz&#10;L2Rvd25yZXYueG1sUEsFBgAAAAAEAAQA9QAAAIsDAAAAAA==&#10;" fillcolor="#bfbfbf [2412]" strokecolor="black [3213]" strokeweight=".5pt">
                          <v:textbox>
                            <w:txbxContent>
                              <w:p w14:paraId="35BA8D08" w14:textId="77777777" w:rsidR="00044D26" w:rsidRDefault="00044D26" w:rsidP="00486838">
                                <w:pPr>
                                  <w:rPr>
                                    <w:rFonts w:eastAsia="Times New Roman"/>
                                  </w:rPr>
                                </w:pPr>
                              </w:p>
                            </w:txbxContent>
                          </v:textbox>
                        </v:oval>
                        <v:oval id="Oval 2424" o:spid="_x0000_s2107" style="position:absolute;left:5887628;top:206228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BCaxgAA&#10;AN0AAAAPAAAAZHJzL2Rvd25yZXYueG1sRI9Ba8JAFITvhf6H5RW8FN00BCnRVSRQFCoUbev5kX0m&#10;Idm3SXaN6b93C4LHYWa+YZbr0TRioN5VlhW8zSIQxLnVFRcKfr4/pu8gnEfW2FgmBX/kYL16flpi&#10;qu2VDzQcfSEChF2KCkrv21RKl5dk0M1sSxy8s+0N+iD7QuoerwFuGhlH0VwarDgslNhSVlJeHy9G&#10;Qdb+1vttnURmzq/15vOUfXVdptTkZdwsQHga/SN8b++0gjiJE/h/E56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cBCaxgAAAN0AAAAPAAAAAAAAAAAAAAAAAJcCAABkcnMv&#10;ZG93bnJldi54bWxQSwUGAAAAAAQABAD1AAAAigMAAAAA&#10;" fillcolor="#bfbfbf [2412]" strokecolor="black [3213]" strokeweight=".5pt">
                          <v:textbox>
                            <w:txbxContent>
                              <w:p w14:paraId="220ABD25" w14:textId="77777777" w:rsidR="00044D26" w:rsidRDefault="00044D26" w:rsidP="00486838">
                                <w:pPr>
                                  <w:rPr>
                                    <w:rFonts w:eastAsia="Times New Roman"/>
                                  </w:rPr>
                                </w:pPr>
                              </w:p>
                            </w:txbxContent>
                          </v:textbox>
                        </v:oval>
                        <v:oval id="Oval 2425" o:spid="_x0000_s2108" style="position:absolute;left:5874928;top:17733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PLUBxQAA&#10;AN0AAAAPAAAAZHJzL2Rvd25yZXYueG1sRI9Ba8JAFITvgv9heUIvohuDiqSuIgGpUEGqtudH9jUJ&#10;yb6N2VXTf+8KQo/DzHzDLNedqcWNWldaVjAZRyCIM6tLzhWcT9vRAoTzyBpry6TgjxysV/3eEhNt&#10;7/xFt6PPRYCwS1BB4X2TSOmyggy6sW2Ig/drW4M+yDaXusV7gJtaxlE0lwZLDgsFNpQWlFXHq1GQ&#10;Nt/V/qOaRmbOw2rz+ZMeLpdUqbdBt3kH4anz/+FXe6cVxNN4Bs834QnI1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8tQHFAAAA3QAAAA8AAAAAAAAAAAAAAAAAlwIAAGRycy9k&#10;b3ducmV2LnhtbFBLBQYAAAAABAAEAPUAAACJAwAAAAA=&#10;" fillcolor="#bfbfbf [2412]" strokecolor="black [3213]" strokeweight=".5pt">
                          <v:textbox>
                            <w:txbxContent>
                              <w:p w14:paraId="5631B809" w14:textId="77777777" w:rsidR="00044D26" w:rsidRDefault="00044D26" w:rsidP="00486838">
                                <w:pPr>
                                  <w:rPr>
                                    <w:rFonts w:eastAsia="Times New Roman"/>
                                  </w:rPr>
                                </w:pPr>
                              </w:p>
                            </w:txbxContent>
                          </v:textbox>
                        </v:oval>
                        <v:oval id="Oval 2426" o:spid="_x0000_s2109" style="position:absolute;left:5272088;top:149989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it2xgAA&#10;AN0AAAAPAAAAZHJzL2Rvd25yZXYueG1sRI9Ba8JAFITvBf/D8oReitkYJJToKhKQFipIrXp+ZJ9J&#10;SPZtzG41/feuUPA4zMw3zGI1mFZcqXe1ZQXTKAZBXFhdc6ng8LOZvINwHllja5kU/JGD1XL0ssBM&#10;2xt/03XvSxEg7DJUUHnfZVK6oiKDLrIdcfDOtjfog+xLqXu8BbhpZRLHqTRYc1iosKO8oqLZ/xoF&#10;eXdsth/NLDYpvzXrr1O+u1xypV7Hw3oOwtPgn+H/9qdWkMySFB5vw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7it2xgAAAN0AAAAPAAAAAAAAAAAAAAAAAJcCAABkcnMv&#10;ZG93bnJldi54bWxQSwUGAAAAAAQABAD1AAAAigMAAAAA&#10;" fillcolor="#bfbfbf [2412]" strokecolor="black [3213]" strokeweight=".5pt">
                          <v:textbox>
                            <w:txbxContent>
                              <w:p w14:paraId="3581B946" w14:textId="77777777" w:rsidR="00044D26" w:rsidRDefault="00044D26" w:rsidP="00486838">
                                <w:pPr>
                                  <w:rPr>
                                    <w:rFonts w:eastAsia="Times New Roman"/>
                                  </w:rPr>
                                </w:pPr>
                              </w:p>
                            </w:txbxContent>
                          </v:textbox>
                        </v:oval>
                        <v:oval id="Oval 2427" o:spid="_x0000_s2110" style="position:absolute;left:5570128;top:14939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o7txQAA&#10;AN0AAAAPAAAAZHJzL2Rvd25yZXYueG1sRI9Ba8JAFITvgv9heUIvohuDWEldRQJSoYJUbc+P7GsS&#10;kn0bs6um/94VBI/DzHzDLFadqcWVWldaVjAZRyCIM6tLzhWcjpvRHITzyBpry6Tgnxyslv3eAhNt&#10;b/xN14PPRYCwS1BB4X2TSOmyggy6sW2Ig/dnW4M+yDaXusVbgJtaxlE0kwZLDgsFNpQWlFWHi1GQ&#10;Nj/V7rOaRmbGw2r99Zvuz+dUqbdBt/4A4anzr/CzvdUK4mn8Do834Qn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iju3FAAAA3QAAAA8AAAAAAAAAAAAAAAAAlwIAAGRycy9k&#10;b3ducmV2LnhtbFBLBQYAAAAABAAEAPUAAACJAwAAAAA=&#10;" fillcolor="#bfbfbf [2412]" strokecolor="black [3213]" strokeweight=".5pt">
                          <v:textbox>
                            <w:txbxContent>
                              <w:p w14:paraId="39248227" w14:textId="77777777" w:rsidR="00044D26" w:rsidRDefault="00044D26" w:rsidP="00486838">
                                <w:pPr>
                                  <w:rPr>
                                    <w:rFonts w:eastAsia="Times New Roman"/>
                                  </w:rPr>
                                </w:pPr>
                              </w:p>
                            </w:txbxContent>
                          </v:textbox>
                        </v:oval>
                        <v:oval id="Oval 2428" o:spid="_x0000_s2111" style="position:absolute;left:5855878;top:147808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RqfxAAA&#10;AN0AAAAPAAAAZHJzL2Rvd25yZXYueG1sRE9da8IwFH0f7D+EO/BlaGqRMqpRpCATJox1m8+X5tqU&#10;Nje1yWr3783DYI+H873ZTbYTIw2+caxguUhAEFdON1wr+Po8zF9A+ICssXNMCn7Jw277+LDBXLsb&#10;f9BYhlrEEPY5KjAh9LmUvjJk0S9cTxy5ixsshgiHWuoBbzHcdjJNkkxabDg2GOypMFS15Y9VUPTf&#10;7em1XSU24+d2/3Yu3q/XQqnZ07Rfgwg0hX/xn/uoFaSrNM6Nb+IT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0an8QAAADdAAAADwAAAAAAAAAAAAAAAACXAgAAZHJzL2Rv&#10;d25yZXYueG1sUEsFBgAAAAAEAAQA9QAAAIgDAAAAAA==&#10;" fillcolor="#bfbfbf [2412]" strokecolor="black [3213]" strokeweight=".5pt">
                          <v:textbox>
                            <w:txbxContent>
                              <w:p w14:paraId="05FC2502" w14:textId="77777777" w:rsidR="00044D26" w:rsidRDefault="00044D26" w:rsidP="00486838">
                                <w:pPr>
                                  <w:rPr>
                                    <w:rFonts w:eastAsia="Times New Roman"/>
                                  </w:rPr>
                                </w:pPr>
                              </w:p>
                            </w:txbxContent>
                          </v:textbox>
                        </v:oval>
                      </v:group>
                      <v:group id="Group 2429" o:spid="_x0000_s2112" style="position:absolute;left:5154613;top:1506658;width:899858;height:890329" coordorigin="5154613,1506658"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8E2WxgAAAN0AAAAPAAAAZHJzL2Rvd25yZXYueG1sRI9Ba8JAFITvhf6H5RW8&#10;6Saxlpq6ikgtHkRQC8XbI/tMgtm3Ibsm8d+7gtDjMDPfMLNFbyrRUuNKywriUQSCOLO65FzB73E9&#10;/AThPLLGyjIpuJGDxfz1ZYapth3vqT34XAQIuxQVFN7XqZQuK8igG9maOHhn2xj0QTa51A12AW4q&#10;mUTRhzRYclgosKZVQdnlcDUKfjrsluP4u91ezqvb6TjZ/W1jUmrw1i+/QHjq/X/42d5oBcl7M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wTZbGAAAA3QAA&#10;AA8AAAAAAAAAAAAAAAAAqQIAAGRycy9kb3ducmV2LnhtbFBLBQYAAAAABAAEAPoAAACcAwAAAAA=&#10;">
                        <v:oval id="Oval 2430" o:spid="_x0000_s2113" style="position:absolute;left:5186363;top:211266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oBEwwAA&#10;AN0AAAAPAAAAZHJzL2Rvd25yZXYueG1sRE/LisIwFN0L/kO4wmxEUx+IdIwiBVFwQKajs74017a0&#10;ualNRuvfTxaCy8N5rzadqcWdWldaVjAZRyCIM6tLzhWcf3ajJQjnkTXWlknBkxxs1v3eCmNtH/xN&#10;99TnIoSwi1FB4X0TS+myggy6sW2IA3e1rUEfYJtL3eIjhJtaTqNoIQ2WHBoKbCgpKKvSP6MgaS7V&#10;176aR2bBw2p7/E1Ot1ui1Meg236C8NT5t/jlPmgF0/ks7A9vwhO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oBEwwAAAN0AAAAPAAAAAAAAAAAAAAAAAJcCAABkcnMvZG93&#10;bnJldi54bWxQSwUGAAAAAAQABAD1AAAAhwMAAAAA&#10;" fillcolor="#bfbfbf [2412]" strokecolor="black [3213]" strokeweight=".5pt">
                          <v:textbox>
                            <w:txbxContent>
                              <w:p w14:paraId="50ECB703" w14:textId="77777777" w:rsidR="00044D26" w:rsidRDefault="00044D26" w:rsidP="00486838">
                                <w:pPr>
                                  <w:rPr>
                                    <w:rFonts w:eastAsia="Times New Roman"/>
                                  </w:rPr>
                                </w:pPr>
                              </w:p>
                            </w:txbxContent>
                          </v:textbox>
                        </v:oval>
                        <v:oval id="Oval 2431" o:spid="_x0000_s2114" style="position:absolute;left:5484403;top:21067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iXfxQAA&#10;AN0AAAAPAAAAZHJzL2Rvd25yZXYueG1sRI/disIwFITvBd8hHGFvRFNdEalGkYLswgqLv9eH5tiW&#10;Nie1yWp9eyMseDnMzDfMYtWaStyocYVlBaNhBII4tbrgTMHxsBnMQDiPrLGyTAoe5GC17HYWGGt7&#10;5x3d9j4TAcIuRgW593UspUtzMuiGtiYO3sU2Bn2QTSZ1g/cAN5UcR9FUGiw4LORYU5JTWu7/jIKk&#10;PpXbr3ISmSn3y/XPOfm9XhOlPnrteg7CU+vf4f/2t1YwnnyO4PUmPAG5f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eJd/FAAAA3QAAAA8AAAAAAAAAAAAAAAAAlwIAAGRycy9k&#10;b3ducmV2LnhtbFBLBQYAAAAABAAEAPUAAACJAwAAAAA=&#10;" fillcolor="#bfbfbf [2412]" strokecolor="black [3213]" strokeweight=".5pt">
                          <v:textbox>
                            <w:txbxContent>
                              <w:p w14:paraId="3F2F7C87" w14:textId="77777777" w:rsidR="00044D26" w:rsidRDefault="00044D26" w:rsidP="00486838">
                                <w:pPr>
                                  <w:rPr>
                                    <w:rFonts w:eastAsia="Times New Roman"/>
                                  </w:rPr>
                                </w:pPr>
                              </w:p>
                            </w:txbxContent>
                          </v:textbox>
                        </v:oval>
                        <v:oval id="Oval 2432" o:spid="_x0000_s2115" style="position:absolute;left:5173663;top:182374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LuoxwAA&#10;AN0AAAAPAAAAZHJzL2Rvd25yZXYueG1sRI9Ba8JAFITvhf6H5RW8FN00FZHoJkigWKhQTKvnR/aZ&#10;hGTfxuxW03/fFQoeh5n5hllno+nEhQbXWFbwMotAEJdWN1wp+P56my5BOI+ssbNMCn7JQZY+Pqwx&#10;0fbKe7oUvhIBwi5BBbX3fSKlK2sy6Ga2Jw7eyQ4GfZBDJfWA1wA3nYyjaCENNhwWauwpr6lsix+j&#10;IO8P7W7bziOz4Od283HMP8/nXKnJ07hZgfA0+nv4v/2uFcTz1xhub8ITk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Qy7qMcAAADdAAAADwAAAAAAAAAAAAAAAACXAgAAZHJz&#10;L2Rvd25yZXYueG1sUEsFBgAAAAAEAAQA9QAAAIsDAAAAAA==&#10;" fillcolor="#bfbfbf [2412]" strokecolor="black [3213]" strokeweight=".5pt">
                          <v:textbox>
                            <w:txbxContent>
                              <w:p w14:paraId="0F07C3E1" w14:textId="77777777" w:rsidR="00044D26" w:rsidRDefault="00044D26" w:rsidP="00486838">
                                <w:pPr>
                                  <w:rPr>
                                    <w:rFonts w:eastAsia="Times New Roman"/>
                                  </w:rPr>
                                </w:pPr>
                              </w:p>
                            </w:txbxContent>
                          </v:textbox>
                        </v:oval>
                        <v:oval id="Oval 2433" o:spid="_x0000_s2116" style="position:absolute;left:5471703;top:181780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B4zxwAA&#10;AN0AAAAPAAAAZHJzL2Rvd25yZXYueG1sRI/NasMwEITvhbyD2EAvJZbzQyiu5RAMpYUGSt2m58Xa&#10;2MbWyrHUxHn7KFDIcZiZb5h0M5pOnGhwjWUF8ygGQVxa3XCl4Of7dfYMwnlkjZ1lUnAhB5ts8pBi&#10;ou2Zv+hU+EoECLsEFdTe94mUrqzJoItsTxy8gx0M+iCHSuoBzwFuOrmI47U02HBYqLGnvKayLf6M&#10;grzft7u3dhWbNT+124/f/PN4zJV6nI7bFxCeRn8P/7fftYLFarmE25vwBGR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kAeM8cAAADdAAAADwAAAAAAAAAAAAAAAACXAgAAZHJz&#10;L2Rvd25yZXYueG1sUEsFBgAAAAAEAAQA9QAAAIsDAAAAAA==&#10;" fillcolor="#bfbfbf [2412]" strokecolor="black [3213]" strokeweight=".5pt">
                          <v:textbox>
                            <w:txbxContent>
                              <w:p w14:paraId="647E42AB" w14:textId="77777777" w:rsidR="00044D26" w:rsidRDefault="00044D26" w:rsidP="00486838">
                                <w:pPr>
                                  <w:rPr>
                                    <w:rFonts w:eastAsia="Times New Roman"/>
                                  </w:rPr>
                                </w:pPr>
                              </w:p>
                            </w:txbxContent>
                          </v:textbox>
                        </v:oval>
                        <v:oval id="Oval 2434" o:spid="_x0000_s2117" style="position:absolute;left:5770153;top:20908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YZHxgAA&#10;AN0AAAAPAAAAZHJzL2Rvd25yZXYueG1sRI9Ba8JAFITvhf6H5RW8FN1Ug0h0FQkUBYXStHp+ZJ9J&#10;SPZtzK4a/70rFHocZuYbZrHqTSOu1LnKsoKPUQSCOLe64kLB78/ncAbCeWSNjWVScCcHq+XrywIT&#10;bW/8TdfMFyJA2CWooPS+TaR0eUkG3ci2xME72c6gD7IrpO7wFuCmkeMomkqDFYeFEltKS8rr7GIU&#10;pO2h3m/qODJTfq/Xu2P6dT6nSg3e+vUchKfe/4f/2lutYBxPYni+CU9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qYZHxgAAAN0AAAAPAAAAAAAAAAAAAAAAAJcCAABkcnMv&#10;ZG93bnJldi54bWxQSwUGAAAAAAQABAD1AAAAigMAAAAA&#10;" fillcolor="#bfbfbf [2412]" strokecolor="black [3213]" strokeweight=".5pt">
                          <v:textbox>
                            <w:txbxContent>
                              <w:p w14:paraId="0B1169A1" w14:textId="77777777" w:rsidR="00044D26" w:rsidRDefault="00044D26" w:rsidP="00486838">
                                <w:pPr>
                                  <w:rPr>
                                    <w:rFonts w:eastAsia="Times New Roman"/>
                                  </w:rPr>
                                </w:pPr>
                              </w:p>
                            </w:txbxContent>
                          </v:textbox>
                        </v:oval>
                        <v:oval id="Oval 2435" o:spid="_x0000_s2118" style="position:absolute;left:5757453;top:18019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PcxgAA&#10;AN0AAAAPAAAAZHJzL2Rvd25yZXYueG1sRI9Ba8JAFITvQv/D8gpepG60Vkp0FQmIQgVpqj0/ss8k&#10;JPs2ZldN/31XEDwOM/MNM192phZXal1pWcFoGIEgzqwuOVdw+Fm/fYJwHlljbZkU/JGD5eKlN8dY&#10;2xt/0zX1uQgQdjEqKLxvYildVpBBN7QNcfBOtjXog2xzqVu8Bbip5TiKptJgyWGhwIaSgrIqvRgF&#10;SXOsdptqEpkpD6rV12+yP58Tpfqv3WoGwlPnn+FHe6sVjCfvH3B/E56AX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SPcxgAAAN0AAAAPAAAAAAAAAAAAAAAAAJcCAABkcnMv&#10;ZG93bnJldi54bWxQSwUGAAAAAAQABAD1AAAAigMAAAAA&#10;" fillcolor="#bfbfbf [2412]" strokecolor="black [3213]" strokeweight=".5pt">
                          <v:textbox>
                            <w:txbxContent>
                              <w:p w14:paraId="4F37C2DF" w14:textId="77777777" w:rsidR="00044D26" w:rsidRDefault="00044D26" w:rsidP="00486838">
                                <w:pPr>
                                  <w:rPr>
                                    <w:rFonts w:eastAsia="Times New Roman"/>
                                  </w:rPr>
                                </w:pPr>
                              </w:p>
                            </w:txbxContent>
                          </v:textbox>
                        </v:oval>
                        <v:oval id="Oval 2436" o:spid="_x0000_s2119" style="position:absolute;left:5154613;top:152846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72rxgAA&#10;AN0AAAAPAAAAZHJzL2Rvd25yZXYueG1sRI9Ba8JAFITvhf6H5RW8FN3USpDoJkigKLQg2ur5kX0m&#10;Idm3Mbtq+u+7BcHjMDPfMMtsMK24Uu9qywreJhEI4sLqmksFP98f4zkI55E1tpZJwS85yNLnpyUm&#10;2t54R9e9L0WAsEtQQeV9l0jpiooMuontiIN3sr1BH2RfSt3jLcBNK6dRFEuDNYeFCjvKKyqa/cUo&#10;yLtD87VuZpGJ+bVZfR7z7fmcKzV6GVYLEJ4G/wjf2xutYDp7j+H/TXgCM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N72rxgAAAN0AAAAPAAAAAAAAAAAAAAAAAJcCAABkcnMv&#10;ZG93bnJldi54bWxQSwUGAAAAAAQABAD1AAAAigMAAAAA&#10;" fillcolor="#bfbfbf [2412]" strokecolor="black [3213]" strokeweight=".5pt">
                          <v:textbox>
                            <w:txbxContent>
                              <w:p w14:paraId="730D0EC3" w14:textId="77777777" w:rsidR="00044D26" w:rsidRDefault="00044D26" w:rsidP="00486838">
                                <w:pPr>
                                  <w:rPr>
                                    <w:rFonts w:eastAsia="Times New Roman"/>
                                  </w:rPr>
                                </w:pPr>
                              </w:p>
                            </w:txbxContent>
                          </v:textbox>
                        </v:oval>
                        <v:oval id="Oval 2437" o:spid="_x0000_s2120" style="position:absolute;left:5452653;top:15225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xgwxgAA&#10;AN0AAAAPAAAAZHJzL2Rvd25yZXYueG1sRI/dasJAFITvBd9hOUJvRDf+YEt0FQmUCgpSa70+ZI9J&#10;SPZszG41vr0rCL0cZuYbZrFqTSWu1LjCsoLRMAJBnFpdcKbg+PM5+ADhPLLGyjIpuJOD1bLbWWCs&#10;7Y2/6XrwmQgQdjEqyL2vYyldmpNBN7Q1cfDOtjHog2wyqRu8Bbip5DiKZtJgwWEhx5qSnNLy8GcU&#10;JPVvufsqp5GZcb9cb0/J/nJJlHrrtes5CE+t/w+/2hutYDydvMPzTX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exgwxgAAAN0AAAAPAAAAAAAAAAAAAAAAAJcCAABkcnMv&#10;ZG93bnJldi54bWxQSwUGAAAAAAQABAD1AAAAigMAAAAA&#10;" fillcolor="#bfbfbf [2412]" strokecolor="black [3213]" strokeweight=".5pt">
                          <v:textbox>
                            <w:txbxContent>
                              <w:p w14:paraId="27B37348" w14:textId="77777777" w:rsidR="00044D26" w:rsidRDefault="00044D26" w:rsidP="00486838">
                                <w:pPr>
                                  <w:rPr>
                                    <w:rFonts w:eastAsia="Times New Roman"/>
                                  </w:rPr>
                                </w:pPr>
                              </w:p>
                            </w:txbxContent>
                          </v:textbox>
                        </v:oval>
                        <v:oval id="Oval 2438" o:spid="_x0000_s2121" style="position:absolute;left:5738403;top:15066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IxCwwAA&#10;AN0AAAAPAAAAZHJzL2Rvd25yZXYueG1sRE/LisIwFN0L/kO4wmxEUx+IdIwiBVFwQKajs74017a0&#10;ualNRuvfTxaCy8N5rzadqcWdWldaVjAZRyCIM6tLzhWcf3ajJQjnkTXWlknBkxxs1v3eCmNtH/xN&#10;99TnIoSwi1FB4X0TS+myggy6sW2IA3e1rUEfYJtL3eIjhJtaTqNoIQ2WHBoKbCgpKKvSP6MgaS7V&#10;176aR2bBw2p7/E1Ot1ui1Meg236C8NT5t/jlPmgF0/kszA1vwhO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5IxCwwAAAN0AAAAPAAAAAAAAAAAAAAAAAJcCAABkcnMvZG93&#10;bnJldi54bWxQSwUGAAAAAAQABAD1AAAAhwMAAAAA&#10;" fillcolor="#bfbfbf [2412]" strokecolor="black [3213]" strokeweight=".5pt">
                          <v:textbox>
                            <w:txbxContent>
                              <w:p w14:paraId="65861B52" w14:textId="77777777" w:rsidR="00044D26" w:rsidRDefault="00044D26" w:rsidP="00486838">
                                <w:pPr>
                                  <w:rPr>
                                    <w:rFonts w:eastAsia="Times New Roman"/>
                                  </w:rPr>
                                </w:pPr>
                              </w:p>
                            </w:txbxContent>
                          </v:textbox>
                        </v:oval>
                      </v:group>
                      <v:group id="Group 2439" o:spid="_x0000_s2122" style="position:absolute;left:4970463;top:1570158;width:899858;height:890329" coordorigin="4970463,1570158"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KdtLxwAAAN0AAAAPAAAAZHJzL2Rvd25yZXYueG1sRI9Pa8JAFMTvQr/D8gre&#10;6ib+KTW6ioiVHkRoLIi3R/aZBLNvQ3abxG/fFQoeh5n5DbNc96YSLTWutKwgHkUgiDOrS84V/Jw+&#10;3z5AOI+ssbJMCu7kYL16GSwx0bbjb2pTn4sAYZeggsL7OpHSZQUZdCNbEwfvahuDPsgml7rBLsBN&#10;JcdR9C4NlhwWCqxpW1B2S3+Ngn2H3WYS79rD7bq9X06z4/kQk1LD136zAOGp98/wf/tLKxhPJ3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SKdtLxwAAAN0A&#10;AAAPAAAAAAAAAAAAAAAAAKkCAABkcnMvZG93bnJldi54bWxQSwUGAAAAAAQABAD6AAAAnQMAAAAA&#10;">
                        <v:oval id="Oval 2440" o:spid="_x0000_s2123" style="position:absolute;left:5002213;top:217616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lPM5wgAA&#10;AN0AAAAPAAAAZHJzL2Rvd25yZXYueG1sRE9Ni8IwEL0L+x/CLHgRTZUiUo0iBVFYYbHueh6asS1t&#10;JrWJ2v335rDg8fG+V5veNOJBnassK5hOIhDEudUVFwp+zrvxAoTzyBoby6Tgjxxs1h+DFSbaPvlE&#10;j8wXIoSwS1BB6X2bSOnykgy6iW2JA3e1nUEfYFdI3eEzhJtGzqJoLg1WHBpKbCktKa+zu1GQtr/1&#10;cV/HkZnzqN5+XdLv2y1VavjZb5cgPPX+Lf53H7SCWRyH/eFNe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U8znCAAAA3QAAAA8AAAAAAAAAAAAAAAAAlwIAAGRycy9kb3du&#10;cmV2LnhtbFBLBQYAAAAABAAEAPUAAACGAwAAAAA=&#10;" fillcolor="#bfbfbf [2412]" strokecolor="black [3213]" strokeweight=".5pt">
                          <v:textbox>
                            <w:txbxContent>
                              <w:p w14:paraId="0FBACDBC" w14:textId="77777777" w:rsidR="00044D26" w:rsidRDefault="00044D26" w:rsidP="00486838">
                                <w:pPr>
                                  <w:rPr>
                                    <w:rFonts w:eastAsia="Times New Roman"/>
                                  </w:rPr>
                                </w:pPr>
                              </w:p>
                            </w:txbxContent>
                          </v:textbox>
                        </v:oval>
                        <v:oval id="Oval 2441" o:spid="_x0000_s2124" style="position:absolute;left:5300253;top:21702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2FaixQAA&#10;AN0AAAAPAAAAZHJzL2Rvd25yZXYueG1sRI9Bi8IwFITvC/6H8AQvi6ZKEalGkYKsoCDrqudH82xL&#10;m5faZLX+eyMs7HGYmW+YxaoztbhT60rLCsajCARxZnXJuYLTz2Y4A+E8ssbaMil4koPVsvexwETb&#10;B3/T/ehzESDsElRQeN8kUrqsIINuZBvi4F1ta9AH2eZSt/gIcFPLSRRNpcGSw0KBDaUFZdXx1yhI&#10;m3O1/6riyEz5s1rvLunhdkuVGvS79RyEp87/h//aW61gEsdjeL8JT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YVqLFAAAA3QAAAA8AAAAAAAAAAAAAAAAAlwIAAGRycy9k&#10;b3ducmV2LnhtbFBLBQYAAAAABAAEAPUAAACJAwAAAAA=&#10;" fillcolor="#bfbfbf [2412]" strokecolor="black [3213]" strokeweight=".5pt">
                          <v:textbox>
                            <w:txbxContent>
                              <w:p w14:paraId="4291398A" w14:textId="77777777" w:rsidR="00044D26" w:rsidRDefault="00044D26" w:rsidP="00486838">
                                <w:pPr>
                                  <w:rPr>
                                    <w:rFonts w:eastAsia="Times New Roman"/>
                                  </w:rPr>
                                </w:pPr>
                              </w:p>
                            </w:txbxContent>
                          </v:textbox>
                        </v:oval>
                        <v:oval id="Oval 2442" o:spid="_x0000_s2125" style="position:absolute;left:4989513;top:188724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sjVxgAA&#10;AN0AAAAPAAAAZHJzL2Rvd25yZXYueG1sRI9Ba8JAFITvhf6H5RW8FN00BCnRVSRQFCoUbev5kX0m&#10;Idm3SXaN6b93C4LHYWa+YZbr0TRioN5VlhW8zSIQxLnVFRcKfr4/pu8gnEfW2FgmBX/kYL16flpi&#10;qu2VDzQcfSEChF2KCkrv21RKl5dk0M1sSxy8s+0N+iD7QuoerwFuGhlH0VwarDgslNhSVlJeHy9G&#10;Qdb+1vttnURmzq/15vOUfXVdptTkZdwsQHga/SN8b++0gjhJYvh/E56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CsjVxgAAAN0AAAAPAAAAAAAAAAAAAAAAAJcCAABkcnMv&#10;ZG93bnJldi54bWxQSwUGAAAAAAQABAD1AAAAigMAAAAA&#10;" fillcolor="#bfbfbf [2412]" strokecolor="black [3213]" strokeweight=".5pt">
                          <v:textbox>
                            <w:txbxContent>
                              <w:p w14:paraId="70AAA377" w14:textId="77777777" w:rsidR="00044D26" w:rsidRDefault="00044D26" w:rsidP="00486838">
                                <w:pPr>
                                  <w:rPr>
                                    <w:rFonts w:eastAsia="Times New Roman"/>
                                  </w:rPr>
                                </w:pPr>
                              </w:p>
                            </w:txbxContent>
                          </v:textbox>
                        </v:oval>
                        <v:oval id="Oval 2443" o:spid="_x0000_s2126" style="position:absolute;left:5287553;top:188130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m1OxgAA&#10;AN0AAAAPAAAAZHJzL2Rvd25yZXYueG1sRI9Ba8JAFITvhf6H5RW8FN1Ug0h0FQkUBYXStHp+ZJ9J&#10;SPZtzK4a/70rFHocZuYbZrHqTSOu1LnKsoKPUQSCOLe64kLB78/ncAbCeWSNjWVScCcHq+XrywIT&#10;bW/8TdfMFyJA2CWooPS+TaR0eUkG3ci2xME72c6gD7IrpO7wFuCmkeMomkqDFYeFEltKS8rr7GIU&#10;pO2h3m/qODJTfq/Xu2P6dT6nSg3e+vUchKfe/4f/2lutYBzHE3i+CU9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Rm1OxgAAAN0AAAAPAAAAAAAAAAAAAAAAAJcCAABkcnMv&#10;ZG93bnJldi54bWxQSwUGAAAAAAQABAD1AAAAigMAAAAA&#10;" fillcolor="#bfbfbf [2412]" strokecolor="black [3213]" strokeweight=".5pt">
                          <v:textbox>
                            <w:txbxContent>
                              <w:p w14:paraId="14994303" w14:textId="77777777" w:rsidR="00044D26" w:rsidRDefault="00044D26" w:rsidP="00486838">
                                <w:pPr>
                                  <w:rPr>
                                    <w:rFonts w:eastAsia="Times New Roman"/>
                                  </w:rPr>
                                </w:pPr>
                              </w:p>
                            </w:txbxContent>
                          </v:textbox>
                        </v:oval>
                        <v:oval id="Oval 2444" o:spid="_x0000_s2127" style="position:absolute;left:5586003;top:21543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U6xgAA&#10;AN0AAAAPAAAAZHJzL2Rvd25yZXYueG1sRI/NasMwEITvhb6D2EIuJZFrTAhOlGAMpYEWSvN3XqyN&#10;bWytbEt13LevCoUch5n5htnsJtOKkQZXW1bwsohAEBdW11wqOB1f5ysQziNrbC2Tgh9ysNs+Pmww&#10;1fbGXzQefCkChF2KCirvu1RKV1Rk0C1sRxy8qx0M+iCHUuoBbwFuWhlH0VIarDksVNhRXlHRHL6N&#10;grw7Nx9vTRKZJT832fsl/+z7XKnZ05StQXia/D38395rBXGSJPD3Jjw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r/U6xgAAAN0AAAAPAAAAAAAAAAAAAAAAAJcCAABkcnMv&#10;ZG93bnJldi54bWxQSwUGAAAAAAQABAD1AAAAigMAAAAA&#10;" fillcolor="#bfbfbf [2412]" strokecolor="black [3213]" strokeweight=".5pt">
                          <v:textbox>
                            <w:txbxContent>
                              <w:p w14:paraId="311523F6" w14:textId="77777777" w:rsidR="00044D26" w:rsidRDefault="00044D26" w:rsidP="00486838">
                                <w:pPr>
                                  <w:rPr>
                                    <w:rFonts w:eastAsia="Times New Roman"/>
                                  </w:rPr>
                                </w:pPr>
                              </w:p>
                            </w:txbxContent>
                          </v:textbox>
                        </v:oval>
                        <v:oval id="Oval 2445" o:spid="_x0000_s2128" style="position:absolute;left:5573303;top:18654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41ChxgAA&#10;AN0AAAAPAAAAZHJzL2Rvd25yZXYueG1sRI9Ba8JAFITvQv/D8gpeRDeVVCS6CRIoCi1IbfX8yD6T&#10;kOzbmF01/fddodDjMDPfMOtsMK24Ue9qywpeZhEI4sLqmksF319v0yUI55E1tpZJwQ85yNKn0RoT&#10;be/8SbeDL0WAsEtQQeV9l0jpiooMupntiIN3tr1BH2RfSt3jPcBNK+dRtJAGaw4LFXaUV1Q0h6tR&#10;kHfH5mPbxJFZ8KTZvJ/y/eWSKzV+HjYrEJ4G/x/+a++0gnkcv8LjTX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41ChxgAAAN0AAAAPAAAAAAAAAAAAAAAAAJcCAABkcnMv&#10;ZG93bnJldi54bWxQSwUGAAAAAAQABAD1AAAAigMAAAAA&#10;" fillcolor="#bfbfbf [2412]" strokecolor="black [3213]" strokeweight=".5pt">
                          <v:textbox>
                            <w:txbxContent>
                              <w:p w14:paraId="1F789086" w14:textId="77777777" w:rsidR="00044D26" w:rsidRDefault="00044D26" w:rsidP="00486838">
                                <w:pPr>
                                  <w:rPr>
                                    <w:rFonts w:eastAsia="Times New Roman"/>
                                  </w:rPr>
                                </w:pPr>
                              </w:p>
                            </w:txbxContent>
                          </v:textbox>
                        </v:oval>
                        <v:oval id="Oval 2446" o:spid="_x0000_s2129" style="position:absolute;left:4970463;top:159196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c7WxgAA&#10;AN0AAAAPAAAAZHJzL2Rvd25yZXYueG1sRI/dasJAFITvBd9hOUJvpNkoIUjqKhKQFioU/3p9yJ4m&#10;IdmzMbvV9O3dguDlMDPfMMv1YFpxpd7VlhXMohgEcWF1zaWC03H7ugDhPLLG1jIp+CMH69V4tMRM&#10;2xvv6XrwpQgQdhkqqLzvMildUZFBF9mOOHg/tjfog+xLqXu8Bbhp5TyOU2mw5rBQYUd5RUVz+DUK&#10;8u7c7N6bJDYpT5vN53f+dbnkSr1Mhs0bCE+Df4Yf7Q+tYJ4kKfy/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Mc7WxgAAAN0AAAAPAAAAAAAAAAAAAAAAAJcCAABkcnMv&#10;ZG93bnJldi54bWxQSwUGAAAAAAQABAD1AAAAigMAAAAA&#10;" fillcolor="#bfbfbf [2412]" strokecolor="black [3213]" strokeweight=".5pt">
                          <v:textbox>
                            <w:txbxContent>
                              <w:p w14:paraId="7BAD27D0" w14:textId="77777777" w:rsidR="00044D26" w:rsidRDefault="00044D26" w:rsidP="00486838">
                                <w:pPr>
                                  <w:rPr>
                                    <w:rFonts w:eastAsia="Times New Roman"/>
                                  </w:rPr>
                                </w:pPr>
                              </w:p>
                            </w:txbxContent>
                          </v:textbox>
                        </v:oval>
                        <v:oval id="Oval 2447" o:spid="_x0000_s2130" style="position:absolute;left:5268503;top:158603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WtNxgAA&#10;AN0AAAAPAAAAZHJzL2Rvd25yZXYueG1sRI9Ba8JAFITvQv/D8gpeim4qwUp0EyRQFFqQ2ur5kX0m&#10;Idm3Mbtq+u+7QsHjMDPfMKtsMK24Uu9qywpepxEI4sLqmksFP9/vkwUI55E1tpZJwS85yNKn0QoT&#10;bW/8Rde9L0WAsEtQQeV9l0jpiooMuqntiIN3sr1BH2RfSt3jLcBNK2dRNJcGaw4LFXaUV1Q0+4tR&#10;kHeH5nPTxJGZ80uz/jjmu/M5V2r8PKyXIDwN/hH+b2+1glkcv8H9TXgCM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fWtNxgAAAN0AAAAPAAAAAAAAAAAAAAAAAJcCAABkcnMv&#10;ZG93bnJldi54bWxQSwUGAAAAAAQABAD1AAAAigMAAAAA&#10;" fillcolor="#bfbfbf [2412]" strokecolor="black [3213]" strokeweight=".5pt">
                          <v:textbox>
                            <w:txbxContent>
                              <w:p w14:paraId="106DC4F0" w14:textId="77777777" w:rsidR="00044D26" w:rsidRDefault="00044D26" w:rsidP="00486838">
                                <w:pPr>
                                  <w:rPr>
                                    <w:rFonts w:eastAsia="Times New Roman"/>
                                  </w:rPr>
                                </w:pPr>
                              </w:p>
                            </w:txbxContent>
                          </v:textbox>
                        </v:oval>
                        <v:oval id="Oval 2448" o:spid="_x0000_s2131" style="position:absolute;left:5554253;top:157015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v8/wgAA&#10;AN0AAAAPAAAAZHJzL2Rvd25yZXYueG1sRE9Ni8IwEL0L+x/CLHgRTZUiUo0iBVFYYbHueh6asS1t&#10;JrWJ2v335rDg8fG+V5veNOJBnassK5hOIhDEudUVFwp+zrvxAoTzyBoby6Tgjxxs1h+DFSbaPvlE&#10;j8wXIoSwS1BB6X2bSOnykgy6iW2JA3e1nUEfYFdI3eEzhJtGzqJoLg1WHBpKbCktKa+zu1GQtr/1&#10;cV/HkZnzqN5+XdLv2y1VavjZb5cgPPX+Lf53H7SCWRyHueFNe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i/z/CAAAA3QAAAA8AAAAAAAAAAAAAAAAAlwIAAGRycy9kb3du&#10;cmV2LnhtbFBLBQYAAAAABAAEAPUAAACGAwAAAAA=&#10;" fillcolor="#bfbfbf [2412]" strokecolor="black [3213]" strokeweight=".5pt">
                          <v:textbox>
                            <w:txbxContent>
                              <w:p w14:paraId="636E34D9" w14:textId="77777777" w:rsidR="00044D26" w:rsidRDefault="00044D26" w:rsidP="00486838">
                                <w:pPr>
                                  <w:rPr>
                                    <w:rFonts w:eastAsia="Times New Roman"/>
                                  </w:rPr>
                                </w:pPr>
                              </w:p>
                            </w:txbxContent>
                          </v:textbox>
                        </v:oval>
                      </v:group>
                    </v:group>
                    <v:group id="Group 2449" o:spid="_x0000_s2132" style="position:absolute;left:6742439;top:1502063;width:1201483;height:982404" coordorigin="6742439,1502063" coordsize="1201483,982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L6g2xwAAAN0AAAAPAAAAZHJzL2Rvd25yZXYueG1sRI9Pa8JAFMTvQr/D8gq9&#10;1U38U2p0FRFbPIjQWBBvj+wzCWbfhuw2id/eFQoeh5n5DbNY9aYSLTWutKwgHkYgiDOrS84V/B6/&#10;3j9BOI+ssbJMCm7kYLV8GSww0bbjH2pTn4sAYZeggsL7OpHSZQUZdENbEwfvYhuDPsgml7rBLsBN&#10;JUdR9CENlhwWCqxpU1B2Tf+Mgu8Ou/U43rb762VzOx+nh9M+JqXeXvv1HISn3j/D/+2dVjCaTG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L6g2xwAAAN0A&#10;AAAPAAAAAAAAAAAAAAAAAKkCAABkcnMvZG93bnJldi54bWxQSwUGAAAAAAQABAD6AAAAnQMAAAAA&#10;">
                      <v:group id="Group 2450" o:spid="_x0000_s2133" style="position:absolute;left:7044064;top:1502063;width:899858;height:890329" coordorigin="7044064,1502063"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zJd2xAAAAN0AAAAPAAAAZHJzL2Rvd25yZXYueG1sRE/LaoNAFN0X8g/DDXTX&#10;jJomFJsxBElKF6GQB5TuLs6Nis4dcSZq/r6zKHR5OO/NdjKtGKh3tWUF8SICQVxYXXOp4Ho5vLyB&#10;cB5ZY2uZFDzIwTabPW0w1XbkEw1nX4oQwi5FBZX3XSqlKyoy6Ba2Iw7czfYGfYB9KXWPYwg3rUyi&#10;aC0N1hwaKuwor6hoznej4GPEcbeM98OxueWPn8vq6/sYk1LP82n3DsLT5P/Ff+5PrSB5XYX9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zJd2xAAAAN0AAAAP&#10;AAAAAAAAAAAAAAAAAKkCAABkcnMvZG93bnJldi54bWxQSwUGAAAAAAQABAD6AAAAmgMAAAAA&#10;">
                        <v:oval id="Oval 2451" o:spid="_x0000_s2134" style="position:absolute;left:7075814;top:210807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cB/xQAA&#10;AN0AAAAPAAAAZHJzL2Rvd25yZXYueG1sRI/disIwFITvF3yHcIS9WTRVVKQaRQqywgqLv9eH5tiW&#10;Nie1idp9e7MgeDnMzDfMfNmaStypcYVlBYN+BII4tbrgTMHxsO5NQTiPrLGyTAr+yMFy0fmYY6zt&#10;g3d03/tMBAi7GBXk3texlC7NyaDr25o4eBfbGPRBNpnUDT4C3FRyGEUTabDgsJBjTUlOabm/GQVJ&#10;fSq33+UoMhP+Klc/5+T3ek2U+uy2qxkIT61/h1/tjVYwHI0H8P8mP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BwH/FAAAA3QAAAA8AAAAAAAAAAAAAAAAAlwIAAGRycy9k&#10;b3ducmV2LnhtbFBLBQYAAAAABAAEAPUAAACJAwAAAAA=&#10;" fillcolor="#bfbfbf [2412]" strokecolor="black [3213]" strokeweight=".5pt">
                          <v:textbox>
                            <w:txbxContent>
                              <w:p w14:paraId="71EDA1BB" w14:textId="77777777" w:rsidR="00044D26" w:rsidRDefault="00044D26" w:rsidP="00486838">
                                <w:pPr>
                                  <w:rPr>
                                    <w:rFonts w:eastAsia="Times New Roman"/>
                                  </w:rPr>
                                </w:pPr>
                              </w:p>
                            </w:txbxContent>
                          </v:textbox>
                        </v:oval>
                        <v:oval id="Oval 2452" o:spid="_x0000_s2135" style="position:absolute;left:7373854;top:21021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14IxQAA&#10;AN0AAAAPAAAAZHJzL2Rvd25yZXYueG1sRI9Ba8JAFITvgv9heUIvohuDiqSuIgGpUEGqtudH9jUJ&#10;yb6N2VXTf+8KQo/DzHzDLNedqcWNWldaVjAZRyCIM6tLzhWcT9vRAoTzyBpry6TgjxysV/3eEhNt&#10;7/xFt6PPRYCwS1BB4X2TSOmyggy6sW2Ig/drW4M+yDaXusV7gJtaxlE0lwZLDgsFNpQWlFXHq1GQ&#10;Nt/V/qOaRmbOw2rz+ZMeLpdUqbdBt3kH4anz/+FXe6cVxNNZDM834QnI1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TXgjFAAAA3QAAAA8AAAAAAAAAAAAAAAAAlwIAAGRycy9k&#10;b3ducmV2LnhtbFBLBQYAAAAABAAEAPUAAACJAwAAAAA=&#10;" fillcolor="#bfbfbf [2412]" strokecolor="black [3213]" strokeweight=".5pt">
                          <v:textbox>
                            <w:txbxContent>
                              <w:p w14:paraId="0E8AB2B7" w14:textId="77777777" w:rsidR="00044D26" w:rsidRDefault="00044D26" w:rsidP="00486838">
                                <w:pPr>
                                  <w:rPr>
                                    <w:rFonts w:eastAsia="Times New Roman"/>
                                  </w:rPr>
                                </w:pPr>
                              </w:p>
                            </w:txbxContent>
                          </v:textbox>
                        </v:oval>
                        <v:oval id="Oval 2453" o:spid="_x0000_s2136" style="position:absolute;left:7063114;top:18191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uTxgAA&#10;AN0AAAAPAAAAZHJzL2Rvd25yZXYueG1sRI9Ba8JAFITvQv/D8gpepG60Vkp0FQmIQgVpqj0/ss8k&#10;JPs2ZldN/31XEDwOM/MNM192phZXal1pWcFoGIEgzqwuOVdw+Fm/fYJwHlljbZkU/JGD5eKlN8dY&#10;2xt/0zX1uQgQdjEqKLxvYildVpBBN7QNcfBOtjXog2xzqVu8Bbip5TiKptJgyWGhwIaSgrIqvRgF&#10;SXOsdptqEpkpD6rV12+yP58Tpfqv3WoGwlPnn+FHe6sVjCcf73B/E56AX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n/uTxgAAAN0AAAAPAAAAAAAAAAAAAAAAAJcCAABkcnMv&#10;ZG93bnJldi54bWxQSwUGAAAAAAQABAD1AAAAigMAAAAA&#10;" fillcolor="#bfbfbf [2412]" strokecolor="black [3213]" strokeweight=".5pt">
                          <v:textbox>
                            <w:txbxContent>
                              <w:p w14:paraId="0B892F5C" w14:textId="77777777" w:rsidR="00044D26" w:rsidRDefault="00044D26" w:rsidP="00486838">
                                <w:pPr>
                                  <w:rPr>
                                    <w:rFonts w:eastAsia="Times New Roman"/>
                                  </w:rPr>
                                </w:pPr>
                              </w:p>
                            </w:txbxContent>
                          </v:textbox>
                        </v:oval>
                        <v:oval id="Oval 2454" o:spid="_x0000_s2137" style="position:absolute;left:7361154;top:18132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mPnxgAA&#10;AN0AAAAPAAAAZHJzL2Rvd25yZXYueG1sRI9Ba8JAFITvQv/D8gpeRDeVVCS6CRIoCi1IbfX8yD6T&#10;kOzbmF01/fddodDjMDPfMOtsMK24Ue9qywpeZhEI4sLqmksF319v0yUI55E1tpZJwQ85yNKn0RoT&#10;be/8SbeDL0WAsEtQQeV9l0jpiooMupntiIN3tr1BH2RfSt3jPcBNK+dRtJAGaw4LFXaUV1Q0h6tR&#10;kHfH5mPbxJFZ8KTZvJ/y/eWSKzV+HjYrEJ4G/x/+a++0gnn8GsPjTX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dmPnxgAAAN0AAAAPAAAAAAAAAAAAAAAAAJcCAABkcnMv&#10;ZG93bnJldi54bWxQSwUGAAAAAAQABAD1AAAAigMAAAAA&#10;" fillcolor="#bfbfbf [2412]" strokecolor="black [3213]" strokeweight=".5pt">
                          <v:textbox>
                            <w:txbxContent>
                              <w:p w14:paraId="4BD8629F" w14:textId="77777777" w:rsidR="00044D26" w:rsidRDefault="00044D26" w:rsidP="00486838">
                                <w:pPr>
                                  <w:rPr>
                                    <w:rFonts w:eastAsia="Times New Roman"/>
                                  </w:rPr>
                                </w:pPr>
                              </w:p>
                            </w:txbxContent>
                          </v:textbox>
                        </v:oval>
                        <v:oval id="Oval 2455" o:spid="_x0000_s2138" style="position:absolute;left:7659604;top:208626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sZ8xwAA&#10;AN0AAAAPAAAAZHJzL2Rvd25yZXYueG1sRI9Ba8JAFITvBf/D8oReitkoKiXNRiRQWqhQmtaeH9ln&#10;EpJ9G7Nbjf/eFQoeh5n5hkk3o+nEiQbXWFYwj2IQxKXVDVcKfr5fZ88gnEfW2FkmBRdysMkmDykm&#10;2p75i06Fr0SAsEtQQe19n0jpypoMusj2xME72MGgD3KopB7wHOCmk4s4XkuDDYeFGnvKayrb4s8o&#10;yPt9u3trl7FZ81O7/fjNP4/HXKnH6bh9AeFp9Pfwf/tdK1gsVyu4vQlPQG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zrGfMcAAADdAAAADwAAAAAAAAAAAAAAAACXAgAAZHJz&#10;L2Rvd25yZXYueG1sUEsFBgAAAAAEAAQA9QAAAIsDAAAAAA==&#10;" fillcolor="#bfbfbf [2412]" strokecolor="black [3213]" strokeweight=".5pt">
                          <v:textbox>
                            <w:txbxContent>
                              <w:p w14:paraId="52C5C33D" w14:textId="77777777" w:rsidR="00044D26" w:rsidRDefault="00044D26" w:rsidP="00486838">
                                <w:pPr>
                                  <w:rPr>
                                    <w:rFonts w:eastAsia="Times New Roman"/>
                                  </w:rPr>
                                </w:pPr>
                              </w:p>
                            </w:txbxContent>
                          </v:textbox>
                        </v:oval>
                        <v:oval id="Oval 2456" o:spid="_x0000_s2139" style="position:absolute;left:7646904;top:17973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FgLxgAA&#10;AN0AAAAPAAAAZHJzL2Rvd25yZXYueG1sRI9Ba8JAFITvhf6H5RW8FN1UbJDoKhIoCgrStHp+ZJ9J&#10;SPZtzK4a/70rFHocZuYbZr7sTSOu1LnKsoKPUQSCOLe64kLB78/XcArCeWSNjWVScCcHy8XryxwT&#10;bW/8TdfMFyJA2CWooPS+TaR0eUkG3ci2xME72c6gD7IrpO7wFuCmkeMoiqXBisNCiS2lJeV1djEK&#10;0vZQ79b1JDIxv9er7THdn8+pUoO3fjUD4an3/+G/9kYrGE8+Y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6FgLxgAAAN0AAAAPAAAAAAAAAAAAAAAAAJcCAABkcnMv&#10;ZG93bnJldi54bWxQSwUGAAAAAAQABAD1AAAAigMAAAAA&#10;" fillcolor="#bfbfbf [2412]" strokecolor="black [3213]" strokeweight=".5pt">
                          <v:textbox>
                            <w:txbxContent>
                              <w:p w14:paraId="339BD469" w14:textId="77777777" w:rsidR="00044D26" w:rsidRDefault="00044D26" w:rsidP="00486838">
                                <w:pPr>
                                  <w:rPr>
                                    <w:rFonts w:eastAsia="Times New Roman"/>
                                  </w:rPr>
                                </w:pPr>
                              </w:p>
                            </w:txbxContent>
                          </v:textbox>
                        </v:oval>
                        <v:oval id="Oval 2457" o:spid="_x0000_s2140" style="position:absolute;left:7044064;top:152387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pP2QxgAA&#10;AN0AAAAPAAAAZHJzL2Rvd25yZXYueG1sRI9Ba8JAFITvgv9heUIvohtFbYmuIoHSgoJoredH9pmE&#10;ZN/G7FbTf+8KgsdhZr5hFqvWVOJKjSssKxgNIxDEqdUFZwqOP5+DDxDOI2usLJOCf3KwWnY7C4y1&#10;vfGergefiQBhF6OC3Ps6ltKlORl0Q1sTB+9sG4M+yCaTusFbgJtKjqNoJg0WHBZyrCnJKS0Pf0ZB&#10;Uv+W269yEpkZ98v15pTsLpdEqbdeu56D8NT6V/jZ/tYKxpPpOzzehCc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pP2QxgAAAN0AAAAPAAAAAAAAAAAAAAAAAJcCAABkcnMv&#10;ZG93bnJldi54bWxQSwUGAAAAAAQABAD1AAAAigMAAAAA&#10;" fillcolor="#bfbfbf [2412]" strokecolor="black [3213]" strokeweight=".5pt">
                          <v:textbox>
                            <w:txbxContent>
                              <w:p w14:paraId="6EB5B40C" w14:textId="77777777" w:rsidR="00044D26" w:rsidRDefault="00044D26" w:rsidP="00486838">
                                <w:pPr>
                                  <w:rPr>
                                    <w:rFonts w:eastAsia="Times New Roman"/>
                                  </w:rPr>
                                </w:pPr>
                              </w:p>
                            </w:txbxContent>
                          </v:textbox>
                        </v:oval>
                        <v:oval id="Oval 2458" o:spid="_x0000_s2141" style="position:absolute;left:7342104;top:15179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2nixAAA&#10;AN0AAAAPAAAAZHJzL2Rvd25yZXYueG1sRE9Na8JAEL0X+h+WEXopZlNJRdKsIgFRsFBqtechOyYh&#10;2dmY3Zr4791DwePjfWer0bTiSr2rLSt4i2IQxIXVNZcKjj+b6QKE88gaW8uk4EYOVsvnpwxTbQf+&#10;puvBlyKEsEtRQeV9l0rpiooMush2xIE7296gD7Avpe5xCOGmlbM4nkuDNYeGCjvKKyqaw59RkHen&#10;5nPbJLGZ82uz3v/mX5dLrtTLZFx/gPA0+of4373TCmbJe5gb3oQn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tp4sQAAADdAAAADwAAAAAAAAAAAAAAAACXAgAAZHJzL2Rv&#10;d25yZXYueG1sUEsFBgAAAAAEAAQA9QAAAIgDAAAAAA==&#10;" fillcolor="#bfbfbf [2412]" strokecolor="black [3213]" strokeweight=".5pt">
                          <v:textbox>
                            <w:txbxContent>
                              <w:p w14:paraId="7B7F0DED" w14:textId="77777777" w:rsidR="00044D26" w:rsidRDefault="00044D26" w:rsidP="00486838">
                                <w:pPr>
                                  <w:rPr>
                                    <w:rFonts w:eastAsia="Times New Roman"/>
                                  </w:rPr>
                                </w:pPr>
                              </w:p>
                            </w:txbxContent>
                          </v:textbox>
                        </v:oval>
                        <v:oval id="Oval 2459" o:spid="_x0000_s2142" style="position:absolute;left:7627854;top:150206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8x5xgAA&#10;AN0AAAAPAAAAZHJzL2Rvd25yZXYueG1sRI9Ba8JAFITvgv9heUIvohtFpY2uIoHSgoJoredH9pmE&#10;ZN/G7FbTf+8KgsdhZr5hFqvWVOJKjSssKxgNIxDEqdUFZwqOP5+DdxDOI2usLJOCf3KwWnY7C4y1&#10;vfGergefiQBhF6OC3Ps6ltKlORl0Q1sTB+9sG4M+yCaTusFbgJtKjqNoJg0WHBZyrCnJKS0Pf0ZB&#10;Uv+W269yEpkZ98v15pTsLpdEqbdeu56D8NT6V/jZ/tYKxpPpBzzehCc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d8x5xgAAAN0AAAAPAAAAAAAAAAAAAAAAAJcCAABkcnMv&#10;ZG93bnJldi54bWxQSwUGAAAAAAQABAD1AAAAigMAAAAA&#10;" fillcolor="#bfbfbf [2412]" strokecolor="black [3213]" strokeweight=".5pt">
                          <v:textbox>
                            <w:txbxContent>
                              <w:p w14:paraId="233AC0DC" w14:textId="77777777" w:rsidR="00044D26" w:rsidRDefault="00044D26" w:rsidP="00486838">
                                <w:pPr>
                                  <w:rPr>
                                    <w:rFonts w:eastAsia="Times New Roman"/>
                                  </w:rPr>
                                </w:pPr>
                              </w:p>
                            </w:txbxContent>
                          </v:textbox>
                        </v:oval>
                      </v:group>
                      <v:group id="Group 2460" o:spid="_x0000_s2143" style="position:absolute;left:6926589;top:1530638;width:899858;height:890329" coordorigin="6926589,1530638"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oF3LxAAAAN0AAAAPAAAAZHJzL2Rvd25yZXYueG1sRE9Na4NAEL0H+h+WKfSW&#10;rKaJFJuNhNCWHkIgWii9De5ERXdW3K2af589FHp8vO9dNptOjDS4xrKCeBWBIC6tbrhS8FW8L19A&#10;OI+ssbNMCm7kINs/LHaYajvxhcbcVyKEsEtRQe19n0rpypoMupXtiQN3tYNBH+BQST3gFMJNJ9dR&#10;lEiDDYeGGns61lS2+a9R8DHhdHiO38ZTez3efort+fsUk1JPj/PhFYSn2f+L/9yfWsF6k4T9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QoF3LxAAAAN0AAAAP&#10;AAAAAAAAAAAAAAAAAKkCAABkcnMvZG93bnJldi54bWxQSwUGAAAAAAQABAD6AAAAmgMAAAAA&#10;">
                        <v:oval id="Oval 2461" o:spid="_x0000_s2144" style="position:absolute;left:6958339;top:21366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QrCxgAA&#10;AN0AAAAPAAAAZHJzL2Rvd25yZXYueG1sRI9Ba8JAFITvQv/D8gpepG4UCSW6CRIoFSoUbev5kX1N&#10;QrJvY3abpP/eLQg9DjPzDbPLJtOKgXpXW1awWkYgiAuray4VfH68PD2DcB5ZY2uZFPySgyx9mO0w&#10;0XbkEw1nX4oAYZeggsr7LpHSFRUZdEvbEQfv2/YGfZB9KXWPY4CbVq6jKJYGaw4LFXaUV1Q05x+j&#10;IO++muNrs4lMzItm/3bJ36/XXKn547TfgvA0+f/wvX3QCtabeAV/b8ITk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bQrCxgAAAN0AAAAPAAAAAAAAAAAAAAAAAJcCAABkcnMv&#10;ZG93bnJldi54bWxQSwUGAAAAAAQABAD1AAAAigMAAAAA&#10;" fillcolor="#bfbfbf [2412]" strokecolor="black [3213]" strokeweight=".5pt">
                          <v:textbox>
                            <w:txbxContent>
                              <w:p w14:paraId="0EC46DE3" w14:textId="77777777" w:rsidR="00044D26" w:rsidRDefault="00044D26" w:rsidP="00486838">
                                <w:pPr>
                                  <w:rPr>
                                    <w:rFonts w:eastAsia="Times New Roman"/>
                                  </w:rPr>
                                </w:pPr>
                              </w:p>
                            </w:txbxContent>
                          </v:textbox>
                        </v:oval>
                        <v:oval id="Oval 2462" o:spid="_x0000_s2145" style="position:absolute;left:7256379;top:21307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5S1xgAA&#10;AN0AAAAPAAAAZHJzL2Rvd25yZXYueG1sRI9Ba8JAFITvBf/D8oReitkYJJToKhKQFipIrXp+ZJ9J&#10;SPZtzG41/feuUPA4zMw3zGI1mFZcqXe1ZQXTKAZBXFhdc6ng8LOZvINwHllja5kU/JGD1XL0ssBM&#10;2xt/03XvSxEg7DJUUHnfZVK6oiKDLrIdcfDOtjfog+xLqXu8BbhpZRLHqTRYc1iosKO8oqLZ/xoF&#10;eXdsth/NLDYpvzXrr1O+u1xypV7Hw3oOwtPgn+H/9qdWkMzSBB5vw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v5S1xgAAAN0AAAAPAAAAAAAAAAAAAAAAAJcCAABkcnMv&#10;ZG93bnJldi54bWxQSwUGAAAAAAQABAD1AAAAigMAAAAA&#10;" fillcolor="#bfbfbf [2412]" strokecolor="black [3213]" strokeweight=".5pt">
                          <v:textbox>
                            <w:txbxContent>
                              <w:p w14:paraId="5D503954" w14:textId="77777777" w:rsidR="00044D26" w:rsidRDefault="00044D26" w:rsidP="00486838">
                                <w:pPr>
                                  <w:rPr>
                                    <w:rFonts w:eastAsia="Times New Roman"/>
                                  </w:rPr>
                                </w:pPr>
                              </w:p>
                            </w:txbxContent>
                          </v:textbox>
                        </v:oval>
                        <v:oval id="Oval 2463" o:spid="_x0000_s2146" style="position:absolute;left:6945639;top:18477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zEuxgAA&#10;AN0AAAAPAAAAZHJzL2Rvd25yZXYueG1sRI9Ba8JAFITvhf6H5RW8FN3USpDoJkigKLQg2ur5kX0m&#10;Idm3Mbtq+u+7BcHjMDPfMMtsMK24Uu9qywreJhEI4sLqmksFP98f4zkI55E1tpZJwS85yNLnpyUm&#10;2t54R9e9L0WAsEtQQeV9l0jpiooMuontiIN3sr1BH2RfSt3jLcBNK6dRFEuDNYeFCjvKKyqa/cUo&#10;yLtD87VuZpGJ+bVZfR7z7fmcKzV6GVYLEJ4G/wjf2xutYDqL3+H/TXgCM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8zEuxgAAAN0AAAAPAAAAAAAAAAAAAAAAAJcCAABkcnMv&#10;ZG93bnJldi54bWxQSwUGAAAAAAQABAD1AAAAigMAAAAA&#10;" fillcolor="#bfbfbf [2412]" strokecolor="black [3213]" strokeweight=".5pt">
                          <v:textbox>
                            <w:txbxContent>
                              <w:p w14:paraId="41FDE3B8" w14:textId="77777777" w:rsidR="00044D26" w:rsidRDefault="00044D26" w:rsidP="00486838">
                                <w:pPr>
                                  <w:rPr>
                                    <w:rFonts w:eastAsia="Times New Roman"/>
                                  </w:rPr>
                                </w:pPr>
                              </w:p>
                            </w:txbxContent>
                          </v:textbox>
                        </v:oval>
                        <v:oval id="Oval 2464" o:spid="_x0000_s2147" style="position:absolute;left:7243679;top:184178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qlaxgAA&#10;AN0AAAAPAAAAZHJzL2Rvd25yZXYueG1sRI/dasJAFITvBd9hOUJvpNkoIUjqKhKQFioU/3p9yJ4m&#10;IdmzMbvV9O3dguDlMDPfMMv1YFpxpd7VlhXMohgEcWF1zaWC03H7ugDhPLLG1jIp+CMH69V4tMRM&#10;2xvv6XrwpQgQdhkqqLzvMildUZFBF9mOOHg/tjfog+xLqXu8Bbhp5TyOU2mw5rBQYUd5RUVz+DUK&#10;8u7c7N6bJDYpT5vN53f+dbnkSr1Mhs0bCE+Df4Yf7Q+tYJ6kCfy/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GqlaxgAAAN0AAAAPAAAAAAAAAAAAAAAAAJcCAABkcnMv&#10;ZG93bnJldi54bWxQSwUGAAAAAAQABAD1AAAAigMAAAAA&#10;" fillcolor="#bfbfbf [2412]" strokecolor="black [3213]" strokeweight=".5pt">
                          <v:textbox>
                            <w:txbxContent>
                              <w:p w14:paraId="154873B5" w14:textId="77777777" w:rsidR="00044D26" w:rsidRDefault="00044D26" w:rsidP="00486838">
                                <w:pPr>
                                  <w:rPr>
                                    <w:rFonts w:eastAsia="Times New Roman"/>
                                  </w:rPr>
                                </w:pPr>
                              </w:p>
                            </w:txbxContent>
                          </v:textbox>
                        </v:oval>
                        <v:oval id="Oval 2465" o:spid="_x0000_s2148" style="position:absolute;left:7542129;top:21148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gzBxgAA&#10;AN0AAAAPAAAAZHJzL2Rvd25yZXYueG1sRI9Ba8JAFITvhf6H5RW8FN1UbJDoKhIoCgrStHp+ZJ9J&#10;SPZtzK4a/70rFHocZuYbZr7sTSOu1LnKsoKPUQSCOLe64kLB78/XcArCeWSNjWVScCcHy8XryxwT&#10;bW/8TdfMFyJA2CWooPS+TaR0eUkG3ci2xME72c6gD7IrpO7wFuCmkeMoiqXBisNCiS2lJeV1djEK&#10;0vZQ79b1JDIxv9er7THdn8+pUoO3fjUD4an3/+G/9kYrGE/iT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VgzBxgAAAN0AAAAPAAAAAAAAAAAAAAAAAJcCAABkcnMv&#10;ZG93bnJldi54bWxQSwUGAAAAAAQABAD1AAAAigMAAAAA&#10;" fillcolor="#bfbfbf [2412]" strokecolor="black [3213]" strokeweight=".5pt">
                          <v:textbox>
                            <w:txbxContent>
                              <w:p w14:paraId="647A1AA5" w14:textId="77777777" w:rsidR="00044D26" w:rsidRDefault="00044D26" w:rsidP="00486838">
                                <w:pPr>
                                  <w:rPr>
                                    <w:rFonts w:eastAsia="Times New Roman"/>
                                  </w:rPr>
                                </w:pPr>
                              </w:p>
                            </w:txbxContent>
                          </v:textbox>
                        </v:oval>
                        <v:oval id="Oval 2466" o:spid="_x0000_s2149" style="position:absolute;left:7529429;top:18259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JK2xgAA&#10;AN0AAAAPAAAAZHJzL2Rvd25yZXYueG1sRI9Ba8JAFITvBf/D8oReitkoEiTNKhKQFlqQauv5kX1N&#10;QrJv4+5W03/fFQoeh5n5hik2o+nFhZxvLSuYJykI4srqlmsFn8fdbAXCB2SNvWVS8EseNuvJQ4G5&#10;tlf+oMsh1CJC2OeooAlhyKX0VUMGfWIH4uh9W2cwROlqqR1eI9z0cpGmmTTYclxocKCyoao7/BgF&#10;5fDVvb90y9Rk/NRt307l/nwulXqcjttnEIHGcA//t1+1gsUyy+D2Jj4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hJK2xgAAAN0AAAAPAAAAAAAAAAAAAAAAAJcCAABkcnMv&#10;ZG93bnJldi54bWxQSwUGAAAAAAQABAD1AAAAigMAAAAA&#10;" fillcolor="#bfbfbf [2412]" strokecolor="black [3213]" strokeweight=".5pt">
                          <v:textbox>
                            <w:txbxContent>
                              <w:p w14:paraId="7AD8F9A5" w14:textId="77777777" w:rsidR="00044D26" w:rsidRDefault="00044D26" w:rsidP="00486838">
                                <w:pPr>
                                  <w:rPr>
                                    <w:rFonts w:eastAsia="Times New Roman"/>
                                  </w:rPr>
                                </w:pPr>
                              </w:p>
                            </w:txbxContent>
                          </v:textbox>
                        </v:oval>
                        <v:oval id="Oval 2467" o:spid="_x0000_s2150" style="position:absolute;left:6926589;top:15524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DctxgAA&#10;AN0AAAAPAAAAZHJzL2Rvd25yZXYueG1sRI9Ba8JAFITvhf6H5RW8FN1UJJXoKhIoCgrStHp+ZJ9J&#10;SPZtzK4a/70rFHocZuYbZr7sTSOu1LnKsoKPUQSCOLe64kLB78/XcArCeWSNjWVScCcHy8XryxwT&#10;bW/8TdfMFyJA2CWooPS+TaR0eUkG3ci2xME72c6gD7IrpO7wFuCmkeMoiqXBisNCiS2lJeV1djEK&#10;0vZQ79b1JDIxv9er7THdn8+pUoO3fjUD4an3/+G/9kYrGE/iT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yDctxgAAAN0AAAAPAAAAAAAAAAAAAAAAAJcCAABkcnMv&#10;ZG93bnJldi54bWxQSwUGAAAAAAQABAD1AAAAigMAAAAA&#10;" fillcolor="#bfbfbf [2412]" strokecolor="black [3213]" strokeweight=".5pt">
                          <v:textbox>
                            <w:txbxContent>
                              <w:p w14:paraId="7A3AAB4A" w14:textId="77777777" w:rsidR="00044D26" w:rsidRDefault="00044D26" w:rsidP="00486838">
                                <w:pPr>
                                  <w:rPr>
                                    <w:rFonts w:eastAsia="Times New Roman"/>
                                  </w:rPr>
                                </w:pPr>
                              </w:p>
                            </w:txbxContent>
                          </v:textbox>
                        </v:oval>
                        <v:oval id="Oval 2468" o:spid="_x0000_s2151" style="position:absolute;left:7224629;top:15465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6NfxAAA&#10;AN0AAAAPAAAAZHJzL2Rvd25yZXYueG1sRE9Na4NAEL0X+h+WKeRS4pogUoybEITQQAslts15cCcq&#10;urPG3Ub777uHQo6P953vZtOLG42utaxgFcUgiCurW64VfH0eli8gnEfW2FsmBb/kYLd9fMgx03bi&#10;E91KX4sQwi5DBY33Qyalqxoy6CI7EAfuYkeDPsCxlnrEKYSbXq7jOJUGWw4NDQ5UNFR15Y9RUAzf&#10;3ftrl8Qm5edu/3YuPq7XQqnF07zfgPA0+7v4333UCtZJGuaGN+EJy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1ejX8QAAADdAAAADwAAAAAAAAAAAAAAAACXAgAAZHJzL2Rv&#10;d25yZXYueG1sUEsFBgAAAAAEAAQA9QAAAIgDAAAAAA==&#10;" fillcolor="#bfbfbf [2412]" strokecolor="black [3213]" strokeweight=".5pt">
                          <v:textbox>
                            <w:txbxContent>
                              <w:p w14:paraId="626A48AB" w14:textId="77777777" w:rsidR="00044D26" w:rsidRDefault="00044D26" w:rsidP="00486838">
                                <w:pPr>
                                  <w:rPr>
                                    <w:rFonts w:eastAsia="Times New Roman"/>
                                  </w:rPr>
                                </w:pPr>
                              </w:p>
                            </w:txbxContent>
                          </v:textbox>
                        </v:oval>
                        <v:oval id="Oval 2469" o:spid="_x0000_s2152" style="position:absolute;left:7510379;top:15306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wbExgAA&#10;AN0AAAAPAAAAZHJzL2Rvd25yZXYueG1sRI9Ba8JAFITvhf6H5RW8FN1UJNToKhIoCgrStHp+ZJ9J&#10;SPZtzK4a/70rFHocZuYbZr7sTSOu1LnKsoKPUQSCOLe64kLB78/X8BOE88gaG8uk4E4OlovXlzkm&#10;2t74m66ZL0SAsEtQQel9m0jp8pIMupFtiYN3sp1BH2RXSN3hLcBNI8dRFEuDFYeFEltKS8rr7GIU&#10;pO2h3q3rSWRifq9X22O6P59TpQZv/WoGwlPv/8N/7Y1WMJ7EU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GwbExgAAAN0AAAAPAAAAAAAAAAAAAAAAAJcCAABkcnMv&#10;ZG93bnJldi54bWxQSwUGAAAAAAQABAD1AAAAigMAAAAA&#10;" fillcolor="#bfbfbf [2412]" strokecolor="black [3213]" strokeweight=".5pt">
                          <v:textbox>
                            <w:txbxContent>
                              <w:p w14:paraId="27FA8FA5" w14:textId="77777777" w:rsidR="00044D26" w:rsidRDefault="00044D26" w:rsidP="00486838">
                                <w:pPr>
                                  <w:rPr>
                                    <w:rFonts w:eastAsia="Times New Roman"/>
                                  </w:rPr>
                                </w:pPr>
                              </w:p>
                            </w:txbxContent>
                          </v:textbox>
                        </v:oval>
                      </v:group>
                      <v:group id="Group 2470" o:spid="_x0000_s2153" style="position:absolute;left:6742439;top:1594138;width:899858;height:890329" coordorigin="6742439,1594138" coordsize="899858,890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ecsWxAAAAN0AAAAPAAAAZHJzL2Rvd25yZXYueG1sRE/LasJAFN0X/IfhCt3V&#10;SWJfREcJYosLEZoUirtL5poEM3dCZprEv+8shC4P573eTqYVA/WusawgXkQgiEurG64UfBcfT+8g&#10;nEfW2FomBTdysN3MHtaYajvyFw25r0QIYZeigtr7LpXSlTUZdAvbEQfuYnuDPsC+krrHMYSbViZR&#10;9CoNNhwaauxoV1N5zX+Ngs8Rx2wZ74fj9bK7nYuX088xJqUe51O2AuFp8v/iu/ugFSTPb2F/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ecsWxAAAAN0AAAAP&#10;AAAAAAAAAAAAAAAAAKkCAABkcnMvZG93bnJldi54bWxQSwUGAAAAAAQABAD6AAAAmgMAAAAA&#10;">
                        <v:oval id="Oval 2471" o:spid="_x0000_s2154" style="position:absolute;left:6774189;top:22001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wfxQAA&#10;AN0AAAAPAAAAZHJzL2Rvd25yZXYueG1sRI/disIwFITvF3yHcIS9EU0VUalGkYKssMLi7/WhObal&#10;zUltonbf3iwIeznMzDfMYtWaSjyocYVlBcNBBII4tbrgTMHpuOnPQDiPrLGyTAp+ycFq2flYYKzt&#10;k/f0OPhMBAi7GBXk3texlC7NyaAb2Jo4eFfbGPRBNpnUDT4D3FRyFEUTabDgsJBjTUlOaXm4GwVJ&#10;fS53X+U4MhPulevvS/JzuyVKfXbb9RyEp9b/h9/trVYwGk+H8PcmPA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0nB/FAAAA3QAAAA8AAAAAAAAAAAAAAAAAlwIAAGRycy9k&#10;b3ducmV2LnhtbFBLBQYAAAAABAAEAPUAAACJAwAAAAA=&#10;" fillcolor="#bfbfbf [2412]" strokecolor="black [3213]" strokeweight=".5pt">
                          <v:textbox>
                            <w:txbxContent>
                              <w:p w14:paraId="1AEAE419" w14:textId="77777777" w:rsidR="00044D26" w:rsidRDefault="00044D26" w:rsidP="00486838">
                                <w:pPr>
                                  <w:rPr>
                                    <w:rFonts w:eastAsia="Times New Roman"/>
                                  </w:rPr>
                                </w:pPr>
                              </w:p>
                            </w:txbxContent>
                          </v:textbox>
                        </v:oval>
                        <v:oval id="Oval 2472" o:spid="_x0000_s2155" style="position:absolute;left:7072229;top:21942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gJoxQAA&#10;AN0AAAAPAAAAZHJzL2Rvd25yZXYueG1sRI9Ba8JAFITvgv9heUIvohuDWEldRQJSoYJUbc+P7GsS&#10;kn0bs6um/94VBI/DzHzDLFadqcWVWldaVjAZRyCIM6tLzhWcjpvRHITzyBpry6Tgnxyslv3eAhNt&#10;b/xN14PPRYCwS1BB4X2TSOmyggy6sW2Ig/dnW4M+yDaXusVbgJtaxlE0kwZLDgsFNpQWlFWHi1GQ&#10;Nj/V7rOaRmbGw2r99Zvuz+dUqbdBt/4A4anzr/CzvdUK4ul7DI834Qn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mAmjFAAAA3QAAAA8AAAAAAAAAAAAAAAAAlwIAAGRycy9k&#10;b3ducmV2LnhtbFBLBQYAAAAABAAEAPUAAACJAwAAAAA=&#10;" fillcolor="#bfbfbf [2412]" strokecolor="black [3213]" strokeweight=".5pt">
                          <v:textbox>
                            <w:txbxContent>
                              <w:p w14:paraId="0E2C9B0F" w14:textId="77777777" w:rsidR="00044D26" w:rsidRDefault="00044D26" w:rsidP="00486838">
                                <w:pPr>
                                  <w:rPr>
                                    <w:rFonts w:eastAsia="Times New Roman"/>
                                  </w:rPr>
                                </w:pPr>
                              </w:p>
                            </w:txbxContent>
                          </v:textbox>
                        </v:oval>
                        <v:oval id="Oval 2473" o:spid="_x0000_s2156" style="position:absolute;left:6761489;top:1911224;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qfzxgAA&#10;AN0AAAAPAAAAZHJzL2Rvd25yZXYueG1sRI/dasJAFITvBd9hOUJvRDf+YEt0FQmUCgpSa70+ZI9J&#10;SPZszG41vr0rCL0cZuYbZrFqTSWu1LjCsoLRMAJBnFpdcKbg+PM5+ADhPLLGyjIpuJOD1bLbWWCs&#10;7Y2/6XrwmQgQdjEqyL2vYyldmpNBN7Q1cfDOtjHog2wyqRu8Bbip5DiKZtJgwWEhx5qSnNLy8GcU&#10;JPVvufsqp5GZcb9cb0/J/nJJlHrrtes5CE+t/w+/2hutYDx9n8DzTX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KqfzxgAAAN0AAAAPAAAAAAAAAAAAAAAAAJcCAABkcnMv&#10;ZG93bnJldi54bWxQSwUGAAAAAAQABAD1AAAAigMAAAAA&#10;" fillcolor="#bfbfbf [2412]" strokecolor="black [3213]" strokeweight=".5pt">
                          <v:textbox>
                            <w:txbxContent>
                              <w:p w14:paraId="5BEAD3AC" w14:textId="77777777" w:rsidR="00044D26" w:rsidRDefault="00044D26" w:rsidP="00486838">
                                <w:pPr>
                                  <w:rPr>
                                    <w:rFonts w:eastAsia="Times New Roman"/>
                                  </w:rPr>
                                </w:pPr>
                              </w:p>
                            </w:txbxContent>
                          </v:textbox>
                        </v:oval>
                        <v:oval id="Oval 2474" o:spid="_x0000_s2157" style="position:absolute;left:7059529;top:190528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z+HxgAA&#10;AN0AAAAPAAAAZHJzL2Rvd25yZXYueG1sRI9Ba8JAFITvQv/D8gpeim4qwUp0EyRQFFqQ2ur5kX0m&#10;Idm3Mbtq+u+7QsHjMDPfMKtsMK24Uu9qywpepxEI4sLqmksFP9/vkwUI55E1tpZJwS85yNKn0QoT&#10;bW/8Rde9L0WAsEtQQeV9l0jpiooMuqntiIN3sr1BH2RfSt3jLcBNK2dRNJcGaw4LFXaUV1Q0+4tR&#10;kHeH5nPTxJGZ80uz/jjmu/M5V2r8PKyXIDwN/hH+b2+1gln8FsP9TXgCM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wz+HxgAAAN0AAAAPAAAAAAAAAAAAAAAAAJcCAABkcnMv&#10;ZG93bnJldi54bWxQSwUGAAAAAAQABAD1AAAAigMAAAAA&#10;" fillcolor="#bfbfbf [2412]" strokecolor="black [3213]" strokeweight=".5pt">
                          <v:textbox>
                            <w:txbxContent>
                              <w:p w14:paraId="2E497BD0" w14:textId="77777777" w:rsidR="00044D26" w:rsidRDefault="00044D26" w:rsidP="00486838">
                                <w:pPr>
                                  <w:rPr>
                                    <w:rFonts w:eastAsia="Times New Roman"/>
                                  </w:rPr>
                                </w:pPr>
                              </w:p>
                            </w:txbxContent>
                          </v:textbox>
                        </v:oval>
                        <v:oval id="Oval 2475" o:spid="_x0000_s2158" style="position:absolute;left:7357979;top:21783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5ocxgAA&#10;AN0AAAAPAAAAZHJzL2Rvd25yZXYueG1sRI9Ba8JAFITvgv9heUIvohtFbYmuIoHSgoJoredH9pmE&#10;ZN/G7FbTf+8KgsdhZr5hFqvWVOJKjSssKxgNIxDEqdUFZwqOP5+DDxDOI2usLJOCf3KwWnY7C4y1&#10;vfGergefiQBhF6OC3Ps6ltKlORl0Q1sTB+9sG4M+yCaTusFbgJtKjqNoJg0WHBZyrCnJKS0Pf0ZB&#10;Uv+W269yEpkZ98v15pTsLpdEqbdeu56D8NT6V/jZ/tYKxpP3KTzehCc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j5ocxgAAAN0AAAAPAAAAAAAAAAAAAAAAAJcCAABkcnMv&#10;ZG93bnJldi54bWxQSwUGAAAAAAQABAD1AAAAigMAAAAA&#10;" fillcolor="#bfbfbf [2412]" strokecolor="black [3213]" strokeweight=".5pt">
                          <v:textbox>
                            <w:txbxContent>
                              <w:p w14:paraId="5B2E3512" w14:textId="77777777" w:rsidR="00044D26" w:rsidRDefault="00044D26" w:rsidP="00486838">
                                <w:pPr>
                                  <w:rPr>
                                    <w:rFonts w:eastAsia="Times New Roman"/>
                                  </w:rPr>
                                </w:pPr>
                              </w:p>
                            </w:txbxContent>
                          </v:textbox>
                        </v:oval>
                        <v:oval id="Oval 2476" o:spid="_x0000_s2159" style="position:absolute;left:7345279;top:18894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QRrxgAA&#10;AN0AAAAPAAAAZHJzL2Rvd25yZXYueG1sRI9Ba8JAFITvhf6H5RW8FN1UJJXoKhIoCgrStHp+ZJ9J&#10;SPZtzK4a/70rFHocZuYbZr7sTSOu1LnKsoKPUQSCOLe64kLB78/XcArCeWSNjWVScCcHy8XryxwT&#10;bW/8TdfMFyJA2CWooPS+TaR0eUkG3ci2xME72c6gD7IrpO7wFuCmkeMoiqXBisNCiS2lJeV1djEK&#10;0vZQ79b1JDIxv9er7THdn8+pUoO3fjUD4an3/+G/9kYrGE8+Y3i+C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XQRrxgAAAN0AAAAPAAAAAAAAAAAAAAAAAJcCAABkcnMv&#10;ZG93bnJldi54bWxQSwUGAAAAAAQABAD1AAAAigMAAAAA&#10;" fillcolor="#bfbfbf [2412]" strokecolor="black [3213]" strokeweight=".5pt">
                          <v:textbox>
                            <w:txbxContent>
                              <w:p w14:paraId="7D08FE62" w14:textId="77777777" w:rsidR="00044D26" w:rsidRDefault="00044D26" w:rsidP="00486838">
                                <w:pPr>
                                  <w:rPr>
                                    <w:rFonts w:eastAsia="Times New Roman"/>
                                  </w:rPr>
                                </w:pPr>
                              </w:p>
                            </w:txbxContent>
                          </v:textbox>
                        </v:oval>
                        <v:oval id="Oval 2477" o:spid="_x0000_s2160" style="position:absolute;left:6742439;top:1615949;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aHwxwAA&#10;AN0AAAAPAAAAZHJzL2Rvd25yZXYueG1sRI9Ba8JAFITvBf/D8oReitkooiXNRiRQWqhQmtaeH9ln&#10;EpJ9G7Nbjf/eFQoeh5n5hkk3o+nEiQbXWFYwj2IQxKXVDVcKfr5fZ88gnEfW2FkmBRdysMkmDykm&#10;2p75i06Fr0SAsEtQQe19n0jpypoMusj2xME72MGgD3KopB7wHOCmk4s4XkmDDYeFGnvKayrb4s8o&#10;yPt9u3trl7FZ8VO7/fjNP4/HXKnH6bh9AeFp9Pfwf/tdK1gs12u4vQlPQG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xGh8McAAADdAAAADwAAAAAAAAAAAAAAAACXAgAAZHJz&#10;L2Rvd25yZXYueG1sUEsFBgAAAAAEAAQA9QAAAIsDAAAAAA==&#10;" fillcolor="#bfbfbf [2412]" strokecolor="black [3213]" strokeweight=".5pt">
                          <v:textbox>
                            <w:txbxContent>
                              <w:p w14:paraId="6000A612" w14:textId="77777777" w:rsidR="00044D26" w:rsidRDefault="00044D26" w:rsidP="00486838">
                                <w:pPr>
                                  <w:rPr>
                                    <w:rFonts w:eastAsia="Times New Roman"/>
                                  </w:rPr>
                                </w:pPr>
                              </w:p>
                            </w:txbxContent>
                          </v:textbox>
                        </v:oval>
                        <v:oval id="Oval 2478" o:spid="_x0000_s2161" style="position:absolute;left:7040479;top:1610013;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jWCxAAA&#10;AN0AAAAPAAAAZHJzL2Rvd25yZXYueG1sRE9Na8JAEL0X+h+WEXopZlMJVtKsIgFRsFC02vOQHZOQ&#10;7GzMbk389+6h0OPjfWer0bTiRr2rLSt4i2IQxIXVNZcKTt+b6QKE88gaW8uk4E4OVsvnpwxTbQc+&#10;0O3oSxFC2KWooPK+S6V0RUUGXWQ74sBdbG/QB9iXUvc4hHDTylkcz6XBmkNDhR3lFRXN8dcoyLtz&#10;87ltktjM+bVZ73/yr+s1V+plMq4/QHga/b/4z73TCmbJe5gb3oQn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41gsQAAADdAAAADwAAAAAAAAAAAAAAAACXAgAAZHJzL2Rv&#10;d25yZXYueG1sUEsFBgAAAAAEAAQA9QAAAIgDAAAAAA==&#10;" fillcolor="#bfbfbf [2412]" strokecolor="black [3213]" strokeweight=".5pt">
                          <v:textbox>
                            <w:txbxContent>
                              <w:p w14:paraId="73FE2862" w14:textId="77777777" w:rsidR="00044D26" w:rsidRDefault="00044D26" w:rsidP="00486838">
                                <w:pPr>
                                  <w:rPr>
                                    <w:rFonts w:eastAsia="Times New Roman"/>
                                  </w:rPr>
                                </w:pPr>
                              </w:p>
                            </w:txbxContent>
                          </v:textbox>
                        </v:oval>
                        <v:oval id="Oval 2479" o:spid="_x0000_s2162" style="position:absolute;left:7326229;top:1594138;width:284318;height:2843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pAZxgAA&#10;AN0AAAAPAAAAZHJzL2Rvd25yZXYueG1sRI9Ba8JAFITvgv9heUIvohtFtI2uIoHSgoJoredH9pmE&#10;ZN/G7FbTf+8KgsdhZr5hFqvWVOJKjSssKxgNIxDEqdUFZwqOP5+DdxDOI2usLJOCf3KwWnY7C4y1&#10;vfGergefiQBhF6OC3Ps6ltKlORl0Q1sTB+9sG4M+yCaTusFbgJtKjqNoKg0WHBZyrCnJKS0Pf0ZB&#10;Uv+W269yEpkp98v15pTsLpdEqbdeu56D8NT6V/jZ/tYKxpPZBzzehCc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wpAZxgAAAN0AAAAPAAAAAAAAAAAAAAAAAJcCAABkcnMv&#10;ZG93bnJldi54bWxQSwUGAAAAAAQABAD1AAAAigMAAAAA&#10;" fillcolor="#bfbfbf [2412]" strokecolor="black [3213]" strokeweight=".5pt">
                          <v:textbox>
                            <w:txbxContent>
                              <w:p w14:paraId="19DA3E98" w14:textId="77777777" w:rsidR="00044D26" w:rsidRDefault="00044D26" w:rsidP="00486838">
                                <w:pPr>
                                  <w:rPr>
                                    <w:rFonts w:eastAsia="Times New Roman"/>
                                  </w:rPr>
                                </w:pPr>
                              </w:p>
                            </w:txbxContent>
                          </v:textbox>
                        </v:oval>
                      </v:group>
                    </v:group>
                  </v:group>
                </v:group>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80" o:spid="_x0000_s2163" type="#_x0000_t13" style="position:absolute;left:2996565;top:1526540;width:715842;height:4351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0wLwQAA&#10;AN0AAAAPAAAAZHJzL2Rvd25yZXYueG1sRE9Na8JAEL0X/A/LCN7qxljERFcRqdhDL6Zir0N2TILZ&#10;2ZDdavz3nUOhx8f7Xm8H16o79aHxbGA2TUARl942XBk4fx1el6BCRLbYeiYDTwqw3Yxe1phb/+AT&#10;3YtYKQnhkKOBOsYu1zqUNTkMU98RC3f1vcMosK+07fEh4a7VaZIstMOGpaHGjvY1lbfix0nve1Ye&#10;LvNvz5+XNPgjZUl6zoyZjIfdClSkIf6L/9wf1kD6tpT98kaegN7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otMC8EAAADdAAAADwAAAAAAAAAAAAAAAACXAgAAZHJzL2Rvd25y&#10;ZXYueG1sUEsFBgAAAAAEAAQA9QAAAIUDAAAAAA==&#10;" adj="15035" fillcolor="red" strokecolor="black [3213]" strokeweight="1.5pt">
                  <v:shadow on="t" opacity="22936f" mv:blur="40000f" origin=",.5" offset="0,23000emu"/>
                  <v:textbox>
                    <w:txbxContent>
                      <w:p w14:paraId="6BB46266" w14:textId="77777777" w:rsidR="00044D26" w:rsidRDefault="00044D26" w:rsidP="00486838">
                        <w:pPr>
                          <w:rPr>
                            <w:rFonts w:eastAsia="Times New Roman"/>
                          </w:rPr>
                        </w:pPr>
                      </w:p>
                    </w:txbxContent>
                  </v:textbox>
                </v:shape>
                <v:shape id="Text Box 5" o:spid="_x0000_s2164" type="#_x0000_t202" style="position:absolute;left:2875915;top:759460;width:999626;height:737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98IxgAA&#10;AN0AAAAPAAAAZHJzL2Rvd25yZXYueG1sRI9Ba8JAFITvgv9heQUvUjcREYmuUqyCYFFq4/2RfSbB&#10;7Ns0u5rYX98tCD0OM/MNs1h1phJ3alxpWUE8ikAQZ1aXnCtIv7avMxDOI2usLJOCBzlYLfu9BSba&#10;tvxJ95PPRYCwS1BB4X2dSOmyggy6ka2Jg3exjUEfZJNL3WAb4KaS4yiaSoMlh4UCa1oXlF1PN6Ng&#10;eCn3bSqPH/7757yNN+fDe7oZKjV46d7mIDx1/j/8bO+0gvFkFsPfm/A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C98IxgAAAN0AAAAPAAAAAAAAAAAAAAAAAJcCAABkcnMv&#10;ZG93bnJldi54bWxQSwUGAAAAAAQABAD1AAAAigMAAAAA&#10;" fillcolor="white [3212]" strokeweight="1.25pt">
                  <v:textbox inset="2mm,,1mm">
                    <w:txbxContent>
                      <w:p w14:paraId="00F1FAF4" w14:textId="77777777" w:rsidR="00044D26" w:rsidRDefault="00044D26" w:rsidP="00486838">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Break up into small lumps.</w:t>
                        </w:r>
                      </w:p>
                    </w:txbxContent>
                  </v:textbox>
                </v:shape>
                <v:shape id="Text Box 5" o:spid="_x0000_s2165" type="#_x0000_t202" style="position:absolute;top:2453005;width:3203575;height:152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Z4+HxgAA&#10;ANwAAAAPAAAAZHJzL2Rvd25yZXYueG1sRI9PawIxFMTvhX6H8IReiiYtVnQ1Sikt2IMH/4AeH5vn&#10;7urmJd2k6/rtG6HgcZiZ3zCzRWdr0VITKscaXgYKBHHuTMWFht32qz8GESKywdoxabhSgMX88WGG&#10;mXEXXlO7iYVIEA4Zaihj9JmUIS/JYhg4T5y8o2ssxiSbQpoGLwlua/mq1EharDgtlOjpo6T8vPm1&#10;GvzJruSz/8k/1bZd7neHQ/weD7V+6nXvUxCRungP/7eXRsObmsDtTDo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Z4+HxgAAANwAAAAPAAAAAAAAAAAAAAAAAJcCAABkcnMv&#10;ZG93bnJldi54bWxQSwUGAAAAAAQABAD1AAAAigMAAAAA&#10;" fillcolor="white [3212]" strokecolor="black [3213]" strokeweight="1.5pt">
                  <v:shadow on="t" opacity="28179f" mv:blur="50800f" origin="-.5,-.5" offset="98783emu,98783emu"/>
                  <v:textbox>
                    <w:txbxContent>
                      <w:p w14:paraId="6D65D219" w14:textId="77777777"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 xml:space="preserve">The large lump has few marble particles exposed to the hydrochloric acid. </w:t>
                        </w:r>
                        <w:r>
                          <w:rPr>
                            <w:rFonts w:ascii="Arial" w:eastAsia="MS PGothic" w:hAnsi="Arial" w:cs="MS PGothic"/>
                            <w:b/>
                            <w:bCs/>
                            <w:color w:val="FF0000"/>
                            <w:kern w:val="24"/>
                            <w:sz w:val="28"/>
                            <w:szCs w:val="28"/>
                          </w:rPr>
                          <w:t>It has a small surface area</w:t>
                        </w:r>
                        <w:r>
                          <w:rPr>
                            <w:rFonts w:ascii="Arial" w:eastAsia="MS PGothic" w:hAnsi="Arial" w:cs="MS PGothic"/>
                            <w:color w:val="000000" w:themeColor="text1"/>
                            <w:kern w:val="24"/>
                            <w:sz w:val="28"/>
                            <w:szCs w:val="28"/>
                          </w:rPr>
                          <w:t>.</w:t>
                        </w:r>
                      </w:p>
                      <w:p w14:paraId="7639F19B" w14:textId="36315D90"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Very few collisions take place between the marble and hydrochloric acid.</w:t>
                        </w:r>
                      </w:p>
                      <w:p w14:paraId="27F6B023" w14:textId="77777777" w:rsidR="00044D26" w:rsidRDefault="00044D26" w:rsidP="00380659">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The reaction is slow.</w:t>
                        </w:r>
                      </w:p>
                    </w:txbxContent>
                  </v:textbox>
                </v:shape>
                <v:shape id="Text Box 5" o:spid="_x0000_s2166" type="#_x0000_t202" style="position:absolute;left:3437255;top:2599055;width:3429000;height:1369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LDHwgAA&#10;ANwAAAAPAAAAZHJzL2Rvd25yZXYueG1sRE/LisIwFN0L/kO4ghvR1EFFOkYZBgd04cIH6PLS3Gk7&#10;09zEJtb692YhuDyc92LVmko0VPvSsoLxKAFBnFldcq7gdPwZzkH4gKyxskwKHuRhtex2Fphqe+c9&#10;NYeQixjCPkUFRQguldJnBRn0I+uII/dra4MhwjqXusZ7DDeV/EiSmTRYcmwo0NF3Qdn/4WYUuD+z&#10;kwN3zdbJsdmcT5dL2M4nSvV77dcniEBteItf7o1WMB3H+fFMPA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EsMfCAAAA3AAAAA8AAAAAAAAAAAAAAAAAlwIAAGRycy9kb3du&#10;cmV2LnhtbFBLBQYAAAAABAAEAPUAAACGAwAAAAA=&#10;" fillcolor="white [3212]" strokecolor="black [3213]" strokeweight="1.5pt">
                  <v:shadow on="t" opacity="28179f" mv:blur="50800f" origin="-.5,-.5" offset="98783emu,98783emu"/>
                  <v:textbox>
                    <w:txbxContent>
                      <w:p w14:paraId="6BD1BBB6" w14:textId="77777777"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 xml:space="preserve">The small lumps expose a large number of marble particles to the hydrochloric acid. </w:t>
                        </w:r>
                        <w:r>
                          <w:rPr>
                            <w:rFonts w:ascii="Arial" w:eastAsia="MS PGothic" w:hAnsi="Arial" w:cs="MS PGothic"/>
                            <w:b/>
                            <w:bCs/>
                            <w:color w:val="FF0000"/>
                            <w:kern w:val="24"/>
                            <w:sz w:val="28"/>
                            <w:szCs w:val="28"/>
                          </w:rPr>
                          <w:t>It has a large surface area</w:t>
                        </w:r>
                        <w:r>
                          <w:rPr>
                            <w:rFonts w:ascii="Arial" w:eastAsia="MS PGothic" w:hAnsi="Arial" w:cs="MS PGothic"/>
                            <w:color w:val="000000" w:themeColor="text1"/>
                            <w:kern w:val="24"/>
                            <w:sz w:val="28"/>
                            <w:szCs w:val="28"/>
                          </w:rPr>
                          <w:t>.</w:t>
                        </w:r>
                      </w:p>
                      <w:p w14:paraId="681B23C9" w14:textId="38724AC5" w:rsidR="00044D26" w:rsidRDefault="00044D26" w:rsidP="00380659">
                        <w:pPr>
                          <w:pStyle w:val="NormalWeb"/>
                          <w:spacing w:before="0" w:beforeAutospacing="0" w:after="0" w:afterAutospacing="0"/>
                          <w:textAlignment w:val="baseline"/>
                        </w:pPr>
                        <w:r>
                          <w:rPr>
                            <w:rFonts w:ascii="Arial" w:eastAsia="MS PGothic" w:hAnsi="Arial" w:cs="MS PGothic"/>
                            <w:color w:val="000000" w:themeColor="text1"/>
                            <w:kern w:val="24"/>
                            <w:sz w:val="28"/>
                            <w:szCs w:val="28"/>
                          </w:rPr>
                          <w:t>Many collisions take place between the marble and hydrochloric acid.</w:t>
                        </w:r>
                      </w:p>
                      <w:p w14:paraId="7438BACC" w14:textId="77777777" w:rsidR="00044D26" w:rsidRDefault="00044D26" w:rsidP="00380659">
                        <w:pPr>
                          <w:pStyle w:val="NormalWeb"/>
                          <w:spacing w:before="0" w:beforeAutospacing="0" w:after="0" w:afterAutospacing="0"/>
                          <w:textAlignment w:val="baseline"/>
                        </w:pPr>
                        <w:r>
                          <w:rPr>
                            <w:rFonts w:ascii="Arial" w:eastAsia="MS PGothic" w:hAnsi="Arial" w:cs="MS PGothic"/>
                            <w:b/>
                            <w:bCs/>
                            <w:color w:val="000000" w:themeColor="text1"/>
                            <w:kern w:val="24"/>
                            <w:sz w:val="28"/>
                            <w:szCs w:val="28"/>
                          </w:rPr>
                          <w:t>The reaction is fast.</w:t>
                        </w:r>
                      </w:p>
                    </w:txbxContent>
                  </v:textbox>
                </v:shape>
              </v:group>
            </w:pict>
          </mc:Fallback>
        </mc:AlternateContent>
      </w:r>
    </w:p>
    <w:p w14:paraId="7E8DD6A8" w14:textId="035DEA44" w:rsidR="00486838" w:rsidRDefault="00486838" w:rsidP="001D30DF">
      <w:pPr>
        <w:spacing w:after="0" w:line="240" w:lineRule="auto"/>
        <w:rPr>
          <w:rFonts w:ascii="Arial Narrow" w:hAnsi="Arial Narrow"/>
          <w:sz w:val="28"/>
          <w:szCs w:val="28"/>
        </w:rPr>
      </w:pPr>
    </w:p>
    <w:p w14:paraId="2270EB63" w14:textId="594B1E9C" w:rsidR="00486838" w:rsidRDefault="00486838" w:rsidP="001D30DF">
      <w:pPr>
        <w:spacing w:after="0" w:line="240" w:lineRule="auto"/>
        <w:rPr>
          <w:rFonts w:ascii="Arial Narrow" w:hAnsi="Arial Narrow"/>
          <w:sz w:val="28"/>
          <w:szCs w:val="28"/>
        </w:rPr>
      </w:pPr>
    </w:p>
    <w:p w14:paraId="6102EE49" w14:textId="0F14FF9D" w:rsidR="00486838" w:rsidRDefault="00486838" w:rsidP="001D30DF">
      <w:pPr>
        <w:spacing w:after="0" w:line="240" w:lineRule="auto"/>
        <w:rPr>
          <w:rFonts w:ascii="Arial Narrow" w:hAnsi="Arial Narrow"/>
          <w:sz w:val="28"/>
          <w:szCs w:val="28"/>
        </w:rPr>
      </w:pPr>
    </w:p>
    <w:p w14:paraId="487C3EA3" w14:textId="740891FD" w:rsidR="00486838" w:rsidRDefault="00486838" w:rsidP="001D30DF">
      <w:pPr>
        <w:spacing w:after="0" w:line="240" w:lineRule="auto"/>
        <w:rPr>
          <w:rFonts w:ascii="Arial Narrow" w:hAnsi="Arial Narrow"/>
          <w:sz w:val="28"/>
          <w:szCs w:val="28"/>
        </w:rPr>
      </w:pPr>
    </w:p>
    <w:p w14:paraId="617BBE11" w14:textId="58AD7E69" w:rsidR="00486838" w:rsidRDefault="00486838" w:rsidP="001D30DF">
      <w:pPr>
        <w:spacing w:after="0" w:line="240" w:lineRule="auto"/>
        <w:rPr>
          <w:rFonts w:ascii="Arial Narrow" w:hAnsi="Arial Narrow"/>
          <w:sz w:val="28"/>
          <w:szCs w:val="28"/>
        </w:rPr>
      </w:pPr>
    </w:p>
    <w:p w14:paraId="63377D9F" w14:textId="081B4BB7" w:rsidR="00486838" w:rsidRDefault="00486838" w:rsidP="001D30DF">
      <w:pPr>
        <w:spacing w:after="0" w:line="240" w:lineRule="auto"/>
        <w:rPr>
          <w:rFonts w:ascii="Arial Narrow" w:hAnsi="Arial Narrow"/>
          <w:sz w:val="28"/>
          <w:szCs w:val="28"/>
        </w:rPr>
      </w:pPr>
    </w:p>
    <w:p w14:paraId="62DB28BB" w14:textId="2CA8EB56" w:rsidR="00486838" w:rsidRDefault="00486838" w:rsidP="001D30DF">
      <w:pPr>
        <w:spacing w:after="0" w:line="240" w:lineRule="auto"/>
        <w:rPr>
          <w:rFonts w:ascii="Arial Narrow" w:hAnsi="Arial Narrow"/>
          <w:sz w:val="28"/>
          <w:szCs w:val="28"/>
        </w:rPr>
      </w:pPr>
    </w:p>
    <w:p w14:paraId="0CB68453" w14:textId="7C994083" w:rsidR="00486838" w:rsidRDefault="00486838" w:rsidP="001D30DF">
      <w:pPr>
        <w:spacing w:after="0" w:line="240" w:lineRule="auto"/>
        <w:rPr>
          <w:rFonts w:ascii="Arial Narrow" w:hAnsi="Arial Narrow"/>
          <w:sz w:val="28"/>
          <w:szCs w:val="28"/>
        </w:rPr>
      </w:pPr>
    </w:p>
    <w:p w14:paraId="50FF1754" w14:textId="77777777" w:rsidR="00486838" w:rsidRDefault="00486838" w:rsidP="001D30DF">
      <w:pPr>
        <w:spacing w:after="0" w:line="240" w:lineRule="auto"/>
        <w:rPr>
          <w:rFonts w:ascii="Arial Narrow" w:hAnsi="Arial Narrow"/>
          <w:sz w:val="28"/>
          <w:szCs w:val="28"/>
        </w:rPr>
      </w:pPr>
    </w:p>
    <w:p w14:paraId="652ECDAD" w14:textId="638470FB" w:rsidR="00486838" w:rsidRDefault="00486838" w:rsidP="001D30DF">
      <w:pPr>
        <w:spacing w:after="0" w:line="240" w:lineRule="auto"/>
        <w:rPr>
          <w:rFonts w:ascii="Arial Narrow" w:hAnsi="Arial Narrow"/>
          <w:sz w:val="28"/>
          <w:szCs w:val="28"/>
        </w:rPr>
      </w:pPr>
    </w:p>
    <w:p w14:paraId="4ECAC519" w14:textId="73168DB6" w:rsidR="00E91C12" w:rsidRPr="00E91C12" w:rsidRDefault="00380659" w:rsidP="00E91C12">
      <w:pPr>
        <w:spacing w:after="0" w:line="240" w:lineRule="auto"/>
        <w:rPr>
          <w:rFonts w:ascii="Arial Narrow" w:hAnsi="Arial Narrow"/>
          <w:sz w:val="28"/>
          <w:szCs w:val="28"/>
        </w:rPr>
        <w:sectPr w:rsidR="00E91C12" w:rsidRPr="00E91C12" w:rsidSect="00E91C12">
          <w:type w:val="continuous"/>
          <w:pgSz w:w="11900" w:h="16820" w:code="9"/>
          <w:pgMar w:top="851" w:right="851" w:bottom="851" w:left="851" w:header="567" w:footer="567" w:gutter="0"/>
          <w:cols w:space="708"/>
          <w:docGrid w:linePitch="360"/>
        </w:sectPr>
      </w:pPr>
      <w:r>
        <w:rPr>
          <w:rFonts w:ascii="Arial Narrow" w:hAnsi="Arial Narrow"/>
          <w:sz w:val="28"/>
          <w:szCs w:val="28"/>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E91C12" w:rsidRPr="00E822B4" w14:paraId="1DFD87EC" w14:textId="77777777" w:rsidTr="00E91C12">
        <w:trPr>
          <w:jc w:val="center"/>
        </w:trPr>
        <w:tc>
          <w:tcPr>
            <w:tcW w:w="680" w:type="dxa"/>
            <w:vAlign w:val="center"/>
          </w:tcPr>
          <w:p w14:paraId="53F8220D" w14:textId="6147FEFD" w:rsidR="00E91C12" w:rsidRPr="00F45EBC" w:rsidRDefault="00E91C12" w:rsidP="00E91C1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F45EBC">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F45EBC">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9005" w:type="dxa"/>
            <w:vAlign w:val="center"/>
          </w:tcPr>
          <w:p w14:paraId="713F41FC" w14:textId="496E0113" w:rsidR="00E91C12" w:rsidRPr="00F45EBC" w:rsidRDefault="00E91C12" w:rsidP="00E91C12">
            <w:pPr>
              <w:spacing w:before="40" w:after="40" w:line="240" w:lineRule="auto"/>
              <w:jc w:val="center"/>
              <w:rPr>
                <w:rFonts w:ascii="Arial Narrow" w:hAnsi="Arial Narrow"/>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CALCULATING RATE</w:t>
            </w:r>
          </w:p>
        </w:tc>
        <w:tc>
          <w:tcPr>
            <w:tcW w:w="680" w:type="dxa"/>
            <w:vAlign w:val="center"/>
          </w:tcPr>
          <w:p w14:paraId="22D344A7" w14:textId="0FF4D849" w:rsidR="00E91C12" w:rsidRPr="00F45EBC" w:rsidRDefault="00E91C12" w:rsidP="00E91C1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F45EBC">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225426A1" w14:textId="77777777" w:rsidR="00E91C12" w:rsidRPr="00F45EBC" w:rsidRDefault="00E91C12" w:rsidP="00E91C12">
      <w:pPr>
        <w:spacing w:after="0" w:line="240" w:lineRule="auto"/>
        <w:rPr>
          <w:rFonts w:ascii="Arial Narrow" w:hAnsi="Arial Narrow"/>
          <w:b/>
          <w:bCs/>
          <w:sz w:val="20"/>
          <w:szCs w:val="20"/>
          <w14:shadow w14:blurRad="50800" w14:dist="38100" w14:dir="2700000" w14:sx="100000" w14:sy="100000" w14:kx="0" w14:ky="0" w14:algn="tl">
            <w14:srgbClr w14:val="000000">
              <w14:alpha w14:val="60000"/>
            </w14:srgbClr>
          </w14:shadow>
        </w:rPr>
      </w:pPr>
    </w:p>
    <w:p w14:paraId="6A582174" w14:textId="77777777" w:rsidR="00E91C12" w:rsidRPr="00E91C12" w:rsidRDefault="00E91C12" w:rsidP="00E91C12">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E91C12">
        <w:rPr>
          <w:rFonts w:ascii="Arial Narrow" w:hAnsi="Arial Narrow"/>
          <w:b/>
          <w:bCs/>
          <w:sz w:val="32"/>
          <w:szCs w:val="32"/>
          <w14:shadow w14:blurRad="50800" w14:dist="38100" w14:dir="2700000" w14:sx="100000" w14:sy="100000" w14:kx="0" w14:ky="0" w14:algn="tl">
            <w14:srgbClr w14:val="000000">
              <w14:alpha w14:val="57000"/>
            </w14:srgbClr>
          </w14:shadow>
        </w:rPr>
        <w:t>HOW TO CALCULATE THE RATE OF A REACTION</w:t>
      </w:r>
    </w:p>
    <w:p w14:paraId="10D44C6A" w14:textId="77777777" w:rsidR="00E91C12" w:rsidRDefault="00E91C12" w:rsidP="00E91C12">
      <w:pPr>
        <w:spacing w:after="0" w:line="240" w:lineRule="auto"/>
        <w:rPr>
          <w:rFonts w:ascii="Arial Narrow" w:hAnsi="Arial Narrow"/>
          <w:sz w:val="28"/>
          <w:szCs w:val="28"/>
        </w:rPr>
      </w:pPr>
      <w:r w:rsidRPr="00E91C12">
        <w:rPr>
          <w:rFonts w:ascii="Arial Narrow" w:hAnsi="Arial Narrow"/>
          <w:sz w:val="28"/>
          <w:szCs w:val="28"/>
        </w:rPr>
        <w:t xml:space="preserve">The rate of a reaction is a measure of how quickly a reactant is used up by a reaction, </w:t>
      </w:r>
      <w:r w:rsidRPr="00E91C12">
        <w:rPr>
          <w:rFonts w:ascii="Arial Narrow" w:hAnsi="Arial Narrow"/>
          <w:b/>
          <w:bCs/>
          <w:sz w:val="28"/>
          <w:szCs w:val="28"/>
        </w:rPr>
        <w:t>OR</w:t>
      </w:r>
      <w:r w:rsidRPr="00E91C12">
        <w:rPr>
          <w:rFonts w:ascii="Arial Narrow" w:hAnsi="Arial Narrow"/>
          <w:sz w:val="28"/>
          <w:szCs w:val="28"/>
        </w:rPr>
        <w:t>, how quickly a product is made by a reaction.</w:t>
      </w:r>
    </w:p>
    <w:p w14:paraId="6B529851" w14:textId="77777777" w:rsidR="00983D0D" w:rsidRDefault="00983D0D" w:rsidP="00E91C12">
      <w:pPr>
        <w:spacing w:after="0" w:line="240" w:lineRule="auto"/>
        <w:rPr>
          <w:rFonts w:ascii="Arial Narrow" w:hAnsi="Arial Narrow"/>
          <w:sz w:val="28"/>
          <w:szCs w:val="28"/>
        </w:rPr>
      </w:pPr>
    </w:p>
    <w:p w14:paraId="5AAA3F3B" w14:textId="389F06D5" w:rsidR="00983D0D" w:rsidRDefault="00983D0D" w:rsidP="00E91C12">
      <w:pPr>
        <w:spacing w:after="0" w:line="240" w:lineRule="auto"/>
        <w:rPr>
          <w:rFonts w:ascii="Arial Narrow" w:hAnsi="Arial Narrow"/>
          <w:sz w:val="28"/>
          <w:szCs w:val="28"/>
        </w:rPr>
      </w:pPr>
      <w:r>
        <w:rPr>
          <w:rFonts w:ascii="Arial Narrow" w:hAnsi="Arial Narrow"/>
          <w:sz w:val="28"/>
          <w:szCs w:val="28"/>
        </w:rPr>
        <w:t xml:space="preserve">To calculate the </w:t>
      </w:r>
      <w:r w:rsidRPr="00983D0D">
        <w:rPr>
          <w:rFonts w:ascii="Arial Narrow" w:hAnsi="Arial Narrow"/>
          <w:b/>
          <w:sz w:val="28"/>
          <w:szCs w:val="28"/>
        </w:rPr>
        <w:t xml:space="preserve">average rate of </w:t>
      </w:r>
      <w:r>
        <w:rPr>
          <w:rFonts w:ascii="Arial Narrow" w:hAnsi="Arial Narrow"/>
          <w:b/>
          <w:sz w:val="28"/>
          <w:szCs w:val="28"/>
        </w:rPr>
        <w:t xml:space="preserve">a </w:t>
      </w:r>
      <w:r w:rsidRPr="00983D0D">
        <w:rPr>
          <w:rFonts w:ascii="Arial Narrow" w:hAnsi="Arial Narrow"/>
          <w:b/>
          <w:sz w:val="28"/>
          <w:szCs w:val="28"/>
        </w:rPr>
        <w:t>reaction</w:t>
      </w:r>
      <w:r>
        <w:rPr>
          <w:rFonts w:ascii="Arial Narrow" w:hAnsi="Arial Narrow"/>
          <w:sz w:val="28"/>
          <w:szCs w:val="28"/>
        </w:rPr>
        <w:t xml:space="preserve"> requires:</w:t>
      </w:r>
      <w:r>
        <w:rPr>
          <w:rFonts w:ascii="Arial Narrow" w:hAnsi="Arial Narrow"/>
          <w:sz w:val="28"/>
          <w:szCs w:val="28"/>
        </w:rPr>
        <w:br/>
      </w:r>
    </w:p>
    <w:p w14:paraId="0B1C96BA" w14:textId="6AF3BAD7" w:rsidR="00983D0D" w:rsidRDefault="00983D0D" w:rsidP="00983D0D">
      <w:pPr>
        <w:pStyle w:val="ListParagraph"/>
        <w:numPr>
          <w:ilvl w:val="0"/>
          <w:numId w:val="23"/>
        </w:numPr>
        <w:spacing w:after="0" w:line="240" w:lineRule="auto"/>
        <w:rPr>
          <w:rFonts w:ascii="Arial Narrow" w:hAnsi="Arial Narrow"/>
          <w:sz w:val="28"/>
          <w:szCs w:val="28"/>
        </w:rPr>
      </w:pPr>
      <w:r>
        <w:rPr>
          <w:rFonts w:ascii="Arial Narrow" w:hAnsi="Arial Narrow"/>
          <w:sz w:val="28"/>
          <w:szCs w:val="28"/>
        </w:rPr>
        <w:t xml:space="preserve">A measure of the </w:t>
      </w:r>
      <w:r w:rsidRPr="00983D0D">
        <w:rPr>
          <w:rFonts w:ascii="Arial Narrow" w:hAnsi="Arial Narrow"/>
          <w:b/>
          <w:sz w:val="28"/>
          <w:szCs w:val="28"/>
        </w:rPr>
        <w:t>change in quantity</w:t>
      </w:r>
      <w:r>
        <w:rPr>
          <w:rFonts w:ascii="Arial Narrow" w:hAnsi="Arial Narrow"/>
          <w:sz w:val="28"/>
          <w:szCs w:val="28"/>
        </w:rPr>
        <w:t xml:space="preserve"> of either</w:t>
      </w:r>
      <w:r w:rsidR="00301B96">
        <w:rPr>
          <w:rFonts w:ascii="Arial Narrow" w:hAnsi="Arial Narrow"/>
          <w:sz w:val="28"/>
          <w:szCs w:val="28"/>
        </w:rPr>
        <w:t>,</w:t>
      </w:r>
      <w:r>
        <w:rPr>
          <w:rFonts w:ascii="Arial Narrow" w:hAnsi="Arial Narrow"/>
          <w:sz w:val="28"/>
          <w:szCs w:val="28"/>
        </w:rPr>
        <w:t xml:space="preserve"> a reactant used, or product made by a reaction.</w:t>
      </w:r>
    </w:p>
    <w:p w14:paraId="7414C74D" w14:textId="77777777" w:rsidR="00983D0D" w:rsidRDefault="00983D0D" w:rsidP="00983D0D">
      <w:pPr>
        <w:pStyle w:val="ListParagraph"/>
        <w:spacing w:after="0" w:line="240" w:lineRule="auto"/>
        <w:rPr>
          <w:rFonts w:ascii="Arial Narrow" w:hAnsi="Arial Narrow"/>
          <w:sz w:val="28"/>
          <w:szCs w:val="28"/>
        </w:rPr>
      </w:pPr>
    </w:p>
    <w:p w14:paraId="08175ABE" w14:textId="52031614" w:rsidR="00983D0D" w:rsidRPr="00983D0D" w:rsidRDefault="00983D0D" w:rsidP="00983D0D">
      <w:pPr>
        <w:pStyle w:val="ListParagraph"/>
        <w:spacing w:after="0" w:line="240" w:lineRule="auto"/>
        <w:rPr>
          <w:rFonts w:ascii="Arial Narrow" w:hAnsi="Arial Narrow"/>
          <w:b/>
          <w:sz w:val="28"/>
          <w:szCs w:val="28"/>
        </w:rPr>
      </w:pPr>
      <w:r w:rsidRPr="00983D0D">
        <w:rPr>
          <w:rFonts w:ascii="Arial Narrow" w:hAnsi="Arial Narrow"/>
          <w:b/>
          <w:sz w:val="28"/>
          <w:szCs w:val="28"/>
        </w:rPr>
        <w:t>AND</w:t>
      </w:r>
    </w:p>
    <w:p w14:paraId="78DEC871" w14:textId="77777777" w:rsidR="00983D0D" w:rsidRDefault="00983D0D" w:rsidP="00983D0D">
      <w:pPr>
        <w:pStyle w:val="ListParagraph"/>
        <w:spacing w:after="0" w:line="240" w:lineRule="auto"/>
        <w:rPr>
          <w:rFonts w:ascii="Arial Narrow" w:hAnsi="Arial Narrow"/>
          <w:sz w:val="28"/>
          <w:szCs w:val="28"/>
        </w:rPr>
      </w:pPr>
    </w:p>
    <w:p w14:paraId="0300D549" w14:textId="05D565F1" w:rsidR="00983D0D" w:rsidRDefault="00983D0D" w:rsidP="00983D0D">
      <w:pPr>
        <w:pStyle w:val="ListParagraph"/>
        <w:numPr>
          <w:ilvl w:val="0"/>
          <w:numId w:val="23"/>
        </w:numPr>
        <w:spacing w:after="0" w:line="240" w:lineRule="auto"/>
        <w:rPr>
          <w:rFonts w:ascii="Arial Narrow" w:hAnsi="Arial Narrow"/>
          <w:sz w:val="28"/>
          <w:szCs w:val="28"/>
        </w:rPr>
      </w:pPr>
      <w:r>
        <w:rPr>
          <w:rFonts w:ascii="Arial Narrow" w:hAnsi="Arial Narrow"/>
          <w:sz w:val="28"/>
          <w:szCs w:val="28"/>
        </w:rPr>
        <w:t xml:space="preserve">The </w:t>
      </w:r>
      <w:r w:rsidRPr="00983D0D">
        <w:rPr>
          <w:rFonts w:ascii="Arial Narrow" w:hAnsi="Arial Narrow"/>
          <w:b/>
          <w:sz w:val="28"/>
          <w:szCs w:val="28"/>
        </w:rPr>
        <w:t>time interval for the change in quantity</w:t>
      </w:r>
      <w:r>
        <w:rPr>
          <w:rFonts w:ascii="Arial Narrow" w:hAnsi="Arial Narrow"/>
          <w:sz w:val="28"/>
          <w:szCs w:val="28"/>
        </w:rPr>
        <w:t xml:space="preserve">. </w:t>
      </w:r>
    </w:p>
    <w:p w14:paraId="2353AA8A" w14:textId="77777777" w:rsidR="00301B96" w:rsidRPr="00983D0D" w:rsidRDefault="00301B96" w:rsidP="00301B96">
      <w:pPr>
        <w:pStyle w:val="ListParagraph"/>
        <w:spacing w:after="0" w:line="240" w:lineRule="auto"/>
        <w:rPr>
          <w:rFonts w:ascii="Arial Narrow" w:hAnsi="Arial Narrow"/>
          <w:sz w:val="28"/>
          <w:szCs w:val="28"/>
        </w:rPr>
      </w:pPr>
    </w:p>
    <w:p w14:paraId="510B9AB9" w14:textId="0E3A236B" w:rsidR="00380659" w:rsidRDefault="00380659" w:rsidP="001D30DF">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093"/>
        <w:gridCol w:w="1134"/>
        <w:gridCol w:w="5812"/>
      </w:tblGrid>
      <w:tr w:rsidR="00E91C12" w14:paraId="6B24C4E9" w14:textId="77777777" w:rsidTr="0072428B">
        <w:trPr>
          <w:trHeight w:val="1701"/>
          <w:jc w:val="center"/>
        </w:trPr>
        <w:tc>
          <w:tcPr>
            <w:tcW w:w="2093" w:type="dxa"/>
            <w:vAlign w:val="center"/>
          </w:tcPr>
          <w:p w14:paraId="30F7F7E1" w14:textId="32A322FD" w:rsidR="00E91C12" w:rsidRPr="008B6D91" w:rsidRDefault="00E91C12" w:rsidP="008B6D91">
            <w:pPr>
              <w:spacing w:after="0" w:line="240" w:lineRule="auto"/>
              <w:rPr>
                <w:rFonts w:ascii="Arial Narrow" w:hAnsi="Arial Narrow"/>
                <w:b/>
                <w:sz w:val="36"/>
                <w:szCs w:val="36"/>
              </w:rPr>
            </w:pPr>
            <w:r w:rsidRPr="008B6D91">
              <w:rPr>
                <w:rFonts w:ascii="Arial Narrow" w:hAnsi="Arial Narrow"/>
                <w:b/>
                <w:sz w:val="36"/>
                <w:szCs w:val="36"/>
              </w:rPr>
              <w:t>Average reaction rate</w:t>
            </w:r>
          </w:p>
        </w:tc>
        <w:tc>
          <w:tcPr>
            <w:tcW w:w="1134" w:type="dxa"/>
            <w:vAlign w:val="center"/>
          </w:tcPr>
          <w:p w14:paraId="33ED3C3E" w14:textId="37820F24" w:rsidR="00E91C12" w:rsidRPr="008B6D91" w:rsidRDefault="00E91C12" w:rsidP="008B6D91">
            <w:pPr>
              <w:spacing w:after="0" w:line="240" w:lineRule="auto"/>
              <w:jc w:val="center"/>
              <w:rPr>
                <w:rFonts w:ascii="Arial Narrow" w:hAnsi="Arial Narrow"/>
                <w:b/>
                <w:sz w:val="36"/>
                <w:szCs w:val="36"/>
              </w:rPr>
            </w:pPr>
            <w:r w:rsidRPr="008B6D91">
              <w:rPr>
                <w:rFonts w:ascii="Arial Narrow" w:hAnsi="Arial Narrow"/>
                <w:b/>
                <w:sz w:val="36"/>
                <w:szCs w:val="36"/>
              </w:rPr>
              <w:t>=</w:t>
            </w:r>
          </w:p>
        </w:tc>
        <w:tc>
          <w:tcPr>
            <w:tcW w:w="5812" w:type="dxa"/>
            <w:vAlign w:val="center"/>
          </w:tcPr>
          <w:p w14:paraId="2F2CF7A2" w14:textId="676D76DE" w:rsidR="00E91C12" w:rsidRPr="008B6D91" w:rsidRDefault="0072428B" w:rsidP="008B6D91">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713536" behindDoc="0" locked="0" layoutInCell="1" allowOverlap="1" wp14:anchorId="554DF864" wp14:editId="34DB6FB6">
                      <wp:simplePos x="0" y="0"/>
                      <wp:positionH relativeFrom="column">
                        <wp:posOffset>314960</wp:posOffset>
                      </wp:positionH>
                      <wp:positionV relativeFrom="paragraph">
                        <wp:posOffset>-127000</wp:posOffset>
                      </wp:positionV>
                      <wp:extent cx="2999105" cy="893445"/>
                      <wp:effectExtent l="0" t="0" r="23495" b="20955"/>
                      <wp:wrapTight wrapText="bothSides">
                        <wp:wrapPolygon edited="0">
                          <wp:start x="0" y="0"/>
                          <wp:lineTo x="0" y="21493"/>
                          <wp:lineTo x="21220" y="21493"/>
                          <wp:lineTo x="21586" y="11667"/>
                          <wp:lineTo x="21586" y="11053"/>
                          <wp:lineTo x="21220" y="0"/>
                          <wp:lineTo x="0" y="0"/>
                        </wp:wrapPolygon>
                      </wp:wrapTight>
                      <wp:docPr id="1875" name="Group 1875"/>
                      <wp:cNvGraphicFramePr/>
                      <a:graphic xmlns:a="http://schemas.openxmlformats.org/drawingml/2006/main">
                        <a:graphicData uri="http://schemas.microsoft.com/office/word/2010/wordprocessingGroup">
                          <wpg:wgp>
                            <wpg:cNvGrpSpPr/>
                            <wpg:grpSpPr>
                              <a:xfrm>
                                <a:off x="0" y="0"/>
                                <a:ext cx="2999105" cy="893445"/>
                                <a:chOff x="0" y="0"/>
                                <a:chExt cx="2999105" cy="8934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73" name="Text Box 1873"/>
                              <wps:cNvSpPr txBox="1"/>
                              <wps:spPr>
                                <a:xfrm>
                                  <a:off x="19685" y="0"/>
                                  <a:ext cx="2979420" cy="8934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84E8C" w14:textId="43F6E0CF" w:rsidR="00044D26" w:rsidRDefault="00044D26" w:rsidP="008B6D91">
                                    <w:pPr>
                                      <w:spacing w:after="0" w:line="240" w:lineRule="auto"/>
                                      <w:jc w:val="center"/>
                                      <w:rPr>
                                        <w:rFonts w:ascii="Arial Narrow" w:hAnsi="Arial Narrow"/>
                                        <w:b/>
                                        <w:bCs/>
                                        <w:sz w:val="36"/>
                                        <w:szCs w:val="36"/>
                                      </w:rPr>
                                    </w:pPr>
                                    <w:r w:rsidRPr="008B6D91">
                                      <w:rPr>
                                        <w:rFonts w:ascii="Arial Narrow" w:hAnsi="Arial Narrow"/>
                                        <w:b/>
                                        <w:bCs/>
                                        <w:sz w:val="36"/>
                                        <w:szCs w:val="36"/>
                                      </w:rPr>
                                      <w:t>Change in quantity of chemical</w:t>
                                    </w:r>
                                  </w:p>
                                  <w:p w14:paraId="61B5D1C4" w14:textId="77777777" w:rsidR="00044D26" w:rsidRDefault="00044D26" w:rsidP="008B6D91">
                                    <w:pPr>
                                      <w:spacing w:after="0" w:line="240" w:lineRule="auto"/>
                                      <w:jc w:val="center"/>
                                      <w:rPr>
                                        <w:rFonts w:ascii="Arial Narrow" w:hAnsi="Arial Narrow"/>
                                        <w:b/>
                                        <w:bCs/>
                                        <w:sz w:val="36"/>
                                        <w:szCs w:val="36"/>
                                      </w:rPr>
                                    </w:pPr>
                                  </w:p>
                                  <w:p w14:paraId="173D3076" w14:textId="2178D3B2" w:rsidR="00044D26" w:rsidRPr="008B6D91" w:rsidRDefault="00044D26" w:rsidP="008B6D91">
                                    <w:pPr>
                                      <w:spacing w:after="0" w:line="240" w:lineRule="auto"/>
                                      <w:jc w:val="center"/>
                                      <w:rPr>
                                        <w:rFonts w:ascii="Arial Narrow" w:hAnsi="Arial Narrow"/>
                                        <w:b/>
                                        <w:bCs/>
                                        <w:sz w:val="36"/>
                                        <w:szCs w:val="36"/>
                                      </w:rPr>
                                    </w:pPr>
                                    <w:r>
                                      <w:rPr>
                                        <w:rFonts w:ascii="Arial Narrow" w:hAnsi="Arial Narrow"/>
                                        <w:b/>
                                        <w:bCs/>
                                        <w:sz w:val="36"/>
                                        <w:szCs w:val="36"/>
                                      </w:rPr>
                                      <w:t>Time interval for the change</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874" name="Straight Connector 1874"/>
                              <wps:cNvCnPr/>
                              <wps:spPr>
                                <a:xfrm>
                                  <a:off x="0" y="461645"/>
                                  <a:ext cx="2989779"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75" o:spid="_x0000_s2167" style="position:absolute;left:0;text-align:left;margin-left:24.8pt;margin-top:-9.95pt;width:236.15pt;height:70.35pt;z-index:251713536;mso-width-relative:margin;mso-height-relative:margin" coordsize="2999105,893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">
                      <v:shape id="Text Box 1873" o:spid="_x0000_s2168" type="#_x0000_t202" style="position:absolute;left:19685;width:2979420;height:893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PC9xAAA&#10;AN0AAAAPAAAAZHJzL2Rvd25yZXYueG1sRE9La8JAEL4X+h+WKXgpulGh1egqUgh4qvV1H7PTJDQ7&#10;m2anJu2vdwuF3ubje85y3btaXakNlWcD41ECijj3tuLCwOmYDWeggiBbrD2TgW8KsF7d3y0xtb7j&#10;PV0PUqgYwiFFA6VIk2od8pIchpFviCP37luHEmFbaNtiF8NdrSdJ8qQdVhwbSmzopaT84/DlDGy1&#10;ZJs3GWev55/5bnp5xK6efxozeOg3C1BCvfyL/9xbG+fPnqfw+008Qa9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zwvcQAAADdAAAADwAAAAAAAAAAAAAAAACXAgAAZHJzL2Rv&#10;d25yZXYueG1sUEsFBgAAAAAEAAQA9QAAAIgDAAAAAA==&#10;" filled="f" stroked="f">
                        <v:textbox inset="0,,,0">
                          <w:txbxContent>
                            <w:p w14:paraId="31984E8C" w14:textId="43F6E0CF" w:rsidR="00044D26" w:rsidRDefault="00044D26" w:rsidP="008B6D91">
                              <w:pPr>
                                <w:spacing w:after="0" w:line="240" w:lineRule="auto"/>
                                <w:jc w:val="center"/>
                                <w:rPr>
                                  <w:rFonts w:ascii="Arial Narrow" w:hAnsi="Arial Narrow"/>
                                  <w:b/>
                                  <w:bCs/>
                                  <w:sz w:val="36"/>
                                  <w:szCs w:val="36"/>
                                </w:rPr>
                              </w:pPr>
                              <w:r w:rsidRPr="008B6D91">
                                <w:rPr>
                                  <w:rFonts w:ascii="Arial Narrow" w:hAnsi="Arial Narrow"/>
                                  <w:b/>
                                  <w:bCs/>
                                  <w:sz w:val="36"/>
                                  <w:szCs w:val="36"/>
                                </w:rPr>
                                <w:t>Change in quantity of chemical</w:t>
                              </w:r>
                            </w:p>
                            <w:p w14:paraId="61B5D1C4" w14:textId="77777777" w:rsidR="00044D26" w:rsidRDefault="00044D26" w:rsidP="008B6D91">
                              <w:pPr>
                                <w:spacing w:after="0" w:line="240" w:lineRule="auto"/>
                                <w:jc w:val="center"/>
                                <w:rPr>
                                  <w:rFonts w:ascii="Arial Narrow" w:hAnsi="Arial Narrow"/>
                                  <w:b/>
                                  <w:bCs/>
                                  <w:sz w:val="36"/>
                                  <w:szCs w:val="36"/>
                                </w:rPr>
                              </w:pPr>
                            </w:p>
                            <w:p w14:paraId="173D3076" w14:textId="2178D3B2" w:rsidR="00044D26" w:rsidRPr="008B6D91" w:rsidRDefault="00044D26" w:rsidP="008B6D91">
                              <w:pPr>
                                <w:spacing w:after="0" w:line="240" w:lineRule="auto"/>
                                <w:jc w:val="center"/>
                                <w:rPr>
                                  <w:rFonts w:ascii="Arial Narrow" w:hAnsi="Arial Narrow"/>
                                  <w:b/>
                                  <w:bCs/>
                                  <w:sz w:val="36"/>
                                  <w:szCs w:val="36"/>
                                </w:rPr>
                              </w:pPr>
                              <w:r>
                                <w:rPr>
                                  <w:rFonts w:ascii="Arial Narrow" w:hAnsi="Arial Narrow"/>
                                  <w:b/>
                                  <w:bCs/>
                                  <w:sz w:val="36"/>
                                  <w:szCs w:val="36"/>
                                </w:rPr>
                                <w:t>Time interval for the change</w:t>
                              </w:r>
                            </w:p>
                          </w:txbxContent>
                        </v:textbox>
                      </v:shape>
                      <v:line id="Straight Connector 1874" o:spid="_x0000_s2169" style="position:absolute;visibility:visible;mso-wrap-style:square" from="0,461645" to="2989779,461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QfcMUAAADdAAAADwAAAGRycy9kb3ducmV2LnhtbERPTWvCQBC9F/wPyxS81Y0iqURXKUGl&#10;1ENp2ou3MTtmg9nZkF1N2l/vFgq9zeN9zmoz2EbcqPO1YwXTSQKCuHS65krB1+fuaQHCB2SNjWNS&#10;8E0eNuvRwwoz7Xr+oFsRKhFD2GeowITQZlL60pBFP3EtceTOrrMYIuwqqTvsY7ht5CxJUmmx5thg&#10;sKXcUHkprlbByW13/f40NbMfOrwXb1WeHtNcqfHj8LIEEWgI/+I/96uO8xfPc/j9Jp4g1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mQfcMUAAADdAAAADwAAAAAAAAAA&#10;AAAAAAChAgAAZHJzL2Rvd25yZXYueG1sUEsFBgAAAAAEAAQA+QAAAJMDAAAAAA==&#10;" strokecolor="black [3213]" strokeweight="2.5pt"/>
                      <w10:wrap type="tight"/>
                    </v:group>
                  </w:pict>
                </mc:Fallback>
              </mc:AlternateContent>
            </w:r>
            <w:r w:rsidR="008B6D91" w:rsidRPr="008B6D91">
              <w:rPr>
                <w:rFonts w:ascii="Arial Narrow" w:hAnsi="Arial Narrow"/>
                <w:position w:val="-4"/>
                <w:sz w:val="28"/>
                <w:szCs w:val="28"/>
              </w:rPr>
              <w:object w:dxaOrig="200" w:dyaOrig="300" w14:anchorId="25416EC9">
                <v:shape id="_x0000_i1026" type="#_x0000_t75" style="width:10.4pt;height:15.4pt" o:ole="">
                  <v:imagedata r:id="rId52" o:title=""/>
                </v:shape>
                <o:OLEObject Type="Embed" ProgID="Equation.3" ShapeID="_x0000_i1026" DrawAspect="Content" ObjectID="_1430570533" r:id="rId53"/>
              </w:object>
            </w:r>
            <w:r w:rsidR="008B6D91" w:rsidRPr="008B6D91">
              <w:rPr>
                <w:rFonts w:ascii="Arial Narrow" w:hAnsi="Arial Narrow"/>
                <w:position w:val="-4"/>
                <w:sz w:val="28"/>
                <w:szCs w:val="28"/>
              </w:rPr>
              <w:object w:dxaOrig="200" w:dyaOrig="300" w14:anchorId="25CC1643">
                <v:shape id="_x0000_i1027" type="#_x0000_t75" style="width:10.4pt;height:15.4pt" o:ole="">
                  <v:imagedata r:id="rId54" o:title=""/>
                </v:shape>
                <o:OLEObject Type="Embed" ProgID="Equation.3" ShapeID="_x0000_i1027" DrawAspect="Content" ObjectID="_1430570534" r:id="rId55"/>
              </w:object>
            </w:r>
          </w:p>
        </w:tc>
      </w:tr>
    </w:tbl>
    <w:p w14:paraId="453B868B" w14:textId="10373157" w:rsidR="00380659" w:rsidRDefault="00380659" w:rsidP="001D30DF">
      <w:pPr>
        <w:spacing w:after="0" w:line="240" w:lineRule="auto"/>
        <w:rPr>
          <w:rFonts w:ascii="Arial Narrow" w:hAnsi="Arial Narrow"/>
          <w:sz w:val="28"/>
          <w:szCs w:val="28"/>
        </w:rPr>
      </w:pPr>
    </w:p>
    <w:p w14:paraId="7D94F96A" w14:textId="77777777" w:rsidR="00044D26" w:rsidRDefault="00044D26" w:rsidP="00C36C10">
      <w:pPr>
        <w:tabs>
          <w:tab w:val="left" w:pos="1418"/>
        </w:tabs>
        <w:spacing w:after="0" w:line="240" w:lineRule="auto"/>
        <w:ind w:left="1418" w:hanging="1418"/>
        <w:rPr>
          <w:rFonts w:ascii="Arial Narrow" w:hAnsi="Arial Narrow"/>
          <w:b/>
          <w:bCs/>
          <w:sz w:val="28"/>
          <w:szCs w:val="28"/>
        </w:rPr>
      </w:pPr>
    </w:p>
    <w:p w14:paraId="5350CDD0" w14:textId="5996AE5C" w:rsidR="00C36C10" w:rsidRPr="00C36C10" w:rsidRDefault="00C36C10" w:rsidP="00C36C10">
      <w:pPr>
        <w:tabs>
          <w:tab w:val="left" w:pos="1418"/>
        </w:tabs>
        <w:spacing w:after="0" w:line="240" w:lineRule="auto"/>
        <w:ind w:left="1418" w:hanging="1418"/>
        <w:rPr>
          <w:rFonts w:ascii="Arial Narrow" w:hAnsi="Arial Narrow"/>
          <w:sz w:val="28"/>
          <w:szCs w:val="28"/>
        </w:rPr>
      </w:pPr>
      <w:r w:rsidRPr="00C36C10">
        <w:rPr>
          <w:rFonts w:ascii="Arial Narrow" w:hAnsi="Arial Narrow"/>
          <w:b/>
          <w:bCs/>
          <w:sz w:val="28"/>
          <w:szCs w:val="28"/>
        </w:rPr>
        <w:t>EXAMPLE</w:t>
      </w:r>
      <w:r w:rsidRPr="00C36C10">
        <w:rPr>
          <w:rFonts w:ascii="Arial Narrow" w:hAnsi="Arial Narrow"/>
          <w:sz w:val="28"/>
          <w:szCs w:val="28"/>
        </w:rPr>
        <w:tab/>
        <w:t xml:space="preserve">At the start of a reaction between magnesium and hydrochloric acid, the concentration of hydrochloric acid was </w:t>
      </w:r>
      <w:r w:rsidRPr="00C36C10">
        <w:rPr>
          <w:rFonts w:ascii="Arial Narrow" w:hAnsi="Arial Narrow"/>
          <w:b/>
          <w:bCs/>
          <w:sz w:val="28"/>
          <w:szCs w:val="28"/>
        </w:rPr>
        <w:t xml:space="preserve">2 mol </w:t>
      </w:r>
      <w:r w:rsidRPr="00C36C10">
        <w:rPr>
          <w:rFonts w:ascii="Century Schoolbook" w:hAnsi="Century Schoolbook"/>
          <w:b/>
          <w:bCs/>
          <w:i/>
          <w:iCs/>
          <w:sz w:val="28"/>
          <w:szCs w:val="28"/>
        </w:rPr>
        <w:t>l</w:t>
      </w:r>
      <w:r>
        <w:rPr>
          <w:rFonts w:ascii="Century Schoolbook" w:hAnsi="Century Schoolbook"/>
          <w:b/>
          <w:bCs/>
          <w:i/>
          <w:iCs/>
          <w:sz w:val="28"/>
          <w:szCs w:val="28"/>
        </w:rPr>
        <w:t xml:space="preserve"> </w:t>
      </w:r>
      <w:r w:rsidRPr="00C36C10">
        <w:rPr>
          <w:rFonts w:ascii="Arial Narrow" w:hAnsi="Arial Narrow"/>
          <w:b/>
          <w:bCs/>
          <w:sz w:val="28"/>
          <w:szCs w:val="28"/>
          <w:vertAlign w:val="superscript"/>
        </w:rPr>
        <w:t>-1</w:t>
      </w:r>
      <w:r w:rsidRPr="00C36C10">
        <w:rPr>
          <w:rFonts w:ascii="Arial Narrow" w:hAnsi="Arial Narrow"/>
          <w:sz w:val="28"/>
          <w:szCs w:val="28"/>
        </w:rPr>
        <w:t xml:space="preserve">.  After </w:t>
      </w:r>
      <w:r w:rsidRPr="00C36C10">
        <w:rPr>
          <w:rFonts w:ascii="Arial Narrow" w:hAnsi="Arial Narrow"/>
          <w:b/>
          <w:bCs/>
          <w:sz w:val="28"/>
          <w:szCs w:val="28"/>
        </w:rPr>
        <w:t xml:space="preserve">8 minutes </w:t>
      </w:r>
      <w:r w:rsidRPr="00C36C10">
        <w:rPr>
          <w:rFonts w:ascii="Arial Narrow" w:hAnsi="Arial Narrow"/>
          <w:sz w:val="28"/>
          <w:szCs w:val="28"/>
        </w:rPr>
        <w:t>of reaction the concentration of the hydrochloric acid was found to be</w:t>
      </w:r>
      <w:r>
        <w:rPr>
          <w:rFonts w:ascii="Arial Narrow" w:hAnsi="Arial Narrow"/>
          <w:sz w:val="28"/>
          <w:szCs w:val="28"/>
        </w:rPr>
        <w:t xml:space="preserve"> </w:t>
      </w:r>
      <w:r w:rsidRPr="00C36C10">
        <w:rPr>
          <w:rFonts w:ascii="Arial Narrow" w:hAnsi="Arial Narrow"/>
          <w:b/>
          <w:bCs/>
          <w:sz w:val="28"/>
          <w:szCs w:val="28"/>
        </w:rPr>
        <w:t xml:space="preserve">0.4 mol </w:t>
      </w:r>
      <w:r w:rsidRPr="00C36C10">
        <w:rPr>
          <w:rFonts w:ascii="Century Schoolbook" w:hAnsi="Century Schoolbook"/>
          <w:b/>
          <w:bCs/>
          <w:i/>
          <w:iCs/>
          <w:sz w:val="28"/>
          <w:szCs w:val="28"/>
        </w:rPr>
        <w:t>l</w:t>
      </w:r>
      <w:r>
        <w:rPr>
          <w:rFonts w:ascii="Arial Narrow" w:hAnsi="Arial Narrow"/>
          <w:b/>
          <w:bCs/>
          <w:i/>
          <w:iCs/>
          <w:sz w:val="28"/>
          <w:szCs w:val="28"/>
        </w:rPr>
        <w:t xml:space="preserve"> </w:t>
      </w:r>
      <w:r w:rsidRPr="00C36C10">
        <w:rPr>
          <w:rFonts w:ascii="Arial Narrow" w:hAnsi="Arial Narrow"/>
          <w:b/>
          <w:bCs/>
          <w:sz w:val="28"/>
          <w:szCs w:val="28"/>
          <w:vertAlign w:val="superscript"/>
        </w:rPr>
        <w:t>-1</w:t>
      </w:r>
      <w:r>
        <w:rPr>
          <w:rFonts w:ascii="Arial Narrow" w:hAnsi="Arial Narrow"/>
          <w:sz w:val="28"/>
          <w:szCs w:val="28"/>
        </w:rPr>
        <w:t>.</w:t>
      </w:r>
      <w:r>
        <w:rPr>
          <w:rFonts w:ascii="Arial Narrow" w:hAnsi="Arial Narrow"/>
          <w:sz w:val="28"/>
          <w:szCs w:val="28"/>
        </w:rPr>
        <w:br/>
      </w:r>
      <w:r>
        <w:rPr>
          <w:rFonts w:ascii="Arial Narrow" w:hAnsi="Arial Narrow"/>
          <w:sz w:val="28"/>
          <w:szCs w:val="28"/>
        </w:rPr>
        <w:br/>
      </w:r>
      <w:r w:rsidRPr="00C36C10">
        <w:rPr>
          <w:rFonts w:ascii="Arial Narrow" w:hAnsi="Arial Narrow"/>
          <w:b/>
          <w:bCs/>
          <w:sz w:val="28"/>
          <w:szCs w:val="28"/>
        </w:rPr>
        <w:t>Calculate the average rate of the reaction</w:t>
      </w:r>
      <w:r w:rsidRPr="00C36C10">
        <w:rPr>
          <w:rFonts w:ascii="Arial Narrow" w:hAnsi="Arial Narrow"/>
          <w:sz w:val="28"/>
          <w:szCs w:val="28"/>
        </w:rPr>
        <w:t>.</w:t>
      </w:r>
    </w:p>
    <w:p w14:paraId="620DDC2E" w14:textId="77777777" w:rsidR="00E91C12" w:rsidRDefault="00E91C12" w:rsidP="001D30DF">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951"/>
        <w:gridCol w:w="851"/>
        <w:gridCol w:w="1842"/>
        <w:gridCol w:w="851"/>
        <w:gridCol w:w="2977"/>
      </w:tblGrid>
      <w:tr w:rsidR="00DA7EB1" w14:paraId="77AB0A52" w14:textId="77777777" w:rsidTr="00341F8F">
        <w:trPr>
          <w:jc w:val="center"/>
        </w:trPr>
        <w:tc>
          <w:tcPr>
            <w:tcW w:w="8472" w:type="dxa"/>
            <w:gridSpan w:val="5"/>
          </w:tcPr>
          <w:p w14:paraId="201075CE" w14:textId="25728EE5" w:rsidR="00DA7EB1" w:rsidRPr="00DA7EB1" w:rsidRDefault="00DA7EB1" w:rsidP="00341F8F">
            <w:pPr>
              <w:spacing w:before="120" w:after="0" w:line="240" w:lineRule="auto"/>
              <w:rPr>
                <w:rFonts w:ascii="Arial Narrow" w:hAnsi="Arial Narrow"/>
                <w:sz w:val="28"/>
                <w:szCs w:val="28"/>
              </w:rPr>
            </w:pPr>
            <w:r w:rsidRPr="00DA7EB1">
              <w:rPr>
                <w:rFonts w:ascii="Arial Narrow" w:hAnsi="Arial Narrow"/>
                <w:b/>
                <w:bCs/>
                <w:sz w:val="28"/>
                <w:szCs w:val="28"/>
              </w:rPr>
              <w:t xml:space="preserve">Change in concentration of hydrochloric acid   =    2  -  0.4   =   1.6 mol </w:t>
            </w:r>
            <w:r w:rsidRPr="00DA7EB1">
              <w:rPr>
                <w:rFonts w:ascii="Century Schoolbook" w:hAnsi="Century Schoolbook"/>
                <w:b/>
                <w:bCs/>
                <w:i/>
                <w:iCs/>
                <w:sz w:val="28"/>
                <w:szCs w:val="28"/>
              </w:rPr>
              <w:t>l</w:t>
            </w:r>
            <w:r>
              <w:rPr>
                <w:rFonts w:ascii="Arial Narrow" w:hAnsi="Arial Narrow"/>
                <w:b/>
                <w:bCs/>
                <w:i/>
                <w:iCs/>
                <w:sz w:val="28"/>
                <w:szCs w:val="28"/>
              </w:rPr>
              <w:t xml:space="preserve"> </w:t>
            </w:r>
            <w:r w:rsidRPr="00DA7EB1">
              <w:rPr>
                <w:rFonts w:ascii="Arial Narrow" w:hAnsi="Arial Narrow"/>
                <w:b/>
                <w:bCs/>
                <w:sz w:val="28"/>
                <w:szCs w:val="28"/>
                <w:vertAlign w:val="superscript"/>
              </w:rPr>
              <w:t xml:space="preserve">-1 </w:t>
            </w:r>
            <w:r w:rsidRPr="00DA7EB1">
              <w:rPr>
                <w:rFonts w:ascii="Arial Narrow" w:hAnsi="Arial Narrow"/>
                <w:sz w:val="28"/>
                <w:szCs w:val="28"/>
              </w:rPr>
              <w:t xml:space="preserve">.  </w:t>
            </w:r>
          </w:p>
          <w:p w14:paraId="752A1D92" w14:textId="77777777" w:rsidR="00FE1376" w:rsidRDefault="00FE1376" w:rsidP="00DA7EB1">
            <w:pPr>
              <w:spacing w:after="0" w:line="240" w:lineRule="auto"/>
              <w:rPr>
                <w:rFonts w:ascii="Arial Narrow" w:hAnsi="Arial Narrow"/>
                <w:b/>
                <w:bCs/>
                <w:sz w:val="28"/>
                <w:szCs w:val="28"/>
              </w:rPr>
            </w:pPr>
          </w:p>
          <w:p w14:paraId="450F1DEE" w14:textId="77777777" w:rsidR="00DA7EB1" w:rsidRPr="00DA7EB1" w:rsidRDefault="00DA7EB1" w:rsidP="00DA7EB1">
            <w:pPr>
              <w:spacing w:after="0" w:line="240" w:lineRule="auto"/>
              <w:rPr>
                <w:rFonts w:ascii="Arial Narrow" w:hAnsi="Arial Narrow"/>
                <w:sz w:val="28"/>
                <w:szCs w:val="28"/>
              </w:rPr>
            </w:pPr>
            <w:r w:rsidRPr="00DA7EB1">
              <w:rPr>
                <w:rFonts w:ascii="Arial Narrow" w:hAnsi="Arial Narrow"/>
                <w:b/>
                <w:bCs/>
                <w:sz w:val="28"/>
                <w:szCs w:val="28"/>
              </w:rPr>
              <w:t>Time interval for the change   =    8 minutes</w:t>
            </w:r>
            <w:r w:rsidRPr="00DA7EB1">
              <w:rPr>
                <w:rFonts w:ascii="Arial Narrow" w:hAnsi="Arial Narrow"/>
                <w:sz w:val="28"/>
                <w:szCs w:val="28"/>
              </w:rPr>
              <w:t xml:space="preserve">.  </w:t>
            </w:r>
          </w:p>
          <w:p w14:paraId="2736AD82" w14:textId="77777777" w:rsidR="00DA7EB1" w:rsidRDefault="00DA7EB1" w:rsidP="001D30DF">
            <w:pPr>
              <w:spacing w:after="0" w:line="240" w:lineRule="auto"/>
              <w:rPr>
                <w:rFonts w:ascii="Arial Narrow" w:hAnsi="Arial Narrow"/>
                <w:sz w:val="28"/>
                <w:szCs w:val="28"/>
              </w:rPr>
            </w:pPr>
          </w:p>
        </w:tc>
      </w:tr>
      <w:tr w:rsidR="00FE1376" w14:paraId="7CC77E97" w14:textId="77777777" w:rsidTr="00341F8F">
        <w:trPr>
          <w:trHeight w:val="1134"/>
          <w:jc w:val="center"/>
        </w:trPr>
        <w:tc>
          <w:tcPr>
            <w:tcW w:w="1951" w:type="dxa"/>
            <w:vAlign w:val="center"/>
          </w:tcPr>
          <w:p w14:paraId="5F772A7F" w14:textId="005BD2B1" w:rsidR="00FE1376" w:rsidRPr="00FE1376" w:rsidRDefault="00FE1376" w:rsidP="00341F8F">
            <w:pPr>
              <w:spacing w:after="0" w:line="240" w:lineRule="auto"/>
              <w:rPr>
                <w:rFonts w:ascii="Arial Narrow" w:hAnsi="Arial Narrow"/>
                <w:b/>
                <w:bCs/>
                <w:sz w:val="28"/>
                <w:szCs w:val="28"/>
              </w:rPr>
            </w:pPr>
            <w:r w:rsidRPr="00FE1376">
              <w:rPr>
                <w:rFonts w:ascii="Arial Narrow" w:hAnsi="Arial Narrow"/>
                <w:b/>
                <w:sz w:val="28"/>
                <w:szCs w:val="28"/>
              </w:rPr>
              <w:t>Average reaction rate</w:t>
            </w:r>
          </w:p>
        </w:tc>
        <w:tc>
          <w:tcPr>
            <w:tcW w:w="851" w:type="dxa"/>
            <w:vAlign w:val="center"/>
          </w:tcPr>
          <w:p w14:paraId="79A620FA" w14:textId="11677FE1" w:rsidR="00FE1376" w:rsidRPr="00FE1376" w:rsidRDefault="00FE1376" w:rsidP="00FE1376">
            <w:pPr>
              <w:spacing w:after="0" w:line="240" w:lineRule="auto"/>
              <w:jc w:val="center"/>
              <w:rPr>
                <w:rFonts w:ascii="Arial Narrow" w:hAnsi="Arial Narrow"/>
                <w:b/>
                <w:bCs/>
                <w:sz w:val="28"/>
                <w:szCs w:val="28"/>
              </w:rPr>
            </w:pPr>
            <w:r w:rsidRPr="00FE1376">
              <w:rPr>
                <w:rFonts w:ascii="Arial Narrow" w:hAnsi="Arial Narrow"/>
                <w:b/>
                <w:sz w:val="28"/>
                <w:szCs w:val="28"/>
              </w:rPr>
              <w:t>=</w:t>
            </w:r>
          </w:p>
        </w:tc>
        <w:tc>
          <w:tcPr>
            <w:tcW w:w="1842" w:type="dxa"/>
          </w:tcPr>
          <w:p w14:paraId="53C3DC32" w14:textId="193ECEEC" w:rsidR="00FE1376" w:rsidRPr="00DA7EB1" w:rsidRDefault="00FE1376" w:rsidP="00DA7EB1">
            <w:pPr>
              <w:spacing w:after="0" w:line="240" w:lineRule="auto"/>
              <w:rPr>
                <w:rFonts w:ascii="Arial Narrow" w:hAnsi="Arial Narrow"/>
                <w:b/>
                <w:bCs/>
                <w:sz w:val="28"/>
                <w:szCs w:val="28"/>
              </w:rPr>
            </w:pPr>
            <w:r>
              <w:rPr>
                <w:rFonts w:ascii="Arial Narrow" w:hAnsi="Arial Narrow"/>
                <w:noProof/>
                <w:sz w:val="28"/>
                <w:szCs w:val="28"/>
                <w:lang w:eastAsia="en-GB"/>
              </w:rPr>
              <mc:AlternateContent>
                <mc:Choice Requires="wpg">
                  <w:drawing>
                    <wp:anchor distT="0" distB="0" distL="114300" distR="114300" simplePos="0" relativeHeight="251716608" behindDoc="0" locked="0" layoutInCell="1" allowOverlap="1" wp14:anchorId="4FBA1A86" wp14:editId="61596EE9">
                      <wp:simplePos x="0" y="0"/>
                      <wp:positionH relativeFrom="column">
                        <wp:posOffset>107315</wp:posOffset>
                      </wp:positionH>
                      <wp:positionV relativeFrom="paragraph">
                        <wp:posOffset>92075</wp:posOffset>
                      </wp:positionV>
                      <wp:extent cx="720725" cy="520700"/>
                      <wp:effectExtent l="0" t="0" r="0" b="12700"/>
                      <wp:wrapThrough wrapText="bothSides">
                        <wp:wrapPolygon edited="0">
                          <wp:start x="0" y="0"/>
                          <wp:lineTo x="0" y="21073"/>
                          <wp:lineTo x="19792" y="21073"/>
                          <wp:lineTo x="19792" y="0"/>
                          <wp:lineTo x="0" y="0"/>
                        </wp:wrapPolygon>
                      </wp:wrapThrough>
                      <wp:docPr id="1885" name="Group 1885"/>
                      <wp:cNvGraphicFramePr/>
                      <a:graphic xmlns:a="http://schemas.openxmlformats.org/drawingml/2006/main">
                        <a:graphicData uri="http://schemas.microsoft.com/office/word/2010/wordprocessingGroup">
                          <wpg:wgp>
                            <wpg:cNvGrpSpPr/>
                            <wpg:grpSpPr>
                              <a:xfrm>
                                <a:off x="0" y="0"/>
                                <a:ext cx="720725" cy="520700"/>
                                <a:chOff x="0" y="0"/>
                                <a:chExt cx="756920" cy="520700"/>
                              </a:xfrm>
                            </wpg:grpSpPr>
                            <wps:wsp>
                              <wps:cNvPr id="1879" name="Text Box 1879"/>
                              <wps:cNvSpPr txBox="1"/>
                              <wps:spPr>
                                <a:xfrm>
                                  <a:off x="0" y="0"/>
                                  <a:ext cx="75692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2B082F" w14:textId="6F3789DA" w:rsidR="00044D26" w:rsidRPr="00FE1376" w:rsidRDefault="00044D26" w:rsidP="00FE1376">
                                    <w:pPr>
                                      <w:spacing w:after="0" w:line="240" w:lineRule="auto"/>
                                      <w:jc w:val="center"/>
                                      <w:rPr>
                                        <w:rFonts w:ascii="Arial Narrow" w:hAnsi="Arial Narrow"/>
                                        <w:b/>
                                        <w:bCs/>
                                        <w:sz w:val="28"/>
                                        <w:szCs w:val="28"/>
                                      </w:rPr>
                                    </w:pPr>
                                    <w:r w:rsidRPr="00FE1376">
                                      <w:rPr>
                                        <w:rFonts w:ascii="Arial Narrow" w:hAnsi="Arial Narrow"/>
                                        <w:b/>
                                        <w:bCs/>
                                        <w:sz w:val="28"/>
                                        <w:szCs w:val="28"/>
                                      </w:rPr>
                                      <w:t>1.6</w:t>
                                    </w:r>
                                  </w:p>
                                  <w:p w14:paraId="3AD5666C" w14:textId="493CC89A" w:rsidR="00044D26" w:rsidRPr="00FE1376" w:rsidRDefault="00044D26" w:rsidP="00FE1376">
                                    <w:pPr>
                                      <w:spacing w:after="0" w:line="240" w:lineRule="auto"/>
                                      <w:jc w:val="center"/>
                                      <w:rPr>
                                        <w:rFonts w:ascii="Arial Narrow" w:hAnsi="Arial Narrow"/>
                                        <w:b/>
                                        <w:bCs/>
                                        <w:sz w:val="28"/>
                                        <w:szCs w:val="28"/>
                                      </w:rPr>
                                    </w:pPr>
                                    <w:r w:rsidRPr="00FE1376">
                                      <w:rPr>
                                        <w:rFonts w:ascii="Arial Narrow" w:hAnsi="Arial Narrow"/>
                                        <w:b/>
                                        <w:bCs/>
                                        <w:sz w:val="28"/>
                                        <w:szCs w:val="28"/>
                                      </w:rPr>
                                      <w:t>8</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880" name="Straight Connector 1880"/>
                              <wps:cNvCnPr/>
                              <wps:spPr>
                                <a:xfrm flipV="1">
                                  <a:off x="165735" y="261620"/>
                                  <a:ext cx="341630" cy="0"/>
                                </a:xfrm>
                                <a:prstGeom prst="line">
                                  <a:avLst/>
                                </a:prstGeom>
                                <a:ln w="222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mv="urn:schemas-microsoft-com:mac:vml" xmlns:mo="http://schemas.microsoft.com/office/mac/office/2008/main">
                  <w:pict>
                    <v:group id="Group 1885" o:spid="_x0000_s2170" style="position:absolute;margin-left:8.45pt;margin-top:7.25pt;width:56.75pt;height:41pt;z-index:251716608;mso-width-relative:margin" coordsize="756920,52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">
                      <v:shape id="Text Box 1879" o:spid="_x0000_s2171" type="#_x0000_t202" style="position:absolute;width:756920;height:52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MdXxAAA&#10;AN0AAAAPAAAAZHJzL2Rvd25yZXYueG1sRE9La8JAEL4X+h+WEXopurEFa6KrSCHgqQ+r9zE7JsHs&#10;bJqdmrS/vlsQepuP7znL9eAadaEu1J4NTCcJKOLC25pLA/uPfDwHFQTZYuOZDHxTgPXq9maJmfU9&#10;v9NlJ6WKIRwyNFCJtJnWoajIYZj4ljhyJ985lAi7UtsO+xjuGv2QJDPtsObYUGFLzxUV592XM7DV&#10;km/eZJq/HH7S18fjPfZN+mnM3WjYLEAJDfIvvrq3Ns6fP6Xw9008Qa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THV8QAAADdAAAADwAAAAAAAAAAAAAAAACXAgAAZHJzL2Rv&#10;d25yZXYueG1sUEsFBgAAAAAEAAQA9QAAAIgDAAAAAA==&#10;" filled="f" stroked="f">
                        <v:textbox inset="0,,,0">
                          <w:txbxContent>
                            <w:p w14:paraId="622B082F" w14:textId="6F3789DA" w:rsidR="00044D26" w:rsidRPr="00FE1376" w:rsidRDefault="00044D26" w:rsidP="00FE1376">
                              <w:pPr>
                                <w:spacing w:after="0" w:line="240" w:lineRule="auto"/>
                                <w:jc w:val="center"/>
                                <w:rPr>
                                  <w:rFonts w:ascii="Arial Narrow" w:hAnsi="Arial Narrow"/>
                                  <w:b/>
                                  <w:bCs/>
                                  <w:sz w:val="28"/>
                                  <w:szCs w:val="28"/>
                                </w:rPr>
                              </w:pPr>
                              <w:r w:rsidRPr="00FE1376">
                                <w:rPr>
                                  <w:rFonts w:ascii="Arial Narrow" w:hAnsi="Arial Narrow"/>
                                  <w:b/>
                                  <w:bCs/>
                                  <w:sz w:val="28"/>
                                  <w:szCs w:val="28"/>
                                </w:rPr>
                                <w:t>1.6</w:t>
                              </w:r>
                            </w:p>
                            <w:p w14:paraId="3AD5666C" w14:textId="493CC89A" w:rsidR="00044D26" w:rsidRPr="00FE1376" w:rsidRDefault="00044D26" w:rsidP="00FE1376">
                              <w:pPr>
                                <w:spacing w:after="0" w:line="240" w:lineRule="auto"/>
                                <w:jc w:val="center"/>
                                <w:rPr>
                                  <w:rFonts w:ascii="Arial Narrow" w:hAnsi="Arial Narrow"/>
                                  <w:b/>
                                  <w:bCs/>
                                  <w:sz w:val="28"/>
                                  <w:szCs w:val="28"/>
                                </w:rPr>
                              </w:pPr>
                              <w:r w:rsidRPr="00FE1376">
                                <w:rPr>
                                  <w:rFonts w:ascii="Arial Narrow" w:hAnsi="Arial Narrow"/>
                                  <w:b/>
                                  <w:bCs/>
                                  <w:sz w:val="28"/>
                                  <w:szCs w:val="28"/>
                                </w:rPr>
                                <w:t>8</w:t>
                              </w:r>
                            </w:p>
                          </w:txbxContent>
                        </v:textbox>
                      </v:shape>
                      <v:line id="Straight Connector 1880" o:spid="_x0000_s2172" style="position:absolute;flip:y;visibility:visible;mso-wrap-style:square" from="165735,261620" to="507365,261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4Q1cMAAADdAAAADwAAAGRycy9kb3ducmV2LnhtbESPT2/CMAzF75P4DpGRuI2UCY2qEBBM&#10;Q9qVP9OuVmPaQuJUTUa7bz8fkLjZes/v/bzaDN6pO3WxCWxgNs1AEZfBNlwZOJ/2rzmomJAtusBk&#10;4I8ibNajlxUWNvR8oPsxVUpCOBZooE6pLbSOZU0e4zS0xKJdQucxydpV2nbYS7h3+i3L3rXHhqWh&#10;xpY+aipvx19vAPvvw/nzZ5hzdmG/ayvnFte9MZPxsF2CSjSkp/lx/WUFP8+FX76REf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eENXDAAAA3QAAAA8AAAAAAAAAAAAA&#10;AAAAoQIAAGRycy9kb3ducmV2LnhtbFBLBQYAAAAABAAEAPkAAACRAwAAAAA=&#10;" strokecolor="black [3213]" strokeweight="1.75pt"/>
                      <w10:wrap type="through"/>
                    </v:group>
                  </w:pict>
                </mc:Fallback>
              </mc:AlternateContent>
            </w:r>
          </w:p>
        </w:tc>
        <w:tc>
          <w:tcPr>
            <w:tcW w:w="851" w:type="dxa"/>
            <w:vAlign w:val="center"/>
          </w:tcPr>
          <w:p w14:paraId="1BE35637" w14:textId="79482F82" w:rsidR="00FE1376" w:rsidRPr="00DA7EB1" w:rsidRDefault="00FE1376" w:rsidP="00FE1376">
            <w:pPr>
              <w:spacing w:after="0" w:line="240" w:lineRule="auto"/>
              <w:jc w:val="center"/>
              <w:rPr>
                <w:rFonts w:ascii="Arial Narrow" w:hAnsi="Arial Narrow"/>
                <w:b/>
                <w:bCs/>
                <w:sz w:val="28"/>
                <w:szCs w:val="28"/>
              </w:rPr>
            </w:pPr>
            <w:r w:rsidRPr="00FE1376">
              <w:rPr>
                <w:rFonts w:ascii="Arial Narrow" w:hAnsi="Arial Narrow"/>
                <w:b/>
                <w:sz w:val="28"/>
                <w:szCs w:val="28"/>
              </w:rPr>
              <w:t>=</w:t>
            </w:r>
          </w:p>
        </w:tc>
        <w:tc>
          <w:tcPr>
            <w:tcW w:w="2977" w:type="dxa"/>
            <w:vAlign w:val="center"/>
          </w:tcPr>
          <w:p w14:paraId="59D5DE8C" w14:textId="6BA040CD" w:rsidR="00FE1376" w:rsidRPr="00FE1376" w:rsidRDefault="00FE1376" w:rsidP="00FE1376">
            <w:pPr>
              <w:spacing w:after="0" w:line="240" w:lineRule="auto"/>
              <w:rPr>
                <w:rFonts w:ascii="Arial Narrow" w:hAnsi="Arial Narrow"/>
                <w:b/>
                <w:bCs/>
                <w:sz w:val="28"/>
                <w:szCs w:val="28"/>
                <w:vertAlign w:val="superscript"/>
              </w:rPr>
            </w:pPr>
            <w:r>
              <w:rPr>
                <w:rFonts w:ascii="Arial Narrow" w:hAnsi="Arial Narrow"/>
                <w:b/>
                <w:bCs/>
                <w:sz w:val="28"/>
                <w:szCs w:val="28"/>
              </w:rPr>
              <w:t xml:space="preserve">0.2 mol </w:t>
            </w:r>
            <w:r w:rsidRPr="00DA7EB1">
              <w:rPr>
                <w:rFonts w:ascii="Century Schoolbook" w:hAnsi="Century Schoolbook"/>
                <w:b/>
                <w:bCs/>
                <w:i/>
                <w:iCs/>
                <w:sz w:val="28"/>
                <w:szCs w:val="28"/>
              </w:rPr>
              <w:t>l</w:t>
            </w:r>
            <w:r>
              <w:rPr>
                <w:rFonts w:ascii="Arial Narrow" w:hAnsi="Arial Narrow"/>
                <w:b/>
                <w:bCs/>
                <w:i/>
                <w:iCs/>
                <w:sz w:val="28"/>
                <w:szCs w:val="28"/>
              </w:rPr>
              <w:t xml:space="preserve"> </w:t>
            </w:r>
            <w:r w:rsidRPr="00DA7EB1">
              <w:rPr>
                <w:rFonts w:ascii="Arial Narrow" w:hAnsi="Arial Narrow"/>
                <w:b/>
                <w:bCs/>
                <w:sz w:val="28"/>
                <w:szCs w:val="28"/>
                <w:vertAlign w:val="superscript"/>
              </w:rPr>
              <w:t>-1</w:t>
            </w:r>
            <w:r>
              <w:rPr>
                <w:rFonts w:ascii="Arial Narrow" w:hAnsi="Arial Narrow"/>
                <w:b/>
                <w:bCs/>
                <w:sz w:val="28"/>
                <w:szCs w:val="28"/>
              </w:rPr>
              <w:t xml:space="preserve"> min</w:t>
            </w:r>
            <w:r>
              <w:rPr>
                <w:rFonts w:ascii="Arial Narrow" w:hAnsi="Arial Narrow"/>
                <w:b/>
                <w:bCs/>
                <w:sz w:val="28"/>
                <w:szCs w:val="28"/>
                <w:vertAlign w:val="superscript"/>
              </w:rPr>
              <w:t>-1</w:t>
            </w:r>
          </w:p>
        </w:tc>
      </w:tr>
    </w:tbl>
    <w:p w14:paraId="48C4CCCB" w14:textId="77777777" w:rsidR="00E91C12" w:rsidRDefault="00E91C12" w:rsidP="001D30DF">
      <w:pPr>
        <w:spacing w:after="0" w:line="240" w:lineRule="auto"/>
        <w:rPr>
          <w:rFonts w:ascii="Arial Narrow" w:hAnsi="Arial Narrow"/>
          <w:sz w:val="28"/>
          <w:szCs w:val="28"/>
        </w:rPr>
      </w:pPr>
    </w:p>
    <w:p w14:paraId="1FD61635" w14:textId="77777777" w:rsidR="008C42F3" w:rsidRDefault="008C42F3" w:rsidP="001D30DF">
      <w:pPr>
        <w:spacing w:after="0" w:line="240" w:lineRule="auto"/>
        <w:rPr>
          <w:rFonts w:ascii="Arial Narrow" w:hAnsi="Arial Narrow"/>
          <w:sz w:val="28"/>
          <w:szCs w:val="28"/>
        </w:rPr>
      </w:pPr>
    </w:p>
    <w:p w14:paraId="731EA1D4" w14:textId="77777777" w:rsidR="008C42F3" w:rsidRDefault="008C42F3" w:rsidP="001D30DF">
      <w:pPr>
        <w:spacing w:after="0" w:line="240" w:lineRule="auto"/>
        <w:rPr>
          <w:rFonts w:ascii="Arial Narrow" w:hAnsi="Arial Narrow"/>
          <w:sz w:val="28"/>
          <w:szCs w:val="28"/>
        </w:rPr>
      </w:pPr>
    </w:p>
    <w:p w14:paraId="76399901" w14:textId="77777777" w:rsidR="00983D0D" w:rsidRDefault="00983D0D">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br w:type="page"/>
      </w:r>
    </w:p>
    <w:p w14:paraId="5E4F8295" w14:textId="47D5F58A" w:rsidR="008C42F3" w:rsidRPr="001C5F14" w:rsidRDefault="008C42F3" w:rsidP="008C42F3">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290151">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UNITS OF RATE</w:t>
      </w:r>
    </w:p>
    <w:p w14:paraId="2B516A98" w14:textId="77777777" w:rsidR="008C42F3" w:rsidRPr="00290151" w:rsidRDefault="008C42F3" w:rsidP="008C42F3">
      <w:pPr>
        <w:spacing w:after="0" w:line="240" w:lineRule="auto"/>
        <w:rPr>
          <w:rFonts w:ascii="Arial Narrow" w:hAnsi="Arial Narrow"/>
          <w:sz w:val="28"/>
          <w:szCs w:val="28"/>
        </w:rPr>
      </w:pPr>
      <w:r w:rsidRPr="00290151">
        <w:rPr>
          <w:rFonts w:ascii="Arial Narrow" w:hAnsi="Arial Narrow"/>
          <w:sz w:val="28"/>
          <w:szCs w:val="28"/>
        </w:rPr>
        <w:t>The unit for measuring reaction rate depends on the measurement of:</w:t>
      </w:r>
      <w:r>
        <w:rPr>
          <w:rFonts w:ascii="Arial Narrow" w:hAnsi="Arial Narrow"/>
          <w:sz w:val="28"/>
          <w:szCs w:val="28"/>
        </w:rPr>
        <w:br/>
      </w:r>
    </w:p>
    <w:p w14:paraId="6D73023D" w14:textId="77777777" w:rsidR="008C42F3" w:rsidRPr="00290151" w:rsidRDefault="008C42F3" w:rsidP="008C42F3">
      <w:pPr>
        <w:numPr>
          <w:ilvl w:val="0"/>
          <w:numId w:val="20"/>
        </w:numPr>
        <w:spacing w:after="0" w:line="240" w:lineRule="auto"/>
        <w:rPr>
          <w:rFonts w:ascii="Arial Narrow" w:hAnsi="Arial Narrow"/>
          <w:sz w:val="28"/>
          <w:szCs w:val="28"/>
        </w:rPr>
      </w:pPr>
      <w:r w:rsidRPr="00290151">
        <w:rPr>
          <w:rFonts w:ascii="Arial Narrow" w:hAnsi="Arial Narrow"/>
          <w:sz w:val="28"/>
          <w:szCs w:val="28"/>
        </w:rPr>
        <w:t xml:space="preserve">The quantity of chemical – </w:t>
      </w:r>
      <w:r w:rsidRPr="00290151">
        <w:rPr>
          <w:rFonts w:ascii="Arial Narrow" w:hAnsi="Arial Narrow"/>
          <w:b/>
          <w:bCs/>
          <w:sz w:val="28"/>
          <w:szCs w:val="28"/>
        </w:rPr>
        <w:t>mass (g)</w:t>
      </w:r>
      <w:r w:rsidRPr="00290151">
        <w:rPr>
          <w:rFonts w:ascii="Arial Narrow" w:hAnsi="Arial Narrow"/>
          <w:sz w:val="28"/>
          <w:szCs w:val="28"/>
        </w:rPr>
        <w:t xml:space="preserve">, </w:t>
      </w:r>
      <w:r w:rsidRPr="00290151">
        <w:rPr>
          <w:rFonts w:ascii="Arial Narrow" w:hAnsi="Arial Narrow"/>
          <w:b/>
          <w:bCs/>
          <w:sz w:val="28"/>
          <w:szCs w:val="28"/>
        </w:rPr>
        <w:t>volume of gas (cm</w:t>
      </w:r>
      <w:r w:rsidRPr="00290151">
        <w:rPr>
          <w:rFonts w:ascii="Arial Narrow" w:hAnsi="Arial Narrow"/>
          <w:b/>
          <w:bCs/>
          <w:sz w:val="28"/>
          <w:szCs w:val="28"/>
          <w:vertAlign w:val="superscript"/>
        </w:rPr>
        <w:t>3</w:t>
      </w:r>
      <w:r w:rsidRPr="00290151">
        <w:rPr>
          <w:rFonts w:ascii="Arial Narrow" w:hAnsi="Arial Narrow"/>
          <w:b/>
          <w:bCs/>
          <w:sz w:val="28"/>
          <w:szCs w:val="28"/>
        </w:rPr>
        <w:t>), or</w:t>
      </w:r>
      <w:r w:rsidRPr="00290151">
        <w:rPr>
          <w:rFonts w:ascii="Arial Narrow" w:hAnsi="Arial Narrow"/>
          <w:sz w:val="28"/>
          <w:szCs w:val="28"/>
        </w:rPr>
        <w:br/>
      </w:r>
      <w:r w:rsidRPr="00290151">
        <w:rPr>
          <w:rFonts w:ascii="Arial Narrow" w:hAnsi="Arial Narrow"/>
          <w:b/>
          <w:bCs/>
          <w:sz w:val="28"/>
          <w:szCs w:val="28"/>
        </w:rPr>
        <w:t xml:space="preserve">concentration </w:t>
      </w:r>
      <w:proofErr w:type="spellStart"/>
      <w:r w:rsidRPr="00290151">
        <w:rPr>
          <w:rFonts w:ascii="Arial Narrow" w:hAnsi="Arial Narrow"/>
          <w:b/>
          <w:bCs/>
          <w:sz w:val="28"/>
          <w:szCs w:val="28"/>
        </w:rPr>
        <w:t>mol</w:t>
      </w:r>
      <w:proofErr w:type="spellEnd"/>
      <w:r w:rsidRPr="00290151">
        <w:rPr>
          <w:rFonts w:ascii="Arial Narrow" w:hAnsi="Arial Narrow"/>
          <w:b/>
          <w:bCs/>
          <w:sz w:val="28"/>
          <w:szCs w:val="28"/>
        </w:rPr>
        <w:t xml:space="preserve"> </w:t>
      </w:r>
      <w:r w:rsidRPr="00565CBF">
        <w:rPr>
          <w:rFonts w:ascii="Century Schoolbook" w:hAnsi="Century Schoolbook"/>
          <w:b/>
          <w:bCs/>
          <w:i/>
          <w:iCs/>
          <w:sz w:val="28"/>
          <w:szCs w:val="28"/>
        </w:rPr>
        <w:t>l</w:t>
      </w:r>
      <w:r>
        <w:rPr>
          <w:rFonts w:ascii="Arial Narrow" w:hAnsi="Arial Narrow"/>
          <w:b/>
          <w:bCs/>
          <w:i/>
          <w:iCs/>
          <w:sz w:val="28"/>
          <w:szCs w:val="28"/>
        </w:rPr>
        <w:t xml:space="preserve"> </w:t>
      </w:r>
      <w:r w:rsidRPr="00290151">
        <w:rPr>
          <w:rFonts w:ascii="Arial Narrow" w:hAnsi="Arial Narrow"/>
          <w:b/>
          <w:bCs/>
          <w:sz w:val="28"/>
          <w:szCs w:val="28"/>
          <w:vertAlign w:val="superscript"/>
        </w:rPr>
        <w:t>-1</w:t>
      </w:r>
      <w:r>
        <w:rPr>
          <w:rFonts w:ascii="Arial Narrow" w:hAnsi="Arial Narrow"/>
          <w:b/>
          <w:bCs/>
          <w:sz w:val="28"/>
          <w:szCs w:val="28"/>
        </w:rPr>
        <w:t>.</w:t>
      </w:r>
      <w:r w:rsidRPr="00290151">
        <w:rPr>
          <w:rFonts w:ascii="Arial Narrow" w:hAnsi="Arial Narrow"/>
          <w:b/>
          <w:bCs/>
          <w:sz w:val="28"/>
          <w:szCs w:val="28"/>
        </w:rPr>
        <w:t xml:space="preserve">  </w:t>
      </w:r>
      <w:r w:rsidRPr="00290151">
        <w:rPr>
          <w:rFonts w:ascii="Arial Narrow" w:hAnsi="Arial Narrow"/>
          <w:b/>
          <w:bCs/>
          <w:sz w:val="28"/>
          <w:szCs w:val="28"/>
        </w:rPr>
        <w:br/>
      </w:r>
      <w:r w:rsidRPr="00290151">
        <w:rPr>
          <w:rFonts w:ascii="Arial Narrow" w:hAnsi="Arial Narrow"/>
          <w:b/>
          <w:bCs/>
          <w:sz w:val="28"/>
          <w:szCs w:val="28"/>
        </w:rPr>
        <w:br/>
        <w:t>AND</w:t>
      </w:r>
      <w:r>
        <w:rPr>
          <w:rFonts w:ascii="Arial Narrow" w:hAnsi="Arial Narrow"/>
          <w:b/>
          <w:bCs/>
          <w:sz w:val="28"/>
          <w:szCs w:val="28"/>
        </w:rPr>
        <w:br/>
      </w:r>
    </w:p>
    <w:p w14:paraId="7029C0C3" w14:textId="77777777" w:rsidR="008C42F3" w:rsidRDefault="008C42F3" w:rsidP="008C42F3">
      <w:pPr>
        <w:numPr>
          <w:ilvl w:val="0"/>
          <w:numId w:val="20"/>
        </w:numPr>
        <w:spacing w:after="0" w:line="240" w:lineRule="auto"/>
        <w:rPr>
          <w:rFonts w:ascii="Arial Narrow" w:hAnsi="Arial Narrow"/>
          <w:sz w:val="28"/>
          <w:szCs w:val="28"/>
        </w:rPr>
      </w:pPr>
      <w:r w:rsidRPr="00290151">
        <w:rPr>
          <w:rFonts w:ascii="Arial Narrow" w:hAnsi="Arial Narrow"/>
          <w:sz w:val="28"/>
          <w:szCs w:val="28"/>
        </w:rPr>
        <w:t xml:space="preserve">The unit of time – </w:t>
      </w:r>
      <w:r w:rsidRPr="00290151">
        <w:rPr>
          <w:rFonts w:ascii="Arial Narrow" w:hAnsi="Arial Narrow"/>
          <w:b/>
          <w:bCs/>
          <w:sz w:val="28"/>
          <w:szCs w:val="28"/>
        </w:rPr>
        <w:t>seconds (s)</w:t>
      </w:r>
      <w:r w:rsidRPr="00290151">
        <w:rPr>
          <w:rFonts w:ascii="Arial Narrow" w:hAnsi="Arial Narrow"/>
          <w:sz w:val="28"/>
          <w:szCs w:val="28"/>
        </w:rPr>
        <w:t xml:space="preserve">, </w:t>
      </w:r>
      <w:r w:rsidRPr="00290151">
        <w:rPr>
          <w:rFonts w:ascii="Arial Narrow" w:hAnsi="Arial Narrow"/>
          <w:b/>
          <w:bCs/>
          <w:sz w:val="28"/>
          <w:szCs w:val="28"/>
        </w:rPr>
        <w:t xml:space="preserve">minutes (min), </w:t>
      </w:r>
      <w:r w:rsidRPr="00290151">
        <w:rPr>
          <w:rFonts w:ascii="Arial Narrow" w:hAnsi="Arial Narrow"/>
          <w:sz w:val="28"/>
          <w:szCs w:val="28"/>
        </w:rPr>
        <w:t xml:space="preserve">or </w:t>
      </w:r>
      <w:r w:rsidRPr="00290151">
        <w:rPr>
          <w:rFonts w:ascii="Arial Narrow" w:hAnsi="Arial Narrow"/>
          <w:b/>
          <w:bCs/>
          <w:sz w:val="28"/>
          <w:szCs w:val="28"/>
        </w:rPr>
        <w:t>hours (</w:t>
      </w:r>
      <w:proofErr w:type="spellStart"/>
      <w:r w:rsidRPr="00290151">
        <w:rPr>
          <w:rFonts w:ascii="Arial Narrow" w:hAnsi="Arial Narrow"/>
          <w:b/>
          <w:bCs/>
          <w:sz w:val="28"/>
          <w:szCs w:val="28"/>
        </w:rPr>
        <w:t>hr</w:t>
      </w:r>
      <w:proofErr w:type="spellEnd"/>
      <w:r w:rsidRPr="00290151">
        <w:rPr>
          <w:rFonts w:ascii="Arial Narrow" w:hAnsi="Arial Narrow"/>
          <w:b/>
          <w:bCs/>
          <w:sz w:val="28"/>
          <w:szCs w:val="28"/>
        </w:rPr>
        <w:t>)</w:t>
      </w:r>
      <w:r>
        <w:rPr>
          <w:rFonts w:ascii="Arial Narrow" w:hAnsi="Arial Narrow"/>
          <w:sz w:val="28"/>
          <w:szCs w:val="28"/>
        </w:rPr>
        <w:t>.</w:t>
      </w:r>
    </w:p>
    <w:p w14:paraId="0CD4FA8B" w14:textId="77777777" w:rsidR="008C42F3" w:rsidRDefault="008C42F3" w:rsidP="008C42F3">
      <w:pPr>
        <w:spacing w:after="0" w:line="240" w:lineRule="auto"/>
        <w:rPr>
          <w:rFonts w:ascii="Arial Narrow" w:hAnsi="Arial Narrow"/>
          <w:sz w:val="28"/>
          <w:szCs w:val="28"/>
        </w:rPr>
      </w:pPr>
    </w:p>
    <w:p w14:paraId="619C6A28" w14:textId="60C471FA" w:rsidR="008C42F3" w:rsidRPr="00983D0D" w:rsidRDefault="008C42F3" w:rsidP="008C42F3">
      <w:pPr>
        <w:spacing w:after="0" w:line="240" w:lineRule="auto"/>
        <w:rPr>
          <w:rFonts w:ascii="Arial Narrow" w:hAnsi="Arial Narrow"/>
          <w:b/>
          <w:bCs/>
          <w:sz w:val="32"/>
          <w:szCs w:val="32"/>
          <w:lang w:val="en-US"/>
          <w14:shadow w14:blurRad="50800" w14:dist="38100" w14:dir="2700000" w14:sx="100000" w14:sy="100000" w14:kx="0" w14:ky="0" w14:algn="tl">
            <w14:srgbClr w14:val="000000">
              <w14:alpha w14:val="57000"/>
            </w14:srgbClr>
          </w14:shadow>
        </w:rPr>
      </w:pPr>
      <w:r w:rsidRPr="001C5F14">
        <w:rPr>
          <w:rFonts w:ascii="Arial Narrow" w:hAnsi="Arial Narrow"/>
          <w:b/>
          <w:bCs/>
          <w:sz w:val="32"/>
          <w:szCs w:val="32"/>
          <w:lang w:val="en-US"/>
          <w14:shadow w14:blurRad="50800" w14:dist="38100" w14:dir="2700000" w14:sx="100000" w14:sy="100000" w14:kx="0" w14:ky="0" w14:algn="tl">
            <w14:srgbClr w14:val="000000">
              <w14:alpha w14:val="57000"/>
            </w14:srgbClr>
          </w14:shadow>
        </w:rPr>
        <w:t>EXAMPLES OF UNITS OF RATE</w:t>
      </w:r>
    </w:p>
    <w:p w14:paraId="48A15B32" w14:textId="77777777" w:rsidR="008C42F3" w:rsidRDefault="008C42F3" w:rsidP="008C42F3">
      <w:pPr>
        <w:spacing w:after="0" w:line="240" w:lineRule="auto"/>
        <w:rPr>
          <w:rFonts w:ascii="Arial Narrow" w:hAnsi="Arial Narrow"/>
          <w:sz w:val="28"/>
          <w:szCs w:val="28"/>
        </w:rPr>
      </w:pPr>
    </w:p>
    <w:tbl>
      <w:tblPr>
        <w:tblStyle w:val="TableGrid"/>
        <w:tblW w:w="0" w:type="auto"/>
        <w:jc w:val="center"/>
        <w:tblLayout w:type="fixed"/>
        <w:tblLook w:val="04A0" w:firstRow="1" w:lastRow="0" w:firstColumn="1" w:lastColumn="0" w:noHBand="0" w:noVBand="1"/>
      </w:tblPr>
      <w:tblGrid>
        <w:gridCol w:w="3119"/>
        <w:gridCol w:w="567"/>
        <w:gridCol w:w="3119"/>
        <w:gridCol w:w="567"/>
        <w:gridCol w:w="3119"/>
      </w:tblGrid>
      <w:tr w:rsidR="008C42F3" w14:paraId="43775DC0" w14:textId="77777777" w:rsidTr="00983D0D">
        <w:trPr>
          <w:trHeight w:val="1701"/>
          <w:jc w:val="center"/>
        </w:trPr>
        <w:tc>
          <w:tcPr>
            <w:tcW w:w="3119" w:type="dxa"/>
            <w:tcBorders>
              <w:top w:val="single" w:sz="24" w:space="0" w:color="auto"/>
              <w:left w:val="single" w:sz="24" w:space="0" w:color="auto"/>
              <w:bottom w:val="single" w:sz="24" w:space="0" w:color="auto"/>
              <w:right w:val="single" w:sz="24" w:space="0" w:color="auto"/>
            </w:tcBorders>
            <w:vAlign w:val="center"/>
          </w:tcPr>
          <w:p w14:paraId="71345EC2" w14:textId="77777777" w:rsidR="008C42F3" w:rsidRPr="001C5F14" w:rsidRDefault="008C42F3" w:rsidP="00983D0D">
            <w:pPr>
              <w:spacing w:before="120" w:after="120" w:line="240" w:lineRule="auto"/>
              <w:jc w:val="center"/>
              <w:rPr>
                <w:rFonts w:ascii="Arial Narrow" w:hAnsi="Arial Narrow"/>
                <w:b/>
                <w:sz w:val="44"/>
                <w:szCs w:val="44"/>
              </w:rPr>
            </w:pPr>
            <w:proofErr w:type="spellStart"/>
            <w:r w:rsidRPr="001C5F14">
              <w:rPr>
                <w:rFonts w:ascii="Arial Narrow" w:hAnsi="Arial Narrow"/>
                <w:b/>
                <w:sz w:val="44"/>
                <w:szCs w:val="44"/>
              </w:rPr>
              <w:t>mol</w:t>
            </w:r>
            <w:proofErr w:type="spellEnd"/>
            <w:r w:rsidRPr="001C5F14">
              <w:rPr>
                <w:rFonts w:ascii="Arial Narrow" w:hAnsi="Arial Narrow"/>
                <w:b/>
                <w:sz w:val="44"/>
                <w:szCs w:val="44"/>
              </w:rPr>
              <w:t xml:space="preserve"> </w:t>
            </w:r>
            <w:r w:rsidRPr="001C5F14">
              <w:rPr>
                <w:rFonts w:ascii="Century Schoolbook" w:hAnsi="Century Schoolbook"/>
                <w:b/>
                <w:i/>
                <w:sz w:val="44"/>
                <w:szCs w:val="44"/>
              </w:rPr>
              <w:t>l</w:t>
            </w:r>
            <w:r w:rsidRPr="001C5F14">
              <w:rPr>
                <w:rFonts w:ascii="Arial Narrow" w:hAnsi="Arial Narrow"/>
                <w:b/>
                <w:sz w:val="44"/>
                <w:szCs w:val="44"/>
              </w:rPr>
              <w:t xml:space="preserve"> </w:t>
            </w:r>
            <w:r w:rsidRPr="001C5F14">
              <w:rPr>
                <w:rFonts w:ascii="Arial Narrow" w:hAnsi="Arial Narrow"/>
                <w:b/>
                <w:sz w:val="44"/>
                <w:szCs w:val="44"/>
                <w:vertAlign w:val="superscript"/>
              </w:rPr>
              <w:t>-1</w:t>
            </w:r>
            <w:r w:rsidRPr="001C5F14">
              <w:rPr>
                <w:rFonts w:ascii="Arial Narrow" w:hAnsi="Arial Narrow"/>
                <w:b/>
                <w:sz w:val="44"/>
                <w:szCs w:val="44"/>
              </w:rPr>
              <w:t xml:space="preserve"> min</w:t>
            </w:r>
            <w:r>
              <w:rPr>
                <w:rFonts w:ascii="Arial Narrow" w:hAnsi="Arial Narrow"/>
                <w:b/>
                <w:sz w:val="44"/>
                <w:szCs w:val="44"/>
              </w:rPr>
              <w:t xml:space="preserve"> </w:t>
            </w:r>
            <w:r w:rsidRPr="001C5F14">
              <w:rPr>
                <w:rFonts w:ascii="Arial Narrow" w:hAnsi="Arial Narrow"/>
                <w:b/>
                <w:sz w:val="44"/>
                <w:szCs w:val="44"/>
                <w:vertAlign w:val="superscript"/>
              </w:rPr>
              <w:t>-1</w:t>
            </w:r>
          </w:p>
          <w:p w14:paraId="01243144" w14:textId="77777777" w:rsidR="008C42F3" w:rsidRPr="001C5F14" w:rsidRDefault="008C42F3" w:rsidP="00983D0D">
            <w:pPr>
              <w:spacing w:before="120" w:after="120" w:line="240" w:lineRule="auto"/>
              <w:jc w:val="center"/>
              <w:rPr>
                <w:rFonts w:ascii="Arial Narrow" w:hAnsi="Arial Narrow"/>
                <w:b/>
                <w:sz w:val="32"/>
                <w:szCs w:val="32"/>
              </w:rPr>
            </w:pPr>
            <w:r w:rsidRPr="001C5F14">
              <w:rPr>
                <w:rFonts w:ascii="Arial Narrow" w:hAnsi="Arial Narrow"/>
                <w:b/>
                <w:sz w:val="32"/>
                <w:szCs w:val="32"/>
              </w:rPr>
              <w:t>concentration change per minute</w:t>
            </w:r>
          </w:p>
        </w:tc>
        <w:tc>
          <w:tcPr>
            <w:tcW w:w="567" w:type="dxa"/>
            <w:tcBorders>
              <w:top w:val="nil"/>
              <w:left w:val="single" w:sz="24" w:space="0" w:color="auto"/>
              <w:bottom w:val="nil"/>
              <w:right w:val="single" w:sz="24" w:space="0" w:color="auto"/>
            </w:tcBorders>
            <w:vAlign w:val="center"/>
          </w:tcPr>
          <w:p w14:paraId="6482A9AF" w14:textId="77777777" w:rsidR="008C42F3" w:rsidRPr="001C5F14" w:rsidRDefault="008C42F3" w:rsidP="00983D0D">
            <w:pPr>
              <w:spacing w:before="120" w:after="120" w:line="240" w:lineRule="auto"/>
              <w:jc w:val="center"/>
              <w:rPr>
                <w:rFonts w:ascii="Arial Narrow" w:hAnsi="Arial Narrow"/>
                <w:b/>
                <w:sz w:val="28"/>
                <w:szCs w:val="28"/>
              </w:rPr>
            </w:pPr>
          </w:p>
        </w:tc>
        <w:tc>
          <w:tcPr>
            <w:tcW w:w="3119" w:type="dxa"/>
            <w:tcBorders>
              <w:top w:val="single" w:sz="24" w:space="0" w:color="auto"/>
              <w:left w:val="single" w:sz="24" w:space="0" w:color="auto"/>
              <w:bottom w:val="single" w:sz="24" w:space="0" w:color="auto"/>
              <w:right w:val="single" w:sz="24" w:space="0" w:color="auto"/>
            </w:tcBorders>
            <w:vAlign w:val="center"/>
          </w:tcPr>
          <w:p w14:paraId="03B49052" w14:textId="77777777" w:rsidR="008C42F3" w:rsidRPr="001C5F14" w:rsidRDefault="008C42F3" w:rsidP="00983D0D">
            <w:pPr>
              <w:spacing w:before="120" w:after="120" w:line="240" w:lineRule="auto"/>
              <w:jc w:val="center"/>
              <w:rPr>
                <w:rFonts w:ascii="Arial Narrow" w:hAnsi="Arial Narrow"/>
                <w:b/>
                <w:sz w:val="44"/>
                <w:szCs w:val="44"/>
              </w:rPr>
            </w:pPr>
            <w:r>
              <w:rPr>
                <w:rFonts w:ascii="Arial Narrow" w:hAnsi="Arial Narrow"/>
                <w:b/>
                <w:sz w:val="44"/>
                <w:szCs w:val="44"/>
              </w:rPr>
              <w:t>cm</w:t>
            </w:r>
            <w:r w:rsidRPr="001C5F14">
              <w:rPr>
                <w:rFonts w:ascii="Arial Narrow" w:hAnsi="Arial Narrow"/>
                <w:b/>
                <w:sz w:val="44"/>
                <w:szCs w:val="44"/>
              </w:rPr>
              <w:t xml:space="preserve"> </w:t>
            </w:r>
            <w:r w:rsidRPr="001C5F14">
              <w:rPr>
                <w:rFonts w:ascii="Arial Narrow" w:hAnsi="Arial Narrow"/>
                <w:b/>
                <w:sz w:val="44"/>
                <w:szCs w:val="44"/>
                <w:vertAlign w:val="superscript"/>
              </w:rPr>
              <w:t>-</w:t>
            </w:r>
            <w:r>
              <w:rPr>
                <w:rFonts w:ascii="Arial Narrow" w:hAnsi="Arial Narrow"/>
                <w:b/>
                <w:sz w:val="44"/>
                <w:szCs w:val="44"/>
                <w:vertAlign w:val="superscript"/>
              </w:rPr>
              <w:t>3</w:t>
            </w:r>
            <w:r>
              <w:rPr>
                <w:rFonts w:ascii="Arial Narrow" w:hAnsi="Arial Narrow"/>
                <w:b/>
                <w:sz w:val="44"/>
                <w:szCs w:val="44"/>
              </w:rPr>
              <w:t xml:space="preserve"> s </w:t>
            </w:r>
            <w:r w:rsidRPr="001C5F14">
              <w:rPr>
                <w:rFonts w:ascii="Arial Narrow" w:hAnsi="Arial Narrow"/>
                <w:b/>
                <w:sz w:val="44"/>
                <w:szCs w:val="44"/>
                <w:vertAlign w:val="superscript"/>
              </w:rPr>
              <w:t>-1</w:t>
            </w:r>
          </w:p>
          <w:p w14:paraId="41114E64" w14:textId="77777777" w:rsidR="008C42F3" w:rsidRPr="001C5F14" w:rsidRDefault="008C42F3" w:rsidP="00983D0D">
            <w:pPr>
              <w:spacing w:before="120" w:after="120" w:line="240" w:lineRule="auto"/>
              <w:jc w:val="center"/>
              <w:rPr>
                <w:rFonts w:ascii="Arial Narrow" w:hAnsi="Arial Narrow"/>
                <w:b/>
                <w:sz w:val="28"/>
                <w:szCs w:val="28"/>
              </w:rPr>
            </w:pPr>
            <w:r>
              <w:rPr>
                <w:rFonts w:ascii="Arial Narrow" w:hAnsi="Arial Narrow"/>
                <w:b/>
                <w:sz w:val="32"/>
                <w:szCs w:val="32"/>
              </w:rPr>
              <w:t>gas volume</w:t>
            </w:r>
            <w:r w:rsidRPr="001C5F14">
              <w:rPr>
                <w:rFonts w:ascii="Arial Narrow" w:hAnsi="Arial Narrow"/>
                <w:b/>
                <w:sz w:val="32"/>
                <w:szCs w:val="32"/>
              </w:rPr>
              <w:t xml:space="preserve"> change per </w:t>
            </w:r>
            <w:r>
              <w:rPr>
                <w:rFonts w:ascii="Arial Narrow" w:hAnsi="Arial Narrow"/>
                <w:b/>
                <w:sz w:val="32"/>
                <w:szCs w:val="32"/>
              </w:rPr>
              <w:t>second</w:t>
            </w:r>
          </w:p>
        </w:tc>
        <w:tc>
          <w:tcPr>
            <w:tcW w:w="567" w:type="dxa"/>
            <w:tcBorders>
              <w:top w:val="nil"/>
              <w:left w:val="single" w:sz="24" w:space="0" w:color="auto"/>
              <w:bottom w:val="nil"/>
              <w:right w:val="single" w:sz="24" w:space="0" w:color="auto"/>
            </w:tcBorders>
            <w:vAlign w:val="center"/>
          </w:tcPr>
          <w:p w14:paraId="4FF9196F" w14:textId="77777777" w:rsidR="008C42F3" w:rsidRPr="001C5F14" w:rsidRDefault="008C42F3" w:rsidP="00983D0D">
            <w:pPr>
              <w:spacing w:before="120" w:after="120" w:line="240" w:lineRule="auto"/>
              <w:jc w:val="center"/>
              <w:rPr>
                <w:rFonts w:ascii="Arial Narrow" w:hAnsi="Arial Narrow"/>
                <w:b/>
                <w:sz w:val="28"/>
                <w:szCs w:val="28"/>
              </w:rPr>
            </w:pPr>
          </w:p>
        </w:tc>
        <w:tc>
          <w:tcPr>
            <w:tcW w:w="3119" w:type="dxa"/>
            <w:tcBorders>
              <w:top w:val="single" w:sz="24" w:space="0" w:color="auto"/>
              <w:left w:val="single" w:sz="24" w:space="0" w:color="auto"/>
              <w:bottom w:val="single" w:sz="24" w:space="0" w:color="auto"/>
              <w:right w:val="single" w:sz="24" w:space="0" w:color="auto"/>
            </w:tcBorders>
            <w:vAlign w:val="center"/>
          </w:tcPr>
          <w:p w14:paraId="22519FA0" w14:textId="77777777" w:rsidR="008C42F3" w:rsidRPr="001C5F14" w:rsidRDefault="008C42F3" w:rsidP="00983D0D">
            <w:pPr>
              <w:spacing w:before="120" w:after="120" w:line="240" w:lineRule="auto"/>
              <w:jc w:val="center"/>
              <w:rPr>
                <w:rFonts w:ascii="Arial Narrow" w:hAnsi="Arial Narrow"/>
                <w:b/>
                <w:sz w:val="44"/>
                <w:szCs w:val="44"/>
              </w:rPr>
            </w:pPr>
            <w:r>
              <w:rPr>
                <w:rFonts w:ascii="Arial Narrow" w:hAnsi="Arial Narrow"/>
                <w:b/>
                <w:sz w:val="44"/>
                <w:szCs w:val="44"/>
              </w:rPr>
              <w:t>g</w:t>
            </w:r>
            <w:r w:rsidRPr="001C5F14">
              <w:rPr>
                <w:rFonts w:ascii="Arial Narrow" w:hAnsi="Arial Narrow"/>
                <w:b/>
                <w:sz w:val="44"/>
                <w:szCs w:val="44"/>
              </w:rPr>
              <w:t xml:space="preserve"> </w:t>
            </w:r>
            <w:proofErr w:type="spellStart"/>
            <w:r>
              <w:rPr>
                <w:rFonts w:ascii="Arial Narrow" w:hAnsi="Arial Narrow"/>
                <w:b/>
                <w:sz w:val="44"/>
                <w:szCs w:val="44"/>
              </w:rPr>
              <w:t>hr</w:t>
            </w:r>
            <w:proofErr w:type="spellEnd"/>
            <w:r>
              <w:rPr>
                <w:rFonts w:ascii="Arial Narrow" w:hAnsi="Arial Narrow"/>
                <w:b/>
                <w:sz w:val="44"/>
                <w:szCs w:val="44"/>
              </w:rPr>
              <w:t xml:space="preserve"> </w:t>
            </w:r>
            <w:r w:rsidRPr="001C5F14">
              <w:rPr>
                <w:rFonts w:ascii="Arial Narrow" w:hAnsi="Arial Narrow"/>
                <w:b/>
                <w:sz w:val="44"/>
                <w:szCs w:val="44"/>
                <w:vertAlign w:val="superscript"/>
              </w:rPr>
              <w:t>-1</w:t>
            </w:r>
          </w:p>
          <w:p w14:paraId="306590F9" w14:textId="77777777" w:rsidR="008C42F3" w:rsidRPr="001C5F14" w:rsidRDefault="008C42F3" w:rsidP="00983D0D">
            <w:pPr>
              <w:spacing w:before="120" w:after="120" w:line="240" w:lineRule="auto"/>
              <w:jc w:val="center"/>
              <w:rPr>
                <w:rFonts w:ascii="Arial Narrow" w:hAnsi="Arial Narrow"/>
                <w:b/>
                <w:sz w:val="28"/>
                <w:szCs w:val="28"/>
              </w:rPr>
            </w:pPr>
            <w:r>
              <w:rPr>
                <w:rFonts w:ascii="Arial Narrow" w:hAnsi="Arial Narrow"/>
                <w:b/>
                <w:sz w:val="32"/>
                <w:szCs w:val="32"/>
              </w:rPr>
              <w:t>mass</w:t>
            </w:r>
            <w:r w:rsidRPr="001C5F14">
              <w:rPr>
                <w:rFonts w:ascii="Arial Narrow" w:hAnsi="Arial Narrow"/>
                <w:b/>
                <w:sz w:val="32"/>
                <w:szCs w:val="32"/>
              </w:rPr>
              <w:t xml:space="preserve"> change per </w:t>
            </w:r>
            <w:r>
              <w:rPr>
                <w:rFonts w:ascii="Arial Narrow" w:hAnsi="Arial Narrow"/>
                <w:b/>
                <w:sz w:val="32"/>
                <w:szCs w:val="32"/>
              </w:rPr>
              <w:t>hour</w:t>
            </w:r>
          </w:p>
        </w:tc>
      </w:tr>
    </w:tbl>
    <w:p w14:paraId="40F159CB" w14:textId="1A3DA255" w:rsidR="00E91C12" w:rsidRDefault="00E91C12" w:rsidP="001D30DF">
      <w:pPr>
        <w:spacing w:after="0" w:line="240" w:lineRule="auto"/>
        <w:rPr>
          <w:rFonts w:ascii="Arial Narrow" w:hAnsi="Arial Narrow"/>
          <w:sz w:val="28"/>
          <w:szCs w:val="28"/>
        </w:rPr>
      </w:pPr>
    </w:p>
    <w:p w14:paraId="4CD40F8F" w14:textId="77777777" w:rsidR="0054497C" w:rsidRDefault="0054497C" w:rsidP="001D30DF">
      <w:pPr>
        <w:spacing w:after="0" w:line="240" w:lineRule="auto"/>
        <w:rPr>
          <w:rFonts w:ascii="Arial Narrow" w:hAnsi="Arial Narrow"/>
          <w:sz w:val="28"/>
          <w:szCs w:val="28"/>
        </w:rPr>
      </w:pPr>
    </w:p>
    <w:p w14:paraId="7E65B2BB" w14:textId="77777777" w:rsidR="0054497C" w:rsidRDefault="0054497C" w:rsidP="001D30DF">
      <w:pPr>
        <w:spacing w:after="0" w:line="240" w:lineRule="auto"/>
        <w:rPr>
          <w:rFonts w:ascii="Arial Narrow" w:hAnsi="Arial Narrow"/>
          <w:sz w:val="28"/>
          <w:szCs w:val="28"/>
        </w:rPr>
      </w:pPr>
    </w:p>
    <w:p w14:paraId="3DC5F391" w14:textId="39B60197" w:rsidR="0008494F" w:rsidRPr="008C42F3" w:rsidRDefault="0008494F" w:rsidP="008C42F3">
      <w:pPr>
        <w:spacing w:after="0" w:line="240" w:lineRule="auto"/>
        <w:rPr>
          <w:rFonts w:ascii="Arial Narrow" w:hAnsi="Arial Narrow"/>
          <w:sz w:val="28"/>
          <w:szCs w:val="28"/>
        </w:rPr>
      </w:pPr>
      <w:r w:rsidRPr="00E86DFD">
        <w:rPr>
          <w:rFonts w:ascii="Arial Narrow" w:hAnsi="Arial Narrow"/>
          <w:b/>
          <w:bCs/>
          <w:sz w:val="32"/>
          <w:szCs w:val="32"/>
          <w14:shadow w14:blurRad="50800" w14:dist="38100" w14:dir="2700000" w14:sx="100000" w14:sy="100000" w14:kx="0" w14:ky="0" w14:algn="tl">
            <w14:srgbClr w14:val="000000">
              <w14:alpha w14:val="57000"/>
            </w14:srgbClr>
          </w14:shadow>
        </w:rPr>
        <w:t>CALCULATING RATE FROM A GRAPH</w:t>
      </w:r>
    </w:p>
    <w:p w14:paraId="1667D78C" w14:textId="77777777" w:rsidR="008C42F3" w:rsidRDefault="008C42F3" w:rsidP="0008494F">
      <w:pPr>
        <w:spacing w:after="0" w:line="240" w:lineRule="auto"/>
        <w:rPr>
          <w:rFonts w:ascii="Arial Narrow" w:hAnsi="Arial Narrow"/>
          <w:sz w:val="28"/>
          <w:szCs w:val="28"/>
        </w:rPr>
      </w:pPr>
    </w:p>
    <w:p w14:paraId="4F15D89E" w14:textId="77777777" w:rsidR="0008494F" w:rsidRPr="0008494F" w:rsidRDefault="0008494F" w:rsidP="0008494F">
      <w:pPr>
        <w:spacing w:after="0" w:line="240" w:lineRule="auto"/>
        <w:rPr>
          <w:rFonts w:ascii="Arial Narrow" w:hAnsi="Arial Narrow"/>
          <w:sz w:val="28"/>
          <w:szCs w:val="28"/>
        </w:rPr>
      </w:pPr>
      <w:r w:rsidRPr="0008494F">
        <w:rPr>
          <w:rFonts w:ascii="Arial Narrow" w:hAnsi="Arial Narrow"/>
          <w:sz w:val="28"/>
          <w:szCs w:val="28"/>
        </w:rPr>
        <w:t xml:space="preserve">A graph plotted from the data obtained by measuring the </w:t>
      </w:r>
      <w:r w:rsidRPr="0008494F">
        <w:rPr>
          <w:rFonts w:ascii="Arial Narrow" w:hAnsi="Arial Narrow"/>
          <w:b/>
          <w:bCs/>
          <w:sz w:val="28"/>
          <w:szCs w:val="28"/>
        </w:rPr>
        <w:t>mass</w:t>
      </w:r>
      <w:r w:rsidRPr="0008494F">
        <w:rPr>
          <w:rFonts w:ascii="Arial Narrow" w:hAnsi="Arial Narrow"/>
          <w:sz w:val="28"/>
          <w:szCs w:val="28"/>
        </w:rPr>
        <w:t xml:space="preserve">, </w:t>
      </w:r>
      <w:r w:rsidRPr="0008494F">
        <w:rPr>
          <w:rFonts w:ascii="Arial Narrow" w:hAnsi="Arial Narrow"/>
          <w:b/>
          <w:bCs/>
          <w:sz w:val="28"/>
          <w:szCs w:val="28"/>
        </w:rPr>
        <w:t>concentration</w:t>
      </w:r>
      <w:r w:rsidRPr="0008494F">
        <w:rPr>
          <w:rFonts w:ascii="Arial Narrow" w:hAnsi="Arial Narrow"/>
          <w:sz w:val="28"/>
          <w:szCs w:val="28"/>
        </w:rPr>
        <w:t xml:space="preserve"> or </w:t>
      </w:r>
      <w:r w:rsidRPr="0008494F">
        <w:rPr>
          <w:rFonts w:ascii="Arial Narrow" w:hAnsi="Arial Narrow"/>
          <w:b/>
          <w:bCs/>
          <w:sz w:val="28"/>
          <w:szCs w:val="28"/>
        </w:rPr>
        <w:t>gas volume</w:t>
      </w:r>
      <w:r w:rsidRPr="0008494F">
        <w:rPr>
          <w:rFonts w:ascii="Arial Narrow" w:hAnsi="Arial Narrow"/>
          <w:sz w:val="28"/>
          <w:szCs w:val="28"/>
        </w:rPr>
        <w:t>, as they vary with time during a reaction, can be used to calculate the average rate.</w:t>
      </w:r>
    </w:p>
    <w:p w14:paraId="648A728A" w14:textId="60C92132" w:rsidR="00E91C12" w:rsidRDefault="0089768C" w:rsidP="001D30D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741184" behindDoc="0" locked="0" layoutInCell="1" allowOverlap="1" wp14:anchorId="6B83E285" wp14:editId="3F00B9A9">
                <wp:simplePos x="0" y="0"/>
                <wp:positionH relativeFrom="column">
                  <wp:posOffset>2338070</wp:posOffset>
                </wp:positionH>
                <wp:positionV relativeFrom="paragraph">
                  <wp:posOffset>106045</wp:posOffset>
                </wp:positionV>
                <wp:extent cx="4434840" cy="4033520"/>
                <wp:effectExtent l="0" t="0" r="10160" b="5080"/>
                <wp:wrapThrough wrapText="bothSides">
                  <wp:wrapPolygon edited="0">
                    <wp:start x="1732" y="0"/>
                    <wp:lineTo x="1732" y="816"/>
                    <wp:lineTo x="3093" y="2176"/>
                    <wp:lineTo x="3959" y="2176"/>
                    <wp:lineTo x="3959" y="4353"/>
                    <wp:lineTo x="1979" y="5169"/>
                    <wp:lineTo x="1979" y="6393"/>
                    <wp:lineTo x="3959" y="6529"/>
                    <wp:lineTo x="0" y="7345"/>
                    <wp:lineTo x="0" y="8569"/>
                    <wp:lineTo x="3959" y="8705"/>
                    <wp:lineTo x="1732" y="10610"/>
                    <wp:lineTo x="1732" y="11290"/>
                    <wp:lineTo x="3588" y="13058"/>
                    <wp:lineTo x="3959" y="15234"/>
                    <wp:lineTo x="1856" y="15642"/>
                    <wp:lineTo x="1856" y="16866"/>
                    <wp:lineTo x="3959" y="17411"/>
                    <wp:lineTo x="3588" y="18363"/>
                    <wp:lineTo x="3588" y="19451"/>
                    <wp:lineTo x="3959" y="20539"/>
                    <wp:lineTo x="7299" y="21491"/>
                    <wp:lineTo x="10639" y="21491"/>
                    <wp:lineTo x="15340" y="21491"/>
                    <wp:lineTo x="21526" y="20539"/>
                    <wp:lineTo x="21526" y="408"/>
                    <wp:lineTo x="20784" y="272"/>
                    <wp:lineTo x="4330" y="0"/>
                    <wp:lineTo x="1732" y="0"/>
                  </wp:wrapPolygon>
                </wp:wrapThrough>
                <wp:docPr id="482" name="Group 482"/>
                <wp:cNvGraphicFramePr/>
                <a:graphic xmlns:a="http://schemas.openxmlformats.org/drawingml/2006/main">
                  <a:graphicData uri="http://schemas.microsoft.com/office/word/2010/wordprocessingGroup">
                    <wpg:wgp>
                      <wpg:cNvGrpSpPr/>
                      <wpg:grpSpPr>
                        <a:xfrm>
                          <a:off x="0" y="0"/>
                          <a:ext cx="4434840" cy="4033520"/>
                          <a:chOff x="0" y="0"/>
                          <a:chExt cx="4434840" cy="4033520"/>
                        </a:xfrm>
                      </wpg:grpSpPr>
                      <pic:pic xmlns:pic="http://schemas.openxmlformats.org/drawingml/2006/picture">
                        <pic:nvPicPr>
                          <pic:cNvPr id="21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66775" y="72390"/>
                            <a:ext cx="3493135"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3"/>
                        <wps:cNvSpPr>
                          <a:spLocks/>
                        </wps:cNvSpPr>
                        <wps:spPr bwMode="auto">
                          <a:xfrm>
                            <a:off x="962660" y="89535"/>
                            <a:ext cx="3376258" cy="2460362"/>
                          </a:xfrm>
                          <a:custGeom>
                            <a:avLst/>
                            <a:gdLst>
                              <a:gd name="T0" fmla="*/ 0 w 4443992"/>
                              <a:gd name="T1" fmla="*/ 0 h 2653154"/>
                              <a:gd name="T2" fmla="*/ 563721 w 4443992"/>
                              <a:gd name="T3" fmla="*/ 1533289 h 2653154"/>
                              <a:gd name="T4" fmla="*/ 978046 w 4443992"/>
                              <a:gd name="T5" fmla="*/ 2435451 h 2653154"/>
                              <a:gd name="T6" fmla="*/ 1659941 w 4443992"/>
                              <a:gd name="T7" fmla="*/ 2923339 h 2653154"/>
                              <a:gd name="T8" fmla="*/ 1905892 w 4443992"/>
                              <a:gd name="T9" fmla="*/ 3027922 h 2653154"/>
                              <a:gd name="T10" fmla="*/ 2379031 w 4443992"/>
                              <a:gd name="T11" fmla="*/ 3134525 h 2653154"/>
                              <a:gd name="T12" fmla="*/ 3181918 w 4443992"/>
                              <a:gd name="T13" fmla="*/ 3149659 h 2653154"/>
                              <a:gd name="T14" fmla="*/ 4341492 w 4443992"/>
                              <a:gd name="T15" fmla="*/ 3165862 h 2653154"/>
                              <a:gd name="T16" fmla="*/ 4397512 w 4443992"/>
                              <a:gd name="T17" fmla="*/ 3165862 h 2653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443992"/>
                              <a:gd name="T28" fmla="*/ 0 h 2653154"/>
                              <a:gd name="T29" fmla="*/ 4443992 w 4443992"/>
                              <a:gd name="T30" fmla="*/ 2653154 h 26531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443992" h="2653154">
                                <a:moveTo>
                                  <a:pt x="0" y="0"/>
                                </a:moveTo>
                                <a:cubicBezTo>
                                  <a:pt x="187931" y="428163"/>
                                  <a:pt x="386257" y="961428"/>
                                  <a:pt x="563794" y="1284488"/>
                                </a:cubicBezTo>
                                <a:cubicBezTo>
                                  <a:pt x="720021" y="1622462"/>
                                  <a:pt x="834085" y="1792819"/>
                                  <a:pt x="978173" y="2040259"/>
                                </a:cubicBezTo>
                                <a:cubicBezTo>
                                  <a:pt x="1201604" y="2226383"/>
                                  <a:pt x="1410179" y="2343276"/>
                                  <a:pt x="1660157" y="2448979"/>
                                </a:cubicBezTo>
                                <a:cubicBezTo>
                                  <a:pt x="1822018" y="2530495"/>
                                  <a:pt x="1776197" y="2492027"/>
                                  <a:pt x="1906140" y="2536592"/>
                                </a:cubicBezTo>
                                <a:cubicBezTo>
                                  <a:pt x="2016260" y="2565150"/>
                                  <a:pt x="2173318" y="2590424"/>
                                  <a:pt x="2379341" y="2625897"/>
                                </a:cubicBezTo>
                                <a:lnTo>
                                  <a:pt x="3182333" y="2638575"/>
                                </a:lnTo>
                                <a:lnTo>
                                  <a:pt x="4342058" y="2652149"/>
                                </a:lnTo>
                                <a:cubicBezTo>
                                  <a:pt x="4544683" y="2654411"/>
                                  <a:pt x="4379409" y="2652149"/>
                                  <a:pt x="4398085" y="2652149"/>
                                </a:cubicBezTo>
                              </a:path>
                            </a:pathLst>
                          </a:custGeom>
                          <a:noFill/>
                          <a:ln w="31750">
                            <a:solidFill>
                              <a:srgbClr val="000000"/>
                            </a:solidFill>
                            <a:miter lim="800000"/>
                            <a:headEnd/>
                            <a:tailEnd/>
                          </a:ln>
                          <a:effectLst>
                            <a:outerShdw blurRad="40000"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320D8BF5" w14:textId="77777777" w:rsidR="00044D26" w:rsidRDefault="00044D26" w:rsidP="0008494F">
                              <w:pPr>
                                <w:rPr>
                                  <w:rFonts w:eastAsia="Times New Roman"/>
                                </w:rPr>
                              </w:pPr>
                            </w:p>
                          </w:txbxContent>
                        </wps:txbx>
                        <wps:bodyPr rot="0" vert="horz" wrap="square" lIns="91440" tIns="45720" rIns="91440" bIns="45720" anchor="ctr" anchorCtr="0" upright="1">
                          <a:noAutofit/>
                        </wps:bodyPr>
                      </wps:wsp>
                      <wps:wsp>
                        <wps:cNvPr id="230" name="Text Box 2031"/>
                        <wps:cNvSpPr txBox="1">
                          <a:spLocks noChangeArrowheads="1"/>
                        </wps:cNvSpPr>
                        <wps:spPr bwMode="auto">
                          <a:xfrm>
                            <a:off x="867410" y="3641725"/>
                            <a:ext cx="219710"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71DBB67C" w14:textId="77777777" w:rsidR="00044D26" w:rsidRPr="00210D4D" w:rsidRDefault="00044D26" w:rsidP="0008494F">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0" tIns="0" rIns="0" bIns="0" anchor="t" anchorCtr="0" upright="1">
                          <a:noAutofit/>
                        </wps:bodyPr>
                      </wps:wsp>
                      <wps:wsp>
                        <wps:cNvPr id="231" name="Text Box 2032"/>
                        <wps:cNvSpPr txBox="1">
                          <a:spLocks noChangeArrowheads="1"/>
                        </wps:cNvSpPr>
                        <wps:spPr bwMode="auto">
                          <a:xfrm>
                            <a:off x="687070" y="3347085"/>
                            <a:ext cx="219710" cy="361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8122CA8" w14:textId="77777777" w:rsidR="00044D26" w:rsidRPr="00210D4D" w:rsidRDefault="00044D26" w:rsidP="0008494F">
                              <w:pPr>
                                <w:spacing w:after="0" w:line="240" w:lineRule="auto"/>
                                <w:jc w:val="center"/>
                                <w:rPr>
                                  <w:rFonts w:ascii="Arial Narrow" w:hAnsi="Arial Narrow"/>
                                  <w:b/>
                                  <w:sz w:val="24"/>
                                  <w:szCs w:val="24"/>
                                </w:rPr>
                              </w:pPr>
                              <w:r w:rsidRPr="00210D4D">
                                <w:rPr>
                                  <w:rFonts w:ascii="Arial Narrow" w:hAnsi="Arial Narrow"/>
                                  <w:b/>
                                  <w:sz w:val="24"/>
                                  <w:szCs w:val="24"/>
                                </w:rPr>
                                <w:t>0</w:t>
                              </w:r>
                            </w:p>
                          </w:txbxContent>
                        </wps:txbx>
                        <wps:bodyPr rot="0" vert="horz" wrap="square" lIns="91440" tIns="91440" rIns="91440" bIns="91440" anchor="t" anchorCtr="0" upright="1">
                          <a:noAutofit/>
                        </wps:bodyPr>
                      </wps:wsp>
                      <wps:wsp>
                        <wps:cNvPr id="233" name="Text Box 2033"/>
                        <wps:cNvSpPr txBox="1">
                          <a:spLocks noChangeArrowheads="1"/>
                        </wps:cNvSpPr>
                        <wps:spPr bwMode="auto">
                          <a:xfrm>
                            <a:off x="1356360" y="3635375"/>
                            <a:ext cx="21844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C6A52D2"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5</w:t>
                              </w:r>
                            </w:p>
                          </w:txbxContent>
                        </wps:txbx>
                        <wps:bodyPr rot="0" vert="horz" wrap="square" lIns="0" tIns="0" rIns="0" bIns="0" anchor="t" anchorCtr="0" upright="1">
                          <a:noAutofit/>
                        </wps:bodyPr>
                      </wps:wsp>
                      <wps:wsp>
                        <wps:cNvPr id="1619" name="Text Box 2034"/>
                        <wps:cNvSpPr txBox="1">
                          <a:spLocks noChangeArrowheads="1"/>
                        </wps:cNvSpPr>
                        <wps:spPr bwMode="auto">
                          <a:xfrm>
                            <a:off x="1826260" y="3627120"/>
                            <a:ext cx="20764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A02D3AC"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10</w:t>
                              </w:r>
                            </w:p>
                          </w:txbxContent>
                        </wps:txbx>
                        <wps:bodyPr rot="0" vert="horz" wrap="square" lIns="0" tIns="0" rIns="0" bIns="0" anchor="t" anchorCtr="0" upright="1">
                          <a:noAutofit/>
                        </wps:bodyPr>
                      </wps:wsp>
                      <wps:wsp>
                        <wps:cNvPr id="1620" name="Text Box 2035"/>
                        <wps:cNvSpPr txBox="1">
                          <a:spLocks noChangeArrowheads="1"/>
                        </wps:cNvSpPr>
                        <wps:spPr bwMode="auto">
                          <a:xfrm>
                            <a:off x="2289810" y="3643630"/>
                            <a:ext cx="23495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EF4D9F6"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15</w:t>
                              </w:r>
                            </w:p>
                          </w:txbxContent>
                        </wps:txbx>
                        <wps:bodyPr rot="0" vert="horz" wrap="square" lIns="0" tIns="0" rIns="0" bIns="0" anchor="t" anchorCtr="0" upright="1">
                          <a:noAutofit/>
                        </wps:bodyPr>
                      </wps:wsp>
                      <wps:wsp>
                        <wps:cNvPr id="1622" name="Text Box 2036"/>
                        <wps:cNvSpPr txBox="1">
                          <a:spLocks noChangeArrowheads="1"/>
                        </wps:cNvSpPr>
                        <wps:spPr bwMode="auto">
                          <a:xfrm>
                            <a:off x="2792730" y="3646170"/>
                            <a:ext cx="248920"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53C5015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20</w:t>
                              </w:r>
                            </w:p>
                          </w:txbxContent>
                        </wps:txbx>
                        <wps:bodyPr rot="0" vert="horz" wrap="square" lIns="0" tIns="0" rIns="0" bIns="0" anchor="t" anchorCtr="0" upright="1">
                          <a:noAutofit/>
                        </wps:bodyPr>
                      </wps:wsp>
                      <wps:wsp>
                        <wps:cNvPr id="1623" name="Text Box 2037"/>
                        <wps:cNvSpPr txBox="1">
                          <a:spLocks noChangeArrowheads="1"/>
                        </wps:cNvSpPr>
                        <wps:spPr bwMode="auto">
                          <a:xfrm>
                            <a:off x="3265805" y="3627120"/>
                            <a:ext cx="223520" cy="196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DDF0AB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25</w:t>
                              </w:r>
                            </w:p>
                          </w:txbxContent>
                        </wps:txbx>
                        <wps:bodyPr rot="0" vert="horz" wrap="square" lIns="0" tIns="0" rIns="0" bIns="0" anchor="t" anchorCtr="0" upright="1">
                          <a:noAutofit/>
                        </wps:bodyPr>
                      </wps:wsp>
                      <wps:wsp>
                        <wps:cNvPr id="1624" name="Text Box 2038"/>
                        <wps:cNvSpPr txBox="1">
                          <a:spLocks noChangeArrowheads="1"/>
                        </wps:cNvSpPr>
                        <wps:spPr bwMode="auto">
                          <a:xfrm>
                            <a:off x="3751580" y="3638550"/>
                            <a:ext cx="246380" cy="196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0EB28F6"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30</w:t>
                              </w:r>
                            </w:p>
                          </w:txbxContent>
                        </wps:txbx>
                        <wps:bodyPr rot="0" vert="horz" wrap="square" lIns="0" tIns="0" rIns="0" bIns="0" anchor="t" anchorCtr="0" upright="1">
                          <a:noAutofit/>
                        </wps:bodyPr>
                      </wps:wsp>
                      <wps:wsp>
                        <wps:cNvPr id="1625" name="Text Box 2039"/>
                        <wps:cNvSpPr txBox="1">
                          <a:spLocks noChangeArrowheads="1"/>
                        </wps:cNvSpPr>
                        <wps:spPr bwMode="auto">
                          <a:xfrm>
                            <a:off x="4249420" y="3626485"/>
                            <a:ext cx="185420" cy="18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05D85B37"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35</w:t>
                              </w:r>
                            </w:p>
                          </w:txbxContent>
                        </wps:txbx>
                        <wps:bodyPr rot="0" vert="horz" wrap="square" lIns="0" tIns="0" rIns="0" bIns="0" anchor="t" anchorCtr="0" upright="1">
                          <a:noAutofit/>
                        </wps:bodyPr>
                      </wps:wsp>
                      <wps:wsp>
                        <wps:cNvPr id="1626" name="Text Box 2040"/>
                        <wps:cNvSpPr txBox="1">
                          <a:spLocks noChangeArrowheads="1"/>
                        </wps:cNvSpPr>
                        <wps:spPr bwMode="auto">
                          <a:xfrm>
                            <a:off x="2239010" y="3874770"/>
                            <a:ext cx="883285" cy="15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41F0984F"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Time / min</w:t>
                              </w:r>
                            </w:p>
                          </w:txbxContent>
                        </wps:txbx>
                        <wps:bodyPr rot="0" vert="horz" wrap="square" lIns="0" tIns="0" rIns="0" bIns="0" anchor="t" anchorCtr="0" upright="1">
                          <a:noAutofit/>
                        </wps:bodyPr>
                      </wps:wsp>
                      <wps:wsp>
                        <wps:cNvPr id="1627" name="Text Box 2041"/>
                        <wps:cNvSpPr txBox="1">
                          <a:spLocks noChangeArrowheads="1"/>
                        </wps:cNvSpPr>
                        <wps:spPr bwMode="auto">
                          <a:xfrm>
                            <a:off x="0" y="1404620"/>
                            <a:ext cx="67119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B72A6A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Mass / g</w:t>
                              </w:r>
                            </w:p>
                          </w:txbxContent>
                        </wps:txbx>
                        <wps:bodyPr rot="0" vert="horz" wrap="square" lIns="0" tIns="0" rIns="0" bIns="0" anchor="t" anchorCtr="0" upright="1">
                          <a:noAutofit/>
                        </wps:bodyPr>
                      </wps:wsp>
                      <wps:wsp>
                        <wps:cNvPr id="1628" name="Text Box 2042"/>
                        <wps:cNvSpPr txBox="1">
                          <a:spLocks noChangeArrowheads="1"/>
                        </wps:cNvSpPr>
                        <wps:spPr bwMode="auto">
                          <a:xfrm>
                            <a:off x="430530" y="1963420"/>
                            <a:ext cx="453390" cy="194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1956845"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122.30</w:t>
                              </w:r>
                            </w:p>
                          </w:txbxContent>
                        </wps:txbx>
                        <wps:bodyPr rot="0" vert="horz" wrap="square" lIns="0" tIns="0" rIns="0" bIns="0" anchor="t" anchorCtr="0" upright="1">
                          <a:noAutofit/>
                        </wps:bodyPr>
                      </wps:wsp>
                      <wps:wsp>
                        <wps:cNvPr id="1629" name="Text Box 2043"/>
                        <wps:cNvSpPr txBox="1">
                          <a:spLocks noChangeArrowheads="1"/>
                        </wps:cNvSpPr>
                        <wps:spPr bwMode="auto">
                          <a:xfrm>
                            <a:off x="430530" y="2957830"/>
                            <a:ext cx="453390" cy="194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68CCC2B3"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122.20</w:t>
                              </w:r>
                            </w:p>
                          </w:txbxContent>
                        </wps:txbx>
                        <wps:bodyPr rot="0" vert="horz" wrap="square" lIns="0" tIns="0" rIns="0" bIns="0" anchor="t" anchorCtr="0" upright="1">
                          <a:noAutofit/>
                        </wps:bodyPr>
                      </wps:wsp>
                      <wps:wsp>
                        <wps:cNvPr id="1633" name="Text Box 2044"/>
                        <wps:cNvSpPr txBox="1">
                          <a:spLocks noChangeArrowheads="1"/>
                        </wps:cNvSpPr>
                        <wps:spPr bwMode="auto">
                          <a:xfrm>
                            <a:off x="445135" y="981075"/>
                            <a:ext cx="453390" cy="194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11CF99C6"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122.40</w:t>
                              </w:r>
                            </w:p>
                          </w:txbxContent>
                        </wps:txbx>
                        <wps:bodyPr rot="0" vert="horz" wrap="square" lIns="0" tIns="0" rIns="0" bIns="0" anchor="t" anchorCtr="0" upright="1">
                          <a:noAutofit/>
                        </wps:bodyPr>
                      </wps:wsp>
                      <wps:wsp>
                        <wps:cNvPr id="1654" name="Text Box 2045"/>
                        <wps:cNvSpPr txBox="1">
                          <a:spLocks noChangeArrowheads="1"/>
                        </wps:cNvSpPr>
                        <wps:spPr bwMode="auto">
                          <a:xfrm>
                            <a:off x="407035" y="0"/>
                            <a:ext cx="453390" cy="194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type="none" w="sm" len="sm"/>
                              </a14:hiddenLine>
                            </a:ext>
                            <a:ext uri="{AF507438-7753-43E0-B8FC-AC1667EBCBE1}">
                              <a14:hiddenEffects xmlns:a14="http://schemas.microsoft.com/office/drawing/2010/main">
                                <a:effectLst/>
                              </a14:hiddenEffects>
                            </a:ext>
                          </a:extLst>
                        </wps:spPr>
                        <wps:txbx>
                          <w:txbxContent>
                            <w:p w14:paraId="2E4680A6" w14:textId="7B139F61"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122.50</w:t>
                              </w:r>
                            </w:p>
                          </w:txbxContent>
                        </wps:txbx>
                        <wps:bodyPr rot="0" vert="horz" wrap="square" lIns="0" tIns="0" rIns="0" bIns="0" anchor="t" anchorCtr="0" upright="1">
                          <a:noAutofit/>
                        </wps:bodyPr>
                      </wps:wsp>
                      <wps:wsp>
                        <wps:cNvPr id="1656" name="Text Box 2046"/>
                        <wps:cNvSpPr txBox="1">
                          <a:spLocks noChangeArrowheads="1"/>
                        </wps:cNvSpPr>
                        <wps:spPr bwMode="auto">
                          <a:xfrm>
                            <a:off x="3281680" y="93345"/>
                            <a:ext cx="1062990" cy="346075"/>
                          </a:xfrm>
                          <a:prstGeom prst="rect">
                            <a:avLst/>
                          </a:prstGeom>
                          <a:solidFill>
                            <a:srgbClr val="FFFFFF"/>
                          </a:solidFill>
                          <a:ln w="19050">
                            <a:solidFill>
                              <a:srgbClr val="000000"/>
                            </a:solidFill>
                            <a:miter lim="800000"/>
                            <a:headEnd/>
                            <a:tailEnd type="none" w="sm" len="sm"/>
                          </a:ln>
                          <a:effectLst/>
                          <a:extLs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txbx>
                          <w:txbxContent>
                            <w:p w14:paraId="6FF8F4BF"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wps:txbx>
                        <wps:bodyPr rot="0" vert="horz" wrap="square" lIns="72000" tIns="72000" rIns="72000" bIns="72000" anchor="t" anchorCtr="0" upright="1">
                          <a:noAutofit/>
                        </wps:bodyPr>
                      </wps:wsp>
                      <wps:wsp>
                        <wps:cNvPr id="480" name="Straight Arrow Connector 480"/>
                        <wps:cNvCnPr/>
                        <wps:spPr>
                          <a:xfrm flipV="1">
                            <a:off x="1651635" y="1887855"/>
                            <a:ext cx="8255" cy="1636395"/>
                          </a:xfrm>
                          <a:prstGeom prst="straightConnector1">
                            <a:avLst/>
                          </a:prstGeom>
                          <a:ln w="25400">
                            <a:solidFill>
                              <a:schemeClr val="tx1"/>
                            </a:solidFill>
                            <a:tailEnd type="none" w="sm" len="sm"/>
                          </a:ln>
                          <a:effectLst/>
                        </wps:spPr>
                        <wps:style>
                          <a:lnRef idx="2">
                            <a:schemeClr val="accent1"/>
                          </a:lnRef>
                          <a:fillRef idx="0">
                            <a:schemeClr val="accent1"/>
                          </a:fillRef>
                          <a:effectRef idx="1">
                            <a:schemeClr val="accent1"/>
                          </a:effectRef>
                          <a:fontRef idx="minor">
                            <a:schemeClr val="tx1"/>
                          </a:fontRef>
                        </wps:style>
                        <wps:bodyPr/>
                      </wps:wsp>
                      <wps:wsp>
                        <wps:cNvPr id="481" name="Straight Arrow Connector 481"/>
                        <wps:cNvCnPr/>
                        <wps:spPr>
                          <a:xfrm flipH="1" flipV="1">
                            <a:off x="972185" y="1870710"/>
                            <a:ext cx="687070" cy="8255"/>
                          </a:xfrm>
                          <a:prstGeom prst="straightConnector1">
                            <a:avLst/>
                          </a:prstGeom>
                          <a:ln w="2540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482" o:spid="_x0000_s2173" style="position:absolute;margin-left:184.1pt;margin-top:8.35pt;width:349.2pt;height:317.6pt;z-index:251741184" coordsize="4434840,40335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">
                <v:shape id="Picture 2" o:spid="_x0000_s2174" type="#_x0000_t75" style="position:absolute;left:866775;top:72390;width:3493135;height:3581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b&#10;jvzDAAAA3AAAAA8AAABkcnMvZG93bnJldi54bWxEj81qwzAQhO+FvoPYQm+1HB9Cca2EEJoSH+uY&#10;5LpYW9uttTKSnNhvXxUKOQ7z8zHFdjaDuJLzvWUFqyQFQdxY3XOroD4dXl5B+ICscbBMChbysN08&#10;PhSYa3vjT7pWoRVxhH2OCroQxlxK33Rk0Cd2JI7el3UGQ5SuldrhLY6bQWZpupYGe46EDkfad9T8&#10;VJOJ3LCr0/NlWaZ+X2tXfr8fPspaqeenefcGItAc7uH/9lEryFYZ/J2JR0B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duO/MMAAADcAAAADwAAAAAAAAAAAAAAAACcAgAA&#10;ZHJzL2Rvd25yZXYueG1sUEsFBgAAAAAEAAQA9wAAAIwDAAAAAA==&#10;">
                  <v:imagedata r:id="rId56" o:title=""/>
                  <v:path arrowok="t"/>
                </v:shape>
                <v:shape id="Freeform 3" o:spid="_x0000_s2175" style="position:absolute;left:962660;top:89535;width:3376258;height:2460362;visibility:visible;mso-wrap-style:square;v-text-anchor:middle" coordsize="4443992,26531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BmFxQAA&#10;ANwAAAAPAAAAZHJzL2Rvd25yZXYueG1sRI/RasJAFETfC/7DcgXf6kaFUqOriFjJS61GP+CSvSbR&#10;7N2wu9XYr+8KhT4OM3OGmS8704gbOV9bVjAaJiCIC6trLhWcjh+v7yB8QNbYWCYFD/KwXPRe5phq&#10;e+cD3fJQighhn6KCKoQ2ldIXFRn0Q9sSR+9sncEQpSuldniPcNPIcZK8SYM1x4UKW1pXVFzzb6Pg&#10;vG12p+PUTbJabtvP/dfPJs8uSg363WoGIlAX/sN/7UwrGI8m8DwTj4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YGYXFAAAA3AAAAA8AAAAAAAAAAAAAAAAAlwIAAGRycy9k&#10;b3ducmV2LnhtbFBLBQYAAAAABAAEAPUAAACJAwAAAAA=&#10;" adj="-11796480,,5400" path="m0,0c187931,428163,386257,961428,563794,1284488,720021,1622462,834085,1792819,978173,2040259,1201604,2226383,1410179,2343276,1660157,2448979,1822018,2530495,1776197,2492027,1906140,2536592,2016260,2565150,2173318,2590424,2379341,2625897l3182333,2638575,4342058,2652149c4544683,2654411,4379409,2652149,4398085,2652149e" filled="f" strokeweight="2.5pt">
                  <v:stroke joinstyle="miter"/>
                  <v:shadow on="t" color="gray" opacity="24903f" mv:blur="40000f" origin=",.5" offset="0,20000emu"/>
                  <v:formulas/>
                  <v:path arrowok="t" o:connecttype="custom" o:connectlocs="0,0;428279,1421872;743056,2258478;1261116,2710914;1447974,2807897;1807434,2906754;2417416,2920788;3298385,2935814;3340945,2935814" o:connectangles="0,0,0,0,0,0,0,0,0" textboxrect="0,0,4443992,2653154"/>
                  <v:textbox>
                    <w:txbxContent>
                      <w:p w14:paraId="320D8BF5" w14:textId="77777777" w:rsidR="00044D26" w:rsidRDefault="00044D26" w:rsidP="0008494F">
                        <w:pPr>
                          <w:rPr>
                            <w:rFonts w:eastAsia="Times New Roman"/>
                          </w:rPr>
                        </w:pPr>
                      </w:p>
                    </w:txbxContent>
                  </v:textbox>
                </v:shape>
                <v:shape id="Text Box 2031" o:spid="_x0000_s2176" type="#_x0000_t202" style="position:absolute;left:867410;top:3641725;width:21971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WwwAA&#10;ANwAAAAPAAAAZHJzL2Rvd25yZXYueG1sRE9da8IwFH0X9h/CHexFZroqZXRGGYOVgSDYdYhvl+Yu&#10;LWtuSpPV+u/Ng+Dj4Xyvt5PtxEiDbx0reFkkIIhrp1s2Cqrvz+dXED4ga+wck4ILedhuHmZrzLU7&#10;84HGMhgRQ9jnqKAJoc+l9HVDFv3C9cSR+3WDxRDhYKQe8BzDbSfTJMmkxZZjQ4M9fTRU/5X/VkGC&#10;P0VZrepsXxxOcz7uzC5dGqWeHqf3NxCBpnAX39xfWkG6jPPjmXgE5OY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rWwwAAANwAAAAPAAAAAAAAAAAAAAAAAJcCAABkcnMvZG93&#10;bnJldi54bWxQSwUGAAAAAAQABAD1AAAAhwMAAAAA&#10;" filled="f" stroked="f" strokeweight="1pt">
                  <v:stroke endarrowwidth="narrow" endarrowlength="short"/>
                  <v:textbox inset="0,0,0,0">
                    <w:txbxContent>
                      <w:p w14:paraId="71DBB67C" w14:textId="77777777" w:rsidR="00044D26" w:rsidRPr="00210D4D" w:rsidRDefault="00044D26" w:rsidP="0008494F">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2032" o:spid="_x0000_s2177" type="#_x0000_t202" style="position:absolute;left:687070;top:3347085;width:21971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RnqwwAA&#10;ANwAAAAPAAAAZHJzL2Rvd25yZXYueG1sRI9BawIxFITvgv8hvII3TVRaZGuUIhUU9FDX3h+b52Zx&#10;87LdRHf996ZQ6HGYmW+Y5bp3tbhTGyrPGqYTBYK48KbiUsM5344XIEJENlh7Jg0PCrBeDQdLzIzv&#10;+Ivup1iKBOGQoQYbY5NJGQpLDsPEN8TJu/jWYUyyLaVpsUtwV8uZUm/SYcVpwWJDG0vF9XRzGl7D&#10;cX/Y8zxXP7vPo/3Oyy6qTuvRS//xDiJSH//Df+2d0TCbT+H3TDoC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RnqwwAAANwAAAAPAAAAAAAAAAAAAAAAAJcCAABkcnMvZG93&#10;bnJldi54bWxQSwUGAAAAAAQABAD1AAAAhwMAAAAA&#10;" filled="f" stroked="f" strokeweight="1pt">
                  <v:stroke endarrowwidth="narrow" endarrowlength="short"/>
                  <v:textbox inset=",7.2pt,,7.2pt">
                    <w:txbxContent>
                      <w:p w14:paraId="08122CA8" w14:textId="77777777" w:rsidR="00044D26" w:rsidRPr="00210D4D" w:rsidRDefault="00044D26" w:rsidP="0008494F">
                        <w:pPr>
                          <w:spacing w:after="0" w:line="240" w:lineRule="auto"/>
                          <w:jc w:val="center"/>
                          <w:rPr>
                            <w:rFonts w:ascii="Arial Narrow" w:hAnsi="Arial Narrow"/>
                            <w:b/>
                            <w:sz w:val="24"/>
                            <w:szCs w:val="24"/>
                          </w:rPr>
                        </w:pPr>
                        <w:r w:rsidRPr="00210D4D">
                          <w:rPr>
                            <w:rFonts w:ascii="Arial Narrow" w:hAnsi="Arial Narrow"/>
                            <w:b/>
                            <w:sz w:val="24"/>
                            <w:szCs w:val="24"/>
                          </w:rPr>
                          <w:t>0</w:t>
                        </w:r>
                      </w:p>
                    </w:txbxContent>
                  </v:textbox>
                </v:shape>
                <v:shape id="Text Box 2033" o:spid="_x0000_s2178" type="#_x0000_t202" style="position:absolute;left:1356360;top:3635375;width:218440;height:19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WShxQAA&#10;ANwAAAAPAAAAZHJzL2Rvd25yZXYueG1sRI9Ba8JAFITvgv9heUIvopsmIhJdRQqVglAwtYi3R/a5&#10;CWbfhuxW03/fLQgeh5n5hlltetuIG3W+dqzgdZqAIC6drtkoOH69TxYgfEDW2DgmBb/kYbMeDlaY&#10;a3fnA92KYESEsM9RQRVCm0vpy4os+qlriaN3cZ3FEGVnpO7wHuG2kWmSzKXFmuNChS29VVReix+r&#10;IMHvXXGclfPP3eE85tPe7NPMKPUy6rdLEIH68Aw/2h9aQZpl8H8mH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9ZKHFAAAA3AAAAA8AAAAAAAAAAAAAAAAAlwIAAGRycy9k&#10;b3ducmV2LnhtbFBLBQYAAAAABAAEAPUAAACJAwAAAAA=&#10;" filled="f" stroked="f" strokeweight="1pt">
                  <v:stroke endarrowwidth="narrow" endarrowlength="short"/>
                  <v:textbox inset="0,0,0,0">
                    <w:txbxContent>
                      <w:p w14:paraId="2C6A52D2"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5</w:t>
                        </w:r>
                      </w:p>
                    </w:txbxContent>
                  </v:textbox>
                </v:shape>
                <v:shape id="Text Box 2034" o:spid="_x0000_s2179" type="#_x0000_t202" style="position:absolute;left:1826260;top:3627120;width:20764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G2WxAAA&#10;AN0AAAAPAAAAZHJzL2Rvd25yZXYueG1sRE/basJAEH0X+g/LFPoiuvFC0NRVSqEiCIJRkb4N2XET&#10;zM6G7Krx77uFQt/mcK6zWHW2FndqfeVYwWiYgCAunK7YKDgevgYzED4ga6wdk4IneVgtX3oLzLR7&#10;8J7ueTAihrDPUEEZQpNJ6YuSLPqha4gjd3GtxRBha6Ru8RHDbS3HSZJKixXHhhIb+iypuOY3qyDB&#10;0zo/Tot0t95/9/m8NdvxxCj19tp9vIMI1IV/8Z97o+P8dDSH32/iCX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5htlsQAAADdAAAADwAAAAAAAAAAAAAAAACXAgAAZHJzL2Rv&#10;d25yZXYueG1sUEsFBgAAAAAEAAQA9QAAAIgDAAAAAA==&#10;" filled="f" stroked="f" strokeweight="1pt">
                  <v:stroke endarrowwidth="narrow" endarrowlength="short"/>
                  <v:textbox inset="0,0,0,0">
                    <w:txbxContent>
                      <w:p w14:paraId="1A02D3AC"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10</w:t>
                        </w:r>
                      </w:p>
                    </w:txbxContent>
                  </v:textbox>
                </v:shape>
                <v:shape id="Text Box 2035" o:spid="_x0000_s2180" type="#_x0000_t202" style="position:absolute;left:2289810;top:3643630;width:23495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g62xwAA&#10;AN0AAAAPAAAAZHJzL2Rvd25yZXYueG1sRI9Ba8JAEIXvhf6HZQq9FN2YllCiq5SCIggFo0W8Ddnp&#10;JjQ7G7Jbjf++cyj0NsN78943i9XoO3WhIbaBDcymGSjiOtiWnYHjYT15BRUTssUuMBm4UYTV8v5u&#10;gaUNV97TpUpOSQjHEg00KfWl1rFuyGOchp5YtK8weEyyDk7bAa8S7judZ1mhPbYsDQ329N5Q/V39&#10;eAMZfm6q40tdfGz25yc+7dwuf3bGPD6Mb3NQicb0b/673lrBL3Lhl29kBL3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4OtscAAADdAAAADwAAAAAAAAAAAAAAAACXAgAAZHJz&#10;L2Rvd25yZXYueG1sUEsFBgAAAAAEAAQA9QAAAIsDAAAAAA==&#10;" filled="f" stroked="f" strokeweight="1pt">
                  <v:stroke endarrowwidth="narrow" endarrowlength="short"/>
                  <v:textbox inset="0,0,0,0">
                    <w:txbxContent>
                      <w:p w14:paraId="1EF4D9F6"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15</w:t>
                        </w:r>
                      </w:p>
                    </w:txbxContent>
                  </v:textbox>
                </v:shape>
                <v:shape id="Text Box 2036" o:spid="_x0000_s2181" type="#_x0000_t202" style="position:absolute;left:2792730;top:3646170;width:2489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UDVaxAAA&#10;AN0AAAAPAAAAZHJzL2Rvd25yZXYueG1sRE/fa8IwEH4X9j+EG+xFNF2VItUoYzAZCAOrIr4dzZkW&#10;m0tpMu3+ezMQfLuP7+ctVr1txJU6XztW8D5OQBCXTtdsFOx3X6MZCB+QNTaOScEfeVgtXwYLzLW7&#10;8ZauRTAihrDPUUEVQptL6cuKLPqxa4kjd3adxRBhZ6Tu8BbDbSPTJMmkxZpjQ4UtfVZUXopfqyDB&#10;w7rYT8vsZ709Dfm4MZt0YpR6e+0/5iAC9eEpfri/dZyfpSn8fxNP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A1WsQAAADdAAAADwAAAAAAAAAAAAAAAACXAgAAZHJzL2Rv&#10;d25yZXYueG1sUEsFBgAAAAAEAAQA9QAAAIgDAAAAAA==&#10;" filled="f" stroked="f" strokeweight="1pt">
                  <v:stroke endarrowwidth="narrow" endarrowlength="short"/>
                  <v:textbox inset="0,0,0,0">
                    <w:txbxContent>
                      <w:p w14:paraId="53C5015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20</w:t>
                        </w:r>
                      </w:p>
                    </w:txbxContent>
                  </v:textbox>
                </v:shape>
                <v:shape id="Text Box 2037" o:spid="_x0000_s2182" type="#_x0000_t202" style="position:absolute;left:3265805;top:3627120;width:22352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JDBxAAA&#10;AN0AAAAPAAAAZHJzL2Rvd25yZXYueG1sRE/fa8IwEH4X/B/CCXuRmVqljM4oIkwGwsDOIb4dzS0t&#10;NpfSZFr/ezMQfLuP7+ctVr1txIU6XztWMJ0kIIhLp2s2Cg7fH69vIHxA1tg4JgU38rBaDgcLzLW7&#10;8p4uRTAihrDPUUEVQptL6cuKLPqJa4kj9+s6iyHCzkjd4TWG20amSZJJizXHhgpb2lRUnos/qyDB&#10;n21xmJfZ13Z/GvNxZ3bpzCj1MurX7yAC9eEpfrg/dZyfpTP4/yae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yQwcQAAADdAAAADwAAAAAAAAAAAAAAAACXAgAAZHJzL2Rv&#10;d25yZXYueG1sUEsFBgAAAAAEAAQA9QAAAIgDAAAAAA==&#10;" filled="f" stroked="f" strokeweight="1pt">
                  <v:stroke endarrowwidth="narrow" endarrowlength="short"/>
                  <v:textbox inset="0,0,0,0">
                    <w:txbxContent>
                      <w:p w14:paraId="2DDF0AB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25</w:t>
                        </w:r>
                      </w:p>
                    </w:txbxContent>
                  </v:textbox>
                </v:shape>
                <v:shape id="Text Box 2038" o:spid="_x0000_s2183" type="#_x0000_t202" style="position:absolute;left:3751580;top:3638550;width:24638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Qi1xAAA&#10;AN0AAAAPAAAAZHJzL2Rvd25yZXYueG1sRE/fa8IwEH4X/B/CCXuRmVqljM4oIkwGgmDnEN+O5pYW&#10;m0tpMq3/vRkMfLuP7+ctVr1txJU6XztWMJ0kIIhLp2s2Co5fH69vIHxA1tg4JgV38rBaDgcLzLW7&#10;8YGuRTAihrDPUUEVQptL6cuKLPqJa4kj9+M6iyHCzkjd4S2G20amSZJJizXHhgpb2lRUXopfqyDB&#10;721xnJfZfns4j/m0M7t0ZpR6GfXrdxCB+vAU/7s/dZyfpXP4+yae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ItcQAAADdAAAADwAAAAAAAAAAAAAAAACXAgAAZHJzL2Rv&#10;d25yZXYueG1sUEsFBgAAAAAEAAQA9QAAAIgDAAAAAA==&#10;" filled="f" stroked="f" strokeweight="1pt">
                  <v:stroke endarrowwidth="narrow" endarrowlength="short"/>
                  <v:textbox inset="0,0,0,0">
                    <w:txbxContent>
                      <w:p w14:paraId="00EB28F6"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30</w:t>
                        </w:r>
                      </w:p>
                    </w:txbxContent>
                  </v:textbox>
                </v:shape>
                <v:shape id="Text Box 2039" o:spid="_x0000_s2184" type="#_x0000_t202" style="position:absolute;left:4249420;top:3626485;width:1854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a0uxAAA&#10;AN0AAAAPAAAAZHJzL2Rvd25yZXYueG1sRE/fa8IwEH4f+D+EE/YyNF3nilSjjMFkIAzsFPHtaM60&#10;2FxKk2n9781A8O0+vp83X/a2EWfqfO1Ywes4AUFcOl2zUbD9/RpNQfiArLFxTAqu5GG5GDzNMdfu&#10;whs6F8GIGMI+RwVVCG0upS8rsujHriWO3NF1FkOEnZG6w0sMt41MkySTFmuODRW29FlReSr+rIIE&#10;d6tiOymzn9Xm8ML7tVmnb0ap52H/MQMRqA8P8d39reP8LH2H/2/iC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mtLsQAAADdAAAADwAAAAAAAAAAAAAAAACXAgAAZHJzL2Rv&#10;d25yZXYueG1sUEsFBgAAAAAEAAQA9QAAAIgDAAAAAA==&#10;" filled="f" stroked="f" strokeweight="1pt">
                  <v:stroke endarrowwidth="narrow" endarrowlength="short"/>
                  <v:textbox inset="0,0,0,0">
                    <w:txbxContent>
                      <w:p w14:paraId="05D85B37"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35</w:t>
                        </w:r>
                      </w:p>
                    </w:txbxContent>
                  </v:textbox>
                </v:shape>
                <v:shape id="Text Box 2040" o:spid="_x0000_s2185" type="#_x0000_t202" style="position:absolute;left:2239010;top:3874770;width:883285;height:158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zNZxAAA&#10;AN0AAAAPAAAAZHJzL2Rvd25yZXYueG1sRE/fa8IwEH4f7H8IN9jL0NQqZdSmMgaKIAzsHOLb0dzS&#10;suZSmkzrf28Gwt7u4/t5xWq0nTjT4FvHCmbTBARx7XTLRsHhcz15BeEDssbOMSm4kodV+fhQYK7d&#10;hfd0roIRMYR9jgqaEPpcSl83ZNFPXU8cuW83WAwRDkbqAS8x3HYyTZJMWmw5NjTY03tD9U/1axUk&#10;+LWpDos6+9jsTy983JldOjdKPT+Nb0sQgcbwL767tzrOz9IM/r6JJ8j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szWcQAAADdAAAADwAAAAAAAAAAAAAAAACXAgAAZHJzL2Rv&#10;d25yZXYueG1sUEsFBgAAAAAEAAQA9QAAAIgDAAAAAA==&#10;" filled="f" stroked="f" strokeweight="1pt">
                  <v:stroke endarrowwidth="narrow" endarrowlength="short"/>
                  <v:textbox inset="0,0,0,0">
                    <w:txbxContent>
                      <w:p w14:paraId="41F0984F"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Time / min</w:t>
                        </w:r>
                      </w:p>
                    </w:txbxContent>
                  </v:textbox>
                </v:shape>
                <v:shape id="Text Box 2041" o:spid="_x0000_s2186" type="#_x0000_t202" style="position:absolute;top:1404620;width:671195;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5bCxAAA&#10;AN0AAAAPAAAAZHJzL2Rvd25yZXYueG1sRE/fa8IwEH4f+D+EG+xlaLoqVapRZDAZCIKdIr4dzZmW&#10;NZfSZFr/+2Ug7O0+vp+3WPW2EVfqfO1YwdsoAUFcOl2zUXD4+hjOQPiArLFxTAru5GG1HDwtMNfu&#10;xnu6FsGIGMI+RwVVCG0upS8rsuhHriWO3MV1FkOEnZG6w1sMt41MkySTFmuODRW29F5R+V38WAUJ&#10;HjfFYVJmu83+/MqnrdmmY6PUy3O/noMI1Id/8cP9qeP8LJ3C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eWwsQAAADdAAAADwAAAAAAAAAAAAAAAACXAgAAZHJzL2Rv&#10;d25yZXYueG1sUEsFBgAAAAAEAAQA9QAAAIgDAAAAAA==&#10;" filled="f" stroked="f" strokeweight="1pt">
                  <v:stroke endarrowwidth="narrow" endarrowlength="short"/>
                  <v:textbox inset="0,0,0,0">
                    <w:txbxContent>
                      <w:p w14:paraId="6B72A6A3"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Mass / g</w:t>
                        </w:r>
                      </w:p>
                    </w:txbxContent>
                  </v:textbox>
                </v:shape>
                <v:shape id="Text Box 2042" o:spid="_x0000_s2187" type="#_x0000_t202" style="position:absolute;left:430530;top:1963420;width:45339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AKwxwAA&#10;AN0AAAAPAAAAZHJzL2Rvd25yZXYueG1sRI9Ba8JAEIXvhf6HZQq9FN2YllCiq5SCIggFo0W8Ddnp&#10;JjQ7G7Jbjf++cyj0NsN78943i9XoO3WhIbaBDcymGSjiOtiWnYHjYT15BRUTssUuMBm4UYTV8v5u&#10;gaUNV97TpUpOSQjHEg00KfWl1rFuyGOchp5YtK8weEyyDk7bAa8S7judZ1mhPbYsDQ329N5Q/V39&#10;eAMZfm6q40tdfGz25yc+7dwuf3bGPD6Mb3NQicb0b/673lrBL3LBlW9kBL3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rgCsMcAAADdAAAADwAAAAAAAAAAAAAAAACXAgAAZHJz&#10;L2Rvd25yZXYueG1sUEsFBgAAAAAEAAQA9QAAAIsDAAAAAA==&#10;" filled="f" stroked="f" strokeweight="1pt">
                  <v:stroke endarrowwidth="narrow" endarrowlength="short"/>
                  <v:textbox inset="0,0,0,0">
                    <w:txbxContent>
                      <w:p w14:paraId="61956845"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122.30</w:t>
                        </w:r>
                      </w:p>
                    </w:txbxContent>
                  </v:textbox>
                </v:shape>
                <v:shape id="Text Box 2043" o:spid="_x0000_s2188" type="#_x0000_t202" style="position:absolute;left:430530;top:2957830;width:45339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9KcrxAAA&#10;AN0AAAAPAAAAZHJzL2Rvd25yZXYueG1sRE/fa8IwEH4f+D+EG+xlaLoqRatRZDAZCIKdIr4dzZmW&#10;NZfSZFr/+2Ug7O0+vp+3WPW2EVfqfO1YwdsoAUFcOl2zUXD4+hhOQfiArLFxTAru5GG1HDwtMNfu&#10;xnu6FsGIGMI+RwVVCG0upS8rsuhHriWO3MV1FkOEnZG6w1sMt41MkySTFmuODRW29F5R+V38WAUJ&#10;HjfFYVJmu83+/MqnrdmmY6PUy3O/noMI1Id/8cP9qeP8LJ3B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SnK8QAAADdAAAADwAAAAAAAAAAAAAAAACXAgAAZHJzL2Rv&#10;d25yZXYueG1sUEsFBgAAAAAEAAQA9QAAAIgDAAAAAA==&#10;" filled="f" stroked="f" strokeweight="1pt">
                  <v:stroke endarrowwidth="narrow" endarrowlength="short"/>
                  <v:textbox inset="0,0,0,0">
                    <w:txbxContent>
                      <w:p w14:paraId="68CCC2B3"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122.20</w:t>
                        </w:r>
                      </w:p>
                    </w:txbxContent>
                  </v:textbox>
                </v:shape>
                <v:shape id="Text Box 2044" o:spid="_x0000_s2189" type="#_x0000_t202" style="position:absolute;left:445135;top:981075;width:45339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QYcxAAA&#10;AN0AAAAPAAAAZHJzL2Rvd25yZXYueG1sRE/fa8IwEH4f+D+EE/YyZjo7yuiaigwmA0Gwc4hvR3NL&#10;i82lNJnW/94IA9/u4/t5xWK0nTjR4FvHCl5mCQji2umWjYLd9+fzGwgfkDV2jknBhTwsyslDgbl2&#10;Z97SqQpGxBD2OSpoQuhzKX3dkEU/cz1x5H7dYDFEOBipBzzHcNvJeZJk0mLLsaHBnj4aqo/Vn1WQ&#10;4M+q2r3W2Wa1PTzxfm3W89Qo9Tgdl+8gAo3hLv53f+k4P0tTuH0TT5D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UGHMQAAADdAAAADwAAAAAAAAAAAAAAAACXAgAAZHJzL2Rv&#10;d25yZXYueG1sUEsFBgAAAAAEAAQA9QAAAIgDAAAAAA==&#10;" filled="f" stroked="f" strokeweight="1pt">
                  <v:stroke endarrowwidth="narrow" endarrowlength="short"/>
                  <v:textbox inset="0,0,0,0">
                    <w:txbxContent>
                      <w:p w14:paraId="11CF99C6" w14:textId="77777777"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122.40</w:t>
                        </w:r>
                      </w:p>
                    </w:txbxContent>
                  </v:textbox>
                </v:shape>
                <v:shape id="Text Box 2045" o:spid="_x0000_s2190" type="#_x0000_t202" style="position:absolute;left:407035;width:45339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3vIxAAA&#10;AN0AAAAPAAAAZHJzL2Rvd25yZXYueG1sRE/basJAEH0X+g/LCL5I3XgLJXWVIiiCIJhaSt+G7HQT&#10;zM6G7Krx77sFwbc5nOssVp2txZVaXzlWMB4lIIgLpys2Ck6fm9c3ED4ga6wdk4I7eVgtX3oLzLS7&#10;8ZGueTAihrDPUEEZQpNJ6YuSLPqRa4gj9+taiyHC1kjd4i2G21pOkiSVFiuODSU2tC6pOOcXqyDB&#10;r21+mhXpYXv8GfL33uwnU6PUoN99vIMI1IWn+OHe6Tg/nc/g/5t4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7yMQAAADdAAAADwAAAAAAAAAAAAAAAACXAgAAZHJzL2Rv&#10;d25yZXYueG1sUEsFBgAAAAAEAAQA9QAAAIgDAAAAAA==&#10;" filled="f" stroked="f" strokeweight="1pt">
                  <v:stroke endarrowwidth="narrow" endarrowlength="short"/>
                  <v:textbox inset="0,0,0,0">
                    <w:txbxContent>
                      <w:p w14:paraId="2E4680A6" w14:textId="7B139F61" w:rsidR="00044D26" w:rsidRPr="00210D4D" w:rsidRDefault="00044D26" w:rsidP="0008494F">
                        <w:pPr>
                          <w:spacing w:after="0" w:line="240" w:lineRule="auto"/>
                          <w:jc w:val="right"/>
                          <w:rPr>
                            <w:rFonts w:ascii="Arial Narrow" w:hAnsi="Arial Narrow"/>
                            <w:b/>
                            <w:sz w:val="24"/>
                            <w:szCs w:val="24"/>
                          </w:rPr>
                        </w:pPr>
                        <w:r>
                          <w:rPr>
                            <w:rFonts w:ascii="Arial Narrow" w:hAnsi="Arial Narrow"/>
                            <w:b/>
                            <w:sz w:val="24"/>
                            <w:szCs w:val="24"/>
                          </w:rPr>
                          <w:t>122.50</w:t>
                        </w:r>
                      </w:p>
                    </w:txbxContent>
                  </v:textbox>
                </v:shape>
                <v:shape id="Text Box 2046" o:spid="_x0000_s2191" type="#_x0000_t202" style="position:absolute;left:3281680;top:93345;width:1062990;height:346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puZwwAA&#10;AN0AAAAPAAAAZHJzL2Rvd25yZXYueG1sRE9NS8NAEL0L/odlBG9201JTjd2WIgoiXpoWvA7ZMQlm&#10;Z5fsuI399a4geJvH+5z1dnKDSjTG3rOB+awARdx423Nr4Hh4vrkDFQXZ4uCZDHxThO3m8mKNlfUn&#10;3lOqpVU5hGOFBjqRUGkdm44cxpkPxJn78KNDyXBstR3xlMPdoBdFUWqHPeeGDgM9dtR81l/OQEpP&#10;7+fz6rCcy1vtXpfFfQpBjLm+mnYPoIQm+Rf/uV9snl/elvD7TT5Bb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ApuZwwAAAN0AAAAPAAAAAAAAAAAAAAAAAJcCAABkcnMvZG93&#10;bnJldi54bWxQSwUGAAAAAAQABAD1AAAAhwMAAAAA&#10;" strokeweight="1.5pt">
                  <v:stroke endarrowwidth="narrow" endarrowlength="short"/>
                  <v:shadow color="gray" opacity="24903f" mv:blur="40000f" origin=",.5" offset="0,20000emu"/>
                  <v:textbox inset="2mm,2mm,2mm,2mm">
                    <w:txbxContent>
                      <w:p w14:paraId="6FF8F4BF" w14:textId="77777777" w:rsidR="00044D26" w:rsidRPr="00210D4D" w:rsidRDefault="00044D26" w:rsidP="0008494F">
                        <w:pPr>
                          <w:spacing w:after="0" w:line="240" w:lineRule="auto"/>
                          <w:jc w:val="center"/>
                          <w:rPr>
                            <w:rFonts w:ascii="Arial Narrow" w:hAnsi="Arial Narrow"/>
                            <w:b/>
                            <w:sz w:val="24"/>
                            <w:szCs w:val="24"/>
                          </w:rPr>
                        </w:pPr>
                        <w:r>
                          <w:rPr>
                            <w:rFonts w:ascii="Arial Narrow" w:hAnsi="Arial Narrow"/>
                            <w:b/>
                            <w:sz w:val="24"/>
                            <w:szCs w:val="24"/>
                          </w:rPr>
                          <w:t xml:space="preserve">MASS </w:t>
                        </w:r>
                        <w:proofErr w:type="spellStart"/>
                        <w:r>
                          <w:rPr>
                            <w:rFonts w:ascii="Arial Narrow" w:hAnsi="Arial Narrow"/>
                            <w:b/>
                            <w:sz w:val="24"/>
                            <w:szCs w:val="24"/>
                          </w:rPr>
                          <w:t>vs</w:t>
                        </w:r>
                        <w:proofErr w:type="spellEnd"/>
                        <w:r>
                          <w:rPr>
                            <w:rFonts w:ascii="Arial Narrow" w:hAnsi="Arial Narrow"/>
                            <w:b/>
                            <w:sz w:val="24"/>
                            <w:szCs w:val="24"/>
                          </w:rPr>
                          <w:t xml:space="preserve"> TIME</w:t>
                        </w:r>
                      </w:p>
                    </w:txbxContent>
                  </v:textbox>
                </v:shape>
                <v:shape id="Straight Arrow Connector 480" o:spid="_x0000_s2192" type="#_x0000_t32" style="position:absolute;left:1651635;top:1887855;width:8255;height:163639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NNB8AAAADcAAAADwAAAGRycy9kb3ducmV2LnhtbERPz2vCMBS+D/wfwhO8rakyhlSjqGPM&#10;y2Cren80z7bavJQk1vjfm8Ngx4/v93IdTScGcr61rGCa5SCIK6tbrhUcD5+vcxA+IGvsLJOCB3lY&#10;r0YvSyy0vfMvDWWoRQphX6CCJoS+kNJXDRn0me2JE3e2zmBI0NVSO7yncNPJWZ6/S4Mtp4YGe9o1&#10;VF3Lm1Hwc+6/bsM0flN5Om2DdZeZjx9KTcZxswARKIZ/8Z97rxW8zdP8dCYdAbl6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9jTQfAAAAA3AAAAA8AAAAAAAAAAAAAAAAA&#10;oQIAAGRycy9kb3ducmV2LnhtbFBLBQYAAAAABAAEAPkAAACOAwAAAAA=&#10;" strokecolor="black [3213]" strokeweight="2pt">
                  <v:stroke endarrowwidth="narrow" endarrowlength="short"/>
                </v:shape>
                <v:shape id="Straight Arrow Connector 481" o:spid="_x0000_s2193" type="#_x0000_t32" style="position:absolute;left:972185;top:1870710;width:687070;height:825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rYdMUAAADcAAAADwAAAGRycy9kb3ducmV2LnhtbESPT2sCMRTE74LfITyhNzdrkVa3RpGK&#10;2IuH+g+8PTavm203L8sm6tZPbwTB4zAzv2Ems9ZW4kyNLx0rGCQpCOLc6ZILBbvtsj8C4QOyxsox&#10;KfgnD7NptzPBTLsLf9N5EwoRIewzVGBCqDMpfW7Iok9cTRy9H9dYDFE2hdQNXiLcVvI1Td+kxZLj&#10;gsGaPg3lf5uTVbAqczyOq+vi933l5uZkD/v10ir10mvnHyACteEZfrS/tILhaAD3M/EIyO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OrYdMUAAADcAAAADwAAAAAAAAAA&#10;AAAAAAChAgAAZHJzL2Rvd25yZXYueG1sUEsFBgAAAAAEAAQA+QAAAJMDAAAAAA==&#10;" strokecolor="black [3213]" strokeweight="2pt">
                  <v:stroke endarrow="open" endarrowwidth="narrow" endarrowlength="short"/>
                </v:shape>
                <w10:wrap type="through"/>
              </v:group>
            </w:pict>
          </mc:Fallback>
        </mc:AlternateContent>
      </w:r>
    </w:p>
    <w:p w14:paraId="57D89DF9" w14:textId="64FCE2DF" w:rsidR="0054497C" w:rsidRDefault="0008494F" w:rsidP="0008494F">
      <w:pPr>
        <w:spacing w:after="0" w:line="240" w:lineRule="auto"/>
        <w:rPr>
          <w:rFonts w:ascii="Arial Narrow" w:hAnsi="Arial Narrow"/>
          <w:sz w:val="28"/>
          <w:szCs w:val="28"/>
        </w:rPr>
      </w:pPr>
      <w:r w:rsidRPr="0008494F">
        <w:rPr>
          <w:rFonts w:ascii="Arial Narrow" w:hAnsi="Arial Narrow"/>
          <w:sz w:val="28"/>
          <w:szCs w:val="28"/>
        </w:rPr>
        <w:t>The graph shows how the mass of a reaction between marble and hydrochloric acid varies with time.</w:t>
      </w:r>
    </w:p>
    <w:p w14:paraId="797DBA44" w14:textId="54988271" w:rsidR="0054497C" w:rsidRDefault="0054497C" w:rsidP="0008494F">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1768832" behindDoc="0" locked="0" layoutInCell="1" allowOverlap="1" wp14:anchorId="1DB003AB" wp14:editId="79D1056F">
                <wp:simplePos x="0" y="0"/>
                <wp:positionH relativeFrom="column">
                  <wp:posOffset>3945890</wp:posOffset>
                </wp:positionH>
                <wp:positionV relativeFrom="paragraph">
                  <wp:posOffset>45085</wp:posOffset>
                </wp:positionV>
                <wp:extent cx="2743200" cy="647065"/>
                <wp:effectExtent l="0" t="0" r="25400" b="13335"/>
                <wp:wrapNone/>
                <wp:docPr id="215" name="Text Box 215"/>
                <wp:cNvGraphicFramePr/>
                <a:graphic xmlns:a="http://schemas.openxmlformats.org/drawingml/2006/main">
                  <a:graphicData uri="http://schemas.microsoft.com/office/word/2010/wordprocessingShape">
                    <wps:wsp>
                      <wps:cNvSpPr txBox="1"/>
                      <wps:spPr>
                        <a:xfrm>
                          <a:off x="0" y="0"/>
                          <a:ext cx="2743200" cy="647065"/>
                        </a:xfrm>
                        <a:prstGeom prst="rect">
                          <a:avLst/>
                        </a:prstGeom>
                        <a:solidFill>
                          <a:schemeClr val="bg1"/>
                        </a:solidFill>
                        <a:ln w="254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1CB94" w14:textId="77777777" w:rsidR="00044D26" w:rsidRDefault="00044D26" w:rsidP="0054497C">
                            <w:pPr>
                              <w:spacing w:after="0" w:line="240" w:lineRule="auto"/>
                              <w:rPr>
                                <w:rFonts w:ascii="Arial Narrow" w:hAnsi="Arial Narrow"/>
                                <w:sz w:val="28"/>
                                <w:szCs w:val="28"/>
                              </w:rPr>
                            </w:pPr>
                            <w:r w:rsidRPr="0008494F">
                              <w:rPr>
                                <w:rFonts w:ascii="Arial Narrow" w:hAnsi="Arial Narrow"/>
                                <w:b/>
                                <w:bCs/>
                                <w:sz w:val="28"/>
                                <w:szCs w:val="28"/>
                              </w:rPr>
                              <w:t>Calculate the average rate during the first 7 minutes</w:t>
                            </w:r>
                            <w:r w:rsidRPr="0008494F">
                              <w:rPr>
                                <w:rFonts w:ascii="Arial Narrow" w:hAnsi="Arial Narrow"/>
                                <w:sz w:val="28"/>
                                <w:szCs w:val="28"/>
                              </w:rPr>
                              <w:t>.</w:t>
                            </w:r>
                          </w:p>
                          <w:p w14:paraId="38BCAF4B" w14:textId="77777777" w:rsidR="00044D26" w:rsidRDefault="00044D26"/>
                        </w:txbxContent>
                      </wps:txbx>
                      <wps:bodyPr rot="0" spcFirstLastPara="0" vertOverflow="overflow" horzOverflow="overflow" vert="horz" wrap="square" lIns="72000" tIns="468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5" o:spid="_x0000_s2194" type="#_x0000_t202" style="position:absolute;margin-left:310.7pt;margin-top:3.55pt;width:3in;height:50.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" fillcolor="white [3212]" strokecolor="black [3213]" strokeweight="2pt">
                <v:textbox inset="2mm,1.3mm,2mm">
                  <w:txbxContent>
                    <w:p w14:paraId="3271CB94" w14:textId="77777777" w:rsidR="00044D26" w:rsidRDefault="00044D26" w:rsidP="0054497C">
                      <w:pPr>
                        <w:spacing w:after="0" w:line="240" w:lineRule="auto"/>
                        <w:rPr>
                          <w:rFonts w:ascii="Arial Narrow" w:hAnsi="Arial Narrow"/>
                          <w:sz w:val="28"/>
                          <w:szCs w:val="28"/>
                        </w:rPr>
                      </w:pPr>
                      <w:r w:rsidRPr="0008494F">
                        <w:rPr>
                          <w:rFonts w:ascii="Arial Narrow" w:hAnsi="Arial Narrow"/>
                          <w:b/>
                          <w:bCs/>
                          <w:sz w:val="28"/>
                          <w:szCs w:val="28"/>
                        </w:rPr>
                        <w:t>Calculate the average rate during the first 7 minutes</w:t>
                      </w:r>
                      <w:r w:rsidRPr="0008494F">
                        <w:rPr>
                          <w:rFonts w:ascii="Arial Narrow" w:hAnsi="Arial Narrow"/>
                          <w:sz w:val="28"/>
                          <w:szCs w:val="28"/>
                        </w:rPr>
                        <w:t>.</w:t>
                      </w:r>
                    </w:p>
                    <w:p w14:paraId="38BCAF4B" w14:textId="77777777" w:rsidR="00044D26" w:rsidRDefault="00044D26"/>
                  </w:txbxContent>
                </v:textbox>
              </v:shape>
            </w:pict>
          </mc:Fallback>
        </mc:AlternateContent>
      </w:r>
    </w:p>
    <w:p w14:paraId="12050AD0" w14:textId="4095F098" w:rsidR="0089768C" w:rsidRPr="0008494F" w:rsidRDefault="0089768C" w:rsidP="0008494F">
      <w:pPr>
        <w:spacing w:after="0" w:line="240" w:lineRule="auto"/>
        <w:rPr>
          <w:rFonts w:ascii="Arial Narrow" w:hAnsi="Arial Narrow"/>
          <w:sz w:val="28"/>
          <w:szCs w:val="28"/>
        </w:rPr>
      </w:pPr>
    </w:p>
    <w:p w14:paraId="0DAB21B3" w14:textId="4DACA3DC" w:rsidR="00A70F00" w:rsidRDefault="00A70F00" w:rsidP="001D30DF">
      <w:pPr>
        <w:spacing w:after="0" w:line="240" w:lineRule="auto"/>
        <w:rPr>
          <w:rFonts w:ascii="Arial Narrow" w:hAnsi="Arial Narrow"/>
          <w:sz w:val="28"/>
          <w:szCs w:val="28"/>
        </w:rPr>
      </w:pPr>
    </w:p>
    <w:tbl>
      <w:tblPr>
        <w:tblStyle w:val="TableGrid"/>
        <w:tblpPr w:leftFromText="180" w:rightFromText="180" w:vertAnchor="text" w:horzAnchor="page" w:tblpX="730" w:tblpY="-49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936"/>
      </w:tblGrid>
      <w:tr w:rsidR="00A70F00" w14:paraId="376BFC08" w14:textId="77777777" w:rsidTr="0054497C">
        <w:trPr>
          <w:trHeight w:val="2507"/>
        </w:trPr>
        <w:tc>
          <w:tcPr>
            <w:tcW w:w="3936" w:type="dxa"/>
          </w:tcPr>
          <w:p w14:paraId="4CFB8B40" w14:textId="4446D77F" w:rsidR="00A70F00" w:rsidRPr="00DA7EB1" w:rsidRDefault="00A70F00" w:rsidP="00983D0D">
            <w:pPr>
              <w:spacing w:before="120" w:after="0" w:line="240" w:lineRule="auto"/>
              <w:rPr>
                <w:rFonts w:ascii="Arial Narrow" w:hAnsi="Arial Narrow"/>
                <w:sz w:val="28"/>
                <w:szCs w:val="28"/>
              </w:rPr>
            </w:pPr>
            <w:r>
              <w:rPr>
                <w:rFonts w:ascii="Arial Narrow" w:hAnsi="Arial Narrow"/>
                <w:b/>
                <w:bCs/>
                <w:sz w:val="28"/>
                <w:szCs w:val="28"/>
              </w:rPr>
              <w:t>Mass at start</w:t>
            </w:r>
            <w:r w:rsidR="0054497C">
              <w:rPr>
                <w:rFonts w:ascii="Arial Narrow" w:hAnsi="Arial Narrow"/>
                <w:b/>
                <w:bCs/>
                <w:sz w:val="28"/>
                <w:szCs w:val="28"/>
              </w:rPr>
              <w:t xml:space="preserve">   =   </w:t>
            </w:r>
            <w:r>
              <w:rPr>
                <w:rFonts w:ascii="Arial Narrow" w:hAnsi="Arial Narrow"/>
                <w:b/>
                <w:bCs/>
                <w:sz w:val="28"/>
                <w:szCs w:val="28"/>
              </w:rPr>
              <w:t>122.50 g</w:t>
            </w:r>
            <w:r w:rsidRPr="00DA7EB1">
              <w:rPr>
                <w:rFonts w:ascii="Arial Narrow" w:hAnsi="Arial Narrow"/>
                <w:sz w:val="28"/>
                <w:szCs w:val="28"/>
              </w:rPr>
              <w:t xml:space="preserve">  </w:t>
            </w:r>
          </w:p>
          <w:p w14:paraId="6919F807" w14:textId="77777777" w:rsidR="00A70F00" w:rsidRDefault="00A70F00" w:rsidP="00983D0D">
            <w:pPr>
              <w:spacing w:after="0" w:line="240" w:lineRule="auto"/>
              <w:rPr>
                <w:rFonts w:ascii="Arial Narrow" w:hAnsi="Arial Narrow"/>
                <w:b/>
                <w:bCs/>
                <w:sz w:val="28"/>
                <w:szCs w:val="28"/>
              </w:rPr>
            </w:pPr>
          </w:p>
          <w:p w14:paraId="244D2652" w14:textId="77777777" w:rsidR="00A70F00" w:rsidRDefault="00A70F00" w:rsidP="00983D0D">
            <w:pPr>
              <w:spacing w:after="0" w:line="240" w:lineRule="auto"/>
              <w:rPr>
                <w:rFonts w:ascii="Arial Narrow" w:hAnsi="Arial Narrow"/>
                <w:b/>
                <w:bCs/>
                <w:sz w:val="28"/>
                <w:szCs w:val="28"/>
              </w:rPr>
            </w:pPr>
            <w:r>
              <w:rPr>
                <w:rFonts w:ascii="Arial Narrow" w:hAnsi="Arial Narrow"/>
                <w:b/>
                <w:bCs/>
                <w:sz w:val="28"/>
                <w:szCs w:val="28"/>
              </w:rPr>
              <w:t>Mass after 7 minutes  =  122.32 g</w:t>
            </w:r>
          </w:p>
          <w:p w14:paraId="3EC3E258" w14:textId="77777777" w:rsidR="00A70F00" w:rsidRDefault="00A70F00" w:rsidP="00983D0D">
            <w:pPr>
              <w:spacing w:after="0" w:line="240" w:lineRule="auto"/>
              <w:rPr>
                <w:rFonts w:ascii="Arial Narrow" w:hAnsi="Arial Narrow"/>
                <w:b/>
                <w:bCs/>
                <w:sz w:val="28"/>
                <w:szCs w:val="28"/>
              </w:rPr>
            </w:pPr>
          </w:p>
          <w:p w14:paraId="0B88362D" w14:textId="77777777" w:rsidR="0054497C" w:rsidRDefault="0054497C" w:rsidP="00983D0D">
            <w:pPr>
              <w:spacing w:after="0" w:line="240" w:lineRule="auto"/>
              <w:rPr>
                <w:rFonts w:ascii="Arial Narrow" w:hAnsi="Arial Narrow"/>
                <w:b/>
                <w:bCs/>
                <w:sz w:val="28"/>
                <w:szCs w:val="28"/>
              </w:rPr>
            </w:pPr>
            <w:r>
              <w:rPr>
                <w:rFonts w:ascii="Arial Narrow" w:hAnsi="Arial Narrow"/>
                <w:b/>
                <w:bCs/>
                <w:sz w:val="28"/>
                <w:szCs w:val="28"/>
              </w:rPr>
              <w:t>Change in mass:</w:t>
            </w:r>
          </w:p>
          <w:p w14:paraId="3BFE0163" w14:textId="77777777" w:rsidR="0054497C" w:rsidRDefault="0054497C" w:rsidP="00983D0D">
            <w:pPr>
              <w:spacing w:after="0" w:line="240" w:lineRule="auto"/>
              <w:rPr>
                <w:rFonts w:ascii="Arial Narrow" w:hAnsi="Arial Narrow"/>
                <w:b/>
                <w:bCs/>
                <w:sz w:val="28"/>
                <w:szCs w:val="28"/>
              </w:rPr>
            </w:pPr>
          </w:p>
          <w:p w14:paraId="37A9D275" w14:textId="14E705EA" w:rsidR="00A70F00" w:rsidRPr="00A70F00" w:rsidRDefault="0054497C" w:rsidP="00983D0D">
            <w:pPr>
              <w:spacing w:after="0" w:line="240" w:lineRule="auto"/>
              <w:rPr>
                <w:rFonts w:ascii="Arial Narrow" w:hAnsi="Arial Narrow"/>
                <w:b/>
                <w:bCs/>
                <w:sz w:val="28"/>
                <w:szCs w:val="28"/>
              </w:rPr>
            </w:pPr>
            <w:r>
              <w:rPr>
                <w:rFonts w:ascii="Arial Narrow" w:hAnsi="Arial Narrow"/>
                <w:b/>
                <w:bCs/>
                <w:sz w:val="28"/>
                <w:szCs w:val="28"/>
              </w:rPr>
              <w:t xml:space="preserve">           </w:t>
            </w:r>
            <w:r w:rsidR="00A70F00">
              <w:rPr>
                <w:rFonts w:ascii="Arial Narrow" w:hAnsi="Arial Narrow"/>
                <w:b/>
                <w:bCs/>
                <w:sz w:val="28"/>
                <w:szCs w:val="28"/>
              </w:rPr>
              <w:t>122.50  -  122.32</w:t>
            </w:r>
            <w:r>
              <w:rPr>
                <w:rFonts w:ascii="Arial Narrow" w:hAnsi="Arial Narrow"/>
                <w:b/>
                <w:bCs/>
                <w:sz w:val="28"/>
                <w:szCs w:val="28"/>
              </w:rPr>
              <w:t xml:space="preserve">  </w:t>
            </w:r>
            <w:r w:rsidR="00A70F00">
              <w:rPr>
                <w:rFonts w:ascii="Arial Narrow" w:hAnsi="Arial Narrow"/>
                <w:b/>
                <w:bCs/>
                <w:sz w:val="28"/>
                <w:szCs w:val="28"/>
              </w:rPr>
              <w:t xml:space="preserve"> =</w:t>
            </w:r>
            <w:r>
              <w:rPr>
                <w:rFonts w:ascii="Arial Narrow" w:hAnsi="Arial Narrow"/>
                <w:b/>
                <w:bCs/>
                <w:sz w:val="28"/>
                <w:szCs w:val="28"/>
              </w:rPr>
              <w:t xml:space="preserve">  </w:t>
            </w:r>
            <w:r w:rsidR="00A70F00">
              <w:rPr>
                <w:rFonts w:ascii="Arial Narrow" w:hAnsi="Arial Narrow"/>
                <w:b/>
                <w:bCs/>
                <w:sz w:val="28"/>
                <w:szCs w:val="28"/>
              </w:rPr>
              <w:t xml:space="preserve"> 0.18 g</w:t>
            </w:r>
          </w:p>
          <w:p w14:paraId="08FB9ABD" w14:textId="77777777" w:rsidR="00A70F00" w:rsidRDefault="00A70F00" w:rsidP="00983D0D">
            <w:pPr>
              <w:spacing w:after="0" w:line="240" w:lineRule="auto"/>
              <w:rPr>
                <w:rFonts w:ascii="Arial Narrow" w:hAnsi="Arial Narrow"/>
                <w:sz w:val="28"/>
                <w:szCs w:val="28"/>
              </w:rPr>
            </w:pPr>
          </w:p>
        </w:tc>
      </w:tr>
    </w:tbl>
    <w:tbl>
      <w:tblPr>
        <w:tblStyle w:val="TableGrid"/>
        <w:tblpPr w:leftFromText="180" w:rightFromText="180" w:vertAnchor="text" w:horzAnchor="page" w:tblpX="674" w:tblpY="1465"/>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922"/>
        <w:gridCol w:w="839"/>
        <w:gridCol w:w="1815"/>
      </w:tblGrid>
      <w:tr w:rsidR="0054497C" w:rsidRPr="00DA7EB1" w14:paraId="2D7C6490" w14:textId="77777777" w:rsidTr="0054497C">
        <w:trPr>
          <w:trHeight w:val="841"/>
        </w:trPr>
        <w:tc>
          <w:tcPr>
            <w:tcW w:w="1922" w:type="dxa"/>
            <w:vAlign w:val="center"/>
          </w:tcPr>
          <w:p w14:paraId="0714ADAB" w14:textId="77777777" w:rsidR="00A70F00" w:rsidRPr="00FE1376" w:rsidRDefault="00A70F00" w:rsidP="0054497C">
            <w:pPr>
              <w:spacing w:after="0" w:line="240" w:lineRule="auto"/>
              <w:rPr>
                <w:rFonts w:ascii="Arial Narrow" w:hAnsi="Arial Narrow"/>
                <w:b/>
                <w:bCs/>
                <w:sz w:val="28"/>
                <w:szCs w:val="28"/>
              </w:rPr>
            </w:pPr>
            <w:r w:rsidRPr="00FE1376">
              <w:rPr>
                <w:rFonts w:ascii="Arial Narrow" w:hAnsi="Arial Narrow"/>
                <w:b/>
                <w:sz w:val="28"/>
                <w:szCs w:val="28"/>
              </w:rPr>
              <w:t>Average reaction rate</w:t>
            </w:r>
          </w:p>
        </w:tc>
        <w:tc>
          <w:tcPr>
            <w:tcW w:w="839" w:type="dxa"/>
            <w:vAlign w:val="center"/>
          </w:tcPr>
          <w:p w14:paraId="3F573CDC" w14:textId="77777777" w:rsidR="00A70F00" w:rsidRPr="00FE1376" w:rsidRDefault="00A70F00" w:rsidP="0054497C">
            <w:pPr>
              <w:spacing w:after="0" w:line="240" w:lineRule="auto"/>
              <w:jc w:val="center"/>
              <w:rPr>
                <w:rFonts w:ascii="Arial Narrow" w:hAnsi="Arial Narrow"/>
                <w:b/>
                <w:bCs/>
                <w:sz w:val="28"/>
                <w:szCs w:val="28"/>
              </w:rPr>
            </w:pPr>
            <w:r w:rsidRPr="00FE1376">
              <w:rPr>
                <w:rFonts w:ascii="Arial Narrow" w:hAnsi="Arial Narrow"/>
                <w:b/>
                <w:sz w:val="28"/>
                <w:szCs w:val="28"/>
              </w:rPr>
              <w:t>=</w:t>
            </w:r>
          </w:p>
        </w:tc>
        <w:tc>
          <w:tcPr>
            <w:tcW w:w="1815" w:type="dxa"/>
          </w:tcPr>
          <w:p w14:paraId="10C69630" w14:textId="77777777" w:rsidR="00A70F00" w:rsidRPr="00DA7EB1" w:rsidRDefault="00A70F00" w:rsidP="0054497C">
            <w:pPr>
              <w:spacing w:after="0" w:line="240" w:lineRule="auto"/>
              <w:rPr>
                <w:rFonts w:ascii="Arial Narrow" w:hAnsi="Arial Narrow"/>
                <w:b/>
                <w:bCs/>
                <w:sz w:val="28"/>
                <w:szCs w:val="28"/>
              </w:rPr>
            </w:pPr>
            <w:r>
              <w:rPr>
                <w:rFonts w:ascii="Arial Narrow" w:hAnsi="Arial Narrow"/>
                <w:noProof/>
                <w:sz w:val="28"/>
                <w:szCs w:val="28"/>
                <w:lang w:eastAsia="en-GB"/>
              </w:rPr>
              <mc:AlternateContent>
                <mc:Choice Requires="wpg">
                  <w:drawing>
                    <wp:anchor distT="0" distB="0" distL="114300" distR="114300" simplePos="0" relativeHeight="251743232" behindDoc="0" locked="0" layoutInCell="1" allowOverlap="1" wp14:anchorId="2FFD1F95" wp14:editId="00CB85C3">
                      <wp:simplePos x="0" y="0"/>
                      <wp:positionH relativeFrom="column">
                        <wp:posOffset>107315</wp:posOffset>
                      </wp:positionH>
                      <wp:positionV relativeFrom="paragraph">
                        <wp:posOffset>92075</wp:posOffset>
                      </wp:positionV>
                      <wp:extent cx="720725" cy="520700"/>
                      <wp:effectExtent l="0" t="0" r="0" b="12700"/>
                      <wp:wrapThrough wrapText="bothSides">
                        <wp:wrapPolygon edited="0">
                          <wp:start x="0" y="0"/>
                          <wp:lineTo x="0" y="21073"/>
                          <wp:lineTo x="19792" y="21073"/>
                          <wp:lineTo x="19792" y="0"/>
                          <wp:lineTo x="0" y="0"/>
                        </wp:wrapPolygon>
                      </wp:wrapThrough>
                      <wp:docPr id="486" name="Group 486"/>
                      <wp:cNvGraphicFramePr/>
                      <a:graphic xmlns:a="http://schemas.openxmlformats.org/drawingml/2006/main">
                        <a:graphicData uri="http://schemas.microsoft.com/office/word/2010/wordprocessingGroup">
                          <wpg:wgp>
                            <wpg:cNvGrpSpPr/>
                            <wpg:grpSpPr>
                              <a:xfrm>
                                <a:off x="0" y="0"/>
                                <a:ext cx="720725" cy="520700"/>
                                <a:chOff x="0" y="0"/>
                                <a:chExt cx="756920" cy="520700"/>
                              </a:xfrm>
                            </wpg:grpSpPr>
                            <wps:wsp>
                              <wps:cNvPr id="487" name="Text Box 487"/>
                              <wps:cNvSpPr txBox="1"/>
                              <wps:spPr>
                                <a:xfrm>
                                  <a:off x="0" y="0"/>
                                  <a:ext cx="75692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7474A" w14:textId="77777777" w:rsidR="00044D26" w:rsidRPr="00FE1376" w:rsidRDefault="00044D26" w:rsidP="00A70F00">
                                    <w:pPr>
                                      <w:spacing w:after="0" w:line="240" w:lineRule="auto"/>
                                      <w:jc w:val="center"/>
                                      <w:rPr>
                                        <w:rFonts w:ascii="Arial Narrow" w:hAnsi="Arial Narrow"/>
                                        <w:b/>
                                        <w:bCs/>
                                        <w:sz w:val="28"/>
                                        <w:szCs w:val="28"/>
                                      </w:rPr>
                                    </w:pPr>
                                    <w:r>
                                      <w:rPr>
                                        <w:rFonts w:ascii="Arial Narrow" w:hAnsi="Arial Narrow"/>
                                        <w:b/>
                                        <w:bCs/>
                                        <w:sz w:val="28"/>
                                        <w:szCs w:val="28"/>
                                      </w:rPr>
                                      <w:t>0.18</w:t>
                                    </w:r>
                                  </w:p>
                                  <w:p w14:paraId="0236B043" w14:textId="77777777" w:rsidR="00044D26" w:rsidRPr="00FE1376" w:rsidRDefault="00044D26" w:rsidP="00A70F00">
                                    <w:pPr>
                                      <w:spacing w:after="0" w:line="240" w:lineRule="auto"/>
                                      <w:jc w:val="center"/>
                                      <w:rPr>
                                        <w:rFonts w:ascii="Arial Narrow" w:hAnsi="Arial Narrow"/>
                                        <w:b/>
                                        <w:bCs/>
                                        <w:sz w:val="28"/>
                                        <w:szCs w:val="28"/>
                                      </w:rPr>
                                    </w:pPr>
                                    <w:r>
                                      <w:rPr>
                                        <w:rFonts w:ascii="Arial Narrow" w:hAnsi="Arial Narrow"/>
                                        <w:b/>
                                        <w:bCs/>
                                        <w:sz w:val="28"/>
                                        <w:szCs w:val="28"/>
                                      </w:rPr>
                                      <w:t>7</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488" name="Straight Connector 488"/>
                              <wps:cNvCnPr/>
                              <wps:spPr>
                                <a:xfrm flipV="1">
                                  <a:off x="165735" y="261620"/>
                                  <a:ext cx="341630" cy="0"/>
                                </a:xfrm>
                                <a:prstGeom prst="line">
                                  <a:avLst/>
                                </a:prstGeom>
                                <a:ln w="222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86" o:spid="_x0000_s2195" style="position:absolute;margin-left:8.45pt;margin-top:7.25pt;width:56.75pt;height:41pt;z-index:251743232;mso-width-relative:margin;mso-height-relative:margin" coordsize="756920,52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">
                      <v:shape id="Text Box 487" o:spid="_x0000_s2196" type="#_x0000_t202" style="position:absolute;width:756920;height:52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FNjxgAA&#10;ANwAAAAPAAAAZHJzL2Rvd25yZXYueG1sRI9Ba8JAFITvhf6H5RV6Ed1opdXUVUQIeKrW2vtr9jUJ&#10;zb5Ns68m7a93BaHHYWa+YRar3tXqRG2oPBsYjxJQxLm3FRcGjm/ZcAYqCLLF2jMZ+KUAq+XtzQJT&#10;6zt+pdNBChUhHFI0UIo0qdYhL8lhGPmGOHqfvnUoUbaFti12Ee5qPUmSR+2w4rhQYkObkvKvw48z&#10;sNWSrfcyzl7e/+a7h48BdvX825j7u379DEqol//wtb21BqazJ7iciUdAL8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jFNjxgAAANwAAAAPAAAAAAAAAAAAAAAAAJcCAABkcnMv&#10;ZG93bnJldi54bWxQSwUGAAAAAAQABAD1AAAAigMAAAAA&#10;" filled="f" stroked="f">
                        <v:textbox inset="0,,,0">
                          <w:txbxContent>
                            <w:p w14:paraId="30B7474A" w14:textId="77777777" w:rsidR="00044D26" w:rsidRPr="00FE1376" w:rsidRDefault="00044D26" w:rsidP="00A70F00">
                              <w:pPr>
                                <w:spacing w:after="0" w:line="240" w:lineRule="auto"/>
                                <w:jc w:val="center"/>
                                <w:rPr>
                                  <w:rFonts w:ascii="Arial Narrow" w:hAnsi="Arial Narrow"/>
                                  <w:b/>
                                  <w:bCs/>
                                  <w:sz w:val="28"/>
                                  <w:szCs w:val="28"/>
                                </w:rPr>
                              </w:pPr>
                              <w:r>
                                <w:rPr>
                                  <w:rFonts w:ascii="Arial Narrow" w:hAnsi="Arial Narrow"/>
                                  <w:b/>
                                  <w:bCs/>
                                  <w:sz w:val="28"/>
                                  <w:szCs w:val="28"/>
                                </w:rPr>
                                <w:t>0.18</w:t>
                              </w:r>
                            </w:p>
                            <w:p w14:paraId="0236B043" w14:textId="77777777" w:rsidR="00044D26" w:rsidRPr="00FE1376" w:rsidRDefault="00044D26" w:rsidP="00A70F00">
                              <w:pPr>
                                <w:spacing w:after="0" w:line="240" w:lineRule="auto"/>
                                <w:jc w:val="center"/>
                                <w:rPr>
                                  <w:rFonts w:ascii="Arial Narrow" w:hAnsi="Arial Narrow"/>
                                  <w:b/>
                                  <w:bCs/>
                                  <w:sz w:val="28"/>
                                  <w:szCs w:val="28"/>
                                </w:rPr>
                              </w:pPr>
                              <w:r>
                                <w:rPr>
                                  <w:rFonts w:ascii="Arial Narrow" w:hAnsi="Arial Narrow"/>
                                  <w:b/>
                                  <w:bCs/>
                                  <w:sz w:val="28"/>
                                  <w:szCs w:val="28"/>
                                </w:rPr>
                                <w:t>7</w:t>
                              </w:r>
                            </w:p>
                          </w:txbxContent>
                        </v:textbox>
                      </v:shape>
                      <v:line id="Straight Connector 488" o:spid="_x0000_s2197" style="position:absolute;flip:y;visibility:visible;mso-wrap-style:square" from="165735,261620" to="507365,261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Qx78AAADcAAAADwAAAGRycy9kb3ducmV2LnhtbERPz2vCMBS+D/Y/hDfYbaaOotIZRWWF&#10;XauVXR/Ns60mL6XJ2u6/NwfB48f3e72drBED9b51rGA+S0AQV063XCsoT/nHCoQPyBqNY1LwTx62&#10;m9eXNWbajVzQcAy1iCHsM1TQhNBlUvqqIYt+5jriyF1cbzFE2NdS9zjGcGvkZ5IspMWWY0ODHR0a&#10;qm7HP6sAx3NRfv9OKScXtvuuNmZ5zZV6f5t2XyACTeEpfrh/tIJ0FdfGM/EIyM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b/Qx78AAADcAAAADwAAAAAAAAAAAAAAAACh&#10;AgAAZHJzL2Rvd25yZXYueG1sUEsFBgAAAAAEAAQA+QAAAI0DAAAAAA==&#10;" strokecolor="black [3213]" strokeweight="1.75pt"/>
                      <w10:wrap type="through"/>
                    </v:group>
                  </w:pict>
                </mc:Fallback>
              </mc:AlternateContent>
            </w:r>
          </w:p>
        </w:tc>
      </w:tr>
      <w:tr w:rsidR="0054497C" w:rsidRPr="000127B4" w14:paraId="22BFB7DB" w14:textId="77777777" w:rsidTr="0054497C">
        <w:trPr>
          <w:trHeight w:val="562"/>
        </w:trPr>
        <w:tc>
          <w:tcPr>
            <w:tcW w:w="1922" w:type="dxa"/>
            <w:vAlign w:val="center"/>
          </w:tcPr>
          <w:p w14:paraId="182AB9D6" w14:textId="77777777" w:rsidR="00A70F00" w:rsidRPr="00FE1376" w:rsidRDefault="00A70F00" w:rsidP="0054497C">
            <w:pPr>
              <w:spacing w:after="0" w:line="240" w:lineRule="auto"/>
              <w:rPr>
                <w:rFonts w:ascii="Arial Narrow" w:hAnsi="Arial Narrow"/>
                <w:b/>
                <w:sz w:val="28"/>
                <w:szCs w:val="28"/>
              </w:rPr>
            </w:pPr>
          </w:p>
        </w:tc>
        <w:tc>
          <w:tcPr>
            <w:tcW w:w="839" w:type="dxa"/>
            <w:vAlign w:val="center"/>
          </w:tcPr>
          <w:p w14:paraId="3A281232" w14:textId="77777777" w:rsidR="00A70F00" w:rsidRPr="00A70F00" w:rsidRDefault="00A70F00" w:rsidP="0054497C">
            <w:pPr>
              <w:spacing w:after="0" w:line="240" w:lineRule="auto"/>
              <w:jc w:val="center"/>
              <w:rPr>
                <w:rFonts w:ascii="Arial Narrow" w:hAnsi="Arial Narrow"/>
                <w:b/>
                <w:sz w:val="28"/>
                <w:szCs w:val="28"/>
              </w:rPr>
            </w:pPr>
            <w:r w:rsidRPr="00A70F00">
              <w:rPr>
                <w:rFonts w:ascii="Arial Narrow" w:hAnsi="Arial Narrow"/>
                <w:b/>
                <w:sz w:val="28"/>
                <w:szCs w:val="28"/>
              </w:rPr>
              <w:t>=</w:t>
            </w:r>
          </w:p>
        </w:tc>
        <w:tc>
          <w:tcPr>
            <w:tcW w:w="1815" w:type="dxa"/>
            <w:vAlign w:val="center"/>
          </w:tcPr>
          <w:p w14:paraId="2E4EDEA2" w14:textId="4E102924" w:rsidR="00A70F00" w:rsidRPr="00A70F00" w:rsidRDefault="00A70F00" w:rsidP="0054497C">
            <w:pPr>
              <w:spacing w:after="0" w:line="240" w:lineRule="auto"/>
              <w:rPr>
                <w:rFonts w:ascii="Arial Narrow" w:hAnsi="Arial Narrow"/>
                <w:b/>
                <w:noProof/>
                <w:sz w:val="28"/>
                <w:szCs w:val="28"/>
                <w:vertAlign w:val="superscript"/>
                <w:lang w:val="en-US"/>
              </w:rPr>
            </w:pPr>
            <w:r>
              <w:rPr>
                <w:rFonts w:ascii="Arial Narrow" w:hAnsi="Arial Narrow"/>
                <w:b/>
                <w:noProof/>
                <w:sz w:val="28"/>
                <w:szCs w:val="28"/>
                <w:lang w:val="en-US"/>
              </w:rPr>
              <w:t>0.</w:t>
            </w:r>
            <w:r w:rsidRPr="00A70F00">
              <w:rPr>
                <w:rFonts w:ascii="Arial Narrow" w:hAnsi="Arial Narrow"/>
                <w:b/>
                <w:noProof/>
                <w:sz w:val="28"/>
                <w:szCs w:val="28"/>
                <w:lang w:val="en-US"/>
              </w:rPr>
              <w:t>026 g min</w:t>
            </w:r>
            <w:r w:rsidRPr="00A70F00">
              <w:rPr>
                <w:rFonts w:ascii="Arial Narrow" w:hAnsi="Arial Narrow"/>
                <w:b/>
                <w:noProof/>
                <w:sz w:val="28"/>
                <w:szCs w:val="28"/>
                <w:vertAlign w:val="superscript"/>
                <w:lang w:val="en-US"/>
              </w:rPr>
              <w:t>-1</w:t>
            </w:r>
          </w:p>
        </w:tc>
      </w:tr>
    </w:tbl>
    <w:p w14:paraId="1F30A9D2" w14:textId="77777777" w:rsidR="000127B4" w:rsidRDefault="000127B4">
      <w:pPr>
        <w:spacing w:after="0" w:line="240" w:lineRule="auto"/>
        <w:rPr>
          <w:rFonts w:ascii="Arial Narrow" w:hAnsi="Arial Narrow"/>
          <w:sz w:val="28"/>
          <w:szCs w:val="28"/>
        </w:rPr>
      </w:pPr>
    </w:p>
    <w:p w14:paraId="28EFB315" w14:textId="77777777" w:rsidR="000127B4" w:rsidRDefault="000127B4">
      <w:pPr>
        <w:spacing w:after="0" w:line="240" w:lineRule="auto"/>
        <w:rPr>
          <w:rFonts w:ascii="Arial Narrow" w:hAnsi="Arial Narrow"/>
          <w:sz w:val="28"/>
          <w:szCs w:val="28"/>
        </w:rPr>
      </w:pPr>
    </w:p>
    <w:p w14:paraId="465805E9" w14:textId="6FD3CC28" w:rsidR="000127B4" w:rsidRDefault="000127B4">
      <w:pPr>
        <w:spacing w:after="0" w:line="240" w:lineRule="auto"/>
        <w:rPr>
          <w:rFonts w:ascii="Arial Narrow" w:hAnsi="Arial Narrow"/>
          <w:sz w:val="28"/>
          <w:szCs w:val="28"/>
        </w:rPr>
      </w:pPr>
    </w:p>
    <w:p w14:paraId="6DC8F667" w14:textId="23B629AA" w:rsidR="00E86DFD" w:rsidRPr="00BD30E9" w:rsidRDefault="00E86DFD" w:rsidP="00823D08">
      <w:pPr>
        <w:spacing w:after="120" w:line="240" w:lineRule="auto"/>
        <w:rPr>
          <w:rFonts w:ascii="Arial Narrow" w:hAnsi="Arial Narrow"/>
          <w:sz w:val="28"/>
          <w:szCs w:val="28"/>
        </w:rPr>
      </w:pPr>
      <w:r>
        <w:rPr>
          <w:rFonts w:ascii="Arial Narrow" w:hAnsi="Arial Narrow"/>
          <w:sz w:val="28"/>
          <w:szCs w:val="28"/>
        </w:rPr>
        <w:br w:type="page"/>
      </w:r>
      <w:r w:rsidRPr="007219C2">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CALCULATING RATE FROM A GRAPH</w:t>
      </w:r>
    </w:p>
    <w:p w14:paraId="30B95711" w14:textId="3D776443" w:rsidR="007219C2" w:rsidRDefault="00BD30E9" w:rsidP="007219C2">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1763712" behindDoc="0" locked="0" layoutInCell="1" allowOverlap="1" wp14:anchorId="55B49DDE" wp14:editId="3A4B7594">
                <wp:simplePos x="0" y="0"/>
                <wp:positionH relativeFrom="column">
                  <wp:posOffset>2069465</wp:posOffset>
                </wp:positionH>
                <wp:positionV relativeFrom="paragraph">
                  <wp:posOffset>302895</wp:posOffset>
                </wp:positionV>
                <wp:extent cx="4867275" cy="4813300"/>
                <wp:effectExtent l="0" t="0" r="0" b="6350"/>
                <wp:wrapSquare wrapText="bothSides"/>
                <wp:docPr id="2490" name="Group 2490"/>
                <wp:cNvGraphicFramePr/>
                <a:graphic xmlns:a="http://schemas.openxmlformats.org/drawingml/2006/main">
                  <a:graphicData uri="http://schemas.microsoft.com/office/word/2010/wordprocessingGroup">
                    <wpg:wgp>
                      <wpg:cNvGrpSpPr/>
                      <wpg:grpSpPr>
                        <a:xfrm>
                          <a:off x="0" y="0"/>
                          <a:ext cx="4867275" cy="4813300"/>
                          <a:chOff x="0" y="0"/>
                          <a:chExt cx="5065395" cy="48736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490" name="Group 29"/>
                        <wpg:cNvGrpSpPr/>
                        <wpg:grpSpPr bwMode="auto">
                          <a:xfrm>
                            <a:off x="196215" y="0"/>
                            <a:ext cx="4869180" cy="4873625"/>
                            <a:chOff x="0" y="0"/>
                            <a:chExt cx="5211472" cy="524559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491" name="Picture 49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81000" y="150812"/>
                              <a:ext cx="4597400" cy="46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Text Box 5"/>
                          <wps:cNvSpPr txBox="1">
                            <a:spLocks noChangeArrowheads="1"/>
                          </wps:cNvSpPr>
                          <wps:spPr bwMode="auto">
                            <a:xfrm>
                              <a:off x="2046682" y="4978898"/>
                              <a:ext cx="14077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0ED4" w14:textId="77777777" w:rsidR="00044D26" w:rsidRDefault="00044D26" w:rsidP="007219C2">
                                <w:pPr>
                                  <w:pStyle w:val="NormalWeb"/>
                                  <w:spacing w:before="0" w:beforeAutospacing="0" w:after="0" w:afterAutospacing="0"/>
                                  <w:textAlignment w:val="baseline"/>
                                </w:pPr>
                                <w:r>
                                  <w:rPr>
                                    <w:rFonts w:ascii="Arial" w:eastAsia="MS PGothic" w:hAnsi="Arial" w:cs="MS PGothic"/>
                                    <w:b/>
                                    <w:bCs/>
                                    <w:color w:val="000000" w:themeColor="text1"/>
                                    <w:kern w:val="24"/>
                                  </w:rPr>
                                  <w:t>Time / min</w:t>
                                </w:r>
                              </w:p>
                            </w:txbxContent>
                          </wps:txbx>
                          <wps:bodyPr wrap="square">
                            <a:noAutofit/>
                          </wps:bodyPr>
                        </wps:wsp>
                        <wps:wsp>
                          <wps:cNvPr id="493" name="Text Box 5"/>
                          <wps:cNvSpPr txBox="1">
                            <a:spLocks noChangeArrowheads="1"/>
                          </wps:cNvSpPr>
                          <wps:spPr bwMode="auto">
                            <a:xfrm>
                              <a:off x="1003239" y="4728847"/>
                              <a:ext cx="3663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2BB5F"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5</w:t>
                                </w:r>
                              </w:p>
                            </w:txbxContent>
                          </wps:txbx>
                          <wps:bodyPr wrap="square">
                            <a:noAutofit/>
                          </wps:bodyPr>
                        </wps:wsp>
                        <wps:wsp>
                          <wps:cNvPr id="494" name="Text Box 494"/>
                          <wps:cNvSpPr txBox="1">
                            <a:spLocks noChangeArrowheads="1"/>
                          </wps:cNvSpPr>
                          <wps:spPr bwMode="auto">
                            <a:xfrm>
                              <a:off x="1611215" y="471456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1BFC"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10</w:t>
                                </w:r>
                              </w:p>
                            </w:txbxContent>
                          </wps:txbx>
                          <wps:bodyPr wrap="square">
                            <a:noAutofit/>
                          </wps:bodyPr>
                        </wps:wsp>
                        <wps:wsp>
                          <wps:cNvPr id="495" name="Text Box 5"/>
                          <wps:cNvSpPr txBox="1">
                            <a:spLocks noChangeArrowheads="1"/>
                          </wps:cNvSpPr>
                          <wps:spPr bwMode="auto">
                            <a:xfrm>
                              <a:off x="2250938" y="472091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384F"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15</w:t>
                                </w:r>
                              </w:p>
                            </w:txbxContent>
                          </wps:txbx>
                          <wps:bodyPr wrap="square">
                            <a:noAutofit/>
                          </wps:bodyPr>
                        </wps:wsp>
                        <wps:wsp>
                          <wps:cNvPr id="496" name="Text Box 5"/>
                          <wps:cNvSpPr txBox="1">
                            <a:spLocks noChangeArrowheads="1"/>
                          </wps:cNvSpPr>
                          <wps:spPr bwMode="auto">
                            <a:xfrm>
                              <a:off x="2881138" y="4720911"/>
                              <a:ext cx="430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1D85"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20</w:t>
                                </w:r>
                              </w:p>
                            </w:txbxContent>
                          </wps:txbx>
                          <wps:bodyPr wrap="square">
                            <a:noAutofit/>
                          </wps:bodyPr>
                        </wps:wsp>
                        <wps:wsp>
                          <wps:cNvPr id="497" name="Text Box 5"/>
                          <wps:cNvSpPr txBox="1">
                            <a:spLocks noChangeArrowheads="1"/>
                          </wps:cNvSpPr>
                          <wps:spPr bwMode="auto">
                            <a:xfrm>
                              <a:off x="3520861" y="4724086"/>
                              <a:ext cx="4298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F49C"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25</w:t>
                                </w:r>
                              </w:p>
                            </w:txbxContent>
                          </wps:txbx>
                          <wps:bodyPr wrap="square">
                            <a:noAutofit/>
                          </wps:bodyPr>
                        </wps:wsp>
                        <wps:wsp>
                          <wps:cNvPr id="498" name="Text Box 5"/>
                          <wps:cNvSpPr txBox="1">
                            <a:spLocks noChangeArrowheads="1"/>
                          </wps:cNvSpPr>
                          <wps:spPr bwMode="auto">
                            <a:xfrm>
                              <a:off x="4151061" y="4728847"/>
                              <a:ext cx="430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5CAE"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30</w:t>
                                </w:r>
                              </w:p>
                            </w:txbxContent>
                          </wps:txbx>
                          <wps:bodyPr wrap="square">
                            <a:noAutofit/>
                          </wps:bodyPr>
                        </wps:wsp>
                        <wps:wsp>
                          <wps:cNvPr id="499" name="Text Box 5"/>
                          <wps:cNvSpPr txBox="1">
                            <a:spLocks noChangeArrowheads="1"/>
                          </wps:cNvSpPr>
                          <wps:spPr bwMode="auto">
                            <a:xfrm>
                              <a:off x="4782847" y="4720911"/>
                              <a:ext cx="428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28F9"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35</w:t>
                                </w:r>
                              </w:p>
                            </w:txbxContent>
                          </wps:txbx>
                          <wps:bodyPr wrap="square">
                            <a:noAutofit/>
                          </wps:bodyPr>
                        </wps:wsp>
                        <wps:wsp>
                          <wps:cNvPr id="500" name="Text Box 5"/>
                          <wps:cNvSpPr txBox="1">
                            <a:spLocks noChangeArrowheads="1"/>
                          </wps:cNvSpPr>
                          <wps:spPr bwMode="auto">
                            <a:xfrm>
                              <a:off x="374648" y="4730435"/>
                              <a:ext cx="3663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EA9B"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0</w:t>
                                </w:r>
                              </w:p>
                            </w:txbxContent>
                          </wps:txbx>
                          <wps:bodyPr wrap="square">
                            <a:noAutofit/>
                          </wps:bodyPr>
                        </wps:wsp>
                        <wps:wsp>
                          <wps:cNvPr id="501" name="Text Box 5"/>
                          <wps:cNvSpPr txBox="1">
                            <a:spLocks noChangeArrowheads="1"/>
                          </wps:cNvSpPr>
                          <wps:spPr bwMode="auto">
                            <a:xfrm>
                              <a:off x="253999" y="4436767"/>
                              <a:ext cx="2286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2328"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0</w:t>
                                </w:r>
                              </w:p>
                            </w:txbxContent>
                          </wps:txbx>
                          <wps:bodyPr wrap="square" lIns="0">
                            <a:noAutofit/>
                          </wps:bodyPr>
                        </wps:wsp>
                        <wps:wsp>
                          <wps:cNvPr id="502" name="Text Box 5"/>
                          <wps:cNvSpPr txBox="1">
                            <a:spLocks noChangeArrowheads="1"/>
                          </wps:cNvSpPr>
                          <wps:spPr bwMode="auto">
                            <a:xfrm>
                              <a:off x="38100" y="0"/>
                              <a:ext cx="4381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47B6"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175</w:t>
                                </w:r>
                              </w:p>
                            </w:txbxContent>
                          </wps:txbx>
                          <wps:bodyPr wrap="square" lIns="0" bIns="0">
                            <a:noAutofit/>
                          </wps:bodyPr>
                        </wps:wsp>
                        <wps:wsp>
                          <wps:cNvPr id="503" name="Text Box 5"/>
                          <wps:cNvSpPr txBox="1">
                            <a:spLocks noChangeArrowheads="1"/>
                          </wps:cNvSpPr>
                          <wps:spPr bwMode="auto">
                            <a:xfrm>
                              <a:off x="3175" y="1254042"/>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F86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125</w:t>
                                </w:r>
                              </w:p>
                            </w:txbxContent>
                          </wps:txbx>
                          <wps:bodyPr wrap="square" lIns="0" bIns="0">
                            <a:noAutofit/>
                          </wps:bodyPr>
                        </wps:wsp>
                        <wps:wsp>
                          <wps:cNvPr id="504" name="Text Box 5"/>
                          <wps:cNvSpPr txBox="1">
                            <a:spLocks noChangeArrowheads="1"/>
                          </wps:cNvSpPr>
                          <wps:spPr bwMode="auto">
                            <a:xfrm>
                              <a:off x="66675" y="2531893"/>
                              <a:ext cx="42037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F08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75</w:t>
                                </w:r>
                              </w:p>
                            </w:txbxContent>
                          </wps:txbx>
                          <wps:bodyPr wrap="square" lIns="0" bIns="0">
                            <a:noAutofit/>
                          </wps:bodyPr>
                        </wps:wsp>
                        <wps:wsp>
                          <wps:cNvPr id="505" name="Text Box 5"/>
                          <wps:cNvSpPr txBox="1">
                            <a:spLocks noChangeArrowheads="1"/>
                          </wps:cNvSpPr>
                          <wps:spPr bwMode="auto">
                            <a:xfrm>
                              <a:off x="45512" y="3833141"/>
                              <a:ext cx="439889" cy="309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530E"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25</w:t>
                                </w:r>
                              </w:p>
                            </w:txbxContent>
                          </wps:txbx>
                          <wps:bodyPr wrap="square" bIns="0">
                            <a:noAutofit/>
                          </wps:bodyPr>
                        </wps:wsp>
                        <wps:wsp>
                          <wps:cNvPr id="506" name="Text Box 5"/>
                          <wps:cNvSpPr txBox="1">
                            <a:spLocks noChangeArrowheads="1"/>
                          </wps:cNvSpPr>
                          <wps:spPr bwMode="auto">
                            <a:xfrm>
                              <a:off x="103187" y="3174789"/>
                              <a:ext cx="3860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17B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50</w:t>
                                </w:r>
                              </w:p>
                            </w:txbxContent>
                          </wps:txbx>
                          <wps:bodyPr wrap="square" lIns="0" bIns="0">
                            <a:noAutofit/>
                          </wps:bodyPr>
                        </wps:wsp>
                        <wps:wsp>
                          <wps:cNvPr id="507" name="Text Box 5"/>
                          <wps:cNvSpPr txBox="1">
                            <a:spLocks noChangeArrowheads="1"/>
                          </wps:cNvSpPr>
                          <wps:spPr bwMode="auto">
                            <a:xfrm>
                              <a:off x="0" y="1898524"/>
                              <a:ext cx="4921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7CBC"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100</w:t>
                                </w:r>
                              </w:p>
                            </w:txbxContent>
                          </wps:txbx>
                          <wps:bodyPr wrap="square" lIns="0" bIns="0">
                            <a:noAutofit/>
                          </wps:bodyPr>
                        </wps:wsp>
                        <wps:wsp>
                          <wps:cNvPr id="508" name="Text Box 5"/>
                          <wps:cNvSpPr txBox="1">
                            <a:spLocks noChangeArrowheads="1"/>
                          </wps:cNvSpPr>
                          <wps:spPr bwMode="auto">
                            <a:xfrm>
                              <a:off x="22225" y="631783"/>
                              <a:ext cx="4699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53DE"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150</w:t>
                                </w:r>
                              </w:p>
                            </w:txbxContent>
                          </wps:txbx>
                          <wps:bodyPr wrap="square" lIns="0" bIns="0">
                            <a:noAutofit/>
                          </wps:bodyPr>
                        </wps:wsp>
                      </wpg:grpSp>
                      <wps:wsp>
                        <wps:cNvPr id="511" name="Freeform 511"/>
                        <wps:cNvSpPr/>
                        <wps:spPr>
                          <a:xfrm>
                            <a:off x="695325" y="1076325"/>
                            <a:ext cx="4147820" cy="3221990"/>
                          </a:xfrm>
                          <a:custGeom>
                            <a:avLst/>
                            <a:gdLst>
                              <a:gd name="connsiteX0" fmla="*/ 0 w 4430121"/>
                              <a:gd name="connsiteY0" fmla="*/ 3414937 h 3414937"/>
                              <a:gd name="connsiteX1" fmla="*/ 2415066 w 4430121"/>
                              <a:gd name="connsiteY1" fmla="*/ 629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920080 w 4430121"/>
                              <a:gd name="connsiteY2" fmla="*/ 254995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14937 h 3414937"/>
                              <a:gd name="connsiteX1" fmla="*/ 1750048 w 4430121"/>
                              <a:gd name="connsiteY1" fmla="*/ 594988 h 3414937"/>
                              <a:gd name="connsiteX2" fmla="*/ 2465067 w 4430121"/>
                              <a:gd name="connsiteY2" fmla="*/ 0 h 3414937"/>
                              <a:gd name="connsiteX3" fmla="*/ 3425094 w 4430121"/>
                              <a:gd name="connsiteY3" fmla="*/ 0 h 3414937"/>
                              <a:gd name="connsiteX4" fmla="*/ 4430121 w 4430121"/>
                              <a:gd name="connsiteY4" fmla="*/ 0 h 3414937"/>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24936 h 3424936"/>
                              <a:gd name="connsiteX1" fmla="*/ 1750048 w 4430121"/>
                              <a:gd name="connsiteY1" fmla="*/ 604987 h 3424936"/>
                              <a:gd name="connsiteX2" fmla="*/ 2360064 w 4430121"/>
                              <a:gd name="connsiteY2" fmla="*/ 0 h 3424936"/>
                              <a:gd name="connsiteX3" fmla="*/ 3425094 w 4430121"/>
                              <a:gd name="connsiteY3" fmla="*/ 9999 h 3424936"/>
                              <a:gd name="connsiteX4" fmla="*/ 4430121 w 4430121"/>
                              <a:gd name="connsiteY4" fmla="*/ 9999 h 3424936"/>
                              <a:gd name="connsiteX0" fmla="*/ 0 w 4430121"/>
                              <a:gd name="connsiteY0" fmla="*/ 3419936 h 3419936"/>
                              <a:gd name="connsiteX1" fmla="*/ 1750048 w 4430121"/>
                              <a:gd name="connsiteY1" fmla="*/ 599987 h 3419936"/>
                              <a:gd name="connsiteX2" fmla="*/ 2290062 w 4430121"/>
                              <a:gd name="connsiteY2" fmla="*/ 0 h 3419936"/>
                              <a:gd name="connsiteX3" fmla="*/ 3425094 w 4430121"/>
                              <a:gd name="connsiteY3" fmla="*/ 4999 h 3419936"/>
                              <a:gd name="connsiteX4" fmla="*/ 4430121 w 4430121"/>
                              <a:gd name="connsiteY4" fmla="*/ 4999 h 3419936"/>
                              <a:gd name="connsiteX0" fmla="*/ 0 w 4430121"/>
                              <a:gd name="connsiteY0" fmla="*/ 3419992 h 3419992"/>
                              <a:gd name="connsiteX1" fmla="*/ 1750048 w 4430121"/>
                              <a:gd name="connsiteY1" fmla="*/ 600043 h 3419992"/>
                              <a:gd name="connsiteX2" fmla="*/ 2290062 w 4430121"/>
                              <a:gd name="connsiteY2" fmla="*/ 56 h 3419992"/>
                              <a:gd name="connsiteX3" fmla="*/ 3425094 w 4430121"/>
                              <a:gd name="connsiteY3" fmla="*/ 5055 h 3419992"/>
                              <a:gd name="connsiteX4" fmla="*/ 4430121 w 4430121"/>
                              <a:gd name="connsiteY4" fmla="*/ 5055 h 341999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77172 h 3477172"/>
                              <a:gd name="connsiteX1" fmla="*/ 1355037 w 4430121"/>
                              <a:gd name="connsiteY1" fmla="*/ 847220 h 3477172"/>
                              <a:gd name="connsiteX2" fmla="*/ 2290062 w 4430121"/>
                              <a:gd name="connsiteY2" fmla="*/ 57236 h 3477172"/>
                              <a:gd name="connsiteX3" fmla="*/ 3425094 w 4430121"/>
                              <a:gd name="connsiteY3" fmla="*/ 62235 h 3477172"/>
                              <a:gd name="connsiteX4" fmla="*/ 4430121 w 4430121"/>
                              <a:gd name="connsiteY4" fmla="*/ 62235 h 3477172"/>
                              <a:gd name="connsiteX0" fmla="*/ 0 w 4430121"/>
                              <a:gd name="connsiteY0" fmla="*/ 3423983 h 3423983"/>
                              <a:gd name="connsiteX1" fmla="*/ 1355037 w 4430121"/>
                              <a:gd name="connsiteY1" fmla="*/ 794031 h 3423983"/>
                              <a:gd name="connsiteX2" fmla="*/ 2290062 w 4430121"/>
                              <a:gd name="connsiteY2" fmla="*/ 4047 h 3423983"/>
                              <a:gd name="connsiteX3" fmla="*/ 3425094 w 4430121"/>
                              <a:gd name="connsiteY3" fmla="*/ 9046 h 3423983"/>
                              <a:gd name="connsiteX4" fmla="*/ 4430121 w 4430121"/>
                              <a:gd name="connsiteY4" fmla="*/ 9046 h 3423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0121" h="3423983">
                                <a:moveTo>
                                  <a:pt x="0" y="3423983"/>
                                </a:moveTo>
                                <a:cubicBezTo>
                                  <a:pt x="583349" y="2484000"/>
                                  <a:pt x="928359" y="1354020"/>
                                  <a:pt x="1355037" y="794031"/>
                                </a:cubicBezTo>
                                <a:cubicBezTo>
                                  <a:pt x="1781715" y="234042"/>
                                  <a:pt x="1960054" y="14881"/>
                                  <a:pt x="2290062" y="4047"/>
                                </a:cubicBezTo>
                                <a:cubicBezTo>
                                  <a:pt x="2620070" y="-6787"/>
                                  <a:pt x="3046750" y="7380"/>
                                  <a:pt x="3425094" y="9046"/>
                                </a:cubicBezTo>
                                <a:lnTo>
                                  <a:pt x="4430121" y="9046"/>
                                </a:lnTo>
                              </a:path>
                            </a:pathLst>
                          </a:cu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txbx>
                          <w:txbxContent>
                            <w:p w14:paraId="0CB03658" w14:textId="77777777" w:rsidR="00044D26" w:rsidRDefault="00044D26" w:rsidP="007219C2">
                              <w:pPr>
                                <w:rPr>
                                  <w:rFonts w:eastAsia="Times New Roman"/>
                                </w:rPr>
                              </w:pPr>
                            </w:p>
                          </w:txbxContent>
                        </wps:txbx>
                        <wps:bodyPr wrap="square" anchor="ctr">
                          <a:noAutofit/>
                        </wps:bodyPr>
                      </wps:wsp>
                      <wps:wsp>
                        <wps:cNvPr id="1932" name="Text Box 5"/>
                        <wps:cNvSpPr txBox="1">
                          <a:spLocks noChangeArrowheads="1"/>
                        </wps:cNvSpPr>
                        <wps:spPr bwMode="auto">
                          <a:xfrm rot="16200000">
                            <a:off x="-442278" y="2101533"/>
                            <a:ext cx="11042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9E1B" w14:textId="77777777" w:rsidR="00044D26" w:rsidRDefault="00044D26" w:rsidP="007219C2">
                              <w:pPr>
                                <w:pStyle w:val="NormalWeb"/>
                                <w:spacing w:before="0" w:beforeAutospacing="0" w:after="0" w:afterAutospacing="0"/>
                                <w:jc w:val="right"/>
                                <w:textAlignment w:val="baseline"/>
                              </w:pPr>
                              <w:r>
                                <w:rPr>
                                  <w:rFonts w:ascii="Arial" w:eastAsia="MS PGothic" w:hAnsi="Arial" w:cstheme="minorBidi"/>
                                  <w:b/>
                                  <w:bCs/>
                                  <w:color w:val="000000" w:themeColor="text1"/>
                                  <w:kern w:val="24"/>
                                </w:rPr>
                                <w:t>Volume / cm</w:t>
                              </w:r>
                              <w:r>
                                <w:rPr>
                                  <w:rFonts w:ascii="Arial" w:eastAsia="MS PGothic" w:hAnsi="Arial" w:cstheme="minorBidi"/>
                                  <w:b/>
                                  <w:bCs/>
                                  <w:color w:val="000000" w:themeColor="text1"/>
                                  <w:kern w:val="24"/>
                                  <w:position w:val="7"/>
                                  <w:vertAlign w:val="superscript"/>
                                </w:rPr>
                                <w:t>3</w:t>
                              </w:r>
                            </w:p>
                          </w:txbxContent>
                        </wps:txbx>
                        <wps:bodyPr wrap="square" lIns="0" tIns="0" rIns="0" bIns="0">
                          <a:noAutofit/>
                        </wps:bodyPr>
                      </wps:wsp>
                      <wps:wsp>
                        <wps:cNvPr id="2485" name="Text Box 5"/>
                        <wps:cNvSpPr txBox="1">
                          <a:spLocks noChangeArrowheads="1"/>
                        </wps:cNvSpPr>
                        <wps:spPr bwMode="auto">
                          <a:xfrm>
                            <a:off x="3272155" y="175895"/>
                            <a:ext cx="1563370" cy="285750"/>
                          </a:xfrm>
                          <a:prstGeom prst="rect">
                            <a:avLst/>
                          </a:prstGeom>
                          <a:solidFill>
                            <a:schemeClr val="bg1"/>
                          </a:solidFill>
                          <a:ln w="19050">
                            <a:solidFill>
                              <a:schemeClr val="tx1"/>
                            </a:solidFill>
                          </a:ln>
                        </wps:spPr>
                        <wps:txbx>
                          <w:txbxContent>
                            <w:p w14:paraId="12BEF051" w14:textId="77777777" w:rsidR="00044D26" w:rsidRPr="009638D5" w:rsidRDefault="00044D26" w:rsidP="007219C2">
                              <w:pPr>
                                <w:pStyle w:val="NormalWeb"/>
                                <w:spacing w:before="0" w:beforeAutospacing="0" w:after="0" w:afterAutospacing="0"/>
                                <w:jc w:val="center"/>
                                <w:textAlignment w:val="baseline"/>
                                <w:rPr>
                                  <w:color w:val="000000" w:themeColor="text1"/>
                                </w:rPr>
                              </w:pPr>
                              <w:r>
                                <w:rPr>
                                  <w:rFonts w:ascii="Arial" w:eastAsia="MS PGothic" w:hAnsi="Arial" w:cs="MS PGothic"/>
                                  <w:b/>
                                  <w:bCs/>
                                  <w:color w:val="000000" w:themeColor="text1"/>
                                  <w:kern w:val="24"/>
                                  <w14:textOutline w14:w="9525" w14:cap="flat" w14:cmpd="sng" w14:algn="ctr">
                                    <w14:noFill/>
                                    <w14:prstDash w14:val="solid"/>
                                    <w14:round/>
                                  </w14:textOutline>
                                </w:rPr>
                                <w:t>VOLUME</w:t>
                              </w:r>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w:t>
                              </w:r>
                              <w:proofErr w:type="spellStart"/>
                              <w:r w:rsidRPr="009638D5">
                                <w:rPr>
                                  <w:rFonts w:ascii="Arial" w:eastAsia="MS PGothic" w:hAnsi="Arial" w:cs="MS PGothic"/>
                                  <w:b/>
                                  <w:bCs/>
                                  <w:color w:val="000000" w:themeColor="text1"/>
                                  <w:kern w:val="24"/>
                                  <w14:textOutline w14:w="9525" w14:cap="flat" w14:cmpd="sng" w14:algn="ctr">
                                    <w14:noFill/>
                                    <w14:prstDash w14:val="solid"/>
                                    <w14:round/>
                                  </w14:textOutline>
                                </w:rPr>
                                <w:t>vs</w:t>
                              </w:r>
                              <w:proofErr w:type="spellEnd"/>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TIME</w:t>
                              </w:r>
                            </w:p>
                          </w:txbxContent>
                        </wps:txbx>
                        <wps:bodyPr wrap="square">
                          <a:noAutofit/>
                        </wps:bodyPr>
                      </wps:wsp>
                      <wps:wsp>
                        <wps:cNvPr id="2486" name="Straight Connector 2486"/>
                        <wps:cNvCnPr/>
                        <wps:spPr>
                          <a:xfrm flipV="1">
                            <a:off x="1877695" y="1966595"/>
                            <a:ext cx="0" cy="2298225"/>
                          </a:xfrm>
                          <a:prstGeom prst="line">
                            <a:avLst/>
                          </a:prstGeom>
                          <a:ln w="317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2487" name="Straight Connector 2487"/>
                        <wps:cNvCnPr/>
                        <wps:spPr>
                          <a:xfrm flipV="1">
                            <a:off x="699770" y="1927225"/>
                            <a:ext cx="1173463" cy="329"/>
                          </a:xfrm>
                          <a:prstGeom prst="line">
                            <a:avLst/>
                          </a:prstGeom>
                          <a:ln w="31750">
                            <a:solidFill>
                              <a:schemeClr val="tx1"/>
                            </a:solidFill>
                            <a:prstDash val="dash"/>
                            <a:headEnd type="arrow"/>
                            <a:tailEnd type="none" w="sm" len="sm"/>
                          </a:ln>
                          <a:effectLst/>
                        </wps:spPr>
                        <wps:style>
                          <a:lnRef idx="2">
                            <a:schemeClr val="accent1"/>
                          </a:lnRef>
                          <a:fillRef idx="0">
                            <a:schemeClr val="accent1"/>
                          </a:fillRef>
                          <a:effectRef idx="1">
                            <a:schemeClr val="accent1"/>
                          </a:effectRef>
                          <a:fontRef idx="minor">
                            <a:schemeClr val="tx1"/>
                          </a:fontRef>
                        </wps:style>
                        <wps:bodyPr/>
                      </wps:wsp>
                      <wps:wsp>
                        <wps:cNvPr id="2488" name="Straight Connector 2488"/>
                        <wps:cNvCnPr/>
                        <wps:spPr>
                          <a:xfrm flipH="1" flipV="1">
                            <a:off x="2469515" y="1233170"/>
                            <a:ext cx="241" cy="3046704"/>
                          </a:xfrm>
                          <a:prstGeom prst="line">
                            <a:avLst/>
                          </a:prstGeom>
                          <a:ln w="3175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2489" name="Straight Connector 2489"/>
                        <wps:cNvCnPr/>
                        <wps:spPr>
                          <a:xfrm flipV="1">
                            <a:off x="675640" y="1228090"/>
                            <a:ext cx="1794269" cy="418"/>
                          </a:xfrm>
                          <a:prstGeom prst="line">
                            <a:avLst/>
                          </a:prstGeom>
                          <a:ln w="31750">
                            <a:solidFill>
                              <a:schemeClr val="tx1"/>
                            </a:solidFill>
                            <a:prstDash val="dash"/>
                            <a:headEnd type="arrow"/>
                            <a:tailEnd type="non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490" o:spid="_x0000_s2198" style="position:absolute;margin-left:162.95pt;margin-top:23.85pt;width:383.25pt;height:379pt;z-index:251763712;mso-width-relative:margin;mso-height-relative:margin" coordsize="5065395,487362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">
                <v:group id="Group 29" o:spid="_x0000_s2199" style="position:absolute;left:196215;width:4869180;height:4873625" coordsize="5211472,524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Picture 491" o:spid="_x0000_s2200" type="#_x0000_t75" style="position:absolute;left:381000;top:150812;width:4597400;height:461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g&#10;+VXFAAAA3AAAAA8AAABkcnMvZG93bnJldi54bWxEj0tLw0AUhfeF/ofhFtyInemD2sZOiwiidFOa&#10;utDdJXNNgpk7IXNN4793BKHLw3l8nO1+8I3qqYt1YAuzqQFFXARXc2nh7fx8twYVBdlhE5gs/FCE&#10;/W482mLmwoVP1OdSqjTCMUMLlUibaR2LijzGaWiJk/cZOo+SZFdq1+EljftGz41ZaY81J0KFLT1V&#10;VHzl3z5xP17uj4u5HMKtwdK8r2XTL5y1N5Ph8QGU0CDX8H/71VlYbmbwdyYdAb37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IPlVxQAAANwAAAAPAAAAAAAAAAAAAAAAAJwC&#10;AABkcnMvZG93bnJldi54bWxQSwUGAAAAAAQABAD3AAAAjgMAAAAA&#10;">
                    <v:imagedata r:id="rId57" o:title=""/>
                    <v:path arrowok="t"/>
                  </v:shape>
                  <v:shape id="Text Box 5" o:spid="_x0000_s2201" type="#_x0000_t202" style="position:absolute;left:2046682;top:4978898;width:140779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hIPxAAA&#10;ANwAAAAPAAAAZHJzL2Rvd25yZXYueG1sRI9Ba8JAFITvBf/D8gRvdVexRaObIBahp5amKnh7ZJ9J&#10;MPs2ZLdJ+u+7hUKPw8x8w+yy0Taip87XjjUs5goEceFMzaWG0+fxcQ3CB2SDjWPS8E0esnTysMPE&#10;uIE/qM9DKSKEfYIaqhDaREpfVGTRz11LHL2b6yyGKLtSmg6HCLeNXCr1LC3WHBcqbOlQUXHPv6yG&#10;89vtelmp9/LFPrWDG5Vku5Faz6bjfgsi0Bj+w3/tV6NhtVn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oSD8QAAADcAAAADwAAAAAAAAAAAAAAAACXAgAAZHJzL2Rv&#10;d25yZXYueG1sUEsFBgAAAAAEAAQA9QAAAIgDAAAAAA==&#10;" filled="f" stroked="f">
                    <v:textbox>
                      <w:txbxContent>
                        <w:p w14:paraId="54910ED4" w14:textId="77777777" w:rsidR="00044D26" w:rsidRDefault="00044D26" w:rsidP="007219C2">
                          <w:pPr>
                            <w:pStyle w:val="NormalWeb"/>
                            <w:spacing w:before="0" w:beforeAutospacing="0" w:after="0" w:afterAutospacing="0"/>
                            <w:textAlignment w:val="baseline"/>
                          </w:pPr>
                          <w:r>
                            <w:rPr>
                              <w:rFonts w:ascii="Arial" w:eastAsia="MS PGothic" w:hAnsi="Arial" w:cs="MS PGothic"/>
                              <w:b/>
                              <w:bCs/>
                              <w:color w:val="000000" w:themeColor="text1"/>
                              <w:kern w:val="24"/>
                            </w:rPr>
                            <w:t>Time / min</w:t>
                          </w:r>
                        </w:p>
                      </w:txbxContent>
                    </v:textbox>
                  </v:shape>
                  <v:shape id="Text Box 5" o:spid="_x0000_s2202" type="#_x0000_t202" style="position:absolute;left:1003239;top:4728847;width:3663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eUxAAA&#10;ANwAAAAPAAAAZHJzL2Rvd25yZXYueG1sRI9Pi8IwFMTvC36H8ARvmvhnF61GEUXwtMu6q+Dt0Tzb&#10;YvNSmmjrtzcLwh6HmfkNs1i1thR3qn3hWMNwoEAQp84UnGn4/dn1pyB8QDZYOiYND/KwWnbeFpgY&#10;1/A33Q8hExHCPkENeQhVIqVPc7LoB64ijt7F1RZDlHUmTY1NhNtSjpT6kBYLjgs5VrTJKb0eblbD&#10;8fNyPk3UV7a171XjWiXZzqTWvW67noMI1Ib/8Ku9NxomszH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3lMQAAADcAAAADwAAAAAAAAAAAAAAAACXAgAAZHJzL2Rv&#10;d25yZXYueG1sUEsFBgAAAAAEAAQA9QAAAIgDAAAAAA==&#10;" filled="f" stroked="f">
                    <v:textbox>
                      <w:txbxContent>
                        <w:p w14:paraId="5BF2BB5F"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5</w:t>
                          </w:r>
                        </w:p>
                      </w:txbxContent>
                    </v:textbox>
                  </v:shape>
                  <v:shape id="Text Box 494" o:spid="_x0000_s2203" type="#_x0000_t202" style="position:absolute;left:1611215;top:471456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y/gxAAA&#10;ANwAAAAPAAAAZHJzL2Rvd25yZXYueG1sRI9Pa8JAFMTvBb/D8gq9NbuVWDR1I2IpeFKqbaG3R/bl&#10;D82+Ddmtid/eFQSPw8z8hlmuRtuKE/W+cazhJVEgiAtnGq40fB0/nucgfEA22DomDWfysMonD0vM&#10;jBv4k06HUIkIYZ+hhjqELpPSFzVZ9InriKNXut5iiLKvpOlxiHDbyqlSr9Jiw3Ghxo42NRV/h3+r&#10;4XtX/v6kal+921k3uFFJtgup9dPjuH4DEWgM9/CtvTUa0kUK1zPxCMj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8v4MQAAADcAAAADwAAAAAAAAAAAAAAAACXAgAAZHJzL2Rv&#10;d25yZXYueG1sUEsFBgAAAAAEAAQA9QAAAIgDAAAAAA==&#10;" filled="f" stroked="f">
                    <v:textbox>
                      <w:txbxContent>
                        <w:p w14:paraId="0A0B1BFC"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10</w:t>
                          </w:r>
                        </w:p>
                      </w:txbxContent>
                    </v:textbox>
                  </v:shape>
                  <v:shape id="Text Box 5" o:spid="_x0000_s2204" type="#_x0000_t202" style="position:absolute;left:2250938;top:472091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4p7wwAA&#10;ANwAAAAPAAAAZHJzL2Rvd25yZXYueG1sRI9Bi8IwFITvC/6H8ARva6LootUoogieXNZVwdujebbF&#10;5qU00dZ/vxGEPQ4z8w0zX7a2FA+qfeFYw6CvQBCnzhScaTj+bj8nIHxANlg6Jg1P8rBcdD7mmBjX&#10;8A89DiETEcI+QQ15CFUipU9zsuj7riKO3tXVFkOUdSZNjU2E21IOlfqSFguOCzlWtM4pvR3uVsNp&#10;f72cR+o729hx1bhWSbZTqXWv265mIAK14T/8bu+MhtF0D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Q4p7wwAAANwAAAAPAAAAAAAAAAAAAAAAAJcCAABkcnMvZG93&#10;bnJldi54bWxQSwUGAAAAAAQABAD1AAAAhwMAAAAA&#10;" filled="f" stroked="f">
                    <v:textbox>
                      <w:txbxContent>
                        <w:p w14:paraId="673D384F"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15</w:t>
                          </w:r>
                        </w:p>
                      </w:txbxContent>
                    </v:textbox>
                  </v:shape>
                  <v:shape id="Text Box 5" o:spid="_x0000_s2205" type="#_x0000_t202" style="position:absolute;left:2881138;top:4720911;width:43053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RQMwwAA&#10;ANwAAAAPAAAAZHJzL2Rvd25yZXYueG1sRI9Bi8IwFITvC/6H8ARva6KoaDWKKIInl3VV8PZonm2x&#10;eSlNtPXfm4WFPQ4z8w2zWLW2FE+qfeFYw6CvQBCnzhScaTj97D6nIHxANlg6Jg0v8rBadj4WmBjX&#10;8Dc9jyETEcI+QQ15CFUipU9zsuj7riKO3s3VFkOUdSZNjU2E21IOlZpIiwXHhRwr2uSU3o8Pq+F8&#10;uF0vI/WVbe24alyrJNuZ1LrXbddzEIHa8B/+a++NhtFsA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RQMwwAAANwAAAAPAAAAAAAAAAAAAAAAAJcCAABkcnMvZG93&#10;bnJldi54bWxQSwUGAAAAAAQABAD1AAAAhwMAAAAA&#10;" filled="f" stroked="f">
                    <v:textbox>
                      <w:txbxContent>
                        <w:p w14:paraId="32A61D85"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20</w:t>
                          </w:r>
                        </w:p>
                      </w:txbxContent>
                    </v:textbox>
                  </v:shape>
                  <v:shape id="Text Box 5" o:spid="_x0000_s2206" type="#_x0000_t202" style="position:absolute;left:3520861;top:4724086;width:4298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bGXxQAA&#10;ANwAAAAPAAAAZHJzL2Rvd25yZXYueG1sRI9Pa8JAFMTvBb/D8oTedNeiraZugrQIniz1T6G3R/aZ&#10;hGbfhuxq4rd3BaHHYWZ+wyyz3tbiQq2vHGuYjBUI4tyZigsNh/16NAfhA7LB2jFpuJKHLB08LTEx&#10;ruNvuuxCISKEfYIayhCaREqfl2TRj11DHL2Tay2GKNtCmha7CLe1fFHqVVqsOC6U2NBHSfnf7mw1&#10;HLen35+p+io+7azpXK8k24XU+nnYr95BBOrDf/jR3hgN08U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dsZfFAAAA3AAAAA8AAAAAAAAAAAAAAAAAlwIAAGRycy9k&#10;b3ducmV2LnhtbFBLBQYAAAAABAAEAPUAAACJAwAAAAA=&#10;" filled="f" stroked="f">
                    <v:textbox>
                      <w:txbxContent>
                        <w:p w14:paraId="5C78F49C"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25</w:t>
                          </w:r>
                        </w:p>
                      </w:txbxContent>
                    </v:textbox>
                  </v:shape>
                  <v:shape id="Text Box 5" o:spid="_x0000_s2207" type="#_x0000_t202" style="position:absolute;left:4151061;top:4728847;width:43053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iXlwgAA&#10;ANwAAAAPAAAAZHJzL2Rvd25yZXYueG1sRE/LasJAFN0X/IfhCu6aGYsWkzoJ0iJ0pdRHobtL5pqE&#10;Zu6EzNSkf+8sBJeH814Xo23FlXrfONYwTxQI4tKZhisNp+P2eQXCB2SDrWPS8E8einzytMbMuIG/&#10;6HoIlYgh7DPUUIfQZVL6siaLPnEdceQurrcYIuwraXocYrht5YtSr9Jiw7Ghxo7eayp/D39Ww3l3&#10;+fleqH31YZfd4EYl2aZS69l03LyBCDSGh/ju/jQaFmlcG8/EI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CJeXCAAAA3AAAAA8AAAAAAAAAAAAAAAAAlwIAAGRycy9kb3du&#10;cmV2LnhtbFBLBQYAAAAABAAEAPUAAACGAwAAAAA=&#10;" filled="f" stroked="f">
                    <v:textbox>
                      <w:txbxContent>
                        <w:p w14:paraId="4D7C5CAE"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30</w:t>
                          </w:r>
                        </w:p>
                      </w:txbxContent>
                    </v:textbox>
                  </v:shape>
                  <v:shape id="Text Box 5" o:spid="_x0000_s2208" type="#_x0000_t202" style="position:absolute;left:4782847;top:4720911;width:42862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oB+xAAA&#10;ANwAAAAPAAAAZHJzL2Rvd25yZXYueG1sRI9Pi8IwFMTvC36H8ARva6K4i+0aRRTB08r6Z2Fvj+bZ&#10;lm1eShNt/fZGEDwOM/MbZrbobCWu1PjSsYbRUIEgzpwpOddwPGzepyB8QDZYOSYNN/KwmPfeZpga&#10;1/IPXfchFxHCPkUNRQh1KqXPCrLoh64mjt7ZNRZDlE0uTYNthNtKjpX6lBZLjgsF1rQqKPvfX6yG&#10;0/f573eidvnaftSt65Rkm0itB/1u+QUiUBde4Wd7azRMkgQeZ+IR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AfsQAAADcAAAADwAAAAAAAAAAAAAAAACXAgAAZHJzL2Rv&#10;d25yZXYueG1sUEsFBgAAAAAEAAQA9QAAAIgDAAAAAA==&#10;" filled="f" stroked="f">
                    <v:textbox>
                      <w:txbxContent>
                        <w:p w14:paraId="0B5E28F9"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35</w:t>
                          </w:r>
                        </w:p>
                      </w:txbxContent>
                    </v:textbox>
                  </v:shape>
                  <v:shape id="Text Box 5" o:spid="_x0000_s2209" type="#_x0000_t202" style="position:absolute;left:374648;top:4730435;width:36639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37P5wAAA&#10;ANwAAAAPAAAAZHJzL2Rvd25yZXYueG1sRE9Ni8IwEL0L+x/CLHjTZEVltxplUQRPinVX8DY0Y1ts&#10;JqWJtv57cxA8Pt73fNnZStyp8aVjDV9DBYI4c6bkXMPfcTP4BuEDssHKMWl4kIfl4qM3x8S4lg90&#10;T0MuYgj7BDUUIdSJlD4ryKIfupo4chfXWAwRNrk0DbYx3FZypNRUWiw5NhRY06qg7JrerIb/3eV8&#10;Gqt9vraTunWdkmx/pNb9z+53BiJQF97il3trNExU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37P5wAAAANwAAAAPAAAAAAAAAAAAAAAAAJcCAABkcnMvZG93bnJl&#10;di54bWxQSwUGAAAAAAQABAD1AAAAhAMAAAAA&#10;" filled="f" stroked="f">
                    <v:textbox>
                      <w:txbxContent>
                        <w:p w14:paraId="333FEA9B" w14:textId="77777777" w:rsidR="00044D26" w:rsidRDefault="00044D26" w:rsidP="007219C2">
                          <w:pPr>
                            <w:pStyle w:val="NormalWeb"/>
                            <w:spacing w:before="0" w:beforeAutospacing="0" w:after="0" w:afterAutospacing="0"/>
                            <w:jc w:val="center"/>
                            <w:textAlignment w:val="baseline"/>
                          </w:pPr>
                          <w:r>
                            <w:rPr>
                              <w:rFonts w:ascii="Arial" w:eastAsia="MS PGothic" w:hAnsi="Arial" w:cs="MS PGothic"/>
                              <w:b/>
                              <w:bCs/>
                              <w:color w:val="000000" w:themeColor="text1"/>
                              <w:kern w:val="24"/>
                              <w:sz w:val="28"/>
                              <w:szCs w:val="28"/>
                            </w:rPr>
                            <w:t>0</w:t>
                          </w:r>
                        </w:p>
                      </w:txbxContent>
                    </v:textbox>
                  </v:shape>
                  <v:shape id="Text Box 5" o:spid="_x0000_s2210" type="#_x0000_t202" style="position:absolute;left:253999;top:4436767;width:22860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YUxQAA&#10;ANwAAAAPAAAAZHJzL2Rvd25yZXYueG1sRI/RasJAFETfBf9huULf6kZFaaOrlIKglkpr8gHX7G02&#10;NHs3Zrcm/fuuUPBxmJkzzGrT21pcqfWVYwWTcQKCuHC64lJBnm0fn0D4gKyxdkwKfsnDZj0crDDV&#10;ruNPup5CKSKEfYoKTAhNKqUvDFn0Y9cQR+/LtRZDlG0pdYtdhNtaTpNkIS1WHBcMNvRqqPg+/VgF&#10;79vj2/65P2RnrA6du3zMctOxUg+j/mUJIlAf7uH/9k4rmCcTuJ2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phTFAAAA3AAAAA8AAAAAAAAAAAAAAAAAlwIAAGRycy9k&#10;b3ducmV2LnhtbFBLBQYAAAAABAAEAPUAAACJAwAAAAA=&#10;" filled="f" stroked="f">
                    <v:textbox inset="0">
                      <w:txbxContent>
                        <w:p w14:paraId="54F12328"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0</w:t>
                          </w:r>
                        </w:p>
                      </w:txbxContent>
                    </v:textbox>
                  </v:shape>
                  <v:shape id="Text Box 5" o:spid="_x0000_s2211" type="#_x0000_t202" style="position:absolute;left:38100;width:43815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fw8xgAA&#10;ANwAAAAPAAAAZHJzL2Rvd25yZXYueG1sRI9BS8NAFITvhf6H5RW8FLtpRTGx21KEQE/aVr0/s69J&#10;aPZtzD6b6K93C0KPw8x8wyzXg2vUmbpQezYwnyWgiAtvay4NvL/lt4+ggiBbbDyTgR8KsF6NR0vM&#10;rO95T+eDlCpCOGRooBJpM61DUZHDMPMtcfSOvnMoUXalth32Ee4avUiSB+2w5rhQYUvPFRWnw7cz&#10;sNWSb3Yyz18+ftPXu88p9k36ZczNZNg8gRIa5Br+b2+tgftkAZcz8Qjo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yfw8xgAAANwAAAAPAAAAAAAAAAAAAAAAAJcCAABkcnMv&#10;ZG93bnJldi54bWxQSwUGAAAAAAQABAD1AAAAigMAAAAA&#10;" filled="f" stroked="f">
                    <v:textbox inset="0,,,0">
                      <w:txbxContent>
                        <w:p w14:paraId="146547B6"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175</w:t>
                          </w:r>
                        </w:p>
                      </w:txbxContent>
                    </v:textbox>
                  </v:shape>
                  <v:shape id="Text Box 5" o:spid="_x0000_s2212" type="#_x0000_t202" style="position:absolute;left:3175;top:1254042;width:48260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VmnxQAA&#10;ANwAAAAPAAAAZHJzL2Rvd25yZXYueG1sRI9Ba8JAFITvBf/D8gQvpW5UKjW6ihQCnmqr7f2ZfSbB&#10;7Ns0+2rS/nq3UOhxmJlvmNWmd7W6UhsqzwYm4wQUce5txYWB92P28AQqCLLF2jMZ+KYAm/XgboWp&#10;9R2/0fUghYoQDikaKEWaVOuQl+QwjH1DHL2zbx1KlG2hbYtdhLtaT5Nkrh1WHBdKbOi5pPxy+HIG&#10;dlqy7atMspePn8V+drrHrl58GjMa9tslKKFe/sN/7Z018JjM4PdMPAJ6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FWafFAAAA3AAAAA8AAAAAAAAAAAAAAAAAlwIAAGRycy9k&#10;b3ducmV2LnhtbFBLBQYAAAAABAAEAPUAAACJAwAAAAA=&#10;" filled="f" stroked="f">
                    <v:textbox inset="0,,,0">
                      <w:txbxContent>
                        <w:p w14:paraId="288EF86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125</w:t>
                          </w:r>
                        </w:p>
                      </w:txbxContent>
                    </v:textbox>
                  </v:shape>
                  <v:shape id="Text Box 5" o:spid="_x0000_s2213" type="#_x0000_t202" style="position:absolute;left:66675;top:2531893;width:42037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MHTxgAA&#10;ANwAAAAPAAAAZHJzL2Rvd25yZXYueG1sRI9fS8NAEMTfBb/DsUJfxFxqVWzMtRQh0Cf7R31fc2sS&#10;zO3F3LZJ/fQ9QfBxmJnfMPlydK06Uh8azwamSQqKuPS24crA22tx8wgqCLLF1jMZOFGA5eLyIsfM&#10;+oF3dNxLpSKEQ4YGapEu0zqUNTkMie+Io/fpe4cSZV9p2+MQ4a7Vt2n6oB02HBdq7Oi5pvJrf3AG&#10;1lqK1Vamxcv7z3wz+7jGoZ1/GzO5GldPoIRG+Q//tdfWwH16B79n4hHQi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bMHTxgAAANwAAAAPAAAAAAAAAAAAAAAAAJcCAABkcnMv&#10;ZG93bnJldi54bWxQSwUGAAAAAAQABAD1AAAAigMAAAAA&#10;" filled="f" stroked="f">
                    <v:textbox inset="0,,,0">
                      <w:txbxContent>
                        <w:p w14:paraId="11F3F08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75</w:t>
                          </w:r>
                        </w:p>
                      </w:txbxContent>
                    </v:textbox>
                  </v:shape>
                  <v:shape id="Text Box 5" o:spid="_x0000_s2214" type="#_x0000_t202" style="position:absolute;left:45512;top:3833141;width:439889;height:3093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vlCwwAA&#10;ANwAAAAPAAAAZHJzL2Rvd25yZXYueG1sRI9BawIxFITvhf6H8AreuomFVVmNIoVCPUlVBG+PzXN3&#10;dfOyJFF3/30jFHocZuYbZrHqbSvu5EPjWMM4UyCIS2carjQc9l/vMxAhIhtsHZOGgQKslq8vCyyM&#10;e/AP3XexEgnCoUANdYxdIWUoa7IYMtcRJ+/svMWYpK+k8fhIcNvKD6Um0mLDaaHGjj5rKq+7m9Ww&#10;GQZXHvuLajo/xVtrtj4/bbUevfXrOYhIffwP/7W/jYZc5fA8k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5vlCwwAAANwAAAAPAAAAAAAAAAAAAAAAAJcCAABkcnMvZG93&#10;bnJldi54bWxQSwUGAAAAAAQABAD1AAAAhwMAAAAA&#10;" filled="f" stroked="f">
                    <v:textbox inset=",,,0">
                      <w:txbxContent>
                        <w:p w14:paraId="1900530E"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25</w:t>
                          </w:r>
                        </w:p>
                      </w:txbxContent>
                    </v:textbox>
                  </v:shape>
                  <v:shape id="Text Box 5" o:spid="_x0000_s2215" type="#_x0000_t202" style="position:absolute;left:103187;top:3174789;width:38608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o/xQAA&#10;ANwAAAAPAAAAZHJzL2Rvd25yZXYueG1sRI9Ba8JAFITvBf/D8oReim6sVDS6ihQCnmxr2/tr9pkE&#10;s29j9tVEf323UOhxmJlvmNWmd7W6UBsqzwYm4wQUce5txYWBj/dsNAcVBNli7ZkMXCnAZj24W2Fq&#10;fcdvdDlIoSKEQ4oGSpEm1TrkJTkMY98QR+/oW4cSZVto22IX4a7Wj0ky0w4rjgslNvRcUn46fDsD&#10;Oy3Z9lUm2f7ztniZfj1gVy/OxtwP++0SlFAv/+G/9s4aeEpm8HsmHgG9/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y+j/FAAAA3AAAAA8AAAAAAAAAAAAAAAAAlwIAAGRycy9k&#10;b3ducmV2LnhtbFBLBQYAAAAABAAEAPUAAACJAwAAAAA=&#10;" filled="f" stroked="f">
                    <v:textbox inset="0,,,0">
                      <w:txbxContent>
                        <w:p w14:paraId="6C6417B7"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50</w:t>
                          </w:r>
                        </w:p>
                      </w:txbxContent>
                    </v:textbox>
                  </v:shape>
                  <v:shape id="Text Box 5" o:spid="_x0000_s2216" type="#_x0000_t202" style="position:absolute;top:1898524;width:49212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l+kxgAA&#10;ANwAAAAPAAAAZHJzL2Rvd25yZXYueG1sRI9bS8NAFITfBf/DcoS+iNnU4qUx21KEQJ/sRX0/Zo9J&#10;MHs2Zk+b1F/fFQQfh5n5hsmXo2vVkfrQeDYwTVJQxKW3DVcG3l6Lm0dQQZAttp7JwIkCLBeXFzlm&#10;1g+8o+NeKhUhHDI0UIt0mdahrMlhSHxHHL1P3zuUKPtK2x6HCHetvk3Te+2w4bhQY0fPNZVf+4Mz&#10;sNZSrLYyLV7ef+ab2cc1Du3825jJ1bh6AiU0yn/4r722Bu7SB/g9E4+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vl+kxgAAANwAAAAPAAAAAAAAAAAAAAAAAJcCAABkcnMv&#10;ZG93bnJldi54bWxQSwUGAAAAAAQABAD1AAAAigMAAAAA&#10;" filled="f" stroked="f">
                    <v:textbox inset="0,,,0">
                      <w:txbxContent>
                        <w:p w14:paraId="20E27CBC"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100</w:t>
                          </w:r>
                        </w:p>
                      </w:txbxContent>
                    </v:textbox>
                  </v:shape>
                  <v:shape id="Text Box 5" o:spid="_x0000_s2217" type="#_x0000_t202" style="position:absolute;left:22225;top:631783;width:46990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cvWwgAA&#10;ANwAAAAPAAAAZHJzL2Rvd25yZXYueG1sRE9La8JAEL4X/A/LCL0U3djSotFVpBDw1IeP+5gdk2B2&#10;NmanJvrru4dCjx/fe7HqXa2u1IbKs4HJOAFFnHtbcWFgv8tGU1BBkC3WnsnAjQKsloOHBabWd/xN&#10;160UKoZwSNFAKdKkWoe8JIdh7BviyJ1861AibAttW+xiuKv1c5K8aYcVx4YSG3ovKT9vf5yBjZZs&#10;/SWT7ONwn32+HJ+wq2cXYx6H/XoOSqiXf/Gfe2MNvCZxbTwTj4B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hy9bCAAAA3AAAAA8AAAAAAAAAAAAAAAAAlwIAAGRycy9kb3du&#10;cmV2LnhtbFBLBQYAAAAABAAEAPUAAACGAwAAAAA=&#10;" filled="f" stroked="f">
                    <v:textbox inset="0,,,0">
                      <w:txbxContent>
                        <w:p w14:paraId="190653DE" w14:textId="77777777" w:rsidR="00044D26" w:rsidRDefault="00044D26" w:rsidP="007219C2">
                          <w:pPr>
                            <w:pStyle w:val="NormalWeb"/>
                            <w:spacing w:before="0" w:beforeAutospacing="0" w:after="0" w:afterAutospacing="0"/>
                            <w:jc w:val="right"/>
                            <w:textAlignment w:val="baseline"/>
                          </w:pPr>
                          <w:r>
                            <w:rPr>
                              <w:rFonts w:ascii="Arial" w:eastAsia="MS PGothic" w:hAnsi="Arial" w:cs="MS PGothic"/>
                              <w:b/>
                              <w:bCs/>
                              <w:color w:val="000000" w:themeColor="text1"/>
                              <w:kern w:val="24"/>
                              <w:sz w:val="28"/>
                              <w:szCs w:val="28"/>
                            </w:rPr>
                            <w:t>150</w:t>
                          </w:r>
                        </w:p>
                      </w:txbxContent>
                    </v:textbox>
                  </v:shape>
                </v:group>
                <v:shape id="Freeform 511" o:spid="_x0000_s2218" style="position:absolute;left:695325;top:1076325;width:4147820;height:3221990;visibility:visible;mso-wrap-style:square;v-text-anchor:middle" coordsize="4430121,342398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wQAA&#10;ANwAAAAPAAAAZHJzL2Rvd25yZXYueG1sRI9Bi8IwFITvgv8hPMGbpi2uSDWKCIoXD6vLen00z7bY&#10;vJQkav33RhA8DjPzDbNYdaYRd3K+tqwgHScgiAuray4V/J22oxkIH5A1NpZJwZM8rJb93gJzbR/8&#10;S/djKEWEsM9RQRVCm0vpi4oM+rFtiaN3sc5giNKVUjt8RLhpZJYkU2mw5rhQYUubiorr8WYUuPq0&#10;C9kZN9I+y+mk+N/77GCVGg669RxEoC58w5/2Xiv4SVN4n4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2f/zcEAAADcAAAADwAAAAAAAAAAAAAAAACXAgAAZHJzL2Rvd25y&#10;ZXYueG1sUEsFBgAAAAAEAAQA9QAAAIUDAAAAAA==&#10;" adj="-11796480,,5400" path="m0,3423983c583349,2484000,928359,1354020,1355037,794031,1781715,234042,1960054,14881,2290062,4047,2620070,-6787,3046750,7380,3425094,9046l4430121,9046e" filled="f" strokecolor="black [3213]" strokeweight="2.5pt">
                  <v:stroke joinstyle="miter"/>
                  <v:formulas/>
                  <v:path arrowok="t" o:connecttype="custom" o:connectlocs="0,3221990;1268690,747188;2144132,3808;3206836,8512;4147820,8512" o:connectangles="0,0,0,0,0" textboxrect="0,0,4430121,3423983"/>
                  <v:textbox>
                    <w:txbxContent>
                      <w:p w14:paraId="0CB03658" w14:textId="77777777" w:rsidR="00044D26" w:rsidRDefault="00044D26" w:rsidP="007219C2">
                        <w:pPr>
                          <w:rPr>
                            <w:rFonts w:eastAsia="Times New Roman"/>
                          </w:rPr>
                        </w:pPr>
                      </w:p>
                    </w:txbxContent>
                  </v:textbox>
                </v:shape>
                <v:shape id="Text Box 5" o:spid="_x0000_s2219" type="#_x0000_t202" style="position:absolute;left:-442278;top:2101533;width:1104265;height:2197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zwLxAAA&#10;AN0AAAAPAAAAZHJzL2Rvd25yZXYueG1sRE9Na8JAEL0L/odlBC+lboxQbXQVFQTBCmqL4G3Ijkkw&#10;Oxuyq0Z/fbdQ8DaP9zmTWWNKcaPaFZYV9HsRCOLU6oIzBT/fq/cRCOeRNZaWScGDHMym7dYEE23v&#10;vKfbwWcihLBLUEHufZVI6dKcDLqerYgDd7a1QR9gnUld4z2Em1LGUfQhDRYcGnKsaJlTejlcjQK9&#10;PfX9/G33tRi6yzU7WrNZPmOlup1mPgbhqfEv8b97rcP8z0EMf9+EE+T0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88C8QAAADdAAAADwAAAAAAAAAAAAAAAACXAgAAZHJzL2Rv&#10;d25yZXYueG1sUEsFBgAAAAAEAAQA9QAAAIgDAAAAAA==&#10;" filled="f" stroked="f">
                  <v:textbox inset="0,0,0,0">
                    <w:txbxContent>
                      <w:p w14:paraId="76009E1B" w14:textId="77777777" w:rsidR="00044D26" w:rsidRDefault="00044D26" w:rsidP="007219C2">
                        <w:pPr>
                          <w:pStyle w:val="NormalWeb"/>
                          <w:spacing w:before="0" w:beforeAutospacing="0" w:after="0" w:afterAutospacing="0"/>
                          <w:jc w:val="right"/>
                          <w:textAlignment w:val="baseline"/>
                        </w:pPr>
                        <w:r>
                          <w:rPr>
                            <w:rFonts w:ascii="Arial" w:eastAsia="MS PGothic" w:hAnsi="Arial" w:cstheme="minorBidi"/>
                            <w:b/>
                            <w:bCs/>
                            <w:color w:val="000000" w:themeColor="text1"/>
                            <w:kern w:val="24"/>
                          </w:rPr>
                          <w:t>Volume / cm</w:t>
                        </w:r>
                        <w:r>
                          <w:rPr>
                            <w:rFonts w:ascii="Arial" w:eastAsia="MS PGothic" w:hAnsi="Arial" w:cstheme="minorBidi"/>
                            <w:b/>
                            <w:bCs/>
                            <w:color w:val="000000" w:themeColor="text1"/>
                            <w:kern w:val="24"/>
                            <w:position w:val="7"/>
                            <w:vertAlign w:val="superscript"/>
                          </w:rPr>
                          <w:t>3</w:t>
                        </w:r>
                      </w:p>
                    </w:txbxContent>
                  </v:textbox>
                </v:shape>
                <v:shape id="Text Box 5" o:spid="_x0000_s2220" type="#_x0000_t202" style="position:absolute;left:3272155;top:175895;width:156337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fnzxgAA&#10;AN0AAAAPAAAAZHJzL2Rvd25yZXYueG1sRI9Ba8JAFITvBf/D8oTe6sZQi6SuIinSHryopeDtsfua&#10;hGTfptk1if76bqHgcZiZb5jVZrSN6KnzlWMF81kCglg7U3Gh4PO0e1qC8AHZYOOYFFzJw2Y9eVhh&#10;ZtzAB+qPoRARwj5DBWUIbSal1yVZ9DPXEkfv23UWQ5RdIU2HQ4TbRqZJ8iItVhwXSmwpL0nXx4tV&#10;cD7R23udn3+29QH1rZrrL6f3Sj1Ox+0riEBjuIf/2x9GQfq8XMDfm/gE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zfnzxgAAAN0AAAAPAAAAAAAAAAAAAAAAAJcCAABkcnMv&#10;ZG93bnJldi54bWxQSwUGAAAAAAQABAD1AAAAigMAAAAA&#10;" fillcolor="white [3212]" strokecolor="black [3213]" strokeweight="1.5pt">
                  <v:textbox>
                    <w:txbxContent>
                      <w:p w14:paraId="12BEF051" w14:textId="77777777" w:rsidR="00044D26" w:rsidRPr="009638D5" w:rsidRDefault="00044D26" w:rsidP="007219C2">
                        <w:pPr>
                          <w:pStyle w:val="NormalWeb"/>
                          <w:spacing w:before="0" w:beforeAutospacing="0" w:after="0" w:afterAutospacing="0"/>
                          <w:jc w:val="center"/>
                          <w:textAlignment w:val="baseline"/>
                          <w:rPr>
                            <w:color w:val="000000" w:themeColor="text1"/>
                          </w:rPr>
                        </w:pPr>
                        <w:r>
                          <w:rPr>
                            <w:rFonts w:ascii="Arial" w:eastAsia="MS PGothic" w:hAnsi="Arial" w:cs="MS PGothic"/>
                            <w:b/>
                            <w:bCs/>
                            <w:color w:val="000000" w:themeColor="text1"/>
                            <w:kern w:val="24"/>
                            <w14:textOutline w14:w="9525" w14:cap="flat" w14:cmpd="sng" w14:algn="ctr">
                              <w14:noFill/>
                              <w14:prstDash w14:val="solid"/>
                              <w14:round/>
                            </w14:textOutline>
                          </w:rPr>
                          <w:t>VOLUME</w:t>
                        </w:r>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w:t>
                        </w:r>
                        <w:proofErr w:type="spellStart"/>
                        <w:r w:rsidRPr="009638D5">
                          <w:rPr>
                            <w:rFonts w:ascii="Arial" w:eastAsia="MS PGothic" w:hAnsi="Arial" w:cs="MS PGothic"/>
                            <w:b/>
                            <w:bCs/>
                            <w:color w:val="000000" w:themeColor="text1"/>
                            <w:kern w:val="24"/>
                            <w14:textOutline w14:w="9525" w14:cap="flat" w14:cmpd="sng" w14:algn="ctr">
                              <w14:noFill/>
                              <w14:prstDash w14:val="solid"/>
                              <w14:round/>
                            </w14:textOutline>
                          </w:rPr>
                          <w:t>vs</w:t>
                        </w:r>
                        <w:proofErr w:type="spellEnd"/>
                        <w:r w:rsidRPr="009638D5">
                          <w:rPr>
                            <w:rFonts w:ascii="Arial" w:eastAsia="MS PGothic" w:hAnsi="Arial" w:cs="MS PGothic"/>
                            <w:b/>
                            <w:bCs/>
                            <w:color w:val="000000" w:themeColor="text1"/>
                            <w:kern w:val="24"/>
                            <w14:textOutline w14:w="9525" w14:cap="flat" w14:cmpd="sng" w14:algn="ctr">
                              <w14:noFill/>
                              <w14:prstDash w14:val="solid"/>
                              <w14:round/>
                            </w14:textOutline>
                          </w:rPr>
                          <w:t xml:space="preserve"> TIME</w:t>
                        </w:r>
                      </w:p>
                    </w:txbxContent>
                  </v:textbox>
                </v:shape>
                <v:line id="Straight Connector 2486" o:spid="_x0000_s2221" style="position:absolute;flip:y;visibility:visible;mso-wrap-style:square" from="1877695,1966595" to="1877695,4264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t7HcQAAADdAAAADwAAAGRycy9kb3ducmV2LnhtbESPT2sCMRTE74LfITzBm2aVZZGtUURR&#10;erFQ/xy8PTavu4ublyVJNX77plDocZiZ3zDLdTSdeJDzrWUFs2kGgriyuuVaweW8nyxA+ICssbNM&#10;Cl7kYb0aDpZYavvkT3qcQi0ShH2JCpoQ+lJKXzVk0E9tT5y8L+sMhiRdLbXDZ4KbTs6zrJAGW04L&#10;Dfa0bai6n76Nglt2OMZrnpudNbEoPl7ucmCn1HgUN28gAsXwH/5rv2sF83xRwO+b9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i3sdxAAAAN0AAAAPAAAAAAAAAAAA&#10;AAAAAKECAABkcnMvZG93bnJldi54bWxQSwUGAAAAAAQABAD5AAAAkgMAAAAA&#10;" strokecolor="black [3213]" strokeweight="2.5pt">
                  <v:stroke dashstyle="dash"/>
                </v:line>
                <v:line id="Straight Connector 2487" o:spid="_x0000_s2222" style="position:absolute;flip:y;visibility:visible;mso-wrap-style:square" from="699770,1927225" to="1873233,1927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ZLx8UAAADdAAAADwAAAGRycy9kb3ducmV2LnhtbESPT2sCMRTE74V+h/AKvdVsraisRilK&#10;wZOg/YPHx+aZLLt5WZJ03X77RhA8DjPzG2a5Hlwregqx9qzgdVSAIK68rtko+Pr8eJmDiAlZY+uZ&#10;FPxRhPXq8WGJpfYXPlB/TEZkCMcSFdiUulLKWFlyGEe+I87e2QeHKctgpA54yXDXynFRTKXDmvOC&#10;xY42lqrm+OsUzHaT5q1J52/X9Nthb4P5OdVGqeen4X0BItGQ7uFbe6cVjCfzGVzf5Cc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IZLx8UAAADdAAAADwAAAAAAAAAA&#10;AAAAAAChAgAAZHJzL2Rvd25yZXYueG1sUEsFBgAAAAAEAAQA+QAAAJMDAAAAAA==&#10;" strokecolor="black [3213]" strokeweight="2.5pt">
                  <v:stroke dashstyle="dash" startarrow="open" endarrowwidth="narrow" endarrowlength="short"/>
                </v:line>
                <v:line id="Straight Connector 2488" o:spid="_x0000_s2223" style="position:absolute;flip:x y;visibility:visible;mso-wrap-style:square" from="2469515,1233170" to="2469756,4279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bGlsQAAADdAAAADwAAAGRycy9kb3ducmV2LnhtbERPz2vCMBS+C/sfwhvsIjNVxiadUYZM&#10;cBeZdR68vTXPtKx5KU1s6n9vDsKOH9/vxWqwjeip87VjBdNJBoK4dLpmo+DnsHmeg/ABWWPjmBRc&#10;ycNq+TBaYK5d5D31RTAihbDPUUEVQptL6cuKLPqJa4kTd3adxZBgZ6TuMKZw28hZlr1KizWnhgpb&#10;WldU/hUXqyDGL/uNn6Y/vf1uyuN5vzuYOFbq6XH4eAcRaAj/4rt7qxXMXuZpbnqTno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dsaWxAAAAN0AAAAPAAAAAAAAAAAA&#10;AAAAAKECAABkcnMvZG93bnJldi54bWxQSwUGAAAAAAQABAD5AAAAkgMAAAAA&#10;" strokecolor="black [3213]" strokeweight="2.5pt">
                  <v:stroke dashstyle="dash"/>
                </v:line>
                <v:line id="Straight Connector 2489" o:spid="_x0000_s2224" style="position:absolute;flip:y;visibility:visible;mso-wrap-style:square" from="675640,1228090" to="2469909,12285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V6LsYAAADdAAAADwAAAGRycy9kb3ducmV2LnhtbESPzWrDMBCE74W+g9hCbrXcJLSJGyWU&#10;lkBOgaY/5LhYG8nYWhlJdZy3jwqFHoeZ+YZZbUbXiYFCbDwreChKEMS11w0bBZ8f2/sFiJiQNXae&#10;ScGFImzWtzcrrLQ/8zsNh2REhnCsUIFNqa+kjLUlh7HwPXH2Tj44TFkGI3XAc4a7Tk7L8lE6bDgv&#10;WOzp1VLdHn6cgqfdvJ216fTl2uFt3Ntgvo+NUWpyN748g0g0pv/wX3unFUzniyX8vslPQK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Vei7GAAAA3QAAAA8AAAAAAAAA&#10;AAAAAAAAoQIAAGRycy9kb3ducmV2LnhtbFBLBQYAAAAABAAEAPkAAACUAwAAAAA=&#10;" strokecolor="black [3213]" strokeweight="2.5pt">
                  <v:stroke dashstyle="dash" startarrow="open" endarrowwidth="narrow" endarrowlength="short"/>
                </v:line>
                <w10:wrap type="square"/>
              </v:group>
            </w:pict>
          </mc:Fallback>
        </mc:AlternateContent>
      </w:r>
      <w:r w:rsidR="007219C2" w:rsidRPr="007219C2">
        <w:rPr>
          <w:rFonts w:ascii="Arial Narrow" w:hAnsi="Arial Narrow"/>
          <w:sz w:val="28"/>
          <w:szCs w:val="28"/>
        </w:rPr>
        <w:t>The graph shows how the volume of carbon dioxide gas produced in a reaction between marble and hydrochloric acid varies with time.</w:t>
      </w:r>
    </w:p>
    <w:p w14:paraId="19D266CB" w14:textId="77777777" w:rsidR="007219C2" w:rsidRPr="007219C2" w:rsidRDefault="007219C2" w:rsidP="007219C2">
      <w:pPr>
        <w:spacing w:after="0" w:line="240" w:lineRule="auto"/>
        <w:rPr>
          <w:rFonts w:ascii="Arial Narrow" w:hAnsi="Arial Narrow"/>
          <w:sz w:val="28"/>
          <w:szCs w:val="28"/>
        </w:rPr>
      </w:pPr>
    </w:p>
    <w:p w14:paraId="430B9496" w14:textId="6F485960" w:rsidR="00E91C12" w:rsidRDefault="007219C2" w:rsidP="001D30DF">
      <w:pPr>
        <w:spacing w:after="0" w:line="240" w:lineRule="auto"/>
        <w:rPr>
          <w:rFonts w:ascii="Arial Narrow" w:hAnsi="Arial Narrow"/>
          <w:sz w:val="28"/>
          <w:szCs w:val="28"/>
        </w:rPr>
      </w:pPr>
      <w:r w:rsidRPr="007219C2">
        <w:rPr>
          <w:rFonts w:ascii="Arial Narrow" w:hAnsi="Arial Narrow"/>
          <w:b/>
          <w:bCs/>
          <w:sz w:val="28"/>
          <w:szCs w:val="28"/>
        </w:rPr>
        <w:t>Calculate the average rate during the between 10 an</w:t>
      </w:r>
      <w:r w:rsidR="00BD6256">
        <w:rPr>
          <w:rFonts w:ascii="Arial Narrow" w:hAnsi="Arial Narrow"/>
          <w:b/>
          <w:bCs/>
          <w:sz w:val="28"/>
          <w:szCs w:val="28"/>
        </w:rPr>
        <w:t>d</w:t>
      </w:r>
      <w:r w:rsidRPr="007219C2">
        <w:rPr>
          <w:rFonts w:ascii="Arial Narrow" w:hAnsi="Arial Narrow"/>
          <w:b/>
          <w:bCs/>
          <w:sz w:val="28"/>
          <w:szCs w:val="28"/>
        </w:rPr>
        <w:t xml:space="preserve"> 15 minutes</w:t>
      </w:r>
      <w:r w:rsidRPr="007219C2">
        <w:rPr>
          <w:rFonts w:ascii="Arial Narrow" w:hAnsi="Arial Narrow"/>
          <w:sz w:val="28"/>
          <w:szCs w:val="28"/>
        </w:rPr>
        <w:t>.</w:t>
      </w:r>
    </w:p>
    <w:tbl>
      <w:tblPr>
        <w:tblStyle w:val="TableGrid"/>
        <w:tblpPr w:leftFromText="180" w:rightFromText="180" w:vertAnchor="text" w:horzAnchor="page" w:tblpX="727" w:tblpY="157"/>
        <w:tblW w:w="35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10"/>
      </w:tblGrid>
      <w:tr w:rsidR="00290151" w14:paraId="1D2290DD" w14:textId="77777777" w:rsidTr="00290151">
        <w:tc>
          <w:tcPr>
            <w:tcW w:w="3510" w:type="dxa"/>
          </w:tcPr>
          <w:p w14:paraId="2620CABD" w14:textId="77777777" w:rsidR="00290151" w:rsidRPr="00DA7EB1" w:rsidRDefault="00290151" w:rsidP="00290151">
            <w:pPr>
              <w:spacing w:before="120" w:after="0" w:line="240" w:lineRule="auto"/>
              <w:rPr>
                <w:rFonts w:ascii="Arial Narrow" w:hAnsi="Arial Narrow"/>
                <w:sz w:val="28"/>
                <w:szCs w:val="28"/>
              </w:rPr>
            </w:pPr>
            <w:r>
              <w:rPr>
                <w:rFonts w:ascii="Arial Narrow" w:hAnsi="Arial Narrow"/>
                <w:b/>
                <w:bCs/>
                <w:sz w:val="28"/>
                <w:szCs w:val="28"/>
              </w:rPr>
              <w:t>Volume at 10 min   =  100 cm</w:t>
            </w:r>
            <w:r>
              <w:rPr>
                <w:rFonts w:ascii="Arial Narrow" w:hAnsi="Arial Narrow"/>
                <w:b/>
                <w:bCs/>
                <w:sz w:val="28"/>
                <w:szCs w:val="28"/>
                <w:vertAlign w:val="superscript"/>
              </w:rPr>
              <w:t>3</w:t>
            </w:r>
            <w:r w:rsidRPr="00DA7EB1">
              <w:rPr>
                <w:rFonts w:ascii="Arial Narrow" w:hAnsi="Arial Narrow"/>
                <w:sz w:val="28"/>
                <w:szCs w:val="28"/>
              </w:rPr>
              <w:t xml:space="preserve"> </w:t>
            </w:r>
          </w:p>
          <w:p w14:paraId="530E78FE" w14:textId="77777777" w:rsidR="00290151" w:rsidRDefault="00290151" w:rsidP="00290151">
            <w:pPr>
              <w:spacing w:after="0" w:line="240" w:lineRule="auto"/>
              <w:rPr>
                <w:rFonts w:ascii="Arial Narrow" w:hAnsi="Arial Narrow"/>
                <w:b/>
                <w:bCs/>
                <w:sz w:val="28"/>
                <w:szCs w:val="28"/>
              </w:rPr>
            </w:pPr>
          </w:p>
          <w:p w14:paraId="6D449B49" w14:textId="77777777" w:rsidR="00290151" w:rsidRPr="00DA7EB1" w:rsidRDefault="00290151" w:rsidP="00290151">
            <w:pPr>
              <w:spacing w:before="120" w:after="0" w:line="240" w:lineRule="auto"/>
              <w:rPr>
                <w:rFonts w:ascii="Arial Narrow" w:hAnsi="Arial Narrow"/>
                <w:sz w:val="28"/>
                <w:szCs w:val="28"/>
              </w:rPr>
            </w:pPr>
            <w:r>
              <w:rPr>
                <w:rFonts w:ascii="Arial Narrow" w:hAnsi="Arial Narrow"/>
                <w:b/>
                <w:bCs/>
                <w:sz w:val="28"/>
                <w:szCs w:val="28"/>
              </w:rPr>
              <w:t>Volume at 15 min   =  130 cm</w:t>
            </w:r>
            <w:r>
              <w:rPr>
                <w:rFonts w:ascii="Arial Narrow" w:hAnsi="Arial Narrow"/>
                <w:b/>
                <w:bCs/>
                <w:sz w:val="28"/>
                <w:szCs w:val="28"/>
                <w:vertAlign w:val="superscript"/>
              </w:rPr>
              <w:t>3</w:t>
            </w:r>
            <w:r w:rsidRPr="00DA7EB1">
              <w:rPr>
                <w:rFonts w:ascii="Arial Narrow" w:hAnsi="Arial Narrow"/>
                <w:sz w:val="28"/>
                <w:szCs w:val="28"/>
              </w:rPr>
              <w:t xml:space="preserve"> </w:t>
            </w:r>
          </w:p>
          <w:p w14:paraId="7C0638C0" w14:textId="77777777" w:rsidR="00290151" w:rsidRDefault="00290151" w:rsidP="00290151">
            <w:pPr>
              <w:spacing w:after="0" w:line="240" w:lineRule="auto"/>
              <w:rPr>
                <w:rFonts w:ascii="Arial Narrow" w:hAnsi="Arial Narrow"/>
                <w:b/>
                <w:bCs/>
                <w:sz w:val="28"/>
                <w:szCs w:val="28"/>
              </w:rPr>
            </w:pPr>
          </w:p>
          <w:p w14:paraId="15BC1A0F" w14:textId="6C502A1F" w:rsidR="00290151" w:rsidRDefault="00290151" w:rsidP="00290151">
            <w:pPr>
              <w:spacing w:after="0" w:line="240" w:lineRule="auto"/>
              <w:rPr>
                <w:rFonts w:ascii="Arial Narrow" w:hAnsi="Arial Narrow"/>
                <w:b/>
                <w:bCs/>
                <w:sz w:val="28"/>
                <w:szCs w:val="28"/>
              </w:rPr>
            </w:pPr>
            <w:r>
              <w:rPr>
                <w:rFonts w:ascii="Arial Narrow" w:hAnsi="Arial Narrow"/>
                <w:b/>
                <w:bCs/>
                <w:sz w:val="28"/>
                <w:szCs w:val="28"/>
              </w:rPr>
              <w:t>Change in volume</w:t>
            </w:r>
            <w:r w:rsidR="008003DA">
              <w:rPr>
                <w:rFonts w:ascii="Arial Narrow" w:hAnsi="Arial Narrow"/>
                <w:b/>
                <w:bCs/>
                <w:sz w:val="28"/>
                <w:szCs w:val="28"/>
              </w:rPr>
              <w:t>:</w:t>
            </w:r>
          </w:p>
          <w:p w14:paraId="6C40721C" w14:textId="77777777" w:rsidR="00290151" w:rsidRDefault="00290151" w:rsidP="00290151">
            <w:pPr>
              <w:spacing w:after="0" w:line="240" w:lineRule="auto"/>
              <w:rPr>
                <w:rFonts w:ascii="Arial Narrow" w:hAnsi="Arial Narrow"/>
                <w:b/>
                <w:bCs/>
                <w:sz w:val="28"/>
                <w:szCs w:val="28"/>
              </w:rPr>
            </w:pPr>
          </w:p>
          <w:p w14:paraId="7F669301" w14:textId="77777777" w:rsidR="00290151" w:rsidRPr="00BD30E9" w:rsidRDefault="00290151" w:rsidP="00290151">
            <w:pPr>
              <w:spacing w:after="0" w:line="240" w:lineRule="auto"/>
              <w:rPr>
                <w:rFonts w:ascii="Arial Narrow" w:hAnsi="Arial Narrow"/>
                <w:b/>
                <w:bCs/>
                <w:sz w:val="28"/>
                <w:szCs w:val="28"/>
                <w:vertAlign w:val="superscript"/>
              </w:rPr>
            </w:pPr>
            <w:r>
              <w:rPr>
                <w:rFonts w:ascii="Arial Narrow" w:hAnsi="Arial Narrow"/>
                <w:b/>
                <w:bCs/>
                <w:sz w:val="28"/>
                <w:szCs w:val="28"/>
              </w:rPr>
              <w:t>130  -  100    =   30 cm</w:t>
            </w:r>
            <w:r>
              <w:rPr>
                <w:rFonts w:ascii="Arial Narrow" w:hAnsi="Arial Narrow"/>
                <w:b/>
                <w:bCs/>
                <w:sz w:val="28"/>
                <w:szCs w:val="28"/>
                <w:vertAlign w:val="superscript"/>
              </w:rPr>
              <w:t>3</w:t>
            </w:r>
          </w:p>
        </w:tc>
      </w:tr>
    </w:tbl>
    <w:p w14:paraId="7D7C38B4" w14:textId="1FB0282E" w:rsidR="00E91C12" w:rsidRDefault="00E91C12" w:rsidP="001D30DF">
      <w:pPr>
        <w:spacing w:after="0" w:line="240" w:lineRule="auto"/>
        <w:rPr>
          <w:rFonts w:ascii="Arial Narrow" w:hAnsi="Arial Narrow"/>
          <w:sz w:val="28"/>
          <w:szCs w:val="28"/>
        </w:rPr>
      </w:pPr>
    </w:p>
    <w:p w14:paraId="04ADD942" w14:textId="77777777" w:rsidR="00290151" w:rsidRDefault="00290151" w:rsidP="00290151">
      <w:pPr>
        <w:spacing w:after="0" w:line="240" w:lineRule="auto"/>
        <w:rPr>
          <w:rFonts w:ascii="Arial Narrow" w:hAnsi="Arial Narrow"/>
          <w:b/>
          <w:bCs/>
          <w:sz w:val="28"/>
          <w:szCs w:val="28"/>
        </w:rPr>
      </w:pPr>
    </w:p>
    <w:tbl>
      <w:tblPr>
        <w:tblStyle w:val="TableGrid"/>
        <w:tblpPr w:leftFromText="180" w:rightFromText="180" w:vertAnchor="text" w:horzAnchor="page" w:tblpX="555" w:tblpY="-471"/>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701"/>
        <w:gridCol w:w="567"/>
        <w:gridCol w:w="1842"/>
      </w:tblGrid>
      <w:tr w:rsidR="00290151" w:rsidRPr="00DA7EB1" w14:paraId="2BAC6F3B" w14:textId="77777777" w:rsidTr="00290151">
        <w:trPr>
          <w:trHeight w:val="851"/>
        </w:trPr>
        <w:tc>
          <w:tcPr>
            <w:tcW w:w="1701" w:type="dxa"/>
            <w:vAlign w:val="center"/>
          </w:tcPr>
          <w:p w14:paraId="79F21452" w14:textId="77777777" w:rsidR="00290151" w:rsidRPr="00FE1376" w:rsidRDefault="00290151" w:rsidP="00290151">
            <w:pPr>
              <w:spacing w:after="0" w:line="240" w:lineRule="auto"/>
              <w:rPr>
                <w:rFonts w:ascii="Arial Narrow" w:hAnsi="Arial Narrow"/>
                <w:b/>
                <w:bCs/>
                <w:sz w:val="28"/>
                <w:szCs w:val="28"/>
              </w:rPr>
            </w:pPr>
            <w:r w:rsidRPr="00FE1376">
              <w:rPr>
                <w:rFonts w:ascii="Arial Narrow" w:hAnsi="Arial Narrow"/>
                <w:b/>
                <w:sz w:val="28"/>
                <w:szCs w:val="28"/>
              </w:rPr>
              <w:t>Average reaction rate</w:t>
            </w:r>
          </w:p>
        </w:tc>
        <w:tc>
          <w:tcPr>
            <w:tcW w:w="567" w:type="dxa"/>
            <w:vAlign w:val="center"/>
          </w:tcPr>
          <w:p w14:paraId="57027D82" w14:textId="77777777" w:rsidR="00290151" w:rsidRPr="00FE1376" w:rsidRDefault="00290151" w:rsidP="00290151">
            <w:pPr>
              <w:spacing w:after="0" w:line="240" w:lineRule="auto"/>
              <w:jc w:val="center"/>
              <w:rPr>
                <w:rFonts w:ascii="Arial Narrow" w:hAnsi="Arial Narrow"/>
                <w:b/>
                <w:bCs/>
                <w:sz w:val="28"/>
                <w:szCs w:val="28"/>
              </w:rPr>
            </w:pPr>
            <w:r w:rsidRPr="00FE1376">
              <w:rPr>
                <w:rFonts w:ascii="Arial Narrow" w:hAnsi="Arial Narrow"/>
                <w:b/>
                <w:sz w:val="28"/>
                <w:szCs w:val="28"/>
              </w:rPr>
              <w:t>=</w:t>
            </w:r>
          </w:p>
        </w:tc>
        <w:tc>
          <w:tcPr>
            <w:tcW w:w="1842" w:type="dxa"/>
          </w:tcPr>
          <w:p w14:paraId="1595B77A" w14:textId="77777777" w:rsidR="00290151" w:rsidRPr="00DA7EB1" w:rsidRDefault="00290151" w:rsidP="00290151">
            <w:pPr>
              <w:spacing w:after="0" w:line="240" w:lineRule="auto"/>
              <w:rPr>
                <w:rFonts w:ascii="Arial Narrow" w:hAnsi="Arial Narrow"/>
                <w:b/>
                <w:bCs/>
                <w:sz w:val="28"/>
                <w:szCs w:val="28"/>
              </w:rPr>
            </w:pPr>
            <w:r>
              <w:rPr>
                <w:rFonts w:ascii="Arial Narrow" w:hAnsi="Arial Narrow"/>
                <w:noProof/>
                <w:sz w:val="28"/>
                <w:szCs w:val="28"/>
                <w:lang w:eastAsia="en-GB"/>
              </w:rPr>
              <mc:AlternateContent>
                <mc:Choice Requires="wpg">
                  <w:drawing>
                    <wp:anchor distT="0" distB="0" distL="114300" distR="114300" simplePos="0" relativeHeight="251765760" behindDoc="0" locked="0" layoutInCell="1" allowOverlap="1" wp14:anchorId="6D935A50" wp14:editId="48FC92A4">
                      <wp:simplePos x="0" y="0"/>
                      <wp:positionH relativeFrom="column">
                        <wp:posOffset>107315</wp:posOffset>
                      </wp:positionH>
                      <wp:positionV relativeFrom="paragraph">
                        <wp:posOffset>92075</wp:posOffset>
                      </wp:positionV>
                      <wp:extent cx="720725" cy="520700"/>
                      <wp:effectExtent l="0" t="0" r="0" b="12700"/>
                      <wp:wrapThrough wrapText="bothSides">
                        <wp:wrapPolygon edited="0">
                          <wp:start x="0" y="0"/>
                          <wp:lineTo x="0" y="21073"/>
                          <wp:lineTo x="19792" y="21073"/>
                          <wp:lineTo x="19792" y="0"/>
                          <wp:lineTo x="0" y="0"/>
                        </wp:wrapPolygon>
                      </wp:wrapThrough>
                      <wp:docPr id="2491" name="Group 2491"/>
                      <wp:cNvGraphicFramePr/>
                      <a:graphic xmlns:a="http://schemas.openxmlformats.org/drawingml/2006/main">
                        <a:graphicData uri="http://schemas.microsoft.com/office/word/2010/wordprocessingGroup">
                          <wpg:wgp>
                            <wpg:cNvGrpSpPr/>
                            <wpg:grpSpPr>
                              <a:xfrm>
                                <a:off x="0" y="0"/>
                                <a:ext cx="720725" cy="520700"/>
                                <a:chOff x="0" y="0"/>
                                <a:chExt cx="756920" cy="520700"/>
                              </a:xfrm>
                            </wpg:grpSpPr>
                            <wps:wsp>
                              <wps:cNvPr id="2492" name="Text Box 2492"/>
                              <wps:cNvSpPr txBox="1"/>
                              <wps:spPr>
                                <a:xfrm>
                                  <a:off x="0" y="0"/>
                                  <a:ext cx="75692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A1E56" w14:textId="77777777" w:rsidR="00044D26" w:rsidRPr="00FE1376" w:rsidRDefault="00044D26" w:rsidP="00290151">
                                    <w:pPr>
                                      <w:spacing w:after="0" w:line="240" w:lineRule="auto"/>
                                      <w:jc w:val="center"/>
                                      <w:rPr>
                                        <w:rFonts w:ascii="Arial Narrow" w:hAnsi="Arial Narrow"/>
                                        <w:b/>
                                        <w:bCs/>
                                        <w:sz w:val="28"/>
                                        <w:szCs w:val="28"/>
                                      </w:rPr>
                                    </w:pPr>
                                    <w:r>
                                      <w:rPr>
                                        <w:rFonts w:ascii="Arial Narrow" w:hAnsi="Arial Narrow"/>
                                        <w:b/>
                                        <w:bCs/>
                                        <w:sz w:val="28"/>
                                        <w:szCs w:val="28"/>
                                      </w:rPr>
                                      <w:t>30</w:t>
                                    </w:r>
                                  </w:p>
                                  <w:p w14:paraId="10AA8D0E" w14:textId="77777777" w:rsidR="00044D26" w:rsidRPr="00FE1376" w:rsidRDefault="00044D26" w:rsidP="00290151">
                                    <w:pPr>
                                      <w:spacing w:after="0" w:line="240" w:lineRule="auto"/>
                                      <w:jc w:val="center"/>
                                      <w:rPr>
                                        <w:rFonts w:ascii="Arial Narrow" w:hAnsi="Arial Narrow"/>
                                        <w:b/>
                                        <w:bCs/>
                                        <w:sz w:val="28"/>
                                        <w:szCs w:val="28"/>
                                      </w:rPr>
                                    </w:pPr>
                                    <w:r>
                                      <w:rPr>
                                        <w:rFonts w:ascii="Arial Narrow" w:hAnsi="Arial Narrow"/>
                                        <w:b/>
                                        <w:bCs/>
                                        <w:sz w:val="28"/>
                                        <w:szCs w:val="28"/>
                                      </w:rPr>
                                      <w:t>5</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2493" name="Straight Connector 2493"/>
                              <wps:cNvCnPr/>
                              <wps:spPr>
                                <a:xfrm flipV="1">
                                  <a:off x="165735" y="261620"/>
                                  <a:ext cx="341630" cy="0"/>
                                </a:xfrm>
                                <a:prstGeom prst="line">
                                  <a:avLst/>
                                </a:prstGeom>
                                <a:ln w="222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mv="urn:schemas-microsoft-com:mac:vml" xmlns:mo="http://schemas.microsoft.com/office/mac/office/2008/main">
                  <w:pict>
                    <v:group id="Group 2491" o:spid="_x0000_s2225" style="position:absolute;margin-left:8.45pt;margin-top:7.25pt;width:56.75pt;height:41pt;z-index:251765760;mso-width-relative:margin" coordsize="756920,52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">
                      <v:shape id="Text Box 2492" o:spid="_x0000_s2226" type="#_x0000_t202" style="position:absolute;width:756920;height:52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zvnxgAA&#10;AN0AAAAPAAAAZHJzL2Rvd25yZXYueG1sRI9fS8NAEMTfC36HYwVfSnNpFGlir6UIgT75p7bva25N&#10;grm9mFub6Kf3BMHHYWZ+w6y3k+vUmYbQejawTFJQxJW3LdcGji/lYgUqCLLFzjMZ+KIA283FbI2F&#10;9SM/0/kgtYoQDgUaaET6QutQNeQwJL4njt6bHxxKlEOt7YBjhLtOZ2l6qx22HBca7Om+oer98OkM&#10;7LWUuydZlg+n7/zx+nWOY5d/GHN1Oe3uQAlN8h/+a++tgewmz+D3TXwCe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NzvnxgAAAN0AAAAPAAAAAAAAAAAAAAAAAJcCAABkcnMv&#10;ZG93bnJldi54bWxQSwUGAAAAAAQABAD1AAAAigMAAAAA&#10;" filled="f" stroked="f">
                        <v:textbox inset="0,,,0">
                          <w:txbxContent>
                            <w:p w14:paraId="403A1E56" w14:textId="77777777" w:rsidR="00044D26" w:rsidRPr="00FE1376" w:rsidRDefault="00044D26" w:rsidP="00290151">
                              <w:pPr>
                                <w:spacing w:after="0" w:line="240" w:lineRule="auto"/>
                                <w:jc w:val="center"/>
                                <w:rPr>
                                  <w:rFonts w:ascii="Arial Narrow" w:hAnsi="Arial Narrow"/>
                                  <w:b/>
                                  <w:bCs/>
                                  <w:sz w:val="28"/>
                                  <w:szCs w:val="28"/>
                                </w:rPr>
                              </w:pPr>
                              <w:r>
                                <w:rPr>
                                  <w:rFonts w:ascii="Arial Narrow" w:hAnsi="Arial Narrow"/>
                                  <w:b/>
                                  <w:bCs/>
                                  <w:sz w:val="28"/>
                                  <w:szCs w:val="28"/>
                                </w:rPr>
                                <w:t>30</w:t>
                              </w:r>
                            </w:p>
                            <w:p w14:paraId="10AA8D0E" w14:textId="77777777" w:rsidR="00044D26" w:rsidRPr="00FE1376" w:rsidRDefault="00044D26" w:rsidP="00290151">
                              <w:pPr>
                                <w:spacing w:after="0" w:line="240" w:lineRule="auto"/>
                                <w:jc w:val="center"/>
                                <w:rPr>
                                  <w:rFonts w:ascii="Arial Narrow" w:hAnsi="Arial Narrow"/>
                                  <w:b/>
                                  <w:bCs/>
                                  <w:sz w:val="28"/>
                                  <w:szCs w:val="28"/>
                                </w:rPr>
                              </w:pPr>
                              <w:r>
                                <w:rPr>
                                  <w:rFonts w:ascii="Arial Narrow" w:hAnsi="Arial Narrow"/>
                                  <w:b/>
                                  <w:bCs/>
                                  <w:sz w:val="28"/>
                                  <w:szCs w:val="28"/>
                                </w:rPr>
                                <w:t>5</w:t>
                              </w:r>
                            </w:p>
                          </w:txbxContent>
                        </v:textbox>
                      </v:shape>
                      <v:line id="Straight Connector 2493" o:spid="_x0000_s2227" style="position:absolute;flip:y;visibility:visible;mso-wrap-style:square" from="165735,261620" to="507365,261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6QRMMAAADdAAAADwAAAGRycy9kb3ducmV2LnhtbESPT4vCMBTE7wt+h/AEb2vqH1atRnFF&#10;wauu4vXRPNtq8lKarK3f3ggLexxm5jfMYtVaIx5U+9KxgkE/AUGcOV1yruD0s/ucgvABWaNxTAqe&#10;5GG17HwsMNWu4QM9jiEXEcI+RQVFCFUqpc8Ksuj7riKO3tXVFkOUdS51jU2EWyOHSfIlLZYcFwqs&#10;aFNQdj/+WgXYnA+n7aUdc3Jl+13lxkxuO6V63XY9BxGoDf/hv/ZeKxiOZyN4v4lPQC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ukETDAAAA3QAAAA8AAAAAAAAAAAAA&#10;AAAAoQIAAGRycy9kb3ducmV2LnhtbFBLBQYAAAAABAAEAPkAAACRAwAAAAA=&#10;" strokecolor="black [3213]" strokeweight="1.75pt"/>
                      <w10:wrap type="through"/>
                    </v:group>
                  </w:pict>
                </mc:Fallback>
              </mc:AlternateContent>
            </w:r>
          </w:p>
        </w:tc>
      </w:tr>
      <w:tr w:rsidR="00290151" w:rsidRPr="000127B4" w14:paraId="6DF866F9" w14:textId="77777777" w:rsidTr="00290151">
        <w:trPr>
          <w:trHeight w:val="845"/>
        </w:trPr>
        <w:tc>
          <w:tcPr>
            <w:tcW w:w="1701" w:type="dxa"/>
            <w:vAlign w:val="center"/>
          </w:tcPr>
          <w:p w14:paraId="1133EED9" w14:textId="77777777" w:rsidR="00290151" w:rsidRPr="00FE1376" w:rsidRDefault="00290151" w:rsidP="00290151">
            <w:pPr>
              <w:spacing w:after="0" w:line="240" w:lineRule="auto"/>
              <w:rPr>
                <w:rFonts w:ascii="Arial Narrow" w:hAnsi="Arial Narrow"/>
                <w:b/>
                <w:sz w:val="28"/>
                <w:szCs w:val="28"/>
              </w:rPr>
            </w:pPr>
          </w:p>
        </w:tc>
        <w:tc>
          <w:tcPr>
            <w:tcW w:w="567" w:type="dxa"/>
            <w:vAlign w:val="center"/>
          </w:tcPr>
          <w:p w14:paraId="105EA818" w14:textId="77777777" w:rsidR="00290151" w:rsidRPr="00A70F00" w:rsidRDefault="00290151" w:rsidP="00290151">
            <w:pPr>
              <w:spacing w:after="0" w:line="240" w:lineRule="auto"/>
              <w:jc w:val="center"/>
              <w:rPr>
                <w:rFonts w:ascii="Arial Narrow" w:hAnsi="Arial Narrow"/>
                <w:b/>
                <w:sz w:val="28"/>
                <w:szCs w:val="28"/>
              </w:rPr>
            </w:pPr>
            <w:r w:rsidRPr="00A70F00">
              <w:rPr>
                <w:rFonts w:ascii="Arial Narrow" w:hAnsi="Arial Narrow"/>
                <w:b/>
                <w:sz w:val="28"/>
                <w:szCs w:val="28"/>
              </w:rPr>
              <w:t>=</w:t>
            </w:r>
          </w:p>
        </w:tc>
        <w:tc>
          <w:tcPr>
            <w:tcW w:w="1842" w:type="dxa"/>
            <w:vAlign w:val="center"/>
          </w:tcPr>
          <w:p w14:paraId="1A63491C" w14:textId="77777777" w:rsidR="00290151" w:rsidRPr="00A70F00" w:rsidRDefault="00290151" w:rsidP="00290151">
            <w:pPr>
              <w:spacing w:after="0" w:line="240" w:lineRule="auto"/>
              <w:rPr>
                <w:rFonts w:ascii="Arial Narrow" w:hAnsi="Arial Narrow"/>
                <w:b/>
                <w:noProof/>
                <w:sz w:val="28"/>
                <w:szCs w:val="28"/>
                <w:vertAlign w:val="superscript"/>
                <w:lang w:val="en-US"/>
              </w:rPr>
            </w:pPr>
            <w:r>
              <w:rPr>
                <w:rFonts w:ascii="Arial Narrow" w:hAnsi="Arial Narrow"/>
                <w:b/>
                <w:noProof/>
                <w:sz w:val="28"/>
                <w:szCs w:val="28"/>
                <w:lang w:val="en-US"/>
              </w:rPr>
              <w:t>6 cm</w:t>
            </w:r>
            <w:r>
              <w:rPr>
                <w:rFonts w:ascii="Arial Narrow" w:hAnsi="Arial Narrow"/>
                <w:b/>
                <w:noProof/>
                <w:sz w:val="28"/>
                <w:szCs w:val="28"/>
                <w:vertAlign w:val="superscript"/>
                <w:lang w:val="en-US"/>
              </w:rPr>
              <w:t>3</w:t>
            </w:r>
            <w:r w:rsidRPr="00A70F00">
              <w:rPr>
                <w:rFonts w:ascii="Arial Narrow" w:hAnsi="Arial Narrow"/>
                <w:b/>
                <w:noProof/>
                <w:sz w:val="28"/>
                <w:szCs w:val="28"/>
                <w:lang w:val="en-US"/>
              </w:rPr>
              <w:t xml:space="preserve"> min</w:t>
            </w:r>
            <w:r w:rsidRPr="00A70F00">
              <w:rPr>
                <w:rFonts w:ascii="Arial Narrow" w:hAnsi="Arial Narrow"/>
                <w:b/>
                <w:noProof/>
                <w:sz w:val="28"/>
                <w:szCs w:val="28"/>
                <w:vertAlign w:val="superscript"/>
                <w:lang w:val="en-US"/>
              </w:rPr>
              <w:t>-1</w:t>
            </w:r>
          </w:p>
        </w:tc>
      </w:tr>
    </w:tbl>
    <w:p w14:paraId="537C845C" w14:textId="77777777" w:rsidR="00290151" w:rsidRDefault="00290151" w:rsidP="00290151">
      <w:pPr>
        <w:spacing w:after="0" w:line="240" w:lineRule="auto"/>
        <w:rPr>
          <w:rFonts w:ascii="Arial Narrow" w:hAnsi="Arial Narrow"/>
          <w:b/>
          <w:bCs/>
          <w:sz w:val="28"/>
          <w:szCs w:val="28"/>
        </w:rPr>
      </w:pPr>
    </w:p>
    <w:p w14:paraId="22DC7DDA" w14:textId="77777777" w:rsidR="008C42F3" w:rsidRDefault="008C42F3" w:rsidP="00290151">
      <w:pPr>
        <w:spacing w:after="0" w:line="240" w:lineRule="auto"/>
        <w:rPr>
          <w:rFonts w:ascii="Arial Narrow" w:hAnsi="Arial Narrow"/>
          <w:b/>
          <w:bCs/>
          <w:sz w:val="28"/>
          <w:szCs w:val="28"/>
        </w:rPr>
      </w:pPr>
    </w:p>
    <w:p w14:paraId="7FD4E1AB" w14:textId="77777777" w:rsidR="008C42F3" w:rsidRDefault="008C42F3" w:rsidP="00290151">
      <w:pPr>
        <w:spacing w:after="0" w:line="240" w:lineRule="auto"/>
        <w:rPr>
          <w:rFonts w:ascii="Arial Narrow" w:hAnsi="Arial Narrow"/>
          <w:b/>
          <w:bCs/>
          <w:sz w:val="28"/>
          <w:szCs w:val="28"/>
        </w:rPr>
      </w:pPr>
    </w:p>
    <w:p w14:paraId="24E25648" w14:textId="77777777" w:rsidR="008C42F3" w:rsidRDefault="008C42F3" w:rsidP="00290151">
      <w:pPr>
        <w:spacing w:after="0" w:line="240" w:lineRule="auto"/>
        <w:rPr>
          <w:rFonts w:ascii="Arial Narrow" w:hAnsi="Arial Narrow"/>
          <w:b/>
          <w:bCs/>
          <w:sz w:val="28"/>
          <w:szCs w:val="28"/>
        </w:rPr>
      </w:pPr>
    </w:p>
    <w:p w14:paraId="661E4179" w14:textId="77777777" w:rsidR="00301B96" w:rsidRDefault="00301B96" w:rsidP="00301B96">
      <w:pPr>
        <w:pStyle w:val="Header"/>
        <w:tabs>
          <w:tab w:val="left" w:pos="1286"/>
        </w:tabs>
        <w:rPr>
          <w:rFonts w:ascii="Arial" w:hAnsi="Arial" w:cs="Arial"/>
          <w:sz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301B96" w:rsidRPr="00BB669D" w14:paraId="1A29968A" w14:textId="77777777" w:rsidTr="00F5595E">
        <w:trPr>
          <w:trHeight w:val="1134"/>
          <w:jc w:val="center"/>
        </w:trPr>
        <w:tc>
          <w:tcPr>
            <w:tcW w:w="1101" w:type="dxa"/>
            <w:tcBorders>
              <w:right w:val="nil"/>
            </w:tcBorders>
            <w:vAlign w:val="center"/>
          </w:tcPr>
          <w:p w14:paraId="31C2A41D" w14:textId="1C108832" w:rsidR="00301B96" w:rsidRPr="00BB669D" w:rsidRDefault="00301B96" w:rsidP="00F5595E">
            <w:pPr>
              <w:pStyle w:val="Header"/>
              <w:tabs>
                <w:tab w:val="left" w:pos="1286"/>
              </w:tabs>
              <w:spacing w:before="60" w:after="60"/>
              <w:jc w:val="center"/>
              <w:rPr>
                <w:rFonts w:ascii="Arial" w:hAnsi="Arial" w:cs="Arial"/>
                <w:b/>
                <w:bCs/>
                <w:sz w:val="28"/>
              </w:rPr>
            </w:pPr>
            <w:r>
              <w:rPr>
                <w:noProof/>
                <w:lang w:eastAsia="en-GB"/>
              </w:rPr>
              <w:drawing>
                <wp:inline distT="0" distB="0" distL="0" distR="0" wp14:anchorId="3019BAC1" wp14:editId="544CA987">
                  <wp:extent cx="520700" cy="583565"/>
                  <wp:effectExtent l="0" t="0" r="12700" b="635"/>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700" cy="583565"/>
                          </a:xfrm>
                          <a:prstGeom prst="rect">
                            <a:avLst/>
                          </a:prstGeom>
                          <a:noFill/>
                          <a:ln>
                            <a:noFill/>
                          </a:ln>
                        </pic:spPr>
                      </pic:pic>
                    </a:graphicData>
                  </a:graphic>
                </wp:inline>
              </w:drawing>
            </w:r>
          </w:p>
        </w:tc>
        <w:tc>
          <w:tcPr>
            <w:tcW w:w="9072" w:type="dxa"/>
            <w:tcBorders>
              <w:left w:val="nil"/>
            </w:tcBorders>
            <w:vAlign w:val="center"/>
          </w:tcPr>
          <w:p w14:paraId="131EA842" w14:textId="7A126DAE" w:rsidR="00301B96" w:rsidRPr="00BB669D" w:rsidRDefault="00301B96" w:rsidP="00301B96">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calculating the average rate of a reaction,</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CALCULATING AVERAGE RATE</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 xml:space="preserve">page </w:t>
            </w:r>
            <w:r>
              <w:rPr>
                <w:rFonts w:ascii="Arial Narrow" w:hAnsi="Arial Narrow" w:cs="Arial"/>
                <w:b/>
                <w:bCs/>
                <w:sz w:val="28"/>
              </w:rPr>
              <w:t>2</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4880E634" w14:textId="77777777" w:rsidR="00301B96" w:rsidRDefault="00301B96" w:rsidP="00301B96">
      <w:pPr>
        <w:spacing w:after="0" w:line="240" w:lineRule="auto"/>
        <w:rPr>
          <w:rFonts w:ascii="Arial Narrow" w:hAnsi="Arial Narrow"/>
          <w:bCs/>
          <w:sz w:val="28"/>
          <w:szCs w:val="28"/>
        </w:rPr>
      </w:pPr>
    </w:p>
    <w:p w14:paraId="12DC7FA6" w14:textId="77777777" w:rsidR="00301B96" w:rsidRDefault="00301B96" w:rsidP="00290151">
      <w:pPr>
        <w:spacing w:after="0" w:line="240" w:lineRule="auto"/>
        <w:rPr>
          <w:rFonts w:ascii="Arial Narrow" w:hAnsi="Arial Narrow"/>
          <w:b/>
          <w:bCs/>
          <w:sz w:val="28"/>
          <w:szCs w:val="28"/>
        </w:rPr>
      </w:pPr>
    </w:p>
    <w:sectPr w:rsidR="00301B96" w:rsidSect="00E90CCB">
      <w:type w:val="continuous"/>
      <w:pgSz w:w="11900" w:h="16820"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B6E42" w14:textId="77777777" w:rsidR="00044D26" w:rsidRDefault="00044D26" w:rsidP="00E32EF7">
      <w:pPr>
        <w:spacing w:after="0" w:line="240" w:lineRule="auto"/>
      </w:pPr>
      <w:r>
        <w:separator/>
      </w:r>
    </w:p>
  </w:endnote>
  <w:endnote w:type="continuationSeparator" w:id="0">
    <w:p w14:paraId="7A5F0A77" w14:textId="77777777" w:rsidR="00044D26" w:rsidRDefault="00044D26" w:rsidP="00E3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PGothic">
    <w:charset w:val="80"/>
    <w:family w:val="swiss"/>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PNBEAI+TimesNew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84"/>
      <w:gridCol w:w="3285"/>
      <w:gridCol w:w="3285"/>
    </w:tblGrid>
    <w:tr w:rsidR="00044D26" w:rsidRPr="00930D31" w14:paraId="051F07F2" w14:textId="77777777">
      <w:trPr>
        <w:jc w:val="center"/>
      </w:trPr>
      <w:tc>
        <w:tcPr>
          <w:tcW w:w="3284" w:type="dxa"/>
        </w:tcPr>
        <w:p w14:paraId="49778683" w14:textId="77777777" w:rsidR="00044D26" w:rsidRPr="00930D31" w:rsidRDefault="00044D26" w:rsidP="005D52AF">
          <w:pPr>
            <w:pStyle w:val="Header"/>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FILENAME   \* MERGEFORMAT </w:instrText>
          </w:r>
          <w:r w:rsidRPr="00930D31">
            <w:rPr>
              <w:rFonts w:ascii="Arial Narrow" w:hAnsi="Arial Narrow"/>
              <w:b/>
              <w:sz w:val="16"/>
              <w:szCs w:val="16"/>
            </w:rPr>
            <w:fldChar w:fldCharType="separate"/>
          </w:r>
          <w:r w:rsidR="00FD2674">
            <w:rPr>
              <w:rFonts w:ascii="Arial Narrow" w:hAnsi="Arial Narrow"/>
              <w:b/>
              <w:noProof/>
              <w:sz w:val="16"/>
              <w:szCs w:val="16"/>
            </w:rPr>
            <w:t>Rates of Reaction Notes v2</w:t>
          </w:r>
          <w:r w:rsidRPr="00930D31">
            <w:rPr>
              <w:rFonts w:ascii="Arial Narrow" w:hAnsi="Arial Narrow"/>
              <w:b/>
              <w:sz w:val="16"/>
              <w:szCs w:val="16"/>
            </w:rPr>
            <w:fldChar w:fldCharType="end"/>
          </w:r>
        </w:p>
      </w:tc>
      <w:tc>
        <w:tcPr>
          <w:tcW w:w="3285" w:type="dxa"/>
        </w:tcPr>
        <w:p w14:paraId="0970216A" w14:textId="77777777" w:rsidR="00044D26" w:rsidRPr="00930D31" w:rsidRDefault="00044D26" w:rsidP="000B34BB">
          <w:pPr>
            <w:pStyle w:val="Header"/>
            <w:jc w:val="center"/>
            <w:rPr>
              <w:rFonts w:ascii="Arial Narrow" w:hAnsi="Arial Narrow"/>
              <w:b/>
              <w:sz w:val="16"/>
              <w:szCs w:val="16"/>
            </w:rPr>
          </w:pPr>
          <w:r w:rsidRPr="00930D31">
            <w:rPr>
              <w:rFonts w:ascii="Arial Narrow" w:hAnsi="Arial Narrow"/>
              <w:b/>
              <w:sz w:val="16"/>
              <w:szCs w:val="16"/>
            </w:rPr>
            <w:t xml:space="preserve">Page </w:t>
          </w:r>
          <w:r w:rsidRPr="00930D31">
            <w:rPr>
              <w:rFonts w:ascii="Arial Narrow" w:hAnsi="Arial Narrow"/>
              <w:b/>
              <w:sz w:val="16"/>
              <w:szCs w:val="16"/>
            </w:rPr>
            <w:fldChar w:fldCharType="begin"/>
          </w:r>
          <w:r w:rsidRPr="00930D31">
            <w:rPr>
              <w:rFonts w:ascii="Arial Narrow" w:hAnsi="Arial Narrow"/>
              <w:b/>
              <w:sz w:val="16"/>
              <w:szCs w:val="16"/>
            </w:rPr>
            <w:instrText xml:space="preserve"> PAGE   \* MERGEFORMAT </w:instrText>
          </w:r>
          <w:r w:rsidRPr="00930D31">
            <w:rPr>
              <w:rFonts w:ascii="Arial Narrow" w:hAnsi="Arial Narrow"/>
              <w:b/>
              <w:sz w:val="16"/>
              <w:szCs w:val="16"/>
            </w:rPr>
            <w:fldChar w:fldCharType="separate"/>
          </w:r>
          <w:r w:rsidR="00FD2674">
            <w:rPr>
              <w:rFonts w:ascii="Arial Narrow" w:hAnsi="Arial Narrow"/>
              <w:b/>
              <w:noProof/>
              <w:sz w:val="16"/>
              <w:szCs w:val="16"/>
            </w:rPr>
            <w:t>8</w:t>
          </w:r>
          <w:r w:rsidRPr="00930D31">
            <w:rPr>
              <w:rFonts w:ascii="Arial Narrow" w:hAnsi="Arial Narrow"/>
              <w:b/>
              <w:sz w:val="16"/>
              <w:szCs w:val="16"/>
            </w:rPr>
            <w:fldChar w:fldCharType="end"/>
          </w:r>
        </w:p>
      </w:tc>
      <w:tc>
        <w:tcPr>
          <w:tcW w:w="3285" w:type="dxa"/>
        </w:tcPr>
        <w:p w14:paraId="2DBEA079" w14:textId="77777777" w:rsidR="00044D26" w:rsidRPr="00930D31" w:rsidRDefault="00044D26" w:rsidP="000B34BB">
          <w:pPr>
            <w:pStyle w:val="Header"/>
            <w:jc w:val="right"/>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DATE \@ "d-MMM-yy" </w:instrText>
          </w:r>
          <w:r w:rsidRPr="00930D31">
            <w:rPr>
              <w:rFonts w:ascii="Arial Narrow" w:hAnsi="Arial Narrow"/>
              <w:b/>
              <w:sz w:val="16"/>
              <w:szCs w:val="16"/>
            </w:rPr>
            <w:fldChar w:fldCharType="separate"/>
          </w:r>
          <w:r w:rsidR="00FD2674">
            <w:rPr>
              <w:rFonts w:ascii="Arial Narrow" w:hAnsi="Arial Narrow"/>
              <w:b/>
              <w:noProof/>
              <w:sz w:val="16"/>
              <w:szCs w:val="16"/>
            </w:rPr>
            <w:t>20-May-13</w:t>
          </w:r>
          <w:r w:rsidRPr="00930D31">
            <w:rPr>
              <w:rFonts w:ascii="Arial Narrow" w:hAnsi="Arial Narrow"/>
              <w:b/>
              <w:sz w:val="16"/>
              <w:szCs w:val="16"/>
            </w:rPr>
            <w:fldChar w:fldCharType="end"/>
          </w:r>
        </w:p>
      </w:tc>
    </w:tr>
  </w:tbl>
  <w:p w14:paraId="1280750E" w14:textId="77777777" w:rsidR="00044D26" w:rsidRPr="00930D31" w:rsidRDefault="00044D26" w:rsidP="00930D31">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47DDD" w14:textId="77777777" w:rsidR="00044D26" w:rsidRDefault="00044D26" w:rsidP="00E32EF7">
      <w:pPr>
        <w:spacing w:after="0" w:line="240" w:lineRule="auto"/>
      </w:pPr>
      <w:r>
        <w:separator/>
      </w:r>
    </w:p>
  </w:footnote>
  <w:footnote w:type="continuationSeparator" w:id="0">
    <w:p w14:paraId="2805135F" w14:textId="77777777" w:rsidR="00044D26" w:rsidRDefault="00044D26" w:rsidP="00E32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ook w:val="04A0" w:firstRow="1" w:lastRow="0" w:firstColumn="1" w:lastColumn="0" w:noHBand="0" w:noVBand="1"/>
    </w:tblPr>
    <w:tblGrid>
      <w:gridCol w:w="3284"/>
      <w:gridCol w:w="3284"/>
      <w:gridCol w:w="3284"/>
    </w:tblGrid>
    <w:tr w:rsidR="00044D26" w:rsidRPr="00930D31" w14:paraId="4D59C837" w14:textId="77777777">
      <w:trPr>
        <w:jc w:val="center"/>
      </w:trPr>
      <w:tc>
        <w:tcPr>
          <w:tcW w:w="3284" w:type="dxa"/>
        </w:tcPr>
        <w:p w14:paraId="3D405709" w14:textId="77777777" w:rsidR="00044D26" w:rsidRPr="00930D31" w:rsidRDefault="00044D26" w:rsidP="000B34BB">
          <w:pPr>
            <w:pStyle w:val="Header"/>
            <w:rPr>
              <w:rFonts w:ascii="Arial Narrow" w:hAnsi="Arial Narrow"/>
              <w:b/>
              <w:sz w:val="16"/>
              <w:szCs w:val="16"/>
            </w:rPr>
          </w:pPr>
          <w:r w:rsidRPr="00930D31">
            <w:rPr>
              <w:rFonts w:ascii="Arial Narrow" w:hAnsi="Arial Narrow"/>
              <w:b/>
              <w:sz w:val="16"/>
              <w:szCs w:val="16"/>
            </w:rPr>
            <w:t>National 4 &amp; 5 Chemistry</w:t>
          </w:r>
        </w:p>
      </w:tc>
      <w:tc>
        <w:tcPr>
          <w:tcW w:w="3284" w:type="dxa"/>
        </w:tcPr>
        <w:p w14:paraId="6857CA6F" w14:textId="77777777" w:rsidR="00044D26" w:rsidRPr="00930D31" w:rsidRDefault="00044D26" w:rsidP="000B34BB">
          <w:pPr>
            <w:pStyle w:val="Header"/>
            <w:jc w:val="center"/>
            <w:rPr>
              <w:rFonts w:ascii="Arial Narrow" w:hAnsi="Arial Narrow"/>
              <w:b/>
              <w:sz w:val="16"/>
              <w:szCs w:val="16"/>
            </w:rPr>
          </w:pPr>
          <w:r w:rsidRPr="00930D31">
            <w:rPr>
              <w:rFonts w:ascii="Arial Narrow" w:hAnsi="Arial Narrow"/>
              <w:b/>
              <w:sz w:val="16"/>
              <w:szCs w:val="16"/>
            </w:rPr>
            <w:t>Chemical Changes and Structure</w:t>
          </w:r>
        </w:p>
      </w:tc>
      <w:tc>
        <w:tcPr>
          <w:tcW w:w="3284" w:type="dxa"/>
        </w:tcPr>
        <w:p w14:paraId="0AFE002F" w14:textId="77777777" w:rsidR="00044D26" w:rsidRPr="00930D31" w:rsidRDefault="00044D26" w:rsidP="000B34BB">
          <w:pPr>
            <w:pStyle w:val="Header"/>
            <w:jc w:val="right"/>
            <w:rPr>
              <w:rFonts w:ascii="Arial Narrow" w:hAnsi="Arial Narrow"/>
              <w:b/>
              <w:sz w:val="16"/>
              <w:szCs w:val="16"/>
            </w:rPr>
          </w:pPr>
          <w:r>
            <w:rPr>
              <w:rFonts w:ascii="Arial Narrow" w:hAnsi="Arial Narrow"/>
              <w:b/>
              <w:sz w:val="16"/>
              <w:szCs w:val="16"/>
            </w:rPr>
            <w:t>Rates Of Reaction</w:t>
          </w:r>
        </w:p>
      </w:tc>
    </w:tr>
  </w:tbl>
  <w:p w14:paraId="0862C837" w14:textId="77777777" w:rsidR="00044D26" w:rsidRPr="00E32EF7" w:rsidRDefault="00044D26">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142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E6EB5"/>
    <w:multiLevelType w:val="hybridMultilevel"/>
    <w:tmpl w:val="D9005B12"/>
    <w:lvl w:ilvl="0" w:tplc="202E00DC">
      <w:start w:val="1"/>
      <w:numFmt w:val="bullet"/>
      <w:lvlText w:val="•"/>
      <w:lvlJc w:val="left"/>
      <w:pPr>
        <w:tabs>
          <w:tab w:val="num" w:pos="720"/>
        </w:tabs>
        <w:ind w:left="720" w:hanging="360"/>
      </w:pPr>
      <w:rPr>
        <w:rFonts w:ascii="Arial" w:hAnsi="Arial" w:hint="default"/>
      </w:rPr>
    </w:lvl>
    <w:lvl w:ilvl="1" w:tplc="6F08E278" w:tentative="1">
      <w:start w:val="1"/>
      <w:numFmt w:val="bullet"/>
      <w:lvlText w:val="•"/>
      <w:lvlJc w:val="left"/>
      <w:pPr>
        <w:tabs>
          <w:tab w:val="num" w:pos="1440"/>
        </w:tabs>
        <w:ind w:left="1440" w:hanging="360"/>
      </w:pPr>
      <w:rPr>
        <w:rFonts w:ascii="Arial" w:hAnsi="Arial" w:hint="default"/>
      </w:rPr>
    </w:lvl>
    <w:lvl w:ilvl="2" w:tplc="BE0A2604" w:tentative="1">
      <w:start w:val="1"/>
      <w:numFmt w:val="bullet"/>
      <w:lvlText w:val="•"/>
      <w:lvlJc w:val="left"/>
      <w:pPr>
        <w:tabs>
          <w:tab w:val="num" w:pos="2160"/>
        </w:tabs>
        <w:ind w:left="2160" w:hanging="360"/>
      </w:pPr>
      <w:rPr>
        <w:rFonts w:ascii="Arial" w:hAnsi="Arial" w:hint="default"/>
      </w:rPr>
    </w:lvl>
    <w:lvl w:ilvl="3" w:tplc="E4DC53FE" w:tentative="1">
      <w:start w:val="1"/>
      <w:numFmt w:val="bullet"/>
      <w:lvlText w:val="•"/>
      <w:lvlJc w:val="left"/>
      <w:pPr>
        <w:tabs>
          <w:tab w:val="num" w:pos="2880"/>
        </w:tabs>
        <w:ind w:left="2880" w:hanging="360"/>
      </w:pPr>
      <w:rPr>
        <w:rFonts w:ascii="Arial" w:hAnsi="Arial" w:hint="default"/>
      </w:rPr>
    </w:lvl>
    <w:lvl w:ilvl="4" w:tplc="A5BA761A" w:tentative="1">
      <w:start w:val="1"/>
      <w:numFmt w:val="bullet"/>
      <w:lvlText w:val="•"/>
      <w:lvlJc w:val="left"/>
      <w:pPr>
        <w:tabs>
          <w:tab w:val="num" w:pos="3600"/>
        </w:tabs>
        <w:ind w:left="3600" w:hanging="360"/>
      </w:pPr>
      <w:rPr>
        <w:rFonts w:ascii="Arial" w:hAnsi="Arial" w:hint="default"/>
      </w:rPr>
    </w:lvl>
    <w:lvl w:ilvl="5" w:tplc="59964EF2" w:tentative="1">
      <w:start w:val="1"/>
      <w:numFmt w:val="bullet"/>
      <w:lvlText w:val="•"/>
      <w:lvlJc w:val="left"/>
      <w:pPr>
        <w:tabs>
          <w:tab w:val="num" w:pos="4320"/>
        </w:tabs>
        <w:ind w:left="4320" w:hanging="360"/>
      </w:pPr>
      <w:rPr>
        <w:rFonts w:ascii="Arial" w:hAnsi="Arial" w:hint="default"/>
      </w:rPr>
    </w:lvl>
    <w:lvl w:ilvl="6" w:tplc="0D90CED6" w:tentative="1">
      <w:start w:val="1"/>
      <w:numFmt w:val="bullet"/>
      <w:lvlText w:val="•"/>
      <w:lvlJc w:val="left"/>
      <w:pPr>
        <w:tabs>
          <w:tab w:val="num" w:pos="5040"/>
        </w:tabs>
        <w:ind w:left="5040" w:hanging="360"/>
      </w:pPr>
      <w:rPr>
        <w:rFonts w:ascii="Arial" w:hAnsi="Arial" w:hint="default"/>
      </w:rPr>
    </w:lvl>
    <w:lvl w:ilvl="7" w:tplc="A60450A2" w:tentative="1">
      <w:start w:val="1"/>
      <w:numFmt w:val="bullet"/>
      <w:lvlText w:val="•"/>
      <w:lvlJc w:val="left"/>
      <w:pPr>
        <w:tabs>
          <w:tab w:val="num" w:pos="5760"/>
        </w:tabs>
        <w:ind w:left="5760" w:hanging="360"/>
      </w:pPr>
      <w:rPr>
        <w:rFonts w:ascii="Arial" w:hAnsi="Arial" w:hint="default"/>
      </w:rPr>
    </w:lvl>
    <w:lvl w:ilvl="8" w:tplc="A8FC5230" w:tentative="1">
      <w:start w:val="1"/>
      <w:numFmt w:val="bullet"/>
      <w:lvlText w:val="•"/>
      <w:lvlJc w:val="left"/>
      <w:pPr>
        <w:tabs>
          <w:tab w:val="num" w:pos="6480"/>
        </w:tabs>
        <w:ind w:left="6480" w:hanging="360"/>
      </w:pPr>
      <w:rPr>
        <w:rFonts w:ascii="Arial" w:hAnsi="Arial" w:hint="default"/>
      </w:rPr>
    </w:lvl>
  </w:abstractNum>
  <w:abstractNum w:abstractNumId="2">
    <w:nsid w:val="08EC6ABA"/>
    <w:multiLevelType w:val="hybridMultilevel"/>
    <w:tmpl w:val="02B8BBC6"/>
    <w:lvl w:ilvl="0" w:tplc="3992E3E0">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8F55B76"/>
    <w:multiLevelType w:val="hybridMultilevel"/>
    <w:tmpl w:val="B5E24A68"/>
    <w:lvl w:ilvl="0" w:tplc="DE90EDEA">
      <w:start w:val="1"/>
      <w:numFmt w:val="bullet"/>
      <w:lvlText w:val="•"/>
      <w:lvlJc w:val="left"/>
      <w:pPr>
        <w:tabs>
          <w:tab w:val="num" w:pos="720"/>
        </w:tabs>
        <w:ind w:left="720" w:hanging="360"/>
      </w:pPr>
      <w:rPr>
        <w:rFonts w:ascii="Arial" w:hAnsi="Arial" w:hint="default"/>
      </w:rPr>
    </w:lvl>
    <w:lvl w:ilvl="1" w:tplc="BF106594" w:tentative="1">
      <w:start w:val="1"/>
      <w:numFmt w:val="bullet"/>
      <w:lvlText w:val="•"/>
      <w:lvlJc w:val="left"/>
      <w:pPr>
        <w:tabs>
          <w:tab w:val="num" w:pos="1440"/>
        </w:tabs>
        <w:ind w:left="1440" w:hanging="360"/>
      </w:pPr>
      <w:rPr>
        <w:rFonts w:ascii="Arial" w:hAnsi="Arial" w:hint="default"/>
      </w:rPr>
    </w:lvl>
    <w:lvl w:ilvl="2" w:tplc="791827D6" w:tentative="1">
      <w:start w:val="1"/>
      <w:numFmt w:val="bullet"/>
      <w:lvlText w:val="•"/>
      <w:lvlJc w:val="left"/>
      <w:pPr>
        <w:tabs>
          <w:tab w:val="num" w:pos="2160"/>
        </w:tabs>
        <w:ind w:left="2160" w:hanging="360"/>
      </w:pPr>
      <w:rPr>
        <w:rFonts w:ascii="Arial" w:hAnsi="Arial" w:hint="default"/>
      </w:rPr>
    </w:lvl>
    <w:lvl w:ilvl="3" w:tplc="94E8F096" w:tentative="1">
      <w:start w:val="1"/>
      <w:numFmt w:val="bullet"/>
      <w:lvlText w:val="•"/>
      <w:lvlJc w:val="left"/>
      <w:pPr>
        <w:tabs>
          <w:tab w:val="num" w:pos="2880"/>
        </w:tabs>
        <w:ind w:left="2880" w:hanging="360"/>
      </w:pPr>
      <w:rPr>
        <w:rFonts w:ascii="Arial" w:hAnsi="Arial" w:hint="default"/>
      </w:rPr>
    </w:lvl>
    <w:lvl w:ilvl="4" w:tplc="684A66A2" w:tentative="1">
      <w:start w:val="1"/>
      <w:numFmt w:val="bullet"/>
      <w:lvlText w:val="•"/>
      <w:lvlJc w:val="left"/>
      <w:pPr>
        <w:tabs>
          <w:tab w:val="num" w:pos="3600"/>
        </w:tabs>
        <w:ind w:left="3600" w:hanging="360"/>
      </w:pPr>
      <w:rPr>
        <w:rFonts w:ascii="Arial" w:hAnsi="Arial" w:hint="default"/>
      </w:rPr>
    </w:lvl>
    <w:lvl w:ilvl="5" w:tplc="F1A02AA2" w:tentative="1">
      <w:start w:val="1"/>
      <w:numFmt w:val="bullet"/>
      <w:lvlText w:val="•"/>
      <w:lvlJc w:val="left"/>
      <w:pPr>
        <w:tabs>
          <w:tab w:val="num" w:pos="4320"/>
        </w:tabs>
        <w:ind w:left="4320" w:hanging="360"/>
      </w:pPr>
      <w:rPr>
        <w:rFonts w:ascii="Arial" w:hAnsi="Arial" w:hint="default"/>
      </w:rPr>
    </w:lvl>
    <w:lvl w:ilvl="6" w:tplc="D1D6AF94" w:tentative="1">
      <w:start w:val="1"/>
      <w:numFmt w:val="bullet"/>
      <w:lvlText w:val="•"/>
      <w:lvlJc w:val="left"/>
      <w:pPr>
        <w:tabs>
          <w:tab w:val="num" w:pos="5040"/>
        </w:tabs>
        <w:ind w:left="5040" w:hanging="360"/>
      </w:pPr>
      <w:rPr>
        <w:rFonts w:ascii="Arial" w:hAnsi="Arial" w:hint="default"/>
      </w:rPr>
    </w:lvl>
    <w:lvl w:ilvl="7" w:tplc="39B2EC00" w:tentative="1">
      <w:start w:val="1"/>
      <w:numFmt w:val="bullet"/>
      <w:lvlText w:val="•"/>
      <w:lvlJc w:val="left"/>
      <w:pPr>
        <w:tabs>
          <w:tab w:val="num" w:pos="5760"/>
        </w:tabs>
        <w:ind w:left="5760" w:hanging="360"/>
      </w:pPr>
      <w:rPr>
        <w:rFonts w:ascii="Arial" w:hAnsi="Arial" w:hint="default"/>
      </w:rPr>
    </w:lvl>
    <w:lvl w:ilvl="8" w:tplc="42F41FAE" w:tentative="1">
      <w:start w:val="1"/>
      <w:numFmt w:val="bullet"/>
      <w:lvlText w:val="•"/>
      <w:lvlJc w:val="left"/>
      <w:pPr>
        <w:tabs>
          <w:tab w:val="num" w:pos="6480"/>
        </w:tabs>
        <w:ind w:left="6480" w:hanging="360"/>
      </w:pPr>
      <w:rPr>
        <w:rFonts w:ascii="Arial" w:hAnsi="Arial" w:hint="default"/>
      </w:rPr>
    </w:lvl>
  </w:abstractNum>
  <w:abstractNum w:abstractNumId="4">
    <w:nsid w:val="0AAA5C3F"/>
    <w:multiLevelType w:val="hybridMultilevel"/>
    <w:tmpl w:val="3CF6278E"/>
    <w:lvl w:ilvl="0" w:tplc="B9989032">
      <w:start w:val="1"/>
      <w:numFmt w:val="bullet"/>
      <w:lvlText w:val="•"/>
      <w:lvlJc w:val="left"/>
      <w:pPr>
        <w:tabs>
          <w:tab w:val="num" w:pos="720"/>
        </w:tabs>
        <w:ind w:left="720" w:hanging="360"/>
      </w:pPr>
      <w:rPr>
        <w:rFonts w:ascii="Arial" w:hAnsi="Arial" w:hint="default"/>
      </w:rPr>
    </w:lvl>
    <w:lvl w:ilvl="1" w:tplc="4356C75C" w:tentative="1">
      <w:start w:val="1"/>
      <w:numFmt w:val="bullet"/>
      <w:lvlText w:val="•"/>
      <w:lvlJc w:val="left"/>
      <w:pPr>
        <w:tabs>
          <w:tab w:val="num" w:pos="1440"/>
        </w:tabs>
        <w:ind w:left="1440" w:hanging="360"/>
      </w:pPr>
      <w:rPr>
        <w:rFonts w:ascii="Arial" w:hAnsi="Arial" w:hint="default"/>
      </w:rPr>
    </w:lvl>
    <w:lvl w:ilvl="2" w:tplc="8970286A" w:tentative="1">
      <w:start w:val="1"/>
      <w:numFmt w:val="bullet"/>
      <w:lvlText w:val="•"/>
      <w:lvlJc w:val="left"/>
      <w:pPr>
        <w:tabs>
          <w:tab w:val="num" w:pos="2160"/>
        </w:tabs>
        <w:ind w:left="2160" w:hanging="360"/>
      </w:pPr>
      <w:rPr>
        <w:rFonts w:ascii="Arial" w:hAnsi="Arial" w:hint="default"/>
      </w:rPr>
    </w:lvl>
    <w:lvl w:ilvl="3" w:tplc="DCBE09A0" w:tentative="1">
      <w:start w:val="1"/>
      <w:numFmt w:val="bullet"/>
      <w:lvlText w:val="•"/>
      <w:lvlJc w:val="left"/>
      <w:pPr>
        <w:tabs>
          <w:tab w:val="num" w:pos="2880"/>
        </w:tabs>
        <w:ind w:left="2880" w:hanging="360"/>
      </w:pPr>
      <w:rPr>
        <w:rFonts w:ascii="Arial" w:hAnsi="Arial" w:hint="default"/>
      </w:rPr>
    </w:lvl>
    <w:lvl w:ilvl="4" w:tplc="AFFE514E" w:tentative="1">
      <w:start w:val="1"/>
      <w:numFmt w:val="bullet"/>
      <w:lvlText w:val="•"/>
      <w:lvlJc w:val="left"/>
      <w:pPr>
        <w:tabs>
          <w:tab w:val="num" w:pos="3600"/>
        </w:tabs>
        <w:ind w:left="3600" w:hanging="360"/>
      </w:pPr>
      <w:rPr>
        <w:rFonts w:ascii="Arial" w:hAnsi="Arial" w:hint="default"/>
      </w:rPr>
    </w:lvl>
    <w:lvl w:ilvl="5" w:tplc="B1A6DF40" w:tentative="1">
      <w:start w:val="1"/>
      <w:numFmt w:val="bullet"/>
      <w:lvlText w:val="•"/>
      <w:lvlJc w:val="left"/>
      <w:pPr>
        <w:tabs>
          <w:tab w:val="num" w:pos="4320"/>
        </w:tabs>
        <w:ind w:left="4320" w:hanging="360"/>
      </w:pPr>
      <w:rPr>
        <w:rFonts w:ascii="Arial" w:hAnsi="Arial" w:hint="default"/>
      </w:rPr>
    </w:lvl>
    <w:lvl w:ilvl="6" w:tplc="20DACA1C" w:tentative="1">
      <w:start w:val="1"/>
      <w:numFmt w:val="bullet"/>
      <w:lvlText w:val="•"/>
      <w:lvlJc w:val="left"/>
      <w:pPr>
        <w:tabs>
          <w:tab w:val="num" w:pos="5040"/>
        </w:tabs>
        <w:ind w:left="5040" w:hanging="360"/>
      </w:pPr>
      <w:rPr>
        <w:rFonts w:ascii="Arial" w:hAnsi="Arial" w:hint="default"/>
      </w:rPr>
    </w:lvl>
    <w:lvl w:ilvl="7" w:tplc="1C509800" w:tentative="1">
      <w:start w:val="1"/>
      <w:numFmt w:val="bullet"/>
      <w:lvlText w:val="•"/>
      <w:lvlJc w:val="left"/>
      <w:pPr>
        <w:tabs>
          <w:tab w:val="num" w:pos="5760"/>
        </w:tabs>
        <w:ind w:left="5760" w:hanging="360"/>
      </w:pPr>
      <w:rPr>
        <w:rFonts w:ascii="Arial" w:hAnsi="Arial" w:hint="default"/>
      </w:rPr>
    </w:lvl>
    <w:lvl w:ilvl="8" w:tplc="E3A841E2" w:tentative="1">
      <w:start w:val="1"/>
      <w:numFmt w:val="bullet"/>
      <w:lvlText w:val="•"/>
      <w:lvlJc w:val="left"/>
      <w:pPr>
        <w:tabs>
          <w:tab w:val="num" w:pos="6480"/>
        </w:tabs>
        <w:ind w:left="6480" w:hanging="360"/>
      </w:pPr>
      <w:rPr>
        <w:rFonts w:ascii="Arial" w:hAnsi="Arial" w:hint="default"/>
      </w:rPr>
    </w:lvl>
  </w:abstractNum>
  <w:abstractNum w:abstractNumId="5">
    <w:nsid w:val="17C475A0"/>
    <w:multiLevelType w:val="hybridMultilevel"/>
    <w:tmpl w:val="7BA25C60"/>
    <w:lvl w:ilvl="0" w:tplc="219E2D2E">
      <w:start w:val="1"/>
      <w:numFmt w:val="bullet"/>
      <w:lvlText w:val="•"/>
      <w:lvlJc w:val="left"/>
      <w:pPr>
        <w:tabs>
          <w:tab w:val="num" w:pos="720"/>
        </w:tabs>
        <w:ind w:left="720" w:hanging="360"/>
      </w:pPr>
      <w:rPr>
        <w:rFonts w:ascii="Arial" w:hAnsi="Arial" w:hint="default"/>
      </w:rPr>
    </w:lvl>
    <w:lvl w:ilvl="1" w:tplc="AE6CF394" w:tentative="1">
      <w:start w:val="1"/>
      <w:numFmt w:val="bullet"/>
      <w:lvlText w:val="•"/>
      <w:lvlJc w:val="left"/>
      <w:pPr>
        <w:tabs>
          <w:tab w:val="num" w:pos="1440"/>
        </w:tabs>
        <w:ind w:left="1440" w:hanging="360"/>
      </w:pPr>
      <w:rPr>
        <w:rFonts w:ascii="Arial" w:hAnsi="Arial" w:hint="default"/>
      </w:rPr>
    </w:lvl>
    <w:lvl w:ilvl="2" w:tplc="115A0194" w:tentative="1">
      <w:start w:val="1"/>
      <w:numFmt w:val="bullet"/>
      <w:lvlText w:val="•"/>
      <w:lvlJc w:val="left"/>
      <w:pPr>
        <w:tabs>
          <w:tab w:val="num" w:pos="2160"/>
        </w:tabs>
        <w:ind w:left="2160" w:hanging="360"/>
      </w:pPr>
      <w:rPr>
        <w:rFonts w:ascii="Arial" w:hAnsi="Arial" w:hint="default"/>
      </w:rPr>
    </w:lvl>
    <w:lvl w:ilvl="3" w:tplc="CA2C8C1E" w:tentative="1">
      <w:start w:val="1"/>
      <w:numFmt w:val="bullet"/>
      <w:lvlText w:val="•"/>
      <w:lvlJc w:val="left"/>
      <w:pPr>
        <w:tabs>
          <w:tab w:val="num" w:pos="2880"/>
        </w:tabs>
        <w:ind w:left="2880" w:hanging="360"/>
      </w:pPr>
      <w:rPr>
        <w:rFonts w:ascii="Arial" w:hAnsi="Arial" w:hint="default"/>
      </w:rPr>
    </w:lvl>
    <w:lvl w:ilvl="4" w:tplc="049E8424" w:tentative="1">
      <w:start w:val="1"/>
      <w:numFmt w:val="bullet"/>
      <w:lvlText w:val="•"/>
      <w:lvlJc w:val="left"/>
      <w:pPr>
        <w:tabs>
          <w:tab w:val="num" w:pos="3600"/>
        </w:tabs>
        <w:ind w:left="3600" w:hanging="360"/>
      </w:pPr>
      <w:rPr>
        <w:rFonts w:ascii="Arial" w:hAnsi="Arial" w:hint="default"/>
      </w:rPr>
    </w:lvl>
    <w:lvl w:ilvl="5" w:tplc="D0AE59F8" w:tentative="1">
      <w:start w:val="1"/>
      <w:numFmt w:val="bullet"/>
      <w:lvlText w:val="•"/>
      <w:lvlJc w:val="left"/>
      <w:pPr>
        <w:tabs>
          <w:tab w:val="num" w:pos="4320"/>
        </w:tabs>
        <w:ind w:left="4320" w:hanging="360"/>
      </w:pPr>
      <w:rPr>
        <w:rFonts w:ascii="Arial" w:hAnsi="Arial" w:hint="default"/>
      </w:rPr>
    </w:lvl>
    <w:lvl w:ilvl="6" w:tplc="06CE5CB8" w:tentative="1">
      <w:start w:val="1"/>
      <w:numFmt w:val="bullet"/>
      <w:lvlText w:val="•"/>
      <w:lvlJc w:val="left"/>
      <w:pPr>
        <w:tabs>
          <w:tab w:val="num" w:pos="5040"/>
        </w:tabs>
        <w:ind w:left="5040" w:hanging="360"/>
      </w:pPr>
      <w:rPr>
        <w:rFonts w:ascii="Arial" w:hAnsi="Arial" w:hint="default"/>
      </w:rPr>
    </w:lvl>
    <w:lvl w:ilvl="7" w:tplc="8DFEBEAC" w:tentative="1">
      <w:start w:val="1"/>
      <w:numFmt w:val="bullet"/>
      <w:lvlText w:val="•"/>
      <w:lvlJc w:val="left"/>
      <w:pPr>
        <w:tabs>
          <w:tab w:val="num" w:pos="5760"/>
        </w:tabs>
        <w:ind w:left="5760" w:hanging="360"/>
      </w:pPr>
      <w:rPr>
        <w:rFonts w:ascii="Arial" w:hAnsi="Arial" w:hint="default"/>
      </w:rPr>
    </w:lvl>
    <w:lvl w:ilvl="8" w:tplc="491C27C0" w:tentative="1">
      <w:start w:val="1"/>
      <w:numFmt w:val="bullet"/>
      <w:lvlText w:val="•"/>
      <w:lvlJc w:val="left"/>
      <w:pPr>
        <w:tabs>
          <w:tab w:val="num" w:pos="6480"/>
        </w:tabs>
        <w:ind w:left="6480" w:hanging="360"/>
      </w:pPr>
      <w:rPr>
        <w:rFonts w:ascii="Arial" w:hAnsi="Arial" w:hint="default"/>
      </w:rPr>
    </w:lvl>
  </w:abstractNum>
  <w:abstractNum w:abstractNumId="6">
    <w:nsid w:val="19A217DA"/>
    <w:multiLevelType w:val="hybridMultilevel"/>
    <w:tmpl w:val="5B46F526"/>
    <w:lvl w:ilvl="0" w:tplc="3E98D6AC">
      <w:start w:val="1"/>
      <w:numFmt w:val="bullet"/>
      <w:lvlText w:val="•"/>
      <w:lvlJc w:val="left"/>
      <w:pPr>
        <w:tabs>
          <w:tab w:val="num" w:pos="2160"/>
        </w:tabs>
        <w:ind w:left="2160" w:hanging="360"/>
      </w:pPr>
      <w:rPr>
        <w:rFonts w:ascii="Arial" w:hAnsi="Arial" w:hint="default"/>
      </w:rPr>
    </w:lvl>
    <w:lvl w:ilvl="1" w:tplc="1C2055F8" w:tentative="1">
      <w:start w:val="1"/>
      <w:numFmt w:val="bullet"/>
      <w:lvlText w:val="•"/>
      <w:lvlJc w:val="left"/>
      <w:pPr>
        <w:tabs>
          <w:tab w:val="num" w:pos="2880"/>
        </w:tabs>
        <w:ind w:left="2880" w:hanging="360"/>
      </w:pPr>
      <w:rPr>
        <w:rFonts w:ascii="Arial" w:hAnsi="Arial" w:hint="default"/>
      </w:rPr>
    </w:lvl>
    <w:lvl w:ilvl="2" w:tplc="904AD51C" w:tentative="1">
      <w:start w:val="1"/>
      <w:numFmt w:val="bullet"/>
      <w:lvlText w:val="•"/>
      <w:lvlJc w:val="left"/>
      <w:pPr>
        <w:tabs>
          <w:tab w:val="num" w:pos="3600"/>
        </w:tabs>
        <w:ind w:left="3600" w:hanging="360"/>
      </w:pPr>
      <w:rPr>
        <w:rFonts w:ascii="Arial" w:hAnsi="Arial" w:hint="default"/>
      </w:rPr>
    </w:lvl>
    <w:lvl w:ilvl="3" w:tplc="3C3E8454" w:tentative="1">
      <w:start w:val="1"/>
      <w:numFmt w:val="bullet"/>
      <w:lvlText w:val="•"/>
      <w:lvlJc w:val="left"/>
      <w:pPr>
        <w:tabs>
          <w:tab w:val="num" w:pos="4320"/>
        </w:tabs>
        <w:ind w:left="4320" w:hanging="360"/>
      </w:pPr>
      <w:rPr>
        <w:rFonts w:ascii="Arial" w:hAnsi="Arial" w:hint="default"/>
      </w:rPr>
    </w:lvl>
    <w:lvl w:ilvl="4" w:tplc="32BE0EBE" w:tentative="1">
      <w:start w:val="1"/>
      <w:numFmt w:val="bullet"/>
      <w:lvlText w:val="•"/>
      <w:lvlJc w:val="left"/>
      <w:pPr>
        <w:tabs>
          <w:tab w:val="num" w:pos="5040"/>
        </w:tabs>
        <w:ind w:left="5040" w:hanging="360"/>
      </w:pPr>
      <w:rPr>
        <w:rFonts w:ascii="Arial" w:hAnsi="Arial" w:hint="default"/>
      </w:rPr>
    </w:lvl>
    <w:lvl w:ilvl="5" w:tplc="FA369F46" w:tentative="1">
      <w:start w:val="1"/>
      <w:numFmt w:val="bullet"/>
      <w:lvlText w:val="•"/>
      <w:lvlJc w:val="left"/>
      <w:pPr>
        <w:tabs>
          <w:tab w:val="num" w:pos="5760"/>
        </w:tabs>
        <w:ind w:left="5760" w:hanging="360"/>
      </w:pPr>
      <w:rPr>
        <w:rFonts w:ascii="Arial" w:hAnsi="Arial" w:hint="default"/>
      </w:rPr>
    </w:lvl>
    <w:lvl w:ilvl="6" w:tplc="C1BA86C0" w:tentative="1">
      <w:start w:val="1"/>
      <w:numFmt w:val="bullet"/>
      <w:lvlText w:val="•"/>
      <w:lvlJc w:val="left"/>
      <w:pPr>
        <w:tabs>
          <w:tab w:val="num" w:pos="6480"/>
        </w:tabs>
        <w:ind w:left="6480" w:hanging="360"/>
      </w:pPr>
      <w:rPr>
        <w:rFonts w:ascii="Arial" w:hAnsi="Arial" w:hint="default"/>
      </w:rPr>
    </w:lvl>
    <w:lvl w:ilvl="7" w:tplc="F7D41B8A" w:tentative="1">
      <w:start w:val="1"/>
      <w:numFmt w:val="bullet"/>
      <w:lvlText w:val="•"/>
      <w:lvlJc w:val="left"/>
      <w:pPr>
        <w:tabs>
          <w:tab w:val="num" w:pos="7200"/>
        </w:tabs>
        <w:ind w:left="7200" w:hanging="360"/>
      </w:pPr>
      <w:rPr>
        <w:rFonts w:ascii="Arial" w:hAnsi="Arial" w:hint="default"/>
      </w:rPr>
    </w:lvl>
    <w:lvl w:ilvl="8" w:tplc="F9F6FD80" w:tentative="1">
      <w:start w:val="1"/>
      <w:numFmt w:val="bullet"/>
      <w:lvlText w:val="•"/>
      <w:lvlJc w:val="left"/>
      <w:pPr>
        <w:tabs>
          <w:tab w:val="num" w:pos="7920"/>
        </w:tabs>
        <w:ind w:left="7920" w:hanging="360"/>
      </w:pPr>
      <w:rPr>
        <w:rFonts w:ascii="Arial" w:hAnsi="Arial" w:hint="default"/>
      </w:rPr>
    </w:lvl>
  </w:abstractNum>
  <w:abstractNum w:abstractNumId="7">
    <w:nsid w:val="1F844ABB"/>
    <w:multiLevelType w:val="hybridMultilevel"/>
    <w:tmpl w:val="534E7254"/>
    <w:lvl w:ilvl="0" w:tplc="63ECDE76">
      <w:start w:val="1"/>
      <w:numFmt w:val="bullet"/>
      <w:lvlText w:val="•"/>
      <w:lvlJc w:val="left"/>
      <w:pPr>
        <w:tabs>
          <w:tab w:val="num" w:pos="720"/>
        </w:tabs>
        <w:ind w:left="720" w:hanging="360"/>
      </w:pPr>
      <w:rPr>
        <w:rFonts w:ascii="Arial" w:hAnsi="Arial" w:hint="default"/>
      </w:rPr>
    </w:lvl>
    <w:lvl w:ilvl="1" w:tplc="EF726EF6" w:tentative="1">
      <w:start w:val="1"/>
      <w:numFmt w:val="bullet"/>
      <w:lvlText w:val="•"/>
      <w:lvlJc w:val="left"/>
      <w:pPr>
        <w:tabs>
          <w:tab w:val="num" w:pos="1440"/>
        </w:tabs>
        <w:ind w:left="1440" w:hanging="360"/>
      </w:pPr>
      <w:rPr>
        <w:rFonts w:ascii="Arial" w:hAnsi="Arial" w:hint="default"/>
      </w:rPr>
    </w:lvl>
    <w:lvl w:ilvl="2" w:tplc="61E02EB8" w:tentative="1">
      <w:start w:val="1"/>
      <w:numFmt w:val="bullet"/>
      <w:lvlText w:val="•"/>
      <w:lvlJc w:val="left"/>
      <w:pPr>
        <w:tabs>
          <w:tab w:val="num" w:pos="2160"/>
        </w:tabs>
        <w:ind w:left="2160" w:hanging="360"/>
      </w:pPr>
      <w:rPr>
        <w:rFonts w:ascii="Arial" w:hAnsi="Arial" w:hint="default"/>
      </w:rPr>
    </w:lvl>
    <w:lvl w:ilvl="3" w:tplc="95EC15D2" w:tentative="1">
      <w:start w:val="1"/>
      <w:numFmt w:val="bullet"/>
      <w:lvlText w:val="•"/>
      <w:lvlJc w:val="left"/>
      <w:pPr>
        <w:tabs>
          <w:tab w:val="num" w:pos="2880"/>
        </w:tabs>
        <w:ind w:left="2880" w:hanging="360"/>
      </w:pPr>
      <w:rPr>
        <w:rFonts w:ascii="Arial" w:hAnsi="Arial" w:hint="default"/>
      </w:rPr>
    </w:lvl>
    <w:lvl w:ilvl="4" w:tplc="9E521C16" w:tentative="1">
      <w:start w:val="1"/>
      <w:numFmt w:val="bullet"/>
      <w:lvlText w:val="•"/>
      <w:lvlJc w:val="left"/>
      <w:pPr>
        <w:tabs>
          <w:tab w:val="num" w:pos="3600"/>
        </w:tabs>
        <w:ind w:left="3600" w:hanging="360"/>
      </w:pPr>
      <w:rPr>
        <w:rFonts w:ascii="Arial" w:hAnsi="Arial" w:hint="default"/>
      </w:rPr>
    </w:lvl>
    <w:lvl w:ilvl="5" w:tplc="BA98ED74" w:tentative="1">
      <w:start w:val="1"/>
      <w:numFmt w:val="bullet"/>
      <w:lvlText w:val="•"/>
      <w:lvlJc w:val="left"/>
      <w:pPr>
        <w:tabs>
          <w:tab w:val="num" w:pos="4320"/>
        </w:tabs>
        <w:ind w:left="4320" w:hanging="360"/>
      </w:pPr>
      <w:rPr>
        <w:rFonts w:ascii="Arial" w:hAnsi="Arial" w:hint="default"/>
      </w:rPr>
    </w:lvl>
    <w:lvl w:ilvl="6" w:tplc="09AC8CD6" w:tentative="1">
      <w:start w:val="1"/>
      <w:numFmt w:val="bullet"/>
      <w:lvlText w:val="•"/>
      <w:lvlJc w:val="left"/>
      <w:pPr>
        <w:tabs>
          <w:tab w:val="num" w:pos="5040"/>
        </w:tabs>
        <w:ind w:left="5040" w:hanging="360"/>
      </w:pPr>
      <w:rPr>
        <w:rFonts w:ascii="Arial" w:hAnsi="Arial" w:hint="default"/>
      </w:rPr>
    </w:lvl>
    <w:lvl w:ilvl="7" w:tplc="8DA8E4AC" w:tentative="1">
      <w:start w:val="1"/>
      <w:numFmt w:val="bullet"/>
      <w:lvlText w:val="•"/>
      <w:lvlJc w:val="left"/>
      <w:pPr>
        <w:tabs>
          <w:tab w:val="num" w:pos="5760"/>
        </w:tabs>
        <w:ind w:left="5760" w:hanging="360"/>
      </w:pPr>
      <w:rPr>
        <w:rFonts w:ascii="Arial" w:hAnsi="Arial" w:hint="default"/>
      </w:rPr>
    </w:lvl>
    <w:lvl w:ilvl="8" w:tplc="2E98F6F2" w:tentative="1">
      <w:start w:val="1"/>
      <w:numFmt w:val="bullet"/>
      <w:lvlText w:val="•"/>
      <w:lvlJc w:val="left"/>
      <w:pPr>
        <w:tabs>
          <w:tab w:val="num" w:pos="6480"/>
        </w:tabs>
        <w:ind w:left="6480" w:hanging="360"/>
      </w:pPr>
      <w:rPr>
        <w:rFonts w:ascii="Arial" w:hAnsi="Arial" w:hint="default"/>
      </w:rPr>
    </w:lvl>
  </w:abstractNum>
  <w:abstractNum w:abstractNumId="8">
    <w:nsid w:val="21957F6B"/>
    <w:multiLevelType w:val="hybridMultilevel"/>
    <w:tmpl w:val="001C7EA4"/>
    <w:lvl w:ilvl="0" w:tplc="F708B4DC">
      <w:start w:val="1"/>
      <w:numFmt w:val="bullet"/>
      <w:lvlText w:val="•"/>
      <w:lvlJc w:val="left"/>
      <w:pPr>
        <w:tabs>
          <w:tab w:val="num" w:pos="720"/>
        </w:tabs>
        <w:ind w:left="720" w:hanging="360"/>
      </w:pPr>
      <w:rPr>
        <w:rFonts w:ascii="Arial" w:hAnsi="Arial" w:hint="default"/>
      </w:rPr>
    </w:lvl>
    <w:lvl w:ilvl="1" w:tplc="02747AE8" w:tentative="1">
      <w:start w:val="1"/>
      <w:numFmt w:val="bullet"/>
      <w:lvlText w:val="•"/>
      <w:lvlJc w:val="left"/>
      <w:pPr>
        <w:tabs>
          <w:tab w:val="num" w:pos="1440"/>
        </w:tabs>
        <w:ind w:left="1440" w:hanging="360"/>
      </w:pPr>
      <w:rPr>
        <w:rFonts w:ascii="Arial" w:hAnsi="Arial" w:hint="default"/>
      </w:rPr>
    </w:lvl>
    <w:lvl w:ilvl="2" w:tplc="9162D636" w:tentative="1">
      <w:start w:val="1"/>
      <w:numFmt w:val="bullet"/>
      <w:lvlText w:val="•"/>
      <w:lvlJc w:val="left"/>
      <w:pPr>
        <w:tabs>
          <w:tab w:val="num" w:pos="2160"/>
        </w:tabs>
        <w:ind w:left="2160" w:hanging="360"/>
      </w:pPr>
      <w:rPr>
        <w:rFonts w:ascii="Arial" w:hAnsi="Arial" w:hint="default"/>
      </w:rPr>
    </w:lvl>
    <w:lvl w:ilvl="3" w:tplc="50A2D8AA" w:tentative="1">
      <w:start w:val="1"/>
      <w:numFmt w:val="bullet"/>
      <w:lvlText w:val="•"/>
      <w:lvlJc w:val="left"/>
      <w:pPr>
        <w:tabs>
          <w:tab w:val="num" w:pos="2880"/>
        </w:tabs>
        <w:ind w:left="2880" w:hanging="360"/>
      </w:pPr>
      <w:rPr>
        <w:rFonts w:ascii="Arial" w:hAnsi="Arial" w:hint="default"/>
      </w:rPr>
    </w:lvl>
    <w:lvl w:ilvl="4" w:tplc="B0680280" w:tentative="1">
      <w:start w:val="1"/>
      <w:numFmt w:val="bullet"/>
      <w:lvlText w:val="•"/>
      <w:lvlJc w:val="left"/>
      <w:pPr>
        <w:tabs>
          <w:tab w:val="num" w:pos="3600"/>
        </w:tabs>
        <w:ind w:left="3600" w:hanging="360"/>
      </w:pPr>
      <w:rPr>
        <w:rFonts w:ascii="Arial" w:hAnsi="Arial" w:hint="default"/>
      </w:rPr>
    </w:lvl>
    <w:lvl w:ilvl="5" w:tplc="549664AC" w:tentative="1">
      <w:start w:val="1"/>
      <w:numFmt w:val="bullet"/>
      <w:lvlText w:val="•"/>
      <w:lvlJc w:val="left"/>
      <w:pPr>
        <w:tabs>
          <w:tab w:val="num" w:pos="4320"/>
        </w:tabs>
        <w:ind w:left="4320" w:hanging="360"/>
      </w:pPr>
      <w:rPr>
        <w:rFonts w:ascii="Arial" w:hAnsi="Arial" w:hint="default"/>
      </w:rPr>
    </w:lvl>
    <w:lvl w:ilvl="6" w:tplc="9F7E4304" w:tentative="1">
      <w:start w:val="1"/>
      <w:numFmt w:val="bullet"/>
      <w:lvlText w:val="•"/>
      <w:lvlJc w:val="left"/>
      <w:pPr>
        <w:tabs>
          <w:tab w:val="num" w:pos="5040"/>
        </w:tabs>
        <w:ind w:left="5040" w:hanging="360"/>
      </w:pPr>
      <w:rPr>
        <w:rFonts w:ascii="Arial" w:hAnsi="Arial" w:hint="default"/>
      </w:rPr>
    </w:lvl>
    <w:lvl w:ilvl="7" w:tplc="6BFAB9A8" w:tentative="1">
      <w:start w:val="1"/>
      <w:numFmt w:val="bullet"/>
      <w:lvlText w:val="•"/>
      <w:lvlJc w:val="left"/>
      <w:pPr>
        <w:tabs>
          <w:tab w:val="num" w:pos="5760"/>
        </w:tabs>
        <w:ind w:left="5760" w:hanging="360"/>
      </w:pPr>
      <w:rPr>
        <w:rFonts w:ascii="Arial" w:hAnsi="Arial" w:hint="default"/>
      </w:rPr>
    </w:lvl>
    <w:lvl w:ilvl="8" w:tplc="F9247FB8" w:tentative="1">
      <w:start w:val="1"/>
      <w:numFmt w:val="bullet"/>
      <w:lvlText w:val="•"/>
      <w:lvlJc w:val="left"/>
      <w:pPr>
        <w:tabs>
          <w:tab w:val="num" w:pos="6480"/>
        </w:tabs>
        <w:ind w:left="6480" w:hanging="360"/>
      </w:pPr>
      <w:rPr>
        <w:rFonts w:ascii="Arial" w:hAnsi="Arial" w:hint="default"/>
      </w:rPr>
    </w:lvl>
  </w:abstractNum>
  <w:abstractNum w:abstractNumId="9">
    <w:nsid w:val="246F7CC3"/>
    <w:multiLevelType w:val="hybridMultilevel"/>
    <w:tmpl w:val="23C4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22304C"/>
    <w:multiLevelType w:val="multilevel"/>
    <w:tmpl w:val="EB26D17C"/>
    <w:lvl w:ilvl="0">
      <w:start w:val="1"/>
      <w:numFmt w:val="decimal"/>
      <w:lvlText w:val="%1."/>
      <w:lvlJc w:val="left"/>
      <w:pPr>
        <w:ind w:left="502" w:hanging="360"/>
      </w:pPr>
      <w:rPr>
        <w:rFonts w:hint="default"/>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nsid w:val="2F5C107C"/>
    <w:multiLevelType w:val="hybridMultilevel"/>
    <w:tmpl w:val="31CA7E1E"/>
    <w:lvl w:ilvl="0" w:tplc="D438F680">
      <w:start w:val="1"/>
      <w:numFmt w:val="bullet"/>
      <w:lvlText w:val="•"/>
      <w:lvlJc w:val="left"/>
      <w:pPr>
        <w:tabs>
          <w:tab w:val="num" w:pos="720"/>
        </w:tabs>
        <w:ind w:left="720" w:hanging="360"/>
      </w:pPr>
      <w:rPr>
        <w:rFonts w:ascii="Arial" w:hAnsi="Arial" w:hint="default"/>
      </w:rPr>
    </w:lvl>
    <w:lvl w:ilvl="1" w:tplc="53A09CD2">
      <w:start w:val="1"/>
      <w:numFmt w:val="bullet"/>
      <w:lvlText w:val="•"/>
      <w:lvlJc w:val="left"/>
      <w:pPr>
        <w:tabs>
          <w:tab w:val="num" w:pos="1440"/>
        </w:tabs>
        <w:ind w:left="1440" w:hanging="360"/>
      </w:pPr>
      <w:rPr>
        <w:rFonts w:ascii="Arial" w:hAnsi="Arial" w:hint="default"/>
      </w:rPr>
    </w:lvl>
    <w:lvl w:ilvl="2" w:tplc="BBE8497E" w:tentative="1">
      <w:start w:val="1"/>
      <w:numFmt w:val="bullet"/>
      <w:lvlText w:val="•"/>
      <w:lvlJc w:val="left"/>
      <w:pPr>
        <w:tabs>
          <w:tab w:val="num" w:pos="2160"/>
        </w:tabs>
        <w:ind w:left="2160" w:hanging="360"/>
      </w:pPr>
      <w:rPr>
        <w:rFonts w:ascii="Arial" w:hAnsi="Arial" w:hint="default"/>
      </w:rPr>
    </w:lvl>
    <w:lvl w:ilvl="3" w:tplc="F91AE472" w:tentative="1">
      <w:start w:val="1"/>
      <w:numFmt w:val="bullet"/>
      <w:lvlText w:val="•"/>
      <w:lvlJc w:val="left"/>
      <w:pPr>
        <w:tabs>
          <w:tab w:val="num" w:pos="2880"/>
        </w:tabs>
        <w:ind w:left="2880" w:hanging="360"/>
      </w:pPr>
      <w:rPr>
        <w:rFonts w:ascii="Arial" w:hAnsi="Arial" w:hint="default"/>
      </w:rPr>
    </w:lvl>
    <w:lvl w:ilvl="4" w:tplc="A3E864E0" w:tentative="1">
      <w:start w:val="1"/>
      <w:numFmt w:val="bullet"/>
      <w:lvlText w:val="•"/>
      <w:lvlJc w:val="left"/>
      <w:pPr>
        <w:tabs>
          <w:tab w:val="num" w:pos="3600"/>
        </w:tabs>
        <w:ind w:left="3600" w:hanging="360"/>
      </w:pPr>
      <w:rPr>
        <w:rFonts w:ascii="Arial" w:hAnsi="Arial" w:hint="default"/>
      </w:rPr>
    </w:lvl>
    <w:lvl w:ilvl="5" w:tplc="541ADD36" w:tentative="1">
      <w:start w:val="1"/>
      <w:numFmt w:val="bullet"/>
      <w:lvlText w:val="•"/>
      <w:lvlJc w:val="left"/>
      <w:pPr>
        <w:tabs>
          <w:tab w:val="num" w:pos="4320"/>
        </w:tabs>
        <w:ind w:left="4320" w:hanging="360"/>
      </w:pPr>
      <w:rPr>
        <w:rFonts w:ascii="Arial" w:hAnsi="Arial" w:hint="default"/>
      </w:rPr>
    </w:lvl>
    <w:lvl w:ilvl="6" w:tplc="FD401830" w:tentative="1">
      <w:start w:val="1"/>
      <w:numFmt w:val="bullet"/>
      <w:lvlText w:val="•"/>
      <w:lvlJc w:val="left"/>
      <w:pPr>
        <w:tabs>
          <w:tab w:val="num" w:pos="5040"/>
        </w:tabs>
        <w:ind w:left="5040" w:hanging="360"/>
      </w:pPr>
      <w:rPr>
        <w:rFonts w:ascii="Arial" w:hAnsi="Arial" w:hint="default"/>
      </w:rPr>
    </w:lvl>
    <w:lvl w:ilvl="7" w:tplc="386E29D0" w:tentative="1">
      <w:start w:val="1"/>
      <w:numFmt w:val="bullet"/>
      <w:lvlText w:val="•"/>
      <w:lvlJc w:val="left"/>
      <w:pPr>
        <w:tabs>
          <w:tab w:val="num" w:pos="5760"/>
        </w:tabs>
        <w:ind w:left="5760" w:hanging="360"/>
      </w:pPr>
      <w:rPr>
        <w:rFonts w:ascii="Arial" w:hAnsi="Arial" w:hint="default"/>
      </w:rPr>
    </w:lvl>
    <w:lvl w:ilvl="8" w:tplc="63A0586E" w:tentative="1">
      <w:start w:val="1"/>
      <w:numFmt w:val="bullet"/>
      <w:lvlText w:val="•"/>
      <w:lvlJc w:val="left"/>
      <w:pPr>
        <w:tabs>
          <w:tab w:val="num" w:pos="6480"/>
        </w:tabs>
        <w:ind w:left="6480" w:hanging="360"/>
      </w:pPr>
      <w:rPr>
        <w:rFonts w:ascii="Arial" w:hAnsi="Arial" w:hint="default"/>
      </w:rPr>
    </w:lvl>
  </w:abstractNum>
  <w:abstractNum w:abstractNumId="12">
    <w:nsid w:val="3242473D"/>
    <w:multiLevelType w:val="hybridMultilevel"/>
    <w:tmpl w:val="41D62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993045"/>
    <w:multiLevelType w:val="hybridMultilevel"/>
    <w:tmpl w:val="F1B66A5C"/>
    <w:lvl w:ilvl="0" w:tplc="DA6CE126">
      <w:start w:val="1"/>
      <w:numFmt w:val="bullet"/>
      <w:lvlText w:val="•"/>
      <w:lvlJc w:val="left"/>
      <w:pPr>
        <w:tabs>
          <w:tab w:val="num" w:pos="720"/>
        </w:tabs>
        <w:ind w:left="720" w:hanging="360"/>
      </w:pPr>
      <w:rPr>
        <w:rFonts w:ascii="Arial" w:hAnsi="Arial" w:hint="default"/>
      </w:rPr>
    </w:lvl>
    <w:lvl w:ilvl="1" w:tplc="0C9AB58A" w:tentative="1">
      <w:start w:val="1"/>
      <w:numFmt w:val="bullet"/>
      <w:lvlText w:val="•"/>
      <w:lvlJc w:val="left"/>
      <w:pPr>
        <w:tabs>
          <w:tab w:val="num" w:pos="1440"/>
        </w:tabs>
        <w:ind w:left="1440" w:hanging="360"/>
      </w:pPr>
      <w:rPr>
        <w:rFonts w:ascii="Arial" w:hAnsi="Arial" w:hint="default"/>
      </w:rPr>
    </w:lvl>
    <w:lvl w:ilvl="2" w:tplc="FBD251B6" w:tentative="1">
      <w:start w:val="1"/>
      <w:numFmt w:val="bullet"/>
      <w:lvlText w:val="•"/>
      <w:lvlJc w:val="left"/>
      <w:pPr>
        <w:tabs>
          <w:tab w:val="num" w:pos="2160"/>
        </w:tabs>
        <w:ind w:left="2160" w:hanging="360"/>
      </w:pPr>
      <w:rPr>
        <w:rFonts w:ascii="Arial" w:hAnsi="Arial" w:hint="default"/>
      </w:rPr>
    </w:lvl>
    <w:lvl w:ilvl="3" w:tplc="2F6A73B4" w:tentative="1">
      <w:start w:val="1"/>
      <w:numFmt w:val="bullet"/>
      <w:lvlText w:val="•"/>
      <w:lvlJc w:val="left"/>
      <w:pPr>
        <w:tabs>
          <w:tab w:val="num" w:pos="2880"/>
        </w:tabs>
        <w:ind w:left="2880" w:hanging="360"/>
      </w:pPr>
      <w:rPr>
        <w:rFonts w:ascii="Arial" w:hAnsi="Arial" w:hint="default"/>
      </w:rPr>
    </w:lvl>
    <w:lvl w:ilvl="4" w:tplc="2A22AAA4" w:tentative="1">
      <w:start w:val="1"/>
      <w:numFmt w:val="bullet"/>
      <w:lvlText w:val="•"/>
      <w:lvlJc w:val="left"/>
      <w:pPr>
        <w:tabs>
          <w:tab w:val="num" w:pos="3600"/>
        </w:tabs>
        <w:ind w:left="3600" w:hanging="360"/>
      </w:pPr>
      <w:rPr>
        <w:rFonts w:ascii="Arial" w:hAnsi="Arial" w:hint="default"/>
      </w:rPr>
    </w:lvl>
    <w:lvl w:ilvl="5" w:tplc="C0F86D1E" w:tentative="1">
      <w:start w:val="1"/>
      <w:numFmt w:val="bullet"/>
      <w:lvlText w:val="•"/>
      <w:lvlJc w:val="left"/>
      <w:pPr>
        <w:tabs>
          <w:tab w:val="num" w:pos="4320"/>
        </w:tabs>
        <w:ind w:left="4320" w:hanging="360"/>
      </w:pPr>
      <w:rPr>
        <w:rFonts w:ascii="Arial" w:hAnsi="Arial" w:hint="default"/>
      </w:rPr>
    </w:lvl>
    <w:lvl w:ilvl="6" w:tplc="A3CA1E80" w:tentative="1">
      <w:start w:val="1"/>
      <w:numFmt w:val="bullet"/>
      <w:lvlText w:val="•"/>
      <w:lvlJc w:val="left"/>
      <w:pPr>
        <w:tabs>
          <w:tab w:val="num" w:pos="5040"/>
        </w:tabs>
        <w:ind w:left="5040" w:hanging="360"/>
      </w:pPr>
      <w:rPr>
        <w:rFonts w:ascii="Arial" w:hAnsi="Arial" w:hint="default"/>
      </w:rPr>
    </w:lvl>
    <w:lvl w:ilvl="7" w:tplc="997EEE38" w:tentative="1">
      <w:start w:val="1"/>
      <w:numFmt w:val="bullet"/>
      <w:lvlText w:val="•"/>
      <w:lvlJc w:val="left"/>
      <w:pPr>
        <w:tabs>
          <w:tab w:val="num" w:pos="5760"/>
        </w:tabs>
        <w:ind w:left="5760" w:hanging="360"/>
      </w:pPr>
      <w:rPr>
        <w:rFonts w:ascii="Arial" w:hAnsi="Arial" w:hint="default"/>
      </w:rPr>
    </w:lvl>
    <w:lvl w:ilvl="8" w:tplc="99EEA8FA" w:tentative="1">
      <w:start w:val="1"/>
      <w:numFmt w:val="bullet"/>
      <w:lvlText w:val="•"/>
      <w:lvlJc w:val="left"/>
      <w:pPr>
        <w:tabs>
          <w:tab w:val="num" w:pos="6480"/>
        </w:tabs>
        <w:ind w:left="6480" w:hanging="360"/>
      </w:pPr>
      <w:rPr>
        <w:rFonts w:ascii="Arial" w:hAnsi="Arial" w:hint="default"/>
      </w:rPr>
    </w:lvl>
  </w:abstractNum>
  <w:abstractNum w:abstractNumId="14">
    <w:nsid w:val="37AD21E1"/>
    <w:multiLevelType w:val="hybridMultilevel"/>
    <w:tmpl w:val="EDC06072"/>
    <w:lvl w:ilvl="0" w:tplc="89BA4EC0">
      <w:start w:val="1"/>
      <w:numFmt w:val="bullet"/>
      <w:lvlText w:val="•"/>
      <w:lvlJc w:val="left"/>
      <w:pPr>
        <w:tabs>
          <w:tab w:val="num" w:pos="720"/>
        </w:tabs>
        <w:ind w:left="720" w:hanging="360"/>
      </w:pPr>
      <w:rPr>
        <w:rFonts w:ascii="Arial" w:hAnsi="Arial" w:hint="default"/>
      </w:rPr>
    </w:lvl>
    <w:lvl w:ilvl="1" w:tplc="7638B836">
      <w:start w:val="1"/>
      <w:numFmt w:val="bullet"/>
      <w:lvlText w:val="•"/>
      <w:lvlJc w:val="left"/>
      <w:pPr>
        <w:tabs>
          <w:tab w:val="num" w:pos="1440"/>
        </w:tabs>
        <w:ind w:left="1440" w:hanging="360"/>
      </w:pPr>
      <w:rPr>
        <w:rFonts w:ascii="Arial" w:hAnsi="Arial" w:hint="default"/>
      </w:rPr>
    </w:lvl>
    <w:lvl w:ilvl="2" w:tplc="A5D8C18A" w:tentative="1">
      <w:start w:val="1"/>
      <w:numFmt w:val="bullet"/>
      <w:lvlText w:val="•"/>
      <w:lvlJc w:val="left"/>
      <w:pPr>
        <w:tabs>
          <w:tab w:val="num" w:pos="2160"/>
        </w:tabs>
        <w:ind w:left="2160" w:hanging="360"/>
      </w:pPr>
      <w:rPr>
        <w:rFonts w:ascii="Arial" w:hAnsi="Arial" w:hint="default"/>
      </w:rPr>
    </w:lvl>
    <w:lvl w:ilvl="3" w:tplc="82EC33E6" w:tentative="1">
      <w:start w:val="1"/>
      <w:numFmt w:val="bullet"/>
      <w:lvlText w:val="•"/>
      <w:lvlJc w:val="left"/>
      <w:pPr>
        <w:tabs>
          <w:tab w:val="num" w:pos="2880"/>
        </w:tabs>
        <w:ind w:left="2880" w:hanging="360"/>
      </w:pPr>
      <w:rPr>
        <w:rFonts w:ascii="Arial" w:hAnsi="Arial" w:hint="default"/>
      </w:rPr>
    </w:lvl>
    <w:lvl w:ilvl="4" w:tplc="4B42987C" w:tentative="1">
      <w:start w:val="1"/>
      <w:numFmt w:val="bullet"/>
      <w:lvlText w:val="•"/>
      <w:lvlJc w:val="left"/>
      <w:pPr>
        <w:tabs>
          <w:tab w:val="num" w:pos="3600"/>
        </w:tabs>
        <w:ind w:left="3600" w:hanging="360"/>
      </w:pPr>
      <w:rPr>
        <w:rFonts w:ascii="Arial" w:hAnsi="Arial" w:hint="default"/>
      </w:rPr>
    </w:lvl>
    <w:lvl w:ilvl="5" w:tplc="59FEB6B4" w:tentative="1">
      <w:start w:val="1"/>
      <w:numFmt w:val="bullet"/>
      <w:lvlText w:val="•"/>
      <w:lvlJc w:val="left"/>
      <w:pPr>
        <w:tabs>
          <w:tab w:val="num" w:pos="4320"/>
        </w:tabs>
        <w:ind w:left="4320" w:hanging="360"/>
      </w:pPr>
      <w:rPr>
        <w:rFonts w:ascii="Arial" w:hAnsi="Arial" w:hint="default"/>
      </w:rPr>
    </w:lvl>
    <w:lvl w:ilvl="6" w:tplc="8D7A189C" w:tentative="1">
      <w:start w:val="1"/>
      <w:numFmt w:val="bullet"/>
      <w:lvlText w:val="•"/>
      <w:lvlJc w:val="left"/>
      <w:pPr>
        <w:tabs>
          <w:tab w:val="num" w:pos="5040"/>
        </w:tabs>
        <w:ind w:left="5040" w:hanging="360"/>
      </w:pPr>
      <w:rPr>
        <w:rFonts w:ascii="Arial" w:hAnsi="Arial" w:hint="default"/>
      </w:rPr>
    </w:lvl>
    <w:lvl w:ilvl="7" w:tplc="63DC7BD8" w:tentative="1">
      <w:start w:val="1"/>
      <w:numFmt w:val="bullet"/>
      <w:lvlText w:val="•"/>
      <w:lvlJc w:val="left"/>
      <w:pPr>
        <w:tabs>
          <w:tab w:val="num" w:pos="5760"/>
        </w:tabs>
        <w:ind w:left="5760" w:hanging="360"/>
      </w:pPr>
      <w:rPr>
        <w:rFonts w:ascii="Arial" w:hAnsi="Arial" w:hint="default"/>
      </w:rPr>
    </w:lvl>
    <w:lvl w:ilvl="8" w:tplc="792606D8" w:tentative="1">
      <w:start w:val="1"/>
      <w:numFmt w:val="bullet"/>
      <w:lvlText w:val="•"/>
      <w:lvlJc w:val="left"/>
      <w:pPr>
        <w:tabs>
          <w:tab w:val="num" w:pos="6480"/>
        </w:tabs>
        <w:ind w:left="6480" w:hanging="360"/>
      </w:pPr>
      <w:rPr>
        <w:rFonts w:ascii="Arial" w:hAnsi="Arial" w:hint="default"/>
      </w:rPr>
    </w:lvl>
  </w:abstractNum>
  <w:abstractNum w:abstractNumId="15">
    <w:nsid w:val="37E63516"/>
    <w:multiLevelType w:val="hybridMultilevel"/>
    <w:tmpl w:val="A81CB33E"/>
    <w:lvl w:ilvl="0" w:tplc="ECA8A418">
      <w:start w:val="1"/>
      <w:numFmt w:val="bullet"/>
      <w:lvlText w:val="•"/>
      <w:lvlJc w:val="left"/>
      <w:pPr>
        <w:tabs>
          <w:tab w:val="num" w:pos="720"/>
        </w:tabs>
        <w:ind w:left="720" w:hanging="360"/>
      </w:pPr>
      <w:rPr>
        <w:rFonts w:ascii="Arial" w:hAnsi="Arial" w:hint="default"/>
      </w:rPr>
    </w:lvl>
    <w:lvl w:ilvl="1" w:tplc="A038FEE4" w:tentative="1">
      <w:start w:val="1"/>
      <w:numFmt w:val="bullet"/>
      <w:lvlText w:val="•"/>
      <w:lvlJc w:val="left"/>
      <w:pPr>
        <w:tabs>
          <w:tab w:val="num" w:pos="1440"/>
        </w:tabs>
        <w:ind w:left="1440" w:hanging="360"/>
      </w:pPr>
      <w:rPr>
        <w:rFonts w:ascii="Arial" w:hAnsi="Arial" w:hint="default"/>
      </w:rPr>
    </w:lvl>
    <w:lvl w:ilvl="2" w:tplc="3E827B12" w:tentative="1">
      <w:start w:val="1"/>
      <w:numFmt w:val="bullet"/>
      <w:lvlText w:val="•"/>
      <w:lvlJc w:val="left"/>
      <w:pPr>
        <w:tabs>
          <w:tab w:val="num" w:pos="2160"/>
        </w:tabs>
        <w:ind w:left="2160" w:hanging="360"/>
      </w:pPr>
      <w:rPr>
        <w:rFonts w:ascii="Arial" w:hAnsi="Arial" w:hint="default"/>
      </w:rPr>
    </w:lvl>
    <w:lvl w:ilvl="3" w:tplc="C3FC314C" w:tentative="1">
      <w:start w:val="1"/>
      <w:numFmt w:val="bullet"/>
      <w:lvlText w:val="•"/>
      <w:lvlJc w:val="left"/>
      <w:pPr>
        <w:tabs>
          <w:tab w:val="num" w:pos="2880"/>
        </w:tabs>
        <w:ind w:left="2880" w:hanging="360"/>
      </w:pPr>
      <w:rPr>
        <w:rFonts w:ascii="Arial" w:hAnsi="Arial" w:hint="default"/>
      </w:rPr>
    </w:lvl>
    <w:lvl w:ilvl="4" w:tplc="B85AD69A" w:tentative="1">
      <w:start w:val="1"/>
      <w:numFmt w:val="bullet"/>
      <w:lvlText w:val="•"/>
      <w:lvlJc w:val="left"/>
      <w:pPr>
        <w:tabs>
          <w:tab w:val="num" w:pos="3600"/>
        </w:tabs>
        <w:ind w:left="3600" w:hanging="360"/>
      </w:pPr>
      <w:rPr>
        <w:rFonts w:ascii="Arial" w:hAnsi="Arial" w:hint="default"/>
      </w:rPr>
    </w:lvl>
    <w:lvl w:ilvl="5" w:tplc="7206DE36" w:tentative="1">
      <w:start w:val="1"/>
      <w:numFmt w:val="bullet"/>
      <w:lvlText w:val="•"/>
      <w:lvlJc w:val="left"/>
      <w:pPr>
        <w:tabs>
          <w:tab w:val="num" w:pos="4320"/>
        </w:tabs>
        <w:ind w:left="4320" w:hanging="360"/>
      </w:pPr>
      <w:rPr>
        <w:rFonts w:ascii="Arial" w:hAnsi="Arial" w:hint="default"/>
      </w:rPr>
    </w:lvl>
    <w:lvl w:ilvl="6" w:tplc="5DD668F0" w:tentative="1">
      <w:start w:val="1"/>
      <w:numFmt w:val="bullet"/>
      <w:lvlText w:val="•"/>
      <w:lvlJc w:val="left"/>
      <w:pPr>
        <w:tabs>
          <w:tab w:val="num" w:pos="5040"/>
        </w:tabs>
        <w:ind w:left="5040" w:hanging="360"/>
      </w:pPr>
      <w:rPr>
        <w:rFonts w:ascii="Arial" w:hAnsi="Arial" w:hint="default"/>
      </w:rPr>
    </w:lvl>
    <w:lvl w:ilvl="7" w:tplc="46C8E620" w:tentative="1">
      <w:start w:val="1"/>
      <w:numFmt w:val="bullet"/>
      <w:lvlText w:val="•"/>
      <w:lvlJc w:val="left"/>
      <w:pPr>
        <w:tabs>
          <w:tab w:val="num" w:pos="5760"/>
        </w:tabs>
        <w:ind w:left="5760" w:hanging="360"/>
      </w:pPr>
      <w:rPr>
        <w:rFonts w:ascii="Arial" w:hAnsi="Arial" w:hint="default"/>
      </w:rPr>
    </w:lvl>
    <w:lvl w:ilvl="8" w:tplc="EE18D7F4" w:tentative="1">
      <w:start w:val="1"/>
      <w:numFmt w:val="bullet"/>
      <w:lvlText w:val="•"/>
      <w:lvlJc w:val="left"/>
      <w:pPr>
        <w:tabs>
          <w:tab w:val="num" w:pos="6480"/>
        </w:tabs>
        <w:ind w:left="6480" w:hanging="360"/>
      </w:pPr>
      <w:rPr>
        <w:rFonts w:ascii="Arial" w:hAnsi="Arial" w:hint="default"/>
      </w:rPr>
    </w:lvl>
  </w:abstractNum>
  <w:abstractNum w:abstractNumId="16">
    <w:nsid w:val="552528DF"/>
    <w:multiLevelType w:val="hybridMultilevel"/>
    <w:tmpl w:val="447811D4"/>
    <w:lvl w:ilvl="0" w:tplc="5E38E6AA">
      <w:start w:val="1"/>
      <w:numFmt w:val="bullet"/>
      <w:lvlText w:val="•"/>
      <w:lvlJc w:val="left"/>
      <w:pPr>
        <w:tabs>
          <w:tab w:val="num" w:pos="720"/>
        </w:tabs>
        <w:ind w:left="720" w:hanging="360"/>
      </w:pPr>
      <w:rPr>
        <w:rFonts w:ascii="Arial" w:hAnsi="Arial" w:hint="default"/>
      </w:rPr>
    </w:lvl>
    <w:lvl w:ilvl="1" w:tplc="930CBFF2" w:tentative="1">
      <w:start w:val="1"/>
      <w:numFmt w:val="bullet"/>
      <w:lvlText w:val="•"/>
      <w:lvlJc w:val="left"/>
      <w:pPr>
        <w:tabs>
          <w:tab w:val="num" w:pos="1440"/>
        </w:tabs>
        <w:ind w:left="1440" w:hanging="360"/>
      </w:pPr>
      <w:rPr>
        <w:rFonts w:ascii="Arial" w:hAnsi="Arial" w:hint="default"/>
      </w:rPr>
    </w:lvl>
    <w:lvl w:ilvl="2" w:tplc="2CCCEE64" w:tentative="1">
      <w:start w:val="1"/>
      <w:numFmt w:val="bullet"/>
      <w:lvlText w:val="•"/>
      <w:lvlJc w:val="left"/>
      <w:pPr>
        <w:tabs>
          <w:tab w:val="num" w:pos="2160"/>
        </w:tabs>
        <w:ind w:left="2160" w:hanging="360"/>
      </w:pPr>
      <w:rPr>
        <w:rFonts w:ascii="Arial" w:hAnsi="Arial" w:hint="default"/>
      </w:rPr>
    </w:lvl>
    <w:lvl w:ilvl="3" w:tplc="3C169290" w:tentative="1">
      <w:start w:val="1"/>
      <w:numFmt w:val="bullet"/>
      <w:lvlText w:val="•"/>
      <w:lvlJc w:val="left"/>
      <w:pPr>
        <w:tabs>
          <w:tab w:val="num" w:pos="2880"/>
        </w:tabs>
        <w:ind w:left="2880" w:hanging="360"/>
      </w:pPr>
      <w:rPr>
        <w:rFonts w:ascii="Arial" w:hAnsi="Arial" w:hint="default"/>
      </w:rPr>
    </w:lvl>
    <w:lvl w:ilvl="4" w:tplc="05366328" w:tentative="1">
      <w:start w:val="1"/>
      <w:numFmt w:val="bullet"/>
      <w:lvlText w:val="•"/>
      <w:lvlJc w:val="left"/>
      <w:pPr>
        <w:tabs>
          <w:tab w:val="num" w:pos="3600"/>
        </w:tabs>
        <w:ind w:left="3600" w:hanging="360"/>
      </w:pPr>
      <w:rPr>
        <w:rFonts w:ascii="Arial" w:hAnsi="Arial" w:hint="default"/>
      </w:rPr>
    </w:lvl>
    <w:lvl w:ilvl="5" w:tplc="82706DCE" w:tentative="1">
      <w:start w:val="1"/>
      <w:numFmt w:val="bullet"/>
      <w:lvlText w:val="•"/>
      <w:lvlJc w:val="left"/>
      <w:pPr>
        <w:tabs>
          <w:tab w:val="num" w:pos="4320"/>
        </w:tabs>
        <w:ind w:left="4320" w:hanging="360"/>
      </w:pPr>
      <w:rPr>
        <w:rFonts w:ascii="Arial" w:hAnsi="Arial" w:hint="default"/>
      </w:rPr>
    </w:lvl>
    <w:lvl w:ilvl="6" w:tplc="15968F1E" w:tentative="1">
      <w:start w:val="1"/>
      <w:numFmt w:val="bullet"/>
      <w:lvlText w:val="•"/>
      <w:lvlJc w:val="left"/>
      <w:pPr>
        <w:tabs>
          <w:tab w:val="num" w:pos="5040"/>
        </w:tabs>
        <w:ind w:left="5040" w:hanging="360"/>
      </w:pPr>
      <w:rPr>
        <w:rFonts w:ascii="Arial" w:hAnsi="Arial" w:hint="default"/>
      </w:rPr>
    </w:lvl>
    <w:lvl w:ilvl="7" w:tplc="DD9E7E78" w:tentative="1">
      <w:start w:val="1"/>
      <w:numFmt w:val="bullet"/>
      <w:lvlText w:val="•"/>
      <w:lvlJc w:val="left"/>
      <w:pPr>
        <w:tabs>
          <w:tab w:val="num" w:pos="5760"/>
        </w:tabs>
        <w:ind w:left="5760" w:hanging="360"/>
      </w:pPr>
      <w:rPr>
        <w:rFonts w:ascii="Arial" w:hAnsi="Arial" w:hint="default"/>
      </w:rPr>
    </w:lvl>
    <w:lvl w:ilvl="8" w:tplc="5896EEDA" w:tentative="1">
      <w:start w:val="1"/>
      <w:numFmt w:val="bullet"/>
      <w:lvlText w:val="•"/>
      <w:lvlJc w:val="left"/>
      <w:pPr>
        <w:tabs>
          <w:tab w:val="num" w:pos="6480"/>
        </w:tabs>
        <w:ind w:left="6480" w:hanging="360"/>
      </w:pPr>
      <w:rPr>
        <w:rFonts w:ascii="Arial" w:hAnsi="Arial" w:hint="default"/>
      </w:rPr>
    </w:lvl>
  </w:abstractNum>
  <w:abstractNum w:abstractNumId="17">
    <w:nsid w:val="5A6054CA"/>
    <w:multiLevelType w:val="hybridMultilevel"/>
    <w:tmpl w:val="9B0C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5720B5"/>
    <w:multiLevelType w:val="hybridMultilevel"/>
    <w:tmpl w:val="DF2E6B78"/>
    <w:lvl w:ilvl="0" w:tplc="3E547E2E">
      <w:start w:val="1"/>
      <w:numFmt w:val="bullet"/>
      <w:lvlText w:val="•"/>
      <w:lvlJc w:val="left"/>
      <w:pPr>
        <w:tabs>
          <w:tab w:val="num" w:pos="720"/>
        </w:tabs>
        <w:ind w:left="720" w:hanging="360"/>
      </w:pPr>
      <w:rPr>
        <w:rFonts w:ascii="Arial" w:hAnsi="Arial" w:hint="default"/>
      </w:rPr>
    </w:lvl>
    <w:lvl w:ilvl="1" w:tplc="0E66C04C" w:tentative="1">
      <w:start w:val="1"/>
      <w:numFmt w:val="bullet"/>
      <w:lvlText w:val="•"/>
      <w:lvlJc w:val="left"/>
      <w:pPr>
        <w:tabs>
          <w:tab w:val="num" w:pos="1440"/>
        </w:tabs>
        <w:ind w:left="1440" w:hanging="360"/>
      </w:pPr>
      <w:rPr>
        <w:rFonts w:ascii="Arial" w:hAnsi="Arial" w:hint="default"/>
      </w:rPr>
    </w:lvl>
    <w:lvl w:ilvl="2" w:tplc="DCDC941C" w:tentative="1">
      <w:start w:val="1"/>
      <w:numFmt w:val="bullet"/>
      <w:lvlText w:val="•"/>
      <w:lvlJc w:val="left"/>
      <w:pPr>
        <w:tabs>
          <w:tab w:val="num" w:pos="2160"/>
        </w:tabs>
        <w:ind w:left="2160" w:hanging="360"/>
      </w:pPr>
      <w:rPr>
        <w:rFonts w:ascii="Arial" w:hAnsi="Arial" w:hint="default"/>
      </w:rPr>
    </w:lvl>
    <w:lvl w:ilvl="3" w:tplc="5900DFC0" w:tentative="1">
      <w:start w:val="1"/>
      <w:numFmt w:val="bullet"/>
      <w:lvlText w:val="•"/>
      <w:lvlJc w:val="left"/>
      <w:pPr>
        <w:tabs>
          <w:tab w:val="num" w:pos="2880"/>
        </w:tabs>
        <w:ind w:left="2880" w:hanging="360"/>
      </w:pPr>
      <w:rPr>
        <w:rFonts w:ascii="Arial" w:hAnsi="Arial" w:hint="default"/>
      </w:rPr>
    </w:lvl>
    <w:lvl w:ilvl="4" w:tplc="42C62CA2" w:tentative="1">
      <w:start w:val="1"/>
      <w:numFmt w:val="bullet"/>
      <w:lvlText w:val="•"/>
      <w:lvlJc w:val="left"/>
      <w:pPr>
        <w:tabs>
          <w:tab w:val="num" w:pos="3600"/>
        </w:tabs>
        <w:ind w:left="3600" w:hanging="360"/>
      </w:pPr>
      <w:rPr>
        <w:rFonts w:ascii="Arial" w:hAnsi="Arial" w:hint="default"/>
      </w:rPr>
    </w:lvl>
    <w:lvl w:ilvl="5" w:tplc="8BE0872E" w:tentative="1">
      <w:start w:val="1"/>
      <w:numFmt w:val="bullet"/>
      <w:lvlText w:val="•"/>
      <w:lvlJc w:val="left"/>
      <w:pPr>
        <w:tabs>
          <w:tab w:val="num" w:pos="4320"/>
        </w:tabs>
        <w:ind w:left="4320" w:hanging="360"/>
      </w:pPr>
      <w:rPr>
        <w:rFonts w:ascii="Arial" w:hAnsi="Arial" w:hint="default"/>
      </w:rPr>
    </w:lvl>
    <w:lvl w:ilvl="6" w:tplc="7FB02446" w:tentative="1">
      <w:start w:val="1"/>
      <w:numFmt w:val="bullet"/>
      <w:lvlText w:val="•"/>
      <w:lvlJc w:val="left"/>
      <w:pPr>
        <w:tabs>
          <w:tab w:val="num" w:pos="5040"/>
        </w:tabs>
        <w:ind w:left="5040" w:hanging="360"/>
      </w:pPr>
      <w:rPr>
        <w:rFonts w:ascii="Arial" w:hAnsi="Arial" w:hint="default"/>
      </w:rPr>
    </w:lvl>
    <w:lvl w:ilvl="7" w:tplc="EC00412C" w:tentative="1">
      <w:start w:val="1"/>
      <w:numFmt w:val="bullet"/>
      <w:lvlText w:val="•"/>
      <w:lvlJc w:val="left"/>
      <w:pPr>
        <w:tabs>
          <w:tab w:val="num" w:pos="5760"/>
        </w:tabs>
        <w:ind w:left="5760" w:hanging="360"/>
      </w:pPr>
      <w:rPr>
        <w:rFonts w:ascii="Arial" w:hAnsi="Arial" w:hint="default"/>
      </w:rPr>
    </w:lvl>
    <w:lvl w:ilvl="8" w:tplc="A59CFAB0" w:tentative="1">
      <w:start w:val="1"/>
      <w:numFmt w:val="bullet"/>
      <w:lvlText w:val="•"/>
      <w:lvlJc w:val="left"/>
      <w:pPr>
        <w:tabs>
          <w:tab w:val="num" w:pos="6480"/>
        </w:tabs>
        <w:ind w:left="6480" w:hanging="360"/>
      </w:pPr>
      <w:rPr>
        <w:rFonts w:ascii="Arial" w:hAnsi="Arial" w:hint="default"/>
      </w:rPr>
    </w:lvl>
  </w:abstractNum>
  <w:abstractNum w:abstractNumId="19">
    <w:nsid w:val="62CE3CC7"/>
    <w:multiLevelType w:val="hybridMultilevel"/>
    <w:tmpl w:val="B6E4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43167A"/>
    <w:multiLevelType w:val="hybridMultilevel"/>
    <w:tmpl w:val="E2F0C38C"/>
    <w:lvl w:ilvl="0" w:tplc="70BE9C88">
      <w:start w:val="1"/>
      <w:numFmt w:val="bullet"/>
      <w:lvlText w:val="•"/>
      <w:lvlJc w:val="left"/>
      <w:pPr>
        <w:tabs>
          <w:tab w:val="num" w:pos="720"/>
        </w:tabs>
        <w:ind w:left="720" w:hanging="360"/>
      </w:pPr>
      <w:rPr>
        <w:rFonts w:ascii="Arial" w:hAnsi="Arial" w:hint="default"/>
      </w:rPr>
    </w:lvl>
    <w:lvl w:ilvl="1" w:tplc="9E34AA12" w:tentative="1">
      <w:start w:val="1"/>
      <w:numFmt w:val="bullet"/>
      <w:lvlText w:val="•"/>
      <w:lvlJc w:val="left"/>
      <w:pPr>
        <w:tabs>
          <w:tab w:val="num" w:pos="1440"/>
        </w:tabs>
        <w:ind w:left="1440" w:hanging="360"/>
      </w:pPr>
      <w:rPr>
        <w:rFonts w:ascii="Arial" w:hAnsi="Arial" w:hint="default"/>
      </w:rPr>
    </w:lvl>
    <w:lvl w:ilvl="2" w:tplc="E608575C" w:tentative="1">
      <w:start w:val="1"/>
      <w:numFmt w:val="bullet"/>
      <w:lvlText w:val="•"/>
      <w:lvlJc w:val="left"/>
      <w:pPr>
        <w:tabs>
          <w:tab w:val="num" w:pos="2160"/>
        </w:tabs>
        <w:ind w:left="2160" w:hanging="360"/>
      </w:pPr>
      <w:rPr>
        <w:rFonts w:ascii="Arial" w:hAnsi="Arial" w:hint="default"/>
      </w:rPr>
    </w:lvl>
    <w:lvl w:ilvl="3" w:tplc="E1C859DA" w:tentative="1">
      <w:start w:val="1"/>
      <w:numFmt w:val="bullet"/>
      <w:lvlText w:val="•"/>
      <w:lvlJc w:val="left"/>
      <w:pPr>
        <w:tabs>
          <w:tab w:val="num" w:pos="2880"/>
        </w:tabs>
        <w:ind w:left="2880" w:hanging="360"/>
      </w:pPr>
      <w:rPr>
        <w:rFonts w:ascii="Arial" w:hAnsi="Arial" w:hint="default"/>
      </w:rPr>
    </w:lvl>
    <w:lvl w:ilvl="4" w:tplc="9C8C39F4" w:tentative="1">
      <w:start w:val="1"/>
      <w:numFmt w:val="bullet"/>
      <w:lvlText w:val="•"/>
      <w:lvlJc w:val="left"/>
      <w:pPr>
        <w:tabs>
          <w:tab w:val="num" w:pos="3600"/>
        </w:tabs>
        <w:ind w:left="3600" w:hanging="360"/>
      </w:pPr>
      <w:rPr>
        <w:rFonts w:ascii="Arial" w:hAnsi="Arial" w:hint="default"/>
      </w:rPr>
    </w:lvl>
    <w:lvl w:ilvl="5" w:tplc="D75A2662" w:tentative="1">
      <w:start w:val="1"/>
      <w:numFmt w:val="bullet"/>
      <w:lvlText w:val="•"/>
      <w:lvlJc w:val="left"/>
      <w:pPr>
        <w:tabs>
          <w:tab w:val="num" w:pos="4320"/>
        </w:tabs>
        <w:ind w:left="4320" w:hanging="360"/>
      </w:pPr>
      <w:rPr>
        <w:rFonts w:ascii="Arial" w:hAnsi="Arial" w:hint="default"/>
      </w:rPr>
    </w:lvl>
    <w:lvl w:ilvl="6" w:tplc="F4D4E8E8" w:tentative="1">
      <w:start w:val="1"/>
      <w:numFmt w:val="bullet"/>
      <w:lvlText w:val="•"/>
      <w:lvlJc w:val="left"/>
      <w:pPr>
        <w:tabs>
          <w:tab w:val="num" w:pos="5040"/>
        </w:tabs>
        <w:ind w:left="5040" w:hanging="360"/>
      </w:pPr>
      <w:rPr>
        <w:rFonts w:ascii="Arial" w:hAnsi="Arial" w:hint="default"/>
      </w:rPr>
    </w:lvl>
    <w:lvl w:ilvl="7" w:tplc="9362B75E" w:tentative="1">
      <w:start w:val="1"/>
      <w:numFmt w:val="bullet"/>
      <w:lvlText w:val="•"/>
      <w:lvlJc w:val="left"/>
      <w:pPr>
        <w:tabs>
          <w:tab w:val="num" w:pos="5760"/>
        </w:tabs>
        <w:ind w:left="5760" w:hanging="360"/>
      </w:pPr>
      <w:rPr>
        <w:rFonts w:ascii="Arial" w:hAnsi="Arial" w:hint="default"/>
      </w:rPr>
    </w:lvl>
    <w:lvl w:ilvl="8" w:tplc="418C0EFC" w:tentative="1">
      <w:start w:val="1"/>
      <w:numFmt w:val="bullet"/>
      <w:lvlText w:val="•"/>
      <w:lvlJc w:val="left"/>
      <w:pPr>
        <w:tabs>
          <w:tab w:val="num" w:pos="6480"/>
        </w:tabs>
        <w:ind w:left="6480" w:hanging="360"/>
      </w:pPr>
      <w:rPr>
        <w:rFonts w:ascii="Arial" w:hAnsi="Arial" w:hint="default"/>
      </w:rPr>
    </w:lvl>
  </w:abstractNum>
  <w:abstractNum w:abstractNumId="21">
    <w:nsid w:val="6BD4010D"/>
    <w:multiLevelType w:val="hybridMultilevel"/>
    <w:tmpl w:val="0790A076"/>
    <w:lvl w:ilvl="0" w:tplc="51BE5144">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45134C"/>
    <w:multiLevelType w:val="hybridMultilevel"/>
    <w:tmpl w:val="E172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8"/>
  </w:num>
  <w:num w:numId="4">
    <w:abstractNumId w:val="6"/>
  </w:num>
  <w:num w:numId="5">
    <w:abstractNumId w:val="17"/>
  </w:num>
  <w:num w:numId="6">
    <w:abstractNumId w:val="3"/>
  </w:num>
  <w:num w:numId="7">
    <w:abstractNumId w:val="13"/>
  </w:num>
  <w:num w:numId="8">
    <w:abstractNumId w:val="21"/>
  </w:num>
  <w:num w:numId="9">
    <w:abstractNumId w:val="0"/>
  </w:num>
  <w:num w:numId="10">
    <w:abstractNumId w:val="2"/>
  </w:num>
  <w:num w:numId="11">
    <w:abstractNumId w:val="10"/>
  </w:num>
  <w:num w:numId="12">
    <w:abstractNumId w:val="18"/>
  </w:num>
  <w:num w:numId="13">
    <w:abstractNumId w:val="4"/>
  </w:num>
  <w:num w:numId="14">
    <w:abstractNumId w:val="9"/>
  </w:num>
  <w:num w:numId="15">
    <w:abstractNumId w:val="12"/>
  </w:num>
  <w:num w:numId="16">
    <w:abstractNumId w:val="15"/>
  </w:num>
  <w:num w:numId="17">
    <w:abstractNumId w:val="20"/>
  </w:num>
  <w:num w:numId="18">
    <w:abstractNumId w:val="22"/>
  </w:num>
  <w:num w:numId="19">
    <w:abstractNumId w:val="5"/>
  </w:num>
  <w:num w:numId="20">
    <w:abstractNumId w:val="7"/>
  </w:num>
  <w:num w:numId="21">
    <w:abstractNumId w:val="1"/>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drawingGridHorizontalSpacing w:val="57"/>
  <w:drawingGridVerticalSpacing w:val="57"/>
  <w:characterSpacingControl w:val="doNotCompress"/>
  <w:hdrShapeDefaults>
    <o:shapedefaults v:ext="edit" spidmax="4097">
      <v:stroke endarrow="open" endarrowwidth="narrow" endarrowlength="short" weight="1pt"/>
      <v:shadow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F7"/>
    <w:rsid w:val="0000173E"/>
    <w:rsid w:val="000127B4"/>
    <w:rsid w:val="000140CA"/>
    <w:rsid w:val="00020866"/>
    <w:rsid w:val="00020B3A"/>
    <w:rsid w:val="0002111B"/>
    <w:rsid w:val="0002456F"/>
    <w:rsid w:val="00026361"/>
    <w:rsid w:val="00026476"/>
    <w:rsid w:val="00032039"/>
    <w:rsid w:val="00032AB3"/>
    <w:rsid w:val="00033156"/>
    <w:rsid w:val="0003425C"/>
    <w:rsid w:val="00036A81"/>
    <w:rsid w:val="00037D72"/>
    <w:rsid w:val="00044D26"/>
    <w:rsid w:val="0005235C"/>
    <w:rsid w:val="000525F1"/>
    <w:rsid w:val="00054F5F"/>
    <w:rsid w:val="0006038E"/>
    <w:rsid w:val="00060AF2"/>
    <w:rsid w:val="0006321D"/>
    <w:rsid w:val="000741CA"/>
    <w:rsid w:val="000754CC"/>
    <w:rsid w:val="00075D14"/>
    <w:rsid w:val="00075E39"/>
    <w:rsid w:val="00081C0A"/>
    <w:rsid w:val="000832A8"/>
    <w:rsid w:val="0008343E"/>
    <w:rsid w:val="000848A3"/>
    <w:rsid w:val="0008494F"/>
    <w:rsid w:val="00090A36"/>
    <w:rsid w:val="0009382A"/>
    <w:rsid w:val="000A62C7"/>
    <w:rsid w:val="000B34BB"/>
    <w:rsid w:val="000B4B08"/>
    <w:rsid w:val="000B6104"/>
    <w:rsid w:val="000C0507"/>
    <w:rsid w:val="000C0EB3"/>
    <w:rsid w:val="000C396A"/>
    <w:rsid w:val="000C3BB3"/>
    <w:rsid w:val="000D0FC9"/>
    <w:rsid w:val="000D17DA"/>
    <w:rsid w:val="000D26C3"/>
    <w:rsid w:val="000D4D72"/>
    <w:rsid w:val="000E1F91"/>
    <w:rsid w:val="000E7CDF"/>
    <w:rsid w:val="000F489B"/>
    <w:rsid w:val="000F6CB9"/>
    <w:rsid w:val="000F7660"/>
    <w:rsid w:val="00103A9B"/>
    <w:rsid w:val="0011117F"/>
    <w:rsid w:val="001155B8"/>
    <w:rsid w:val="00121D48"/>
    <w:rsid w:val="00127298"/>
    <w:rsid w:val="00127C2E"/>
    <w:rsid w:val="00127D86"/>
    <w:rsid w:val="0013038E"/>
    <w:rsid w:val="00130CC5"/>
    <w:rsid w:val="001321C3"/>
    <w:rsid w:val="00132A50"/>
    <w:rsid w:val="0013534D"/>
    <w:rsid w:val="001405AF"/>
    <w:rsid w:val="0014230F"/>
    <w:rsid w:val="00143F5B"/>
    <w:rsid w:val="00145704"/>
    <w:rsid w:val="00146562"/>
    <w:rsid w:val="00146CB8"/>
    <w:rsid w:val="001533DB"/>
    <w:rsid w:val="00163FC1"/>
    <w:rsid w:val="001650F0"/>
    <w:rsid w:val="00167AD0"/>
    <w:rsid w:val="00167CC0"/>
    <w:rsid w:val="00175672"/>
    <w:rsid w:val="00177CAF"/>
    <w:rsid w:val="0018058D"/>
    <w:rsid w:val="00182A01"/>
    <w:rsid w:val="00194E98"/>
    <w:rsid w:val="001964FB"/>
    <w:rsid w:val="00197764"/>
    <w:rsid w:val="001B0000"/>
    <w:rsid w:val="001B38B2"/>
    <w:rsid w:val="001C2138"/>
    <w:rsid w:val="001C3748"/>
    <w:rsid w:val="001C545C"/>
    <w:rsid w:val="001C5F14"/>
    <w:rsid w:val="001C6A5C"/>
    <w:rsid w:val="001C7052"/>
    <w:rsid w:val="001D07F6"/>
    <w:rsid w:val="001D30DF"/>
    <w:rsid w:val="001D5402"/>
    <w:rsid w:val="001D5C36"/>
    <w:rsid w:val="001E2626"/>
    <w:rsid w:val="001E27C9"/>
    <w:rsid w:val="001F3325"/>
    <w:rsid w:val="001F3E93"/>
    <w:rsid w:val="00203745"/>
    <w:rsid w:val="00206096"/>
    <w:rsid w:val="00207CAB"/>
    <w:rsid w:val="00210D1F"/>
    <w:rsid w:val="00210D4D"/>
    <w:rsid w:val="00211023"/>
    <w:rsid w:val="00212A4F"/>
    <w:rsid w:val="00213BCB"/>
    <w:rsid w:val="00214F19"/>
    <w:rsid w:val="00220179"/>
    <w:rsid w:val="00220308"/>
    <w:rsid w:val="00221BF2"/>
    <w:rsid w:val="00224672"/>
    <w:rsid w:val="00225D81"/>
    <w:rsid w:val="00234689"/>
    <w:rsid w:val="00236211"/>
    <w:rsid w:val="00243C53"/>
    <w:rsid w:val="002467ED"/>
    <w:rsid w:val="00251DED"/>
    <w:rsid w:val="00252001"/>
    <w:rsid w:val="0025350D"/>
    <w:rsid w:val="00253807"/>
    <w:rsid w:val="00256C9B"/>
    <w:rsid w:val="00262BE5"/>
    <w:rsid w:val="00262D43"/>
    <w:rsid w:val="00263504"/>
    <w:rsid w:val="002670DE"/>
    <w:rsid w:val="002721CB"/>
    <w:rsid w:val="0027470F"/>
    <w:rsid w:val="00277758"/>
    <w:rsid w:val="00281914"/>
    <w:rsid w:val="00282842"/>
    <w:rsid w:val="00283710"/>
    <w:rsid w:val="00290151"/>
    <w:rsid w:val="0029102E"/>
    <w:rsid w:val="002929D1"/>
    <w:rsid w:val="00292D4A"/>
    <w:rsid w:val="00296192"/>
    <w:rsid w:val="002A1672"/>
    <w:rsid w:val="002A51BF"/>
    <w:rsid w:val="002A7576"/>
    <w:rsid w:val="002B15FA"/>
    <w:rsid w:val="002B1E49"/>
    <w:rsid w:val="002C13D4"/>
    <w:rsid w:val="002C1474"/>
    <w:rsid w:val="002C49DC"/>
    <w:rsid w:val="002D08E6"/>
    <w:rsid w:val="002D0A8A"/>
    <w:rsid w:val="002D2620"/>
    <w:rsid w:val="002D2828"/>
    <w:rsid w:val="002D3995"/>
    <w:rsid w:val="002D5ED3"/>
    <w:rsid w:val="002E6563"/>
    <w:rsid w:val="002E739B"/>
    <w:rsid w:val="002F3B42"/>
    <w:rsid w:val="002F4766"/>
    <w:rsid w:val="002F5EB4"/>
    <w:rsid w:val="002F7418"/>
    <w:rsid w:val="00301B96"/>
    <w:rsid w:val="00302D5B"/>
    <w:rsid w:val="00303B49"/>
    <w:rsid w:val="003046D7"/>
    <w:rsid w:val="003057C0"/>
    <w:rsid w:val="0030584B"/>
    <w:rsid w:val="00307251"/>
    <w:rsid w:val="00315632"/>
    <w:rsid w:val="00316567"/>
    <w:rsid w:val="00317C53"/>
    <w:rsid w:val="0032016C"/>
    <w:rsid w:val="00323A5D"/>
    <w:rsid w:val="00326D6B"/>
    <w:rsid w:val="003273B0"/>
    <w:rsid w:val="003303D2"/>
    <w:rsid w:val="0033239E"/>
    <w:rsid w:val="003365FE"/>
    <w:rsid w:val="003419E9"/>
    <w:rsid w:val="00341F8F"/>
    <w:rsid w:val="00346121"/>
    <w:rsid w:val="00346799"/>
    <w:rsid w:val="00346DFC"/>
    <w:rsid w:val="00347A26"/>
    <w:rsid w:val="00347C49"/>
    <w:rsid w:val="003512B1"/>
    <w:rsid w:val="003523AC"/>
    <w:rsid w:val="00353A01"/>
    <w:rsid w:val="00355290"/>
    <w:rsid w:val="0035574C"/>
    <w:rsid w:val="003602D4"/>
    <w:rsid w:val="00361859"/>
    <w:rsid w:val="00362787"/>
    <w:rsid w:val="003716CF"/>
    <w:rsid w:val="0037187A"/>
    <w:rsid w:val="00375203"/>
    <w:rsid w:val="00375CCD"/>
    <w:rsid w:val="00380659"/>
    <w:rsid w:val="00384516"/>
    <w:rsid w:val="00386A34"/>
    <w:rsid w:val="003874F8"/>
    <w:rsid w:val="00387640"/>
    <w:rsid w:val="003911AB"/>
    <w:rsid w:val="00391C18"/>
    <w:rsid w:val="003927C8"/>
    <w:rsid w:val="00393509"/>
    <w:rsid w:val="003950C0"/>
    <w:rsid w:val="003971EC"/>
    <w:rsid w:val="003A467C"/>
    <w:rsid w:val="003A4C85"/>
    <w:rsid w:val="003A6CD3"/>
    <w:rsid w:val="003A706A"/>
    <w:rsid w:val="003B018D"/>
    <w:rsid w:val="003B10B5"/>
    <w:rsid w:val="003B7DF7"/>
    <w:rsid w:val="003F24FC"/>
    <w:rsid w:val="003F286E"/>
    <w:rsid w:val="003F2B91"/>
    <w:rsid w:val="003F7A02"/>
    <w:rsid w:val="0040561D"/>
    <w:rsid w:val="004160C1"/>
    <w:rsid w:val="004211F5"/>
    <w:rsid w:val="00422003"/>
    <w:rsid w:val="004229BE"/>
    <w:rsid w:val="00423900"/>
    <w:rsid w:val="004241A7"/>
    <w:rsid w:val="0042631A"/>
    <w:rsid w:val="0043127F"/>
    <w:rsid w:val="004506D7"/>
    <w:rsid w:val="004511F1"/>
    <w:rsid w:val="00451E04"/>
    <w:rsid w:val="00452410"/>
    <w:rsid w:val="004564CD"/>
    <w:rsid w:val="0046017C"/>
    <w:rsid w:val="00462EC5"/>
    <w:rsid w:val="004648EA"/>
    <w:rsid w:val="00464C2B"/>
    <w:rsid w:val="004714A8"/>
    <w:rsid w:val="00481224"/>
    <w:rsid w:val="004853FB"/>
    <w:rsid w:val="00486838"/>
    <w:rsid w:val="004902A1"/>
    <w:rsid w:val="00490364"/>
    <w:rsid w:val="00492155"/>
    <w:rsid w:val="00493765"/>
    <w:rsid w:val="00496D9B"/>
    <w:rsid w:val="00497217"/>
    <w:rsid w:val="00497771"/>
    <w:rsid w:val="004A1466"/>
    <w:rsid w:val="004A430F"/>
    <w:rsid w:val="004A6092"/>
    <w:rsid w:val="004B39E8"/>
    <w:rsid w:val="004B3DC5"/>
    <w:rsid w:val="004B73E6"/>
    <w:rsid w:val="004C17AC"/>
    <w:rsid w:val="004C26D1"/>
    <w:rsid w:val="004C4B73"/>
    <w:rsid w:val="004C5589"/>
    <w:rsid w:val="004C61DD"/>
    <w:rsid w:val="004C6C79"/>
    <w:rsid w:val="004D0955"/>
    <w:rsid w:val="004D3C55"/>
    <w:rsid w:val="004D7526"/>
    <w:rsid w:val="004E09F9"/>
    <w:rsid w:val="004E2812"/>
    <w:rsid w:val="004E4C6E"/>
    <w:rsid w:val="004E7526"/>
    <w:rsid w:val="004F1363"/>
    <w:rsid w:val="004F27C3"/>
    <w:rsid w:val="004F2F0D"/>
    <w:rsid w:val="004F580F"/>
    <w:rsid w:val="00503C52"/>
    <w:rsid w:val="005046B9"/>
    <w:rsid w:val="00504F95"/>
    <w:rsid w:val="005052CF"/>
    <w:rsid w:val="0050573D"/>
    <w:rsid w:val="0050740F"/>
    <w:rsid w:val="0051755D"/>
    <w:rsid w:val="00517CA9"/>
    <w:rsid w:val="00520663"/>
    <w:rsid w:val="00520EDF"/>
    <w:rsid w:val="00525791"/>
    <w:rsid w:val="00526C62"/>
    <w:rsid w:val="005279C1"/>
    <w:rsid w:val="00537569"/>
    <w:rsid w:val="00537D35"/>
    <w:rsid w:val="00540A63"/>
    <w:rsid w:val="0054497C"/>
    <w:rsid w:val="00545D29"/>
    <w:rsid w:val="005473EB"/>
    <w:rsid w:val="00551DBF"/>
    <w:rsid w:val="00554F88"/>
    <w:rsid w:val="00555745"/>
    <w:rsid w:val="00556FE6"/>
    <w:rsid w:val="00557F7E"/>
    <w:rsid w:val="00563FA2"/>
    <w:rsid w:val="00565196"/>
    <w:rsid w:val="00565CBF"/>
    <w:rsid w:val="00566045"/>
    <w:rsid w:val="00567289"/>
    <w:rsid w:val="00571475"/>
    <w:rsid w:val="00571586"/>
    <w:rsid w:val="00575007"/>
    <w:rsid w:val="0058136E"/>
    <w:rsid w:val="00581BC6"/>
    <w:rsid w:val="00581DF1"/>
    <w:rsid w:val="005865D8"/>
    <w:rsid w:val="00586966"/>
    <w:rsid w:val="005926D9"/>
    <w:rsid w:val="005949DF"/>
    <w:rsid w:val="005A0E5D"/>
    <w:rsid w:val="005A3A96"/>
    <w:rsid w:val="005A6B8E"/>
    <w:rsid w:val="005B3649"/>
    <w:rsid w:val="005B4088"/>
    <w:rsid w:val="005B7C40"/>
    <w:rsid w:val="005C0922"/>
    <w:rsid w:val="005C1E96"/>
    <w:rsid w:val="005C347B"/>
    <w:rsid w:val="005C3B32"/>
    <w:rsid w:val="005C6B52"/>
    <w:rsid w:val="005C6D08"/>
    <w:rsid w:val="005D1A85"/>
    <w:rsid w:val="005D52AF"/>
    <w:rsid w:val="005E018F"/>
    <w:rsid w:val="005E3FC8"/>
    <w:rsid w:val="005E6A96"/>
    <w:rsid w:val="005F049F"/>
    <w:rsid w:val="005F1650"/>
    <w:rsid w:val="005F3C9F"/>
    <w:rsid w:val="005F4475"/>
    <w:rsid w:val="0060146D"/>
    <w:rsid w:val="00605249"/>
    <w:rsid w:val="00607581"/>
    <w:rsid w:val="00610414"/>
    <w:rsid w:val="00611227"/>
    <w:rsid w:val="006123D6"/>
    <w:rsid w:val="00620AF9"/>
    <w:rsid w:val="00623445"/>
    <w:rsid w:val="006235CB"/>
    <w:rsid w:val="00624185"/>
    <w:rsid w:val="006258B5"/>
    <w:rsid w:val="006260EB"/>
    <w:rsid w:val="006272ED"/>
    <w:rsid w:val="00630537"/>
    <w:rsid w:val="006307B9"/>
    <w:rsid w:val="00634209"/>
    <w:rsid w:val="00634711"/>
    <w:rsid w:val="00643606"/>
    <w:rsid w:val="00643CCD"/>
    <w:rsid w:val="00643E8B"/>
    <w:rsid w:val="006456D5"/>
    <w:rsid w:val="00646335"/>
    <w:rsid w:val="00646DC3"/>
    <w:rsid w:val="0065117F"/>
    <w:rsid w:val="0065120E"/>
    <w:rsid w:val="00663EB8"/>
    <w:rsid w:val="00664337"/>
    <w:rsid w:val="006650A2"/>
    <w:rsid w:val="006653F6"/>
    <w:rsid w:val="00666345"/>
    <w:rsid w:val="006665BE"/>
    <w:rsid w:val="006709A6"/>
    <w:rsid w:val="00670D65"/>
    <w:rsid w:val="00674119"/>
    <w:rsid w:val="006770A2"/>
    <w:rsid w:val="006774E1"/>
    <w:rsid w:val="00681514"/>
    <w:rsid w:val="00683A82"/>
    <w:rsid w:val="00685E1C"/>
    <w:rsid w:val="00687193"/>
    <w:rsid w:val="00690FE6"/>
    <w:rsid w:val="0069183F"/>
    <w:rsid w:val="00695ECF"/>
    <w:rsid w:val="006A19A2"/>
    <w:rsid w:val="006A298A"/>
    <w:rsid w:val="006A4CB4"/>
    <w:rsid w:val="006A7F32"/>
    <w:rsid w:val="006B02B9"/>
    <w:rsid w:val="006B2985"/>
    <w:rsid w:val="006B3292"/>
    <w:rsid w:val="006B73D1"/>
    <w:rsid w:val="006C1594"/>
    <w:rsid w:val="006C1D7C"/>
    <w:rsid w:val="006C20A5"/>
    <w:rsid w:val="006C58FC"/>
    <w:rsid w:val="006C6153"/>
    <w:rsid w:val="006D1269"/>
    <w:rsid w:val="006D5973"/>
    <w:rsid w:val="006D6106"/>
    <w:rsid w:val="006D743F"/>
    <w:rsid w:val="006E257C"/>
    <w:rsid w:val="006E5525"/>
    <w:rsid w:val="006F454E"/>
    <w:rsid w:val="006F57F7"/>
    <w:rsid w:val="006F739F"/>
    <w:rsid w:val="00701A2E"/>
    <w:rsid w:val="00710C76"/>
    <w:rsid w:val="00714823"/>
    <w:rsid w:val="00720674"/>
    <w:rsid w:val="007219C2"/>
    <w:rsid w:val="007234D6"/>
    <w:rsid w:val="007235C3"/>
    <w:rsid w:val="0072405C"/>
    <w:rsid w:val="0072422B"/>
    <w:rsid w:val="0072428B"/>
    <w:rsid w:val="00725182"/>
    <w:rsid w:val="0072709D"/>
    <w:rsid w:val="00733A3E"/>
    <w:rsid w:val="00735D71"/>
    <w:rsid w:val="00736EF9"/>
    <w:rsid w:val="00737EDA"/>
    <w:rsid w:val="007453EA"/>
    <w:rsid w:val="0075580E"/>
    <w:rsid w:val="0076134E"/>
    <w:rsid w:val="007640E9"/>
    <w:rsid w:val="00764D15"/>
    <w:rsid w:val="0076512E"/>
    <w:rsid w:val="007658C3"/>
    <w:rsid w:val="0077277C"/>
    <w:rsid w:val="00775FC3"/>
    <w:rsid w:val="007766A0"/>
    <w:rsid w:val="00777098"/>
    <w:rsid w:val="007804EC"/>
    <w:rsid w:val="0078283A"/>
    <w:rsid w:val="00784B22"/>
    <w:rsid w:val="00785060"/>
    <w:rsid w:val="00790BF4"/>
    <w:rsid w:val="00791421"/>
    <w:rsid w:val="00795897"/>
    <w:rsid w:val="00796BB1"/>
    <w:rsid w:val="007971F8"/>
    <w:rsid w:val="0079746C"/>
    <w:rsid w:val="00797B7F"/>
    <w:rsid w:val="007A659A"/>
    <w:rsid w:val="007B4426"/>
    <w:rsid w:val="007B68F1"/>
    <w:rsid w:val="007C06C7"/>
    <w:rsid w:val="007D4CA7"/>
    <w:rsid w:val="007D769E"/>
    <w:rsid w:val="007E1DE5"/>
    <w:rsid w:val="007E42FC"/>
    <w:rsid w:val="007F1298"/>
    <w:rsid w:val="007F20D3"/>
    <w:rsid w:val="007F2A0F"/>
    <w:rsid w:val="007F753D"/>
    <w:rsid w:val="008003DA"/>
    <w:rsid w:val="0080128D"/>
    <w:rsid w:val="0080241B"/>
    <w:rsid w:val="00802575"/>
    <w:rsid w:val="0080431E"/>
    <w:rsid w:val="00805359"/>
    <w:rsid w:val="00806522"/>
    <w:rsid w:val="0080745C"/>
    <w:rsid w:val="008152C1"/>
    <w:rsid w:val="00820987"/>
    <w:rsid w:val="00822A71"/>
    <w:rsid w:val="00823D08"/>
    <w:rsid w:val="008352F6"/>
    <w:rsid w:val="00836D77"/>
    <w:rsid w:val="008412D4"/>
    <w:rsid w:val="0084171D"/>
    <w:rsid w:val="00845F8C"/>
    <w:rsid w:val="008465B7"/>
    <w:rsid w:val="00856A81"/>
    <w:rsid w:val="0086291A"/>
    <w:rsid w:val="00864CD5"/>
    <w:rsid w:val="0087183C"/>
    <w:rsid w:val="0087254A"/>
    <w:rsid w:val="0087533C"/>
    <w:rsid w:val="00875FDE"/>
    <w:rsid w:val="00877A80"/>
    <w:rsid w:val="008803C3"/>
    <w:rsid w:val="00885699"/>
    <w:rsid w:val="008861F1"/>
    <w:rsid w:val="00886E69"/>
    <w:rsid w:val="00890FD4"/>
    <w:rsid w:val="00893A5A"/>
    <w:rsid w:val="00894628"/>
    <w:rsid w:val="008946BB"/>
    <w:rsid w:val="008954EF"/>
    <w:rsid w:val="00897080"/>
    <w:rsid w:val="0089768C"/>
    <w:rsid w:val="008A0687"/>
    <w:rsid w:val="008A7DE5"/>
    <w:rsid w:val="008A7E5D"/>
    <w:rsid w:val="008B03A1"/>
    <w:rsid w:val="008B2A67"/>
    <w:rsid w:val="008B4D97"/>
    <w:rsid w:val="008B6D91"/>
    <w:rsid w:val="008C2101"/>
    <w:rsid w:val="008C2529"/>
    <w:rsid w:val="008C42F3"/>
    <w:rsid w:val="008C568B"/>
    <w:rsid w:val="008C58BE"/>
    <w:rsid w:val="008C6E78"/>
    <w:rsid w:val="008C6F16"/>
    <w:rsid w:val="008D07F9"/>
    <w:rsid w:val="008D148C"/>
    <w:rsid w:val="008D3DAF"/>
    <w:rsid w:val="008D4DBC"/>
    <w:rsid w:val="008D76C4"/>
    <w:rsid w:val="008E0B31"/>
    <w:rsid w:val="008E23E5"/>
    <w:rsid w:val="008E29B9"/>
    <w:rsid w:val="008E5060"/>
    <w:rsid w:val="008E7269"/>
    <w:rsid w:val="008F09C5"/>
    <w:rsid w:val="008F3457"/>
    <w:rsid w:val="0090071B"/>
    <w:rsid w:val="0090473D"/>
    <w:rsid w:val="00905B99"/>
    <w:rsid w:val="009067A2"/>
    <w:rsid w:val="00912C6E"/>
    <w:rsid w:val="00913C0E"/>
    <w:rsid w:val="00914B34"/>
    <w:rsid w:val="00915077"/>
    <w:rsid w:val="00916E13"/>
    <w:rsid w:val="00920075"/>
    <w:rsid w:val="00924167"/>
    <w:rsid w:val="009250D1"/>
    <w:rsid w:val="00926ACB"/>
    <w:rsid w:val="00927213"/>
    <w:rsid w:val="00930D31"/>
    <w:rsid w:val="009335C4"/>
    <w:rsid w:val="009430F8"/>
    <w:rsid w:val="00944E92"/>
    <w:rsid w:val="00947B30"/>
    <w:rsid w:val="00951ADE"/>
    <w:rsid w:val="009542A3"/>
    <w:rsid w:val="0095594F"/>
    <w:rsid w:val="009620B0"/>
    <w:rsid w:val="00962513"/>
    <w:rsid w:val="0096300E"/>
    <w:rsid w:val="009638D5"/>
    <w:rsid w:val="009649EB"/>
    <w:rsid w:val="00964D60"/>
    <w:rsid w:val="00965EA4"/>
    <w:rsid w:val="00966CBC"/>
    <w:rsid w:val="00966FD6"/>
    <w:rsid w:val="0096738C"/>
    <w:rsid w:val="0097126D"/>
    <w:rsid w:val="00973573"/>
    <w:rsid w:val="0097362C"/>
    <w:rsid w:val="00973F3C"/>
    <w:rsid w:val="00977B25"/>
    <w:rsid w:val="00977BFC"/>
    <w:rsid w:val="009831BC"/>
    <w:rsid w:val="00983D0D"/>
    <w:rsid w:val="0098602E"/>
    <w:rsid w:val="0099068A"/>
    <w:rsid w:val="00990A09"/>
    <w:rsid w:val="009919E0"/>
    <w:rsid w:val="009938A2"/>
    <w:rsid w:val="00993BB5"/>
    <w:rsid w:val="00995B72"/>
    <w:rsid w:val="009963EF"/>
    <w:rsid w:val="00996FFE"/>
    <w:rsid w:val="009978D6"/>
    <w:rsid w:val="009A3CAF"/>
    <w:rsid w:val="009A4157"/>
    <w:rsid w:val="009A4213"/>
    <w:rsid w:val="009A42FE"/>
    <w:rsid w:val="009A7220"/>
    <w:rsid w:val="009B3B53"/>
    <w:rsid w:val="009B3BDB"/>
    <w:rsid w:val="009B630A"/>
    <w:rsid w:val="009B76EA"/>
    <w:rsid w:val="009B78EB"/>
    <w:rsid w:val="009C2A69"/>
    <w:rsid w:val="009C3E63"/>
    <w:rsid w:val="009D0BDF"/>
    <w:rsid w:val="009D3442"/>
    <w:rsid w:val="009D3A19"/>
    <w:rsid w:val="009D4EC2"/>
    <w:rsid w:val="009E03AA"/>
    <w:rsid w:val="009E4BAB"/>
    <w:rsid w:val="009E6551"/>
    <w:rsid w:val="009F100C"/>
    <w:rsid w:val="009F100F"/>
    <w:rsid w:val="009F2088"/>
    <w:rsid w:val="009F391C"/>
    <w:rsid w:val="009F3AEE"/>
    <w:rsid w:val="009F70EC"/>
    <w:rsid w:val="009F7B67"/>
    <w:rsid w:val="00A00C3E"/>
    <w:rsid w:val="00A02D1E"/>
    <w:rsid w:val="00A1022C"/>
    <w:rsid w:val="00A10290"/>
    <w:rsid w:val="00A11716"/>
    <w:rsid w:val="00A13FBB"/>
    <w:rsid w:val="00A152D8"/>
    <w:rsid w:val="00A17B0D"/>
    <w:rsid w:val="00A20FF5"/>
    <w:rsid w:val="00A21E34"/>
    <w:rsid w:val="00A2590D"/>
    <w:rsid w:val="00A2594B"/>
    <w:rsid w:val="00A26FE8"/>
    <w:rsid w:val="00A3139D"/>
    <w:rsid w:val="00A339C7"/>
    <w:rsid w:val="00A3438B"/>
    <w:rsid w:val="00A35C04"/>
    <w:rsid w:val="00A37780"/>
    <w:rsid w:val="00A37B9F"/>
    <w:rsid w:val="00A40465"/>
    <w:rsid w:val="00A41392"/>
    <w:rsid w:val="00A44007"/>
    <w:rsid w:val="00A46287"/>
    <w:rsid w:val="00A47B0E"/>
    <w:rsid w:val="00A50653"/>
    <w:rsid w:val="00A52093"/>
    <w:rsid w:val="00A55836"/>
    <w:rsid w:val="00A55995"/>
    <w:rsid w:val="00A5731F"/>
    <w:rsid w:val="00A57E09"/>
    <w:rsid w:val="00A62CDC"/>
    <w:rsid w:val="00A62E65"/>
    <w:rsid w:val="00A70F00"/>
    <w:rsid w:val="00A76037"/>
    <w:rsid w:val="00A770F1"/>
    <w:rsid w:val="00A77244"/>
    <w:rsid w:val="00A77E16"/>
    <w:rsid w:val="00A9787F"/>
    <w:rsid w:val="00AA365D"/>
    <w:rsid w:val="00AA7A4E"/>
    <w:rsid w:val="00AB2667"/>
    <w:rsid w:val="00AB5DBA"/>
    <w:rsid w:val="00AC1346"/>
    <w:rsid w:val="00AC146A"/>
    <w:rsid w:val="00AD29EC"/>
    <w:rsid w:val="00AD3C8A"/>
    <w:rsid w:val="00AD6A1B"/>
    <w:rsid w:val="00AD6B47"/>
    <w:rsid w:val="00AE05E7"/>
    <w:rsid w:val="00AE3821"/>
    <w:rsid w:val="00AE6C96"/>
    <w:rsid w:val="00AE71B3"/>
    <w:rsid w:val="00AF0824"/>
    <w:rsid w:val="00AF3742"/>
    <w:rsid w:val="00AF4CA6"/>
    <w:rsid w:val="00AF7078"/>
    <w:rsid w:val="00B0050B"/>
    <w:rsid w:val="00B00B49"/>
    <w:rsid w:val="00B013BB"/>
    <w:rsid w:val="00B039BD"/>
    <w:rsid w:val="00B03C67"/>
    <w:rsid w:val="00B04B90"/>
    <w:rsid w:val="00B11CF6"/>
    <w:rsid w:val="00B14A5A"/>
    <w:rsid w:val="00B16FBC"/>
    <w:rsid w:val="00B22DEE"/>
    <w:rsid w:val="00B22EE4"/>
    <w:rsid w:val="00B239B7"/>
    <w:rsid w:val="00B265C6"/>
    <w:rsid w:val="00B2775A"/>
    <w:rsid w:val="00B30002"/>
    <w:rsid w:val="00B3437D"/>
    <w:rsid w:val="00B34B8C"/>
    <w:rsid w:val="00B47597"/>
    <w:rsid w:val="00B52414"/>
    <w:rsid w:val="00B53885"/>
    <w:rsid w:val="00B546DB"/>
    <w:rsid w:val="00B54A42"/>
    <w:rsid w:val="00B561AE"/>
    <w:rsid w:val="00B5781C"/>
    <w:rsid w:val="00B605FA"/>
    <w:rsid w:val="00B62131"/>
    <w:rsid w:val="00B716CF"/>
    <w:rsid w:val="00B733CF"/>
    <w:rsid w:val="00B752CC"/>
    <w:rsid w:val="00B75F25"/>
    <w:rsid w:val="00B80023"/>
    <w:rsid w:val="00B80625"/>
    <w:rsid w:val="00B819D1"/>
    <w:rsid w:val="00B8667A"/>
    <w:rsid w:val="00B870FC"/>
    <w:rsid w:val="00B87849"/>
    <w:rsid w:val="00B905EE"/>
    <w:rsid w:val="00B91C81"/>
    <w:rsid w:val="00B930E6"/>
    <w:rsid w:val="00B94AF5"/>
    <w:rsid w:val="00B97995"/>
    <w:rsid w:val="00B979F9"/>
    <w:rsid w:val="00BB2BC1"/>
    <w:rsid w:val="00BB32FA"/>
    <w:rsid w:val="00BB5C15"/>
    <w:rsid w:val="00BB60FD"/>
    <w:rsid w:val="00BB6C77"/>
    <w:rsid w:val="00BC21C1"/>
    <w:rsid w:val="00BC3B95"/>
    <w:rsid w:val="00BC45DC"/>
    <w:rsid w:val="00BC6773"/>
    <w:rsid w:val="00BD1A7F"/>
    <w:rsid w:val="00BD30E9"/>
    <w:rsid w:val="00BD6256"/>
    <w:rsid w:val="00BE06C4"/>
    <w:rsid w:val="00BE19EC"/>
    <w:rsid w:val="00BE5CB1"/>
    <w:rsid w:val="00BE7A0C"/>
    <w:rsid w:val="00BF16C1"/>
    <w:rsid w:val="00BF19D9"/>
    <w:rsid w:val="00BF2122"/>
    <w:rsid w:val="00BF5EEB"/>
    <w:rsid w:val="00BF612F"/>
    <w:rsid w:val="00C00017"/>
    <w:rsid w:val="00C00634"/>
    <w:rsid w:val="00C04346"/>
    <w:rsid w:val="00C04F7F"/>
    <w:rsid w:val="00C0590D"/>
    <w:rsid w:val="00C06BF0"/>
    <w:rsid w:val="00C10EE6"/>
    <w:rsid w:val="00C11223"/>
    <w:rsid w:val="00C1169F"/>
    <w:rsid w:val="00C116F6"/>
    <w:rsid w:val="00C13D82"/>
    <w:rsid w:val="00C14956"/>
    <w:rsid w:val="00C16610"/>
    <w:rsid w:val="00C1720A"/>
    <w:rsid w:val="00C2063C"/>
    <w:rsid w:val="00C21565"/>
    <w:rsid w:val="00C24C15"/>
    <w:rsid w:val="00C24CD9"/>
    <w:rsid w:val="00C31532"/>
    <w:rsid w:val="00C34392"/>
    <w:rsid w:val="00C3485F"/>
    <w:rsid w:val="00C353C1"/>
    <w:rsid w:val="00C36C10"/>
    <w:rsid w:val="00C41B26"/>
    <w:rsid w:val="00C41E5B"/>
    <w:rsid w:val="00C43051"/>
    <w:rsid w:val="00C46605"/>
    <w:rsid w:val="00C47C62"/>
    <w:rsid w:val="00C50465"/>
    <w:rsid w:val="00C50B23"/>
    <w:rsid w:val="00C50C85"/>
    <w:rsid w:val="00C53133"/>
    <w:rsid w:val="00C547D6"/>
    <w:rsid w:val="00C57D30"/>
    <w:rsid w:val="00C60D76"/>
    <w:rsid w:val="00C62A0D"/>
    <w:rsid w:val="00C64C68"/>
    <w:rsid w:val="00C6656E"/>
    <w:rsid w:val="00C67ADA"/>
    <w:rsid w:val="00C73C78"/>
    <w:rsid w:val="00C73FB6"/>
    <w:rsid w:val="00C75EF8"/>
    <w:rsid w:val="00C75F01"/>
    <w:rsid w:val="00C768BD"/>
    <w:rsid w:val="00C806FA"/>
    <w:rsid w:val="00C81927"/>
    <w:rsid w:val="00C82AA4"/>
    <w:rsid w:val="00C86237"/>
    <w:rsid w:val="00C908B1"/>
    <w:rsid w:val="00C91629"/>
    <w:rsid w:val="00C92732"/>
    <w:rsid w:val="00CA2E3A"/>
    <w:rsid w:val="00CA7643"/>
    <w:rsid w:val="00CB0A89"/>
    <w:rsid w:val="00CB52F1"/>
    <w:rsid w:val="00CC0762"/>
    <w:rsid w:val="00CC0AC7"/>
    <w:rsid w:val="00CC13AA"/>
    <w:rsid w:val="00CC3674"/>
    <w:rsid w:val="00CC4B75"/>
    <w:rsid w:val="00CC6325"/>
    <w:rsid w:val="00CD383B"/>
    <w:rsid w:val="00CD4B5A"/>
    <w:rsid w:val="00CD5C80"/>
    <w:rsid w:val="00CD5D88"/>
    <w:rsid w:val="00CE0342"/>
    <w:rsid w:val="00CE2C2E"/>
    <w:rsid w:val="00CE445C"/>
    <w:rsid w:val="00CE69E7"/>
    <w:rsid w:val="00CF0E51"/>
    <w:rsid w:val="00CF288E"/>
    <w:rsid w:val="00CF32BB"/>
    <w:rsid w:val="00CF4342"/>
    <w:rsid w:val="00D002DB"/>
    <w:rsid w:val="00D0136E"/>
    <w:rsid w:val="00D02525"/>
    <w:rsid w:val="00D03E69"/>
    <w:rsid w:val="00D04021"/>
    <w:rsid w:val="00D13185"/>
    <w:rsid w:val="00D13F96"/>
    <w:rsid w:val="00D14A5F"/>
    <w:rsid w:val="00D15E15"/>
    <w:rsid w:val="00D15F14"/>
    <w:rsid w:val="00D171D9"/>
    <w:rsid w:val="00D21CE8"/>
    <w:rsid w:val="00D261DF"/>
    <w:rsid w:val="00D26EDF"/>
    <w:rsid w:val="00D27F7C"/>
    <w:rsid w:val="00D310DD"/>
    <w:rsid w:val="00D3242D"/>
    <w:rsid w:val="00D36119"/>
    <w:rsid w:val="00D41191"/>
    <w:rsid w:val="00D437E7"/>
    <w:rsid w:val="00D459BA"/>
    <w:rsid w:val="00D46F3F"/>
    <w:rsid w:val="00D50760"/>
    <w:rsid w:val="00D50AAD"/>
    <w:rsid w:val="00D52FCA"/>
    <w:rsid w:val="00D53960"/>
    <w:rsid w:val="00D53FE1"/>
    <w:rsid w:val="00D57B1D"/>
    <w:rsid w:val="00D61133"/>
    <w:rsid w:val="00D64E96"/>
    <w:rsid w:val="00D65828"/>
    <w:rsid w:val="00D65CEF"/>
    <w:rsid w:val="00D75C9F"/>
    <w:rsid w:val="00D76C55"/>
    <w:rsid w:val="00D80265"/>
    <w:rsid w:val="00D82A69"/>
    <w:rsid w:val="00D8395F"/>
    <w:rsid w:val="00D83B6B"/>
    <w:rsid w:val="00D842FE"/>
    <w:rsid w:val="00D90C63"/>
    <w:rsid w:val="00D92175"/>
    <w:rsid w:val="00D93250"/>
    <w:rsid w:val="00D939CF"/>
    <w:rsid w:val="00D94D0E"/>
    <w:rsid w:val="00D9630B"/>
    <w:rsid w:val="00D96A20"/>
    <w:rsid w:val="00D973E8"/>
    <w:rsid w:val="00DA0318"/>
    <w:rsid w:val="00DA7892"/>
    <w:rsid w:val="00DA7EB1"/>
    <w:rsid w:val="00DB0A1E"/>
    <w:rsid w:val="00DB3443"/>
    <w:rsid w:val="00DB37B5"/>
    <w:rsid w:val="00DB4652"/>
    <w:rsid w:val="00DC1818"/>
    <w:rsid w:val="00DC2E81"/>
    <w:rsid w:val="00DC2FEC"/>
    <w:rsid w:val="00DC4B5B"/>
    <w:rsid w:val="00DD0896"/>
    <w:rsid w:val="00DD1FC5"/>
    <w:rsid w:val="00DD280A"/>
    <w:rsid w:val="00DD3DEF"/>
    <w:rsid w:val="00DD5F83"/>
    <w:rsid w:val="00DD68AC"/>
    <w:rsid w:val="00DE4562"/>
    <w:rsid w:val="00DE728C"/>
    <w:rsid w:val="00DF0AAA"/>
    <w:rsid w:val="00DF4B78"/>
    <w:rsid w:val="00DF72D5"/>
    <w:rsid w:val="00E01840"/>
    <w:rsid w:val="00E04892"/>
    <w:rsid w:val="00E06061"/>
    <w:rsid w:val="00E13AC7"/>
    <w:rsid w:val="00E154C4"/>
    <w:rsid w:val="00E16315"/>
    <w:rsid w:val="00E22DF6"/>
    <w:rsid w:val="00E249A5"/>
    <w:rsid w:val="00E274A4"/>
    <w:rsid w:val="00E27C7E"/>
    <w:rsid w:val="00E27F02"/>
    <w:rsid w:val="00E311BD"/>
    <w:rsid w:val="00E320BC"/>
    <w:rsid w:val="00E320F6"/>
    <w:rsid w:val="00E32EF7"/>
    <w:rsid w:val="00E369C6"/>
    <w:rsid w:val="00E37C24"/>
    <w:rsid w:val="00E43556"/>
    <w:rsid w:val="00E4666A"/>
    <w:rsid w:val="00E50B0A"/>
    <w:rsid w:val="00E53D21"/>
    <w:rsid w:val="00E55F36"/>
    <w:rsid w:val="00E61926"/>
    <w:rsid w:val="00E629A5"/>
    <w:rsid w:val="00E673ED"/>
    <w:rsid w:val="00E70A6E"/>
    <w:rsid w:val="00E72979"/>
    <w:rsid w:val="00E73801"/>
    <w:rsid w:val="00E73CE6"/>
    <w:rsid w:val="00E77774"/>
    <w:rsid w:val="00E800F9"/>
    <w:rsid w:val="00E81EEA"/>
    <w:rsid w:val="00E8658B"/>
    <w:rsid w:val="00E86DFD"/>
    <w:rsid w:val="00E90CCB"/>
    <w:rsid w:val="00E91C12"/>
    <w:rsid w:val="00E9381F"/>
    <w:rsid w:val="00E94FBA"/>
    <w:rsid w:val="00E95DA4"/>
    <w:rsid w:val="00EA1EBE"/>
    <w:rsid w:val="00EA2B22"/>
    <w:rsid w:val="00EA5CD6"/>
    <w:rsid w:val="00EA7ECF"/>
    <w:rsid w:val="00EB12EE"/>
    <w:rsid w:val="00EB5553"/>
    <w:rsid w:val="00EC0645"/>
    <w:rsid w:val="00EC1CC3"/>
    <w:rsid w:val="00EC2A87"/>
    <w:rsid w:val="00EC4A31"/>
    <w:rsid w:val="00ED123E"/>
    <w:rsid w:val="00ED1F2D"/>
    <w:rsid w:val="00ED2EDD"/>
    <w:rsid w:val="00ED4D1A"/>
    <w:rsid w:val="00ED4DF4"/>
    <w:rsid w:val="00ED5567"/>
    <w:rsid w:val="00ED55A7"/>
    <w:rsid w:val="00ED6436"/>
    <w:rsid w:val="00ED6C18"/>
    <w:rsid w:val="00EE1C9D"/>
    <w:rsid w:val="00EE4A13"/>
    <w:rsid w:val="00EF0002"/>
    <w:rsid w:val="00EF1687"/>
    <w:rsid w:val="00EF1EBC"/>
    <w:rsid w:val="00EF45BE"/>
    <w:rsid w:val="00EF4A68"/>
    <w:rsid w:val="00F01805"/>
    <w:rsid w:val="00F01991"/>
    <w:rsid w:val="00F06339"/>
    <w:rsid w:val="00F07326"/>
    <w:rsid w:val="00F11231"/>
    <w:rsid w:val="00F128D8"/>
    <w:rsid w:val="00F13DAB"/>
    <w:rsid w:val="00F1429D"/>
    <w:rsid w:val="00F17A56"/>
    <w:rsid w:val="00F17FEF"/>
    <w:rsid w:val="00F21D7A"/>
    <w:rsid w:val="00F25916"/>
    <w:rsid w:val="00F312EF"/>
    <w:rsid w:val="00F32D9C"/>
    <w:rsid w:val="00F32F5E"/>
    <w:rsid w:val="00F35AEB"/>
    <w:rsid w:val="00F405B0"/>
    <w:rsid w:val="00F425B4"/>
    <w:rsid w:val="00F45EBC"/>
    <w:rsid w:val="00F50117"/>
    <w:rsid w:val="00F504B1"/>
    <w:rsid w:val="00F55447"/>
    <w:rsid w:val="00F6026F"/>
    <w:rsid w:val="00F60DC8"/>
    <w:rsid w:val="00F6405F"/>
    <w:rsid w:val="00F7323D"/>
    <w:rsid w:val="00F73CEC"/>
    <w:rsid w:val="00F7421C"/>
    <w:rsid w:val="00F75E67"/>
    <w:rsid w:val="00F76C83"/>
    <w:rsid w:val="00F80752"/>
    <w:rsid w:val="00F823A3"/>
    <w:rsid w:val="00F85090"/>
    <w:rsid w:val="00F87847"/>
    <w:rsid w:val="00F91E18"/>
    <w:rsid w:val="00F91E75"/>
    <w:rsid w:val="00F923B6"/>
    <w:rsid w:val="00F93379"/>
    <w:rsid w:val="00FA0A82"/>
    <w:rsid w:val="00FA43EE"/>
    <w:rsid w:val="00FA4A5A"/>
    <w:rsid w:val="00FA4EDA"/>
    <w:rsid w:val="00FA5802"/>
    <w:rsid w:val="00FA5B52"/>
    <w:rsid w:val="00FB3FA5"/>
    <w:rsid w:val="00FB4135"/>
    <w:rsid w:val="00FB4667"/>
    <w:rsid w:val="00FB54E6"/>
    <w:rsid w:val="00FC0A5B"/>
    <w:rsid w:val="00FC3F1C"/>
    <w:rsid w:val="00FC6613"/>
    <w:rsid w:val="00FD1306"/>
    <w:rsid w:val="00FD193B"/>
    <w:rsid w:val="00FD2674"/>
    <w:rsid w:val="00FD7591"/>
    <w:rsid w:val="00FE1376"/>
    <w:rsid w:val="00FE16CC"/>
    <w:rsid w:val="00FE2D45"/>
    <w:rsid w:val="00FE317F"/>
    <w:rsid w:val="00FF659A"/>
    <w:rsid w:val="00FF69FB"/>
    <w:rsid w:val="00FF6DCB"/>
    <w:rsid w:val="00FF74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stroke endarrow="open" endarrowwidth="narrow" endarrowlength="short" weight="1pt"/>
      <v:shadow opacity="24903f" origin=",.5" offset="0,.55556mm"/>
    </o:shapedefaults>
    <o:shapelayout v:ext="edit">
      <o:idmap v:ext="edit" data="1"/>
    </o:shapelayout>
  </w:shapeDefaults>
  <w:decimalSymbol w:val="."/>
  <w:listSeparator w:val=","/>
  <w14:docId w14:val="1E000C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76C55"/>
    <w:pPr>
      <w:spacing w:after="200" w:line="276" w:lineRule="auto"/>
    </w:pPr>
    <w:rPr>
      <w:sz w:val="22"/>
      <w:szCs w:val="22"/>
      <w:lang w:eastAsia="en-US"/>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semiHidden/>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72"/>
    <w:qFormat/>
    <w:rsid w:val="00D21CE8"/>
    <w:pPr>
      <w:ind w:left="720"/>
      <w:contextualSpacing/>
    </w:pPr>
  </w:style>
  <w:style w:type="character" w:styleId="PlaceholderText">
    <w:name w:val="Placeholder Text"/>
    <w:basedOn w:val="DefaultParagraphFont"/>
    <w:uiPriority w:val="99"/>
    <w:unhideWhenUsed/>
    <w:rsid w:val="008B6D9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76C55"/>
    <w:pPr>
      <w:spacing w:after="200" w:line="276" w:lineRule="auto"/>
    </w:pPr>
    <w:rPr>
      <w:sz w:val="22"/>
      <w:szCs w:val="22"/>
      <w:lang w:eastAsia="en-US"/>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semiHidden/>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72"/>
    <w:qFormat/>
    <w:rsid w:val="00D21CE8"/>
    <w:pPr>
      <w:ind w:left="720"/>
      <w:contextualSpacing/>
    </w:pPr>
  </w:style>
  <w:style w:type="character" w:styleId="PlaceholderText">
    <w:name w:val="Placeholder Text"/>
    <w:basedOn w:val="DefaultParagraphFont"/>
    <w:uiPriority w:val="99"/>
    <w:unhideWhenUsed/>
    <w:rsid w:val="008B6D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212">
      <w:bodyDiv w:val="1"/>
      <w:marLeft w:val="0"/>
      <w:marRight w:val="0"/>
      <w:marTop w:val="0"/>
      <w:marBottom w:val="0"/>
      <w:divBdr>
        <w:top w:val="none" w:sz="0" w:space="0" w:color="auto"/>
        <w:left w:val="none" w:sz="0" w:space="0" w:color="auto"/>
        <w:bottom w:val="none" w:sz="0" w:space="0" w:color="auto"/>
        <w:right w:val="none" w:sz="0" w:space="0" w:color="auto"/>
      </w:divBdr>
    </w:div>
    <w:div w:id="11613587">
      <w:bodyDiv w:val="1"/>
      <w:marLeft w:val="0"/>
      <w:marRight w:val="0"/>
      <w:marTop w:val="0"/>
      <w:marBottom w:val="0"/>
      <w:divBdr>
        <w:top w:val="none" w:sz="0" w:space="0" w:color="auto"/>
        <w:left w:val="none" w:sz="0" w:space="0" w:color="auto"/>
        <w:bottom w:val="none" w:sz="0" w:space="0" w:color="auto"/>
        <w:right w:val="none" w:sz="0" w:space="0" w:color="auto"/>
      </w:divBdr>
    </w:div>
    <w:div w:id="15816627">
      <w:bodyDiv w:val="1"/>
      <w:marLeft w:val="0"/>
      <w:marRight w:val="0"/>
      <w:marTop w:val="0"/>
      <w:marBottom w:val="0"/>
      <w:divBdr>
        <w:top w:val="none" w:sz="0" w:space="0" w:color="auto"/>
        <w:left w:val="none" w:sz="0" w:space="0" w:color="auto"/>
        <w:bottom w:val="none" w:sz="0" w:space="0" w:color="auto"/>
        <w:right w:val="none" w:sz="0" w:space="0" w:color="auto"/>
      </w:divBdr>
    </w:div>
    <w:div w:id="20205135">
      <w:bodyDiv w:val="1"/>
      <w:marLeft w:val="0"/>
      <w:marRight w:val="0"/>
      <w:marTop w:val="0"/>
      <w:marBottom w:val="0"/>
      <w:divBdr>
        <w:top w:val="none" w:sz="0" w:space="0" w:color="auto"/>
        <w:left w:val="none" w:sz="0" w:space="0" w:color="auto"/>
        <w:bottom w:val="none" w:sz="0" w:space="0" w:color="auto"/>
        <w:right w:val="none" w:sz="0" w:space="0" w:color="auto"/>
      </w:divBdr>
    </w:div>
    <w:div w:id="21904686">
      <w:bodyDiv w:val="1"/>
      <w:marLeft w:val="0"/>
      <w:marRight w:val="0"/>
      <w:marTop w:val="0"/>
      <w:marBottom w:val="0"/>
      <w:divBdr>
        <w:top w:val="none" w:sz="0" w:space="0" w:color="auto"/>
        <w:left w:val="none" w:sz="0" w:space="0" w:color="auto"/>
        <w:bottom w:val="none" w:sz="0" w:space="0" w:color="auto"/>
        <w:right w:val="none" w:sz="0" w:space="0" w:color="auto"/>
      </w:divBdr>
      <w:divsChild>
        <w:div w:id="45493431">
          <w:marLeft w:val="446"/>
          <w:marRight w:val="0"/>
          <w:marTop w:val="216"/>
          <w:marBottom w:val="0"/>
          <w:divBdr>
            <w:top w:val="none" w:sz="0" w:space="0" w:color="auto"/>
            <w:left w:val="none" w:sz="0" w:space="0" w:color="auto"/>
            <w:bottom w:val="none" w:sz="0" w:space="0" w:color="auto"/>
            <w:right w:val="none" w:sz="0" w:space="0" w:color="auto"/>
          </w:divBdr>
        </w:div>
        <w:div w:id="697701356">
          <w:marLeft w:val="446"/>
          <w:marRight w:val="0"/>
          <w:marTop w:val="216"/>
          <w:marBottom w:val="0"/>
          <w:divBdr>
            <w:top w:val="none" w:sz="0" w:space="0" w:color="auto"/>
            <w:left w:val="none" w:sz="0" w:space="0" w:color="auto"/>
            <w:bottom w:val="none" w:sz="0" w:space="0" w:color="auto"/>
            <w:right w:val="none" w:sz="0" w:space="0" w:color="auto"/>
          </w:divBdr>
        </w:div>
      </w:divsChild>
    </w:div>
    <w:div w:id="23292498">
      <w:bodyDiv w:val="1"/>
      <w:marLeft w:val="0"/>
      <w:marRight w:val="0"/>
      <w:marTop w:val="0"/>
      <w:marBottom w:val="0"/>
      <w:divBdr>
        <w:top w:val="none" w:sz="0" w:space="0" w:color="auto"/>
        <w:left w:val="none" w:sz="0" w:space="0" w:color="auto"/>
        <w:bottom w:val="none" w:sz="0" w:space="0" w:color="auto"/>
        <w:right w:val="none" w:sz="0" w:space="0" w:color="auto"/>
      </w:divBdr>
    </w:div>
    <w:div w:id="24258549">
      <w:bodyDiv w:val="1"/>
      <w:marLeft w:val="0"/>
      <w:marRight w:val="0"/>
      <w:marTop w:val="0"/>
      <w:marBottom w:val="0"/>
      <w:divBdr>
        <w:top w:val="none" w:sz="0" w:space="0" w:color="auto"/>
        <w:left w:val="none" w:sz="0" w:space="0" w:color="auto"/>
        <w:bottom w:val="none" w:sz="0" w:space="0" w:color="auto"/>
        <w:right w:val="none" w:sz="0" w:space="0" w:color="auto"/>
      </w:divBdr>
      <w:divsChild>
        <w:div w:id="1221213041">
          <w:marLeft w:val="0"/>
          <w:marRight w:val="0"/>
          <w:marTop w:val="0"/>
          <w:marBottom w:val="0"/>
          <w:divBdr>
            <w:top w:val="none" w:sz="0" w:space="0" w:color="auto"/>
            <w:left w:val="none" w:sz="0" w:space="0" w:color="auto"/>
            <w:bottom w:val="none" w:sz="0" w:space="0" w:color="auto"/>
            <w:right w:val="none" w:sz="0" w:space="0" w:color="auto"/>
          </w:divBdr>
          <w:divsChild>
            <w:div w:id="6604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782">
      <w:bodyDiv w:val="1"/>
      <w:marLeft w:val="0"/>
      <w:marRight w:val="0"/>
      <w:marTop w:val="0"/>
      <w:marBottom w:val="0"/>
      <w:divBdr>
        <w:top w:val="none" w:sz="0" w:space="0" w:color="auto"/>
        <w:left w:val="none" w:sz="0" w:space="0" w:color="auto"/>
        <w:bottom w:val="none" w:sz="0" w:space="0" w:color="auto"/>
        <w:right w:val="none" w:sz="0" w:space="0" w:color="auto"/>
      </w:divBdr>
    </w:div>
    <w:div w:id="31344281">
      <w:bodyDiv w:val="1"/>
      <w:marLeft w:val="0"/>
      <w:marRight w:val="0"/>
      <w:marTop w:val="0"/>
      <w:marBottom w:val="0"/>
      <w:divBdr>
        <w:top w:val="none" w:sz="0" w:space="0" w:color="auto"/>
        <w:left w:val="none" w:sz="0" w:space="0" w:color="auto"/>
        <w:bottom w:val="none" w:sz="0" w:space="0" w:color="auto"/>
        <w:right w:val="none" w:sz="0" w:space="0" w:color="auto"/>
      </w:divBdr>
    </w:div>
    <w:div w:id="39087948">
      <w:bodyDiv w:val="1"/>
      <w:marLeft w:val="0"/>
      <w:marRight w:val="0"/>
      <w:marTop w:val="0"/>
      <w:marBottom w:val="0"/>
      <w:divBdr>
        <w:top w:val="none" w:sz="0" w:space="0" w:color="auto"/>
        <w:left w:val="none" w:sz="0" w:space="0" w:color="auto"/>
        <w:bottom w:val="none" w:sz="0" w:space="0" w:color="auto"/>
        <w:right w:val="none" w:sz="0" w:space="0" w:color="auto"/>
      </w:divBdr>
    </w:div>
    <w:div w:id="40327578">
      <w:bodyDiv w:val="1"/>
      <w:marLeft w:val="0"/>
      <w:marRight w:val="0"/>
      <w:marTop w:val="0"/>
      <w:marBottom w:val="0"/>
      <w:divBdr>
        <w:top w:val="none" w:sz="0" w:space="0" w:color="auto"/>
        <w:left w:val="none" w:sz="0" w:space="0" w:color="auto"/>
        <w:bottom w:val="none" w:sz="0" w:space="0" w:color="auto"/>
        <w:right w:val="none" w:sz="0" w:space="0" w:color="auto"/>
      </w:divBdr>
    </w:div>
    <w:div w:id="40792272">
      <w:bodyDiv w:val="1"/>
      <w:marLeft w:val="0"/>
      <w:marRight w:val="0"/>
      <w:marTop w:val="0"/>
      <w:marBottom w:val="0"/>
      <w:divBdr>
        <w:top w:val="none" w:sz="0" w:space="0" w:color="auto"/>
        <w:left w:val="none" w:sz="0" w:space="0" w:color="auto"/>
        <w:bottom w:val="none" w:sz="0" w:space="0" w:color="auto"/>
        <w:right w:val="none" w:sz="0" w:space="0" w:color="auto"/>
      </w:divBdr>
    </w:div>
    <w:div w:id="47775906">
      <w:bodyDiv w:val="1"/>
      <w:marLeft w:val="0"/>
      <w:marRight w:val="0"/>
      <w:marTop w:val="0"/>
      <w:marBottom w:val="0"/>
      <w:divBdr>
        <w:top w:val="none" w:sz="0" w:space="0" w:color="auto"/>
        <w:left w:val="none" w:sz="0" w:space="0" w:color="auto"/>
        <w:bottom w:val="none" w:sz="0" w:space="0" w:color="auto"/>
        <w:right w:val="none" w:sz="0" w:space="0" w:color="auto"/>
      </w:divBdr>
    </w:div>
    <w:div w:id="67075566">
      <w:bodyDiv w:val="1"/>
      <w:marLeft w:val="0"/>
      <w:marRight w:val="0"/>
      <w:marTop w:val="0"/>
      <w:marBottom w:val="0"/>
      <w:divBdr>
        <w:top w:val="none" w:sz="0" w:space="0" w:color="auto"/>
        <w:left w:val="none" w:sz="0" w:space="0" w:color="auto"/>
        <w:bottom w:val="none" w:sz="0" w:space="0" w:color="auto"/>
        <w:right w:val="none" w:sz="0" w:space="0" w:color="auto"/>
      </w:divBdr>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70661447">
      <w:bodyDiv w:val="1"/>
      <w:marLeft w:val="0"/>
      <w:marRight w:val="0"/>
      <w:marTop w:val="0"/>
      <w:marBottom w:val="0"/>
      <w:divBdr>
        <w:top w:val="none" w:sz="0" w:space="0" w:color="auto"/>
        <w:left w:val="none" w:sz="0" w:space="0" w:color="auto"/>
        <w:bottom w:val="none" w:sz="0" w:space="0" w:color="auto"/>
        <w:right w:val="none" w:sz="0" w:space="0" w:color="auto"/>
      </w:divBdr>
    </w:div>
    <w:div w:id="75639618">
      <w:bodyDiv w:val="1"/>
      <w:marLeft w:val="0"/>
      <w:marRight w:val="0"/>
      <w:marTop w:val="0"/>
      <w:marBottom w:val="0"/>
      <w:divBdr>
        <w:top w:val="none" w:sz="0" w:space="0" w:color="auto"/>
        <w:left w:val="none" w:sz="0" w:space="0" w:color="auto"/>
        <w:bottom w:val="none" w:sz="0" w:space="0" w:color="auto"/>
        <w:right w:val="none" w:sz="0" w:space="0" w:color="auto"/>
      </w:divBdr>
    </w:div>
    <w:div w:id="81606923">
      <w:bodyDiv w:val="1"/>
      <w:marLeft w:val="0"/>
      <w:marRight w:val="0"/>
      <w:marTop w:val="0"/>
      <w:marBottom w:val="0"/>
      <w:divBdr>
        <w:top w:val="none" w:sz="0" w:space="0" w:color="auto"/>
        <w:left w:val="none" w:sz="0" w:space="0" w:color="auto"/>
        <w:bottom w:val="none" w:sz="0" w:space="0" w:color="auto"/>
        <w:right w:val="none" w:sz="0" w:space="0" w:color="auto"/>
      </w:divBdr>
    </w:div>
    <w:div w:id="86581529">
      <w:bodyDiv w:val="1"/>
      <w:marLeft w:val="0"/>
      <w:marRight w:val="0"/>
      <w:marTop w:val="0"/>
      <w:marBottom w:val="0"/>
      <w:divBdr>
        <w:top w:val="none" w:sz="0" w:space="0" w:color="auto"/>
        <w:left w:val="none" w:sz="0" w:space="0" w:color="auto"/>
        <w:bottom w:val="none" w:sz="0" w:space="0" w:color="auto"/>
        <w:right w:val="none" w:sz="0" w:space="0" w:color="auto"/>
      </w:divBdr>
    </w:div>
    <w:div w:id="89083793">
      <w:bodyDiv w:val="1"/>
      <w:marLeft w:val="0"/>
      <w:marRight w:val="0"/>
      <w:marTop w:val="0"/>
      <w:marBottom w:val="0"/>
      <w:divBdr>
        <w:top w:val="none" w:sz="0" w:space="0" w:color="auto"/>
        <w:left w:val="none" w:sz="0" w:space="0" w:color="auto"/>
        <w:bottom w:val="none" w:sz="0" w:space="0" w:color="auto"/>
        <w:right w:val="none" w:sz="0" w:space="0" w:color="auto"/>
      </w:divBdr>
    </w:div>
    <w:div w:id="90126511">
      <w:bodyDiv w:val="1"/>
      <w:marLeft w:val="0"/>
      <w:marRight w:val="0"/>
      <w:marTop w:val="0"/>
      <w:marBottom w:val="0"/>
      <w:divBdr>
        <w:top w:val="none" w:sz="0" w:space="0" w:color="auto"/>
        <w:left w:val="none" w:sz="0" w:space="0" w:color="auto"/>
        <w:bottom w:val="none" w:sz="0" w:space="0" w:color="auto"/>
        <w:right w:val="none" w:sz="0" w:space="0" w:color="auto"/>
      </w:divBdr>
    </w:div>
    <w:div w:id="90667598">
      <w:bodyDiv w:val="1"/>
      <w:marLeft w:val="0"/>
      <w:marRight w:val="0"/>
      <w:marTop w:val="0"/>
      <w:marBottom w:val="0"/>
      <w:divBdr>
        <w:top w:val="none" w:sz="0" w:space="0" w:color="auto"/>
        <w:left w:val="none" w:sz="0" w:space="0" w:color="auto"/>
        <w:bottom w:val="none" w:sz="0" w:space="0" w:color="auto"/>
        <w:right w:val="none" w:sz="0" w:space="0" w:color="auto"/>
      </w:divBdr>
    </w:div>
    <w:div w:id="92868798">
      <w:bodyDiv w:val="1"/>
      <w:marLeft w:val="0"/>
      <w:marRight w:val="0"/>
      <w:marTop w:val="0"/>
      <w:marBottom w:val="0"/>
      <w:divBdr>
        <w:top w:val="none" w:sz="0" w:space="0" w:color="auto"/>
        <w:left w:val="none" w:sz="0" w:space="0" w:color="auto"/>
        <w:bottom w:val="none" w:sz="0" w:space="0" w:color="auto"/>
        <w:right w:val="none" w:sz="0" w:space="0" w:color="auto"/>
      </w:divBdr>
    </w:div>
    <w:div w:id="102843112">
      <w:bodyDiv w:val="1"/>
      <w:marLeft w:val="0"/>
      <w:marRight w:val="0"/>
      <w:marTop w:val="0"/>
      <w:marBottom w:val="0"/>
      <w:divBdr>
        <w:top w:val="none" w:sz="0" w:space="0" w:color="auto"/>
        <w:left w:val="none" w:sz="0" w:space="0" w:color="auto"/>
        <w:bottom w:val="none" w:sz="0" w:space="0" w:color="auto"/>
        <w:right w:val="none" w:sz="0" w:space="0" w:color="auto"/>
      </w:divBdr>
    </w:div>
    <w:div w:id="105344731">
      <w:bodyDiv w:val="1"/>
      <w:marLeft w:val="0"/>
      <w:marRight w:val="0"/>
      <w:marTop w:val="0"/>
      <w:marBottom w:val="0"/>
      <w:divBdr>
        <w:top w:val="none" w:sz="0" w:space="0" w:color="auto"/>
        <w:left w:val="none" w:sz="0" w:space="0" w:color="auto"/>
        <w:bottom w:val="none" w:sz="0" w:space="0" w:color="auto"/>
        <w:right w:val="none" w:sz="0" w:space="0" w:color="auto"/>
      </w:divBdr>
    </w:div>
    <w:div w:id="107899324">
      <w:bodyDiv w:val="1"/>
      <w:marLeft w:val="0"/>
      <w:marRight w:val="0"/>
      <w:marTop w:val="0"/>
      <w:marBottom w:val="0"/>
      <w:divBdr>
        <w:top w:val="none" w:sz="0" w:space="0" w:color="auto"/>
        <w:left w:val="none" w:sz="0" w:space="0" w:color="auto"/>
        <w:bottom w:val="none" w:sz="0" w:space="0" w:color="auto"/>
        <w:right w:val="none" w:sz="0" w:space="0" w:color="auto"/>
      </w:divBdr>
    </w:div>
    <w:div w:id="107967244">
      <w:bodyDiv w:val="1"/>
      <w:marLeft w:val="0"/>
      <w:marRight w:val="0"/>
      <w:marTop w:val="0"/>
      <w:marBottom w:val="0"/>
      <w:divBdr>
        <w:top w:val="none" w:sz="0" w:space="0" w:color="auto"/>
        <w:left w:val="none" w:sz="0" w:space="0" w:color="auto"/>
        <w:bottom w:val="none" w:sz="0" w:space="0" w:color="auto"/>
        <w:right w:val="none" w:sz="0" w:space="0" w:color="auto"/>
      </w:divBdr>
    </w:div>
    <w:div w:id="112099059">
      <w:bodyDiv w:val="1"/>
      <w:marLeft w:val="0"/>
      <w:marRight w:val="0"/>
      <w:marTop w:val="0"/>
      <w:marBottom w:val="0"/>
      <w:divBdr>
        <w:top w:val="none" w:sz="0" w:space="0" w:color="auto"/>
        <w:left w:val="none" w:sz="0" w:space="0" w:color="auto"/>
        <w:bottom w:val="none" w:sz="0" w:space="0" w:color="auto"/>
        <w:right w:val="none" w:sz="0" w:space="0" w:color="auto"/>
      </w:divBdr>
    </w:div>
    <w:div w:id="113401464">
      <w:bodyDiv w:val="1"/>
      <w:marLeft w:val="0"/>
      <w:marRight w:val="0"/>
      <w:marTop w:val="0"/>
      <w:marBottom w:val="0"/>
      <w:divBdr>
        <w:top w:val="none" w:sz="0" w:space="0" w:color="auto"/>
        <w:left w:val="none" w:sz="0" w:space="0" w:color="auto"/>
        <w:bottom w:val="none" w:sz="0" w:space="0" w:color="auto"/>
        <w:right w:val="none" w:sz="0" w:space="0" w:color="auto"/>
      </w:divBdr>
    </w:div>
    <w:div w:id="115146980">
      <w:bodyDiv w:val="1"/>
      <w:marLeft w:val="0"/>
      <w:marRight w:val="0"/>
      <w:marTop w:val="0"/>
      <w:marBottom w:val="0"/>
      <w:divBdr>
        <w:top w:val="none" w:sz="0" w:space="0" w:color="auto"/>
        <w:left w:val="none" w:sz="0" w:space="0" w:color="auto"/>
        <w:bottom w:val="none" w:sz="0" w:space="0" w:color="auto"/>
        <w:right w:val="none" w:sz="0" w:space="0" w:color="auto"/>
      </w:divBdr>
    </w:div>
    <w:div w:id="117918114">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23087318">
      <w:bodyDiv w:val="1"/>
      <w:marLeft w:val="0"/>
      <w:marRight w:val="0"/>
      <w:marTop w:val="0"/>
      <w:marBottom w:val="0"/>
      <w:divBdr>
        <w:top w:val="none" w:sz="0" w:space="0" w:color="auto"/>
        <w:left w:val="none" w:sz="0" w:space="0" w:color="auto"/>
        <w:bottom w:val="none" w:sz="0" w:space="0" w:color="auto"/>
        <w:right w:val="none" w:sz="0" w:space="0" w:color="auto"/>
      </w:divBdr>
    </w:div>
    <w:div w:id="124857234">
      <w:bodyDiv w:val="1"/>
      <w:marLeft w:val="0"/>
      <w:marRight w:val="0"/>
      <w:marTop w:val="0"/>
      <w:marBottom w:val="0"/>
      <w:divBdr>
        <w:top w:val="none" w:sz="0" w:space="0" w:color="auto"/>
        <w:left w:val="none" w:sz="0" w:space="0" w:color="auto"/>
        <w:bottom w:val="none" w:sz="0" w:space="0" w:color="auto"/>
        <w:right w:val="none" w:sz="0" w:space="0" w:color="auto"/>
      </w:divBdr>
    </w:div>
    <w:div w:id="135414917">
      <w:bodyDiv w:val="1"/>
      <w:marLeft w:val="0"/>
      <w:marRight w:val="0"/>
      <w:marTop w:val="0"/>
      <w:marBottom w:val="0"/>
      <w:divBdr>
        <w:top w:val="none" w:sz="0" w:space="0" w:color="auto"/>
        <w:left w:val="none" w:sz="0" w:space="0" w:color="auto"/>
        <w:bottom w:val="none" w:sz="0" w:space="0" w:color="auto"/>
        <w:right w:val="none" w:sz="0" w:space="0" w:color="auto"/>
      </w:divBdr>
    </w:div>
    <w:div w:id="140852979">
      <w:bodyDiv w:val="1"/>
      <w:marLeft w:val="0"/>
      <w:marRight w:val="0"/>
      <w:marTop w:val="0"/>
      <w:marBottom w:val="0"/>
      <w:divBdr>
        <w:top w:val="none" w:sz="0" w:space="0" w:color="auto"/>
        <w:left w:val="none" w:sz="0" w:space="0" w:color="auto"/>
        <w:bottom w:val="none" w:sz="0" w:space="0" w:color="auto"/>
        <w:right w:val="none" w:sz="0" w:space="0" w:color="auto"/>
      </w:divBdr>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53835858">
      <w:bodyDiv w:val="1"/>
      <w:marLeft w:val="0"/>
      <w:marRight w:val="0"/>
      <w:marTop w:val="0"/>
      <w:marBottom w:val="0"/>
      <w:divBdr>
        <w:top w:val="none" w:sz="0" w:space="0" w:color="auto"/>
        <w:left w:val="none" w:sz="0" w:space="0" w:color="auto"/>
        <w:bottom w:val="none" w:sz="0" w:space="0" w:color="auto"/>
        <w:right w:val="none" w:sz="0" w:space="0" w:color="auto"/>
      </w:divBdr>
    </w:div>
    <w:div w:id="158934360">
      <w:bodyDiv w:val="1"/>
      <w:marLeft w:val="0"/>
      <w:marRight w:val="0"/>
      <w:marTop w:val="0"/>
      <w:marBottom w:val="0"/>
      <w:divBdr>
        <w:top w:val="none" w:sz="0" w:space="0" w:color="auto"/>
        <w:left w:val="none" w:sz="0" w:space="0" w:color="auto"/>
        <w:bottom w:val="none" w:sz="0" w:space="0" w:color="auto"/>
        <w:right w:val="none" w:sz="0" w:space="0" w:color="auto"/>
      </w:divBdr>
    </w:div>
    <w:div w:id="160394615">
      <w:bodyDiv w:val="1"/>
      <w:marLeft w:val="0"/>
      <w:marRight w:val="0"/>
      <w:marTop w:val="0"/>
      <w:marBottom w:val="0"/>
      <w:divBdr>
        <w:top w:val="none" w:sz="0" w:space="0" w:color="auto"/>
        <w:left w:val="none" w:sz="0" w:space="0" w:color="auto"/>
        <w:bottom w:val="none" w:sz="0" w:space="0" w:color="auto"/>
        <w:right w:val="none" w:sz="0" w:space="0" w:color="auto"/>
      </w:divBdr>
    </w:div>
    <w:div w:id="162547591">
      <w:bodyDiv w:val="1"/>
      <w:marLeft w:val="0"/>
      <w:marRight w:val="0"/>
      <w:marTop w:val="0"/>
      <w:marBottom w:val="0"/>
      <w:divBdr>
        <w:top w:val="none" w:sz="0" w:space="0" w:color="auto"/>
        <w:left w:val="none" w:sz="0" w:space="0" w:color="auto"/>
        <w:bottom w:val="none" w:sz="0" w:space="0" w:color="auto"/>
        <w:right w:val="none" w:sz="0" w:space="0" w:color="auto"/>
      </w:divBdr>
    </w:div>
    <w:div w:id="163521739">
      <w:bodyDiv w:val="1"/>
      <w:marLeft w:val="0"/>
      <w:marRight w:val="0"/>
      <w:marTop w:val="0"/>
      <w:marBottom w:val="0"/>
      <w:divBdr>
        <w:top w:val="none" w:sz="0" w:space="0" w:color="auto"/>
        <w:left w:val="none" w:sz="0" w:space="0" w:color="auto"/>
        <w:bottom w:val="none" w:sz="0" w:space="0" w:color="auto"/>
        <w:right w:val="none" w:sz="0" w:space="0" w:color="auto"/>
      </w:divBdr>
    </w:div>
    <w:div w:id="175586201">
      <w:bodyDiv w:val="1"/>
      <w:marLeft w:val="0"/>
      <w:marRight w:val="0"/>
      <w:marTop w:val="0"/>
      <w:marBottom w:val="0"/>
      <w:divBdr>
        <w:top w:val="none" w:sz="0" w:space="0" w:color="auto"/>
        <w:left w:val="none" w:sz="0" w:space="0" w:color="auto"/>
        <w:bottom w:val="none" w:sz="0" w:space="0" w:color="auto"/>
        <w:right w:val="none" w:sz="0" w:space="0" w:color="auto"/>
      </w:divBdr>
    </w:div>
    <w:div w:id="175776961">
      <w:bodyDiv w:val="1"/>
      <w:marLeft w:val="0"/>
      <w:marRight w:val="0"/>
      <w:marTop w:val="0"/>
      <w:marBottom w:val="0"/>
      <w:divBdr>
        <w:top w:val="none" w:sz="0" w:space="0" w:color="auto"/>
        <w:left w:val="none" w:sz="0" w:space="0" w:color="auto"/>
        <w:bottom w:val="none" w:sz="0" w:space="0" w:color="auto"/>
        <w:right w:val="none" w:sz="0" w:space="0" w:color="auto"/>
      </w:divBdr>
    </w:div>
    <w:div w:id="176817721">
      <w:bodyDiv w:val="1"/>
      <w:marLeft w:val="0"/>
      <w:marRight w:val="0"/>
      <w:marTop w:val="0"/>
      <w:marBottom w:val="0"/>
      <w:divBdr>
        <w:top w:val="none" w:sz="0" w:space="0" w:color="auto"/>
        <w:left w:val="none" w:sz="0" w:space="0" w:color="auto"/>
        <w:bottom w:val="none" w:sz="0" w:space="0" w:color="auto"/>
        <w:right w:val="none" w:sz="0" w:space="0" w:color="auto"/>
      </w:divBdr>
    </w:div>
    <w:div w:id="180166088">
      <w:bodyDiv w:val="1"/>
      <w:marLeft w:val="0"/>
      <w:marRight w:val="0"/>
      <w:marTop w:val="0"/>
      <w:marBottom w:val="0"/>
      <w:divBdr>
        <w:top w:val="none" w:sz="0" w:space="0" w:color="auto"/>
        <w:left w:val="none" w:sz="0" w:space="0" w:color="auto"/>
        <w:bottom w:val="none" w:sz="0" w:space="0" w:color="auto"/>
        <w:right w:val="none" w:sz="0" w:space="0" w:color="auto"/>
      </w:divBdr>
    </w:div>
    <w:div w:id="181207789">
      <w:bodyDiv w:val="1"/>
      <w:marLeft w:val="0"/>
      <w:marRight w:val="0"/>
      <w:marTop w:val="0"/>
      <w:marBottom w:val="0"/>
      <w:divBdr>
        <w:top w:val="none" w:sz="0" w:space="0" w:color="auto"/>
        <w:left w:val="none" w:sz="0" w:space="0" w:color="auto"/>
        <w:bottom w:val="none" w:sz="0" w:space="0" w:color="auto"/>
        <w:right w:val="none" w:sz="0" w:space="0" w:color="auto"/>
      </w:divBdr>
    </w:div>
    <w:div w:id="185753323">
      <w:bodyDiv w:val="1"/>
      <w:marLeft w:val="0"/>
      <w:marRight w:val="0"/>
      <w:marTop w:val="0"/>
      <w:marBottom w:val="0"/>
      <w:divBdr>
        <w:top w:val="none" w:sz="0" w:space="0" w:color="auto"/>
        <w:left w:val="none" w:sz="0" w:space="0" w:color="auto"/>
        <w:bottom w:val="none" w:sz="0" w:space="0" w:color="auto"/>
        <w:right w:val="none" w:sz="0" w:space="0" w:color="auto"/>
      </w:divBdr>
    </w:div>
    <w:div w:id="193467634">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06181873">
      <w:bodyDiv w:val="1"/>
      <w:marLeft w:val="0"/>
      <w:marRight w:val="0"/>
      <w:marTop w:val="0"/>
      <w:marBottom w:val="0"/>
      <w:divBdr>
        <w:top w:val="none" w:sz="0" w:space="0" w:color="auto"/>
        <w:left w:val="none" w:sz="0" w:space="0" w:color="auto"/>
        <w:bottom w:val="none" w:sz="0" w:space="0" w:color="auto"/>
        <w:right w:val="none" w:sz="0" w:space="0" w:color="auto"/>
      </w:divBdr>
    </w:div>
    <w:div w:id="212742001">
      <w:bodyDiv w:val="1"/>
      <w:marLeft w:val="0"/>
      <w:marRight w:val="0"/>
      <w:marTop w:val="0"/>
      <w:marBottom w:val="0"/>
      <w:divBdr>
        <w:top w:val="none" w:sz="0" w:space="0" w:color="auto"/>
        <w:left w:val="none" w:sz="0" w:space="0" w:color="auto"/>
        <w:bottom w:val="none" w:sz="0" w:space="0" w:color="auto"/>
        <w:right w:val="none" w:sz="0" w:space="0" w:color="auto"/>
      </w:divBdr>
    </w:div>
    <w:div w:id="216283472">
      <w:bodyDiv w:val="1"/>
      <w:marLeft w:val="0"/>
      <w:marRight w:val="0"/>
      <w:marTop w:val="0"/>
      <w:marBottom w:val="0"/>
      <w:divBdr>
        <w:top w:val="none" w:sz="0" w:space="0" w:color="auto"/>
        <w:left w:val="none" w:sz="0" w:space="0" w:color="auto"/>
        <w:bottom w:val="none" w:sz="0" w:space="0" w:color="auto"/>
        <w:right w:val="none" w:sz="0" w:space="0" w:color="auto"/>
      </w:divBdr>
    </w:div>
    <w:div w:id="220679436">
      <w:bodyDiv w:val="1"/>
      <w:marLeft w:val="0"/>
      <w:marRight w:val="0"/>
      <w:marTop w:val="0"/>
      <w:marBottom w:val="0"/>
      <w:divBdr>
        <w:top w:val="none" w:sz="0" w:space="0" w:color="auto"/>
        <w:left w:val="none" w:sz="0" w:space="0" w:color="auto"/>
        <w:bottom w:val="none" w:sz="0" w:space="0" w:color="auto"/>
        <w:right w:val="none" w:sz="0" w:space="0" w:color="auto"/>
      </w:divBdr>
    </w:div>
    <w:div w:id="222647140">
      <w:bodyDiv w:val="1"/>
      <w:marLeft w:val="0"/>
      <w:marRight w:val="0"/>
      <w:marTop w:val="0"/>
      <w:marBottom w:val="0"/>
      <w:divBdr>
        <w:top w:val="none" w:sz="0" w:space="0" w:color="auto"/>
        <w:left w:val="none" w:sz="0" w:space="0" w:color="auto"/>
        <w:bottom w:val="none" w:sz="0" w:space="0" w:color="auto"/>
        <w:right w:val="none" w:sz="0" w:space="0" w:color="auto"/>
      </w:divBdr>
    </w:div>
    <w:div w:id="231308881">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2129877">
      <w:bodyDiv w:val="1"/>
      <w:marLeft w:val="0"/>
      <w:marRight w:val="0"/>
      <w:marTop w:val="0"/>
      <w:marBottom w:val="0"/>
      <w:divBdr>
        <w:top w:val="none" w:sz="0" w:space="0" w:color="auto"/>
        <w:left w:val="none" w:sz="0" w:space="0" w:color="auto"/>
        <w:bottom w:val="none" w:sz="0" w:space="0" w:color="auto"/>
        <w:right w:val="none" w:sz="0" w:space="0" w:color="auto"/>
      </w:divBdr>
    </w:div>
    <w:div w:id="236016995">
      <w:bodyDiv w:val="1"/>
      <w:marLeft w:val="0"/>
      <w:marRight w:val="0"/>
      <w:marTop w:val="0"/>
      <w:marBottom w:val="0"/>
      <w:divBdr>
        <w:top w:val="none" w:sz="0" w:space="0" w:color="auto"/>
        <w:left w:val="none" w:sz="0" w:space="0" w:color="auto"/>
        <w:bottom w:val="none" w:sz="0" w:space="0" w:color="auto"/>
        <w:right w:val="none" w:sz="0" w:space="0" w:color="auto"/>
      </w:divBdr>
    </w:div>
    <w:div w:id="238098348">
      <w:bodyDiv w:val="1"/>
      <w:marLeft w:val="0"/>
      <w:marRight w:val="0"/>
      <w:marTop w:val="0"/>
      <w:marBottom w:val="0"/>
      <w:divBdr>
        <w:top w:val="none" w:sz="0" w:space="0" w:color="auto"/>
        <w:left w:val="none" w:sz="0" w:space="0" w:color="auto"/>
        <w:bottom w:val="none" w:sz="0" w:space="0" w:color="auto"/>
        <w:right w:val="none" w:sz="0" w:space="0" w:color="auto"/>
      </w:divBdr>
    </w:div>
    <w:div w:id="242179704">
      <w:bodyDiv w:val="1"/>
      <w:marLeft w:val="0"/>
      <w:marRight w:val="0"/>
      <w:marTop w:val="0"/>
      <w:marBottom w:val="0"/>
      <w:divBdr>
        <w:top w:val="none" w:sz="0" w:space="0" w:color="auto"/>
        <w:left w:val="none" w:sz="0" w:space="0" w:color="auto"/>
        <w:bottom w:val="none" w:sz="0" w:space="0" w:color="auto"/>
        <w:right w:val="none" w:sz="0" w:space="0" w:color="auto"/>
      </w:divBdr>
    </w:div>
    <w:div w:id="244149221">
      <w:bodyDiv w:val="1"/>
      <w:marLeft w:val="0"/>
      <w:marRight w:val="0"/>
      <w:marTop w:val="0"/>
      <w:marBottom w:val="0"/>
      <w:divBdr>
        <w:top w:val="none" w:sz="0" w:space="0" w:color="auto"/>
        <w:left w:val="none" w:sz="0" w:space="0" w:color="auto"/>
        <w:bottom w:val="none" w:sz="0" w:space="0" w:color="auto"/>
        <w:right w:val="none" w:sz="0" w:space="0" w:color="auto"/>
      </w:divBdr>
    </w:div>
    <w:div w:id="251353938">
      <w:bodyDiv w:val="1"/>
      <w:marLeft w:val="0"/>
      <w:marRight w:val="0"/>
      <w:marTop w:val="0"/>
      <w:marBottom w:val="0"/>
      <w:divBdr>
        <w:top w:val="none" w:sz="0" w:space="0" w:color="auto"/>
        <w:left w:val="none" w:sz="0" w:space="0" w:color="auto"/>
        <w:bottom w:val="none" w:sz="0" w:space="0" w:color="auto"/>
        <w:right w:val="none" w:sz="0" w:space="0" w:color="auto"/>
      </w:divBdr>
    </w:div>
    <w:div w:id="253243627">
      <w:bodyDiv w:val="1"/>
      <w:marLeft w:val="0"/>
      <w:marRight w:val="0"/>
      <w:marTop w:val="0"/>
      <w:marBottom w:val="0"/>
      <w:divBdr>
        <w:top w:val="none" w:sz="0" w:space="0" w:color="auto"/>
        <w:left w:val="none" w:sz="0" w:space="0" w:color="auto"/>
        <w:bottom w:val="none" w:sz="0" w:space="0" w:color="auto"/>
        <w:right w:val="none" w:sz="0" w:space="0" w:color="auto"/>
      </w:divBdr>
    </w:div>
    <w:div w:id="254631288">
      <w:bodyDiv w:val="1"/>
      <w:marLeft w:val="0"/>
      <w:marRight w:val="0"/>
      <w:marTop w:val="0"/>
      <w:marBottom w:val="0"/>
      <w:divBdr>
        <w:top w:val="none" w:sz="0" w:space="0" w:color="auto"/>
        <w:left w:val="none" w:sz="0" w:space="0" w:color="auto"/>
        <w:bottom w:val="none" w:sz="0" w:space="0" w:color="auto"/>
        <w:right w:val="none" w:sz="0" w:space="0" w:color="auto"/>
      </w:divBdr>
      <w:divsChild>
        <w:div w:id="66729276">
          <w:marLeft w:val="446"/>
          <w:marRight w:val="0"/>
          <w:marTop w:val="0"/>
          <w:marBottom w:val="0"/>
          <w:divBdr>
            <w:top w:val="none" w:sz="0" w:space="0" w:color="auto"/>
            <w:left w:val="none" w:sz="0" w:space="0" w:color="auto"/>
            <w:bottom w:val="none" w:sz="0" w:space="0" w:color="auto"/>
            <w:right w:val="none" w:sz="0" w:space="0" w:color="auto"/>
          </w:divBdr>
        </w:div>
        <w:div w:id="1153058374">
          <w:marLeft w:val="446"/>
          <w:marRight w:val="0"/>
          <w:marTop w:val="0"/>
          <w:marBottom w:val="0"/>
          <w:divBdr>
            <w:top w:val="none" w:sz="0" w:space="0" w:color="auto"/>
            <w:left w:val="none" w:sz="0" w:space="0" w:color="auto"/>
            <w:bottom w:val="none" w:sz="0" w:space="0" w:color="auto"/>
            <w:right w:val="none" w:sz="0" w:space="0" w:color="auto"/>
          </w:divBdr>
        </w:div>
        <w:div w:id="1752775727">
          <w:marLeft w:val="446"/>
          <w:marRight w:val="0"/>
          <w:marTop w:val="0"/>
          <w:marBottom w:val="0"/>
          <w:divBdr>
            <w:top w:val="none" w:sz="0" w:space="0" w:color="auto"/>
            <w:left w:val="none" w:sz="0" w:space="0" w:color="auto"/>
            <w:bottom w:val="none" w:sz="0" w:space="0" w:color="auto"/>
            <w:right w:val="none" w:sz="0" w:space="0" w:color="auto"/>
          </w:divBdr>
        </w:div>
      </w:divsChild>
    </w:div>
    <w:div w:id="254677719">
      <w:bodyDiv w:val="1"/>
      <w:marLeft w:val="0"/>
      <w:marRight w:val="0"/>
      <w:marTop w:val="0"/>
      <w:marBottom w:val="0"/>
      <w:divBdr>
        <w:top w:val="none" w:sz="0" w:space="0" w:color="auto"/>
        <w:left w:val="none" w:sz="0" w:space="0" w:color="auto"/>
        <w:bottom w:val="none" w:sz="0" w:space="0" w:color="auto"/>
        <w:right w:val="none" w:sz="0" w:space="0" w:color="auto"/>
      </w:divBdr>
    </w:div>
    <w:div w:id="255213886">
      <w:bodyDiv w:val="1"/>
      <w:marLeft w:val="0"/>
      <w:marRight w:val="0"/>
      <w:marTop w:val="0"/>
      <w:marBottom w:val="0"/>
      <w:divBdr>
        <w:top w:val="none" w:sz="0" w:space="0" w:color="auto"/>
        <w:left w:val="none" w:sz="0" w:space="0" w:color="auto"/>
        <w:bottom w:val="none" w:sz="0" w:space="0" w:color="auto"/>
        <w:right w:val="none" w:sz="0" w:space="0" w:color="auto"/>
      </w:divBdr>
    </w:div>
    <w:div w:id="266231184">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
    <w:div w:id="284313355">
      <w:bodyDiv w:val="1"/>
      <w:marLeft w:val="0"/>
      <w:marRight w:val="0"/>
      <w:marTop w:val="0"/>
      <w:marBottom w:val="0"/>
      <w:divBdr>
        <w:top w:val="none" w:sz="0" w:space="0" w:color="auto"/>
        <w:left w:val="none" w:sz="0" w:space="0" w:color="auto"/>
        <w:bottom w:val="none" w:sz="0" w:space="0" w:color="auto"/>
        <w:right w:val="none" w:sz="0" w:space="0" w:color="auto"/>
      </w:divBdr>
    </w:div>
    <w:div w:id="302318890">
      <w:bodyDiv w:val="1"/>
      <w:marLeft w:val="0"/>
      <w:marRight w:val="0"/>
      <w:marTop w:val="0"/>
      <w:marBottom w:val="0"/>
      <w:divBdr>
        <w:top w:val="none" w:sz="0" w:space="0" w:color="auto"/>
        <w:left w:val="none" w:sz="0" w:space="0" w:color="auto"/>
        <w:bottom w:val="none" w:sz="0" w:space="0" w:color="auto"/>
        <w:right w:val="none" w:sz="0" w:space="0" w:color="auto"/>
      </w:divBdr>
    </w:div>
    <w:div w:id="308485610">
      <w:bodyDiv w:val="1"/>
      <w:marLeft w:val="0"/>
      <w:marRight w:val="0"/>
      <w:marTop w:val="0"/>
      <w:marBottom w:val="0"/>
      <w:divBdr>
        <w:top w:val="none" w:sz="0" w:space="0" w:color="auto"/>
        <w:left w:val="none" w:sz="0" w:space="0" w:color="auto"/>
        <w:bottom w:val="none" w:sz="0" w:space="0" w:color="auto"/>
        <w:right w:val="none" w:sz="0" w:space="0" w:color="auto"/>
      </w:divBdr>
    </w:div>
    <w:div w:id="310596188">
      <w:bodyDiv w:val="1"/>
      <w:marLeft w:val="0"/>
      <w:marRight w:val="0"/>
      <w:marTop w:val="0"/>
      <w:marBottom w:val="0"/>
      <w:divBdr>
        <w:top w:val="none" w:sz="0" w:space="0" w:color="auto"/>
        <w:left w:val="none" w:sz="0" w:space="0" w:color="auto"/>
        <w:bottom w:val="none" w:sz="0" w:space="0" w:color="auto"/>
        <w:right w:val="none" w:sz="0" w:space="0" w:color="auto"/>
      </w:divBdr>
    </w:div>
    <w:div w:id="311495481">
      <w:bodyDiv w:val="1"/>
      <w:marLeft w:val="0"/>
      <w:marRight w:val="0"/>
      <w:marTop w:val="0"/>
      <w:marBottom w:val="0"/>
      <w:divBdr>
        <w:top w:val="none" w:sz="0" w:space="0" w:color="auto"/>
        <w:left w:val="none" w:sz="0" w:space="0" w:color="auto"/>
        <w:bottom w:val="none" w:sz="0" w:space="0" w:color="auto"/>
        <w:right w:val="none" w:sz="0" w:space="0" w:color="auto"/>
      </w:divBdr>
    </w:div>
    <w:div w:id="313266306">
      <w:bodyDiv w:val="1"/>
      <w:marLeft w:val="0"/>
      <w:marRight w:val="0"/>
      <w:marTop w:val="0"/>
      <w:marBottom w:val="0"/>
      <w:divBdr>
        <w:top w:val="none" w:sz="0" w:space="0" w:color="auto"/>
        <w:left w:val="none" w:sz="0" w:space="0" w:color="auto"/>
        <w:bottom w:val="none" w:sz="0" w:space="0" w:color="auto"/>
        <w:right w:val="none" w:sz="0" w:space="0" w:color="auto"/>
      </w:divBdr>
    </w:div>
    <w:div w:id="318046756">
      <w:bodyDiv w:val="1"/>
      <w:marLeft w:val="0"/>
      <w:marRight w:val="0"/>
      <w:marTop w:val="0"/>
      <w:marBottom w:val="0"/>
      <w:divBdr>
        <w:top w:val="none" w:sz="0" w:space="0" w:color="auto"/>
        <w:left w:val="none" w:sz="0" w:space="0" w:color="auto"/>
        <w:bottom w:val="none" w:sz="0" w:space="0" w:color="auto"/>
        <w:right w:val="none" w:sz="0" w:space="0" w:color="auto"/>
      </w:divBdr>
    </w:div>
    <w:div w:id="322205005">
      <w:bodyDiv w:val="1"/>
      <w:marLeft w:val="0"/>
      <w:marRight w:val="0"/>
      <w:marTop w:val="0"/>
      <w:marBottom w:val="0"/>
      <w:divBdr>
        <w:top w:val="none" w:sz="0" w:space="0" w:color="auto"/>
        <w:left w:val="none" w:sz="0" w:space="0" w:color="auto"/>
        <w:bottom w:val="none" w:sz="0" w:space="0" w:color="auto"/>
        <w:right w:val="none" w:sz="0" w:space="0" w:color="auto"/>
      </w:divBdr>
    </w:div>
    <w:div w:id="322587341">
      <w:bodyDiv w:val="1"/>
      <w:marLeft w:val="0"/>
      <w:marRight w:val="0"/>
      <w:marTop w:val="0"/>
      <w:marBottom w:val="0"/>
      <w:divBdr>
        <w:top w:val="none" w:sz="0" w:space="0" w:color="auto"/>
        <w:left w:val="none" w:sz="0" w:space="0" w:color="auto"/>
        <w:bottom w:val="none" w:sz="0" w:space="0" w:color="auto"/>
        <w:right w:val="none" w:sz="0" w:space="0" w:color="auto"/>
      </w:divBdr>
    </w:div>
    <w:div w:id="328363463">
      <w:bodyDiv w:val="1"/>
      <w:marLeft w:val="0"/>
      <w:marRight w:val="0"/>
      <w:marTop w:val="0"/>
      <w:marBottom w:val="0"/>
      <w:divBdr>
        <w:top w:val="none" w:sz="0" w:space="0" w:color="auto"/>
        <w:left w:val="none" w:sz="0" w:space="0" w:color="auto"/>
        <w:bottom w:val="none" w:sz="0" w:space="0" w:color="auto"/>
        <w:right w:val="none" w:sz="0" w:space="0" w:color="auto"/>
      </w:divBdr>
    </w:div>
    <w:div w:id="328367361">
      <w:bodyDiv w:val="1"/>
      <w:marLeft w:val="0"/>
      <w:marRight w:val="0"/>
      <w:marTop w:val="0"/>
      <w:marBottom w:val="0"/>
      <w:divBdr>
        <w:top w:val="none" w:sz="0" w:space="0" w:color="auto"/>
        <w:left w:val="none" w:sz="0" w:space="0" w:color="auto"/>
        <w:bottom w:val="none" w:sz="0" w:space="0" w:color="auto"/>
        <w:right w:val="none" w:sz="0" w:space="0" w:color="auto"/>
      </w:divBdr>
    </w:div>
    <w:div w:id="331881284">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36618630">
      <w:bodyDiv w:val="1"/>
      <w:marLeft w:val="0"/>
      <w:marRight w:val="0"/>
      <w:marTop w:val="0"/>
      <w:marBottom w:val="0"/>
      <w:divBdr>
        <w:top w:val="none" w:sz="0" w:space="0" w:color="auto"/>
        <w:left w:val="none" w:sz="0" w:space="0" w:color="auto"/>
        <w:bottom w:val="none" w:sz="0" w:space="0" w:color="auto"/>
        <w:right w:val="none" w:sz="0" w:space="0" w:color="auto"/>
      </w:divBdr>
    </w:div>
    <w:div w:id="340738223">
      <w:bodyDiv w:val="1"/>
      <w:marLeft w:val="0"/>
      <w:marRight w:val="0"/>
      <w:marTop w:val="0"/>
      <w:marBottom w:val="0"/>
      <w:divBdr>
        <w:top w:val="none" w:sz="0" w:space="0" w:color="auto"/>
        <w:left w:val="none" w:sz="0" w:space="0" w:color="auto"/>
        <w:bottom w:val="none" w:sz="0" w:space="0" w:color="auto"/>
        <w:right w:val="none" w:sz="0" w:space="0" w:color="auto"/>
      </w:divBdr>
    </w:div>
    <w:div w:id="345788431">
      <w:bodyDiv w:val="1"/>
      <w:marLeft w:val="0"/>
      <w:marRight w:val="0"/>
      <w:marTop w:val="0"/>
      <w:marBottom w:val="0"/>
      <w:divBdr>
        <w:top w:val="none" w:sz="0" w:space="0" w:color="auto"/>
        <w:left w:val="none" w:sz="0" w:space="0" w:color="auto"/>
        <w:bottom w:val="none" w:sz="0" w:space="0" w:color="auto"/>
        <w:right w:val="none" w:sz="0" w:space="0" w:color="auto"/>
      </w:divBdr>
    </w:div>
    <w:div w:id="34886922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6">
          <w:marLeft w:val="0"/>
          <w:marRight w:val="0"/>
          <w:marTop w:val="216"/>
          <w:marBottom w:val="0"/>
          <w:divBdr>
            <w:top w:val="none" w:sz="0" w:space="0" w:color="auto"/>
            <w:left w:val="none" w:sz="0" w:space="0" w:color="auto"/>
            <w:bottom w:val="none" w:sz="0" w:space="0" w:color="auto"/>
            <w:right w:val="none" w:sz="0" w:space="0" w:color="auto"/>
          </w:divBdr>
        </w:div>
      </w:divsChild>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919430">
      <w:bodyDiv w:val="1"/>
      <w:marLeft w:val="0"/>
      <w:marRight w:val="0"/>
      <w:marTop w:val="0"/>
      <w:marBottom w:val="0"/>
      <w:divBdr>
        <w:top w:val="none" w:sz="0" w:space="0" w:color="auto"/>
        <w:left w:val="none" w:sz="0" w:space="0" w:color="auto"/>
        <w:bottom w:val="none" w:sz="0" w:space="0" w:color="auto"/>
        <w:right w:val="none" w:sz="0" w:space="0" w:color="auto"/>
      </w:divBdr>
    </w:div>
    <w:div w:id="354424290">
      <w:bodyDiv w:val="1"/>
      <w:marLeft w:val="0"/>
      <w:marRight w:val="0"/>
      <w:marTop w:val="0"/>
      <w:marBottom w:val="0"/>
      <w:divBdr>
        <w:top w:val="none" w:sz="0" w:space="0" w:color="auto"/>
        <w:left w:val="none" w:sz="0" w:space="0" w:color="auto"/>
        <w:bottom w:val="none" w:sz="0" w:space="0" w:color="auto"/>
        <w:right w:val="none" w:sz="0" w:space="0" w:color="auto"/>
      </w:divBdr>
    </w:div>
    <w:div w:id="354886962">
      <w:bodyDiv w:val="1"/>
      <w:marLeft w:val="0"/>
      <w:marRight w:val="0"/>
      <w:marTop w:val="0"/>
      <w:marBottom w:val="0"/>
      <w:divBdr>
        <w:top w:val="none" w:sz="0" w:space="0" w:color="auto"/>
        <w:left w:val="none" w:sz="0" w:space="0" w:color="auto"/>
        <w:bottom w:val="none" w:sz="0" w:space="0" w:color="auto"/>
        <w:right w:val="none" w:sz="0" w:space="0" w:color="auto"/>
      </w:divBdr>
    </w:div>
    <w:div w:id="356389146">
      <w:bodyDiv w:val="1"/>
      <w:marLeft w:val="0"/>
      <w:marRight w:val="0"/>
      <w:marTop w:val="0"/>
      <w:marBottom w:val="0"/>
      <w:divBdr>
        <w:top w:val="none" w:sz="0" w:space="0" w:color="auto"/>
        <w:left w:val="none" w:sz="0" w:space="0" w:color="auto"/>
        <w:bottom w:val="none" w:sz="0" w:space="0" w:color="auto"/>
        <w:right w:val="none" w:sz="0" w:space="0" w:color="auto"/>
      </w:divBdr>
    </w:div>
    <w:div w:id="364410421">
      <w:bodyDiv w:val="1"/>
      <w:marLeft w:val="0"/>
      <w:marRight w:val="0"/>
      <w:marTop w:val="0"/>
      <w:marBottom w:val="0"/>
      <w:divBdr>
        <w:top w:val="none" w:sz="0" w:space="0" w:color="auto"/>
        <w:left w:val="none" w:sz="0" w:space="0" w:color="auto"/>
        <w:bottom w:val="none" w:sz="0" w:space="0" w:color="auto"/>
        <w:right w:val="none" w:sz="0" w:space="0" w:color="auto"/>
      </w:divBdr>
    </w:div>
    <w:div w:id="365449523">
      <w:bodyDiv w:val="1"/>
      <w:marLeft w:val="0"/>
      <w:marRight w:val="0"/>
      <w:marTop w:val="0"/>
      <w:marBottom w:val="0"/>
      <w:divBdr>
        <w:top w:val="none" w:sz="0" w:space="0" w:color="auto"/>
        <w:left w:val="none" w:sz="0" w:space="0" w:color="auto"/>
        <w:bottom w:val="none" w:sz="0" w:space="0" w:color="auto"/>
        <w:right w:val="none" w:sz="0" w:space="0" w:color="auto"/>
      </w:divBdr>
    </w:div>
    <w:div w:id="371613993">
      <w:bodyDiv w:val="1"/>
      <w:marLeft w:val="0"/>
      <w:marRight w:val="0"/>
      <w:marTop w:val="0"/>
      <w:marBottom w:val="0"/>
      <w:divBdr>
        <w:top w:val="none" w:sz="0" w:space="0" w:color="auto"/>
        <w:left w:val="none" w:sz="0" w:space="0" w:color="auto"/>
        <w:bottom w:val="none" w:sz="0" w:space="0" w:color="auto"/>
        <w:right w:val="none" w:sz="0" w:space="0" w:color="auto"/>
      </w:divBdr>
    </w:div>
    <w:div w:id="382679436">
      <w:bodyDiv w:val="1"/>
      <w:marLeft w:val="0"/>
      <w:marRight w:val="0"/>
      <w:marTop w:val="0"/>
      <w:marBottom w:val="0"/>
      <w:divBdr>
        <w:top w:val="none" w:sz="0" w:space="0" w:color="auto"/>
        <w:left w:val="none" w:sz="0" w:space="0" w:color="auto"/>
        <w:bottom w:val="none" w:sz="0" w:space="0" w:color="auto"/>
        <w:right w:val="none" w:sz="0" w:space="0" w:color="auto"/>
      </w:divBdr>
    </w:div>
    <w:div w:id="387149458">
      <w:bodyDiv w:val="1"/>
      <w:marLeft w:val="0"/>
      <w:marRight w:val="0"/>
      <w:marTop w:val="0"/>
      <w:marBottom w:val="0"/>
      <w:divBdr>
        <w:top w:val="none" w:sz="0" w:space="0" w:color="auto"/>
        <w:left w:val="none" w:sz="0" w:space="0" w:color="auto"/>
        <w:bottom w:val="none" w:sz="0" w:space="0" w:color="auto"/>
        <w:right w:val="none" w:sz="0" w:space="0" w:color="auto"/>
      </w:divBdr>
    </w:div>
    <w:div w:id="388042072">
      <w:bodyDiv w:val="1"/>
      <w:marLeft w:val="0"/>
      <w:marRight w:val="0"/>
      <w:marTop w:val="0"/>
      <w:marBottom w:val="0"/>
      <w:divBdr>
        <w:top w:val="none" w:sz="0" w:space="0" w:color="auto"/>
        <w:left w:val="none" w:sz="0" w:space="0" w:color="auto"/>
        <w:bottom w:val="none" w:sz="0" w:space="0" w:color="auto"/>
        <w:right w:val="none" w:sz="0" w:space="0" w:color="auto"/>
      </w:divBdr>
    </w:div>
    <w:div w:id="391078162">
      <w:bodyDiv w:val="1"/>
      <w:marLeft w:val="0"/>
      <w:marRight w:val="0"/>
      <w:marTop w:val="0"/>
      <w:marBottom w:val="0"/>
      <w:divBdr>
        <w:top w:val="none" w:sz="0" w:space="0" w:color="auto"/>
        <w:left w:val="none" w:sz="0" w:space="0" w:color="auto"/>
        <w:bottom w:val="none" w:sz="0" w:space="0" w:color="auto"/>
        <w:right w:val="none" w:sz="0" w:space="0" w:color="auto"/>
      </w:divBdr>
    </w:div>
    <w:div w:id="394743100">
      <w:bodyDiv w:val="1"/>
      <w:marLeft w:val="0"/>
      <w:marRight w:val="0"/>
      <w:marTop w:val="0"/>
      <w:marBottom w:val="0"/>
      <w:divBdr>
        <w:top w:val="none" w:sz="0" w:space="0" w:color="auto"/>
        <w:left w:val="none" w:sz="0" w:space="0" w:color="auto"/>
        <w:bottom w:val="none" w:sz="0" w:space="0" w:color="auto"/>
        <w:right w:val="none" w:sz="0" w:space="0" w:color="auto"/>
      </w:divBdr>
    </w:div>
    <w:div w:id="395861156">
      <w:bodyDiv w:val="1"/>
      <w:marLeft w:val="0"/>
      <w:marRight w:val="0"/>
      <w:marTop w:val="0"/>
      <w:marBottom w:val="0"/>
      <w:divBdr>
        <w:top w:val="none" w:sz="0" w:space="0" w:color="auto"/>
        <w:left w:val="none" w:sz="0" w:space="0" w:color="auto"/>
        <w:bottom w:val="none" w:sz="0" w:space="0" w:color="auto"/>
        <w:right w:val="none" w:sz="0" w:space="0" w:color="auto"/>
      </w:divBdr>
    </w:div>
    <w:div w:id="398020288">
      <w:bodyDiv w:val="1"/>
      <w:marLeft w:val="0"/>
      <w:marRight w:val="0"/>
      <w:marTop w:val="0"/>
      <w:marBottom w:val="0"/>
      <w:divBdr>
        <w:top w:val="none" w:sz="0" w:space="0" w:color="auto"/>
        <w:left w:val="none" w:sz="0" w:space="0" w:color="auto"/>
        <w:bottom w:val="none" w:sz="0" w:space="0" w:color="auto"/>
        <w:right w:val="none" w:sz="0" w:space="0" w:color="auto"/>
      </w:divBdr>
    </w:div>
    <w:div w:id="399252033">
      <w:bodyDiv w:val="1"/>
      <w:marLeft w:val="0"/>
      <w:marRight w:val="0"/>
      <w:marTop w:val="0"/>
      <w:marBottom w:val="0"/>
      <w:divBdr>
        <w:top w:val="none" w:sz="0" w:space="0" w:color="auto"/>
        <w:left w:val="none" w:sz="0" w:space="0" w:color="auto"/>
        <w:bottom w:val="none" w:sz="0" w:space="0" w:color="auto"/>
        <w:right w:val="none" w:sz="0" w:space="0" w:color="auto"/>
      </w:divBdr>
    </w:div>
    <w:div w:id="404448878">
      <w:bodyDiv w:val="1"/>
      <w:marLeft w:val="0"/>
      <w:marRight w:val="0"/>
      <w:marTop w:val="0"/>
      <w:marBottom w:val="0"/>
      <w:divBdr>
        <w:top w:val="none" w:sz="0" w:space="0" w:color="auto"/>
        <w:left w:val="none" w:sz="0" w:space="0" w:color="auto"/>
        <w:bottom w:val="none" w:sz="0" w:space="0" w:color="auto"/>
        <w:right w:val="none" w:sz="0" w:space="0" w:color="auto"/>
      </w:divBdr>
    </w:div>
    <w:div w:id="417214273">
      <w:bodyDiv w:val="1"/>
      <w:marLeft w:val="0"/>
      <w:marRight w:val="0"/>
      <w:marTop w:val="0"/>
      <w:marBottom w:val="0"/>
      <w:divBdr>
        <w:top w:val="none" w:sz="0" w:space="0" w:color="auto"/>
        <w:left w:val="none" w:sz="0" w:space="0" w:color="auto"/>
        <w:bottom w:val="none" w:sz="0" w:space="0" w:color="auto"/>
        <w:right w:val="none" w:sz="0" w:space="0" w:color="auto"/>
      </w:divBdr>
    </w:div>
    <w:div w:id="423578351">
      <w:bodyDiv w:val="1"/>
      <w:marLeft w:val="0"/>
      <w:marRight w:val="0"/>
      <w:marTop w:val="0"/>
      <w:marBottom w:val="0"/>
      <w:divBdr>
        <w:top w:val="none" w:sz="0" w:space="0" w:color="auto"/>
        <w:left w:val="none" w:sz="0" w:space="0" w:color="auto"/>
        <w:bottom w:val="none" w:sz="0" w:space="0" w:color="auto"/>
        <w:right w:val="none" w:sz="0" w:space="0" w:color="auto"/>
      </w:divBdr>
    </w:div>
    <w:div w:id="425884750">
      <w:bodyDiv w:val="1"/>
      <w:marLeft w:val="0"/>
      <w:marRight w:val="0"/>
      <w:marTop w:val="0"/>
      <w:marBottom w:val="0"/>
      <w:divBdr>
        <w:top w:val="none" w:sz="0" w:space="0" w:color="auto"/>
        <w:left w:val="none" w:sz="0" w:space="0" w:color="auto"/>
        <w:bottom w:val="none" w:sz="0" w:space="0" w:color="auto"/>
        <w:right w:val="none" w:sz="0" w:space="0" w:color="auto"/>
      </w:divBdr>
    </w:div>
    <w:div w:id="426272390">
      <w:bodyDiv w:val="1"/>
      <w:marLeft w:val="0"/>
      <w:marRight w:val="0"/>
      <w:marTop w:val="0"/>
      <w:marBottom w:val="0"/>
      <w:divBdr>
        <w:top w:val="none" w:sz="0" w:space="0" w:color="auto"/>
        <w:left w:val="none" w:sz="0" w:space="0" w:color="auto"/>
        <w:bottom w:val="none" w:sz="0" w:space="0" w:color="auto"/>
        <w:right w:val="none" w:sz="0" w:space="0" w:color="auto"/>
      </w:divBdr>
      <w:divsChild>
        <w:div w:id="756054482">
          <w:marLeft w:val="0"/>
          <w:marRight w:val="0"/>
          <w:marTop w:val="0"/>
          <w:marBottom w:val="0"/>
          <w:divBdr>
            <w:top w:val="none" w:sz="0" w:space="0" w:color="auto"/>
            <w:left w:val="none" w:sz="0" w:space="0" w:color="auto"/>
            <w:bottom w:val="none" w:sz="0" w:space="0" w:color="auto"/>
            <w:right w:val="none" w:sz="0" w:space="0" w:color="auto"/>
          </w:divBdr>
          <w:divsChild>
            <w:div w:id="1102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23">
      <w:bodyDiv w:val="1"/>
      <w:marLeft w:val="0"/>
      <w:marRight w:val="0"/>
      <w:marTop w:val="0"/>
      <w:marBottom w:val="0"/>
      <w:divBdr>
        <w:top w:val="none" w:sz="0" w:space="0" w:color="auto"/>
        <w:left w:val="none" w:sz="0" w:space="0" w:color="auto"/>
        <w:bottom w:val="none" w:sz="0" w:space="0" w:color="auto"/>
        <w:right w:val="none" w:sz="0" w:space="0" w:color="auto"/>
      </w:divBdr>
    </w:div>
    <w:div w:id="430711815">
      <w:bodyDiv w:val="1"/>
      <w:marLeft w:val="0"/>
      <w:marRight w:val="0"/>
      <w:marTop w:val="0"/>
      <w:marBottom w:val="0"/>
      <w:divBdr>
        <w:top w:val="none" w:sz="0" w:space="0" w:color="auto"/>
        <w:left w:val="none" w:sz="0" w:space="0" w:color="auto"/>
        <w:bottom w:val="none" w:sz="0" w:space="0" w:color="auto"/>
        <w:right w:val="none" w:sz="0" w:space="0" w:color="auto"/>
      </w:divBdr>
    </w:div>
    <w:div w:id="434595210">
      <w:bodyDiv w:val="1"/>
      <w:marLeft w:val="0"/>
      <w:marRight w:val="0"/>
      <w:marTop w:val="0"/>
      <w:marBottom w:val="0"/>
      <w:divBdr>
        <w:top w:val="none" w:sz="0" w:space="0" w:color="auto"/>
        <w:left w:val="none" w:sz="0" w:space="0" w:color="auto"/>
        <w:bottom w:val="none" w:sz="0" w:space="0" w:color="auto"/>
        <w:right w:val="none" w:sz="0" w:space="0" w:color="auto"/>
      </w:divBdr>
    </w:div>
    <w:div w:id="435057059">
      <w:bodyDiv w:val="1"/>
      <w:marLeft w:val="0"/>
      <w:marRight w:val="0"/>
      <w:marTop w:val="0"/>
      <w:marBottom w:val="0"/>
      <w:divBdr>
        <w:top w:val="none" w:sz="0" w:space="0" w:color="auto"/>
        <w:left w:val="none" w:sz="0" w:space="0" w:color="auto"/>
        <w:bottom w:val="none" w:sz="0" w:space="0" w:color="auto"/>
        <w:right w:val="none" w:sz="0" w:space="0" w:color="auto"/>
      </w:divBdr>
    </w:div>
    <w:div w:id="445545279">
      <w:bodyDiv w:val="1"/>
      <w:marLeft w:val="0"/>
      <w:marRight w:val="0"/>
      <w:marTop w:val="0"/>
      <w:marBottom w:val="0"/>
      <w:divBdr>
        <w:top w:val="none" w:sz="0" w:space="0" w:color="auto"/>
        <w:left w:val="none" w:sz="0" w:space="0" w:color="auto"/>
        <w:bottom w:val="none" w:sz="0" w:space="0" w:color="auto"/>
        <w:right w:val="none" w:sz="0" w:space="0" w:color="auto"/>
      </w:divBdr>
    </w:div>
    <w:div w:id="450591553">
      <w:bodyDiv w:val="1"/>
      <w:marLeft w:val="0"/>
      <w:marRight w:val="0"/>
      <w:marTop w:val="0"/>
      <w:marBottom w:val="0"/>
      <w:divBdr>
        <w:top w:val="none" w:sz="0" w:space="0" w:color="auto"/>
        <w:left w:val="none" w:sz="0" w:space="0" w:color="auto"/>
        <w:bottom w:val="none" w:sz="0" w:space="0" w:color="auto"/>
        <w:right w:val="none" w:sz="0" w:space="0" w:color="auto"/>
      </w:divBdr>
    </w:div>
    <w:div w:id="451680513">
      <w:bodyDiv w:val="1"/>
      <w:marLeft w:val="0"/>
      <w:marRight w:val="0"/>
      <w:marTop w:val="0"/>
      <w:marBottom w:val="0"/>
      <w:divBdr>
        <w:top w:val="none" w:sz="0" w:space="0" w:color="auto"/>
        <w:left w:val="none" w:sz="0" w:space="0" w:color="auto"/>
        <w:bottom w:val="none" w:sz="0" w:space="0" w:color="auto"/>
        <w:right w:val="none" w:sz="0" w:space="0" w:color="auto"/>
      </w:divBdr>
    </w:div>
    <w:div w:id="453984156">
      <w:bodyDiv w:val="1"/>
      <w:marLeft w:val="0"/>
      <w:marRight w:val="0"/>
      <w:marTop w:val="0"/>
      <w:marBottom w:val="0"/>
      <w:divBdr>
        <w:top w:val="none" w:sz="0" w:space="0" w:color="auto"/>
        <w:left w:val="none" w:sz="0" w:space="0" w:color="auto"/>
        <w:bottom w:val="none" w:sz="0" w:space="0" w:color="auto"/>
        <w:right w:val="none" w:sz="0" w:space="0" w:color="auto"/>
      </w:divBdr>
    </w:div>
    <w:div w:id="461536428">
      <w:bodyDiv w:val="1"/>
      <w:marLeft w:val="0"/>
      <w:marRight w:val="0"/>
      <w:marTop w:val="0"/>
      <w:marBottom w:val="0"/>
      <w:divBdr>
        <w:top w:val="none" w:sz="0" w:space="0" w:color="auto"/>
        <w:left w:val="none" w:sz="0" w:space="0" w:color="auto"/>
        <w:bottom w:val="none" w:sz="0" w:space="0" w:color="auto"/>
        <w:right w:val="none" w:sz="0" w:space="0" w:color="auto"/>
      </w:divBdr>
    </w:div>
    <w:div w:id="462117142">
      <w:bodyDiv w:val="1"/>
      <w:marLeft w:val="0"/>
      <w:marRight w:val="0"/>
      <w:marTop w:val="0"/>
      <w:marBottom w:val="0"/>
      <w:divBdr>
        <w:top w:val="none" w:sz="0" w:space="0" w:color="auto"/>
        <w:left w:val="none" w:sz="0" w:space="0" w:color="auto"/>
        <w:bottom w:val="none" w:sz="0" w:space="0" w:color="auto"/>
        <w:right w:val="none" w:sz="0" w:space="0" w:color="auto"/>
      </w:divBdr>
    </w:div>
    <w:div w:id="463306353">
      <w:bodyDiv w:val="1"/>
      <w:marLeft w:val="0"/>
      <w:marRight w:val="0"/>
      <w:marTop w:val="0"/>
      <w:marBottom w:val="0"/>
      <w:divBdr>
        <w:top w:val="none" w:sz="0" w:space="0" w:color="auto"/>
        <w:left w:val="none" w:sz="0" w:space="0" w:color="auto"/>
        <w:bottom w:val="none" w:sz="0" w:space="0" w:color="auto"/>
        <w:right w:val="none" w:sz="0" w:space="0" w:color="auto"/>
      </w:divBdr>
    </w:div>
    <w:div w:id="468011575">
      <w:bodyDiv w:val="1"/>
      <w:marLeft w:val="0"/>
      <w:marRight w:val="0"/>
      <w:marTop w:val="0"/>
      <w:marBottom w:val="0"/>
      <w:divBdr>
        <w:top w:val="none" w:sz="0" w:space="0" w:color="auto"/>
        <w:left w:val="none" w:sz="0" w:space="0" w:color="auto"/>
        <w:bottom w:val="none" w:sz="0" w:space="0" w:color="auto"/>
        <w:right w:val="none" w:sz="0" w:space="0" w:color="auto"/>
      </w:divBdr>
    </w:div>
    <w:div w:id="475295852">
      <w:bodyDiv w:val="1"/>
      <w:marLeft w:val="0"/>
      <w:marRight w:val="0"/>
      <w:marTop w:val="0"/>
      <w:marBottom w:val="0"/>
      <w:divBdr>
        <w:top w:val="none" w:sz="0" w:space="0" w:color="auto"/>
        <w:left w:val="none" w:sz="0" w:space="0" w:color="auto"/>
        <w:bottom w:val="none" w:sz="0" w:space="0" w:color="auto"/>
        <w:right w:val="none" w:sz="0" w:space="0" w:color="auto"/>
      </w:divBdr>
    </w:div>
    <w:div w:id="481000509">
      <w:bodyDiv w:val="1"/>
      <w:marLeft w:val="0"/>
      <w:marRight w:val="0"/>
      <w:marTop w:val="0"/>
      <w:marBottom w:val="0"/>
      <w:divBdr>
        <w:top w:val="none" w:sz="0" w:space="0" w:color="auto"/>
        <w:left w:val="none" w:sz="0" w:space="0" w:color="auto"/>
        <w:bottom w:val="none" w:sz="0" w:space="0" w:color="auto"/>
        <w:right w:val="none" w:sz="0" w:space="0" w:color="auto"/>
      </w:divBdr>
    </w:div>
    <w:div w:id="481579382">
      <w:bodyDiv w:val="1"/>
      <w:marLeft w:val="0"/>
      <w:marRight w:val="0"/>
      <w:marTop w:val="0"/>
      <w:marBottom w:val="0"/>
      <w:divBdr>
        <w:top w:val="none" w:sz="0" w:space="0" w:color="auto"/>
        <w:left w:val="none" w:sz="0" w:space="0" w:color="auto"/>
        <w:bottom w:val="none" w:sz="0" w:space="0" w:color="auto"/>
        <w:right w:val="none" w:sz="0" w:space="0" w:color="auto"/>
      </w:divBdr>
    </w:div>
    <w:div w:id="483935181">
      <w:bodyDiv w:val="1"/>
      <w:marLeft w:val="0"/>
      <w:marRight w:val="0"/>
      <w:marTop w:val="0"/>
      <w:marBottom w:val="0"/>
      <w:divBdr>
        <w:top w:val="none" w:sz="0" w:space="0" w:color="auto"/>
        <w:left w:val="none" w:sz="0" w:space="0" w:color="auto"/>
        <w:bottom w:val="none" w:sz="0" w:space="0" w:color="auto"/>
        <w:right w:val="none" w:sz="0" w:space="0" w:color="auto"/>
      </w:divBdr>
    </w:div>
    <w:div w:id="484471984">
      <w:bodyDiv w:val="1"/>
      <w:marLeft w:val="0"/>
      <w:marRight w:val="0"/>
      <w:marTop w:val="0"/>
      <w:marBottom w:val="0"/>
      <w:divBdr>
        <w:top w:val="none" w:sz="0" w:space="0" w:color="auto"/>
        <w:left w:val="none" w:sz="0" w:space="0" w:color="auto"/>
        <w:bottom w:val="none" w:sz="0" w:space="0" w:color="auto"/>
        <w:right w:val="none" w:sz="0" w:space="0" w:color="auto"/>
      </w:divBdr>
    </w:div>
    <w:div w:id="487943782">
      <w:bodyDiv w:val="1"/>
      <w:marLeft w:val="0"/>
      <w:marRight w:val="0"/>
      <w:marTop w:val="0"/>
      <w:marBottom w:val="0"/>
      <w:divBdr>
        <w:top w:val="none" w:sz="0" w:space="0" w:color="auto"/>
        <w:left w:val="none" w:sz="0" w:space="0" w:color="auto"/>
        <w:bottom w:val="none" w:sz="0" w:space="0" w:color="auto"/>
        <w:right w:val="none" w:sz="0" w:space="0" w:color="auto"/>
      </w:divBdr>
    </w:div>
    <w:div w:id="489635240">
      <w:bodyDiv w:val="1"/>
      <w:marLeft w:val="0"/>
      <w:marRight w:val="0"/>
      <w:marTop w:val="0"/>
      <w:marBottom w:val="0"/>
      <w:divBdr>
        <w:top w:val="none" w:sz="0" w:space="0" w:color="auto"/>
        <w:left w:val="none" w:sz="0" w:space="0" w:color="auto"/>
        <w:bottom w:val="none" w:sz="0" w:space="0" w:color="auto"/>
        <w:right w:val="none" w:sz="0" w:space="0" w:color="auto"/>
      </w:divBdr>
    </w:div>
    <w:div w:id="495728225">
      <w:bodyDiv w:val="1"/>
      <w:marLeft w:val="0"/>
      <w:marRight w:val="0"/>
      <w:marTop w:val="0"/>
      <w:marBottom w:val="0"/>
      <w:divBdr>
        <w:top w:val="none" w:sz="0" w:space="0" w:color="auto"/>
        <w:left w:val="none" w:sz="0" w:space="0" w:color="auto"/>
        <w:bottom w:val="none" w:sz="0" w:space="0" w:color="auto"/>
        <w:right w:val="none" w:sz="0" w:space="0" w:color="auto"/>
      </w:divBdr>
    </w:div>
    <w:div w:id="497307808">
      <w:bodyDiv w:val="1"/>
      <w:marLeft w:val="0"/>
      <w:marRight w:val="0"/>
      <w:marTop w:val="0"/>
      <w:marBottom w:val="0"/>
      <w:divBdr>
        <w:top w:val="none" w:sz="0" w:space="0" w:color="auto"/>
        <w:left w:val="none" w:sz="0" w:space="0" w:color="auto"/>
        <w:bottom w:val="none" w:sz="0" w:space="0" w:color="auto"/>
        <w:right w:val="none" w:sz="0" w:space="0" w:color="auto"/>
      </w:divBdr>
    </w:div>
    <w:div w:id="502471245">
      <w:bodyDiv w:val="1"/>
      <w:marLeft w:val="0"/>
      <w:marRight w:val="0"/>
      <w:marTop w:val="0"/>
      <w:marBottom w:val="0"/>
      <w:divBdr>
        <w:top w:val="none" w:sz="0" w:space="0" w:color="auto"/>
        <w:left w:val="none" w:sz="0" w:space="0" w:color="auto"/>
        <w:bottom w:val="none" w:sz="0" w:space="0" w:color="auto"/>
        <w:right w:val="none" w:sz="0" w:space="0" w:color="auto"/>
      </w:divBdr>
    </w:div>
    <w:div w:id="504248113">
      <w:bodyDiv w:val="1"/>
      <w:marLeft w:val="0"/>
      <w:marRight w:val="0"/>
      <w:marTop w:val="0"/>
      <w:marBottom w:val="0"/>
      <w:divBdr>
        <w:top w:val="none" w:sz="0" w:space="0" w:color="auto"/>
        <w:left w:val="none" w:sz="0" w:space="0" w:color="auto"/>
        <w:bottom w:val="none" w:sz="0" w:space="0" w:color="auto"/>
        <w:right w:val="none" w:sz="0" w:space="0" w:color="auto"/>
      </w:divBdr>
    </w:div>
    <w:div w:id="506672159">
      <w:bodyDiv w:val="1"/>
      <w:marLeft w:val="0"/>
      <w:marRight w:val="0"/>
      <w:marTop w:val="0"/>
      <w:marBottom w:val="0"/>
      <w:divBdr>
        <w:top w:val="none" w:sz="0" w:space="0" w:color="auto"/>
        <w:left w:val="none" w:sz="0" w:space="0" w:color="auto"/>
        <w:bottom w:val="none" w:sz="0" w:space="0" w:color="auto"/>
        <w:right w:val="none" w:sz="0" w:space="0" w:color="auto"/>
      </w:divBdr>
    </w:div>
    <w:div w:id="510334270">
      <w:bodyDiv w:val="1"/>
      <w:marLeft w:val="0"/>
      <w:marRight w:val="0"/>
      <w:marTop w:val="0"/>
      <w:marBottom w:val="0"/>
      <w:divBdr>
        <w:top w:val="none" w:sz="0" w:space="0" w:color="auto"/>
        <w:left w:val="none" w:sz="0" w:space="0" w:color="auto"/>
        <w:bottom w:val="none" w:sz="0" w:space="0" w:color="auto"/>
        <w:right w:val="none" w:sz="0" w:space="0" w:color="auto"/>
      </w:divBdr>
    </w:div>
    <w:div w:id="512571947">
      <w:bodyDiv w:val="1"/>
      <w:marLeft w:val="0"/>
      <w:marRight w:val="0"/>
      <w:marTop w:val="0"/>
      <w:marBottom w:val="0"/>
      <w:divBdr>
        <w:top w:val="none" w:sz="0" w:space="0" w:color="auto"/>
        <w:left w:val="none" w:sz="0" w:space="0" w:color="auto"/>
        <w:bottom w:val="none" w:sz="0" w:space="0" w:color="auto"/>
        <w:right w:val="none" w:sz="0" w:space="0" w:color="auto"/>
      </w:divBdr>
    </w:div>
    <w:div w:id="516701701">
      <w:bodyDiv w:val="1"/>
      <w:marLeft w:val="0"/>
      <w:marRight w:val="0"/>
      <w:marTop w:val="0"/>
      <w:marBottom w:val="0"/>
      <w:divBdr>
        <w:top w:val="none" w:sz="0" w:space="0" w:color="auto"/>
        <w:left w:val="none" w:sz="0" w:space="0" w:color="auto"/>
        <w:bottom w:val="none" w:sz="0" w:space="0" w:color="auto"/>
        <w:right w:val="none" w:sz="0" w:space="0" w:color="auto"/>
      </w:divBdr>
    </w:div>
    <w:div w:id="517158891">
      <w:bodyDiv w:val="1"/>
      <w:marLeft w:val="0"/>
      <w:marRight w:val="0"/>
      <w:marTop w:val="0"/>
      <w:marBottom w:val="0"/>
      <w:divBdr>
        <w:top w:val="none" w:sz="0" w:space="0" w:color="auto"/>
        <w:left w:val="none" w:sz="0" w:space="0" w:color="auto"/>
        <w:bottom w:val="none" w:sz="0" w:space="0" w:color="auto"/>
        <w:right w:val="none" w:sz="0" w:space="0" w:color="auto"/>
      </w:divBdr>
    </w:div>
    <w:div w:id="526797939">
      <w:bodyDiv w:val="1"/>
      <w:marLeft w:val="0"/>
      <w:marRight w:val="0"/>
      <w:marTop w:val="0"/>
      <w:marBottom w:val="0"/>
      <w:divBdr>
        <w:top w:val="none" w:sz="0" w:space="0" w:color="auto"/>
        <w:left w:val="none" w:sz="0" w:space="0" w:color="auto"/>
        <w:bottom w:val="none" w:sz="0" w:space="0" w:color="auto"/>
        <w:right w:val="none" w:sz="0" w:space="0" w:color="auto"/>
      </w:divBdr>
    </w:div>
    <w:div w:id="530609619">
      <w:bodyDiv w:val="1"/>
      <w:marLeft w:val="0"/>
      <w:marRight w:val="0"/>
      <w:marTop w:val="0"/>
      <w:marBottom w:val="0"/>
      <w:divBdr>
        <w:top w:val="none" w:sz="0" w:space="0" w:color="auto"/>
        <w:left w:val="none" w:sz="0" w:space="0" w:color="auto"/>
        <w:bottom w:val="none" w:sz="0" w:space="0" w:color="auto"/>
        <w:right w:val="none" w:sz="0" w:space="0" w:color="auto"/>
      </w:divBdr>
    </w:div>
    <w:div w:id="532577435">
      <w:bodyDiv w:val="1"/>
      <w:marLeft w:val="0"/>
      <w:marRight w:val="0"/>
      <w:marTop w:val="0"/>
      <w:marBottom w:val="0"/>
      <w:divBdr>
        <w:top w:val="none" w:sz="0" w:space="0" w:color="auto"/>
        <w:left w:val="none" w:sz="0" w:space="0" w:color="auto"/>
        <w:bottom w:val="none" w:sz="0" w:space="0" w:color="auto"/>
        <w:right w:val="none" w:sz="0" w:space="0" w:color="auto"/>
      </w:divBdr>
    </w:div>
    <w:div w:id="533420181">
      <w:bodyDiv w:val="1"/>
      <w:marLeft w:val="0"/>
      <w:marRight w:val="0"/>
      <w:marTop w:val="0"/>
      <w:marBottom w:val="0"/>
      <w:divBdr>
        <w:top w:val="none" w:sz="0" w:space="0" w:color="auto"/>
        <w:left w:val="none" w:sz="0" w:space="0" w:color="auto"/>
        <w:bottom w:val="none" w:sz="0" w:space="0" w:color="auto"/>
        <w:right w:val="none" w:sz="0" w:space="0" w:color="auto"/>
      </w:divBdr>
    </w:div>
    <w:div w:id="534123436">
      <w:bodyDiv w:val="1"/>
      <w:marLeft w:val="0"/>
      <w:marRight w:val="0"/>
      <w:marTop w:val="0"/>
      <w:marBottom w:val="0"/>
      <w:divBdr>
        <w:top w:val="none" w:sz="0" w:space="0" w:color="auto"/>
        <w:left w:val="none" w:sz="0" w:space="0" w:color="auto"/>
        <w:bottom w:val="none" w:sz="0" w:space="0" w:color="auto"/>
        <w:right w:val="none" w:sz="0" w:space="0" w:color="auto"/>
      </w:divBdr>
    </w:div>
    <w:div w:id="541866815">
      <w:bodyDiv w:val="1"/>
      <w:marLeft w:val="0"/>
      <w:marRight w:val="0"/>
      <w:marTop w:val="0"/>
      <w:marBottom w:val="0"/>
      <w:divBdr>
        <w:top w:val="none" w:sz="0" w:space="0" w:color="auto"/>
        <w:left w:val="none" w:sz="0" w:space="0" w:color="auto"/>
        <w:bottom w:val="none" w:sz="0" w:space="0" w:color="auto"/>
        <w:right w:val="none" w:sz="0" w:space="0" w:color="auto"/>
      </w:divBdr>
    </w:div>
    <w:div w:id="545146418">
      <w:bodyDiv w:val="1"/>
      <w:marLeft w:val="0"/>
      <w:marRight w:val="0"/>
      <w:marTop w:val="0"/>
      <w:marBottom w:val="0"/>
      <w:divBdr>
        <w:top w:val="none" w:sz="0" w:space="0" w:color="auto"/>
        <w:left w:val="none" w:sz="0" w:space="0" w:color="auto"/>
        <w:bottom w:val="none" w:sz="0" w:space="0" w:color="auto"/>
        <w:right w:val="none" w:sz="0" w:space="0" w:color="auto"/>
      </w:divBdr>
    </w:div>
    <w:div w:id="548540754">
      <w:bodyDiv w:val="1"/>
      <w:marLeft w:val="0"/>
      <w:marRight w:val="0"/>
      <w:marTop w:val="0"/>
      <w:marBottom w:val="0"/>
      <w:divBdr>
        <w:top w:val="none" w:sz="0" w:space="0" w:color="auto"/>
        <w:left w:val="none" w:sz="0" w:space="0" w:color="auto"/>
        <w:bottom w:val="none" w:sz="0" w:space="0" w:color="auto"/>
        <w:right w:val="none" w:sz="0" w:space="0" w:color="auto"/>
      </w:divBdr>
      <w:divsChild>
        <w:div w:id="1435636174">
          <w:marLeft w:val="576"/>
          <w:marRight w:val="0"/>
          <w:marTop w:val="0"/>
          <w:marBottom w:val="0"/>
          <w:divBdr>
            <w:top w:val="none" w:sz="0" w:space="0" w:color="auto"/>
            <w:left w:val="none" w:sz="0" w:space="0" w:color="auto"/>
            <w:bottom w:val="none" w:sz="0" w:space="0" w:color="auto"/>
            <w:right w:val="none" w:sz="0" w:space="0" w:color="auto"/>
          </w:divBdr>
        </w:div>
      </w:divsChild>
    </w:div>
    <w:div w:id="551355170">
      <w:bodyDiv w:val="1"/>
      <w:marLeft w:val="0"/>
      <w:marRight w:val="0"/>
      <w:marTop w:val="0"/>
      <w:marBottom w:val="0"/>
      <w:divBdr>
        <w:top w:val="none" w:sz="0" w:space="0" w:color="auto"/>
        <w:left w:val="none" w:sz="0" w:space="0" w:color="auto"/>
        <w:bottom w:val="none" w:sz="0" w:space="0" w:color="auto"/>
        <w:right w:val="none" w:sz="0" w:space="0" w:color="auto"/>
      </w:divBdr>
    </w:div>
    <w:div w:id="553397855">
      <w:bodyDiv w:val="1"/>
      <w:marLeft w:val="0"/>
      <w:marRight w:val="0"/>
      <w:marTop w:val="0"/>
      <w:marBottom w:val="0"/>
      <w:divBdr>
        <w:top w:val="none" w:sz="0" w:space="0" w:color="auto"/>
        <w:left w:val="none" w:sz="0" w:space="0" w:color="auto"/>
        <w:bottom w:val="none" w:sz="0" w:space="0" w:color="auto"/>
        <w:right w:val="none" w:sz="0" w:space="0" w:color="auto"/>
      </w:divBdr>
    </w:div>
    <w:div w:id="555122153">
      <w:bodyDiv w:val="1"/>
      <w:marLeft w:val="0"/>
      <w:marRight w:val="0"/>
      <w:marTop w:val="0"/>
      <w:marBottom w:val="0"/>
      <w:divBdr>
        <w:top w:val="none" w:sz="0" w:space="0" w:color="auto"/>
        <w:left w:val="none" w:sz="0" w:space="0" w:color="auto"/>
        <w:bottom w:val="none" w:sz="0" w:space="0" w:color="auto"/>
        <w:right w:val="none" w:sz="0" w:space="0" w:color="auto"/>
      </w:divBdr>
    </w:div>
    <w:div w:id="557588913">
      <w:bodyDiv w:val="1"/>
      <w:marLeft w:val="0"/>
      <w:marRight w:val="0"/>
      <w:marTop w:val="0"/>
      <w:marBottom w:val="0"/>
      <w:divBdr>
        <w:top w:val="none" w:sz="0" w:space="0" w:color="auto"/>
        <w:left w:val="none" w:sz="0" w:space="0" w:color="auto"/>
        <w:bottom w:val="none" w:sz="0" w:space="0" w:color="auto"/>
        <w:right w:val="none" w:sz="0" w:space="0" w:color="auto"/>
      </w:divBdr>
    </w:div>
    <w:div w:id="559361744">
      <w:bodyDiv w:val="1"/>
      <w:marLeft w:val="0"/>
      <w:marRight w:val="0"/>
      <w:marTop w:val="0"/>
      <w:marBottom w:val="0"/>
      <w:divBdr>
        <w:top w:val="none" w:sz="0" w:space="0" w:color="auto"/>
        <w:left w:val="none" w:sz="0" w:space="0" w:color="auto"/>
        <w:bottom w:val="none" w:sz="0" w:space="0" w:color="auto"/>
        <w:right w:val="none" w:sz="0" w:space="0" w:color="auto"/>
      </w:divBdr>
    </w:div>
    <w:div w:id="560167083">
      <w:bodyDiv w:val="1"/>
      <w:marLeft w:val="0"/>
      <w:marRight w:val="0"/>
      <w:marTop w:val="0"/>
      <w:marBottom w:val="0"/>
      <w:divBdr>
        <w:top w:val="none" w:sz="0" w:space="0" w:color="auto"/>
        <w:left w:val="none" w:sz="0" w:space="0" w:color="auto"/>
        <w:bottom w:val="none" w:sz="0" w:space="0" w:color="auto"/>
        <w:right w:val="none" w:sz="0" w:space="0" w:color="auto"/>
      </w:divBdr>
    </w:div>
    <w:div w:id="560213804">
      <w:bodyDiv w:val="1"/>
      <w:marLeft w:val="0"/>
      <w:marRight w:val="0"/>
      <w:marTop w:val="0"/>
      <w:marBottom w:val="0"/>
      <w:divBdr>
        <w:top w:val="none" w:sz="0" w:space="0" w:color="auto"/>
        <w:left w:val="none" w:sz="0" w:space="0" w:color="auto"/>
        <w:bottom w:val="none" w:sz="0" w:space="0" w:color="auto"/>
        <w:right w:val="none" w:sz="0" w:space="0" w:color="auto"/>
      </w:divBdr>
    </w:div>
    <w:div w:id="565341153">
      <w:bodyDiv w:val="1"/>
      <w:marLeft w:val="0"/>
      <w:marRight w:val="0"/>
      <w:marTop w:val="0"/>
      <w:marBottom w:val="0"/>
      <w:divBdr>
        <w:top w:val="none" w:sz="0" w:space="0" w:color="auto"/>
        <w:left w:val="none" w:sz="0" w:space="0" w:color="auto"/>
        <w:bottom w:val="none" w:sz="0" w:space="0" w:color="auto"/>
        <w:right w:val="none" w:sz="0" w:space="0" w:color="auto"/>
      </w:divBdr>
    </w:div>
    <w:div w:id="578247889">
      <w:bodyDiv w:val="1"/>
      <w:marLeft w:val="0"/>
      <w:marRight w:val="0"/>
      <w:marTop w:val="0"/>
      <w:marBottom w:val="0"/>
      <w:divBdr>
        <w:top w:val="none" w:sz="0" w:space="0" w:color="auto"/>
        <w:left w:val="none" w:sz="0" w:space="0" w:color="auto"/>
        <w:bottom w:val="none" w:sz="0" w:space="0" w:color="auto"/>
        <w:right w:val="none" w:sz="0" w:space="0" w:color="auto"/>
      </w:divBdr>
    </w:div>
    <w:div w:id="578517805">
      <w:bodyDiv w:val="1"/>
      <w:marLeft w:val="0"/>
      <w:marRight w:val="0"/>
      <w:marTop w:val="0"/>
      <w:marBottom w:val="0"/>
      <w:divBdr>
        <w:top w:val="none" w:sz="0" w:space="0" w:color="auto"/>
        <w:left w:val="none" w:sz="0" w:space="0" w:color="auto"/>
        <w:bottom w:val="none" w:sz="0" w:space="0" w:color="auto"/>
        <w:right w:val="none" w:sz="0" w:space="0" w:color="auto"/>
      </w:divBdr>
    </w:div>
    <w:div w:id="587662254">
      <w:bodyDiv w:val="1"/>
      <w:marLeft w:val="0"/>
      <w:marRight w:val="0"/>
      <w:marTop w:val="0"/>
      <w:marBottom w:val="0"/>
      <w:divBdr>
        <w:top w:val="none" w:sz="0" w:space="0" w:color="auto"/>
        <w:left w:val="none" w:sz="0" w:space="0" w:color="auto"/>
        <w:bottom w:val="none" w:sz="0" w:space="0" w:color="auto"/>
        <w:right w:val="none" w:sz="0" w:space="0" w:color="auto"/>
      </w:divBdr>
    </w:div>
    <w:div w:id="591544482">
      <w:bodyDiv w:val="1"/>
      <w:marLeft w:val="0"/>
      <w:marRight w:val="0"/>
      <w:marTop w:val="0"/>
      <w:marBottom w:val="0"/>
      <w:divBdr>
        <w:top w:val="none" w:sz="0" w:space="0" w:color="auto"/>
        <w:left w:val="none" w:sz="0" w:space="0" w:color="auto"/>
        <w:bottom w:val="none" w:sz="0" w:space="0" w:color="auto"/>
        <w:right w:val="none" w:sz="0" w:space="0" w:color="auto"/>
      </w:divBdr>
    </w:div>
    <w:div w:id="596525006">
      <w:bodyDiv w:val="1"/>
      <w:marLeft w:val="0"/>
      <w:marRight w:val="0"/>
      <w:marTop w:val="0"/>
      <w:marBottom w:val="0"/>
      <w:divBdr>
        <w:top w:val="none" w:sz="0" w:space="0" w:color="auto"/>
        <w:left w:val="none" w:sz="0" w:space="0" w:color="auto"/>
        <w:bottom w:val="none" w:sz="0" w:space="0" w:color="auto"/>
        <w:right w:val="none" w:sz="0" w:space="0" w:color="auto"/>
      </w:divBdr>
    </w:div>
    <w:div w:id="597952409">
      <w:bodyDiv w:val="1"/>
      <w:marLeft w:val="0"/>
      <w:marRight w:val="0"/>
      <w:marTop w:val="0"/>
      <w:marBottom w:val="0"/>
      <w:divBdr>
        <w:top w:val="none" w:sz="0" w:space="0" w:color="auto"/>
        <w:left w:val="none" w:sz="0" w:space="0" w:color="auto"/>
        <w:bottom w:val="none" w:sz="0" w:space="0" w:color="auto"/>
        <w:right w:val="none" w:sz="0" w:space="0" w:color="auto"/>
      </w:divBdr>
    </w:div>
    <w:div w:id="602762921">
      <w:bodyDiv w:val="1"/>
      <w:marLeft w:val="0"/>
      <w:marRight w:val="0"/>
      <w:marTop w:val="0"/>
      <w:marBottom w:val="0"/>
      <w:divBdr>
        <w:top w:val="none" w:sz="0" w:space="0" w:color="auto"/>
        <w:left w:val="none" w:sz="0" w:space="0" w:color="auto"/>
        <w:bottom w:val="none" w:sz="0" w:space="0" w:color="auto"/>
        <w:right w:val="none" w:sz="0" w:space="0" w:color="auto"/>
      </w:divBdr>
    </w:div>
    <w:div w:id="606155544">
      <w:bodyDiv w:val="1"/>
      <w:marLeft w:val="0"/>
      <w:marRight w:val="0"/>
      <w:marTop w:val="0"/>
      <w:marBottom w:val="0"/>
      <w:divBdr>
        <w:top w:val="none" w:sz="0" w:space="0" w:color="auto"/>
        <w:left w:val="none" w:sz="0" w:space="0" w:color="auto"/>
        <w:bottom w:val="none" w:sz="0" w:space="0" w:color="auto"/>
        <w:right w:val="none" w:sz="0" w:space="0" w:color="auto"/>
      </w:divBdr>
    </w:div>
    <w:div w:id="608590812">
      <w:bodyDiv w:val="1"/>
      <w:marLeft w:val="0"/>
      <w:marRight w:val="0"/>
      <w:marTop w:val="0"/>
      <w:marBottom w:val="0"/>
      <w:divBdr>
        <w:top w:val="none" w:sz="0" w:space="0" w:color="auto"/>
        <w:left w:val="none" w:sz="0" w:space="0" w:color="auto"/>
        <w:bottom w:val="none" w:sz="0" w:space="0" w:color="auto"/>
        <w:right w:val="none" w:sz="0" w:space="0" w:color="auto"/>
      </w:divBdr>
    </w:div>
    <w:div w:id="611128388">
      <w:bodyDiv w:val="1"/>
      <w:marLeft w:val="0"/>
      <w:marRight w:val="0"/>
      <w:marTop w:val="0"/>
      <w:marBottom w:val="0"/>
      <w:divBdr>
        <w:top w:val="none" w:sz="0" w:space="0" w:color="auto"/>
        <w:left w:val="none" w:sz="0" w:space="0" w:color="auto"/>
        <w:bottom w:val="none" w:sz="0" w:space="0" w:color="auto"/>
        <w:right w:val="none" w:sz="0" w:space="0" w:color="auto"/>
      </w:divBdr>
    </w:div>
    <w:div w:id="616832206">
      <w:bodyDiv w:val="1"/>
      <w:marLeft w:val="0"/>
      <w:marRight w:val="0"/>
      <w:marTop w:val="0"/>
      <w:marBottom w:val="0"/>
      <w:divBdr>
        <w:top w:val="none" w:sz="0" w:space="0" w:color="auto"/>
        <w:left w:val="none" w:sz="0" w:space="0" w:color="auto"/>
        <w:bottom w:val="none" w:sz="0" w:space="0" w:color="auto"/>
        <w:right w:val="none" w:sz="0" w:space="0" w:color="auto"/>
      </w:divBdr>
    </w:div>
    <w:div w:id="626471184">
      <w:bodyDiv w:val="1"/>
      <w:marLeft w:val="0"/>
      <w:marRight w:val="0"/>
      <w:marTop w:val="0"/>
      <w:marBottom w:val="0"/>
      <w:divBdr>
        <w:top w:val="none" w:sz="0" w:space="0" w:color="auto"/>
        <w:left w:val="none" w:sz="0" w:space="0" w:color="auto"/>
        <w:bottom w:val="none" w:sz="0" w:space="0" w:color="auto"/>
        <w:right w:val="none" w:sz="0" w:space="0" w:color="auto"/>
      </w:divBdr>
    </w:div>
    <w:div w:id="630402181">
      <w:bodyDiv w:val="1"/>
      <w:marLeft w:val="0"/>
      <w:marRight w:val="0"/>
      <w:marTop w:val="0"/>
      <w:marBottom w:val="0"/>
      <w:divBdr>
        <w:top w:val="none" w:sz="0" w:space="0" w:color="auto"/>
        <w:left w:val="none" w:sz="0" w:space="0" w:color="auto"/>
        <w:bottom w:val="none" w:sz="0" w:space="0" w:color="auto"/>
        <w:right w:val="none" w:sz="0" w:space="0" w:color="auto"/>
      </w:divBdr>
    </w:div>
    <w:div w:id="633488065">
      <w:bodyDiv w:val="1"/>
      <w:marLeft w:val="0"/>
      <w:marRight w:val="0"/>
      <w:marTop w:val="0"/>
      <w:marBottom w:val="0"/>
      <w:divBdr>
        <w:top w:val="none" w:sz="0" w:space="0" w:color="auto"/>
        <w:left w:val="none" w:sz="0" w:space="0" w:color="auto"/>
        <w:bottom w:val="none" w:sz="0" w:space="0" w:color="auto"/>
        <w:right w:val="none" w:sz="0" w:space="0" w:color="auto"/>
      </w:divBdr>
    </w:div>
    <w:div w:id="636299526">
      <w:bodyDiv w:val="1"/>
      <w:marLeft w:val="0"/>
      <w:marRight w:val="0"/>
      <w:marTop w:val="0"/>
      <w:marBottom w:val="0"/>
      <w:divBdr>
        <w:top w:val="none" w:sz="0" w:space="0" w:color="auto"/>
        <w:left w:val="none" w:sz="0" w:space="0" w:color="auto"/>
        <w:bottom w:val="none" w:sz="0" w:space="0" w:color="auto"/>
        <w:right w:val="none" w:sz="0" w:space="0" w:color="auto"/>
      </w:divBdr>
    </w:div>
    <w:div w:id="643049402">
      <w:bodyDiv w:val="1"/>
      <w:marLeft w:val="0"/>
      <w:marRight w:val="0"/>
      <w:marTop w:val="0"/>
      <w:marBottom w:val="0"/>
      <w:divBdr>
        <w:top w:val="none" w:sz="0" w:space="0" w:color="auto"/>
        <w:left w:val="none" w:sz="0" w:space="0" w:color="auto"/>
        <w:bottom w:val="none" w:sz="0" w:space="0" w:color="auto"/>
        <w:right w:val="none" w:sz="0" w:space="0" w:color="auto"/>
      </w:divBdr>
    </w:div>
    <w:div w:id="646590684">
      <w:bodyDiv w:val="1"/>
      <w:marLeft w:val="0"/>
      <w:marRight w:val="0"/>
      <w:marTop w:val="0"/>
      <w:marBottom w:val="0"/>
      <w:divBdr>
        <w:top w:val="none" w:sz="0" w:space="0" w:color="auto"/>
        <w:left w:val="none" w:sz="0" w:space="0" w:color="auto"/>
        <w:bottom w:val="none" w:sz="0" w:space="0" w:color="auto"/>
        <w:right w:val="none" w:sz="0" w:space="0" w:color="auto"/>
      </w:divBdr>
    </w:div>
    <w:div w:id="649095180">
      <w:bodyDiv w:val="1"/>
      <w:marLeft w:val="0"/>
      <w:marRight w:val="0"/>
      <w:marTop w:val="0"/>
      <w:marBottom w:val="0"/>
      <w:divBdr>
        <w:top w:val="none" w:sz="0" w:space="0" w:color="auto"/>
        <w:left w:val="none" w:sz="0" w:space="0" w:color="auto"/>
        <w:bottom w:val="none" w:sz="0" w:space="0" w:color="auto"/>
        <w:right w:val="none" w:sz="0" w:space="0" w:color="auto"/>
      </w:divBdr>
    </w:div>
    <w:div w:id="653023811">
      <w:bodyDiv w:val="1"/>
      <w:marLeft w:val="0"/>
      <w:marRight w:val="0"/>
      <w:marTop w:val="0"/>
      <w:marBottom w:val="0"/>
      <w:divBdr>
        <w:top w:val="none" w:sz="0" w:space="0" w:color="auto"/>
        <w:left w:val="none" w:sz="0" w:space="0" w:color="auto"/>
        <w:bottom w:val="none" w:sz="0" w:space="0" w:color="auto"/>
        <w:right w:val="none" w:sz="0" w:space="0" w:color="auto"/>
      </w:divBdr>
    </w:div>
    <w:div w:id="665674527">
      <w:bodyDiv w:val="1"/>
      <w:marLeft w:val="0"/>
      <w:marRight w:val="0"/>
      <w:marTop w:val="0"/>
      <w:marBottom w:val="0"/>
      <w:divBdr>
        <w:top w:val="none" w:sz="0" w:space="0" w:color="auto"/>
        <w:left w:val="none" w:sz="0" w:space="0" w:color="auto"/>
        <w:bottom w:val="none" w:sz="0" w:space="0" w:color="auto"/>
        <w:right w:val="none" w:sz="0" w:space="0" w:color="auto"/>
      </w:divBdr>
    </w:div>
    <w:div w:id="673458378">
      <w:bodyDiv w:val="1"/>
      <w:marLeft w:val="0"/>
      <w:marRight w:val="0"/>
      <w:marTop w:val="0"/>
      <w:marBottom w:val="0"/>
      <w:divBdr>
        <w:top w:val="none" w:sz="0" w:space="0" w:color="auto"/>
        <w:left w:val="none" w:sz="0" w:space="0" w:color="auto"/>
        <w:bottom w:val="none" w:sz="0" w:space="0" w:color="auto"/>
        <w:right w:val="none" w:sz="0" w:space="0" w:color="auto"/>
      </w:divBdr>
    </w:div>
    <w:div w:id="673797159">
      <w:bodyDiv w:val="1"/>
      <w:marLeft w:val="0"/>
      <w:marRight w:val="0"/>
      <w:marTop w:val="0"/>
      <w:marBottom w:val="0"/>
      <w:divBdr>
        <w:top w:val="none" w:sz="0" w:space="0" w:color="auto"/>
        <w:left w:val="none" w:sz="0" w:space="0" w:color="auto"/>
        <w:bottom w:val="none" w:sz="0" w:space="0" w:color="auto"/>
        <w:right w:val="none" w:sz="0" w:space="0" w:color="auto"/>
      </w:divBdr>
    </w:div>
    <w:div w:id="678774501">
      <w:bodyDiv w:val="1"/>
      <w:marLeft w:val="0"/>
      <w:marRight w:val="0"/>
      <w:marTop w:val="0"/>
      <w:marBottom w:val="0"/>
      <w:divBdr>
        <w:top w:val="none" w:sz="0" w:space="0" w:color="auto"/>
        <w:left w:val="none" w:sz="0" w:space="0" w:color="auto"/>
        <w:bottom w:val="none" w:sz="0" w:space="0" w:color="auto"/>
        <w:right w:val="none" w:sz="0" w:space="0" w:color="auto"/>
      </w:divBdr>
    </w:div>
    <w:div w:id="682708612">
      <w:bodyDiv w:val="1"/>
      <w:marLeft w:val="0"/>
      <w:marRight w:val="0"/>
      <w:marTop w:val="0"/>
      <w:marBottom w:val="0"/>
      <w:divBdr>
        <w:top w:val="none" w:sz="0" w:space="0" w:color="auto"/>
        <w:left w:val="none" w:sz="0" w:space="0" w:color="auto"/>
        <w:bottom w:val="none" w:sz="0" w:space="0" w:color="auto"/>
        <w:right w:val="none" w:sz="0" w:space="0" w:color="auto"/>
      </w:divBdr>
    </w:div>
    <w:div w:id="684017783">
      <w:bodyDiv w:val="1"/>
      <w:marLeft w:val="0"/>
      <w:marRight w:val="0"/>
      <w:marTop w:val="0"/>
      <w:marBottom w:val="0"/>
      <w:divBdr>
        <w:top w:val="none" w:sz="0" w:space="0" w:color="auto"/>
        <w:left w:val="none" w:sz="0" w:space="0" w:color="auto"/>
        <w:bottom w:val="none" w:sz="0" w:space="0" w:color="auto"/>
        <w:right w:val="none" w:sz="0" w:space="0" w:color="auto"/>
      </w:divBdr>
    </w:div>
    <w:div w:id="693502817">
      <w:bodyDiv w:val="1"/>
      <w:marLeft w:val="0"/>
      <w:marRight w:val="0"/>
      <w:marTop w:val="0"/>
      <w:marBottom w:val="0"/>
      <w:divBdr>
        <w:top w:val="none" w:sz="0" w:space="0" w:color="auto"/>
        <w:left w:val="none" w:sz="0" w:space="0" w:color="auto"/>
        <w:bottom w:val="none" w:sz="0" w:space="0" w:color="auto"/>
        <w:right w:val="none" w:sz="0" w:space="0" w:color="auto"/>
      </w:divBdr>
    </w:div>
    <w:div w:id="698163847">
      <w:bodyDiv w:val="1"/>
      <w:marLeft w:val="0"/>
      <w:marRight w:val="0"/>
      <w:marTop w:val="0"/>
      <w:marBottom w:val="0"/>
      <w:divBdr>
        <w:top w:val="none" w:sz="0" w:space="0" w:color="auto"/>
        <w:left w:val="none" w:sz="0" w:space="0" w:color="auto"/>
        <w:bottom w:val="none" w:sz="0" w:space="0" w:color="auto"/>
        <w:right w:val="none" w:sz="0" w:space="0" w:color="auto"/>
      </w:divBdr>
    </w:div>
    <w:div w:id="699471389">
      <w:bodyDiv w:val="1"/>
      <w:marLeft w:val="0"/>
      <w:marRight w:val="0"/>
      <w:marTop w:val="0"/>
      <w:marBottom w:val="0"/>
      <w:divBdr>
        <w:top w:val="none" w:sz="0" w:space="0" w:color="auto"/>
        <w:left w:val="none" w:sz="0" w:space="0" w:color="auto"/>
        <w:bottom w:val="none" w:sz="0" w:space="0" w:color="auto"/>
        <w:right w:val="none" w:sz="0" w:space="0" w:color="auto"/>
      </w:divBdr>
    </w:div>
    <w:div w:id="704063173">
      <w:bodyDiv w:val="1"/>
      <w:marLeft w:val="0"/>
      <w:marRight w:val="0"/>
      <w:marTop w:val="0"/>
      <w:marBottom w:val="0"/>
      <w:divBdr>
        <w:top w:val="none" w:sz="0" w:space="0" w:color="auto"/>
        <w:left w:val="none" w:sz="0" w:space="0" w:color="auto"/>
        <w:bottom w:val="none" w:sz="0" w:space="0" w:color="auto"/>
        <w:right w:val="none" w:sz="0" w:space="0" w:color="auto"/>
      </w:divBdr>
    </w:div>
    <w:div w:id="707217788">
      <w:bodyDiv w:val="1"/>
      <w:marLeft w:val="0"/>
      <w:marRight w:val="0"/>
      <w:marTop w:val="0"/>
      <w:marBottom w:val="0"/>
      <w:divBdr>
        <w:top w:val="none" w:sz="0" w:space="0" w:color="auto"/>
        <w:left w:val="none" w:sz="0" w:space="0" w:color="auto"/>
        <w:bottom w:val="none" w:sz="0" w:space="0" w:color="auto"/>
        <w:right w:val="none" w:sz="0" w:space="0" w:color="auto"/>
      </w:divBdr>
    </w:div>
    <w:div w:id="716853435">
      <w:bodyDiv w:val="1"/>
      <w:marLeft w:val="0"/>
      <w:marRight w:val="0"/>
      <w:marTop w:val="0"/>
      <w:marBottom w:val="0"/>
      <w:divBdr>
        <w:top w:val="none" w:sz="0" w:space="0" w:color="auto"/>
        <w:left w:val="none" w:sz="0" w:space="0" w:color="auto"/>
        <w:bottom w:val="none" w:sz="0" w:space="0" w:color="auto"/>
        <w:right w:val="none" w:sz="0" w:space="0" w:color="auto"/>
      </w:divBdr>
    </w:div>
    <w:div w:id="717516330">
      <w:bodyDiv w:val="1"/>
      <w:marLeft w:val="0"/>
      <w:marRight w:val="0"/>
      <w:marTop w:val="0"/>
      <w:marBottom w:val="0"/>
      <w:divBdr>
        <w:top w:val="none" w:sz="0" w:space="0" w:color="auto"/>
        <w:left w:val="none" w:sz="0" w:space="0" w:color="auto"/>
        <w:bottom w:val="none" w:sz="0" w:space="0" w:color="auto"/>
        <w:right w:val="none" w:sz="0" w:space="0" w:color="auto"/>
      </w:divBdr>
    </w:div>
    <w:div w:id="717631422">
      <w:bodyDiv w:val="1"/>
      <w:marLeft w:val="0"/>
      <w:marRight w:val="0"/>
      <w:marTop w:val="0"/>
      <w:marBottom w:val="0"/>
      <w:divBdr>
        <w:top w:val="none" w:sz="0" w:space="0" w:color="auto"/>
        <w:left w:val="none" w:sz="0" w:space="0" w:color="auto"/>
        <w:bottom w:val="none" w:sz="0" w:space="0" w:color="auto"/>
        <w:right w:val="none" w:sz="0" w:space="0" w:color="auto"/>
      </w:divBdr>
    </w:div>
    <w:div w:id="720977838">
      <w:bodyDiv w:val="1"/>
      <w:marLeft w:val="0"/>
      <w:marRight w:val="0"/>
      <w:marTop w:val="0"/>
      <w:marBottom w:val="0"/>
      <w:divBdr>
        <w:top w:val="none" w:sz="0" w:space="0" w:color="auto"/>
        <w:left w:val="none" w:sz="0" w:space="0" w:color="auto"/>
        <w:bottom w:val="none" w:sz="0" w:space="0" w:color="auto"/>
        <w:right w:val="none" w:sz="0" w:space="0" w:color="auto"/>
      </w:divBdr>
    </w:div>
    <w:div w:id="726608055">
      <w:bodyDiv w:val="1"/>
      <w:marLeft w:val="0"/>
      <w:marRight w:val="0"/>
      <w:marTop w:val="0"/>
      <w:marBottom w:val="0"/>
      <w:divBdr>
        <w:top w:val="none" w:sz="0" w:space="0" w:color="auto"/>
        <w:left w:val="none" w:sz="0" w:space="0" w:color="auto"/>
        <w:bottom w:val="none" w:sz="0" w:space="0" w:color="auto"/>
        <w:right w:val="none" w:sz="0" w:space="0" w:color="auto"/>
      </w:divBdr>
    </w:div>
    <w:div w:id="729815575">
      <w:bodyDiv w:val="1"/>
      <w:marLeft w:val="0"/>
      <w:marRight w:val="0"/>
      <w:marTop w:val="0"/>
      <w:marBottom w:val="0"/>
      <w:divBdr>
        <w:top w:val="none" w:sz="0" w:space="0" w:color="auto"/>
        <w:left w:val="none" w:sz="0" w:space="0" w:color="auto"/>
        <w:bottom w:val="none" w:sz="0" w:space="0" w:color="auto"/>
        <w:right w:val="none" w:sz="0" w:space="0" w:color="auto"/>
      </w:divBdr>
    </w:div>
    <w:div w:id="735398574">
      <w:bodyDiv w:val="1"/>
      <w:marLeft w:val="0"/>
      <w:marRight w:val="0"/>
      <w:marTop w:val="0"/>
      <w:marBottom w:val="0"/>
      <w:divBdr>
        <w:top w:val="none" w:sz="0" w:space="0" w:color="auto"/>
        <w:left w:val="none" w:sz="0" w:space="0" w:color="auto"/>
        <w:bottom w:val="none" w:sz="0" w:space="0" w:color="auto"/>
        <w:right w:val="none" w:sz="0" w:space="0" w:color="auto"/>
      </w:divBdr>
    </w:div>
    <w:div w:id="737019647">
      <w:bodyDiv w:val="1"/>
      <w:marLeft w:val="0"/>
      <w:marRight w:val="0"/>
      <w:marTop w:val="0"/>
      <w:marBottom w:val="0"/>
      <w:divBdr>
        <w:top w:val="none" w:sz="0" w:space="0" w:color="auto"/>
        <w:left w:val="none" w:sz="0" w:space="0" w:color="auto"/>
        <w:bottom w:val="none" w:sz="0" w:space="0" w:color="auto"/>
        <w:right w:val="none" w:sz="0" w:space="0" w:color="auto"/>
      </w:divBdr>
    </w:div>
    <w:div w:id="743143385">
      <w:bodyDiv w:val="1"/>
      <w:marLeft w:val="0"/>
      <w:marRight w:val="0"/>
      <w:marTop w:val="0"/>
      <w:marBottom w:val="0"/>
      <w:divBdr>
        <w:top w:val="none" w:sz="0" w:space="0" w:color="auto"/>
        <w:left w:val="none" w:sz="0" w:space="0" w:color="auto"/>
        <w:bottom w:val="none" w:sz="0" w:space="0" w:color="auto"/>
        <w:right w:val="none" w:sz="0" w:space="0" w:color="auto"/>
      </w:divBdr>
    </w:div>
    <w:div w:id="752508328">
      <w:bodyDiv w:val="1"/>
      <w:marLeft w:val="0"/>
      <w:marRight w:val="0"/>
      <w:marTop w:val="0"/>
      <w:marBottom w:val="0"/>
      <w:divBdr>
        <w:top w:val="none" w:sz="0" w:space="0" w:color="auto"/>
        <w:left w:val="none" w:sz="0" w:space="0" w:color="auto"/>
        <w:bottom w:val="none" w:sz="0" w:space="0" w:color="auto"/>
        <w:right w:val="none" w:sz="0" w:space="0" w:color="auto"/>
      </w:divBdr>
    </w:div>
    <w:div w:id="755711976">
      <w:bodyDiv w:val="1"/>
      <w:marLeft w:val="0"/>
      <w:marRight w:val="0"/>
      <w:marTop w:val="0"/>
      <w:marBottom w:val="0"/>
      <w:divBdr>
        <w:top w:val="none" w:sz="0" w:space="0" w:color="auto"/>
        <w:left w:val="none" w:sz="0" w:space="0" w:color="auto"/>
        <w:bottom w:val="none" w:sz="0" w:space="0" w:color="auto"/>
        <w:right w:val="none" w:sz="0" w:space="0" w:color="auto"/>
      </w:divBdr>
    </w:div>
    <w:div w:id="757025858">
      <w:bodyDiv w:val="1"/>
      <w:marLeft w:val="0"/>
      <w:marRight w:val="0"/>
      <w:marTop w:val="0"/>
      <w:marBottom w:val="0"/>
      <w:divBdr>
        <w:top w:val="none" w:sz="0" w:space="0" w:color="auto"/>
        <w:left w:val="none" w:sz="0" w:space="0" w:color="auto"/>
        <w:bottom w:val="none" w:sz="0" w:space="0" w:color="auto"/>
        <w:right w:val="none" w:sz="0" w:space="0" w:color="auto"/>
      </w:divBdr>
    </w:div>
    <w:div w:id="760830863">
      <w:bodyDiv w:val="1"/>
      <w:marLeft w:val="0"/>
      <w:marRight w:val="0"/>
      <w:marTop w:val="0"/>
      <w:marBottom w:val="0"/>
      <w:divBdr>
        <w:top w:val="none" w:sz="0" w:space="0" w:color="auto"/>
        <w:left w:val="none" w:sz="0" w:space="0" w:color="auto"/>
        <w:bottom w:val="none" w:sz="0" w:space="0" w:color="auto"/>
        <w:right w:val="none" w:sz="0" w:space="0" w:color="auto"/>
      </w:divBdr>
    </w:div>
    <w:div w:id="770854725">
      <w:bodyDiv w:val="1"/>
      <w:marLeft w:val="0"/>
      <w:marRight w:val="0"/>
      <w:marTop w:val="0"/>
      <w:marBottom w:val="0"/>
      <w:divBdr>
        <w:top w:val="none" w:sz="0" w:space="0" w:color="auto"/>
        <w:left w:val="none" w:sz="0" w:space="0" w:color="auto"/>
        <w:bottom w:val="none" w:sz="0" w:space="0" w:color="auto"/>
        <w:right w:val="none" w:sz="0" w:space="0" w:color="auto"/>
      </w:divBdr>
    </w:div>
    <w:div w:id="777022787">
      <w:bodyDiv w:val="1"/>
      <w:marLeft w:val="0"/>
      <w:marRight w:val="0"/>
      <w:marTop w:val="0"/>
      <w:marBottom w:val="0"/>
      <w:divBdr>
        <w:top w:val="none" w:sz="0" w:space="0" w:color="auto"/>
        <w:left w:val="none" w:sz="0" w:space="0" w:color="auto"/>
        <w:bottom w:val="none" w:sz="0" w:space="0" w:color="auto"/>
        <w:right w:val="none" w:sz="0" w:space="0" w:color="auto"/>
      </w:divBdr>
    </w:div>
    <w:div w:id="779184782">
      <w:bodyDiv w:val="1"/>
      <w:marLeft w:val="0"/>
      <w:marRight w:val="0"/>
      <w:marTop w:val="0"/>
      <w:marBottom w:val="0"/>
      <w:divBdr>
        <w:top w:val="none" w:sz="0" w:space="0" w:color="auto"/>
        <w:left w:val="none" w:sz="0" w:space="0" w:color="auto"/>
        <w:bottom w:val="none" w:sz="0" w:space="0" w:color="auto"/>
        <w:right w:val="none" w:sz="0" w:space="0" w:color="auto"/>
      </w:divBdr>
    </w:div>
    <w:div w:id="781657215">
      <w:bodyDiv w:val="1"/>
      <w:marLeft w:val="0"/>
      <w:marRight w:val="0"/>
      <w:marTop w:val="0"/>
      <w:marBottom w:val="0"/>
      <w:divBdr>
        <w:top w:val="none" w:sz="0" w:space="0" w:color="auto"/>
        <w:left w:val="none" w:sz="0" w:space="0" w:color="auto"/>
        <w:bottom w:val="none" w:sz="0" w:space="0" w:color="auto"/>
        <w:right w:val="none" w:sz="0" w:space="0" w:color="auto"/>
      </w:divBdr>
    </w:div>
    <w:div w:id="785199140">
      <w:bodyDiv w:val="1"/>
      <w:marLeft w:val="0"/>
      <w:marRight w:val="0"/>
      <w:marTop w:val="0"/>
      <w:marBottom w:val="0"/>
      <w:divBdr>
        <w:top w:val="none" w:sz="0" w:space="0" w:color="auto"/>
        <w:left w:val="none" w:sz="0" w:space="0" w:color="auto"/>
        <w:bottom w:val="none" w:sz="0" w:space="0" w:color="auto"/>
        <w:right w:val="none" w:sz="0" w:space="0" w:color="auto"/>
      </w:divBdr>
    </w:div>
    <w:div w:id="785925079">
      <w:bodyDiv w:val="1"/>
      <w:marLeft w:val="0"/>
      <w:marRight w:val="0"/>
      <w:marTop w:val="0"/>
      <w:marBottom w:val="0"/>
      <w:divBdr>
        <w:top w:val="none" w:sz="0" w:space="0" w:color="auto"/>
        <w:left w:val="none" w:sz="0" w:space="0" w:color="auto"/>
        <w:bottom w:val="none" w:sz="0" w:space="0" w:color="auto"/>
        <w:right w:val="none" w:sz="0" w:space="0" w:color="auto"/>
      </w:divBdr>
    </w:div>
    <w:div w:id="802621394">
      <w:bodyDiv w:val="1"/>
      <w:marLeft w:val="0"/>
      <w:marRight w:val="0"/>
      <w:marTop w:val="0"/>
      <w:marBottom w:val="0"/>
      <w:divBdr>
        <w:top w:val="none" w:sz="0" w:space="0" w:color="auto"/>
        <w:left w:val="none" w:sz="0" w:space="0" w:color="auto"/>
        <w:bottom w:val="none" w:sz="0" w:space="0" w:color="auto"/>
        <w:right w:val="none" w:sz="0" w:space="0" w:color="auto"/>
      </w:divBdr>
      <w:divsChild>
        <w:div w:id="2090999751">
          <w:marLeft w:val="576"/>
          <w:marRight w:val="0"/>
          <w:marTop w:val="0"/>
          <w:marBottom w:val="0"/>
          <w:divBdr>
            <w:top w:val="none" w:sz="0" w:space="0" w:color="auto"/>
            <w:left w:val="none" w:sz="0" w:space="0" w:color="auto"/>
            <w:bottom w:val="none" w:sz="0" w:space="0" w:color="auto"/>
            <w:right w:val="none" w:sz="0" w:space="0" w:color="auto"/>
          </w:divBdr>
        </w:div>
      </w:divsChild>
    </w:div>
    <w:div w:id="816187500">
      <w:bodyDiv w:val="1"/>
      <w:marLeft w:val="0"/>
      <w:marRight w:val="0"/>
      <w:marTop w:val="0"/>
      <w:marBottom w:val="0"/>
      <w:divBdr>
        <w:top w:val="none" w:sz="0" w:space="0" w:color="auto"/>
        <w:left w:val="none" w:sz="0" w:space="0" w:color="auto"/>
        <w:bottom w:val="none" w:sz="0" w:space="0" w:color="auto"/>
        <w:right w:val="none" w:sz="0" w:space="0" w:color="auto"/>
      </w:divBdr>
    </w:div>
    <w:div w:id="816189919">
      <w:bodyDiv w:val="1"/>
      <w:marLeft w:val="0"/>
      <w:marRight w:val="0"/>
      <w:marTop w:val="0"/>
      <w:marBottom w:val="0"/>
      <w:divBdr>
        <w:top w:val="none" w:sz="0" w:space="0" w:color="auto"/>
        <w:left w:val="none" w:sz="0" w:space="0" w:color="auto"/>
        <w:bottom w:val="none" w:sz="0" w:space="0" w:color="auto"/>
        <w:right w:val="none" w:sz="0" w:space="0" w:color="auto"/>
      </w:divBdr>
    </w:div>
    <w:div w:id="817452533">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24978152">
      <w:bodyDiv w:val="1"/>
      <w:marLeft w:val="0"/>
      <w:marRight w:val="0"/>
      <w:marTop w:val="0"/>
      <w:marBottom w:val="0"/>
      <w:divBdr>
        <w:top w:val="none" w:sz="0" w:space="0" w:color="auto"/>
        <w:left w:val="none" w:sz="0" w:space="0" w:color="auto"/>
        <w:bottom w:val="none" w:sz="0" w:space="0" w:color="auto"/>
        <w:right w:val="none" w:sz="0" w:space="0" w:color="auto"/>
      </w:divBdr>
    </w:div>
    <w:div w:id="825973597">
      <w:bodyDiv w:val="1"/>
      <w:marLeft w:val="0"/>
      <w:marRight w:val="0"/>
      <w:marTop w:val="0"/>
      <w:marBottom w:val="0"/>
      <w:divBdr>
        <w:top w:val="none" w:sz="0" w:space="0" w:color="auto"/>
        <w:left w:val="none" w:sz="0" w:space="0" w:color="auto"/>
        <w:bottom w:val="none" w:sz="0" w:space="0" w:color="auto"/>
        <w:right w:val="none" w:sz="0" w:space="0" w:color="auto"/>
      </w:divBdr>
    </w:div>
    <w:div w:id="828138272">
      <w:bodyDiv w:val="1"/>
      <w:marLeft w:val="0"/>
      <w:marRight w:val="0"/>
      <w:marTop w:val="0"/>
      <w:marBottom w:val="0"/>
      <w:divBdr>
        <w:top w:val="none" w:sz="0" w:space="0" w:color="auto"/>
        <w:left w:val="none" w:sz="0" w:space="0" w:color="auto"/>
        <w:bottom w:val="none" w:sz="0" w:space="0" w:color="auto"/>
        <w:right w:val="none" w:sz="0" w:space="0" w:color="auto"/>
      </w:divBdr>
    </w:div>
    <w:div w:id="828787703">
      <w:bodyDiv w:val="1"/>
      <w:marLeft w:val="0"/>
      <w:marRight w:val="0"/>
      <w:marTop w:val="0"/>
      <w:marBottom w:val="0"/>
      <w:divBdr>
        <w:top w:val="none" w:sz="0" w:space="0" w:color="auto"/>
        <w:left w:val="none" w:sz="0" w:space="0" w:color="auto"/>
        <w:bottom w:val="none" w:sz="0" w:space="0" w:color="auto"/>
        <w:right w:val="none" w:sz="0" w:space="0" w:color="auto"/>
      </w:divBdr>
    </w:div>
    <w:div w:id="830635311">
      <w:bodyDiv w:val="1"/>
      <w:marLeft w:val="0"/>
      <w:marRight w:val="0"/>
      <w:marTop w:val="0"/>
      <w:marBottom w:val="0"/>
      <w:divBdr>
        <w:top w:val="none" w:sz="0" w:space="0" w:color="auto"/>
        <w:left w:val="none" w:sz="0" w:space="0" w:color="auto"/>
        <w:bottom w:val="none" w:sz="0" w:space="0" w:color="auto"/>
        <w:right w:val="none" w:sz="0" w:space="0" w:color="auto"/>
      </w:divBdr>
    </w:div>
    <w:div w:id="833108138">
      <w:bodyDiv w:val="1"/>
      <w:marLeft w:val="0"/>
      <w:marRight w:val="0"/>
      <w:marTop w:val="0"/>
      <w:marBottom w:val="0"/>
      <w:divBdr>
        <w:top w:val="none" w:sz="0" w:space="0" w:color="auto"/>
        <w:left w:val="none" w:sz="0" w:space="0" w:color="auto"/>
        <w:bottom w:val="none" w:sz="0" w:space="0" w:color="auto"/>
        <w:right w:val="none" w:sz="0" w:space="0" w:color="auto"/>
      </w:divBdr>
    </w:div>
    <w:div w:id="833448385">
      <w:bodyDiv w:val="1"/>
      <w:marLeft w:val="0"/>
      <w:marRight w:val="0"/>
      <w:marTop w:val="0"/>
      <w:marBottom w:val="0"/>
      <w:divBdr>
        <w:top w:val="none" w:sz="0" w:space="0" w:color="auto"/>
        <w:left w:val="none" w:sz="0" w:space="0" w:color="auto"/>
        <w:bottom w:val="none" w:sz="0" w:space="0" w:color="auto"/>
        <w:right w:val="none" w:sz="0" w:space="0" w:color="auto"/>
      </w:divBdr>
    </w:div>
    <w:div w:id="834998672">
      <w:bodyDiv w:val="1"/>
      <w:marLeft w:val="0"/>
      <w:marRight w:val="0"/>
      <w:marTop w:val="0"/>
      <w:marBottom w:val="0"/>
      <w:divBdr>
        <w:top w:val="none" w:sz="0" w:space="0" w:color="auto"/>
        <w:left w:val="none" w:sz="0" w:space="0" w:color="auto"/>
        <w:bottom w:val="none" w:sz="0" w:space="0" w:color="auto"/>
        <w:right w:val="none" w:sz="0" w:space="0" w:color="auto"/>
      </w:divBdr>
    </w:div>
    <w:div w:id="838498323">
      <w:bodyDiv w:val="1"/>
      <w:marLeft w:val="0"/>
      <w:marRight w:val="0"/>
      <w:marTop w:val="0"/>
      <w:marBottom w:val="0"/>
      <w:divBdr>
        <w:top w:val="none" w:sz="0" w:space="0" w:color="auto"/>
        <w:left w:val="none" w:sz="0" w:space="0" w:color="auto"/>
        <w:bottom w:val="none" w:sz="0" w:space="0" w:color="auto"/>
        <w:right w:val="none" w:sz="0" w:space="0" w:color="auto"/>
      </w:divBdr>
    </w:div>
    <w:div w:id="843327445">
      <w:bodyDiv w:val="1"/>
      <w:marLeft w:val="0"/>
      <w:marRight w:val="0"/>
      <w:marTop w:val="0"/>
      <w:marBottom w:val="0"/>
      <w:divBdr>
        <w:top w:val="none" w:sz="0" w:space="0" w:color="auto"/>
        <w:left w:val="none" w:sz="0" w:space="0" w:color="auto"/>
        <w:bottom w:val="none" w:sz="0" w:space="0" w:color="auto"/>
        <w:right w:val="none" w:sz="0" w:space="0" w:color="auto"/>
      </w:divBdr>
    </w:div>
    <w:div w:id="845443045">
      <w:bodyDiv w:val="1"/>
      <w:marLeft w:val="0"/>
      <w:marRight w:val="0"/>
      <w:marTop w:val="0"/>
      <w:marBottom w:val="0"/>
      <w:divBdr>
        <w:top w:val="none" w:sz="0" w:space="0" w:color="auto"/>
        <w:left w:val="none" w:sz="0" w:space="0" w:color="auto"/>
        <w:bottom w:val="none" w:sz="0" w:space="0" w:color="auto"/>
        <w:right w:val="none" w:sz="0" w:space="0" w:color="auto"/>
      </w:divBdr>
    </w:div>
    <w:div w:id="850140549">
      <w:bodyDiv w:val="1"/>
      <w:marLeft w:val="0"/>
      <w:marRight w:val="0"/>
      <w:marTop w:val="0"/>
      <w:marBottom w:val="0"/>
      <w:divBdr>
        <w:top w:val="none" w:sz="0" w:space="0" w:color="auto"/>
        <w:left w:val="none" w:sz="0" w:space="0" w:color="auto"/>
        <w:bottom w:val="none" w:sz="0" w:space="0" w:color="auto"/>
        <w:right w:val="none" w:sz="0" w:space="0" w:color="auto"/>
      </w:divBdr>
    </w:div>
    <w:div w:id="856428989">
      <w:bodyDiv w:val="1"/>
      <w:marLeft w:val="0"/>
      <w:marRight w:val="0"/>
      <w:marTop w:val="0"/>
      <w:marBottom w:val="0"/>
      <w:divBdr>
        <w:top w:val="none" w:sz="0" w:space="0" w:color="auto"/>
        <w:left w:val="none" w:sz="0" w:space="0" w:color="auto"/>
        <w:bottom w:val="none" w:sz="0" w:space="0" w:color="auto"/>
        <w:right w:val="none" w:sz="0" w:space="0" w:color="auto"/>
      </w:divBdr>
    </w:div>
    <w:div w:id="856968502">
      <w:bodyDiv w:val="1"/>
      <w:marLeft w:val="0"/>
      <w:marRight w:val="0"/>
      <w:marTop w:val="0"/>
      <w:marBottom w:val="0"/>
      <w:divBdr>
        <w:top w:val="none" w:sz="0" w:space="0" w:color="auto"/>
        <w:left w:val="none" w:sz="0" w:space="0" w:color="auto"/>
        <w:bottom w:val="none" w:sz="0" w:space="0" w:color="auto"/>
        <w:right w:val="none" w:sz="0" w:space="0" w:color="auto"/>
      </w:divBdr>
    </w:div>
    <w:div w:id="859660811">
      <w:bodyDiv w:val="1"/>
      <w:marLeft w:val="0"/>
      <w:marRight w:val="0"/>
      <w:marTop w:val="0"/>
      <w:marBottom w:val="0"/>
      <w:divBdr>
        <w:top w:val="none" w:sz="0" w:space="0" w:color="auto"/>
        <w:left w:val="none" w:sz="0" w:space="0" w:color="auto"/>
        <w:bottom w:val="none" w:sz="0" w:space="0" w:color="auto"/>
        <w:right w:val="none" w:sz="0" w:space="0" w:color="auto"/>
      </w:divBdr>
    </w:div>
    <w:div w:id="862743161">
      <w:bodyDiv w:val="1"/>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1276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609">
      <w:bodyDiv w:val="1"/>
      <w:marLeft w:val="0"/>
      <w:marRight w:val="0"/>
      <w:marTop w:val="0"/>
      <w:marBottom w:val="0"/>
      <w:divBdr>
        <w:top w:val="none" w:sz="0" w:space="0" w:color="auto"/>
        <w:left w:val="none" w:sz="0" w:space="0" w:color="auto"/>
        <w:bottom w:val="none" w:sz="0" w:space="0" w:color="auto"/>
        <w:right w:val="none" w:sz="0" w:space="0" w:color="auto"/>
      </w:divBdr>
    </w:div>
    <w:div w:id="872498939">
      <w:bodyDiv w:val="1"/>
      <w:marLeft w:val="0"/>
      <w:marRight w:val="0"/>
      <w:marTop w:val="0"/>
      <w:marBottom w:val="0"/>
      <w:divBdr>
        <w:top w:val="none" w:sz="0" w:space="0" w:color="auto"/>
        <w:left w:val="none" w:sz="0" w:space="0" w:color="auto"/>
        <w:bottom w:val="none" w:sz="0" w:space="0" w:color="auto"/>
        <w:right w:val="none" w:sz="0" w:space="0" w:color="auto"/>
      </w:divBdr>
    </w:div>
    <w:div w:id="874998361">
      <w:bodyDiv w:val="1"/>
      <w:marLeft w:val="0"/>
      <w:marRight w:val="0"/>
      <w:marTop w:val="0"/>
      <w:marBottom w:val="0"/>
      <w:divBdr>
        <w:top w:val="none" w:sz="0" w:space="0" w:color="auto"/>
        <w:left w:val="none" w:sz="0" w:space="0" w:color="auto"/>
        <w:bottom w:val="none" w:sz="0" w:space="0" w:color="auto"/>
        <w:right w:val="none" w:sz="0" w:space="0" w:color="auto"/>
      </w:divBdr>
    </w:div>
    <w:div w:id="876626228">
      <w:bodyDiv w:val="1"/>
      <w:marLeft w:val="0"/>
      <w:marRight w:val="0"/>
      <w:marTop w:val="0"/>
      <w:marBottom w:val="0"/>
      <w:divBdr>
        <w:top w:val="none" w:sz="0" w:space="0" w:color="auto"/>
        <w:left w:val="none" w:sz="0" w:space="0" w:color="auto"/>
        <w:bottom w:val="none" w:sz="0" w:space="0" w:color="auto"/>
        <w:right w:val="none" w:sz="0" w:space="0" w:color="auto"/>
      </w:divBdr>
    </w:div>
    <w:div w:id="879829759">
      <w:bodyDiv w:val="1"/>
      <w:marLeft w:val="0"/>
      <w:marRight w:val="0"/>
      <w:marTop w:val="0"/>
      <w:marBottom w:val="0"/>
      <w:divBdr>
        <w:top w:val="none" w:sz="0" w:space="0" w:color="auto"/>
        <w:left w:val="none" w:sz="0" w:space="0" w:color="auto"/>
        <w:bottom w:val="none" w:sz="0" w:space="0" w:color="auto"/>
        <w:right w:val="none" w:sz="0" w:space="0" w:color="auto"/>
      </w:divBdr>
    </w:div>
    <w:div w:id="883056116">
      <w:bodyDiv w:val="1"/>
      <w:marLeft w:val="0"/>
      <w:marRight w:val="0"/>
      <w:marTop w:val="0"/>
      <w:marBottom w:val="0"/>
      <w:divBdr>
        <w:top w:val="none" w:sz="0" w:space="0" w:color="auto"/>
        <w:left w:val="none" w:sz="0" w:space="0" w:color="auto"/>
        <w:bottom w:val="none" w:sz="0" w:space="0" w:color="auto"/>
        <w:right w:val="none" w:sz="0" w:space="0" w:color="auto"/>
      </w:divBdr>
    </w:div>
    <w:div w:id="884219889">
      <w:bodyDiv w:val="1"/>
      <w:marLeft w:val="0"/>
      <w:marRight w:val="0"/>
      <w:marTop w:val="0"/>
      <w:marBottom w:val="0"/>
      <w:divBdr>
        <w:top w:val="none" w:sz="0" w:space="0" w:color="auto"/>
        <w:left w:val="none" w:sz="0" w:space="0" w:color="auto"/>
        <w:bottom w:val="none" w:sz="0" w:space="0" w:color="auto"/>
        <w:right w:val="none" w:sz="0" w:space="0" w:color="auto"/>
      </w:divBdr>
    </w:div>
    <w:div w:id="887297435">
      <w:bodyDiv w:val="1"/>
      <w:marLeft w:val="0"/>
      <w:marRight w:val="0"/>
      <w:marTop w:val="0"/>
      <w:marBottom w:val="0"/>
      <w:divBdr>
        <w:top w:val="none" w:sz="0" w:space="0" w:color="auto"/>
        <w:left w:val="none" w:sz="0" w:space="0" w:color="auto"/>
        <w:bottom w:val="none" w:sz="0" w:space="0" w:color="auto"/>
        <w:right w:val="none" w:sz="0" w:space="0" w:color="auto"/>
      </w:divBdr>
    </w:div>
    <w:div w:id="895315511">
      <w:bodyDiv w:val="1"/>
      <w:marLeft w:val="0"/>
      <w:marRight w:val="0"/>
      <w:marTop w:val="0"/>
      <w:marBottom w:val="0"/>
      <w:divBdr>
        <w:top w:val="none" w:sz="0" w:space="0" w:color="auto"/>
        <w:left w:val="none" w:sz="0" w:space="0" w:color="auto"/>
        <w:bottom w:val="none" w:sz="0" w:space="0" w:color="auto"/>
        <w:right w:val="none" w:sz="0" w:space="0" w:color="auto"/>
      </w:divBdr>
    </w:div>
    <w:div w:id="911355696">
      <w:bodyDiv w:val="1"/>
      <w:marLeft w:val="0"/>
      <w:marRight w:val="0"/>
      <w:marTop w:val="0"/>
      <w:marBottom w:val="0"/>
      <w:divBdr>
        <w:top w:val="none" w:sz="0" w:space="0" w:color="auto"/>
        <w:left w:val="none" w:sz="0" w:space="0" w:color="auto"/>
        <w:bottom w:val="none" w:sz="0" w:space="0" w:color="auto"/>
        <w:right w:val="none" w:sz="0" w:space="0" w:color="auto"/>
      </w:divBdr>
    </w:div>
    <w:div w:id="912279147">
      <w:bodyDiv w:val="1"/>
      <w:marLeft w:val="0"/>
      <w:marRight w:val="0"/>
      <w:marTop w:val="0"/>
      <w:marBottom w:val="0"/>
      <w:divBdr>
        <w:top w:val="none" w:sz="0" w:space="0" w:color="auto"/>
        <w:left w:val="none" w:sz="0" w:space="0" w:color="auto"/>
        <w:bottom w:val="none" w:sz="0" w:space="0" w:color="auto"/>
        <w:right w:val="none" w:sz="0" w:space="0" w:color="auto"/>
      </w:divBdr>
    </w:div>
    <w:div w:id="915627631">
      <w:bodyDiv w:val="1"/>
      <w:marLeft w:val="0"/>
      <w:marRight w:val="0"/>
      <w:marTop w:val="0"/>
      <w:marBottom w:val="0"/>
      <w:divBdr>
        <w:top w:val="none" w:sz="0" w:space="0" w:color="auto"/>
        <w:left w:val="none" w:sz="0" w:space="0" w:color="auto"/>
        <w:bottom w:val="none" w:sz="0" w:space="0" w:color="auto"/>
        <w:right w:val="none" w:sz="0" w:space="0" w:color="auto"/>
      </w:divBdr>
    </w:div>
    <w:div w:id="917178834">
      <w:bodyDiv w:val="1"/>
      <w:marLeft w:val="0"/>
      <w:marRight w:val="0"/>
      <w:marTop w:val="0"/>
      <w:marBottom w:val="0"/>
      <w:divBdr>
        <w:top w:val="none" w:sz="0" w:space="0" w:color="auto"/>
        <w:left w:val="none" w:sz="0" w:space="0" w:color="auto"/>
        <w:bottom w:val="none" w:sz="0" w:space="0" w:color="auto"/>
        <w:right w:val="none" w:sz="0" w:space="0" w:color="auto"/>
      </w:divBdr>
    </w:div>
    <w:div w:id="921454583">
      <w:bodyDiv w:val="1"/>
      <w:marLeft w:val="0"/>
      <w:marRight w:val="0"/>
      <w:marTop w:val="0"/>
      <w:marBottom w:val="0"/>
      <w:divBdr>
        <w:top w:val="none" w:sz="0" w:space="0" w:color="auto"/>
        <w:left w:val="none" w:sz="0" w:space="0" w:color="auto"/>
        <w:bottom w:val="none" w:sz="0" w:space="0" w:color="auto"/>
        <w:right w:val="none" w:sz="0" w:space="0" w:color="auto"/>
      </w:divBdr>
    </w:div>
    <w:div w:id="925848864">
      <w:bodyDiv w:val="1"/>
      <w:marLeft w:val="0"/>
      <w:marRight w:val="0"/>
      <w:marTop w:val="0"/>
      <w:marBottom w:val="0"/>
      <w:divBdr>
        <w:top w:val="none" w:sz="0" w:space="0" w:color="auto"/>
        <w:left w:val="none" w:sz="0" w:space="0" w:color="auto"/>
        <w:bottom w:val="none" w:sz="0" w:space="0" w:color="auto"/>
        <w:right w:val="none" w:sz="0" w:space="0" w:color="auto"/>
      </w:divBdr>
    </w:div>
    <w:div w:id="928545130">
      <w:bodyDiv w:val="1"/>
      <w:marLeft w:val="0"/>
      <w:marRight w:val="0"/>
      <w:marTop w:val="0"/>
      <w:marBottom w:val="0"/>
      <w:divBdr>
        <w:top w:val="none" w:sz="0" w:space="0" w:color="auto"/>
        <w:left w:val="none" w:sz="0" w:space="0" w:color="auto"/>
        <w:bottom w:val="none" w:sz="0" w:space="0" w:color="auto"/>
        <w:right w:val="none" w:sz="0" w:space="0" w:color="auto"/>
      </w:divBdr>
    </w:div>
    <w:div w:id="929967848">
      <w:bodyDiv w:val="1"/>
      <w:marLeft w:val="0"/>
      <w:marRight w:val="0"/>
      <w:marTop w:val="0"/>
      <w:marBottom w:val="0"/>
      <w:divBdr>
        <w:top w:val="none" w:sz="0" w:space="0" w:color="auto"/>
        <w:left w:val="none" w:sz="0" w:space="0" w:color="auto"/>
        <w:bottom w:val="none" w:sz="0" w:space="0" w:color="auto"/>
        <w:right w:val="none" w:sz="0" w:space="0" w:color="auto"/>
      </w:divBdr>
    </w:div>
    <w:div w:id="933242796">
      <w:bodyDiv w:val="1"/>
      <w:marLeft w:val="0"/>
      <w:marRight w:val="0"/>
      <w:marTop w:val="0"/>
      <w:marBottom w:val="0"/>
      <w:divBdr>
        <w:top w:val="none" w:sz="0" w:space="0" w:color="auto"/>
        <w:left w:val="none" w:sz="0" w:space="0" w:color="auto"/>
        <w:bottom w:val="none" w:sz="0" w:space="0" w:color="auto"/>
        <w:right w:val="none" w:sz="0" w:space="0" w:color="auto"/>
      </w:divBdr>
    </w:div>
    <w:div w:id="939531104">
      <w:bodyDiv w:val="1"/>
      <w:marLeft w:val="0"/>
      <w:marRight w:val="0"/>
      <w:marTop w:val="0"/>
      <w:marBottom w:val="0"/>
      <w:divBdr>
        <w:top w:val="none" w:sz="0" w:space="0" w:color="auto"/>
        <w:left w:val="none" w:sz="0" w:space="0" w:color="auto"/>
        <w:bottom w:val="none" w:sz="0" w:space="0" w:color="auto"/>
        <w:right w:val="none" w:sz="0" w:space="0" w:color="auto"/>
      </w:divBdr>
      <w:divsChild>
        <w:div w:id="1323125216">
          <w:marLeft w:val="562"/>
          <w:marRight w:val="0"/>
          <w:marTop w:val="0"/>
          <w:marBottom w:val="0"/>
          <w:divBdr>
            <w:top w:val="none" w:sz="0" w:space="0" w:color="auto"/>
            <w:left w:val="none" w:sz="0" w:space="0" w:color="auto"/>
            <w:bottom w:val="none" w:sz="0" w:space="0" w:color="auto"/>
            <w:right w:val="none" w:sz="0" w:space="0" w:color="auto"/>
          </w:divBdr>
        </w:div>
      </w:divsChild>
    </w:div>
    <w:div w:id="944386143">
      <w:bodyDiv w:val="1"/>
      <w:marLeft w:val="0"/>
      <w:marRight w:val="0"/>
      <w:marTop w:val="0"/>
      <w:marBottom w:val="0"/>
      <w:divBdr>
        <w:top w:val="none" w:sz="0" w:space="0" w:color="auto"/>
        <w:left w:val="none" w:sz="0" w:space="0" w:color="auto"/>
        <w:bottom w:val="none" w:sz="0" w:space="0" w:color="auto"/>
        <w:right w:val="none" w:sz="0" w:space="0" w:color="auto"/>
      </w:divBdr>
    </w:div>
    <w:div w:id="947546482">
      <w:bodyDiv w:val="1"/>
      <w:marLeft w:val="0"/>
      <w:marRight w:val="0"/>
      <w:marTop w:val="0"/>
      <w:marBottom w:val="0"/>
      <w:divBdr>
        <w:top w:val="none" w:sz="0" w:space="0" w:color="auto"/>
        <w:left w:val="none" w:sz="0" w:space="0" w:color="auto"/>
        <w:bottom w:val="none" w:sz="0" w:space="0" w:color="auto"/>
        <w:right w:val="none" w:sz="0" w:space="0" w:color="auto"/>
      </w:divBdr>
    </w:div>
    <w:div w:id="952591554">
      <w:bodyDiv w:val="1"/>
      <w:marLeft w:val="0"/>
      <w:marRight w:val="0"/>
      <w:marTop w:val="0"/>
      <w:marBottom w:val="0"/>
      <w:divBdr>
        <w:top w:val="none" w:sz="0" w:space="0" w:color="auto"/>
        <w:left w:val="none" w:sz="0" w:space="0" w:color="auto"/>
        <w:bottom w:val="none" w:sz="0" w:space="0" w:color="auto"/>
        <w:right w:val="none" w:sz="0" w:space="0" w:color="auto"/>
      </w:divBdr>
    </w:div>
    <w:div w:id="958102033">
      <w:bodyDiv w:val="1"/>
      <w:marLeft w:val="0"/>
      <w:marRight w:val="0"/>
      <w:marTop w:val="0"/>
      <w:marBottom w:val="0"/>
      <w:divBdr>
        <w:top w:val="none" w:sz="0" w:space="0" w:color="auto"/>
        <w:left w:val="none" w:sz="0" w:space="0" w:color="auto"/>
        <w:bottom w:val="none" w:sz="0" w:space="0" w:color="auto"/>
        <w:right w:val="none" w:sz="0" w:space="0" w:color="auto"/>
      </w:divBdr>
    </w:div>
    <w:div w:id="961955393">
      <w:bodyDiv w:val="1"/>
      <w:marLeft w:val="0"/>
      <w:marRight w:val="0"/>
      <w:marTop w:val="0"/>
      <w:marBottom w:val="0"/>
      <w:divBdr>
        <w:top w:val="none" w:sz="0" w:space="0" w:color="auto"/>
        <w:left w:val="none" w:sz="0" w:space="0" w:color="auto"/>
        <w:bottom w:val="none" w:sz="0" w:space="0" w:color="auto"/>
        <w:right w:val="none" w:sz="0" w:space="0" w:color="auto"/>
      </w:divBdr>
    </w:div>
    <w:div w:id="968435028">
      <w:bodyDiv w:val="1"/>
      <w:marLeft w:val="0"/>
      <w:marRight w:val="0"/>
      <w:marTop w:val="0"/>
      <w:marBottom w:val="0"/>
      <w:divBdr>
        <w:top w:val="none" w:sz="0" w:space="0" w:color="auto"/>
        <w:left w:val="none" w:sz="0" w:space="0" w:color="auto"/>
        <w:bottom w:val="none" w:sz="0" w:space="0" w:color="auto"/>
        <w:right w:val="none" w:sz="0" w:space="0" w:color="auto"/>
      </w:divBdr>
    </w:div>
    <w:div w:id="969674555">
      <w:bodyDiv w:val="1"/>
      <w:marLeft w:val="0"/>
      <w:marRight w:val="0"/>
      <w:marTop w:val="0"/>
      <w:marBottom w:val="0"/>
      <w:divBdr>
        <w:top w:val="none" w:sz="0" w:space="0" w:color="auto"/>
        <w:left w:val="none" w:sz="0" w:space="0" w:color="auto"/>
        <w:bottom w:val="none" w:sz="0" w:space="0" w:color="auto"/>
        <w:right w:val="none" w:sz="0" w:space="0" w:color="auto"/>
      </w:divBdr>
    </w:div>
    <w:div w:id="971255693">
      <w:bodyDiv w:val="1"/>
      <w:marLeft w:val="0"/>
      <w:marRight w:val="0"/>
      <w:marTop w:val="0"/>
      <w:marBottom w:val="0"/>
      <w:divBdr>
        <w:top w:val="none" w:sz="0" w:space="0" w:color="auto"/>
        <w:left w:val="none" w:sz="0" w:space="0" w:color="auto"/>
        <w:bottom w:val="none" w:sz="0" w:space="0" w:color="auto"/>
        <w:right w:val="none" w:sz="0" w:space="0" w:color="auto"/>
      </w:divBdr>
    </w:div>
    <w:div w:id="977496436">
      <w:bodyDiv w:val="1"/>
      <w:marLeft w:val="0"/>
      <w:marRight w:val="0"/>
      <w:marTop w:val="0"/>
      <w:marBottom w:val="0"/>
      <w:divBdr>
        <w:top w:val="none" w:sz="0" w:space="0" w:color="auto"/>
        <w:left w:val="none" w:sz="0" w:space="0" w:color="auto"/>
        <w:bottom w:val="none" w:sz="0" w:space="0" w:color="auto"/>
        <w:right w:val="none" w:sz="0" w:space="0" w:color="auto"/>
      </w:divBdr>
    </w:div>
    <w:div w:id="978270637">
      <w:bodyDiv w:val="1"/>
      <w:marLeft w:val="0"/>
      <w:marRight w:val="0"/>
      <w:marTop w:val="0"/>
      <w:marBottom w:val="0"/>
      <w:divBdr>
        <w:top w:val="none" w:sz="0" w:space="0" w:color="auto"/>
        <w:left w:val="none" w:sz="0" w:space="0" w:color="auto"/>
        <w:bottom w:val="none" w:sz="0" w:space="0" w:color="auto"/>
        <w:right w:val="none" w:sz="0" w:space="0" w:color="auto"/>
      </w:divBdr>
    </w:div>
    <w:div w:id="981427333">
      <w:bodyDiv w:val="1"/>
      <w:marLeft w:val="0"/>
      <w:marRight w:val="0"/>
      <w:marTop w:val="0"/>
      <w:marBottom w:val="0"/>
      <w:divBdr>
        <w:top w:val="none" w:sz="0" w:space="0" w:color="auto"/>
        <w:left w:val="none" w:sz="0" w:space="0" w:color="auto"/>
        <w:bottom w:val="none" w:sz="0" w:space="0" w:color="auto"/>
        <w:right w:val="none" w:sz="0" w:space="0" w:color="auto"/>
      </w:divBdr>
    </w:div>
    <w:div w:id="983853044">
      <w:bodyDiv w:val="1"/>
      <w:marLeft w:val="0"/>
      <w:marRight w:val="0"/>
      <w:marTop w:val="0"/>
      <w:marBottom w:val="0"/>
      <w:divBdr>
        <w:top w:val="none" w:sz="0" w:space="0" w:color="auto"/>
        <w:left w:val="none" w:sz="0" w:space="0" w:color="auto"/>
        <w:bottom w:val="none" w:sz="0" w:space="0" w:color="auto"/>
        <w:right w:val="none" w:sz="0" w:space="0" w:color="auto"/>
      </w:divBdr>
    </w:div>
    <w:div w:id="990402661">
      <w:bodyDiv w:val="1"/>
      <w:marLeft w:val="0"/>
      <w:marRight w:val="0"/>
      <w:marTop w:val="0"/>
      <w:marBottom w:val="0"/>
      <w:divBdr>
        <w:top w:val="none" w:sz="0" w:space="0" w:color="auto"/>
        <w:left w:val="none" w:sz="0" w:space="0" w:color="auto"/>
        <w:bottom w:val="none" w:sz="0" w:space="0" w:color="auto"/>
        <w:right w:val="none" w:sz="0" w:space="0" w:color="auto"/>
      </w:divBdr>
    </w:div>
    <w:div w:id="998386091">
      <w:bodyDiv w:val="1"/>
      <w:marLeft w:val="0"/>
      <w:marRight w:val="0"/>
      <w:marTop w:val="0"/>
      <w:marBottom w:val="0"/>
      <w:divBdr>
        <w:top w:val="none" w:sz="0" w:space="0" w:color="auto"/>
        <w:left w:val="none" w:sz="0" w:space="0" w:color="auto"/>
        <w:bottom w:val="none" w:sz="0" w:space="0" w:color="auto"/>
        <w:right w:val="none" w:sz="0" w:space="0" w:color="auto"/>
      </w:divBdr>
    </w:div>
    <w:div w:id="1004938386">
      <w:bodyDiv w:val="1"/>
      <w:marLeft w:val="0"/>
      <w:marRight w:val="0"/>
      <w:marTop w:val="0"/>
      <w:marBottom w:val="0"/>
      <w:divBdr>
        <w:top w:val="none" w:sz="0" w:space="0" w:color="auto"/>
        <w:left w:val="none" w:sz="0" w:space="0" w:color="auto"/>
        <w:bottom w:val="none" w:sz="0" w:space="0" w:color="auto"/>
        <w:right w:val="none" w:sz="0" w:space="0" w:color="auto"/>
      </w:divBdr>
    </w:div>
    <w:div w:id="1007176964">
      <w:bodyDiv w:val="1"/>
      <w:marLeft w:val="0"/>
      <w:marRight w:val="0"/>
      <w:marTop w:val="0"/>
      <w:marBottom w:val="0"/>
      <w:divBdr>
        <w:top w:val="none" w:sz="0" w:space="0" w:color="auto"/>
        <w:left w:val="none" w:sz="0" w:space="0" w:color="auto"/>
        <w:bottom w:val="none" w:sz="0" w:space="0" w:color="auto"/>
        <w:right w:val="none" w:sz="0" w:space="0" w:color="auto"/>
      </w:divBdr>
    </w:div>
    <w:div w:id="1011569019">
      <w:bodyDiv w:val="1"/>
      <w:marLeft w:val="0"/>
      <w:marRight w:val="0"/>
      <w:marTop w:val="0"/>
      <w:marBottom w:val="0"/>
      <w:divBdr>
        <w:top w:val="none" w:sz="0" w:space="0" w:color="auto"/>
        <w:left w:val="none" w:sz="0" w:space="0" w:color="auto"/>
        <w:bottom w:val="none" w:sz="0" w:space="0" w:color="auto"/>
        <w:right w:val="none" w:sz="0" w:space="0" w:color="auto"/>
      </w:divBdr>
    </w:div>
    <w:div w:id="1011639304">
      <w:bodyDiv w:val="1"/>
      <w:marLeft w:val="0"/>
      <w:marRight w:val="0"/>
      <w:marTop w:val="0"/>
      <w:marBottom w:val="0"/>
      <w:divBdr>
        <w:top w:val="none" w:sz="0" w:space="0" w:color="auto"/>
        <w:left w:val="none" w:sz="0" w:space="0" w:color="auto"/>
        <w:bottom w:val="none" w:sz="0" w:space="0" w:color="auto"/>
        <w:right w:val="none" w:sz="0" w:space="0" w:color="auto"/>
      </w:divBdr>
    </w:div>
    <w:div w:id="1011953162">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32027246">
      <w:bodyDiv w:val="1"/>
      <w:marLeft w:val="0"/>
      <w:marRight w:val="0"/>
      <w:marTop w:val="0"/>
      <w:marBottom w:val="0"/>
      <w:divBdr>
        <w:top w:val="none" w:sz="0" w:space="0" w:color="auto"/>
        <w:left w:val="none" w:sz="0" w:space="0" w:color="auto"/>
        <w:bottom w:val="none" w:sz="0" w:space="0" w:color="auto"/>
        <w:right w:val="none" w:sz="0" w:space="0" w:color="auto"/>
      </w:divBdr>
    </w:div>
    <w:div w:id="1038169071">
      <w:bodyDiv w:val="1"/>
      <w:marLeft w:val="0"/>
      <w:marRight w:val="0"/>
      <w:marTop w:val="0"/>
      <w:marBottom w:val="0"/>
      <w:divBdr>
        <w:top w:val="none" w:sz="0" w:space="0" w:color="auto"/>
        <w:left w:val="none" w:sz="0" w:space="0" w:color="auto"/>
        <w:bottom w:val="none" w:sz="0" w:space="0" w:color="auto"/>
        <w:right w:val="none" w:sz="0" w:space="0" w:color="auto"/>
      </w:divBdr>
    </w:div>
    <w:div w:id="1039208337">
      <w:bodyDiv w:val="1"/>
      <w:marLeft w:val="0"/>
      <w:marRight w:val="0"/>
      <w:marTop w:val="0"/>
      <w:marBottom w:val="0"/>
      <w:divBdr>
        <w:top w:val="none" w:sz="0" w:space="0" w:color="auto"/>
        <w:left w:val="none" w:sz="0" w:space="0" w:color="auto"/>
        <w:bottom w:val="none" w:sz="0" w:space="0" w:color="auto"/>
        <w:right w:val="none" w:sz="0" w:space="0" w:color="auto"/>
      </w:divBdr>
    </w:div>
    <w:div w:id="1043939183">
      <w:bodyDiv w:val="1"/>
      <w:marLeft w:val="0"/>
      <w:marRight w:val="0"/>
      <w:marTop w:val="0"/>
      <w:marBottom w:val="0"/>
      <w:divBdr>
        <w:top w:val="none" w:sz="0" w:space="0" w:color="auto"/>
        <w:left w:val="none" w:sz="0" w:space="0" w:color="auto"/>
        <w:bottom w:val="none" w:sz="0" w:space="0" w:color="auto"/>
        <w:right w:val="none" w:sz="0" w:space="0" w:color="auto"/>
      </w:divBdr>
    </w:div>
    <w:div w:id="1045956000">
      <w:bodyDiv w:val="1"/>
      <w:marLeft w:val="0"/>
      <w:marRight w:val="0"/>
      <w:marTop w:val="0"/>
      <w:marBottom w:val="0"/>
      <w:divBdr>
        <w:top w:val="none" w:sz="0" w:space="0" w:color="auto"/>
        <w:left w:val="none" w:sz="0" w:space="0" w:color="auto"/>
        <w:bottom w:val="none" w:sz="0" w:space="0" w:color="auto"/>
        <w:right w:val="none" w:sz="0" w:space="0" w:color="auto"/>
      </w:divBdr>
    </w:div>
    <w:div w:id="1048339377">
      <w:bodyDiv w:val="1"/>
      <w:marLeft w:val="0"/>
      <w:marRight w:val="0"/>
      <w:marTop w:val="0"/>
      <w:marBottom w:val="0"/>
      <w:divBdr>
        <w:top w:val="none" w:sz="0" w:space="0" w:color="auto"/>
        <w:left w:val="none" w:sz="0" w:space="0" w:color="auto"/>
        <w:bottom w:val="none" w:sz="0" w:space="0" w:color="auto"/>
        <w:right w:val="none" w:sz="0" w:space="0" w:color="auto"/>
      </w:divBdr>
    </w:div>
    <w:div w:id="1056899329">
      <w:bodyDiv w:val="1"/>
      <w:marLeft w:val="0"/>
      <w:marRight w:val="0"/>
      <w:marTop w:val="0"/>
      <w:marBottom w:val="0"/>
      <w:divBdr>
        <w:top w:val="none" w:sz="0" w:space="0" w:color="auto"/>
        <w:left w:val="none" w:sz="0" w:space="0" w:color="auto"/>
        <w:bottom w:val="none" w:sz="0" w:space="0" w:color="auto"/>
        <w:right w:val="none" w:sz="0" w:space="0" w:color="auto"/>
      </w:divBdr>
    </w:div>
    <w:div w:id="1065564168">
      <w:bodyDiv w:val="1"/>
      <w:marLeft w:val="0"/>
      <w:marRight w:val="0"/>
      <w:marTop w:val="0"/>
      <w:marBottom w:val="0"/>
      <w:divBdr>
        <w:top w:val="none" w:sz="0" w:space="0" w:color="auto"/>
        <w:left w:val="none" w:sz="0" w:space="0" w:color="auto"/>
        <w:bottom w:val="none" w:sz="0" w:space="0" w:color="auto"/>
        <w:right w:val="none" w:sz="0" w:space="0" w:color="auto"/>
      </w:divBdr>
    </w:div>
    <w:div w:id="1079864862">
      <w:bodyDiv w:val="1"/>
      <w:marLeft w:val="0"/>
      <w:marRight w:val="0"/>
      <w:marTop w:val="0"/>
      <w:marBottom w:val="0"/>
      <w:divBdr>
        <w:top w:val="none" w:sz="0" w:space="0" w:color="auto"/>
        <w:left w:val="none" w:sz="0" w:space="0" w:color="auto"/>
        <w:bottom w:val="none" w:sz="0" w:space="0" w:color="auto"/>
        <w:right w:val="none" w:sz="0" w:space="0" w:color="auto"/>
      </w:divBdr>
    </w:div>
    <w:div w:id="1089886158">
      <w:bodyDiv w:val="1"/>
      <w:marLeft w:val="0"/>
      <w:marRight w:val="0"/>
      <w:marTop w:val="0"/>
      <w:marBottom w:val="0"/>
      <w:divBdr>
        <w:top w:val="none" w:sz="0" w:space="0" w:color="auto"/>
        <w:left w:val="none" w:sz="0" w:space="0" w:color="auto"/>
        <w:bottom w:val="none" w:sz="0" w:space="0" w:color="auto"/>
        <w:right w:val="none" w:sz="0" w:space="0" w:color="auto"/>
      </w:divBdr>
    </w:div>
    <w:div w:id="1090807910">
      <w:bodyDiv w:val="1"/>
      <w:marLeft w:val="0"/>
      <w:marRight w:val="0"/>
      <w:marTop w:val="0"/>
      <w:marBottom w:val="0"/>
      <w:divBdr>
        <w:top w:val="none" w:sz="0" w:space="0" w:color="auto"/>
        <w:left w:val="none" w:sz="0" w:space="0" w:color="auto"/>
        <w:bottom w:val="none" w:sz="0" w:space="0" w:color="auto"/>
        <w:right w:val="none" w:sz="0" w:space="0" w:color="auto"/>
      </w:divBdr>
    </w:div>
    <w:div w:id="1092898818">
      <w:bodyDiv w:val="1"/>
      <w:marLeft w:val="0"/>
      <w:marRight w:val="0"/>
      <w:marTop w:val="0"/>
      <w:marBottom w:val="0"/>
      <w:divBdr>
        <w:top w:val="none" w:sz="0" w:space="0" w:color="auto"/>
        <w:left w:val="none" w:sz="0" w:space="0" w:color="auto"/>
        <w:bottom w:val="none" w:sz="0" w:space="0" w:color="auto"/>
        <w:right w:val="none" w:sz="0" w:space="0" w:color="auto"/>
      </w:divBdr>
    </w:div>
    <w:div w:id="1093087223">
      <w:bodyDiv w:val="1"/>
      <w:marLeft w:val="0"/>
      <w:marRight w:val="0"/>
      <w:marTop w:val="0"/>
      <w:marBottom w:val="0"/>
      <w:divBdr>
        <w:top w:val="none" w:sz="0" w:space="0" w:color="auto"/>
        <w:left w:val="none" w:sz="0" w:space="0" w:color="auto"/>
        <w:bottom w:val="none" w:sz="0" w:space="0" w:color="auto"/>
        <w:right w:val="none" w:sz="0" w:space="0" w:color="auto"/>
      </w:divBdr>
    </w:div>
    <w:div w:id="1093428630">
      <w:bodyDiv w:val="1"/>
      <w:marLeft w:val="0"/>
      <w:marRight w:val="0"/>
      <w:marTop w:val="0"/>
      <w:marBottom w:val="0"/>
      <w:divBdr>
        <w:top w:val="none" w:sz="0" w:space="0" w:color="auto"/>
        <w:left w:val="none" w:sz="0" w:space="0" w:color="auto"/>
        <w:bottom w:val="none" w:sz="0" w:space="0" w:color="auto"/>
        <w:right w:val="none" w:sz="0" w:space="0" w:color="auto"/>
      </w:divBdr>
    </w:div>
    <w:div w:id="1094664440">
      <w:bodyDiv w:val="1"/>
      <w:marLeft w:val="0"/>
      <w:marRight w:val="0"/>
      <w:marTop w:val="0"/>
      <w:marBottom w:val="0"/>
      <w:divBdr>
        <w:top w:val="none" w:sz="0" w:space="0" w:color="auto"/>
        <w:left w:val="none" w:sz="0" w:space="0" w:color="auto"/>
        <w:bottom w:val="none" w:sz="0" w:space="0" w:color="auto"/>
        <w:right w:val="none" w:sz="0" w:space="0" w:color="auto"/>
      </w:divBdr>
    </w:div>
    <w:div w:id="1098601996">
      <w:bodyDiv w:val="1"/>
      <w:marLeft w:val="0"/>
      <w:marRight w:val="0"/>
      <w:marTop w:val="0"/>
      <w:marBottom w:val="0"/>
      <w:divBdr>
        <w:top w:val="none" w:sz="0" w:space="0" w:color="auto"/>
        <w:left w:val="none" w:sz="0" w:space="0" w:color="auto"/>
        <w:bottom w:val="none" w:sz="0" w:space="0" w:color="auto"/>
        <w:right w:val="none" w:sz="0" w:space="0" w:color="auto"/>
      </w:divBdr>
    </w:div>
    <w:div w:id="1100642867">
      <w:bodyDiv w:val="1"/>
      <w:marLeft w:val="0"/>
      <w:marRight w:val="0"/>
      <w:marTop w:val="0"/>
      <w:marBottom w:val="0"/>
      <w:divBdr>
        <w:top w:val="none" w:sz="0" w:space="0" w:color="auto"/>
        <w:left w:val="none" w:sz="0" w:space="0" w:color="auto"/>
        <w:bottom w:val="none" w:sz="0" w:space="0" w:color="auto"/>
        <w:right w:val="none" w:sz="0" w:space="0" w:color="auto"/>
      </w:divBdr>
    </w:div>
    <w:div w:id="1100955887">
      <w:bodyDiv w:val="1"/>
      <w:marLeft w:val="0"/>
      <w:marRight w:val="0"/>
      <w:marTop w:val="0"/>
      <w:marBottom w:val="0"/>
      <w:divBdr>
        <w:top w:val="none" w:sz="0" w:space="0" w:color="auto"/>
        <w:left w:val="none" w:sz="0" w:space="0" w:color="auto"/>
        <w:bottom w:val="none" w:sz="0" w:space="0" w:color="auto"/>
        <w:right w:val="none" w:sz="0" w:space="0" w:color="auto"/>
      </w:divBdr>
    </w:div>
    <w:div w:id="1103576593">
      <w:bodyDiv w:val="1"/>
      <w:marLeft w:val="0"/>
      <w:marRight w:val="0"/>
      <w:marTop w:val="0"/>
      <w:marBottom w:val="0"/>
      <w:divBdr>
        <w:top w:val="none" w:sz="0" w:space="0" w:color="auto"/>
        <w:left w:val="none" w:sz="0" w:space="0" w:color="auto"/>
        <w:bottom w:val="none" w:sz="0" w:space="0" w:color="auto"/>
        <w:right w:val="none" w:sz="0" w:space="0" w:color="auto"/>
      </w:divBdr>
    </w:div>
    <w:div w:id="1105032685">
      <w:bodyDiv w:val="1"/>
      <w:marLeft w:val="0"/>
      <w:marRight w:val="0"/>
      <w:marTop w:val="0"/>
      <w:marBottom w:val="0"/>
      <w:divBdr>
        <w:top w:val="none" w:sz="0" w:space="0" w:color="auto"/>
        <w:left w:val="none" w:sz="0" w:space="0" w:color="auto"/>
        <w:bottom w:val="none" w:sz="0" w:space="0" w:color="auto"/>
        <w:right w:val="none" w:sz="0" w:space="0" w:color="auto"/>
      </w:divBdr>
    </w:div>
    <w:div w:id="1105997993">
      <w:bodyDiv w:val="1"/>
      <w:marLeft w:val="0"/>
      <w:marRight w:val="0"/>
      <w:marTop w:val="0"/>
      <w:marBottom w:val="0"/>
      <w:divBdr>
        <w:top w:val="none" w:sz="0" w:space="0" w:color="auto"/>
        <w:left w:val="none" w:sz="0" w:space="0" w:color="auto"/>
        <w:bottom w:val="none" w:sz="0" w:space="0" w:color="auto"/>
        <w:right w:val="none" w:sz="0" w:space="0" w:color="auto"/>
      </w:divBdr>
    </w:div>
    <w:div w:id="1111170247">
      <w:bodyDiv w:val="1"/>
      <w:marLeft w:val="0"/>
      <w:marRight w:val="0"/>
      <w:marTop w:val="0"/>
      <w:marBottom w:val="0"/>
      <w:divBdr>
        <w:top w:val="none" w:sz="0" w:space="0" w:color="auto"/>
        <w:left w:val="none" w:sz="0" w:space="0" w:color="auto"/>
        <w:bottom w:val="none" w:sz="0" w:space="0" w:color="auto"/>
        <w:right w:val="none" w:sz="0" w:space="0" w:color="auto"/>
      </w:divBdr>
    </w:div>
    <w:div w:id="1117214415">
      <w:bodyDiv w:val="1"/>
      <w:marLeft w:val="0"/>
      <w:marRight w:val="0"/>
      <w:marTop w:val="0"/>
      <w:marBottom w:val="0"/>
      <w:divBdr>
        <w:top w:val="none" w:sz="0" w:space="0" w:color="auto"/>
        <w:left w:val="none" w:sz="0" w:space="0" w:color="auto"/>
        <w:bottom w:val="none" w:sz="0" w:space="0" w:color="auto"/>
        <w:right w:val="none" w:sz="0" w:space="0" w:color="auto"/>
      </w:divBdr>
    </w:div>
    <w:div w:id="1117793035">
      <w:bodyDiv w:val="1"/>
      <w:marLeft w:val="0"/>
      <w:marRight w:val="0"/>
      <w:marTop w:val="0"/>
      <w:marBottom w:val="0"/>
      <w:divBdr>
        <w:top w:val="none" w:sz="0" w:space="0" w:color="auto"/>
        <w:left w:val="none" w:sz="0" w:space="0" w:color="auto"/>
        <w:bottom w:val="none" w:sz="0" w:space="0" w:color="auto"/>
        <w:right w:val="none" w:sz="0" w:space="0" w:color="auto"/>
      </w:divBdr>
    </w:div>
    <w:div w:id="1119765693">
      <w:bodyDiv w:val="1"/>
      <w:marLeft w:val="0"/>
      <w:marRight w:val="0"/>
      <w:marTop w:val="0"/>
      <w:marBottom w:val="0"/>
      <w:divBdr>
        <w:top w:val="none" w:sz="0" w:space="0" w:color="auto"/>
        <w:left w:val="none" w:sz="0" w:space="0" w:color="auto"/>
        <w:bottom w:val="none" w:sz="0" w:space="0" w:color="auto"/>
        <w:right w:val="none" w:sz="0" w:space="0" w:color="auto"/>
      </w:divBdr>
    </w:div>
    <w:div w:id="1126123060">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829260">
      <w:bodyDiv w:val="1"/>
      <w:marLeft w:val="0"/>
      <w:marRight w:val="0"/>
      <w:marTop w:val="0"/>
      <w:marBottom w:val="0"/>
      <w:divBdr>
        <w:top w:val="none" w:sz="0" w:space="0" w:color="auto"/>
        <w:left w:val="none" w:sz="0" w:space="0" w:color="auto"/>
        <w:bottom w:val="none" w:sz="0" w:space="0" w:color="auto"/>
        <w:right w:val="none" w:sz="0" w:space="0" w:color="auto"/>
      </w:divBdr>
    </w:div>
    <w:div w:id="1135103065">
      <w:bodyDiv w:val="1"/>
      <w:marLeft w:val="0"/>
      <w:marRight w:val="0"/>
      <w:marTop w:val="0"/>
      <w:marBottom w:val="0"/>
      <w:divBdr>
        <w:top w:val="none" w:sz="0" w:space="0" w:color="auto"/>
        <w:left w:val="none" w:sz="0" w:space="0" w:color="auto"/>
        <w:bottom w:val="none" w:sz="0" w:space="0" w:color="auto"/>
        <w:right w:val="none" w:sz="0" w:space="0" w:color="auto"/>
      </w:divBdr>
    </w:div>
    <w:div w:id="1139759865">
      <w:bodyDiv w:val="1"/>
      <w:marLeft w:val="0"/>
      <w:marRight w:val="0"/>
      <w:marTop w:val="0"/>
      <w:marBottom w:val="0"/>
      <w:divBdr>
        <w:top w:val="none" w:sz="0" w:space="0" w:color="auto"/>
        <w:left w:val="none" w:sz="0" w:space="0" w:color="auto"/>
        <w:bottom w:val="none" w:sz="0" w:space="0" w:color="auto"/>
        <w:right w:val="none" w:sz="0" w:space="0" w:color="auto"/>
      </w:divBdr>
    </w:div>
    <w:div w:id="1145242408">
      <w:bodyDiv w:val="1"/>
      <w:marLeft w:val="0"/>
      <w:marRight w:val="0"/>
      <w:marTop w:val="0"/>
      <w:marBottom w:val="0"/>
      <w:divBdr>
        <w:top w:val="none" w:sz="0" w:space="0" w:color="auto"/>
        <w:left w:val="none" w:sz="0" w:space="0" w:color="auto"/>
        <w:bottom w:val="none" w:sz="0" w:space="0" w:color="auto"/>
        <w:right w:val="none" w:sz="0" w:space="0" w:color="auto"/>
      </w:divBdr>
    </w:div>
    <w:div w:id="1147892499">
      <w:bodyDiv w:val="1"/>
      <w:marLeft w:val="0"/>
      <w:marRight w:val="0"/>
      <w:marTop w:val="0"/>
      <w:marBottom w:val="0"/>
      <w:divBdr>
        <w:top w:val="none" w:sz="0" w:space="0" w:color="auto"/>
        <w:left w:val="none" w:sz="0" w:space="0" w:color="auto"/>
        <w:bottom w:val="none" w:sz="0" w:space="0" w:color="auto"/>
        <w:right w:val="none" w:sz="0" w:space="0" w:color="auto"/>
      </w:divBdr>
    </w:div>
    <w:div w:id="1151217310">
      <w:bodyDiv w:val="1"/>
      <w:marLeft w:val="0"/>
      <w:marRight w:val="0"/>
      <w:marTop w:val="0"/>
      <w:marBottom w:val="0"/>
      <w:divBdr>
        <w:top w:val="none" w:sz="0" w:space="0" w:color="auto"/>
        <w:left w:val="none" w:sz="0" w:space="0" w:color="auto"/>
        <w:bottom w:val="none" w:sz="0" w:space="0" w:color="auto"/>
        <w:right w:val="none" w:sz="0" w:space="0" w:color="auto"/>
      </w:divBdr>
    </w:div>
    <w:div w:id="1162115219">
      <w:bodyDiv w:val="1"/>
      <w:marLeft w:val="0"/>
      <w:marRight w:val="0"/>
      <w:marTop w:val="0"/>
      <w:marBottom w:val="0"/>
      <w:divBdr>
        <w:top w:val="none" w:sz="0" w:space="0" w:color="auto"/>
        <w:left w:val="none" w:sz="0" w:space="0" w:color="auto"/>
        <w:bottom w:val="none" w:sz="0" w:space="0" w:color="auto"/>
        <w:right w:val="none" w:sz="0" w:space="0" w:color="auto"/>
      </w:divBdr>
    </w:div>
    <w:div w:id="1162358377">
      <w:bodyDiv w:val="1"/>
      <w:marLeft w:val="0"/>
      <w:marRight w:val="0"/>
      <w:marTop w:val="0"/>
      <w:marBottom w:val="0"/>
      <w:divBdr>
        <w:top w:val="none" w:sz="0" w:space="0" w:color="auto"/>
        <w:left w:val="none" w:sz="0" w:space="0" w:color="auto"/>
        <w:bottom w:val="none" w:sz="0" w:space="0" w:color="auto"/>
        <w:right w:val="none" w:sz="0" w:space="0" w:color="auto"/>
      </w:divBdr>
    </w:div>
    <w:div w:id="1166940976">
      <w:bodyDiv w:val="1"/>
      <w:marLeft w:val="0"/>
      <w:marRight w:val="0"/>
      <w:marTop w:val="0"/>
      <w:marBottom w:val="0"/>
      <w:divBdr>
        <w:top w:val="none" w:sz="0" w:space="0" w:color="auto"/>
        <w:left w:val="none" w:sz="0" w:space="0" w:color="auto"/>
        <w:bottom w:val="none" w:sz="0" w:space="0" w:color="auto"/>
        <w:right w:val="none" w:sz="0" w:space="0" w:color="auto"/>
      </w:divBdr>
    </w:div>
    <w:div w:id="1167986613">
      <w:bodyDiv w:val="1"/>
      <w:marLeft w:val="0"/>
      <w:marRight w:val="0"/>
      <w:marTop w:val="0"/>
      <w:marBottom w:val="0"/>
      <w:divBdr>
        <w:top w:val="none" w:sz="0" w:space="0" w:color="auto"/>
        <w:left w:val="none" w:sz="0" w:space="0" w:color="auto"/>
        <w:bottom w:val="none" w:sz="0" w:space="0" w:color="auto"/>
        <w:right w:val="none" w:sz="0" w:space="0" w:color="auto"/>
      </w:divBdr>
    </w:div>
    <w:div w:id="1171213932">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
    <w:div w:id="1186137162">
      <w:bodyDiv w:val="1"/>
      <w:marLeft w:val="0"/>
      <w:marRight w:val="0"/>
      <w:marTop w:val="0"/>
      <w:marBottom w:val="0"/>
      <w:divBdr>
        <w:top w:val="none" w:sz="0" w:space="0" w:color="auto"/>
        <w:left w:val="none" w:sz="0" w:space="0" w:color="auto"/>
        <w:bottom w:val="none" w:sz="0" w:space="0" w:color="auto"/>
        <w:right w:val="none" w:sz="0" w:space="0" w:color="auto"/>
      </w:divBdr>
    </w:div>
    <w:div w:id="1188300728">
      <w:bodyDiv w:val="1"/>
      <w:marLeft w:val="0"/>
      <w:marRight w:val="0"/>
      <w:marTop w:val="0"/>
      <w:marBottom w:val="0"/>
      <w:divBdr>
        <w:top w:val="none" w:sz="0" w:space="0" w:color="auto"/>
        <w:left w:val="none" w:sz="0" w:space="0" w:color="auto"/>
        <w:bottom w:val="none" w:sz="0" w:space="0" w:color="auto"/>
        <w:right w:val="none" w:sz="0" w:space="0" w:color="auto"/>
      </w:divBdr>
    </w:div>
    <w:div w:id="1188375610">
      <w:bodyDiv w:val="1"/>
      <w:marLeft w:val="0"/>
      <w:marRight w:val="0"/>
      <w:marTop w:val="0"/>
      <w:marBottom w:val="0"/>
      <w:divBdr>
        <w:top w:val="none" w:sz="0" w:space="0" w:color="auto"/>
        <w:left w:val="none" w:sz="0" w:space="0" w:color="auto"/>
        <w:bottom w:val="none" w:sz="0" w:space="0" w:color="auto"/>
        <w:right w:val="none" w:sz="0" w:space="0" w:color="auto"/>
      </w:divBdr>
      <w:divsChild>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99970463">
      <w:bodyDiv w:val="1"/>
      <w:marLeft w:val="0"/>
      <w:marRight w:val="0"/>
      <w:marTop w:val="0"/>
      <w:marBottom w:val="0"/>
      <w:divBdr>
        <w:top w:val="none" w:sz="0" w:space="0" w:color="auto"/>
        <w:left w:val="none" w:sz="0" w:space="0" w:color="auto"/>
        <w:bottom w:val="none" w:sz="0" w:space="0" w:color="auto"/>
        <w:right w:val="none" w:sz="0" w:space="0" w:color="auto"/>
      </w:divBdr>
    </w:div>
    <w:div w:id="1205020827">
      <w:bodyDiv w:val="1"/>
      <w:marLeft w:val="0"/>
      <w:marRight w:val="0"/>
      <w:marTop w:val="0"/>
      <w:marBottom w:val="0"/>
      <w:divBdr>
        <w:top w:val="none" w:sz="0" w:space="0" w:color="auto"/>
        <w:left w:val="none" w:sz="0" w:space="0" w:color="auto"/>
        <w:bottom w:val="none" w:sz="0" w:space="0" w:color="auto"/>
        <w:right w:val="none" w:sz="0" w:space="0" w:color="auto"/>
      </w:divBdr>
    </w:div>
    <w:div w:id="1205828629">
      <w:bodyDiv w:val="1"/>
      <w:marLeft w:val="0"/>
      <w:marRight w:val="0"/>
      <w:marTop w:val="0"/>
      <w:marBottom w:val="0"/>
      <w:divBdr>
        <w:top w:val="none" w:sz="0" w:space="0" w:color="auto"/>
        <w:left w:val="none" w:sz="0" w:space="0" w:color="auto"/>
        <w:bottom w:val="none" w:sz="0" w:space="0" w:color="auto"/>
        <w:right w:val="none" w:sz="0" w:space="0" w:color="auto"/>
      </w:divBdr>
    </w:div>
    <w:div w:id="1206018617">
      <w:bodyDiv w:val="1"/>
      <w:marLeft w:val="0"/>
      <w:marRight w:val="0"/>
      <w:marTop w:val="0"/>
      <w:marBottom w:val="0"/>
      <w:divBdr>
        <w:top w:val="none" w:sz="0" w:space="0" w:color="auto"/>
        <w:left w:val="none" w:sz="0" w:space="0" w:color="auto"/>
        <w:bottom w:val="none" w:sz="0" w:space="0" w:color="auto"/>
        <w:right w:val="none" w:sz="0" w:space="0" w:color="auto"/>
      </w:divBdr>
    </w:div>
    <w:div w:id="1211503121">
      <w:bodyDiv w:val="1"/>
      <w:marLeft w:val="0"/>
      <w:marRight w:val="0"/>
      <w:marTop w:val="0"/>
      <w:marBottom w:val="0"/>
      <w:divBdr>
        <w:top w:val="none" w:sz="0" w:space="0" w:color="auto"/>
        <w:left w:val="none" w:sz="0" w:space="0" w:color="auto"/>
        <w:bottom w:val="none" w:sz="0" w:space="0" w:color="auto"/>
        <w:right w:val="none" w:sz="0" w:space="0" w:color="auto"/>
      </w:divBdr>
    </w:div>
    <w:div w:id="1211724786">
      <w:bodyDiv w:val="1"/>
      <w:marLeft w:val="0"/>
      <w:marRight w:val="0"/>
      <w:marTop w:val="0"/>
      <w:marBottom w:val="0"/>
      <w:divBdr>
        <w:top w:val="none" w:sz="0" w:space="0" w:color="auto"/>
        <w:left w:val="none" w:sz="0" w:space="0" w:color="auto"/>
        <w:bottom w:val="none" w:sz="0" w:space="0" w:color="auto"/>
        <w:right w:val="none" w:sz="0" w:space="0" w:color="auto"/>
      </w:divBdr>
    </w:div>
    <w:div w:id="1212155725">
      <w:bodyDiv w:val="1"/>
      <w:marLeft w:val="0"/>
      <w:marRight w:val="0"/>
      <w:marTop w:val="0"/>
      <w:marBottom w:val="0"/>
      <w:divBdr>
        <w:top w:val="none" w:sz="0" w:space="0" w:color="auto"/>
        <w:left w:val="none" w:sz="0" w:space="0" w:color="auto"/>
        <w:bottom w:val="none" w:sz="0" w:space="0" w:color="auto"/>
        <w:right w:val="none" w:sz="0" w:space="0" w:color="auto"/>
      </w:divBdr>
    </w:div>
    <w:div w:id="1219318484">
      <w:bodyDiv w:val="1"/>
      <w:marLeft w:val="0"/>
      <w:marRight w:val="0"/>
      <w:marTop w:val="0"/>
      <w:marBottom w:val="0"/>
      <w:divBdr>
        <w:top w:val="none" w:sz="0" w:space="0" w:color="auto"/>
        <w:left w:val="none" w:sz="0" w:space="0" w:color="auto"/>
        <w:bottom w:val="none" w:sz="0" w:space="0" w:color="auto"/>
        <w:right w:val="none" w:sz="0" w:space="0" w:color="auto"/>
      </w:divBdr>
    </w:div>
    <w:div w:id="1226407175">
      <w:bodyDiv w:val="1"/>
      <w:marLeft w:val="0"/>
      <w:marRight w:val="0"/>
      <w:marTop w:val="0"/>
      <w:marBottom w:val="0"/>
      <w:divBdr>
        <w:top w:val="none" w:sz="0" w:space="0" w:color="auto"/>
        <w:left w:val="none" w:sz="0" w:space="0" w:color="auto"/>
        <w:bottom w:val="none" w:sz="0" w:space="0" w:color="auto"/>
        <w:right w:val="none" w:sz="0" w:space="0" w:color="auto"/>
      </w:divBdr>
    </w:div>
    <w:div w:id="1229419940">
      <w:bodyDiv w:val="1"/>
      <w:marLeft w:val="0"/>
      <w:marRight w:val="0"/>
      <w:marTop w:val="0"/>
      <w:marBottom w:val="0"/>
      <w:divBdr>
        <w:top w:val="none" w:sz="0" w:space="0" w:color="auto"/>
        <w:left w:val="none" w:sz="0" w:space="0" w:color="auto"/>
        <w:bottom w:val="none" w:sz="0" w:space="0" w:color="auto"/>
        <w:right w:val="none" w:sz="0" w:space="0" w:color="auto"/>
      </w:divBdr>
    </w:div>
    <w:div w:id="1231306832">
      <w:bodyDiv w:val="1"/>
      <w:marLeft w:val="0"/>
      <w:marRight w:val="0"/>
      <w:marTop w:val="0"/>
      <w:marBottom w:val="0"/>
      <w:divBdr>
        <w:top w:val="none" w:sz="0" w:space="0" w:color="auto"/>
        <w:left w:val="none" w:sz="0" w:space="0" w:color="auto"/>
        <w:bottom w:val="none" w:sz="0" w:space="0" w:color="auto"/>
        <w:right w:val="none" w:sz="0" w:space="0" w:color="auto"/>
      </w:divBdr>
    </w:div>
    <w:div w:id="1254779763">
      <w:bodyDiv w:val="1"/>
      <w:marLeft w:val="0"/>
      <w:marRight w:val="0"/>
      <w:marTop w:val="0"/>
      <w:marBottom w:val="0"/>
      <w:divBdr>
        <w:top w:val="none" w:sz="0" w:space="0" w:color="auto"/>
        <w:left w:val="none" w:sz="0" w:space="0" w:color="auto"/>
        <w:bottom w:val="none" w:sz="0" w:space="0" w:color="auto"/>
        <w:right w:val="none" w:sz="0" w:space="0" w:color="auto"/>
      </w:divBdr>
    </w:div>
    <w:div w:id="1257203317">
      <w:bodyDiv w:val="1"/>
      <w:marLeft w:val="0"/>
      <w:marRight w:val="0"/>
      <w:marTop w:val="0"/>
      <w:marBottom w:val="0"/>
      <w:divBdr>
        <w:top w:val="none" w:sz="0" w:space="0" w:color="auto"/>
        <w:left w:val="none" w:sz="0" w:space="0" w:color="auto"/>
        <w:bottom w:val="none" w:sz="0" w:space="0" w:color="auto"/>
        <w:right w:val="none" w:sz="0" w:space="0" w:color="auto"/>
      </w:divBdr>
    </w:div>
    <w:div w:id="1257247498">
      <w:bodyDiv w:val="1"/>
      <w:marLeft w:val="0"/>
      <w:marRight w:val="0"/>
      <w:marTop w:val="0"/>
      <w:marBottom w:val="0"/>
      <w:divBdr>
        <w:top w:val="none" w:sz="0" w:space="0" w:color="auto"/>
        <w:left w:val="none" w:sz="0" w:space="0" w:color="auto"/>
        <w:bottom w:val="none" w:sz="0" w:space="0" w:color="auto"/>
        <w:right w:val="none" w:sz="0" w:space="0" w:color="auto"/>
      </w:divBdr>
    </w:div>
    <w:div w:id="1260020094">
      <w:bodyDiv w:val="1"/>
      <w:marLeft w:val="0"/>
      <w:marRight w:val="0"/>
      <w:marTop w:val="0"/>
      <w:marBottom w:val="0"/>
      <w:divBdr>
        <w:top w:val="none" w:sz="0" w:space="0" w:color="auto"/>
        <w:left w:val="none" w:sz="0" w:space="0" w:color="auto"/>
        <w:bottom w:val="none" w:sz="0" w:space="0" w:color="auto"/>
        <w:right w:val="none" w:sz="0" w:space="0" w:color="auto"/>
      </w:divBdr>
    </w:div>
    <w:div w:id="1267270152">
      <w:bodyDiv w:val="1"/>
      <w:marLeft w:val="0"/>
      <w:marRight w:val="0"/>
      <w:marTop w:val="0"/>
      <w:marBottom w:val="0"/>
      <w:divBdr>
        <w:top w:val="none" w:sz="0" w:space="0" w:color="auto"/>
        <w:left w:val="none" w:sz="0" w:space="0" w:color="auto"/>
        <w:bottom w:val="none" w:sz="0" w:space="0" w:color="auto"/>
        <w:right w:val="none" w:sz="0" w:space="0" w:color="auto"/>
      </w:divBdr>
    </w:div>
    <w:div w:id="1268928276">
      <w:bodyDiv w:val="1"/>
      <w:marLeft w:val="0"/>
      <w:marRight w:val="0"/>
      <w:marTop w:val="0"/>
      <w:marBottom w:val="0"/>
      <w:divBdr>
        <w:top w:val="none" w:sz="0" w:space="0" w:color="auto"/>
        <w:left w:val="none" w:sz="0" w:space="0" w:color="auto"/>
        <w:bottom w:val="none" w:sz="0" w:space="0" w:color="auto"/>
        <w:right w:val="none" w:sz="0" w:space="0" w:color="auto"/>
      </w:divBdr>
    </w:div>
    <w:div w:id="1269774296">
      <w:bodyDiv w:val="1"/>
      <w:marLeft w:val="0"/>
      <w:marRight w:val="0"/>
      <w:marTop w:val="0"/>
      <w:marBottom w:val="0"/>
      <w:divBdr>
        <w:top w:val="none" w:sz="0" w:space="0" w:color="auto"/>
        <w:left w:val="none" w:sz="0" w:space="0" w:color="auto"/>
        <w:bottom w:val="none" w:sz="0" w:space="0" w:color="auto"/>
        <w:right w:val="none" w:sz="0" w:space="0" w:color="auto"/>
      </w:divBdr>
    </w:div>
    <w:div w:id="1277635874">
      <w:bodyDiv w:val="1"/>
      <w:marLeft w:val="0"/>
      <w:marRight w:val="0"/>
      <w:marTop w:val="0"/>
      <w:marBottom w:val="0"/>
      <w:divBdr>
        <w:top w:val="none" w:sz="0" w:space="0" w:color="auto"/>
        <w:left w:val="none" w:sz="0" w:space="0" w:color="auto"/>
        <w:bottom w:val="none" w:sz="0" w:space="0" w:color="auto"/>
        <w:right w:val="none" w:sz="0" w:space="0" w:color="auto"/>
      </w:divBdr>
    </w:div>
    <w:div w:id="1284072197">
      <w:bodyDiv w:val="1"/>
      <w:marLeft w:val="0"/>
      <w:marRight w:val="0"/>
      <w:marTop w:val="0"/>
      <w:marBottom w:val="0"/>
      <w:divBdr>
        <w:top w:val="none" w:sz="0" w:space="0" w:color="auto"/>
        <w:left w:val="none" w:sz="0" w:space="0" w:color="auto"/>
        <w:bottom w:val="none" w:sz="0" w:space="0" w:color="auto"/>
        <w:right w:val="none" w:sz="0" w:space="0" w:color="auto"/>
      </w:divBdr>
    </w:div>
    <w:div w:id="1286086535">
      <w:bodyDiv w:val="1"/>
      <w:marLeft w:val="0"/>
      <w:marRight w:val="0"/>
      <w:marTop w:val="0"/>
      <w:marBottom w:val="0"/>
      <w:divBdr>
        <w:top w:val="none" w:sz="0" w:space="0" w:color="auto"/>
        <w:left w:val="none" w:sz="0" w:space="0" w:color="auto"/>
        <w:bottom w:val="none" w:sz="0" w:space="0" w:color="auto"/>
        <w:right w:val="none" w:sz="0" w:space="0" w:color="auto"/>
      </w:divBdr>
    </w:div>
    <w:div w:id="1291745960">
      <w:bodyDiv w:val="1"/>
      <w:marLeft w:val="0"/>
      <w:marRight w:val="0"/>
      <w:marTop w:val="0"/>
      <w:marBottom w:val="0"/>
      <w:divBdr>
        <w:top w:val="none" w:sz="0" w:space="0" w:color="auto"/>
        <w:left w:val="none" w:sz="0" w:space="0" w:color="auto"/>
        <w:bottom w:val="none" w:sz="0" w:space="0" w:color="auto"/>
        <w:right w:val="none" w:sz="0" w:space="0" w:color="auto"/>
      </w:divBdr>
    </w:div>
    <w:div w:id="1293441951">
      <w:bodyDiv w:val="1"/>
      <w:marLeft w:val="0"/>
      <w:marRight w:val="0"/>
      <w:marTop w:val="0"/>
      <w:marBottom w:val="0"/>
      <w:divBdr>
        <w:top w:val="none" w:sz="0" w:space="0" w:color="auto"/>
        <w:left w:val="none" w:sz="0" w:space="0" w:color="auto"/>
        <w:bottom w:val="none" w:sz="0" w:space="0" w:color="auto"/>
        <w:right w:val="none" w:sz="0" w:space="0" w:color="auto"/>
      </w:divBdr>
    </w:div>
    <w:div w:id="1296565038">
      <w:bodyDiv w:val="1"/>
      <w:marLeft w:val="0"/>
      <w:marRight w:val="0"/>
      <w:marTop w:val="0"/>
      <w:marBottom w:val="0"/>
      <w:divBdr>
        <w:top w:val="none" w:sz="0" w:space="0" w:color="auto"/>
        <w:left w:val="none" w:sz="0" w:space="0" w:color="auto"/>
        <w:bottom w:val="none" w:sz="0" w:space="0" w:color="auto"/>
        <w:right w:val="none" w:sz="0" w:space="0" w:color="auto"/>
      </w:divBdr>
    </w:div>
    <w:div w:id="1301225441">
      <w:bodyDiv w:val="1"/>
      <w:marLeft w:val="0"/>
      <w:marRight w:val="0"/>
      <w:marTop w:val="0"/>
      <w:marBottom w:val="0"/>
      <w:divBdr>
        <w:top w:val="none" w:sz="0" w:space="0" w:color="auto"/>
        <w:left w:val="none" w:sz="0" w:space="0" w:color="auto"/>
        <w:bottom w:val="none" w:sz="0" w:space="0" w:color="auto"/>
        <w:right w:val="none" w:sz="0" w:space="0" w:color="auto"/>
      </w:divBdr>
    </w:div>
    <w:div w:id="1301619872">
      <w:bodyDiv w:val="1"/>
      <w:marLeft w:val="0"/>
      <w:marRight w:val="0"/>
      <w:marTop w:val="0"/>
      <w:marBottom w:val="0"/>
      <w:divBdr>
        <w:top w:val="none" w:sz="0" w:space="0" w:color="auto"/>
        <w:left w:val="none" w:sz="0" w:space="0" w:color="auto"/>
        <w:bottom w:val="none" w:sz="0" w:space="0" w:color="auto"/>
        <w:right w:val="none" w:sz="0" w:space="0" w:color="auto"/>
      </w:divBdr>
    </w:div>
    <w:div w:id="1309554615">
      <w:bodyDiv w:val="1"/>
      <w:marLeft w:val="0"/>
      <w:marRight w:val="0"/>
      <w:marTop w:val="0"/>
      <w:marBottom w:val="0"/>
      <w:divBdr>
        <w:top w:val="none" w:sz="0" w:space="0" w:color="auto"/>
        <w:left w:val="none" w:sz="0" w:space="0" w:color="auto"/>
        <w:bottom w:val="none" w:sz="0" w:space="0" w:color="auto"/>
        <w:right w:val="none" w:sz="0" w:space="0" w:color="auto"/>
      </w:divBdr>
    </w:div>
    <w:div w:id="1311014469">
      <w:bodyDiv w:val="1"/>
      <w:marLeft w:val="0"/>
      <w:marRight w:val="0"/>
      <w:marTop w:val="0"/>
      <w:marBottom w:val="0"/>
      <w:divBdr>
        <w:top w:val="none" w:sz="0" w:space="0" w:color="auto"/>
        <w:left w:val="none" w:sz="0" w:space="0" w:color="auto"/>
        <w:bottom w:val="none" w:sz="0" w:space="0" w:color="auto"/>
        <w:right w:val="none" w:sz="0" w:space="0" w:color="auto"/>
      </w:divBdr>
    </w:div>
    <w:div w:id="1311596537">
      <w:bodyDiv w:val="1"/>
      <w:marLeft w:val="0"/>
      <w:marRight w:val="0"/>
      <w:marTop w:val="0"/>
      <w:marBottom w:val="0"/>
      <w:divBdr>
        <w:top w:val="none" w:sz="0" w:space="0" w:color="auto"/>
        <w:left w:val="none" w:sz="0" w:space="0" w:color="auto"/>
        <w:bottom w:val="none" w:sz="0" w:space="0" w:color="auto"/>
        <w:right w:val="none" w:sz="0" w:space="0" w:color="auto"/>
      </w:divBdr>
    </w:div>
    <w:div w:id="1313757928">
      <w:bodyDiv w:val="1"/>
      <w:marLeft w:val="0"/>
      <w:marRight w:val="0"/>
      <w:marTop w:val="0"/>
      <w:marBottom w:val="0"/>
      <w:divBdr>
        <w:top w:val="none" w:sz="0" w:space="0" w:color="auto"/>
        <w:left w:val="none" w:sz="0" w:space="0" w:color="auto"/>
        <w:bottom w:val="none" w:sz="0" w:space="0" w:color="auto"/>
        <w:right w:val="none" w:sz="0" w:space="0" w:color="auto"/>
      </w:divBdr>
    </w:div>
    <w:div w:id="1317028370">
      <w:bodyDiv w:val="1"/>
      <w:marLeft w:val="0"/>
      <w:marRight w:val="0"/>
      <w:marTop w:val="0"/>
      <w:marBottom w:val="0"/>
      <w:divBdr>
        <w:top w:val="none" w:sz="0" w:space="0" w:color="auto"/>
        <w:left w:val="none" w:sz="0" w:space="0" w:color="auto"/>
        <w:bottom w:val="none" w:sz="0" w:space="0" w:color="auto"/>
        <w:right w:val="none" w:sz="0" w:space="0" w:color="auto"/>
      </w:divBdr>
    </w:div>
    <w:div w:id="1319502615">
      <w:bodyDiv w:val="1"/>
      <w:marLeft w:val="0"/>
      <w:marRight w:val="0"/>
      <w:marTop w:val="0"/>
      <w:marBottom w:val="0"/>
      <w:divBdr>
        <w:top w:val="none" w:sz="0" w:space="0" w:color="auto"/>
        <w:left w:val="none" w:sz="0" w:space="0" w:color="auto"/>
        <w:bottom w:val="none" w:sz="0" w:space="0" w:color="auto"/>
        <w:right w:val="none" w:sz="0" w:space="0" w:color="auto"/>
      </w:divBdr>
    </w:div>
    <w:div w:id="1322123297">
      <w:bodyDiv w:val="1"/>
      <w:marLeft w:val="0"/>
      <w:marRight w:val="0"/>
      <w:marTop w:val="0"/>
      <w:marBottom w:val="0"/>
      <w:divBdr>
        <w:top w:val="none" w:sz="0" w:space="0" w:color="auto"/>
        <w:left w:val="none" w:sz="0" w:space="0" w:color="auto"/>
        <w:bottom w:val="none" w:sz="0" w:space="0" w:color="auto"/>
        <w:right w:val="none" w:sz="0" w:space="0" w:color="auto"/>
      </w:divBdr>
    </w:div>
    <w:div w:id="1322125930">
      <w:bodyDiv w:val="1"/>
      <w:marLeft w:val="0"/>
      <w:marRight w:val="0"/>
      <w:marTop w:val="0"/>
      <w:marBottom w:val="0"/>
      <w:divBdr>
        <w:top w:val="none" w:sz="0" w:space="0" w:color="auto"/>
        <w:left w:val="none" w:sz="0" w:space="0" w:color="auto"/>
        <w:bottom w:val="none" w:sz="0" w:space="0" w:color="auto"/>
        <w:right w:val="none" w:sz="0" w:space="0" w:color="auto"/>
      </w:divBdr>
    </w:div>
    <w:div w:id="1323434898">
      <w:bodyDiv w:val="1"/>
      <w:marLeft w:val="0"/>
      <w:marRight w:val="0"/>
      <w:marTop w:val="0"/>
      <w:marBottom w:val="0"/>
      <w:divBdr>
        <w:top w:val="none" w:sz="0" w:space="0" w:color="auto"/>
        <w:left w:val="none" w:sz="0" w:space="0" w:color="auto"/>
        <w:bottom w:val="none" w:sz="0" w:space="0" w:color="auto"/>
        <w:right w:val="none" w:sz="0" w:space="0" w:color="auto"/>
      </w:divBdr>
    </w:div>
    <w:div w:id="1325039509">
      <w:bodyDiv w:val="1"/>
      <w:marLeft w:val="0"/>
      <w:marRight w:val="0"/>
      <w:marTop w:val="0"/>
      <w:marBottom w:val="0"/>
      <w:divBdr>
        <w:top w:val="none" w:sz="0" w:space="0" w:color="auto"/>
        <w:left w:val="none" w:sz="0" w:space="0" w:color="auto"/>
        <w:bottom w:val="none" w:sz="0" w:space="0" w:color="auto"/>
        <w:right w:val="none" w:sz="0" w:space="0" w:color="auto"/>
      </w:divBdr>
    </w:div>
    <w:div w:id="1326785378">
      <w:bodyDiv w:val="1"/>
      <w:marLeft w:val="0"/>
      <w:marRight w:val="0"/>
      <w:marTop w:val="0"/>
      <w:marBottom w:val="0"/>
      <w:divBdr>
        <w:top w:val="none" w:sz="0" w:space="0" w:color="auto"/>
        <w:left w:val="none" w:sz="0" w:space="0" w:color="auto"/>
        <w:bottom w:val="none" w:sz="0" w:space="0" w:color="auto"/>
        <w:right w:val="none" w:sz="0" w:space="0" w:color="auto"/>
      </w:divBdr>
    </w:div>
    <w:div w:id="1336953288">
      <w:bodyDiv w:val="1"/>
      <w:marLeft w:val="0"/>
      <w:marRight w:val="0"/>
      <w:marTop w:val="0"/>
      <w:marBottom w:val="0"/>
      <w:divBdr>
        <w:top w:val="none" w:sz="0" w:space="0" w:color="auto"/>
        <w:left w:val="none" w:sz="0" w:space="0" w:color="auto"/>
        <w:bottom w:val="none" w:sz="0" w:space="0" w:color="auto"/>
        <w:right w:val="none" w:sz="0" w:space="0" w:color="auto"/>
      </w:divBdr>
    </w:div>
    <w:div w:id="1338144991">
      <w:bodyDiv w:val="1"/>
      <w:marLeft w:val="0"/>
      <w:marRight w:val="0"/>
      <w:marTop w:val="0"/>
      <w:marBottom w:val="0"/>
      <w:divBdr>
        <w:top w:val="none" w:sz="0" w:space="0" w:color="auto"/>
        <w:left w:val="none" w:sz="0" w:space="0" w:color="auto"/>
        <w:bottom w:val="none" w:sz="0" w:space="0" w:color="auto"/>
        <w:right w:val="none" w:sz="0" w:space="0" w:color="auto"/>
      </w:divBdr>
    </w:div>
    <w:div w:id="1349714953">
      <w:bodyDiv w:val="1"/>
      <w:marLeft w:val="0"/>
      <w:marRight w:val="0"/>
      <w:marTop w:val="0"/>
      <w:marBottom w:val="0"/>
      <w:divBdr>
        <w:top w:val="none" w:sz="0" w:space="0" w:color="auto"/>
        <w:left w:val="none" w:sz="0" w:space="0" w:color="auto"/>
        <w:bottom w:val="none" w:sz="0" w:space="0" w:color="auto"/>
        <w:right w:val="none" w:sz="0" w:space="0" w:color="auto"/>
      </w:divBdr>
    </w:div>
    <w:div w:id="1357191641">
      <w:bodyDiv w:val="1"/>
      <w:marLeft w:val="0"/>
      <w:marRight w:val="0"/>
      <w:marTop w:val="0"/>
      <w:marBottom w:val="0"/>
      <w:divBdr>
        <w:top w:val="none" w:sz="0" w:space="0" w:color="auto"/>
        <w:left w:val="none" w:sz="0" w:space="0" w:color="auto"/>
        <w:bottom w:val="none" w:sz="0" w:space="0" w:color="auto"/>
        <w:right w:val="none" w:sz="0" w:space="0" w:color="auto"/>
      </w:divBdr>
    </w:div>
    <w:div w:id="1359282330">
      <w:bodyDiv w:val="1"/>
      <w:marLeft w:val="0"/>
      <w:marRight w:val="0"/>
      <w:marTop w:val="0"/>
      <w:marBottom w:val="0"/>
      <w:divBdr>
        <w:top w:val="none" w:sz="0" w:space="0" w:color="auto"/>
        <w:left w:val="none" w:sz="0" w:space="0" w:color="auto"/>
        <w:bottom w:val="none" w:sz="0" w:space="0" w:color="auto"/>
        <w:right w:val="none" w:sz="0" w:space="0" w:color="auto"/>
      </w:divBdr>
    </w:div>
    <w:div w:id="1367952229">
      <w:bodyDiv w:val="1"/>
      <w:marLeft w:val="0"/>
      <w:marRight w:val="0"/>
      <w:marTop w:val="0"/>
      <w:marBottom w:val="0"/>
      <w:divBdr>
        <w:top w:val="none" w:sz="0" w:space="0" w:color="auto"/>
        <w:left w:val="none" w:sz="0" w:space="0" w:color="auto"/>
        <w:bottom w:val="none" w:sz="0" w:space="0" w:color="auto"/>
        <w:right w:val="none" w:sz="0" w:space="0" w:color="auto"/>
      </w:divBdr>
    </w:div>
    <w:div w:id="1380855534">
      <w:bodyDiv w:val="1"/>
      <w:marLeft w:val="0"/>
      <w:marRight w:val="0"/>
      <w:marTop w:val="0"/>
      <w:marBottom w:val="0"/>
      <w:divBdr>
        <w:top w:val="none" w:sz="0" w:space="0" w:color="auto"/>
        <w:left w:val="none" w:sz="0" w:space="0" w:color="auto"/>
        <w:bottom w:val="none" w:sz="0" w:space="0" w:color="auto"/>
        <w:right w:val="none" w:sz="0" w:space="0" w:color="auto"/>
      </w:divBdr>
    </w:div>
    <w:div w:id="1404259948">
      <w:bodyDiv w:val="1"/>
      <w:marLeft w:val="0"/>
      <w:marRight w:val="0"/>
      <w:marTop w:val="0"/>
      <w:marBottom w:val="0"/>
      <w:divBdr>
        <w:top w:val="none" w:sz="0" w:space="0" w:color="auto"/>
        <w:left w:val="none" w:sz="0" w:space="0" w:color="auto"/>
        <w:bottom w:val="none" w:sz="0" w:space="0" w:color="auto"/>
        <w:right w:val="none" w:sz="0" w:space="0" w:color="auto"/>
      </w:divBdr>
    </w:div>
    <w:div w:id="1416054063">
      <w:bodyDiv w:val="1"/>
      <w:marLeft w:val="0"/>
      <w:marRight w:val="0"/>
      <w:marTop w:val="0"/>
      <w:marBottom w:val="0"/>
      <w:divBdr>
        <w:top w:val="none" w:sz="0" w:space="0" w:color="auto"/>
        <w:left w:val="none" w:sz="0" w:space="0" w:color="auto"/>
        <w:bottom w:val="none" w:sz="0" w:space="0" w:color="auto"/>
        <w:right w:val="none" w:sz="0" w:space="0" w:color="auto"/>
      </w:divBdr>
    </w:div>
    <w:div w:id="1417169499">
      <w:bodyDiv w:val="1"/>
      <w:marLeft w:val="0"/>
      <w:marRight w:val="0"/>
      <w:marTop w:val="0"/>
      <w:marBottom w:val="0"/>
      <w:divBdr>
        <w:top w:val="none" w:sz="0" w:space="0" w:color="auto"/>
        <w:left w:val="none" w:sz="0" w:space="0" w:color="auto"/>
        <w:bottom w:val="none" w:sz="0" w:space="0" w:color="auto"/>
        <w:right w:val="none" w:sz="0" w:space="0" w:color="auto"/>
      </w:divBdr>
    </w:div>
    <w:div w:id="1419672691">
      <w:bodyDiv w:val="1"/>
      <w:marLeft w:val="0"/>
      <w:marRight w:val="0"/>
      <w:marTop w:val="0"/>
      <w:marBottom w:val="0"/>
      <w:divBdr>
        <w:top w:val="none" w:sz="0" w:space="0" w:color="auto"/>
        <w:left w:val="none" w:sz="0" w:space="0" w:color="auto"/>
        <w:bottom w:val="none" w:sz="0" w:space="0" w:color="auto"/>
        <w:right w:val="none" w:sz="0" w:space="0" w:color="auto"/>
      </w:divBdr>
    </w:div>
    <w:div w:id="1420757442">
      <w:bodyDiv w:val="1"/>
      <w:marLeft w:val="0"/>
      <w:marRight w:val="0"/>
      <w:marTop w:val="0"/>
      <w:marBottom w:val="0"/>
      <w:divBdr>
        <w:top w:val="none" w:sz="0" w:space="0" w:color="auto"/>
        <w:left w:val="none" w:sz="0" w:space="0" w:color="auto"/>
        <w:bottom w:val="none" w:sz="0" w:space="0" w:color="auto"/>
        <w:right w:val="none" w:sz="0" w:space="0" w:color="auto"/>
      </w:divBdr>
    </w:div>
    <w:div w:id="1424061883">
      <w:bodyDiv w:val="1"/>
      <w:marLeft w:val="0"/>
      <w:marRight w:val="0"/>
      <w:marTop w:val="0"/>
      <w:marBottom w:val="0"/>
      <w:divBdr>
        <w:top w:val="none" w:sz="0" w:space="0" w:color="auto"/>
        <w:left w:val="none" w:sz="0" w:space="0" w:color="auto"/>
        <w:bottom w:val="none" w:sz="0" w:space="0" w:color="auto"/>
        <w:right w:val="none" w:sz="0" w:space="0" w:color="auto"/>
      </w:divBdr>
    </w:div>
    <w:div w:id="1426266233">
      <w:bodyDiv w:val="1"/>
      <w:marLeft w:val="0"/>
      <w:marRight w:val="0"/>
      <w:marTop w:val="0"/>
      <w:marBottom w:val="0"/>
      <w:divBdr>
        <w:top w:val="none" w:sz="0" w:space="0" w:color="auto"/>
        <w:left w:val="none" w:sz="0" w:space="0" w:color="auto"/>
        <w:bottom w:val="none" w:sz="0" w:space="0" w:color="auto"/>
        <w:right w:val="none" w:sz="0" w:space="0" w:color="auto"/>
      </w:divBdr>
    </w:div>
    <w:div w:id="1432355252">
      <w:bodyDiv w:val="1"/>
      <w:marLeft w:val="0"/>
      <w:marRight w:val="0"/>
      <w:marTop w:val="0"/>
      <w:marBottom w:val="0"/>
      <w:divBdr>
        <w:top w:val="none" w:sz="0" w:space="0" w:color="auto"/>
        <w:left w:val="none" w:sz="0" w:space="0" w:color="auto"/>
        <w:bottom w:val="none" w:sz="0" w:space="0" w:color="auto"/>
        <w:right w:val="none" w:sz="0" w:space="0" w:color="auto"/>
      </w:divBdr>
    </w:div>
    <w:div w:id="1435898472">
      <w:bodyDiv w:val="1"/>
      <w:marLeft w:val="0"/>
      <w:marRight w:val="0"/>
      <w:marTop w:val="0"/>
      <w:marBottom w:val="0"/>
      <w:divBdr>
        <w:top w:val="none" w:sz="0" w:space="0" w:color="auto"/>
        <w:left w:val="none" w:sz="0" w:space="0" w:color="auto"/>
        <w:bottom w:val="none" w:sz="0" w:space="0" w:color="auto"/>
        <w:right w:val="none" w:sz="0" w:space="0" w:color="auto"/>
      </w:divBdr>
    </w:div>
    <w:div w:id="1436444280">
      <w:bodyDiv w:val="1"/>
      <w:marLeft w:val="0"/>
      <w:marRight w:val="0"/>
      <w:marTop w:val="0"/>
      <w:marBottom w:val="0"/>
      <w:divBdr>
        <w:top w:val="none" w:sz="0" w:space="0" w:color="auto"/>
        <w:left w:val="none" w:sz="0" w:space="0" w:color="auto"/>
        <w:bottom w:val="none" w:sz="0" w:space="0" w:color="auto"/>
        <w:right w:val="none" w:sz="0" w:space="0" w:color="auto"/>
      </w:divBdr>
    </w:div>
    <w:div w:id="1442334656">
      <w:bodyDiv w:val="1"/>
      <w:marLeft w:val="0"/>
      <w:marRight w:val="0"/>
      <w:marTop w:val="0"/>
      <w:marBottom w:val="0"/>
      <w:divBdr>
        <w:top w:val="none" w:sz="0" w:space="0" w:color="auto"/>
        <w:left w:val="none" w:sz="0" w:space="0" w:color="auto"/>
        <w:bottom w:val="none" w:sz="0" w:space="0" w:color="auto"/>
        <w:right w:val="none" w:sz="0" w:space="0" w:color="auto"/>
      </w:divBdr>
    </w:div>
    <w:div w:id="1446122258">
      <w:bodyDiv w:val="1"/>
      <w:marLeft w:val="0"/>
      <w:marRight w:val="0"/>
      <w:marTop w:val="0"/>
      <w:marBottom w:val="0"/>
      <w:divBdr>
        <w:top w:val="none" w:sz="0" w:space="0" w:color="auto"/>
        <w:left w:val="none" w:sz="0" w:space="0" w:color="auto"/>
        <w:bottom w:val="none" w:sz="0" w:space="0" w:color="auto"/>
        <w:right w:val="none" w:sz="0" w:space="0" w:color="auto"/>
      </w:divBdr>
    </w:div>
    <w:div w:id="1447306437">
      <w:bodyDiv w:val="1"/>
      <w:marLeft w:val="0"/>
      <w:marRight w:val="0"/>
      <w:marTop w:val="0"/>
      <w:marBottom w:val="0"/>
      <w:divBdr>
        <w:top w:val="none" w:sz="0" w:space="0" w:color="auto"/>
        <w:left w:val="none" w:sz="0" w:space="0" w:color="auto"/>
        <w:bottom w:val="none" w:sz="0" w:space="0" w:color="auto"/>
        <w:right w:val="none" w:sz="0" w:space="0" w:color="auto"/>
      </w:divBdr>
    </w:div>
    <w:div w:id="1449736829">
      <w:bodyDiv w:val="1"/>
      <w:marLeft w:val="0"/>
      <w:marRight w:val="0"/>
      <w:marTop w:val="0"/>
      <w:marBottom w:val="0"/>
      <w:divBdr>
        <w:top w:val="none" w:sz="0" w:space="0" w:color="auto"/>
        <w:left w:val="none" w:sz="0" w:space="0" w:color="auto"/>
        <w:bottom w:val="none" w:sz="0" w:space="0" w:color="auto"/>
        <w:right w:val="none" w:sz="0" w:space="0" w:color="auto"/>
      </w:divBdr>
    </w:div>
    <w:div w:id="1450315371">
      <w:bodyDiv w:val="1"/>
      <w:marLeft w:val="0"/>
      <w:marRight w:val="0"/>
      <w:marTop w:val="0"/>
      <w:marBottom w:val="0"/>
      <w:divBdr>
        <w:top w:val="none" w:sz="0" w:space="0" w:color="auto"/>
        <w:left w:val="none" w:sz="0" w:space="0" w:color="auto"/>
        <w:bottom w:val="none" w:sz="0" w:space="0" w:color="auto"/>
        <w:right w:val="none" w:sz="0" w:space="0" w:color="auto"/>
      </w:divBdr>
    </w:div>
    <w:div w:id="1452434047">
      <w:bodyDiv w:val="1"/>
      <w:marLeft w:val="0"/>
      <w:marRight w:val="0"/>
      <w:marTop w:val="0"/>
      <w:marBottom w:val="0"/>
      <w:divBdr>
        <w:top w:val="none" w:sz="0" w:space="0" w:color="auto"/>
        <w:left w:val="none" w:sz="0" w:space="0" w:color="auto"/>
        <w:bottom w:val="none" w:sz="0" w:space="0" w:color="auto"/>
        <w:right w:val="none" w:sz="0" w:space="0" w:color="auto"/>
      </w:divBdr>
    </w:div>
    <w:div w:id="1452943601">
      <w:bodyDiv w:val="1"/>
      <w:marLeft w:val="0"/>
      <w:marRight w:val="0"/>
      <w:marTop w:val="0"/>
      <w:marBottom w:val="0"/>
      <w:divBdr>
        <w:top w:val="none" w:sz="0" w:space="0" w:color="auto"/>
        <w:left w:val="none" w:sz="0" w:space="0" w:color="auto"/>
        <w:bottom w:val="none" w:sz="0" w:space="0" w:color="auto"/>
        <w:right w:val="none" w:sz="0" w:space="0" w:color="auto"/>
      </w:divBdr>
    </w:div>
    <w:div w:id="1459834640">
      <w:bodyDiv w:val="1"/>
      <w:marLeft w:val="0"/>
      <w:marRight w:val="0"/>
      <w:marTop w:val="0"/>
      <w:marBottom w:val="0"/>
      <w:divBdr>
        <w:top w:val="none" w:sz="0" w:space="0" w:color="auto"/>
        <w:left w:val="none" w:sz="0" w:space="0" w:color="auto"/>
        <w:bottom w:val="none" w:sz="0" w:space="0" w:color="auto"/>
        <w:right w:val="none" w:sz="0" w:space="0" w:color="auto"/>
      </w:divBdr>
    </w:div>
    <w:div w:id="1462266338">
      <w:bodyDiv w:val="1"/>
      <w:marLeft w:val="0"/>
      <w:marRight w:val="0"/>
      <w:marTop w:val="0"/>
      <w:marBottom w:val="0"/>
      <w:divBdr>
        <w:top w:val="none" w:sz="0" w:space="0" w:color="auto"/>
        <w:left w:val="none" w:sz="0" w:space="0" w:color="auto"/>
        <w:bottom w:val="none" w:sz="0" w:space="0" w:color="auto"/>
        <w:right w:val="none" w:sz="0" w:space="0" w:color="auto"/>
      </w:divBdr>
    </w:div>
    <w:div w:id="1466701357">
      <w:bodyDiv w:val="1"/>
      <w:marLeft w:val="0"/>
      <w:marRight w:val="0"/>
      <w:marTop w:val="0"/>
      <w:marBottom w:val="0"/>
      <w:divBdr>
        <w:top w:val="none" w:sz="0" w:space="0" w:color="auto"/>
        <w:left w:val="none" w:sz="0" w:space="0" w:color="auto"/>
        <w:bottom w:val="none" w:sz="0" w:space="0" w:color="auto"/>
        <w:right w:val="none" w:sz="0" w:space="0" w:color="auto"/>
      </w:divBdr>
    </w:div>
    <w:div w:id="1470855749">
      <w:bodyDiv w:val="1"/>
      <w:marLeft w:val="0"/>
      <w:marRight w:val="0"/>
      <w:marTop w:val="0"/>
      <w:marBottom w:val="0"/>
      <w:divBdr>
        <w:top w:val="none" w:sz="0" w:space="0" w:color="auto"/>
        <w:left w:val="none" w:sz="0" w:space="0" w:color="auto"/>
        <w:bottom w:val="none" w:sz="0" w:space="0" w:color="auto"/>
        <w:right w:val="none" w:sz="0" w:space="0" w:color="auto"/>
      </w:divBdr>
    </w:div>
    <w:div w:id="1472211694">
      <w:bodyDiv w:val="1"/>
      <w:marLeft w:val="0"/>
      <w:marRight w:val="0"/>
      <w:marTop w:val="0"/>
      <w:marBottom w:val="0"/>
      <w:divBdr>
        <w:top w:val="none" w:sz="0" w:space="0" w:color="auto"/>
        <w:left w:val="none" w:sz="0" w:space="0" w:color="auto"/>
        <w:bottom w:val="none" w:sz="0" w:space="0" w:color="auto"/>
        <w:right w:val="none" w:sz="0" w:space="0" w:color="auto"/>
      </w:divBdr>
    </w:div>
    <w:div w:id="1476026309">
      <w:bodyDiv w:val="1"/>
      <w:marLeft w:val="0"/>
      <w:marRight w:val="0"/>
      <w:marTop w:val="0"/>
      <w:marBottom w:val="0"/>
      <w:divBdr>
        <w:top w:val="none" w:sz="0" w:space="0" w:color="auto"/>
        <w:left w:val="none" w:sz="0" w:space="0" w:color="auto"/>
        <w:bottom w:val="none" w:sz="0" w:space="0" w:color="auto"/>
        <w:right w:val="none" w:sz="0" w:space="0" w:color="auto"/>
      </w:divBdr>
    </w:div>
    <w:div w:id="1481654775">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6630386">
      <w:bodyDiv w:val="1"/>
      <w:marLeft w:val="0"/>
      <w:marRight w:val="0"/>
      <w:marTop w:val="0"/>
      <w:marBottom w:val="0"/>
      <w:divBdr>
        <w:top w:val="none" w:sz="0" w:space="0" w:color="auto"/>
        <w:left w:val="none" w:sz="0" w:space="0" w:color="auto"/>
        <w:bottom w:val="none" w:sz="0" w:space="0" w:color="auto"/>
        <w:right w:val="none" w:sz="0" w:space="0" w:color="auto"/>
      </w:divBdr>
    </w:div>
    <w:div w:id="1486815754">
      <w:bodyDiv w:val="1"/>
      <w:marLeft w:val="0"/>
      <w:marRight w:val="0"/>
      <w:marTop w:val="0"/>
      <w:marBottom w:val="0"/>
      <w:divBdr>
        <w:top w:val="none" w:sz="0" w:space="0" w:color="auto"/>
        <w:left w:val="none" w:sz="0" w:space="0" w:color="auto"/>
        <w:bottom w:val="none" w:sz="0" w:space="0" w:color="auto"/>
        <w:right w:val="none" w:sz="0" w:space="0" w:color="auto"/>
      </w:divBdr>
    </w:div>
    <w:div w:id="1489861953">
      <w:bodyDiv w:val="1"/>
      <w:marLeft w:val="0"/>
      <w:marRight w:val="0"/>
      <w:marTop w:val="0"/>
      <w:marBottom w:val="0"/>
      <w:divBdr>
        <w:top w:val="none" w:sz="0" w:space="0" w:color="auto"/>
        <w:left w:val="none" w:sz="0" w:space="0" w:color="auto"/>
        <w:bottom w:val="none" w:sz="0" w:space="0" w:color="auto"/>
        <w:right w:val="none" w:sz="0" w:space="0" w:color="auto"/>
      </w:divBdr>
    </w:div>
    <w:div w:id="1497109828">
      <w:bodyDiv w:val="1"/>
      <w:marLeft w:val="0"/>
      <w:marRight w:val="0"/>
      <w:marTop w:val="0"/>
      <w:marBottom w:val="0"/>
      <w:divBdr>
        <w:top w:val="none" w:sz="0" w:space="0" w:color="auto"/>
        <w:left w:val="none" w:sz="0" w:space="0" w:color="auto"/>
        <w:bottom w:val="none" w:sz="0" w:space="0" w:color="auto"/>
        <w:right w:val="none" w:sz="0" w:space="0" w:color="auto"/>
      </w:divBdr>
    </w:div>
    <w:div w:id="1501893408">
      <w:bodyDiv w:val="1"/>
      <w:marLeft w:val="0"/>
      <w:marRight w:val="0"/>
      <w:marTop w:val="0"/>
      <w:marBottom w:val="0"/>
      <w:divBdr>
        <w:top w:val="none" w:sz="0" w:space="0" w:color="auto"/>
        <w:left w:val="none" w:sz="0" w:space="0" w:color="auto"/>
        <w:bottom w:val="none" w:sz="0" w:space="0" w:color="auto"/>
        <w:right w:val="none" w:sz="0" w:space="0" w:color="auto"/>
      </w:divBdr>
    </w:div>
    <w:div w:id="1502769010">
      <w:bodyDiv w:val="1"/>
      <w:marLeft w:val="0"/>
      <w:marRight w:val="0"/>
      <w:marTop w:val="0"/>
      <w:marBottom w:val="0"/>
      <w:divBdr>
        <w:top w:val="none" w:sz="0" w:space="0" w:color="auto"/>
        <w:left w:val="none" w:sz="0" w:space="0" w:color="auto"/>
        <w:bottom w:val="none" w:sz="0" w:space="0" w:color="auto"/>
        <w:right w:val="none" w:sz="0" w:space="0" w:color="auto"/>
      </w:divBdr>
    </w:div>
    <w:div w:id="1509440077">
      <w:bodyDiv w:val="1"/>
      <w:marLeft w:val="0"/>
      <w:marRight w:val="0"/>
      <w:marTop w:val="0"/>
      <w:marBottom w:val="0"/>
      <w:divBdr>
        <w:top w:val="none" w:sz="0" w:space="0" w:color="auto"/>
        <w:left w:val="none" w:sz="0" w:space="0" w:color="auto"/>
        <w:bottom w:val="none" w:sz="0" w:space="0" w:color="auto"/>
        <w:right w:val="none" w:sz="0" w:space="0" w:color="auto"/>
      </w:divBdr>
    </w:div>
    <w:div w:id="1516773627">
      <w:bodyDiv w:val="1"/>
      <w:marLeft w:val="0"/>
      <w:marRight w:val="0"/>
      <w:marTop w:val="0"/>
      <w:marBottom w:val="0"/>
      <w:divBdr>
        <w:top w:val="none" w:sz="0" w:space="0" w:color="auto"/>
        <w:left w:val="none" w:sz="0" w:space="0" w:color="auto"/>
        <w:bottom w:val="none" w:sz="0" w:space="0" w:color="auto"/>
        <w:right w:val="none" w:sz="0" w:space="0" w:color="auto"/>
      </w:divBdr>
    </w:div>
    <w:div w:id="1534732705">
      <w:bodyDiv w:val="1"/>
      <w:marLeft w:val="0"/>
      <w:marRight w:val="0"/>
      <w:marTop w:val="0"/>
      <w:marBottom w:val="0"/>
      <w:divBdr>
        <w:top w:val="none" w:sz="0" w:space="0" w:color="auto"/>
        <w:left w:val="none" w:sz="0" w:space="0" w:color="auto"/>
        <w:bottom w:val="none" w:sz="0" w:space="0" w:color="auto"/>
        <w:right w:val="none" w:sz="0" w:space="0" w:color="auto"/>
      </w:divBdr>
    </w:div>
    <w:div w:id="1538010457">
      <w:bodyDiv w:val="1"/>
      <w:marLeft w:val="0"/>
      <w:marRight w:val="0"/>
      <w:marTop w:val="0"/>
      <w:marBottom w:val="0"/>
      <w:divBdr>
        <w:top w:val="none" w:sz="0" w:space="0" w:color="auto"/>
        <w:left w:val="none" w:sz="0" w:space="0" w:color="auto"/>
        <w:bottom w:val="none" w:sz="0" w:space="0" w:color="auto"/>
        <w:right w:val="none" w:sz="0" w:space="0" w:color="auto"/>
      </w:divBdr>
    </w:div>
    <w:div w:id="1546677688">
      <w:bodyDiv w:val="1"/>
      <w:marLeft w:val="0"/>
      <w:marRight w:val="0"/>
      <w:marTop w:val="0"/>
      <w:marBottom w:val="0"/>
      <w:divBdr>
        <w:top w:val="none" w:sz="0" w:space="0" w:color="auto"/>
        <w:left w:val="none" w:sz="0" w:space="0" w:color="auto"/>
        <w:bottom w:val="none" w:sz="0" w:space="0" w:color="auto"/>
        <w:right w:val="none" w:sz="0" w:space="0" w:color="auto"/>
      </w:divBdr>
    </w:div>
    <w:div w:id="1550845309">
      <w:bodyDiv w:val="1"/>
      <w:marLeft w:val="0"/>
      <w:marRight w:val="0"/>
      <w:marTop w:val="0"/>
      <w:marBottom w:val="0"/>
      <w:divBdr>
        <w:top w:val="none" w:sz="0" w:space="0" w:color="auto"/>
        <w:left w:val="none" w:sz="0" w:space="0" w:color="auto"/>
        <w:bottom w:val="none" w:sz="0" w:space="0" w:color="auto"/>
        <w:right w:val="none" w:sz="0" w:space="0" w:color="auto"/>
      </w:divBdr>
    </w:div>
    <w:div w:id="1553732599">
      <w:bodyDiv w:val="1"/>
      <w:marLeft w:val="0"/>
      <w:marRight w:val="0"/>
      <w:marTop w:val="0"/>
      <w:marBottom w:val="0"/>
      <w:divBdr>
        <w:top w:val="none" w:sz="0" w:space="0" w:color="auto"/>
        <w:left w:val="none" w:sz="0" w:space="0" w:color="auto"/>
        <w:bottom w:val="none" w:sz="0" w:space="0" w:color="auto"/>
        <w:right w:val="none" w:sz="0" w:space="0" w:color="auto"/>
      </w:divBdr>
    </w:div>
    <w:div w:id="1554198899">
      <w:bodyDiv w:val="1"/>
      <w:marLeft w:val="0"/>
      <w:marRight w:val="0"/>
      <w:marTop w:val="0"/>
      <w:marBottom w:val="0"/>
      <w:divBdr>
        <w:top w:val="none" w:sz="0" w:space="0" w:color="auto"/>
        <w:left w:val="none" w:sz="0" w:space="0" w:color="auto"/>
        <w:bottom w:val="none" w:sz="0" w:space="0" w:color="auto"/>
        <w:right w:val="none" w:sz="0" w:space="0" w:color="auto"/>
      </w:divBdr>
    </w:div>
    <w:div w:id="1558468758">
      <w:bodyDiv w:val="1"/>
      <w:marLeft w:val="0"/>
      <w:marRight w:val="0"/>
      <w:marTop w:val="0"/>
      <w:marBottom w:val="0"/>
      <w:divBdr>
        <w:top w:val="none" w:sz="0" w:space="0" w:color="auto"/>
        <w:left w:val="none" w:sz="0" w:space="0" w:color="auto"/>
        <w:bottom w:val="none" w:sz="0" w:space="0" w:color="auto"/>
        <w:right w:val="none" w:sz="0" w:space="0" w:color="auto"/>
      </w:divBdr>
    </w:div>
    <w:div w:id="1559395237">
      <w:bodyDiv w:val="1"/>
      <w:marLeft w:val="0"/>
      <w:marRight w:val="0"/>
      <w:marTop w:val="0"/>
      <w:marBottom w:val="0"/>
      <w:divBdr>
        <w:top w:val="none" w:sz="0" w:space="0" w:color="auto"/>
        <w:left w:val="none" w:sz="0" w:space="0" w:color="auto"/>
        <w:bottom w:val="none" w:sz="0" w:space="0" w:color="auto"/>
        <w:right w:val="none" w:sz="0" w:space="0" w:color="auto"/>
      </w:divBdr>
    </w:div>
    <w:div w:id="1559436811">
      <w:bodyDiv w:val="1"/>
      <w:marLeft w:val="0"/>
      <w:marRight w:val="0"/>
      <w:marTop w:val="0"/>
      <w:marBottom w:val="0"/>
      <w:divBdr>
        <w:top w:val="none" w:sz="0" w:space="0" w:color="auto"/>
        <w:left w:val="none" w:sz="0" w:space="0" w:color="auto"/>
        <w:bottom w:val="none" w:sz="0" w:space="0" w:color="auto"/>
        <w:right w:val="none" w:sz="0" w:space="0" w:color="auto"/>
      </w:divBdr>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
    <w:div w:id="1565869727">
      <w:bodyDiv w:val="1"/>
      <w:marLeft w:val="0"/>
      <w:marRight w:val="0"/>
      <w:marTop w:val="0"/>
      <w:marBottom w:val="0"/>
      <w:divBdr>
        <w:top w:val="none" w:sz="0" w:space="0" w:color="auto"/>
        <w:left w:val="none" w:sz="0" w:space="0" w:color="auto"/>
        <w:bottom w:val="none" w:sz="0" w:space="0" w:color="auto"/>
        <w:right w:val="none" w:sz="0" w:space="0" w:color="auto"/>
      </w:divBdr>
    </w:div>
    <w:div w:id="1567761799">
      <w:bodyDiv w:val="1"/>
      <w:marLeft w:val="0"/>
      <w:marRight w:val="0"/>
      <w:marTop w:val="0"/>
      <w:marBottom w:val="0"/>
      <w:divBdr>
        <w:top w:val="none" w:sz="0" w:space="0" w:color="auto"/>
        <w:left w:val="none" w:sz="0" w:space="0" w:color="auto"/>
        <w:bottom w:val="none" w:sz="0" w:space="0" w:color="auto"/>
        <w:right w:val="none" w:sz="0" w:space="0" w:color="auto"/>
      </w:divBdr>
    </w:div>
    <w:div w:id="1569808128">
      <w:bodyDiv w:val="1"/>
      <w:marLeft w:val="0"/>
      <w:marRight w:val="0"/>
      <w:marTop w:val="0"/>
      <w:marBottom w:val="0"/>
      <w:divBdr>
        <w:top w:val="none" w:sz="0" w:space="0" w:color="auto"/>
        <w:left w:val="none" w:sz="0" w:space="0" w:color="auto"/>
        <w:bottom w:val="none" w:sz="0" w:space="0" w:color="auto"/>
        <w:right w:val="none" w:sz="0" w:space="0" w:color="auto"/>
      </w:divBdr>
    </w:div>
    <w:div w:id="1572345611">
      <w:bodyDiv w:val="1"/>
      <w:marLeft w:val="0"/>
      <w:marRight w:val="0"/>
      <w:marTop w:val="0"/>
      <w:marBottom w:val="0"/>
      <w:divBdr>
        <w:top w:val="none" w:sz="0" w:space="0" w:color="auto"/>
        <w:left w:val="none" w:sz="0" w:space="0" w:color="auto"/>
        <w:bottom w:val="none" w:sz="0" w:space="0" w:color="auto"/>
        <w:right w:val="none" w:sz="0" w:space="0" w:color="auto"/>
      </w:divBdr>
    </w:div>
    <w:div w:id="1580673999">
      <w:bodyDiv w:val="1"/>
      <w:marLeft w:val="0"/>
      <w:marRight w:val="0"/>
      <w:marTop w:val="0"/>
      <w:marBottom w:val="0"/>
      <w:divBdr>
        <w:top w:val="none" w:sz="0" w:space="0" w:color="auto"/>
        <w:left w:val="none" w:sz="0" w:space="0" w:color="auto"/>
        <w:bottom w:val="none" w:sz="0" w:space="0" w:color="auto"/>
        <w:right w:val="none" w:sz="0" w:space="0" w:color="auto"/>
      </w:divBdr>
    </w:div>
    <w:div w:id="1581213798">
      <w:bodyDiv w:val="1"/>
      <w:marLeft w:val="0"/>
      <w:marRight w:val="0"/>
      <w:marTop w:val="0"/>
      <w:marBottom w:val="0"/>
      <w:divBdr>
        <w:top w:val="none" w:sz="0" w:space="0" w:color="auto"/>
        <w:left w:val="none" w:sz="0" w:space="0" w:color="auto"/>
        <w:bottom w:val="none" w:sz="0" w:space="0" w:color="auto"/>
        <w:right w:val="none" w:sz="0" w:space="0" w:color="auto"/>
      </w:divBdr>
    </w:div>
    <w:div w:id="1582371232">
      <w:bodyDiv w:val="1"/>
      <w:marLeft w:val="0"/>
      <w:marRight w:val="0"/>
      <w:marTop w:val="0"/>
      <w:marBottom w:val="0"/>
      <w:divBdr>
        <w:top w:val="none" w:sz="0" w:space="0" w:color="auto"/>
        <w:left w:val="none" w:sz="0" w:space="0" w:color="auto"/>
        <w:bottom w:val="none" w:sz="0" w:space="0" w:color="auto"/>
        <w:right w:val="none" w:sz="0" w:space="0" w:color="auto"/>
      </w:divBdr>
    </w:div>
    <w:div w:id="1588080325">
      <w:bodyDiv w:val="1"/>
      <w:marLeft w:val="0"/>
      <w:marRight w:val="0"/>
      <w:marTop w:val="0"/>
      <w:marBottom w:val="0"/>
      <w:divBdr>
        <w:top w:val="none" w:sz="0" w:space="0" w:color="auto"/>
        <w:left w:val="none" w:sz="0" w:space="0" w:color="auto"/>
        <w:bottom w:val="none" w:sz="0" w:space="0" w:color="auto"/>
        <w:right w:val="none" w:sz="0" w:space="0" w:color="auto"/>
      </w:divBdr>
    </w:div>
    <w:div w:id="1594781986">
      <w:bodyDiv w:val="1"/>
      <w:marLeft w:val="0"/>
      <w:marRight w:val="0"/>
      <w:marTop w:val="0"/>
      <w:marBottom w:val="0"/>
      <w:divBdr>
        <w:top w:val="none" w:sz="0" w:space="0" w:color="auto"/>
        <w:left w:val="none" w:sz="0" w:space="0" w:color="auto"/>
        <w:bottom w:val="none" w:sz="0" w:space="0" w:color="auto"/>
        <w:right w:val="none" w:sz="0" w:space="0" w:color="auto"/>
      </w:divBdr>
    </w:div>
    <w:div w:id="1602370578">
      <w:bodyDiv w:val="1"/>
      <w:marLeft w:val="0"/>
      <w:marRight w:val="0"/>
      <w:marTop w:val="0"/>
      <w:marBottom w:val="0"/>
      <w:divBdr>
        <w:top w:val="none" w:sz="0" w:space="0" w:color="auto"/>
        <w:left w:val="none" w:sz="0" w:space="0" w:color="auto"/>
        <w:bottom w:val="none" w:sz="0" w:space="0" w:color="auto"/>
        <w:right w:val="none" w:sz="0" w:space="0" w:color="auto"/>
      </w:divBdr>
    </w:div>
    <w:div w:id="1605187803">
      <w:bodyDiv w:val="1"/>
      <w:marLeft w:val="0"/>
      <w:marRight w:val="0"/>
      <w:marTop w:val="0"/>
      <w:marBottom w:val="0"/>
      <w:divBdr>
        <w:top w:val="none" w:sz="0" w:space="0" w:color="auto"/>
        <w:left w:val="none" w:sz="0" w:space="0" w:color="auto"/>
        <w:bottom w:val="none" w:sz="0" w:space="0" w:color="auto"/>
        <w:right w:val="none" w:sz="0" w:space="0" w:color="auto"/>
      </w:divBdr>
    </w:div>
    <w:div w:id="1608151581">
      <w:bodyDiv w:val="1"/>
      <w:marLeft w:val="0"/>
      <w:marRight w:val="0"/>
      <w:marTop w:val="0"/>
      <w:marBottom w:val="0"/>
      <w:divBdr>
        <w:top w:val="none" w:sz="0" w:space="0" w:color="auto"/>
        <w:left w:val="none" w:sz="0" w:space="0" w:color="auto"/>
        <w:bottom w:val="none" w:sz="0" w:space="0" w:color="auto"/>
        <w:right w:val="none" w:sz="0" w:space="0" w:color="auto"/>
      </w:divBdr>
      <w:divsChild>
        <w:div w:id="534083876">
          <w:marLeft w:val="576"/>
          <w:marRight w:val="0"/>
          <w:marTop w:val="0"/>
          <w:marBottom w:val="0"/>
          <w:divBdr>
            <w:top w:val="none" w:sz="0" w:space="0" w:color="auto"/>
            <w:left w:val="none" w:sz="0" w:space="0" w:color="auto"/>
            <w:bottom w:val="none" w:sz="0" w:space="0" w:color="auto"/>
            <w:right w:val="none" w:sz="0" w:space="0" w:color="auto"/>
          </w:divBdr>
        </w:div>
        <w:div w:id="1235555368">
          <w:marLeft w:val="576"/>
          <w:marRight w:val="0"/>
          <w:marTop w:val="0"/>
          <w:marBottom w:val="0"/>
          <w:divBdr>
            <w:top w:val="none" w:sz="0" w:space="0" w:color="auto"/>
            <w:left w:val="none" w:sz="0" w:space="0" w:color="auto"/>
            <w:bottom w:val="none" w:sz="0" w:space="0" w:color="auto"/>
            <w:right w:val="none" w:sz="0" w:space="0" w:color="auto"/>
          </w:divBdr>
        </w:div>
      </w:divsChild>
    </w:div>
    <w:div w:id="1609241349">
      <w:bodyDiv w:val="1"/>
      <w:marLeft w:val="0"/>
      <w:marRight w:val="0"/>
      <w:marTop w:val="0"/>
      <w:marBottom w:val="0"/>
      <w:divBdr>
        <w:top w:val="none" w:sz="0" w:space="0" w:color="auto"/>
        <w:left w:val="none" w:sz="0" w:space="0" w:color="auto"/>
        <w:bottom w:val="none" w:sz="0" w:space="0" w:color="auto"/>
        <w:right w:val="none" w:sz="0" w:space="0" w:color="auto"/>
      </w:divBdr>
    </w:div>
    <w:div w:id="1611163798">
      <w:bodyDiv w:val="1"/>
      <w:marLeft w:val="0"/>
      <w:marRight w:val="0"/>
      <w:marTop w:val="0"/>
      <w:marBottom w:val="0"/>
      <w:divBdr>
        <w:top w:val="none" w:sz="0" w:space="0" w:color="auto"/>
        <w:left w:val="none" w:sz="0" w:space="0" w:color="auto"/>
        <w:bottom w:val="none" w:sz="0" w:space="0" w:color="auto"/>
        <w:right w:val="none" w:sz="0" w:space="0" w:color="auto"/>
      </w:divBdr>
    </w:div>
    <w:div w:id="1618298503">
      <w:bodyDiv w:val="1"/>
      <w:marLeft w:val="0"/>
      <w:marRight w:val="0"/>
      <w:marTop w:val="0"/>
      <w:marBottom w:val="0"/>
      <w:divBdr>
        <w:top w:val="none" w:sz="0" w:space="0" w:color="auto"/>
        <w:left w:val="none" w:sz="0" w:space="0" w:color="auto"/>
        <w:bottom w:val="none" w:sz="0" w:space="0" w:color="auto"/>
        <w:right w:val="none" w:sz="0" w:space="0" w:color="auto"/>
      </w:divBdr>
    </w:div>
    <w:div w:id="1618443651">
      <w:bodyDiv w:val="1"/>
      <w:marLeft w:val="0"/>
      <w:marRight w:val="0"/>
      <w:marTop w:val="0"/>
      <w:marBottom w:val="0"/>
      <w:divBdr>
        <w:top w:val="none" w:sz="0" w:space="0" w:color="auto"/>
        <w:left w:val="none" w:sz="0" w:space="0" w:color="auto"/>
        <w:bottom w:val="none" w:sz="0" w:space="0" w:color="auto"/>
        <w:right w:val="none" w:sz="0" w:space="0" w:color="auto"/>
      </w:divBdr>
    </w:div>
    <w:div w:id="1624071120">
      <w:bodyDiv w:val="1"/>
      <w:marLeft w:val="0"/>
      <w:marRight w:val="0"/>
      <w:marTop w:val="0"/>
      <w:marBottom w:val="0"/>
      <w:divBdr>
        <w:top w:val="none" w:sz="0" w:space="0" w:color="auto"/>
        <w:left w:val="none" w:sz="0" w:space="0" w:color="auto"/>
        <w:bottom w:val="none" w:sz="0" w:space="0" w:color="auto"/>
        <w:right w:val="none" w:sz="0" w:space="0" w:color="auto"/>
      </w:divBdr>
    </w:div>
    <w:div w:id="1626504790">
      <w:bodyDiv w:val="1"/>
      <w:marLeft w:val="0"/>
      <w:marRight w:val="0"/>
      <w:marTop w:val="0"/>
      <w:marBottom w:val="0"/>
      <w:divBdr>
        <w:top w:val="none" w:sz="0" w:space="0" w:color="auto"/>
        <w:left w:val="none" w:sz="0" w:space="0" w:color="auto"/>
        <w:bottom w:val="none" w:sz="0" w:space="0" w:color="auto"/>
        <w:right w:val="none" w:sz="0" w:space="0" w:color="auto"/>
      </w:divBdr>
    </w:div>
    <w:div w:id="1633754314">
      <w:bodyDiv w:val="1"/>
      <w:marLeft w:val="0"/>
      <w:marRight w:val="0"/>
      <w:marTop w:val="0"/>
      <w:marBottom w:val="0"/>
      <w:divBdr>
        <w:top w:val="none" w:sz="0" w:space="0" w:color="auto"/>
        <w:left w:val="none" w:sz="0" w:space="0" w:color="auto"/>
        <w:bottom w:val="none" w:sz="0" w:space="0" w:color="auto"/>
        <w:right w:val="none" w:sz="0" w:space="0" w:color="auto"/>
      </w:divBdr>
    </w:div>
    <w:div w:id="1634165989">
      <w:bodyDiv w:val="1"/>
      <w:marLeft w:val="0"/>
      <w:marRight w:val="0"/>
      <w:marTop w:val="0"/>
      <w:marBottom w:val="0"/>
      <w:divBdr>
        <w:top w:val="none" w:sz="0" w:space="0" w:color="auto"/>
        <w:left w:val="none" w:sz="0" w:space="0" w:color="auto"/>
        <w:bottom w:val="none" w:sz="0" w:space="0" w:color="auto"/>
        <w:right w:val="none" w:sz="0" w:space="0" w:color="auto"/>
      </w:divBdr>
    </w:div>
    <w:div w:id="1637837297">
      <w:bodyDiv w:val="1"/>
      <w:marLeft w:val="0"/>
      <w:marRight w:val="0"/>
      <w:marTop w:val="0"/>
      <w:marBottom w:val="0"/>
      <w:divBdr>
        <w:top w:val="none" w:sz="0" w:space="0" w:color="auto"/>
        <w:left w:val="none" w:sz="0" w:space="0" w:color="auto"/>
        <w:bottom w:val="none" w:sz="0" w:space="0" w:color="auto"/>
        <w:right w:val="none" w:sz="0" w:space="0" w:color="auto"/>
      </w:divBdr>
    </w:div>
    <w:div w:id="1648513992">
      <w:bodyDiv w:val="1"/>
      <w:marLeft w:val="0"/>
      <w:marRight w:val="0"/>
      <w:marTop w:val="0"/>
      <w:marBottom w:val="0"/>
      <w:divBdr>
        <w:top w:val="none" w:sz="0" w:space="0" w:color="auto"/>
        <w:left w:val="none" w:sz="0" w:space="0" w:color="auto"/>
        <w:bottom w:val="none" w:sz="0" w:space="0" w:color="auto"/>
        <w:right w:val="none" w:sz="0" w:space="0" w:color="auto"/>
      </w:divBdr>
    </w:div>
    <w:div w:id="1648700808">
      <w:bodyDiv w:val="1"/>
      <w:marLeft w:val="0"/>
      <w:marRight w:val="0"/>
      <w:marTop w:val="0"/>
      <w:marBottom w:val="0"/>
      <w:divBdr>
        <w:top w:val="none" w:sz="0" w:space="0" w:color="auto"/>
        <w:left w:val="none" w:sz="0" w:space="0" w:color="auto"/>
        <w:bottom w:val="none" w:sz="0" w:space="0" w:color="auto"/>
        <w:right w:val="none" w:sz="0" w:space="0" w:color="auto"/>
      </w:divBdr>
    </w:div>
    <w:div w:id="1658000378">
      <w:bodyDiv w:val="1"/>
      <w:marLeft w:val="0"/>
      <w:marRight w:val="0"/>
      <w:marTop w:val="0"/>
      <w:marBottom w:val="0"/>
      <w:divBdr>
        <w:top w:val="none" w:sz="0" w:space="0" w:color="auto"/>
        <w:left w:val="none" w:sz="0" w:space="0" w:color="auto"/>
        <w:bottom w:val="none" w:sz="0" w:space="0" w:color="auto"/>
        <w:right w:val="none" w:sz="0" w:space="0" w:color="auto"/>
      </w:divBdr>
    </w:div>
    <w:div w:id="1660427114">
      <w:bodyDiv w:val="1"/>
      <w:marLeft w:val="0"/>
      <w:marRight w:val="0"/>
      <w:marTop w:val="0"/>
      <w:marBottom w:val="0"/>
      <w:divBdr>
        <w:top w:val="none" w:sz="0" w:space="0" w:color="auto"/>
        <w:left w:val="none" w:sz="0" w:space="0" w:color="auto"/>
        <w:bottom w:val="none" w:sz="0" w:space="0" w:color="auto"/>
        <w:right w:val="none" w:sz="0" w:space="0" w:color="auto"/>
      </w:divBdr>
    </w:div>
    <w:div w:id="1672294107">
      <w:bodyDiv w:val="1"/>
      <w:marLeft w:val="0"/>
      <w:marRight w:val="0"/>
      <w:marTop w:val="0"/>
      <w:marBottom w:val="0"/>
      <w:divBdr>
        <w:top w:val="none" w:sz="0" w:space="0" w:color="auto"/>
        <w:left w:val="none" w:sz="0" w:space="0" w:color="auto"/>
        <w:bottom w:val="none" w:sz="0" w:space="0" w:color="auto"/>
        <w:right w:val="none" w:sz="0" w:space="0" w:color="auto"/>
      </w:divBdr>
    </w:div>
    <w:div w:id="1676418878">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4355402">
      <w:bodyDiv w:val="1"/>
      <w:marLeft w:val="0"/>
      <w:marRight w:val="0"/>
      <w:marTop w:val="0"/>
      <w:marBottom w:val="0"/>
      <w:divBdr>
        <w:top w:val="none" w:sz="0" w:space="0" w:color="auto"/>
        <w:left w:val="none" w:sz="0" w:space="0" w:color="auto"/>
        <w:bottom w:val="none" w:sz="0" w:space="0" w:color="auto"/>
        <w:right w:val="none" w:sz="0" w:space="0" w:color="auto"/>
      </w:divBdr>
    </w:div>
    <w:div w:id="1685088316">
      <w:bodyDiv w:val="1"/>
      <w:marLeft w:val="0"/>
      <w:marRight w:val="0"/>
      <w:marTop w:val="0"/>
      <w:marBottom w:val="0"/>
      <w:divBdr>
        <w:top w:val="none" w:sz="0" w:space="0" w:color="auto"/>
        <w:left w:val="none" w:sz="0" w:space="0" w:color="auto"/>
        <w:bottom w:val="none" w:sz="0" w:space="0" w:color="auto"/>
        <w:right w:val="none" w:sz="0" w:space="0" w:color="auto"/>
      </w:divBdr>
    </w:div>
    <w:div w:id="1685589550">
      <w:bodyDiv w:val="1"/>
      <w:marLeft w:val="0"/>
      <w:marRight w:val="0"/>
      <w:marTop w:val="0"/>
      <w:marBottom w:val="0"/>
      <w:divBdr>
        <w:top w:val="none" w:sz="0" w:space="0" w:color="auto"/>
        <w:left w:val="none" w:sz="0" w:space="0" w:color="auto"/>
        <w:bottom w:val="none" w:sz="0" w:space="0" w:color="auto"/>
        <w:right w:val="none" w:sz="0" w:space="0" w:color="auto"/>
      </w:divBdr>
    </w:div>
    <w:div w:id="1688553758">
      <w:bodyDiv w:val="1"/>
      <w:marLeft w:val="0"/>
      <w:marRight w:val="0"/>
      <w:marTop w:val="0"/>
      <w:marBottom w:val="0"/>
      <w:divBdr>
        <w:top w:val="none" w:sz="0" w:space="0" w:color="auto"/>
        <w:left w:val="none" w:sz="0" w:space="0" w:color="auto"/>
        <w:bottom w:val="none" w:sz="0" w:space="0" w:color="auto"/>
        <w:right w:val="none" w:sz="0" w:space="0" w:color="auto"/>
      </w:divBdr>
    </w:div>
    <w:div w:id="1695687044">
      <w:bodyDiv w:val="1"/>
      <w:marLeft w:val="0"/>
      <w:marRight w:val="0"/>
      <w:marTop w:val="0"/>
      <w:marBottom w:val="0"/>
      <w:divBdr>
        <w:top w:val="none" w:sz="0" w:space="0" w:color="auto"/>
        <w:left w:val="none" w:sz="0" w:space="0" w:color="auto"/>
        <w:bottom w:val="none" w:sz="0" w:space="0" w:color="auto"/>
        <w:right w:val="none" w:sz="0" w:space="0" w:color="auto"/>
      </w:divBdr>
    </w:div>
    <w:div w:id="1696885244">
      <w:bodyDiv w:val="1"/>
      <w:marLeft w:val="0"/>
      <w:marRight w:val="0"/>
      <w:marTop w:val="0"/>
      <w:marBottom w:val="0"/>
      <w:divBdr>
        <w:top w:val="none" w:sz="0" w:space="0" w:color="auto"/>
        <w:left w:val="none" w:sz="0" w:space="0" w:color="auto"/>
        <w:bottom w:val="none" w:sz="0" w:space="0" w:color="auto"/>
        <w:right w:val="none" w:sz="0" w:space="0" w:color="auto"/>
      </w:divBdr>
    </w:div>
    <w:div w:id="1717774921">
      <w:bodyDiv w:val="1"/>
      <w:marLeft w:val="0"/>
      <w:marRight w:val="0"/>
      <w:marTop w:val="0"/>
      <w:marBottom w:val="0"/>
      <w:divBdr>
        <w:top w:val="none" w:sz="0" w:space="0" w:color="auto"/>
        <w:left w:val="none" w:sz="0" w:space="0" w:color="auto"/>
        <w:bottom w:val="none" w:sz="0" w:space="0" w:color="auto"/>
        <w:right w:val="none" w:sz="0" w:space="0" w:color="auto"/>
      </w:divBdr>
    </w:div>
    <w:div w:id="1718697240">
      <w:bodyDiv w:val="1"/>
      <w:marLeft w:val="0"/>
      <w:marRight w:val="0"/>
      <w:marTop w:val="0"/>
      <w:marBottom w:val="0"/>
      <w:divBdr>
        <w:top w:val="none" w:sz="0" w:space="0" w:color="auto"/>
        <w:left w:val="none" w:sz="0" w:space="0" w:color="auto"/>
        <w:bottom w:val="none" w:sz="0" w:space="0" w:color="auto"/>
        <w:right w:val="none" w:sz="0" w:space="0" w:color="auto"/>
      </w:divBdr>
    </w:div>
    <w:div w:id="1719433878">
      <w:bodyDiv w:val="1"/>
      <w:marLeft w:val="0"/>
      <w:marRight w:val="0"/>
      <w:marTop w:val="0"/>
      <w:marBottom w:val="0"/>
      <w:divBdr>
        <w:top w:val="none" w:sz="0" w:space="0" w:color="auto"/>
        <w:left w:val="none" w:sz="0" w:space="0" w:color="auto"/>
        <w:bottom w:val="none" w:sz="0" w:space="0" w:color="auto"/>
        <w:right w:val="none" w:sz="0" w:space="0" w:color="auto"/>
      </w:divBdr>
    </w:div>
    <w:div w:id="1729038250">
      <w:bodyDiv w:val="1"/>
      <w:marLeft w:val="0"/>
      <w:marRight w:val="0"/>
      <w:marTop w:val="0"/>
      <w:marBottom w:val="0"/>
      <w:divBdr>
        <w:top w:val="none" w:sz="0" w:space="0" w:color="auto"/>
        <w:left w:val="none" w:sz="0" w:space="0" w:color="auto"/>
        <w:bottom w:val="none" w:sz="0" w:space="0" w:color="auto"/>
        <w:right w:val="none" w:sz="0" w:space="0" w:color="auto"/>
      </w:divBdr>
    </w:div>
    <w:div w:id="1731806039">
      <w:bodyDiv w:val="1"/>
      <w:marLeft w:val="0"/>
      <w:marRight w:val="0"/>
      <w:marTop w:val="0"/>
      <w:marBottom w:val="0"/>
      <w:divBdr>
        <w:top w:val="none" w:sz="0" w:space="0" w:color="auto"/>
        <w:left w:val="none" w:sz="0" w:space="0" w:color="auto"/>
        <w:bottom w:val="none" w:sz="0" w:space="0" w:color="auto"/>
        <w:right w:val="none" w:sz="0" w:space="0" w:color="auto"/>
      </w:divBdr>
    </w:div>
    <w:div w:id="1735348039">
      <w:bodyDiv w:val="1"/>
      <w:marLeft w:val="0"/>
      <w:marRight w:val="0"/>
      <w:marTop w:val="0"/>
      <w:marBottom w:val="0"/>
      <w:divBdr>
        <w:top w:val="none" w:sz="0" w:space="0" w:color="auto"/>
        <w:left w:val="none" w:sz="0" w:space="0" w:color="auto"/>
        <w:bottom w:val="none" w:sz="0" w:space="0" w:color="auto"/>
        <w:right w:val="none" w:sz="0" w:space="0" w:color="auto"/>
      </w:divBdr>
    </w:div>
    <w:div w:id="1740057176">
      <w:bodyDiv w:val="1"/>
      <w:marLeft w:val="0"/>
      <w:marRight w:val="0"/>
      <w:marTop w:val="0"/>
      <w:marBottom w:val="0"/>
      <w:divBdr>
        <w:top w:val="none" w:sz="0" w:space="0" w:color="auto"/>
        <w:left w:val="none" w:sz="0" w:space="0" w:color="auto"/>
        <w:bottom w:val="none" w:sz="0" w:space="0" w:color="auto"/>
        <w:right w:val="none" w:sz="0" w:space="0" w:color="auto"/>
      </w:divBdr>
    </w:div>
    <w:div w:id="1742216804">
      <w:bodyDiv w:val="1"/>
      <w:marLeft w:val="0"/>
      <w:marRight w:val="0"/>
      <w:marTop w:val="0"/>
      <w:marBottom w:val="0"/>
      <w:divBdr>
        <w:top w:val="none" w:sz="0" w:space="0" w:color="auto"/>
        <w:left w:val="none" w:sz="0" w:space="0" w:color="auto"/>
        <w:bottom w:val="none" w:sz="0" w:space="0" w:color="auto"/>
        <w:right w:val="none" w:sz="0" w:space="0" w:color="auto"/>
      </w:divBdr>
    </w:div>
    <w:div w:id="1745952670">
      <w:bodyDiv w:val="1"/>
      <w:marLeft w:val="0"/>
      <w:marRight w:val="0"/>
      <w:marTop w:val="0"/>
      <w:marBottom w:val="0"/>
      <w:divBdr>
        <w:top w:val="none" w:sz="0" w:space="0" w:color="auto"/>
        <w:left w:val="none" w:sz="0" w:space="0" w:color="auto"/>
        <w:bottom w:val="none" w:sz="0" w:space="0" w:color="auto"/>
        <w:right w:val="none" w:sz="0" w:space="0" w:color="auto"/>
      </w:divBdr>
    </w:div>
    <w:div w:id="1753309226">
      <w:bodyDiv w:val="1"/>
      <w:marLeft w:val="0"/>
      <w:marRight w:val="0"/>
      <w:marTop w:val="0"/>
      <w:marBottom w:val="0"/>
      <w:divBdr>
        <w:top w:val="none" w:sz="0" w:space="0" w:color="auto"/>
        <w:left w:val="none" w:sz="0" w:space="0" w:color="auto"/>
        <w:bottom w:val="none" w:sz="0" w:space="0" w:color="auto"/>
        <w:right w:val="none" w:sz="0" w:space="0" w:color="auto"/>
      </w:divBdr>
    </w:div>
    <w:div w:id="1756589713">
      <w:bodyDiv w:val="1"/>
      <w:marLeft w:val="0"/>
      <w:marRight w:val="0"/>
      <w:marTop w:val="0"/>
      <w:marBottom w:val="0"/>
      <w:divBdr>
        <w:top w:val="none" w:sz="0" w:space="0" w:color="auto"/>
        <w:left w:val="none" w:sz="0" w:space="0" w:color="auto"/>
        <w:bottom w:val="none" w:sz="0" w:space="0" w:color="auto"/>
        <w:right w:val="none" w:sz="0" w:space="0" w:color="auto"/>
      </w:divBdr>
    </w:div>
    <w:div w:id="1777629055">
      <w:bodyDiv w:val="1"/>
      <w:marLeft w:val="0"/>
      <w:marRight w:val="0"/>
      <w:marTop w:val="0"/>
      <w:marBottom w:val="0"/>
      <w:divBdr>
        <w:top w:val="none" w:sz="0" w:space="0" w:color="auto"/>
        <w:left w:val="none" w:sz="0" w:space="0" w:color="auto"/>
        <w:bottom w:val="none" w:sz="0" w:space="0" w:color="auto"/>
        <w:right w:val="none" w:sz="0" w:space="0" w:color="auto"/>
      </w:divBdr>
    </w:div>
    <w:div w:id="1780291955">
      <w:bodyDiv w:val="1"/>
      <w:marLeft w:val="0"/>
      <w:marRight w:val="0"/>
      <w:marTop w:val="0"/>
      <w:marBottom w:val="0"/>
      <w:divBdr>
        <w:top w:val="none" w:sz="0" w:space="0" w:color="auto"/>
        <w:left w:val="none" w:sz="0" w:space="0" w:color="auto"/>
        <w:bottom w:val="none" w:sz="0" w:space="0" w:color="auto"/>
        <w:right w:val="none" w:sz="0" w:space="0" w:color="auto"/>
      </w:divBdr>
    </w:div>
    <w:div w:id="1782843799">
      <w:bodyDiv w:val="1"/>
      <w:marLeft w:val="0"/>
      <w:marRight w:val="0"/>
      <w:marTop w:val="0"/>
      <w:marBottom w:val="0"/>
      <w:divBdr>
        <w:top w:val="none" w:sz="0" w:space="0" w:color="auto"/>
        <w:left w:val="none" w:sz="0" w:space="0" w:color="auto"/>
        <w:bottom w:val="none" w:sz="0" w:space="0" w:color="auto"/>
        <w:right w:val="none" w:sz="0" w:space="0" w:color="auto"/>
      </w:divBdr>
    </w:div>
    <w:div w:id="1787389456">
      <w:bodyDiv w:val="1"/>
      <w:marLeft w:val="0"/>
      <w:marRight w:val="0"/>
      <w:marTop w:val="0"/>
      <w:marBottom w:val="0"/>
      <w:divBdr>
        <w:top w:val="none" w:sz="0" w:space="0" w:color="auto"/>
        <w:left w:val="none" w:sz="0" w:space="0" w:color="auto"/>
        <w:bottom w:val="none" w:sz="0" w:space="0" w:color="auto"/>
        <w:right w:val="none" w:sz="0" w:space="0" w:color="auto"/>
      </w:divBdr>
    </w:div>
    <w:div w:id="1790733917">
      <w:bodyDiv w:val="1"/>
      <w:marLeft w:val="0"/>
      <w:marRight w:val="0"/>
      <w:marTop w:val="0"/>
      <w:marBottom w:val="0"/>
      <w:divBdr>
        <w:top w:val="none" w:sz="0" w:space="0" w:color="auto"/>
        <w:left w:val="none" w:sz="0" w:space="0" w:color="auto"/>
        <w:bottom w:val="none" w:sz="0" w:space="0" w:color="auto"/>
        <w:right w:val="none" w:sz="0" w:space="0" w:color="auto"/>
      </w:divBdr>
    </w:div>
    <w:div w:id="1791783712">
      <w:bodyDiv w:val="1"/>
      <w:marLeft w:val="0"/>
      <w:marRight w:val="0"/>
      <w:marTop w:val="0"/>
      <w:marBottom w:val="0"/>
      <w:divBdr>
        <w:top w:val="none" w:sz="0" w:space="0" w:color="auto"/>
        <w:left w:val="none" w:sz="0" w:space="0" w:color="auto"/>
        <w:bottom w:val="none" w:sz="0" w:space="0" w:color="auto"/>
        <w:right w:val="none" w:sz="0" w:space="0" w:color="auto"/>
      </w:divBdr>
      <w:divsChild>
        <w:div w:id="2079480180">
          <w:marLeft w:val="0"/>
          <w:marRight w:val="0"/>
          <w:marTop w:val="216"/>
          <w:marBottom w:val="0"/>
          <w:divBdr>
            <w:top w:val="none" w:sz="0" w:space="0" w:color="auto"/>
            <w:left w:val="none" w:sz="0" w:space="0" w:color="auto"/>
            <w:bottom w:val="none" w:sz="0" w:space="0" w:color="auto"/>
            <w:right w:val="none" w:sz="0" w:space="0" w:color="auto"/>
          </w:divBdr>
        </w:div>
      </w:divsChild>
    </w:div>
    <w:div w:id="1808090292">
      <w:bodyDiv w:val="1"/>
      <w:marLeft w:val="0"/>
      <w:marRight w:val="0"/>
      <w:marTop w:val="0"/>
      <w:marBottom w:val="0"/>
      <w:divBdr>
        <w:top w:val="none" w:sz="0" w:space="0" w:color="auto"/>
        <w:left w:val="none" w:sz="0" w:space="0" w:color="auto"/>
        <w:bottom w:val="none" w:sz="0" w:space="0" w:color="auto"/>
        <w:right w:val="none" w:sz="0" w:space="0" w:color="auto"/>
      </w:divBdr>
    </w:div>
    <w:div w:id="1808355723">
      <w:bodyDiv w:val="1"/>
      <w:marLeft w:val="0"/>
      <w:marRight w:val="0"/>
      <w:marTop w:val="0"/>
      <w:marBottom w:val="0"/>
      <w:divBdr>
        <w:top w:val="none" w:sz="0" w:space="0" w:color="auto"/>
        <w:left w:val="none" w:sz="0" w:space="0" w:color="auto"/>
        <w:bottom w:val="none" w:sz="0" w:space="0" w:color="auto"/>
        <w:right w:val="none" w:sz="0" w:space="0" w:color="auto"/>
      </w:divBdr>
    </w:div>
    <w:div w:id="1809976698">
      <w:bodyDiv w:val="1"/>
      <w:marLeft w:val="0"/>
      <w:marRight w:val="0"/>
      <w:marTop w:val="0"/>
      <w:marBottom w:val="0"/>
      <w:divBdr>
        <w:top w:val="none" w:sz="0" w:space="0" w:color="auto"/>
        <w:left w:val="none" w:sz="0" w:space="0" w:color="auto"/>
        <w:bottom w:val="none" w:sz="0" w:space="0" w:color="auto"/>
        <w:right w:val="none" w:sz="0" w:space="0" w:color="auto"/>
      </w:divBdr>
    </w:div>
    <w:div w:id="1821844943">
      <w:bodyDiv w:val="1"/>
      <w:marLeft w:val="0"/>
      <w:marRight w:val="0"/>
      <w:marTop w:val="0"/>
      <w:marBottom w:val="0"/>
      <w:divBdr>
        <w:top w:val="none" w:sz="0" w:space="0" w:color="auto"/>
        <w:left w:val="none" w:sz="0" w:space="0" w:color="auto"/>
        <w:bottom w:val="none" w:sz="0" w:space="0" w:color="auto"/>
        <w:right w:val="none" w:sz="0" w:space="0" w:color="auto"/>
      </w:divBdr>
    </w:div>
    <w:div w:id="1826050237">
      <w:bodyDiv w:val="1"/>
      <w:marLeft w:val="0"/>
      <w:marRight w:val="0"/>
      <w:marTop w:val="0"/>
      <w:marBottom w:val="0"/>
      <w:divBdr>
        <w:top w:val="none" w:sz="0" w:space="0" w:color="auto"/>
        <w:left w:val="none" w:sz="0" w:space="0" w:color="auto"/>
        <w:bottom w:val="none" w:sz="0" w:space="0" w:color="auto"/>
        <w:right w:val="none" w:sz="0" w:space="0" w:color="auto"/>
      </w:divBdr>
    </w:div>
    <w:div w:id="1827934090">
      <w:bodyDiv w:val="1"/>
      <w:marLeft w:val="0"/>
      <w:marRight w:val="0"/>
      <w:marTop w:val="0"/>
      <w:marBottom w:val="0"/>
      <w:divBdr>
        <w:top w:val="none" w:sz="0" w:space="0" w:color="auto"/>
        <w:left w:val="none" w:sz="0" w:space="0" w:color="auto"/>
        <w:bottom w:val="none" w:sz="0" w:space="0" w:color="auto"/>
        <w:right w:val="none" w:sz="0" w:space="0" w:color="auto"/>
      </w:divBdr>
    </w:div>
    <w:div w:id="1838885923">
      <w:bodyDiv w:val="1"/>
      <w:marLeft w:val="0"/>
      <w:marRight w:val="0"/>
      <w:marTop w:val="0"/>
      <w:marBottom w:val="0"/>
      <w:divBdr>
        <w:top w:val="none" w:sz="0" w:space="0" w:color="auto"/>
        <w:left w:val="none" w:sz="0" w:space="0" w:color="auto"/>
        <w:bottom w:val="none" w:sz="0" w:space="0" w:color="auto"/>
        <w:right w:val="none" w:sz="0" w:space="0" w:color="auto"/>
      </w:divBdr>
    </w:div>
    <w:div w:id="1841651413">
      <w:bodyDiv w:val="1"/>
      <w:marLeft w:val="0"/>
      <w:marRight w:val="0"/>
      <w:marTop w:val="0"/>
      <w:marBottom w:val="0"/>
      <w:divBdr>
        <w:top w:val="none" w:sz="0" w:space="0" w:color="auto"/>
        <w:left w:val="none" w:sz="0" w:space="0" w:color="auto"/>
        <w:bottom w:val="none" w:sz="0" w:space="0" w:color="auto"/>
        <w:right w:val="none" w:sz="0" w:space="0" w:color="auto"/>
      </w:divBdr>
    </w:div>
    <w:div w:id="1847284360">
      <w:bodyDiv w:val="1"/>
      <w:marLeft w:val="0"/>
      <w:marRight w:val="0"/>
      <w:marTop w:val="0"/>
      <w:marBottom w:val="0"/>
      <w:divBdr>
        <w:top w:val="none" w:sz="0" w:space="0" w:color="auto"/>
        <w:left w:val="none" w:sz="0" w:space="0" w:color="auto"/>
        <w:bottom w:val="none" w:sz="0" w:space="0" w:color="auto"/>
        <w:right w:val="none" w:sz="0" w:space="0" w:color="auto"/>
      </w:divBdr>
    </w:div>
    <w:div w:id="1852454060">
      <w:bodyDiv w:val="1"/>
      <w:marLeft w:val="0"/>
      <w:marRight w:val="0"/>
      <w:marTop w:val="0"/>
      <w:marBottom w:val="0"/>
      <w:divBdr>
        <w:top w:val="none" w:sz="0" w:space="0" w:color="auto"/>
        <w:left w:val="none" w:sz="0" w:space="0" w:color="auto"/>
        <w:bottom w:val="none" w:sz="0" w:space="0" w:color="auto"/>
        <w:right w:val="none" w:sz="0" w:space="0" w:color="auto"/>
      </w:divBdr>
    </w:div>
    <w:div w:id="1857235410">
      <w:bodyDiv w:val="1"/>
      <w:marLeft w:val="0"/>
      <w:marRight w:val="0"/>
      <w:marTop w:val="0"/>
      <w:marBottom w:val="0"/>
      <w:divBdr>
        <w:top w:val="none" w:sz="0" w:space="0" w:color="auto"/>
        <w:left w:val="none" w:sz="0" w:space="0" w:color="auto"/>
        <w:bottom w:val="none" w:sz="0" w:space="0" w:color="auto"/>
        <w:right w:val="none" w:sz="0" w:space="0" w:color="auto"/>
      </w:divBdr>
    </w:div>
    <w:div w:id="1858153209">
      <w:bodyDiv w:val="1"/>
      <w:marLeft w:val="0"/>
      <w:marRight w:val="0"/>
      <w:marTop w:val="0"/>
      <w:marBottom w:val="0"/>
      <w:divBdr>
        <w:top w:val="none" w:sz="0" w:space="0" w:color="auto"/>
        <w:left w:val="none" w:sz="0" w:space="0" w:color="auto"/>
        <w:bottom w:val="none" w:sz="0" w:space="0" w:color="auto"/>
        <w:right w:val="none" w:sz="0" w:space="0" w:color="auto"/>
      </w:divBdr>
    </w:div>
    <w:div w:id="1863205703">
      <w:bodyDiv w:val="1"/>
      <w:marLeft w:val="0"/>
      <w:marRight w:val="0"/>
      <w:marTop w:val="0"/>
      <w:marBottom w:val="0"/>
      <w:divBdr>
        <w:top w:val="none" w:sz="0" w:space="0" w:color="auto"/>
        <w:left w:val="none" w:sz="0" w:space="0" w:color="auto"/>
        <w:bottom w:val="none" w:sz="0" w:space="0" w:color="auto"/>
        <w:right w:val="none" w:sz="0" w:space="0" w:color="auto"/>
      </w:divBdr>
    </w:div>
    <w:div w:id="1869685104">
      <w:bodyDiv w:val="1"/>
      <w:marLeft w:val="0"/>
      <w:marRight w:val="0"/>
      <w:marTop w:val="0"/>
      <w:marBottom w:val="0"/>
      <w:divBdr>
        <w:top w:val="none" w:sz="0" w:space="0" w:color="auto"/>
        <w:left w:val="none" w:sz="0" w:space="0" w:color="auto"/>
        <w:bottom w:val="none" w:sz="0" w:space="0" w:color="auto"/>
        <w:right w:val="none" w:sz="0" w:space="0" w:color="auto"/>
      </w:divBdr>
    </w:div>
    <w:div w:id="1871991764">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5654043">
      <w:bodyDiv w:val="1"/>
      <w:marLeft w:val="0"/>
      <w:marRight w:val="0"/>
      <w:marTop w:val="0"/>
      <w:marBottom w:val="0"/>
      <w:divBdr>
        <w:top w:val="none" w:sz="0" w:space="0" w:color="auto"/>
        <w:left w:val="none" w:sz="0" w:space="0" w:color="auto"/>
        <w:bottom w:val="none" w:sz="0" w:space="0" w:color="auto"/>
        <w:right w:val="none" w:sz="0" w:space="0" w:color="auto"/>
      </w:divBdr>
    </w:div>
    <w:div w:id="1876497981">
      <w:bodyDiv w:val="1"/>
      <w:marLeft w:val="0"/>
      <w:marRight w:val="0"/>
      <w:marTop w:val="0"/>
      <w:marBottom w:val="0"/>
      <w:divBdr>
        <w:top w:val="none" w:sz="0" w:space="0" w:color="auto"/>
        <w:left w:val="none" w:sz="0" w:space="0" w:color="auto"/>
        <w:bottom w:val="none" w:sz="0" w:space="0" w:color="auto"/>
        <w:right w:val="none" w:sz="0" w:space="0" w:color="auto"/>
      </w:divBdr>
    </w:div>
    <w:div w:id="1879469122">
      <w:bodyDiv w:val="1"/>
      <w:marLeft w:val="0"/>
      <w:marRight w:val="0"/>
      <w:marTop w:val="0"/>
      <w:marBottom w:val="0"/>
      <w:divBdr>
        <w:top w:val="none" w:sz="0" w:space="0" w:color="auto"/>
        <w:left w:val="none" w:sz="0" w:space="0" w:color="auto"/>
        <w:bottom w:val="none" w:sz="0" w:space="0" w:color="auto"/>
        <w:right w:val="none" w:sz="0" w:space="0" w:color="auto"/>
      </w:divBdr>
    </w:div>
    <w:div w:id="1887335592">
      <w:bodyDiv w:val="1"/>
      <w:marLeft w:val="0"/>
      <w:marRight w:val="0"/>
      <w:marTop w:val="0"/>
      <w:marBottom w:val="0"/>
      <w:divBdr>
        <w:top w:val="none" w:sz="0" w:space="0" w:color="auto"/>
        <w:left w:val="none" w:sz="0" w:space="0" w:color="auto"/>
        <w:bottom w:val="none" w:sz="0" w:space="0" w:color="auto"/>
        <w:right w:val="none" w:sz="0" w:space="0" w:color="auto"/>
      </w:divBdr>
    </w:div>
    <w:div w:id="1895502481">
      <w:bodyDiv w:val="1"/>
      <w:marLeft w:val="0"/>
      <w:marRight w:val="0"/>
      <w:marTop w:val="0"/>
      <w:marBottom w:val="0"/>
      <w:divBdr>
        <w:top w:val="none" w:sz="0" w:space="0" w:color="auto"/>
        <w:left w:val="none" w:sz="0" w:space="0" w:color="auto"/>
        <w:bottom w:val="none" w:sz="0" w:space="0" w:color="auto"/>
        <w:right w:val="none" w:sz="0" w:space="0" w:color="auto"/>
      </w:divBdr>
    </w:div>
    <w:div w:id="1900088217">
      <w:bodyDiv w:val="1"/>
      <w:marLeft w:val="0"/>
      <w:marRight w:val="0"/>
      <w:marTop w:val="0"/>
      <w:marBottom w:val="0"/>
      <w:divBdr>
        <w:top w:val="none" w:sz="0" w:space="0" w:color="auto"/>
        <w:left w:val="none" w:sz="0" w:space="0" w:color="auto"/>
        <w:bottom w:val="none" w:sz="0" w:space="0" w:color="auto"/>
        <w:right w:val="none" w:sz="0" w:space="0" w:color="auto"/>
      </w:divBdr>
    </w:div>
    <w:div w:id="1903370540">
      <w:bodyDiv w:val="1"/>
      <w:marLeft w:val="0"/>
      <w:marRight w:val="0"/>
      <w:marTop w:val="0"/>
      <w:marBottom w:val="0"/>
      <w:divBdr>
        <w:top w:val="none" w:sz="0" w:space="0" w:color="auto"/>
        <w:left w:val="none" w:sz="0" w:space="0" w:color="auto"/>
        <w:bottom w:val="none" w:sz="0" w:space="0" w:color="auto"/>
        <w:right w:val="none" w:sz="0" w:space="0" w:color="auto"/>
      </w:divBdr>
    </w:div>
    <w:div w:id="1907102634">
      <w:bodyDiv w:val="1"/>
      <w:marLeft w:val="0"/>
      <w:marRight w:val="0"/>
      <w:marTop w:val="0"/>
      <w:marBottom w:val="0"/>
      <w:divBdr>
        <w:top w:val="none" w:sz="0" w:space="0" w:color="auto"/>
        <w:left w:val="none" w:sz="0" w:space="0" w:color="auto"/>
        <w:bottom w:val="none" w:sz="0" w:space="0" w:color="auto"/>
        <w:right w:val="none" w:sz="0" w:space="0" w:color="auto"/>
      </w:divBdr>
    </w:div>
    <w:div w:id="1909723191">
      <w:bodyDiv w:val="1"/>
      <w:marLeft w:val="0"/>
      <w:marRight w:val="0"/>
      <w:marTop w:val="0"/>
      <w:marBottom w:val="0"/>
      <w:divBdr>
        <w:top w:val="none" w:sz="0" w:space="0" w:color="auto"/>
        <w:left w:val="none" w:sz="0" w:space="0" w:color="auto"/>
        <w:bottom w:val="none" w:sz="0" w:space="0" w:color="auto"/>
        <w:right w:val="none" w:sz="0" w:space="0" w:color="auto"/>
      </w:divBdr>
    </w:div>
    <w:div w:id="1910118913">
      <w:bodyDiv w:val="1"/>
      <w:marLeft w:val="0"/>
      <w:marRight w:val="0"/>
      <w:marTop w:val="0"/>
      <w:marBottom w:val="0"/>
      <w:divBdr>
        <w:top w:val="none" w:sz="0" w:space="0" w:color="auto"/>
        <w:left w:val="none" w:sz="0" w:space="0" w:color="auto"/>
        <w:bottom w:val="none" w:sz="0" w:space="0" w:color="auto"/>
        <w:right w:val="none" w:sz="0" w:space="0" w:color="auto"/>
      </w:divBdr>
    </w:div>
    <w:div w:id="1920098181">
      <w:bodyDiv w:val="1"/>
      <w:marLeft w:val="0"/>
      <w:marRight w:val="0"/>
      <w:marTop w:val="0"/>
      <w:marBottom w:val="0"/>
      <w:divBdr>
        <w:top w:val="none" w:sz="0" w:space="0" w:color="auto"/>
        <w:left w:val="none" w:sz="0" w:space="0" w:color="auto"/>
        <w:bottom w:val="none" w:sz="0" w:space="0" w:color="auto"/>
        <w:right w:val="none" w:sz="0" w:space="0" w:color="auto"/>
      </w:divBdr>
    </w:div>
    <w:div w:id="1929341131">
      <w:bodyDiv w:val="1"/>
      <w:marLeft w:val="0"/>
      <w:marRight w:val="0"/>
      <w:marTop w:val="0"/>
      <w:marBottom w:val="0"/>
      <w:divBdr>
        <w:top w:val="none" w:sz="0" w:space="0" w:color="auto"/>
        <w:left w:val="none" w:sz="0" w:space="0" w:color="auto"/>
        <w:bottom w:val="none" w:sz="0" w:space="0" w:color="auto"/>
        <w:right w:val="none" w:sz="0" w:space="0" w:color="auto"/>
      </w:divBdr>
    </w:div>
    <w:div w:id="1932279283">
      <w:bodyDiv w:val="1"/>
      <w:marLeft w:val="0"/>
      <w:marRight w:val="0"/>
      <w:marTop w:val="0"/>
      <w:marBottom w:val="0"/>
      <w:divBdr>
        <w:top w:val="none" w:sz="0" w:space="0" w:color="auto"/>
        <w:left w:val="none" w:sz="0" w:space="0" w:color="auto"/>
        <w:bottom w:val="none" w:sz="0" w:space="0" w:color="auto"/>
        <w:right w:val="none" w:sz="0" w:space="0" w:color="auto"/>
      </w:divBdr>
    </w:div>
    <w:div w:id="1935435949">
      <w:bodyDiv w:val="1"/>
      <w:marLeft w:val="0"/>
      <w:marRight w:val="0"/>
      <w:marTop w:val="0"/>
      <w:marBottom w:val="0"/>
      <w:divBdr>
        <w:top w:val="none" w:sz="0" w:space="0" w:color="auto"/>
        <w:left w:val="none" w:sz="0" w:space="0" w:color="auto"/>
        <w:bottom w:val="none" w:sz="0" w:space="0" w:color="auto"/>
        <w:right w:val="none" w:sz="0" w:space="0" w:color="auto"/>
      </w:divBdr>
    </w:div>
    <w:div w:id="1941641544">
      <w:bodyDiv w:val="1"/>
      <w:marLeft w:val="0"/>
      <w:marRight w:val="0"/>
      <w:marTop w:val="0"/>
      <w:marBottom w:val="0"/>
      <w:divBdr>
        <w:top w:val="none" w:sz="0" w:space="0" w:color="auto"/>
        <w:left w:val="none" w:sz="0" w:space="0" w:color="auto"/>
        <w:bottom w:val="none" w:sz="0" w:space="0" w:color="auto"/>
        <w:right w:val="none" w:sz="0" w:space="0" w:color="auto"/>
      </w:divBdr>
      <w:divsChild>
        <w:div w:id="504170473">
          <w:marLeft w:val="562"/>
          <w:marRight w:val="0"/>
          <w:marTop w:val="0"/>
          <w:marBottom w:val="0"/>
          <w:divBdr>
            <w:top w:val="none" w:sz="0" w:space="0" w:color="auto"/>
            <w:left w:val="none" w:sz="0" w:space="0" w:color="auto"/>
            <w:bottom w:val="none" w:sz="0" w:space="0" w:color="auto"/>
            <w:right w:val="none" w:sz="0" w:space="0" w:color="auto"/>
          </w:divBdr>
        </w:div>
      </w:divsChild>
    </w:div>
    <w:div w:id="1941988669">
      <w:bodyDiv w:val="1"/>
      <w:marLeft w:val="0"/>
      <w:marRight w:val="0"/>
      <w:marTop w:val="0"/>
      <w:marBottom w:val="0"/>
      <w:divBdr>
        <w:top w:val="none" w:sz="0" w:space="0" w:color="auto"/>
        <w:left w:val="none" w:sz="0" w:space="0" w:color="auto"/>
        <w:bottom w:val="none" w:sz="0" w:space="0" w:color="auto"/>
        <w:right w:val="none" w:sz="0" w:space="0" w:color="auto"/>
      </w:divBdr>
    </w:div>
    <w:div w:id="1963807964">
      <w:bodyDiv w:val="1"/>
      <w:marLeft w:val="0"/>
      <w:marRight w:val="0"/>
      <w:marTop w:val="0"/>
      <w:marBottom w:val="0"/>
      <w:divBdr>
        <w:top w:val="none" w:sz="0" w:space="0" w:color="auto"/>
        <w:left w:val="none" w:sz="0" w:space="0" w:color="auto"/>
        <w:bottom w:val="none" w:sz="0" w:space="0" w:color="auto"/>
        <w:right w:val="none" w:sz="0" w:space="0" w:color="auto"/>
      </w:divBdr>
    </w:div>
    <w:div w:id="1965962461">
      <w:bodyDiv w:val="1"/>
      <w:marLeft w:val="0"/>
      <w:marRight w:val="0"/>
      <w:marTop w:val="0"/>
      <w:marBottom w:val="0"/>
      <w:divBdr>
        <w:top w:val="none" w:sz="0" w:space="0" w:color="auto"/>
        <w:left w:val="none" w:sz="0" w:space="0" w:color="auto"/>
        <w:bottom w:val="none" w:sz="0" w:space="0" w:color="auto"/>
        <w:right w:val="none" w:sz="0" w:space="0" w:color="auto"/>
      </w:divBdr>
    </w:div>
    <w:div w:id="1966932745">
      <w:bodyDiv w:val="1"/>
      <w:marLeft w:val="0"/>
      <w:marRight w:val="0"/>
      <w:marTop w:val="0"/>
      <w:marBottom w:val="0"/>
      <w:divBdr>
        <w:top w:val="none" w:sz="0" w:space="0" w:color="auto"/>
        <w:left w:val="none" w:sz="0" w:space="0" w:color="auto"/>
        <w:bottom w:val="none" w:sz="0" w:space="0" w:color="auto"/>
        <w:right w:val="none" w:sz="0" w:space="0" w:color="auto"/>
      </w:divBdr>
    </w:div>
    <w:div w:id="1969697193">
      <w:bodyDiv w:val="1"/>
      <w:marLeft w:val="0"/>
      <w:marRight w:val="0"/>
      <w:marTop w:val="0"/>
      <w:marBottom w:val="0"/>
      <w:divBdr>
        <w:top w:val="none" w:sz="0" w:space="0" w:color="auto"/>
        <w:left w:val="none" w:sz="0" w:space="0" w:color="auto"/>
        <w:bottom w:val="none" w:sz="0" w:space="0" w:color="auto"/>
        <w:right w:val="none" w:sz="0" w:space="0" w:color="auto"/>
      </w:divBdr>
    </w:div>
    <w:div w:id="1975287282">
      <w:bodyDiv w:val="1"/>
      <w:marLeft w:val="0"/>
      <w:marRight w:val="0"/>
      <w:marTop w:val="0"/>
      <w:marBottom w:val="0"/>
      <w:divBdr>
        <w:top w:val="none" w:sz="0" w:space="0" w:color="auto"/>
        <w:left w:val="none" w:sz="0" w:space="0" w:color="auto"/>
        <w:bottom w:val="none" w:sz="0" w:space="0" w:color="auto"/>
        <w:right w:val="none" w:sz="0" w:space="0" w:color="auto"/>
      </w:divBdr>
    </w:div>
    <w:div w:id="1979069192">
      <w:bodyDiv w:val="1"/>
      <w:marLeft w:val="0"/>
      <w:marRight w:val="0"/>
      <w:marTop w:val="0"/>
      <w:marBottom w:val="0"/>
      <w:divBdr>
        <w:top w:val="none" w:sz="0" w:space="0" w:color="auto"/>
        <w:left w:val="none" w:sz="0" w:space="0" w:color="auto"/>
        <w:bottom w:val="none" w:sz="0" w:space="0" w:color="auto"/>
        <w:right w:val="none" w:sz="0" w:space="0" w:color="auto"/>
      </w:divBdr>
    </w:div>
    <w:div w:id="1979600968">
      <w:bodyDiv w:val="1"/>
      <w:marLeft w:val="0"/>
      <w:marRight w:val="0"/>
      <w:marTop w:val="0"/>
      <w:marBottom w:val="0"/>
      <w:divBdr>
        <w:top w:val="none" w:sz="0" w:space="0" w:color="auto"/>
        <w:left w:val="none" w:sz="0" w:space="0" w:color="auto"/>
        <w:bottom w:val="none" w:sz="0" w:space="0" w:color="auto"/>
        <w:right w:val="none" w:sz="0" w:space="0" w:color="auto"/>
      </w:divBdr>
    </w:div>
    <w:div w:id="1982541959">
      <w:bodyDiv w:val="1"/>
      <w:marLeft w:val="0"/>
      <w:marRight w:val="0"/>
      <w:marTop w:val="0"/>
      <w:marBottom w:val="0"/>
      <w:divBdr>
        <w:top w:val="none" w:sz="0" w:space="0" w:color="auto"/>
        <w:left w:val="none" w:sz="0" w:space="0" w:color="auto"/>
        <w:bottom w:val="none" w:sz="0" w:space="0" w:color="auto"/>
        <w:right w:val="none" w:sz="0" w:space="0" w:color="auto"/>
      </w:divBdr>
    </w:div>
    <w:div w:id="1983384779">
      <w:bodyDiv w:val="1"/>
      <w:marLeft w:val="0"/>
      <w:marRight w:val="0"/>
      <w:marTop w:val="0"/>
      <w:marBottom w:val="0"/>
      <w:divBdr>
        <w:top w:val="none" w:sz="0" w:space="0" w:color="auto"/>
        <w:left w:val="none" w:sz="0" w:space="0" w:color="auto"/>
        <w:bottom w:val="none" w:sz="0" w:space="0" w:color="auto"/>
        <w:right w:val="none" w:sz="0" w:space="0" w:color="auto"/>
      </w:divBdr>
    </w:div>
    <w:div w:id="1984313915">
      <w:bodyDiv w:val="1"/>
      <w:marLeft w:val="0"/>
      <w:marRight w:val="0"/>
      <w:marTop w:val="0"/>
      <w:marBottom w:val="0"/>
      <w:divBdr>
        <w:top w:val="none" w:sz="0" w:space="0" w:color="auto"/>
        <w:left w:val="none" w:sz="0" w:space="0" w:color="auto"/>
        <w:bottom w:val="none" w:sz="0" w:space="0" w:color="auto"/>
        <w:right w:val="none" w:sz="0" w:space="0" w:color="auto"/>
      </w:divBdr>
    </w:div>
    <w:div w:id="1987932775">
      <w:bodyDiv w:val="1"/>
      <w:marLeft w:val="0"/>
      <w:marRight w:val="0"/>
      <w:marTop w:val="0"/>
      <w:marBottom w:val="0"/>
      <w:divBdr>
        <w:top w:val="none" w:sz="0" w:space="0" w:color="auto"/>
        <w:left w:val="none" w:sz="0" w:space="0" w:color="auto"/>
        <w:bottom w:val="none" w:sz="0" w:space="0" w:color="auto"/>
        <w:right w:val="none" w:sz="0" w:space="0" w:color="auto"/>
      </w:divBdr>
    </w:div>
    <w:div w:id="1997800935">
      <w:bodyDiv w:val="1"/>
      <w:marLeft w:val="0"/>
      <w:marRight w:val="0"/>
      <w:marTop w:val="0"/>
      <w:marBottom w:val="0"/>
      <w:divBdr>
        <w:top w:val="none" w:sz="0" w:space="0" w:color="auto"/>
        <w:left w:val="none" w:sz="0" w:space="0" w:color="auto"/>
        <w:bottom w:val="none" w:sz="0" w:space="0" w:color="auto"/>
        <w:right w:val="none" w:sz="0" w:space="0" w:color="auto"/>
      </w:divBdr>
    </w:div>
    <w:div w:id="2005012859">
      <w:bodyDiv w:val="1"/>
      <w:marLeft w:val="0"/>
      <w:marRight w:val="0"/>
      <w:marTop w:val="0"/>
      <w:marBottom w:val="0"/>
      <w:divBdr>
        <w:top w:val="none" w:sz="0" w:space="0" w:color="auto"/>
        <w:left w:val="none" w:sz="0" w:space="0" w:color="auto"/>
        <w:bottom w:val="none" w:sz="0" w:space="0" w:color="auto"/>
        <w:right w:val="none" w:sz="0" w:space="0" w:color="auto"/>
      </w:divBdr>
    </w:div>
    <w:div w:id="2010861889">
      <w:bodyDiv w:val="1"/>
      <w:marLeft w:val="0"/>
      <w:marRight w:val="0"/>
      <w:marTop w:val="0"/>
      <w:marBottom w:val="0"/>
      <w:divBdr>
        <w:top w:val="none" w:sz="0" w:space="0" w:color="auto"/>
        <w:left w:val="none" w:sz="0" w:space="0" w:color="auto"/>
        <w:bottom w:val="none" w:sz="0" w:space="0" w:color="auto"/>
        <w:right w:val="none" w:sz="0" w:space="0" w:color="auto"/>
      </w:divBdr>
    </w:div>
    <w:div w:id="2013410206">
      <w:bodyDiv w:val="1"/>
      <w:marLeft w:val="0"/>
      <w:marRight w:val="0"/>
      <w:marTop w:val="0"/>
      <w:marBottom w:val="0"/>
      <w:divBdr>
        <w:top w:val="none" w:sz="0" w:space="0" w:color="auto"/>
        <w:left w:val="none" w:sz="0" w:space="0" w:color="auto"/>
        <w:bottom w:val="none" w:sz="0" w:space="0" w:color="auto"/>
        <w:right w:val="none" w:sz="0" w:space="0" w:color="auto"/>
      </w:divBdr>
    </w:div>
    <w:div w:id="2016572682">
      <w:bodyDiv w:val="1"/>
      <w:marLeft w:val="0"/>
      <w:marRight w:val="0"/>
      <w:marTop w:val="0"/>
      <w:marBottom w:val="0"/>
      <w:divBdr>
        <w:top w:val="none" w:sz="0" w:space="0" w:color="auto"/>
        <w:left w:val="none" w:sz="0" w:space="0" w:color="auto"/>
        <w:bottom w:val="none" w:sz="0" w:space="0" w:color="auto"/>
        <w:right w:val="none" w:sz="0" w:space="0" w:color="auto"/>
      </w:divBdr>
    </w:div>
    <w:div w:id="2020041758">
      <w:bodyDiv w:val="1"/>
      <w:marLeft w:val="0"/>
      <w:marRight w:val="0"/>
      <w:marTop w:val="0"/>
      <w:marBottom w:val="0"/>
      <w:divBdr>
        <w:top w:val="none" w:sz="0" w:space="0" w:color="auto"/>
        <w:left w:val="none" w:sz="0" w:space="0" w:color="auto"/>
        <w:bottom w:val="none" w:sz="0" w:space="0" w:color="auto"/>
        <w:right w:val="none" w:sz="0" w:space="0" w:color="auto"/>
      </w:divBdr>
    </w:div>
    <w:div w:id="2022121796">
      <w:bodyDiv w:val="1"/>
      <w:marLeft w:val="0"/>
      <w:marRight w:val="0"/>
      <w:marTop w:val="0"/>
      <w:marBottom w:val="0"/>
      <w:divBdr>
        <w:top w:val="none" w:sz="0" w:space="0" w:color="auto"/>
        <w:left w:val="none" w:sz="0" w:space="0" w:color="auto"/>
        <w:bottom w:val="none" w:sz="0" w:space="0" w:color="auto"/>
        <w:right w:val="none" w:sz="0" w:space="0" w:color="auto"/>
      </w:divBdr>
    </w:div>
    <w:div w:id="2022539051">
      <w:bodyDiv w:val="1"/>
      <w:marLeft w:val="0"/>
      <w:marRight w:val="0"/>
      <w:marTop w:val="0"/>
      <w:marBottom w:val="0"/>
      <w:divBdr>
        <w:top w:val="none" w:sz="0" w:space="0" w:color="auto"/>
        <w:left w:val="none" w:sz="0" w:space="0" w:color="auto"/>
        <w:bottom w:val="none" w:sz="0" w:space="0" w:color="auto"/>
        <w:right w:val="none" w:sz="0" w:space="0" w:color="auto"/>
      </w:divBdr>
    </w:div>
    <w:div w:id="2024090803">
      <w:bodyDiv w:val="1"/>
      <w:marLeft w:val="0"/>
      <w:marRight w:val="0"/>
      <w:marTop w:val="0"/>
      <w:marBottom w:val="0"/>
      <w:divBdr>
        <w:top w:val="none" w:sz="0" w:space="0" w:color="auto"/>
        <w:left w:val="none" w:sz="0" w:space="0" w:color="auto"/>
        <w:bottom w:val="none" w:sz="0" w:space="0" w:color="auto"/>
        <w:right w:val="none" w:sz="0" w:space="0" w:color="auto"/>
      </w:divBdr>
    </w:div>
    <w:div w:id="2033148819">
      <w:bodyDiv w:val="1"/>
      <w:marLeft w:val="0"/>
      <w:marRight w:val="0"/>
      <w:marTop w:val="0"/>
      <w:marBottom w:val="0"/>
      <w:divBdr>
        <w:top w:val="none" w:sz="0" w:space="0" w:color="auto"/>
        <w:left w:val="none" w:sz="0" w:space="0" w:color="auto"/>
        <w:bottom w:val="none" w:sz="0" w:space="0" w:color="auto"/>
        <w:right w:val="none" w:sz="0" w:space="0" w:color="auto"/>
      </w:divBdr>
    </w:div>
    <w:div w:id="2033920389">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8312873">
      <w:bodyDiv w:val="1"/>
      <w:marLeft w:val="0"/>
      <w:marRight w:val="0"/>
      <w:marTop w:val="0"/>
      <w:marBottom w:val="0"/>
      <w:divBdr>
        <w:top w:val="none" w:sz="0" w:space="0" w:color="auto"/>
        <w:left w:val="none" w:sz="0" w:space="0" w:color="auto"/>
        <w:bottom w:val="none" w:sz="0" w:space="0" w:color="auto"/>
        <w:right w:val="none" w:sz="0" w:space="0" w:color="auto"/>
      </w:divBdr>
    </w:div>
    <w:div w:id="2041279526">
      <w:bodyDiv w:val="1"/>
      <w:marLeft w:val="0"/>
      <w:marRight w:val="0"/>
      <w:marTop w:val="0"/>
      <w:marBottom w:val="0"/>
      <w:divBdr>
        <w:top w:val="none" w:sz="0" w:space="0" w:color="auto"/>
        <w:left w:val="none" w:sz="0" w:space="0" w:color="auto"/>
        <w:bottom w:val="none" w:sz="0" w:space="0" w:color="auto"/>
        <w:right w:val="none" w:sz="0" w:space="0" w:color="auto"/>
      </w:divBdr>
    </w:div>
    <w:div w:id="2042392276">
      <w:bodyDiv w:val="1"/>
      <w:marLeft w:val="0"/>
      <w:marRight w:val="0"/>
      <w:marTop w:val="0"/>
      <w:marBottom w:val="0"/>
      <w:divBdr>
        <w:top w:val="none" w:sz="0" w:space="0" w:color="auto"/>
        <w:left w:val="none" w:sz="0" w:space="0" w:color="auto"/>
        <w:bottom w:val="none" w:sz="0" w:space="0" w:color="auto"/>
        <w:right w:val="none" w:sz="0" w:space="0" w:color="auto"/>
      </w:divBdr>
    </w:div>
    <w:div w:id="2049331578">
      <w:bodyDiv w:val="1"/>
      <w:marLeft w:val="0"/>
      <w:marRight w:val="0"/>
      <w:marTop w:val="0"/>
      <w:marBottom w:val="0"/>
      <w:divBdr>
        <w:top w:val="none" w:sz="0" w:space="0" w:color="auto"/>
        <w:left w:val="none" w:sz="0" w:space="0" w:color="auto"/>
        <w:bottom w:val="none" w:sz="0" w:space="0" w:color="auto"/>
        <w:right w:val="none" w:sz="0" w:space="0" w:color="auto"/>
      </w:divBdr>
    </w:div>
    <w:div w:id="2049408527">
      <w:bodyDiv w:val="1"/>
      <w:marLeft w:val="0"/>
      <w:marRight w:val="0"/>
      <w:marTop w:val="0"/>
      <w:marBottom w:val="0"/>
      <w:divBdr>
        <w:top w:val="none" w:sz="0" w:space="0" w:color="auto"/>
        <w:left w:val="none" w:sz="0" w:space="0" w:color="auto"/>
        <w:bottom w:val="none" w:sz="0" w:space="0" w:color="auto"/>
        <w:right w:val="none" w:sz="0" w:space="0" w:color="auto"/>
      </w:divBdr>
    </w:div>
    <w:div w:id="2051151754">
      <w:bodyDiv w:val="1"/>
      <w:marLeft w:val="0"/>
      <w:marRight w:val="0"/>
      <w:marTop w:val="0"/>
      <w:marBottom w:val="0"/>
      <w:divBdr>
        <w:top w:val="none" w:sz="0" w:space="0" w:color="auto"/>
        <w:left w:val="none" w:sz="0" w:space="0" w:color="auto"/>
        <w:bottom w:val="none" w:sz="0" w:space="0" w:color="auto"/>
        <w:right w:val="none" w:sz="0" w:space="0" w:color="auto"/>
      </w:divBdr>
    </w:div>
    <w:div w:id="2052067197">
      <w:bodyDiv w:val="1"/>
      <w:marLeft w:val="0"/>
      <w:marRight w:val="0"/>
      <w:marTop w:val="0"/>
      <w:marBottom w:val="0"/>
      <w:divBdr>
        <w:top w:val="none" w:sz="0" w:space="0" w:color="auto"/>
        <w:left w:val="none" w:sz="0" w:space="0" w:color="auto"/>
        <w:bottom w:val="none" w:sz="0" w:space="0" w:color="auto"/>
        <w:right w:val="none" w:sz="0" w:space="0" w:color="auto"/>
      </w:divBdr>
    </w:div>
    <w:div w:id="2056731096">
      <w:bodyDiv w:val="1"/>
      <w:marLeft w:val="0"/>
      <w:marRight w:val="0"/>
      <w:marTop w:val="0"/>
      <w:marBottom w:val="0"/>
      <w:divBdr>
        <w:top w:val="none" w:sz="0" w:space="0" w:color="auto"/>
        <w:left w:val="none" w:sz="0" w:space="0" w:color="auto"/>
        <w:bottom w:val="none" w:sz="0" w:space="0" w:color="auto"/>
        <w:right w:val="none" w:sz="0" w:space="0" w:color="auto"/>
      </w:divBdr>
    </w:div>
    <w:div w:id="2057242121">
      <w:bodyDiv w:val="1"/>
      <w:marLeft w:val="0"/>
      <w:marRight w:val="0"/>
      <w:marTop w:val="0"/>
      <w:marBottom w:val="0"/>
      <w:divBdr>
        <w:top w:val="none" w:sz="0" w:space="0" w:color="auto"/>
        <w:left w:val="none" w:sz="0" w:space="0" w:color="auto"/>
        <w:bottom w:val="none" w:sz="0" w:space="0" w:color="auto"/>
        <w:right w:val="none" w:sz="0" w:space="0" w:color="auto"/>
      </w:divBdr>
    </w:div>
    <w:div w:id="2058166957">
      <w:bodyDiv w:val="1"/>
      <w:marLeft w:val="0"/>
      <w:marRight w:val="0"/>
      <w:marTop w:val="0"/>
      <w:marBottom w:val="0"/>
      <w:divBdr>
        <w:top w:val="none" w:sz="0" w:space="0" w:color="auto"/>
        <w:left w:val="none" w:sz="0" w:space="0" w:color="auto"/>
        <w:bottom w:val="none" w:sz="0" w:space="0" w:color="auto"/>
        <w:right w:val="none" w:sz="0" w:space="0" w:color="auto"/>
      </w:divBdr>
    </w:div>
    <w:div w:id="2061978636">
      <w:bodyDiv w:val="1"/>
      <w:marLeft w:val="0"/>
      <w:marRight w:val="0"/>
      <w:marTop w:val="0"/>
      <w:marBottom w:val="0"/>
      <w:divBdr>
        <w:top w:val="none" w:sz="0" w:space="0" w:color="auto"/>
        <w:left w:val="none" w:sz="0" w:space="0" w:color="auto"/>
        <w:bottom w:val="none" w:sz="0" w:space="0" w:color="auto"/>
        <w:right w:val="none" w:sz="0" w:space="0" w:color="auto"/>
      </w:divBdr>
    </w:div>
    <w:div w:id="2068065392">
      <w:bodyDiv w:val="1"/>
      <w:marLeft w:val="0"/>
      <w:marRight w:val="0"/>
      <w:marTop w:val="0"/>
      <w:marBottom w:val="0"/>
      <w:divBdr>
        <w:top w:val="none" w:sz="0" w:space="0" w:color="auto"/>
        <w:left w:val="none" w:sz="0" w:space="0" w:color="auto"/>
        <w:bottom w:val="none" w:sz="0" w:space="0" w:color="auto"/>
        <w:right w:val="none" w:sz="0" w:space="0" w:color="auto"/>
      </w:divBdr>
    </w:div>
    <w:div w:id="2083409351">
      <w:bodyDiv w:val="1"/>
      <w:marLeft w:val="0"/>
      <w:marRight w:val="0"/>
      <w:marTop w:val="0"/>
      <w:marBottom w:val="0"/>
      <w:divBdr>
        <w:top w:val="none" w:sz="0" w:space="0" w:color="auto"/>
        <w:left w:val="none" w:sz="0" w:space="0" w:color="auto"/>
        <w:bottom w:val="none" w:sz="0" w:space="0" w:color="auto"/>
        <w:right w:val="none" w:sz="0" w:space="0" w:color="auto"/>
      </w:divBdr>
    </w:div>
    <w:div w:id="2093236791">
      <w:bodyDiv w:val="1"/>
      <w:marLeft w:val="0"/>
      <w:marRight w:val="0"/>
      <w:marTop w:val="0"/>
      <w:marBottom w:val="0"/>
      <w:divBdr>
        <w:top w:val="none" w:sz="0" w:space="0" w:color="auto"/>
        <w:left w:val="none" w:sz="0" w:space="0" w:color="auto"/>
        <w:bottom w:val="none" w:sz="0" w:space="0" w:color="auto"/>
        <w:right w:val="none" w:sz="0" w:space="0" w:color="auto"/>
      </w:divBdr>
    </w:div>
    <w:div w:id="2093618925">
      <w:bodyDiv w:val="1"/>
      <w:marLeft w:val="0"/>
      <w:marRight w:val="0"/>
      <w:marTop w:val="0"/>
      <w:marBottom w:val="0"/>
      <w:divBdr>
        <w:top w:val="none" w:sz="0" w:space="0" w:color="auto"/>
        <w:left w:val="none" w:sz="0" w:space="0" w:color="auto"/>
        <w:bottom w:val="none" w:sz="0" w:space="0" w:color="auto"/>
        <w:right w:val="none" w:sz="0" w:space="0" w:color="auto"/>
      </w:divBdr>
    </w:div>
    <w:div w:id="2102405532">
      <w:bodyDiv w:val="1"/>
      <w:marLeft w:val="0"/>
      <w:marRight w:val="0"/>
      <w:marTop w:val="0"/>
      <w:marBottom w:val="0"/>
      <w:divBdr>
        <w:top w:val="none" w:sz="0" w:space="0" w:color="auto"/>
        <w:left w:val="none" w:sz="0" w:space="0" w:color="auto"/>
        <w:bottom w:val="none" w:sz="0" w:space="0" w:color="auto"/>
        <w:right w:val="none" w:sz="0" w:space="0" w:color="auto"/>
      </w:divBdr>
    </w:div>
    <w:div w:id="2126536007">
      <w:bodyDiv w:val="1"/>
      <w:marLeft w:val="0"/>
      <w:marRight w:val="0"/>
      <w:marTop w:val="0"/>
      <w:marBottom w:val="0"/>
      <w:divBdr>
        <w:top w:val="none" w:sz="0" w:space="0" w:color="auto"/>
        <w:left w:val="none" w:sz="0" w:space="0" w:color="auto"/>
        <w:bottom w:val="none" w:sz="0" w:space="0" w:color="auto"/>
        <w:right w:val="none" w:sz="0" w:space="0" w:color="auto"/>
      </w:divBdr>
    </w:div>
    <w:div w:id="2126578737">
      <w:bodyDiv w:val="1"/>
      <w:marLeft w:val="0"/>
      <w:marRight w:val="0"/>
      <w:marTop w:val="0"/>
      <w:marBottom w:val="0"/>
      <w:divBdr>
        <w:top w:val="none" w:sz="0" w:space="0" w:color="auto"/>
        <w:left w:val="none" w:sz="0" w:space="0" w:color="auto"/>
        <w:bottom w:val="none" w:sz="0" w:space="0" w:color="auto"/>
        <w:right w:val="none" w:sz="0" w:space="0" w:color="auto"/>
      </w:divBdr>
    </w:div>
    <w:div w:id="2130279277">
      <w:bodyDiv w:val="1"/>
      <w:marLeft w:val="0"/>
      <w:marRight w:val="0"/>
      <w:marTop w:val="0"/>
      <w:marBottom w:val="0"/>
      <w:divBdr>
        <w:top w:val="none" w:sz="0" w:space="0" w:color="auto"/>
        <w:left w:val="none" w:sz="0" w:space="0" w:color="auto"/>
        <w:bottom w:val="none" w:sz="0" w:space="0" w:color="auto"/>
        <w:right w:val="none" w:sz="0" w:space="0" w:color="auto"/>
      </w:divBdr>
    </w:div>
    <w:div w:id="2135710998">
      <w:bodyDiv w:val="1"/>
      <w:marLeft w:val="0"/>
      <w:marRight w:val="0"/>
      <w:marTop w:val="0"/>
      <w:marBottom w:val="0"/>
      <w:divBdr>
        <w:top w:val="none" w:sz="0" w:space="0" w:color="auto"/>
        <w:left w:val="none" w:sz="0" w:space="0" w:color="auto"/>
        <w:bottom w:val="none" w:sz="0" w:space="0" w:color="auto"/>
        <w:right w:val="none" w:sz="0" w:space="0" w:color="auto"/>
      </w:divBdr>
    </w:div>
    <w:div w:id="2135754841">
      <w:bodyDiv w:val="1"/>
      <w:marLeft w:val="0"/>
      <w:marRight w:val="0"/>
      <w:marTop w:val="0"/>
      <w:marBottom w:val="0"/>
      <w:divBdr>
        <w:top w:val="none" w:sz="0" w:space="0" w:color="auto"/>
        <w:left w:val="none" w:sz="0" w:space="0" w:color="auto"/>
        <w:bottom w:val="none" w:sz="0" w:space="0" w:color="auto"/>
        <w:right w:val="none" w:sz="0" w:space="0" w:color="auto"/>
      </w:divBdr>
    </w:div>
    <w:div w:id="2140025588">
      <w:bodyDiv w:val="1"/>
      <w:marLeft w:val="0"/>
      <w:marRight w:val="0"/>
      <w:marTop w:val="0"/>
      <w:marBottom w:val="0"/>
      <w:divBdr>
        <w:top w:val="none" w:sz="0" w:space="0" w:color="auto"/>
        <w:left w:val="none" w:sz="0" w:space="0" w:color="auto"/>
        <w:bottom w:val="none" w:sz="0" w:space="0" w:color="auto"/>
        <w:right w:val="none" w:sz="0" w:space="0" w:color="auto"/>
      </w:divBdr>
    </w:div>
    <w:div w:id="2141990988">
      <w:bodyDiv w:val="1"/>
      <w:marLeft w:val="0"/>
      <w:marRight w:val="0"/>
      <w:marTop w:val="0"/>
      <w:marBottom w:val="0"/>
      <w:divBdr>
        <w:top w:val="none" w:sz="0" w:space="0" w:color="auto"/>
        <w:left w:val="none" w:sz="0" w:space="0" w:color="auto"/>
        <w:bottom w:val="none" w:sz="0" w:space="0" w:color="auto"/>
        <w:right w:val="none" w:sz="0" w:space="0" w:color="auto"/>
      </w:divBdr>
    </w:div>
    <w:div w:id="2144345102">
      <w:bodyDiv w:val="1"/>
      <w:marLeft w:val="0"/>
      <w:marRight w:val="0"/>
      <w:marTop w:val="0"/>
      <w:marBottom w:val="0"/>
      <w:divBdr>
        <w:top w:val="none" w:sz="0" w:space="0" w:color="auto"/>
        <w:left w:val="none" w:sz="0" w:space="0" w:color="auto"/>
        <w:bottom w:val="none" w:sz="0" w:space="0" w:color="auto"/>
        <w:right w:val="none" w:sz="0" w:space="0" w:color="auto"/>
      </w:divBdr>
    </w:div>
    <w:div w:id="2144346317">
      <w:bodyDiv w:val="1"/>
      <w:marLeft w:val="0"/>
      <w:marRight w:val="0"/>
      <w:marTop w:val="0"/>
      <w:marBottom w:val="0"/>
      <w:divBdr>
        <w:top w:val="none" w:sz="0" w:space="0" w:color="auto"/>
        <w:left w:val="none" w:sz="0" w:space="0" w:color="auto"/>
        <w:bottom w:val="none" w:sz="0" w:space="0" w:color="auto"/>
        <w:right w:val="none" w:sz="0" w:space="0" w:color="auto"/>
      </w:divBdr>
    </w:div>
    <w:div w:id="2146115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6.png"/><Relationship Id="rId34" Type="http://schemas.openxmlformats.org/officeDocument/2006/relationships/image" Target="media/image11.emf"/><Relationship Id="rId42" Type="http://schemas.openxmlformats.org/officeDocument/2006/relationships/image" Target="media/image31.emf"/><Relationship Id="rId47"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18.emf"/><Relationship Id="rId53" Type="http://schemas.openxmlformats.org/officeDocument/2006/relationships/oleObject" Target="embeddings/oleObject2.bin"/><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38.emf"/><Relationship Id="rId57" Type="http://schemas.openxmlformats.org/officeDocument/2006/relationships/image" Target="media/image44.emf"/><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24.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12.emf"/><Relationship Id="rId43" Type="http://schemas.openxmlformats.org/officeDocument/2006/relationships/image" Target="media/image17.emf"/><Relationship Id="rId48" Type="http://schemas.openxmlformats.org/officeDocument/2006/relationships/image" Target="media/image37.emf"/><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EA939-D254-42A0-9ECF-D664B079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93EE98F0</Template>
  <TotalTime>421</TotalTime>
  <Pages>12</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Smith</dc:creator>
  <cp:lastModifiedBy>I.Smith</cp:lastModifiedBy>
  <cp:revision>69</cp:revision>
  <cp:lastPrinted>2013-05-20T14:55:00Z</cp:lastPrinted>
  <dcterms:created xsi:type="dcterms:W3CDTF">2013-05-15T17:02:00Z</dcterms:created>
  <dcterms:modified xsi:type="dcterms:W3CDTF">2013-05-20T14:56:00Z</dcterms:modified>
</cp:coreProperties>
</file>