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684" w:rsidRPr="00A8150A" w:rsidRDefault="00EF3064" w:rsidP="008E7269">
      <w:pPr>
        <w:jc w:val="center"/>
        <w:rPr>
          <w:rFonts w:ascii="Arial Narrow" w:hAnsi="Arial Narrow" w:cs="Arial Narrow"/>
          <w:b/>
          <w:bCs/>
          <w:sz w:val="36"/>
          <w:szCs w:val="36"/>
        </w:rPr>
      </w:pPr>
      <w:r>
        <w:rPr>
          <w:noProof/>
          <w:position w:val="-10"/>
          <w:lang w:eastAsia="en-GB"/>
        </w:rPr>
        <w:drawing>
          <wp:inline distT="0" distB="0" distL="0" distR="0">
            <wp:extent cx="116840" cy="223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684" w:rsidRPr="00A8150A">
        <w:rPr>
          <w:rFonts w:ascii="Arial Narrow" w:hAnsi="Arial Narrow" w:cs="Arial Narrow"/>
          <w:b/>
          <w:bCs/>
          <w:sz w:val="56"/>
          <w:szCs w:val="56"/>
        </w:rPr>
        <w:t xml:space="preserve"> N</w:t>
      </w:r>
      <w:r w:rsidR="00927684" w:rsidRPr="00A8150A">
        <w:rPr>
          <w:rFonts w:ascii="Arial Narrow" w:hAnsi="Arial Narrow" w:cs="Arial Narrow"/>
          <w:b/>
          <w:bCs/>
          <w:sz w:val="36"/>
          <w:szCs w:val="36"/>
        </w:rPr>
        <w:t>ATIONAL</w:t>
      </w:r>
      <w:r w:rsidR="00927684" w:rsidRPr="00A8150A">
        <w:rPr>
          <w:rFonts w:ascii="Arial Narrow" w:hAnsi="Arial Narrow" w:cs="Arial Narrow"/>
          <w:b/>
          <w:bCs/>
          <w:sz w:val="56"/>
          <w:szCs w:val="56"/>
        </w:rPr>
        <w:t xml:space="preserve"> 4</w:t>
      </w:r>
      <w:r w:rsidR="00927684" w:rsidRPr="00A8150A">
        <w:rPr>
          <w:rFonts w:ascii="Arial Narrow" w:hAnsi="Arial Narrow" w:cs="Arial Narrow"/>
          <w:b/>
          <w:bCs/>
          <w:sz w:val="36"/>
          <w:szCs w:val="36"/>
        </w:rPr>
        <w:t xml:space="preserve"> AND </w:t>
      </w:r>
      <w:r w:rsidR="00927684" w:rsidRPr="00A8150A">
        <w:rPr>
          <w:rFonts w:ascii="Arial Narrow" w:hAnsi="Arial Narrow" w:cs="Arial Narrow"/>
          <w:b/>
          <w:bCs/>
          <w:sz w:val="56"/>
          <w:szCs w:val="56"/>
        </w:rPr>
        <w:t>N</w:t>
      </w:r>
      <w:r w:rsidR="00927684" w:rsidRPr="00A8150A">
        <w:rPr>
          <w:rFonts w:ascii="Arial Narrow" w:hAnsi="Arial Narrow" w:cs="Arial Narrow"/>
          <w:b/>
          <w:bCs/>
          <w:sz w:val="36"/>
          <w:szCs w:val="36"/>
        </w:rPr>
        <w:t xml:space="preserve">ATIONAL </w:t>
      </w:r>
      <w:r w:rsidR="00927684" w:rsidRPr="00A8150A">
        <w:rPr>
          <w:rFonts w:ascii="Arial Narrow" w:hAnsi="Arial Narrow" w:cs="Arial Narrow"/>
          <w:b/>
          <w:bCs/>
          <w:sz w:val="56"/>
          <w:szCs w:val="56"/>
        </w:rPr>
        <w:t>5C</w:t>
      </w:r>
      <w:r w:rsidR="00927684" w:rsidRPr="00A8150A">
        <w:rPr>
          <w:rFonts w:ascii="Arial Narrow" w:hAnsi="Arial Narrow" w:cs="Arial Narrow"/>
          <w:b/>
          <w:bCs/>
          <w:sz w:val="36"/>
          <w:szCs w:val="36"/>
        </w:rPr>
        <w:t>HEMISTRY</w:t>
      </w:r>
    </w:p>
    <w:p w:rsidR="00927684" w:rsidRPr="00A8150A" w:rsidRDefault="00927684" w:rsidP="008E7269">
      <w:pPr>
        <w:jc w:val="center"/>
        <w:rPr>
          <w:rFonts w:ascii="Arial Narrow" w:hAnsi="Arial Narrow" w:cs="Arial Narrow"/>
          <w:b/>
          <w:bCs/>
          <w:sz w:val="18"/>
          <w:szCs w:val="18"/>
        </w:rPr>
      </w:pPr>
    </w:p>
    <w:p w:rsidR="00927684" w:rsidRPr="00A8150A" w:rsidRDefault="00927684" w:rsidP="00127D86">
      <w:pPr>
        <w:jc w:val="center"/>
        <w:rPr>
          <w:rFonts w:ascii="Arial Narrow" w:hAnsi="Arial Narrow" w:cs="Arial Narrow"/>
          <w:b/>
          <w:bCs/>
          <w:sz w:val="44"/>
          <w:szCs w:val="44"/>
        </w:rPr>
      </w:pPr>
      <w:r>
        <w:rPr>
          <w:rFonts w:ascii="Arial Narrow" w:hAnsi="Arial Narrow" w:cs="Arial Narrow"/>
          <w:b/>
          <w:bCs/>
          <w:sz w:val="44"/>
          <w:szCs w:val="44"/>
        </w:rPr>
        <w:t>Unit 2</w:t>
      </w:r>
      <w:r w:rsidRPr="00A8150A">
        <w:rPr>
          <w:rFonts w:ascii="Arial Narrow" w:hAnsi="Arial Narrow" w:cs="Arial Narrow"/>
          <w:b/>
          <w:bCs/>
          <w:sz w:val="44"/>
          <w:szCs w:val="44"/>
        </w:rPr>
        <w:t xml:space="preserve">: </w:t>
      </w:r>
      <w:r>
        <w:rPr>
          <w:rFonts w:ascii="Arial Narrow" w:hAnsi="Arial Narrow" w:cs="Arial Narrow"/>
          <w:b/>
          <w:bCs/>
          <w:sz w:val="44"/>
          <w:szCs w:val="44"/>
        </w:rPr>
        <w:t>Nature’s Chemistry</w:t>
      </w:r>
    </w:p>
    <w:p w:rsidR="00927684" w:rsidRPr="00A8150A" w:rsidRDefault="00927684" w:rsidP="00674560">
      <w:pPr>
        <w:jc w:val="center"/>
        <w:rPr>
          <w:rFonts w:ascii="Arial Narrow" w:hAnsi="Arial Narrow" w:cs="Arial Narrow"/>
          <w:b/>
          <w:bCs/>
          <w:sz w:val="56"/>
          <w:szCs w:val="56"/>
        </w:rPr>
      </w:pPr>
      <w:r>
        <w:rPr>
          <w:rFonts w:ascii="Arial Narrow" w:hAnsi="Arial Narrow" w:cs="Arial Narrow"/>
          <w:b/>
          <w:bCs/>
          <w:sz w:val="56"/>
          <w:szCs w:val="56"/>
        </w:rPr>
        <w:t>Topic 3</w:t>
      </w:r>
    </w:p>
    <w:p w:rsidR="00927684" w:rsidRPr="00A8150A" w:rsidRDefault="00EF3064" w:rsidP="008E7269">
      <w:pPr>
        <w:jc w:val="center"/>
        <w:rPr>
          <w:rFonts w:ascii="Arial Narrow" w:hAnsi="Arial Narrow" w:cs="Arial Narrow"/>
          <w:b/>
          <w:bCs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A71F7D8" wp14:editId="113E06DE">
            <wp:simplePos x="0" y="0"/>
            <wp:positionH relativeFrom="column">
              <wp:posOffset>638175</wp:posOffset>
            </wp:positionH>
            <wp:positionV relativeFrom="paragraph">
              <wp:posOffset>882650</wp:posOffset>
            </wp:positionV>
            <wp:extent cx="5482590" cy="3267075"/>
            <wp:effectExtent l="0" t="0" r="3810" b="9525"/>
            <wp:wrapSquare wrapText="bothSides"/>
            <wp:docPr id="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684">
        <w:rPr>
          <w:rFonts w:ascii="Arial Narrow" w:hAnsi="Arial Narrow" w:cs="Arial Narrow"/>
          <w:b/>
          <w:bCs/>
          <w:sz w:val="72"/>
          <w:szCs w:val="72"/>
        </w:rPr>
        <w:t>CARBOHYDRATES</w:t>
      </w:r>
    </w:p>
    <w:p w:rsidR="00927684" w:rsidRPr="00674560" w:rsidRDefault="00927684" w:rsidP="008E726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927684" w:rsidRDefault="00927684" w:rsidP="005A1C59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A8150A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6F1306">
      <w:pPr>
        <w:tabs>
          <w:tab w:val="left" w:pos="807"/>
        </w:tabs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tab/>
      </w: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A8150A" w:rsidRDefault="00927684" w:rsidP="00127D86">
      <w:pPr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0"/>
      </w:tblGrid>
      <w:tr w:rsidR="00927684" w:rsidRPr="00643CCD">
        <w:tc>
          <w:tcPr>
            <w:tcW w:w="1042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27684" w:rsidRPr="00A8150A" w:rsidRDefault="00927684" w:rsidP="00643CCD">
            <w:pPr>
              <w:spacing w:before="240" w:after="240" w:line="240" w:lineRule="auto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 w:rsidRPr="00A8150A">
              <w:rPr>
                <w:rFonts w:ascii="Arial Narrow" w:hAnsi="Arial Narrow" w:cs="Arial Narrow"/>
                <w:b/>
                <w:bCs/>
                <w:sz w:val="40"/>
                <w:szCs w:val="40"/>
              </w:rPr>
              <w:t>Name  ________________________</w:t>
            </w:r>
            <w:r>
              <w:rPr>
                <w:rFonts w:ascii="Arial Narrow" w:hAnsi="Arial Narrow" w:cs="Arial Narrow"/>
                <w:b/>
                <w:bCs/>
                <w:sz w:val="40"/>
                <w:szCs w:val="40"/>
              </w:rPr>
              <w:t>______</w:t>
            </w:r>
            <w:r w:rsidRPr="00A8150A">
              <w:rPr>
                <w:rFonts w:ascii="Arial Narrow" w:hAnsi="Arial Narrow" w:cs="Arial Narrow"/>
                <w:b/>
                <w:bCs/>
                <w:sz w:val="40"/>
                <w:szCs w:val="40"/>
              </w:rPr>
              <w:t>____  Class _____</w:t>
            </w:r>
          </w:p>
        </w:tc>
      </w:tr>
    </w:tbl>
    <w:p w:rsidR="00927684" w:rsidRPr="00DD3DEF" w:rsidRDefault="00927684" w:rsidP="00DD3DEF">
      <w:pPr>
        <w:spacing w:after="0" w:line="240" w:lineRule="auto"/>
        <w:rPr>
          <w:sz w:val="16"/>
          <w:szCs w:val="16"/>
        </w:rPr>
      </w:pPr>
      <w:r w:rsidRPr="00A8150A">
        <w:rPr>
          <w:b/>
          <w:bCs/>
        </w:rPr>
        <w:br w:type="page"/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00" w:firstRow="0" w:lastRow="0" w:firstColumn="0" w:lastColumn="0" w:noHBand="0" w:noVBand="0"/>
      </w:tblPr>
      <w:tblGrid>
        <w:gridCol w:w="746"/>
        <w:gridCol w:w="6638"/>
        <w:gridCol w:w="781"/>
        <w:gridCol w:w="563"/>
        <w:gridCol w:w="563"/>
        <w:gridCol w:w="563"/>
      </w:tblGrid>
      <w:tr w:rsidR="00927684" w:rsidRPr="00B0079E">
        <w:trPr>
          <w:cantSplit/>
          <w:jc w:val="center"/>
        </w:trPr>
        <w:tc>
          <w:tcPr>
            <w:tcW w:w="9854" w:type="dxa"/>
            <w:gridSpan w:val="6"/>
            <w:tcBorders>
              <w:top w:val="single" w:sz="24" w:space="0" w:color="auto"/>
            </w:tcBorders>
            <w:vAlign w:val="center"/>
          </w:tcPr>
          <w:p w:rsidR="00927684" w:rsidRPr="00BC6773" w:rsidRDefault="00927684" w:rsidP="00641D8D">
            <w:pPr>
              <w:pStyle w:val="Heading2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>
              <w:rPr>
                <w:rFonts w:ascii="Arial Narrow" w:hAnsi="Arial Narrow" w:cs="Arial Narrow"/>
                <w:sz w:val="36"/>
                <w:szCs w:val="36"/>
              </w:rPr>
              <w:lastRenderedPageBreak/>
              <w:t>Unit 2</w:t>
            </w:r>
            <w:r w:rsidRPr="00BC6773">
              <w:rPr>
                <w:rFonts w:ascii="Arial Narrow" w:hAnsi="Arial Narrow" w:cs="Arial Narrow"/>
                <w:sz w:val="36"/>
                <w:szCs w:val="36"/>
              </w:rPr>
              <w:t xml:space="preserve">:  </w:t>
            </w:r>
            <w:r>
              <w:rPr>
                <w:rFonts w:ascii="Arial Narrow" w:hAnsi="Arial Narrow" w:cs="Arial Narrow"/>
                <w:sz w:val="36"/>
                <w:szCs w:val="36"/>
              </w:rPr>
              <w:t>Nature’s Chemistry</w:t>
            </w:r>
          </w:p>
        </w:tc>
      </w:tr>
      <w:tr w:rsidR="00927684" w:rsidRPr="00B0079E">
        <w:trPr>
          <w:cantSplit/>
          <w:jc w:val="center"/>
        </w:trPr>
        <w:tc>
          <w:tcPr>
            <w:tcW w:w="9854" w:type="dxa"/>
            <w:gridSpan w:val="6"/>
            <w:tcBorders>
              <w:bottom w:val="single" w:sz="24" w:space="0" w:color="auto"/>
            </w:tcBorders>
            <w:vAlign w:val="center"/>
          </w:tcPr>
          <w:p w:rsidR="00927684" w:rsidRPr="00BC6773" w:rsidRDefault="00927684" w:rsidP="00B7740A">
            <w:pPr>
              <w:pStyle w:val="Heading2"/>
              <w:tabs>
                <w:tab w:val="left" w:pos="1843"/>
              </w:tabs>
              <w:jc w:val="center"/>
              <w:rPr>
                <w:rFonts w:ascii="Arial Narrow" w:hAnsi="Arial Narrow" w:cs="Arial Narrow"/>
                <w:smallCaps/>
                <w:sz w:val="36"/>
                <w:szCs w:val="36"/>
              </w:rPr>
            </w:pPr>
            <w:r>
              <w:rPr>
                <w:rFonts w:ascii="Arial Narrow" w:hAnsi="Arial Narrow" w:cs="Arial Narrow"/>
                <w:smallCaps/>
                <w:sz w:val="36"/>
                <w:szCs w:val="36"/>
              </w:rPr>
              <w:t>Topic 3</w:t>
            </w:r>
            <w:r w:rsidRPr="00BC6773">
              <w:rPr>
                <w:rFonts w:ascii="Arial Narrow" w:hAnsi="Arial Narrow" w:cs="Arial Narrow"/>
                <w:smallCaps/>
                <w:sz w:val="36"/>
                <w:szCs w:val="36"/>
              </w:rPr>
              <w:t xml:space="preserve">: </w:t>
            </w:r>
            <w:r>
              <w:rPr>
                <w:rFonts w:ascii="Arial Narrow" w:hAnsi="Arial Narrow" w:cs="Arial Narrow"/>
                <w:smallCaps/>
                <w:sz w:val="36"/>
                <w:szCs w:val="36"/>
              </w:rPr>
              <w:t>Carbohydrates &amp; Alcohols</w:t>
            </w: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vMerge w:val="restart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jc w:val="left"/>
              <w:rPr>
                <w:rFonts w:ascii="Arial Narrow" w:hAnsi="Arial Narrow" w:cs="Arial Narrow"/>
              </w:rPr>
            </w:pPr>
            <w:r w:rsidRPr="00BC6773">
              <w:rPr>
                <w:rFonts w:ascii="Arial Narrow" w:hAnsi="Arial Narrow" w:cs="Arial Narrow"/>
              </w:rPr>
              <w:t>LEVEL</w:t>
            </w:r>
            <w:r w:rsidRPr="00BC6773">
              <w:rPr>
                <w:rFonts w:ascii="Arial Narrow" w:hAnsi="Arial Narrow" w:cs="Arial Narrow"/>
              </w:rPr>
              <w:br/>
            </w:r>
            <w:proofErr w:type="gramStart"/>
            <w:r w:rsidRPr="00BC6773">
              <w:rPr>
                <w:rFonts w:ascii="Arial Narrow" w:hAnsi="Arial Narrow" w:cs="Arial Narrow"/>
              </w:rPr>
              <w:t>N4  N5</w:t>
            </w:r>
            <w:proofErr w:type="gramEnd"/>
          </w:p>
        </w:tc>
        <w:tc>
          <w:tcPr>
            <w:tcW w:w="6638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spacing w:before="60" w:after="60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AFTER COMPLETING THIS TOPIC YOU SHOULD BE ABLE TO:</w:t>
            </w:r>
          </w:p>
        </w:tc>
        <w:tc>
          <w:tcPr>
            <w:tcW w:w="781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</w:rPr>
            </w:pPr>
            <w:proofErr w:type="gramStart"/>
            <w:r w:rsidRPr="00BC6773">
              <w:rPr>
                <w:rFonts w:ascii="Arial Narrow" w:hAnsi="Arial Narrow" w:cs="Arial Narrow"/>
              </w:rPr>
              <w:t>NOTES</w:t>
            </w:r>
            <w:proofErr w:type="gramEnd"/>
            <w:r w:rsidRPr="00BC6773">
              <w:rPr>
                <w:rFonts w:ascii="Arial Narrow" w:hAnsi="Arial Narrow" w:cs="Arial Narrow"/>
              </w:rPr>
              <w:br/>
              <w:t>(Page)</w:t>
            </w:r>
          </w:p>
        </w:tc>
        <w:tc>
          <w:tcPr>
            <w:tcW w:w="1689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7684" w:rsidRDefault="00927684" w:rsidP="005046B9">
            <w:pPr>
              <w:spacing w:before="60" w:after="60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How well I have understood  (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sym w:font="Wingdings" w:char="F0FC"/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)</w:t>
            </w: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</w:rPr>
            </w:pPr>
          </w:p>
        </w:tc>
        <w:tc>
          <w:tcPr>
            <w:tcW w:w="66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spacing w:before="60" w:after="60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78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 w:cs="Arial Narrow"/>
                <w:b/>
                <w:bCs/>
                <w:sz w:val="36"/>
                <w:szCs w:val="36"/>
              </w:rPr>
              <w:sym w:font="Wingdings" w:char="F04A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 w:cs="Arial Narrow"/>
                <w:b/>
                <w:bCs/>
                <w:sz w:val="36"/>
                <w:szCs w:val="36"/>
              </w:rPr>
              <w:sym w:font="Wingdings" w:char="F04B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sym w:font="Wingdings" w:char="F04C"/>
            </w: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7C3565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Give examples of carbohydrates to include glucose, sucrose and starch.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FD4AAF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State that carbohydrates contain the elements carbon, hydrogen and oxygen.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7E15D3" w:rsidRDefault="00927684" w:rsidP="007E15D3">
            <w:pPr>
              <w:spacing w:before="40" w:after="40" w:line="240" w:lineRule="auto"/>
              <w:rPr>
                <w:rFonts w:ascii="Arial Narrow" w:hAnsi="Arial Narrow" w:cs="Arial Narrow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State that glucose is sweet and dissolves in water and that starch is not sweet and does not dissolve well in water.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C82AA4" w:rsidRDefault="00927684" w:rsidP="00C82AA4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FD4AAF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 xml:space="preserve">Explain what is seen when a beam of light is passed through: </w:t>
            </w:r>
            <w:r w:rsidRPr="00825021">
              <w:rPr>
                <w:rFonts w:ascii="Arial Narrow" w:hAnsi="Arial Narrow" w:cs="Arial Narrow"/>
                <w:sz w:val="20"/>
                <w:szCs w:val="20"/>
              </w:rPr>
              <w:t>glucose solution starch solution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6975FE" w:rsidRDefault="00927684" w:rsidP="00B11CF6">
            <w:pPr>
              <w:spacing w:before="60" w:after="60" w:line="240" w:lineRule="auto"/>
              <w:rPr>
                <w:rFonts w:ascii="Arial Narrow" w:hAnsi="Arial Narrow" w:cs="Arial Narrow"/>
                <w:sz w:val="20"/>
                <w:szCs w:val="20"/>
                <w:lang w:eastAsia="en-GB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State that it is possible to distinguish starch from other carbohydrates using iodine solution.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6975FE" w:rsidRDefault="00927684" w:rsidP="00630537">
            <w:pPr>
              <w:spacing w:before="60" w:after="60" w:line="240" w:lineRule="auto"/>
              <w:rPr>
                <w:rFonts w:ascii="Arial Narrow" w:hAnsi="Arial Narrow" w:cs="Arial Narrow"/>
                <w:sz w:val="20"/>
                <w:szCs w:val="20"/>
                <w:lang w:eastAsia="en-GB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State that Benedict’s or Fehling’s Reagent is used to test for glucose but not for sucrose.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6975FE" w:rsidRDefault="00927684" w:rsidP="00630537">
            <w:pPr>
              <w:spacing w:before="60" w:after="60" w:line="240" w:lineRule="auto"/>
              <w:rPr>
                <w:rFonts w:ascii="Arial Narrow" w:hAnsi="Arial Narrow" w:cs="Arial Narrow"/>
                <w:sz w:val="20"/>
                <w:szCs w:val="20"/>
                <w:lang w:eastAsia="en-GB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 xml:space="preserve">State </w:t>
            </w:r>
            <w:proofErr w:type="gramStart"/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that alcoholic drinks</w:t>
            </w:r>
            <w:proofErr w:type="gramEnd"/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 xml:space="preserve"> can be made from any fruit or vegetable, which is a</w:t>
            </w:r>
            <w:r>
              <w:rPr>
                <w:rFonts w:ascii="Arial Narrow" w:hAnsi="Arial Narrow" w:cs="Arial Narrow"/>
                <w:sz w:val="20"/>
                <w:szCs w:val="20"/>
                <w:lang w:val="en-US"/>
              </w:rPr>
              <w:t xml:space="preserve"> </w:t>
            </w: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source of starch or sugars.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C82AA4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416CE2" w:rsidRDefault="00927684" w:rsidP="0063053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 Narrow" w:hAnsi="Arial Narrow" w:cs="Arial Narrow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State that fermentation is the breakdown of glucose to form alcohol and carbon dioxide.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AF3E02" w:rsidRDefault="00927684" w:rsidP="0063053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 Narrow" w:hAnsi="Arial Narrow" w:cs="Arial Narrow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State an enzyme in yeast acts as a catalyst for the reaction.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416CE2" w:rsidRDefault="00927684" w:rsidP="00630537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 Narrow" w:hAnsi="Arial Narrow" w:cs="Arial Narrow"/>
                <w:sz w:val="20"/>
                <w:szCs w:val="20"/>
                <w:lang w:eastAsia="en-GB"/>
              </w:rPr>
            </w:pP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Explain why there is a limit to the ethanol concentration of fermentation products.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8C58BE" w:rsidRDefault="00927684" w:rsidP="008C58BE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AF3E02" w:rsidRDefault="00927684" w:rsidP="00081C0A">
            <w:pPr>
              <w:spacing w:before="60" w:after="60" w:line="240" w:lineRule="auto"/>
              <w:rPr>
                <w:rFonts w:ascii="Arial Narrow" w:hAnsi="Arial Narrow" w:cs="Arial Narrow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Explain why water and alcohol can be separated by distillation.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25021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 xml:space="preserve">State that distillation is a method of increasing the alcohol concentration of fermentation products </w:t>
            </w: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in the manufacture of ‘spirit’ drinks.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76EAC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Give examples to show that the type of alcoholic drink varies with the plant source of the carbohydrate.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76EAC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State alcoholic drinks, if taken in excess, can have damaging affects to health and mind.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25021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Write the chemical equation for the combustion of ethanol.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76EAC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State that ethanol, mixed with petrol, can be used as a fuel for cars.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76EAC" w:rsidRDefault="00927684" w:rsidP="005046B9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The ethanol </w:t>
            </w: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obtained from sugar cane, 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is </w:t>
            </w: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a renewable source of energy.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76EAC" w:rsidRDefault="00927684" w:rsidP="00B945A7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Understand there are competing demands of growing crops for food and as a source of carbohydrate for fuel.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876EAC" w:rsidRDefault="00927684" w:rsidP="0011117F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val="en-US"/>
              </w:rPr>
              <w:t>Write the balanced formula equation for the fermentation reaction.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876EAC" w:rsidRDefault="00927684" w:rsidP="0011117F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</w:rPr>
              <w:t xml:space="preserve">State that ethanol is a member of a homologous series called the </w:t>
            </w:r>
            <w:proofErr w:type="spellStart"/>
            <w:r w:rsidRPr="00825021">
              <w:rPr>
                <w:rFonts w:ascii="Arial Narrow" w:hAnsi="Arial Narrow" w:cs="Arial Narrow"/>
                <w:sz w:val="20"/>
                <w:szCs w:val="20"/>
              </w:rPr>
              <w:t>alkanols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>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13 - 16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76EAC" w:rsidRDefault="00927684" w:rsidP="0011117F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Identify an </w:t>
            </w:r>
            <w:proofErr w:type="spellStart"/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alkanol</w:t>
            </w:r>
            <w:proofErr w:type="spellEnd"/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from the hydroxyl group and the ‘-</w:t>
            </w:r>
            <w:proofErr w:type="spellStart"/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ol</w:t>
            </w:r>
            <w:proofErr w:type="spellEnd"/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’ name ending.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76EAC" w:rsidRDefault="00927684" w:rsidP="0011117F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Name straight-chain </w:t>
            </w:r>
            <w:proofErr w:type="spellStart"/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alkanols</w:t>
            </w:r>
            <w:proofErr w:type="spellEnd"/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, incorporating the position of the hydroxyl group, from shortened and full structural formulae (only C</w:t>
            </w:r>
            <w:r w:rsidRPr="00825021">
              <w:rPr>
                <w:rFonts w:ascii="Arial Narrow" w:hAnsi="Arial Narrow" w:cs="Arial Narrow"/>
                <w:color w:val="000000"/>
                <w:position w:val="-4"/>
                <w:sz w:val="20"/>
                <w:szCs w:val="20"/>
                <w:vertAlign w:val="subscript"/>
              </w:rPr>
              <w:t xml:space="preserve">1 </w:t>
            </w: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to C</w:t>
            </w:r>
            <w:r w:rsidRPr="00825021">
              <w:rPr>
                <w:rFonts w:ascii="Arial Narrow" w:hAnsi="Arial Narrow" w:cs="Arial Narrow"/>
                <w:color w:val="000000"/>
                <w:position w:val="-4"/>
                <w:sz w:val="20"/>
                <w:szCs w:val="20"/>
                <w:vertAlign w:val="subscript"/>
              </w:rPr>
              <w:t>8</w:t>
            </w:r>
            <w:r w:rsidRPr="00825021">
              <w:rPr>
                <w:rFonts w:ascii="Arial Narrow" w:hAnsi="Arial Narrow" w:cs="Arial Narrow"/>
                <w:color w:val="000000"/>
                <w:sz w:val="20"/>
                <w:szCs w:val="20"/>
              </w:rPr>
              <w:t>).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Pr="00876EAC" w:rsidRDefault="00927684" w:rsidP="0011117F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825021">
              <w:rPr>
                <w:rFonts w:ascii="Arial Narrow" w:hAnsi="Arial Narrow" w:cs="Arial Narrow"/>
                <w:sz w:val="20"/>
                <w:szCs w:val="20"/>
                <w:lang w:eastAsia="en-GB"/>
              </w:rPr>
              <w:t xml:space="preserve">State </w:t>
            </w:r>
            <w:r>
              <w:rPr>
                <w:rFonts w:ascii="Arial Narrow" w:hAnsi="Arial Narrow" w:cs="Arial Narrow"/>
                <w:sz w:val="20"/>
                <w:szCs w:val="20"/>
                <w:lang w:eastAsia="en-GB"/>
              </w:rPr>
              <w:t xml:space="preserve">the chemical and physical properties of the </w:t>
            </w:r>
            <w:proofErr w:type="spellStart"/>
            <w:r>
              <w:rPr>
                <w:rFonts w:ascii="Arial Narrow" w:hAnsi="Arial Narrow" w:cs="Arial Narrow"/>
                <w:sz w:val="20"/>
                <w:szCs w:val="20"/>
                <w:lang w:eastAsia="en-GB"/>
              </w:rPr>
              <w:t>alkanols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  <w:lang w:eastAsia="en-GB"/>
              </w:rPr>
              <w:t xml:space="preserve"> and the general formula which show the </w:t>
            </w:r>
            <w:proofErr w:type="spellStart"/>
            <w:r>
              <w:rPr>
                <w:rFonts w:ascii="Arial Narrow" w:hAnsi="Arial Narrow" w:cs="Arial Narrow"/>
                <w:sz w:val="20"/>
                <w:szCs w:val="20"/>
                <w:lang w:eastAsia="en-GB"/>
              </w:rPr>
              <w:t>alkanols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  <w:lang w:eastAsia="en-GB"/>
              </w:rPr>
              <w:t xml:space="preserve"> are a homologous series.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  <w:tr w:rsidR="00927684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27684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4"/>
                <w:szCs w:val="24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927684" w:rsidRPr="00876EAC" w:rsidRDefault="00927684" w:rsidP="0011117F">
            <w:pPr>
              <w:spacing w:before="60" w:after="60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eastAsia="en-GB"/>
              </w:rPr>
              <w:t>Give examples of the uses of alcohols.</w:t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t>the alkjanols ols</w:t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  <w:r>
              <w:rPr>
                <w:rFonts w:ascii="Arial Narrow" w:hAnsi="Arial Narrow" w:cs="Arial Narrow"/>
                <w:vanish/>
                <w:sz w:val="20"/>
                <w:szCs w:val="20"/>
                <w:lang w:eastAsia="en-GB"/>
              </w:rPr>
              <w:pgNum/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27684" w:rsidRPr="00BC6773" w:rsidRDefault="00927684" w:rsidP="005046B9">
            <w:pPr>
              <w:pStyle w:val="Heading7"/>
              <w:spacing w:before="60" w:after="60"/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</w:tcPr>
          <w:p w:rsidR="00927684" w:rsidRDefault="00927684" w:rsidP="005046B9">
            <w:pPr>
              <w:spacing w:before="60" w:after="60"/>
              <w:jc w:val="center"/>
              <w:rPr>
                <w:rFonts w:ascii="Arial Narrow" w:hAnsi="Arial Narrow" w:cs="Arial Narrow"/>
              </w:rPr>
            </w:pPr>
          </w:p>
        </w:tc>
      </w:tr>
    </w:tbl>
    <w:p w:rsidR="00927684" w:rsidRPr="001425D9" w:rsidRDefault="00927684" w:rsidP="0032403B">
      <w:pPr>
        <w:rPr>
          <w:sz w:val="16"/>
          <w:szCs w:val="16"/>
        </w:r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2"/>
        <w:gridCol w:w="8861"/>
        <w:gridCol w:w="673"/>
      </w:tblGrid>
      <w:tr w:rsidR="00927684" w:rsidRPr="00E822B4">
        <w:trPr>
          <w:jc w:val="center"/>
        </w:trPr>
        <w:tc>
          <w:tcPr>
            <w:tcW w:w="672" w:type="dxa"/>
            <w:vAlign w:val="center"/>
          </w:tcPr>
          <w:p w:rsidR="00927684" w:rsidRPr="00A8150A" w:rsidRDefault="00927684" w:rsidP="000B34BB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 w:rsidRPr="00A815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N4</w:t>
            </w:r>
          </w:p>
        </w:tc>
        <w:tc>
          <w:tcPr>
            <w:tcW w:w="8861" w:type="dxa"/>
            <w:vAlign w:val="center"/>
          </w:tcPr>
          <w:p w:rsidR="00927684" w:rsidRPr="00A8150A" w:rsidRDefault="00927684" w:rsidP="000B34BB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CARBOHYDRATES</w:t>
            </w:r>
          </w:p>
        </w:tc>
        <w:tc>
          <w:tcPr>
            <w:tcW w:w="673" w:type="dxa"/>
            <w:vAlign w:val="center"/>
          </w:tcPr>
          <w:p w:rsidR="00927684" w:rsidRPr="00A8150A" w:rsidRDefault="00927684" w:rsidP="000B34BB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 w:rsidRPr="00A815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N4</w:t>
            </w:r>
          </w:p>
        </w:tc>
      </w:tr>
    </w:tbl>
    <w:p w:rsidR="00927684" w:rsidRDefault="00927684" w:rsidP="00350D4C">
      <w:pPr>
        <w:spacing w:after="0" w:line="240" w:lineRule="auto"/>
        <w:rPr>
          <w:rFonts w:ascii="Arial Narrow" w:hAnsi="Arial Narrow" w:cs="Arial Narrow"/>
          <w:b/>
          <w:bCs/>
          <w:sz w:val="32"/>
          <w:szCs w:val="32"/>
        </w:rPr>
      </w:pPr>
    </w:p>
    <w:p w:rsidR="00927684" w:rsidRPr="00357123" w:rsidRDefault="00927684" w:rsidP="00225BBF">
      <w:pPr>
        <w:spacing w:after="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357123">
        <w:rPr>
          <w:rFonts w:ascii="Arial Narrow" w:hAnsi="Arial Narrow" w:cs="Arial Narrow"/>
          <w:b/>
          <w:bCs/>
          <w:sz w:val="36"/>
          <w:szCs w:val="36"/>
        </w:rPr>
        <w:t>NAMES AND SOURCES</w:t>
      </w:r>
    </w:p>
    <w:p w:rsidR="00927684" w:rsidRDefault="00927684" w:rsidP="00225BBF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225BBF">
        <w:rPr>
          <w:rFonts w:ascii="Arial Narrow" w:hAnsi="Arial Narrow" w:cs="Arial Narrow"/>
          <w:sz w:val="28"/>
          <w:szCs w:val="28"/>
        </w:rPr>
        <w:t xml:space="preserve">Carbohydrates are naturally occurring molecules.  Many carbohydrates are found in food. </w:t>
      </w:r>
    </w:p>
    <w:p w:rsidR="00927684" w:rsidRPr="00225BBF" w:rsidRDefault="00927684" w:rsidP="00225BBF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225BBF">
      <w:pPr>
        <w:spacing w:after="0" w:line="240" w:lineRule="auto"/>
        <w:rPr>
          <w:noProof/>
          <w:lang w:val="en-US"/>
        </w:rPr>
      </w:pPr>
      <w:r w:rsidRPr="00225BBF">
        <w:rPr>
          <w:rFonts w:ascii="Arial Narrow" w:hAnsi="Arial Narrow" w:cs="Arial Narrow"/>
          <w:sz w:val="28"/>
          <w:szCs w:val="28"/>
        </w:rPr>
        <w:t>Examples of carbohydrates are:</w:t>
      </w:r>
    </w:p>
    <w:p w:rsidR="00927684" w:rsidRDefault="00927684" w:rsidP="00FC26CD">
      <w:pPr>
        <w:spacing w:after="0" w:line="240" w:lineRule="auto"/>
        <w:rPr>
          <w:noProof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32"/>
        <w:gridCol w:w="284"/>
        <w:gridCol w:w="3232"/>
        <w:gridCol w:w="284"/>
        <w:gridCol w:w="3232"/>
      </w:tblGrid>
      <w:tr w:rsidR="00927684">
        <w:trPr>
          <w:jc w:val="center"/>
        </w:trPr>
        <w:tc>
          <w:tcPr>
            <w:tcW w:w="323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GLUCOSE</w:t>
            </w:r>
          </w:p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C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  <w:vertAlign w:val="subscript"/>
              </w:rPr>
              <w:t>6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  <w:vertAlign w:val="subscript"/>
              </w:rPr>
              <w:t>12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O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noProof/>
                <w:lang w:val="en-US"/>
              </w:rPr>
            </w:pPr>
          </w:p>
        </w:tc>
        <w:tc>
          <w:tcPr>
            <w:tcW w:w="323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SUCROSE</w:t>
            </w:r>
          </w:p>
          <w:p w:rsidR="00927684" w:rsidRPr="00476A0A" w:rsidRDefault="00927684" w:rsidP="00476A0A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C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  <w:vertAlign w:val="subscript"/>
              </w:rPr>
              <w:t>12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  <w:vertAlign w:val="subscript"/>
              </w:rPr>
              <w:t>22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O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  <w:vertAlign w:val="subscript"/>
              </w:rPr>
              <w:t>11</w:t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noProof/>
                <w:lang w:val="en-US"/>
              </w:rPr>
            </w:pPr>
          </w:p>
        </w:tc>
        <w:tc>
          <w:tcPr>
            <w:tcW w:w="323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STARCH</w:t>
            </w:r>
          </w:p>
          <w:p w:rsidR="00927684" w:rsidRPr="00476A0A" w:rsidRDefault="00927684" w:rsidP="00476A0A">
            <w:pPr>
              <w:spacing w:after="0" w:line="240" w:lineRule="auto"/>
              <w:jc w:val="center"/>
              <w:rPr>
                <w:noProof/>
                <w:lang w:val="en-US"/>
              </w:rPr>
            </w:pPr>
          </w:p>
        </w:tc>
      </w:tr>
      <w:tr w:rsidR="00927684">
        <w:trPr>
          <w:jc w:val="center"/>
        </w:trPr>
        <w:tc>
          <w:tcPr>
            <w:tcW w:w="3232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noProof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noProof/>
                <w:lang w:val="en-US"/>
              </w:rPr>
            </w:pPr>
          </w:p>
        </w:tc>
        <w:tc>
          <w:tcPr>
            <w:tcW w:w="3232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287D24" wp14:editId="2D55BC00">
                  <wp:extent cx="690880" cy="967740"/>
                  <wp:effectExtent l="0" t="0" r="0" b="3810"/>
                  <wp:docPr id="2" name="Picture 14" descr="http://whatscookingamerica.net/Cookie/CookiePhotos/PowderedSug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hatscookingamerica.net/Cookie/CookiePhotos/PowderedSug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noProof/>
                <w:lang w:val="en-US"/>
              </w:rPr>
            </w:pPr>
          </w:p>
        </w:tc>
        <w:tc>
          <w:tcPr>
            <w:tcW w:w="3232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1C9DF3" wp14:editId="70E47B6B">
                  <wp:extent cx="797560" cy="1052830"/>
                  <wp:effectExtent l="0" t="0" r="2540" b="0"/>
                  <wp:docPr id="3" name="Picture 16" descr="http://img.alibaba.com/photo/10824062/Modified_Oxidized_Starch_T_20_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alibaba.com/photo/10824062/Modified_Oxidized_Starch_T_20_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4">
        <w:trPr>
          <w:jc w:val="center"/>
        </w:trPr>
        <w:tc>
          <w:tcPr>
            <w:tcW w:w="323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 xml:space="preserve">Used in many sweets and energy drinks. </w:t>
            </w:r>
          </w:p>
          <w:p w:rsidR="00927684" w:rsidRPr="00476A0A" w:rsidRDefault="00927684" w:rsidP="00476A0A">
            <w:pPr>
              <w:spacing w:after="0" w:line="240" w:lineRule="auto"/>
              <w:rPr>
                <w:noProof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noProof/>
                <w:lang w:val="en-US"/>
              </w:rPr>
            </w:pPr>
          </w:p>
        </w:tc>
        <w:tc>
          <w:tcPr>
            <w:tcW w:w="323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Sugar in many sweet foods.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23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Found in flour, vegetables, bread and biscuits.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</w:tbl>
    <w:p w:rsidR="00927684" w:rsidRDefault="00927684" w:rsidP="00FC26CD">
      <w:pPr>
        <w:spacing w:after="0" w:line="240" w:lineRule="auto"/>
        <w:rPr>
          <w:noProof/>
          <w:lang w:val="en-US"/>
        </w:rPr>
      </w:pPr>
    </w:p>
    <w:p w:rsidR="00927684" w:rsidRDefault="00927684" w:rsidP="00FC26CD">
      <w:pPr>
        <w:spacing w:after="0" w:line="240" w:lineRule="auto"/>
      </w:pPr>
    </w:p>
    <w:p w:rsidR="00927684" w:rsidRPr="00357123" w:rsidRDefault="00927684" w:rsidP="00A10E52">
      <w:pPr>
        <w:spacing w:after="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357123">
        <w:rPr>
          <w:rFonts w:ascii="Arial Narrow" w:hAnsi="Arial Narrow" w:cs="Arial Narrow"/>
          <w:b/>
          <w:bCs/>
          <w:sz w:val="36"/>
          <w:szCs w:val="36"/>
        </w:rPr>
        <w:t>WHAT ARE CARBOHYDRATES?</w:t>
      </w:r>
    </w:p>
    <w:p w:rsidR="00927684" w:rsidRPr="00A10E52" w:rsidRDefault="00927684" w:rsidP="00A10E5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A10E52">
        <w:rPr>
          <w:rFonts w:ascii="Arial Narrow" w:hAnsi="Arial Narrow" w:cs="Arial Narrow"/>
          <w:sz w:val="28"/>
          <w:szCs w:val="28"/>
        </w:rPr>
        <w:t>Heating a carbohydrate (starch) can break it down into simpler substances, which gives evidence about its formula.</w:t>
      </w:r>
    </w:p>
    <w:p w:rsidR="00927684" w:rsidRPr="00FC26CD" w:rsidRDefault="00927684" w:rsidP="00FC26CD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7"/>
        <w:gridCol w:w="5207"/>
      </w:tblGrid>
      <w:tr w:rsidR="00927684">
        <w:tc>
          <w:tcPr>
            <w:tcW w:w="5207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927684" w:rsidRPr="00476A0A" w:rsidRDefault="00EF306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1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483870</wp:posOffset>
                      </wp:positionV>
                      <wp:extent cx="607060" cy="248920"/>
                      <wp:effectExtent l="1270" t="0" r="1270" b="635"/>
                      <wp:wrapNone/>
                      <wp:docPr id="111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248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753E57" w:rsidRDefault="00927684" w:rsidP="00753E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753E57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starch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5" o:spid="_x0000_s1026" type="#_x0000_t202" style="position:absolute;margin-left:9.85pt;margin-top:38.1pt;width:47.8pt;height:19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" filled="f" stroked="f">
                      <v:textbox inset="0,,,0">
                        <w:txbxContent>
                          <w:p w:rsidR="00927684" w:rsidRPr="00753E57" w:rsidRDefault="00927684" w:rsidP="00753E5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3E57"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starch</w:t>
                            </w:r>
                            <w:proofErr w:type="gram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1" layoutInCell="1" allowOverlap="1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1922145</wp:posOffset>
                      </wp:positionV>
                      <wp:extent cx="313055" cy="422275"/>
                      <wp:effectExtent l="0" t="7620" r="1270" b="8255"/>
                      <wp:wrapThrough wrapText="bothSides">
                        <wp:wrapPolygon edited="0">
                          <wp:start x="9157" y="0"/>
                          <wp:lineTo x="-657" y="7860"/>
                          <wp:lineTo x="3943" y="7860"/>
                          <wp:lineTo x="3943" y="21113"/>
                          <wp:lineTo x="17000" y="21113"/>
                          <wp:lineTo x="17000" y="7860"/>
                          <wp:lineTo x="21600" y="7860"/>
                          <wp:lineTo x="11786" y="0"/>
                          <wp:lineTo x="9157" y="0"/>
                        </wp:wrapPolygon>
                      </wp:wrapThrough>
                      <wp:docPr id="110" name="Up Arrow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" cy="422275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02"/>
                                </a:avLst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Default="00927684" w:rsidP="00753E57">
                                  <w:pPr>
                                    <w:jc w:val="center"/>
                                  </w:pPr>
                                </w:p>
                                <w:p w:rsidR="00927684" w:rsidRDefault="00927684" w:rsidP="00753E57">
                                  <w:pPr>
                                    <w:jc w:val="center"/>
                                  </w:pPr>
                                </w:p>
                                <w:p w:rsidR="00927684" w:rsidRDefault="00927684" w:rsidP="00753E57">
                                  <w:pPr>
                                    <w:jc w:val="center"/>
                                  </w:pPr>
                                </w:p>
                                <w:p w:rsidR="00927684" w:rsidRDefault="00927684" w:rsidP="00753E57">
                                  <w:pPr>
                                    <w:jc w:val="center"/>
                                  </w:pPr>
                                </w:p>
                                <w:p w:rsidR="00927684" w:rsidRDefault="00927684" w:rsidP="00753E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45" o:spid="_x0000_s1027" type="#_x0000_t68" style="position:absolute;margin-left:22.5pt;margin-top:151.35pt;width:24.65pt;height:3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" adj="8007" fillcolor="black" stroked="f">
                      <v:textbox>
                        <w:txbxContent>
                          <w:p w:rsidR="00927684" w:rsidRDefault="00927684" w:rsidP="00753E57">
                            <w:pPr>
                              <w:jc w:val="center"/>
                            </w:pPr>
                          </w:p>
                          <w:p w:rsidR="00927684" w:rsidRDefault="00927684" w:rsidP="00753E57">
                            <w:pPr>
                              <w:jc w:val="center"/>
                            </w:pPr>
                          </w:p>
                          <w:p w:rsidR="00927684" w:rsidRDefault="00927684" w:rsidP="00753E57">
                            <w:pPr>
                              <w:jc w:val="center"/>
                            </w:pPr>
                          </w:p>
                          <w:p w:rsidR="00927684" w:rsidRDefault="00927684" w:rsidP="00753E57">
                            <w:pPr>
                              <w:jc w:val="center"/>
                            </w:pPr>
                          </w:p>
                          <w:p w:rsidR="00927684" w:rsidRDefault="00927684" w:rsidP="00753E57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  <w10:anchorlock/>
                    </v:shape>
                  </w:pict>
                </mc:Fallback>
              </mc:AlternateContent>
            </w:r>
            <w:r>
              <w:rPr>
                <w:rFonts w:ascii="Arial Narrow" w:hAnsi="Arial Narrow" w:cs="Arial Narrow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689860" cy="1913890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EF306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1" layoutInCell="1" allowOverlap="1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-1963420</wp:posOffset>
                      </wp:positionV>
                      <wp:extent cx="325755" cy="384810"/>
                      <wp:effectExtent l="59690" t="55880" r="14605" b="16510"/>
                      <wp:wrapNone/>
                      <wp:docPr id="109" name="Straight Arrow Connector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5755" cy="384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0" o:spid="_x0000_s1026" type="#_x0000_t32" style="position:absolute;margin-left:150.2pt;margin-top:-154.6pt;width:25.65pt;height:30.3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" strokeweight="1.25pt">
                      <v:stroke endarrow="open" endarrowwidth="narrow" endarrowlength="short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1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-2032635</wp:posOffset>
                      </wp:positionV>
                      <wp:extent cx="173355" cy="763905"/>
                      <wp:effectExtent l="15240" t="15240" r="68580" b="30480"/>
                      <wp:wrapNone/>
                      <wp:docPr id="108" name="Straight Arrow Connector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355" cy="763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9" o:spid="_x0000_s1026" type="#_x0000_t32" style="position:absolute;margin-left:26.7pt;margin-top:-160.05pt;width:13.65pt;height:60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" strokeweight="1.25pt">
                      <v:stroke endarrow="open" endarrowwidth="narrow" endarrowlength="short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1" layoutInCell="1" allowOverlap="1">
                      <wp:simplePos x="0" y="0"/>
                      <wp:positionH relativeFrom="column">
                        <wp:posOffset>2278380</wp:posOffset>
                      </wp:positionH>
                      <wp:positionV relativeFrom="paragraph">
                        <wp:posOffset>-1689735</wp:posOffset>
                      </wp:positionV>
                      <wp:extent cx="775335" cy="452120"/>
                      <wp:effectExtent l="1905" t="0" r="3810" b="0"/>
                      <wp:wrapNone/>
                      <wp:docPr id="107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753E57" w:rsidRDefault="00927684" w:rsidP="00AA5979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condenses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28" type="#_x0000_t202" style="position:absolute;margin-left:179.4pt;margin-top:-133.05pt;width:61.05pt;height:35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" filled="f" stroked="f">
                      <v:textbox inset="0,,,0">
                        <w:txbxContent>
                          <w:p w:rsidR="00927684" w:rsidRPr="00753E57" w:rsidRDefault="00927684" w:rsidP="00AA5979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condenses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1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-423545</wp:posOffset>
                      </wp:positionV>
                      <wp:extent cx="492125" cy="248920"/>
                      <wp:effectExtent l="0" t="0" r="3810" b="3175"/>
                      <wp:wrapSquare wrapText="bothSides"/>
                      <wp:docPr id="106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125" cy="248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753E57" w:rsidRDefault="00927684" w:rsidP="00753E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53E57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HEAT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29" type="#_x0000_t202" style="position:absolute;margin-left:17.95pt;margin-top:-33.35pt;width:38.75pt;height:19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" filled="f" stroked="f">
                      <v:textbox inset="0,,,0">
                        <w:txbxContent>
                          <w:p w:rsidR="00927684" w:rsidRPr="00753E57" w:rsidRDefault="00927684" w:rsidP="00753E5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3E57">
                              <w:rPr>
                                <w:rFonts w:ascii="Arial Narrow" w:hAnsi="Arial Narrow" w:cs="Arial Narrow"/>
                                <w:b/>
                                <w:bCs/>
                                <w:sz w:val="28"/>
                                <w:szCs w:val="28"/>
                              </w:rPr>
                              <w:t>HEAT</w:t>
                            </w:r>
                          </w:p>
                        </w:txbxContent>
                      </v:textbox>
                      <w10:wrap type="squar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RESULTS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The starch turns black and water condenses on the cooler parts of the test tube.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The black substance is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CARBON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>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Water contains the elements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HYDROGEN 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and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OXYGEN. 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</w:tbl>
    <w:p w:rsidR="00927684" w:rsidRDefault="00927684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AA5979" w:rsidRDefault="00927684" w:rsidP="00AA5979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AA5979">
        <w:rPr>
          <w:rFonts w:ascii="Arial Narrow" w:hAnsi="Arial Narrow" w:cs="Arial Narrow"/>
          <w:sz w:val="28"/>
          <w:szCs w:val="28"/>
        </w:rPr>
        <w:t xml:space="preserve">Carbohydrates are made from the elements </w:t>
      </w:r>
      <w:r w:rsidRPr="00AA5979">
        <w:rPr>
          <w:rFonts w:ascii="Arial Narrow" w:hAnsi="Arial Narrow" w:cs="Arial Narrow"/>
          <w:b/>
          <w:bCs/>
          <w:sz w:val="28"/>
          <w:szCs w:val="28"/>
        </w:rPr>
        <w:t>CARBON</w:t>
      </w:r>
      <w:r w:rsidRPr="00AA5979">
        <w:rPr>
          <w:rFonts w:ascii="Arial Narrow" w:hAnsi="Arial Narrow" w:cs="Arial Narrow"/>
          <w:sz w:val="28"/>
          <w:szCs w:val="28"/>
        </w:rPr>
        <w:t>,</w:t>
      </w:r>
      <w:r w:rsidRPr="00AA5979">
        <w:rPr>
          <w:rFonts w:ascii="Arial Narrow" w:hAnsi="Arial Narrow" w:cs="Arial Narrow"/>
          <w:b/>
          <w:bCs/>
          <w:sz w:val="28"/>
          <w:szCs w:val="28"/>
        </w:rPr>
        <w:t xml:space="preserve"> HYDROGEN</w:t>
      </w:r>
      <w:r w:rsidRPr="00AA5979">
        <w:rPr>
          <w:rFonts w:ascii="Arial Narrow" w:hAnsi="Arial Narrow" w:cs="Arial Narrow"/>
          <w:sz w:val="28"/>
          <w:szCs w:val="28"/>
        </w:rPr>
        <w:t xml:space="preserve"> and </w:t>
      </w:r>
      <w:r w:rsidRPr="00AA5979">
        <w:rPr>
          <w:rFonts w:ascii="Arial Narrow" w:hAnsi="Arial Narrow" w:cs="Arial Narrow"/>
          <w:b/>
          <w:bCs/>
          <w:sz w:val="28"/>
          <w:szCs w:val="28"/>
        </w:rPr>
        <w:t>OXYGEN</w:t>
      </w:r>
      <w:r w:rsidRPr="00AA5979">
        <w:rPr>
          <w:rFonts w:ascii="Arial Narrow" w:hAnsi="Arial Narrow" w:cs="Arial Narrow"/>
          <w:sz w:val="28"/>
          <w:szCs w:val="28"/>
        </w:rPr>
        <w:t xml:space="preserve">.  The ratio of </w:t>
      </w:r>
      <w:proofErr w:type="gramStart"/>
      <w:r w:rsidRPr="00AA5979">
        <w:rPr>
          <w:rFonts w:ascii="Arial Narrow" w:hAnsi="Arial Narrow" w:cs="Arial Narrow"/>
          <w:b/>
          <w:bCs/>
          <w:sz w:val="28"/>
          <w:szCs w:val="28"/>
        </w:rPr>
        <w:t>hydrogen :</w:t>
      </w:r>
      <w:proofErr w:type="gramEnd"/>
      <w:r w:rsidRPr="00AA5979">
        <w:rPr>
          <w:rFonts w:ascii="Arial Narrow" w:hAnsi="Arial Narrow" w:cs="Arial Narrow"/>
          <w:b/>
          <w:bCs/>
          <w:sz w:val="28"/>
          <w:szCs w:val="28"/>
        </w:rPr>
        <w:t xml:space="preserve"> oxygen </w:t>
      </w:r>
      <w:r w:rsidRPr="00AA5979">
        <w:rPr>
          <w:rFonts w:ascii="Arial Narrow" w:hAnsi="Arial Narrow" w:cs="Arial Narrow"/>
          <w:sz w:val="28"/>
          <w:szCs w:val="28"/>
        </w:rPr>
        <w:t xml:space="preserve">is always </w:t>
      </w:r>
      <w:r w:rsidRPr="00AA5979">
        <w:rPr>
          <w:rFonts w:ascii="Arial Narrow" w:hAnsi="Arial Narrow" w:cs="Arial Narrow"/>
          <w:b/>
          <w:bCs/>
          <w:sz w:val="28"/>
          <w:szCs w:val="28"/>
        </w:rPr>
        <w:t>2 : 1</w:t>
      </w:r>
      <w:r w:rsidRPr="00AA5979">
        <w:rPr>
          <w:rFonts w:ascii="Arial Narrow" w:hAnsi="Arial Narrow" w:cs="Arial Narrow"/>
          <w:sz w:val="28"/>
          <w:szCs w:val="28"/>
        </w:rPr>
        <w:t>.</w:t>
      </w:r>
    </w:p>
    <w:p w:rsidR="00927684" w:rsidRDefault="00927684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701"/>
        <w:gridCol w:w="1701"/>
        <w:gridCol w:w="1418"/>
        <w:gridCol w:w="1302"/>
        <w:gridCol w:w="567"/>
        <w:gridCol w:w="1302"/>
        <w:gridCol w:w="567"/>
        <w:gridCol w:w="1302"/>
      </w:tblGrid>
      <w:tr w:rsidR="00927684">
        <w:trPr>
          <w:jc w:val="center"/>
        </w:trPr>
        <w:tc>
          <w:tcPr>
            <w:tcW w:w="1701" w:type="dxa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Glucose:</w:t>
            </w:r>
          </w:p>
        </w:tc>
        <w:tc>
          <w:tcPr>
            <w:tcW w:w="1701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C</w:t>
            </w: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  <w:vertAlign w:val="subscript"/>
              </w:rPr>
              <w:t>6</w:t>
            </w: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  <w:vertAlign w:val="subscript"/>
              </w:rPr>
              <w:t>12</w:t>
            </w: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O</w:t>
            </w: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  <w:vertAlign w:val="subscript"/>
              </w:rPr>
              <w:t>6</w:t>
            </w:r>
          </w:p>
        </w:tc>
        <w:tc>
          <w:tcPr>
            <w:tcW w:w="1418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302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H : O</w:t>
            </w:r>
          </w:p>
        </w:tc>
        <w:tc>
          <w:tcPr>
            <w:tcW w:w="567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=</w:t>
            </w:r>
          </w:p>
        </w:tc>
        <w:tc>
          <w:tcPr>
            <w:tcW w:w="1302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12 : 6</w:t>
            </w:r>
          </w:p>
        </w:tc>
        <w:tc>
          <w:tcPr>
            <w:tcW w:w="567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=</w:t>
            </w:r>
          </w:p>
        </w:tc>
        <w:tc>
          <w:tcPr>
            <w:tcW w:w="1302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2 : 1</w:t>
            </w:r>
          </w:p>
        </w:tc>
      </w:tr>
    </w:tbl>
    <w:p w:rsidR="00927684" w:rsidRPr="00263631" w:rsidRDefault="00927684" w:rsidP="00F4259C">
      <w:pPr>
        <w:spacing w:after="0" w:line="240" w:lineRule="auto"/>
        <w:rPr>
          <w:rFonts w:ascii="Arial Narrow" w:hAnsi="Arial Narrow" w:cs="Arial Narrow"/>
          <w:b/>
          <w:bCs/>
          <w:sz w:val="32"/>
          <w:szCs w:val="32"/>
        </w:rPr>
      </w:pPr>
      <w:r>
        <w:rPr>
          <w:rFonts w:ascii="Arial Narrow" w:hAnsi="Arial Narrow" w:cs="Arial Narrow"/>
          <w:sz w:val="28"/>
          <w:szCs w:val="28"/>
        </w:rPr>
        <w:br w:type="page"/>
      </w:r>
      <w:r w:rsidRPr="00263631">
        <w:rPr>
          <w:rFonts w:ascii="Arial Narrow" w:hAnsi="Arial Narrow" w:cs="Arial Narrow"/>
          <w:b/>
          <w:bCs/>
          <w:sz w:val="32"/>
          <w:szCs w:val="32"/>
        </w:rPr>
        <w:lastRenderedPageBreak/>
        <w:t>TESTING CARBOHYDRATES</w:t>
      </w:r>
    </w:p>
    <w:p w:rsidR="00927684" w:rsidRDefault="00927684" w:rsidP="00FB35CE">
      <w:pPr>
        <w:spacing w:after="0" w:line="240" w:lineRule="auto"/>
        <w:rPr>
          <w:rFonts w:ascii="Arial Narrow" w:hAnsi="Arial Narrow" w:cs="Arial Narrow"/>
          <w:noProof/>
          <w:sz w:val="28"/>
          <w:szCs w:val="28"/>
        </w:rPr>
      </w:pPr>
      <w:r w:rsidRPr="00FB35CE">
        <w:rPr>
          <w:rFonts w:ascii="Arial Narrow" w:hAnsi="Arial Narrow" w:cs="Arial Narrow"/>
          <w:noProof/>
          <w:sz w:val="28"/>
          <w:szCs w:val="28"/>
        </w:rPr>
        <w:t>The following properties of glucose, sucrose and starch were tested.</w:t>
      </w:r>
    </w:p>
    <w:p w:rsidR="00927684" w:rsidRPr="00A46FB4" w:rsidRDefault="00927684" w:rsidP="00FB35CE">
      <w:pPr>
        <w:spacing w:after="0" w:line="240" w:lineRule="auto"/>
        <w:rPr>
          <w:rFonts w:ascii="Arial Narrow" w:hAnsi="Arial Narrow" w:cs="Arial Narrow"/>
          <w:noProof/>
          <w:sz w:val="20"/>
          <w:szCs w:val="20"/>
        </w:rPr>
      </w:pPr>
    </w:p>
    <w:tbl>
      <w:tblPr>
        <w:tblW w:w="0" w:type="auto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3"/>
        <w:gridCol w:w="2600"/>
        <w:gridCol w:w="2074"/>
        <w:gridCol w:w="2517"/>
      </w:tblGrid>
      <w:tr w:rsidR="00927684" w:rsidRPr="00B55F2E">
        <w:tc>
          <w:tcPr>
            <w:tcW w:w="9854" w:type="dxa"/>
            <w:gridSpan w:val="4"/>
            <w:tcBorders>
              <w:top w:val="single" w:sz="18" w:space="0" w:color="auto"/>
              <w:bottom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55F2E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PROPERTIES OF CARBOHYDRATES</w:t>
            </w:r>
          </w:p>
        </w:tc>
      </w:tr>
      <w:tr w:rsidR="00927684" w:rsidRPr="00B55F2E">
        <w:tc>
          <w:tcPr>
            <w:tcW w:w="26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55F2E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PROPERTY TESTED</w:t>
            </w:r>
          </w:p>
        </w:tc>
        <w:tc>
          <w:tcPr>
            <w:tcW w:w="2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Pr="00B55F2E" w:rsidRDefault="00927684" w:rsidP="00A46FB4">
            <w:pPr>
              <w:spacing w:before="180" w:after="18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55F2E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Glucose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Pr="00B55F2E" w:rsidRDefault="00927684" w:rsidP="00A46FB4">
            <w:pPr>
              <w:spacing w:before="180" w:after="18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55F2E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Sucrose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7684" w:rsidRPr="00B55F2E" w:rsidRDefault="00927684" w:rsidP="00A46FB4">
            <w:pPr>
              <w:spacing w:before="180" w:after="18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55F2E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Starch</w:t>
            </w:r>
          </w:p>
        </w:tc>
      </w:tr>
      <w:tr w:rsidR="00927684">
        <w:tc>
          <w:tcPr>
            <w:tcW w:w="2663" w:type="dxa"/>
            <w:tcBorders>
              <w:top w:val="single" w:sz="12" w:space="0" w:color="auto"/>
              <w:right w:val="single" w:sz="12" w:space="0" w:color="auto"/>
            </w:tcBorders>
          </w:tcPr>
          <w:p w:rsidR="00927684" w:rsidRPr="00A46FB4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Appearance</w:t>
            </w: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br/>
            </w:r>
            <w:r w:rsidRPr="00A46FB4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(state / colour)</w:t>
            </w:r>
          </w:p>
        </w:tc>
        <w:tc>
          <w:tcPr>
            <w:tcW w:w="26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0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27684">
        <w:tc>
          <w:tcPr>
            <w:tcW w:w="2663" w:type="dxa"/>
            <w:tcBorders>
              <w:right w:val="single" w:sz="12" w:space="0" w:color="auto"/>
            </w:tcBorders>
          </w:tcPr>
          <w:p w:rsidR="00927684" w:rsidRPr="00A46FB4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A46FB4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Taste</w:t>
            </w:r>
          </w:p>
        </w:tc>
        <w:tc>
          <w:tcPr>
            <w:tcW w:w="260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jc w:val="center"/>
              <w:rPr>
                <w:rFonts w:ascii="Arial Narrow" w:hAnsi="Arial Narrow" w:cs="Arial Narrow"/>
                <w:b/>
                <w:bCs/>
              </w:rPr>
            </w:pPr>
            <w:r w:rsidRPr="00B55F2E">
              <w:rPr>
                <w:rFonts w:ascii="Arial Narrow" w:hAnsi="Arial Narrow" w:cs="Arial Narrow"/>
                <w:b/>
                <w:bCs/>
              </w:rPr>
              <w:t>Sweet</w:t>
            </w:r>
          </w:p>
        </w:tc>
        <w:tc>
          <w:tcPr>
            <w:tcW w:w="2074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jc w:val="center"/>
              <w:rPr>
                <w:rFonts w:ascii="Arial Narrow" w:hAnsi="Arial Narrow" w:cs="Arial Narrow"/>
                <w:b/>
                <w:bCs/>
              </w:rPr>
            </w:pPr>
            <w:r w:rsidRPr="00B55F2E">
              <w:rPr>
                <w:rFonts w:ascii="Arial Narrow" w:hAnsi="Arial Narrow" w:cs="Arial Narrow"/>
                <w:b/>
                <w:bCs/>
              </w:rPr>
              <w:t>Sweet</w:t>
            </w:r>
          </w:p>
        </w:tc>
        <w:tc>
          <w:tcPr>
            <w:tcW w:w="2517" w:type="dxa"/>
            <w:tcBorders>
              <w:lef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jc w:val="center"/>
              <w:rPr>
                <w:rFonts w:ascii="Arial Narrow" w:hAnsi="Arial Narrow" w:cs="Arial Narrow"/>
                <w:b/>
                <w:bCs/>
              </w:rPr>
            </w:pPr>
            <w:r w:rsidRPr="00B55F2E">
              <w:rPr>
                <w:rFonts w:ascii="Arial Narrow" w:hAnsi="Arial Narrow" w:cs="Arial Narrow"/>
                <w:b/>
                <w:bCs/>
              </w:rPr>
              <w:t>Not Sweet</w:t>
            </w:r>
          </w:p>
        </w:tc>
      </w:tr>
      <w:tr w:rsidR="00927684">
        <w:tc>
          <w:tcPr>
            <w:tcW w:w="2663" w:type="dxa"/>
            <w:tcBorders>
              <w:right w:val="single" w:sz="12" w:space="0" w:color="auto"/>
            </w:tcBorders>
          </w:tcPr>
          <w:p w:rsidR="00927684" w:rsidRPr="00A46FB4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A46FB4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Solubility in water</w:t>
            </w:r>
          </w:p>
        </w:tc>
        <w:tc>
          <w:tcPr>
            <w:tcW w:w="260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074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517" w:type="dxa"/>
            <w:tcBorders>
              <w:lef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27684">
        <w:tc>
          <w:tcPr>
            <w:tcW w:w="2663" w:type="dxa"/>
            <w:tcBorders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  <w:r w:rsidRPr="00A46FB4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pH</w:t>
            </w: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</w:t>
            </w:r>
            <w:r w:rsidRPr="00B55F2E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(acidic / neutral / alkaline)</w:t>
            </w:r>
          </w:p>
        </w:tc>
        <w:tc>
          <w:tcPr>
            <w:tcW w:w="260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074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517" w:type="dxa"/>
            <w:tcBorders>
              <w:lef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27684">
        <w:tc>
          <w:tcPr>
            <w:tcW w:w="2663" w:type="dxa"/>
            <w:tcBorders>
              <w:right w:val="single" w:sz="12" w:space="0" w:color="auto"/>
            </w:tcBorders>
          </w:tcPr>
          <w:p w:rsidR="00927684" w:rsidRPr="00A46FB4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A46FB4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Light beam through solution</w:t>
            </w:r>
          </w:p>
        </w:tc>
        <w:tc>
          <w:tcPr>
            <w:tcW w:w="260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074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517" w:type="dxa"/>
            <w:tcBorders>
              <w:lef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27684">
        <w:tc>
          <w:tcPr>
            <w:tcW w:w="2663" w:type="dxa"/>
            <w:tcBorders>
              <w:right w:val="single" w:sz="12" w:space="0" w:color="auto"/>
            </w:tcBorders>
          </w:tcPr>
          <w:p w:rsidR="00927684" w:rsidRPr="00A46FB4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A46FB4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Iodine test</w:t>
            </w:r>
          </w:p>
        </w:tc>
        <w:tc>
          <w:tcPr>
            <w:tcW w:w="260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074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517" w:type="dxa"/>
            <w:tcBorders>
              <w:lef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27684">
        <w:tc>
          <w:tcPr>
            <w:tcW w:w="2663" w:type="dxa"/>
            <w:tcBorders>
              <w:bottom w:val="single" w:sz="18" w:space="0" w:color="auto"/>
              <w:right w:val="single" w:sz="12" w:space="0" w:color="auto"/>
            </w:tcBorders>
          </w:tcPr>
          <w:p w:rsidR="00927684" w:rsidRPr="00A46FB4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A46FB4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Benedict’s test</w:t>
            </w:r>
          </w:p>
        </w:tc>
        <w:tc>
          <w:tcPr>
            <w:tcW w:w="260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07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517" w:type="dxa"/>
            <w:tcBorders>
              <w:left w:val="single" w:sz="12" w:space="0" w:color="auto"/>
              <w:bottom w:val="single" w:sz="18" w:space="0" w:color="auto"/>
            </w:tcBorders>
          </w:tcPr>
          <w:p w:rsidR="00927684" w:rsidRPr="00B55F2E" w:rsidRDefault="00927684" w:rsidP="00A46FB4">
            <w:pPr>
              <w:spacing w:before="180" w:after="180"/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27684" w:rsidRDefault="00927684" w:rsidP="00A46FB4">
      <w:pPr>
        <w:spacing w:after="0" w:line="240" w:lineRule="auto"/>
        <w:rPr>
          <w:rFonts w:ascii="Arial Narrow" w:hAnsi="Arial Narrow" w:cs="Arial Narrow"/>
          <w:b/>
          <w:bCs/>
          <w:noProof/>
          <w:sz w:val="32"/>
          <w:szCs w:val="32"/>
        </w:rPr>
      </w:pPr>
    </w:p>
    <w:p w:rsidR="00927684" w:rsidRPr="00357123" w:rsidRDefault="00927684" w:rsidP="00A46FB4">
      <w:pPr>
        <w:spacing w:after="0" w:line="240" w:lineRule="auto"/>
        <w:rPr>
          <w:rFonts w:ascii="Arial Narrow" w:hAnsi="Arial Narrow" w:cs="Arial Narrow"/>
          <w:noProof/>
          <w:sz w:val="32"/>
          <w:szCs w:val="32"/>
        </w:rPr>
      </w:pPr>
      <w:r w:rsidRPr="00357123">
        <w:rPr>
          <w:rFonts w:ascii="Arial Narrow" w:hAnsi="Arial Narrow" w:cs="Arial Narrow"/>
          <w:b/>
          <w:bCs/>
          <w:noProof/>
          <w:sz w:val="32"/>
          <w:szCs w:val="32"/>
        </w:rPr>
        <w:t>LIGHT BEAM TEST</w:t>
      </w:r>
    </w:p>
    <w:p w:rsidR="00927684" w:rsidRDefault="00927684" w:rsidP="00EA52FE">
      <w:pPr>
        <w:spacing w:after="0" w:line="240" w:lineRule="auto"/>
        <w:rPr>
          <w:rFonts w:ascii="Arial Narrow" w:hAnsi="Arial Narrow" w:cs="Arial Narrow"/>
          <w:noProof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8"/>
        <w:gridCol w:w="6896"/>
      </w:tblGrid>
      <w:tr w:rsidR="00927684">
        <w:tc>
          <w:tcPr>
            <w:tcW w:w="351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The path of the light beam does not show up in the solutions of glucose and sucrose. 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br/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This shows their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molecules are too small to scatter light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>.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br/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Glucose and sucrose solutions are called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TRUE SOLUTIONS.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</w:p>
        </w:tc>
        <w:tc>
          <w:tcPr>
            <w:tcW w:w="68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EF306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7760" behindDoc="0" locked="1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86360</wp:posOffset>
                  </wp:positionV>
                  <wp:extent cx="3949065" cy="2571115"/>
                  <wp:effectExtent l="0" t="0" r="0" b="635"/>
                  <wp:wrapNone/>
                  <wp:docPr id="105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065" cy="257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7684" w:rsidRPr="00476A0A" w:rsidRDefault="00927684" w:rsidP="002F3287">
            <w:pPr>
              <w:rPr>
                <w:rFonts w:ascii="Arial Narrow" w:hAnsi="Arial Narrow" w:cs="Arial Narrow"/>
                <w:sz w:val="32"/>
                <w:szCs w:val="32"/>
              </w:rPr>
            </w:pPr>
          </w:p>
          <w:p w:rsidR="00927684" w:rsidRPr="00476A0A" w:rsidRDefault="00927684" w:rsidP="002F3287">
            <w:pPr>
              <w:rPr>
                <w:rFonts w:ascii="Arial Narrow" w:hAnsi="Arial Narrow" w:cs="Arial Narrow"/>
                <w:sz w:val="32"/>
                <w:szCs w:val="32"/>
              </w:rPr>
            </w:pPr>
          </w:p>
          <w:p w:rsidR="00927684" w:rsidRPr="00476A0A" w:rsidRDefault="00EF3064" w:rsidP="002F3287">
            <w:pPr>
              <w:rPr>
                <w:rFonts w:ascii="Arial Narrow" w:hAnsi="Arial Narrow" w:cs="Arial Narrow"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1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264795</wp:posOffset>
                      </wp:positionV>
                      <wp:extent cx="652780" cy="452120"/>
                      <wp:effectExtent l="3810" t="0" r="635" b="0"/>
                      <wp:wrapNone/>
                      <wp:docPr id="104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780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85270B" w:rsidRDefault="00927684" w:rsidP="0085270B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5270B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LIGHT BEAM</w:t>
                                  </w:r>
                                </w:p>
                                <w:p w:rsidR="00927684" w:rsidRDefault="00927684"/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2" o:spid="_x0000_s1030" type="#_x0000_t202" style="position:absolute;margin-left:12.3pt;margin-top:20.85pt;width:51.4pt;height:35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" filled="f" stroked="f">
                      <v:textbox inset="0,,,0">
                        <w:txbxContent>
                          <w:p w:rsidR="00927684" w:rsidRPr="0085270B" w:rsidRDefault="00927684" w:rsidP="0085270B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270B">
                              <w:rPr>
                                <w:rFonts w:ascii="Arial Narrow" w:hAnsi="Arial Narrow" w:cs="Arial Narrow"/>
                                <w:b/>
                                <w:bCs/>
                                <w:sz w:val="28"/>
                                <w:szCs w:val="28"/>
                              </w:rPr>
                              <w:t>LIGHT BEAM</w:t>
                            </w:r>
                          </w:p>
                          <w:p w:rsidR="00927684" w:rsidRDefault="0092768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927684" w:rsidRPr="00476A0A" w:rsidRDefault="00927684" w:rsidP="002F3287">
            <w:pPr>
              <w:rPr>
                <w:rFonts w:ascii="Arial Narrow" w:hAnsi="Arial Narrow" w:cs="Arial Narrow"/>
                <w:sz w:val="32"/>
                <w:szCs w:val="32"/>
              </w:rPr>
            </w:pPr>
          </w:p>
          <w:p w:rsidR="00927684" w:rsidRPr="00476A0A" w:rsidRDefault="00927684" w:rsidP="002F3287">
            <w:pPr>
              <w:rPr>
                <w:rFonts w:ascii="Arial Narrow" w:hAnsi="Arial Narrow" w:cs="Arial Narrow"/>
                <w:sz w:val="32"/>
                <w:szCs w:val="32"/>
              </w:rPr>
            </w:pPr>
          </w:p>
          <w:p w:rsidR="00927684" w:rsidRPr="00476A0A" w:rsidRDefault="00927684" w:rsidP="002F3287">
            <w:pPr>
              <w:rPr>
                <w:rFonts w:ascii="Arial Narrow" w:hAnsi="Arial Narrow" w:cs="Arial Narrow"/>
                <w:sz w:val="32"/>
                <w:szCs w:val="32"/>
              </w:rPr>
            </w:pPr>
          </w:p>
          <w:p w:rsidR="00927684" w:rsidRPr="00476A0A" w:rsidRDefault="00EF3064" w:rsidP="00476A0A">
            <w:pPr>
              <w:jc w:val="right"/>
              <w:rPr>
                <w:rFonts w:ascii="Arial Narrow" w:hAnsi="Arial Narrow" w:cs="Arial Narrow"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1" layoutInCell="1" allowOverlap="1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67310</wp:posOffset>
                      </wp:positionV>
                      <wp:extent cx="652780" cy="452120"/>
                      <wp:effectExtent l="0" t="635" r="0" b="4445"/>
                      <wp:wrapNone/>
                      <wp:docPr id="103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780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753E57" w:rsidRDefault="00927684" w:rsidP="0085270B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sucrose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solution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31" type="#_x0000_t202" style="position:absolute;left:0;text-align:left;margin-left:180.4pt;margin-top:5.3pt;width:51.4pt;height:35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" filled="f" stroked="f">
                      <v:textbox inset="0,,,0">
                        <w:txbxContent>
                          <w:p w:rsidR="00927684" w:rsidRPr="00753E57" w:rsidRDefault="00927684" w:rsidP="0085270B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sucrose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solution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1" layoutInCell="1" allowOverlap="1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48260</wp:posOffset>
                      </wp:positionV>
                      <wp:extent cx="652780" cy="452120"/>
                      <wp:effectExtent l="0" t="635" r="0" b="4445"/>
                      <wp:wrapNone/>
                      <wp:docPr id="102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780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753E57" w:rsidRDefault="00927684" w:rsidP="0085270B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glucose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solution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2" type="#_x0000_t202" style="position:absolute;left:0;text-align:left;margin-left:97.35pt;margin-top:3.8pt;width:51.4pt;height:35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" filled="f" stroked="f">
                      <v:textbox inset="0,,,0">
                        <w:txbxContent>
                          <w:p w:rsidR="00927684" w:rsidRPr="00753E57" w:rsidRDefault="00927684" w:rsidP="0085270B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glucose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solution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1" layoutInCell="1" allowOverlap="1">
                      <wp:simplePos x="0" y="0"/>
                      <wp:positionH relativeFrom="column">
                        <wp:posOffset>3361055</wp:posOffset>
                      </wp:positionH>
                      <wp:positionV relativeFrom="paragraph">
                        <wp:posOffset>78740</wp:posOffset>
                      </wp:positionV>
                      <wp:extent cx="652780" cy="452120"/>
                      <wp:effectExtent l="0" t="2540" r="0" b="2540"/>
                      <wp:wrapNone/>
                      <wp:docPr id="101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780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753E57" w:rsidRDefault="00927684" w:rsidP="0085270B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starch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solution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33" type="#_x0000_t202" style="position:absolute;left:0;text-align:left;margin-left:264.65pt;margin-top:6.2pt;width:51.4pt;height:35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" filled="f" stroked="f">
                      <v:textbox inset="0,,,0">
                        <w:txbxContent>
                          <w:p w:rsidR="00927684" w:rsidRPr="00753E57" w:rsidRDefault="00927684" w:rsidP="0085270B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starch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solution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927684" w:rsidRPr="00F8552E" w:rsidRDefault="00927684" w:rsidP="00706FC3">
      <w:pPr>
        <w:spacing w:after="0" w:line="240" w:lineRule="auto"/>
        <w:rPr>
          <w:rFonts w:ascii="Arial Narrow" w:hAnsi="Arial Narrow" w:cs="Arial Narrow"/>
          <w:noProof/>
          <w:sz w:val="28"/>
          <w:szCs w:val="28"/>
        </w:rPr>
      </w:pPr>
      <w:r w:rsidRPr="00F8552E">
        <w:rPr>
          <w:rFonts w:ascii="Arial Narrow" w:hAnsi="Arial Narrow" w:cs="Arial Narrow"/>
          <w:noProof/>
          <w:sz w:val="28"/>
          <w:szCs w:val="28"/>
        </w:rPr>
        <w:lastRenderedPageBreak/>
        <w:t xml:space="preserve">The light beam path shows up in starch solution showing its </w:t>
      </w:r>
      <w:r w:rsidRPr="00F8552E">
        <w:rPr>
          <w:rFonts w:ascii="Arial Narrow" w:hAnsi="Arial Narrow" w:cs="Arial Narrow"/>
          <w:b/>
          <w:bCs/>
          <w:noProof/>
          <w:sz w:val="28"/>
          <w:szCs w:val="28"/>
        </w:rPr>
        <w:t>molecules are large enough to scatter light</w:t>
      </w:r>
      <w:r w:rsidRPr="00F8552E">
        <w:rPr>
          <w:rFonts w:ascii="Arial Narrow" w:hAnsi="Arial Narrow" w:cs="Arial Narrow"/>
          <w:noProof/>
          <w:sz w:val="28"/>
          <w:szCs w:val="28"/>
        </w:rPr>
        <w:t>.</w:t>
      </w:r>
    </w:p>
    <w:p w:rsidR="00927684" w:rsidRPr="00F8552E" w:rsidRDefault="00927684" w:rsidP="00706FC3">
      <w:pPr>
        <w:spacing w:after="0" w:line="240" w:lineRule="auto"/>
        <w:rPr>
          <w:rFonts w:ascii="Arial Narrow" w:hAnsi="Arial Narrow" w:cs="Arial Narrow"/>
          <w:noProof/>
          <w:sz w:val="28"/>
          <w:szCs w:val="28"/>
        </w:rPr>
      </w:pPr>
    </w:p>
    <w:p w:rsidR="00927684" w:rsidRPr="00F8552E" w:rsidRDefault="00927684" w:rsidP="00706FC3">
      <w:pPr>
        <w:spacing w:after="0" w:line="240" w:lineRule="auto"/>
        <w:rPr>
          <w:rFonts w:ascii="Arial Narrow" w:hAnsi="Arial Narrow" w:cs="Arial Narrow"/>
          <w:noProof/>
          <w:sz w:val="28"/>
          <w:szCs w:val="28"/>
        </w:rPr>
      </w:pPr>
      <w:r w:rsidRPr="00F8552E">
        <w:rPr>
          <w:rFonts w:ascii="Arial Narrow" w:hAnsi="Arial Narrow" w:cs="Arial Narrow"/>
          <w:noProof/>
          <w:sz w:val="28"/>
          <w:szCs w:val="28"/>
        </w:rPr>
        <w:t xml:space="preserve">Starch forms a </w:t>
      </w:r>
      <w:r w:rsidRPr="00F8552E">
        <w:rPr>
          <w:rFonts w:ascii="Arial Narrow" w:hAnsi="Arial Narrow" w:cs="Arial Narrow"/>
          <w:b/>
          <w:bCs/>
          <w:noProof/>
          <w:sz w:val="28"/>
          <w:szCs w:val="28"/>
        </w:rPr>
        <w:t xml:space="preserve">COLLOIDAL SOLUTION </w:t>
      </w:r>
      <w:r w:rsidRPr="00F8552E">
        <w:rPr>
          <w:rFonts w:ascii="Arial Narrow" w:hAnsi="Arial Narrow" w:cs="Arial Narrow"/>
          <w:noProof/>
          <w:sz w:val="28"/>
          <w:szCs w:val="28"/>
        </w:rPr>
        <w:t>as its molecules are large enough to scatter light, but are small enough to remain in solution.</w:t>
      </w:r>
    </w:p>
    <w:p w:rsidR="00927684" w:rsidRPr="00F8552E" w:rsidRDefault="00927684" w:rsidP="00706FC3">
      <w:pPr>
        <w:spacing w:after="0" w:line="240" w:lineRule="auto"/>
        <w:rPr>
          <w:rFonts w:ascii="Arial Narrow" w:hAnsi="Arial Narrow" w:cs="Arial Narrow"/>
          <w:noProof/>
          <w:sz w:val="28"/>
          <w:szCs w:val="28"/>
        </w:rPr>
      </w:pPr>
    </w:p>
    <w:p w:rsidR="00927684" w:rsidRPr="00F8552E" w:rsidRDefault="00927684" w:rsidP="00706FC3">
      <w:pPr>
        <w:spacing w:after="0" w:line="240" w:lineRule="auto"/>
        <w:rPr>
          <w:rFonts w:ascii="Arial Narrow" w:hAnsi="Arial Narrow" w:cs="Arial Narrow"/>
          <w:noProof/>
          <w:sz w:val="28"/>
          <w:szCs w:val="28"/>
        </w:rPr>
      </w:pPr>
      <w:r w:rsidRPr="00F8552E">
        <w:rPr>
          <w:rFonts w:ascii="Arial Narrow" w:hAnsi="Arial Narrow" w:cs="Arial Narrow"/>
          <w:noProof/>
          <w:sz w:val="28"/>
          <w:szCs w:val="28"/>
        </w:rPr>
        <w:t>Starch is slightly soluble in cold water but dissolves in hot water.</w:t>
      </w:r>
    </w:p>
    <w:p w:rsidR="00927684" w:rsidRDefault="00927684" w:rsidP="00706FC3">
      <w:pPr>
        <w:spacing w:after="0" w:line="240" w:lineRule="auto"/>
        <w:rPr>
          <w:rFonts w:ascii="Arial Narrow" w:hAnsi="Arial Narrow" w:cs="Arial Narrow"/>
          <w:noProof/>
          <w:sz w:val="32"/>
          <w:szCs w:val="32"/>
        </w:rPr>
      </w:pPr>
    </w:p>
    <w:tbl>
      <w:tblPr>
        <w:tblW w:w="0" w:type="auto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0A0" w:firstRow="1" w:lastRow="0" w:firstColumn="1" w:lastColumn="0" w:noHBand="0" w:noVBand="0"/>
      </w:tblPr>
      <w:tblGrid>
        <w:gridCol w:w="8897"/>
      </w:tblGrid>
      <w:tr w:rsidR="00927684">
        <w:tc>
          <w:tcPr>
            <w:tcW w:w="8897" w:type="dxa"/>
            <w:tcBorders>
              <w:top w:val="single" w:sz="18" w:space="0" w:color="auto"/>
              <w:bottom w:val="single" w:sz="18" w:space="0" w:color="auto"/>
            </w:tcBorders>
          </w:tcPr>
          <w:p w:rsidR="00927684" w:rsidRPr="00476A0A" w:rsidRDefault="00927684" w:rsidP="00476A0A">
            <w:pPr>
              <w:spacing w:after="12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CONCLUSION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Glucose and sucrose have small molecules and starchmolecules are large.</w:t>
            </w:r>
          </w:p>
        </w:tc>
      </w:tr>
    </w:tbl>
    <w:p w:rsidR="00927684" w:rsidRDefault="00927684" w:rsidP="00706FC3">
      <w:pPr>
        <w:spacing w:after="0" w:line="240" w:lineRule="auto"/>
        <w:rPr>
          <w:rFonts w:ascii="Arial Narrow" w:hAnsi="Arial Narrow" w:cs="Arial Narrow"/>
          <w:noProof/>
          <w:sz w:val="32"/>
          <w:szCs w:val="32"/>
        </w:rPr>
      </w:pPr>
    </w:p>
    <w:p w:rsidR="00927684" w:rsidRPr="00706FC3" w:rsidRDefault="00927684" w:rsidP="00706FC3">
      <w:pPr>
        <w:spacing w:after="0" w:line="240" w:lineRule="auto"/>
        <w:rPr>
          <w:rFonts w:ascii="Arial Narrow" w:hAnsi="Arial Narrow" w:cs="Arial Narrow"/>
          <w:noProof/>
          <w:sz w:val="32"/>
          <w:szCs w:val="32"/>
        </w:rPr>
      </w:pPr>
    </w:p>
    <w:p w:rsidR="00927684" w:rsidRPr="00357123" w:rsidRDefault="00927684" w:rsidP="00357123">
      <w:pPr>
        <w:spacing w:after="0" w:line="240" w:lineRule="auto"/>
        <w:rPr>
          <w:rFonts w:ascii="Arial Narrow" w:hAnsi="Arial Narrow" w:cs="Arial Narrow"/>
          <w:noProof/>
          <w:sz w:val="36"/>
          <w:szCs w:val="36"/>
        </w:rPr>
      </w:pPr>
      <w:r w:rsidRPr="00357123">
        <w:rPr>
          <w:rFonts w:ascii="Arial Narrow" w:hAnsi="Arial Narrow" w:cs="Arial Narrow"/>
          <w:b/>
          <w:bCs/>
          <w:noProof/>
          <w:sz w:val="36"/>
          <w:szCs w:val="36"/>
        </w:rPr>
        <w:t>TESTING CARBOHYDRATES</w:t>
      </w:r>
    </w:p>
    <w:p w:rsidR="00927684" w:rsidRPr="00357123" w:rsidRDefault="00927684" w:rsidP="00EA52FE">
      <w:pPr>
        <w:spacing w:after="0" w:line="240" w:lineRule="auto"/>
        <w:rPr>
          <w:rFonts w:ascii="Arial Narrow" w:hAnsi="Arial Narrow" w:cs="Arial Narrow"/>
          <w:noProof/>
          <w:sz w:val="28"/>
          <w:szCs w:val="28"/>
        </w:rPr>
      </w:pPr>
    </w:p>
    <w:tbl>
      <w:tblPr>
        <w:tblW w:w="0" w:type="auto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4494"/>
      </w:tblGrid>
      <w:tr w:rsidR="00927684">
        <w:tc>
          <w:tcPr>
            <w:tcW w:w="5920" w:type="dxa"/>
            <w:tcBorders>
              <w:top w:val="single" w:sz="18" w:space="0" w:color="auto"/>
              <w:bottom w:val="single" w:sz="18" w:space="0" w:color="auto"/>
            </w:tcBorders>
          </w:tcPr>
          <w:p w:rsidR="00927684" w:rsidRPr="00476A0A" w:rsidRDefault="00927684" w:rsidP="00476A0A">
            <w:pPr>
              <w:spacing w:before="120" w:after="240" w:line="240" w:lineRule="auto"/>
              <w:rPr>
                <w:rFonts w:ascii="Arial Narrow" w:hAnsi="Arial Narrow" w:cs="Arial Narrow"/>
                <w:noProof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TEST FOR STARCH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Starch is the only carbohydrate to change iodine solution from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 xml:space="preserve">ORANGE 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>to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 xml:space="preserve"> BLACK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>.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br/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Iodine solution can be used to detect the presence of starch. 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</w:p>
        </w:tc>
        <w:tc>
          <w:tcPr>
            <w:tcW w:w="44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>
              <w:rPr>
                <w:rFonts w:ascii="Arial Narrow" w:hAnsi="Arial Narrow" w:cs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F8DD285" wp14:editId="7ED2470D">
                  <wp:extent cx="2137410" cy="1467485"/>
                  <wp:effectExtent l="0" t="0" r="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684" w:rsidRDefault="00927684" w:rsidP="00EA52FE">
      <w:pPr>
        <w:spacing w:after="0" w:line="240" w:lineRule="auto"/>
        <w:rPr>
          <w:rFonts w:ascii="Arial Narrow" w:hAnsi="Arial Narrow" w:cs="Arial Narrow"/>
          <w:noProof/>
          <w:sz w:val="32"/>
          <w:szCs w:val="32"/>
        </w:rPr>
      </w:pPr>
    </w:p>
    <w:tbl>
      <w:tblPr>
        <w:tblW w:w="0" w:type="auto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4494"/>
      </w:tblGrid>
      <w:tr w:rsidR="00927684">
        <w:tc>
          <w:tcPr>
            <w:tcW w:w="5920" w:type="dxa"/>
            <w:tcBorders>
              <w:top w:val="single" w:sz="18" w:space="0" w:color="auto"/>
              <w:bottom w:val="single" w:sz="18" w:space="0" w:color="auto"/>
            </w:tcBorders>
          </w:tcPr>
          <w:p w:rsidR="00927684" w:rsidRPr="00476A0A" w:rsidRDefault="00927684" w:rsidP="00476A0A">
            <w:pPr>
              <w:spacing w:before="120" w:after="240" w:line="240" w:lineRule="auto"/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32"/>
                <w:szCs w:val="32"/>
              </w:rPr>
              <w:t>BENEDICT’S (FEHLINGS) TEST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>When glucose solution is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 xml:space="preserve"> WARMED 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>with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 xml:space="preserve"> BENEDICT’S (FEHLINGS) SOLUTION 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>the colour changes from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 xml:space="preserve"> BLUE to ORANGE.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br/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>Benedict’s solution can be used to detect the presence of glucose.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</w:p>
        </w:tc>
        <w:tc>
          <w:tcPr>
            <w:tcW w:w="44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>
              <w:rPr>
                <w:rFonts w:ascii="Arial Narrow" w:hAnsi="Arial Narrow" w:cs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DFCABE1" wp14:editId="615ACDA6">
                  <wp:extent cx="2179955" cy="1998980"/>
                  <wp:effectExtent l="0" t="0" r="0" b="1270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684" w:rsidRDefault="00927684" w:rsidP="00EA52FE">
      <w:pPr>
        <w:spacing w:after="0" w:line="240" w:lineRule="auto"/>
        <w:rPr>
          <w:rFonts w:ascii="Arial Narrow" w:hAnsi="Arial Narrow" w:cs="Arial Narrow"/>
          <w:noProof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14"/>
      </w:tblGrid>
      <w:tr w:rsidR="00927684">
        <w:tc>
          <w:tcPr>
            <w:tcW w:w="104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There is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no</w:t>
            </w: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 xml:space="preserve">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test for sucrose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, if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BOTH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 the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iodine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 and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Benedict’s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 solutions do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 xml:space="preserve">not change colour 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the carbohydrate is 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sucrose</w:t>
            </w:r>
            <w:r w:rsidRPr="00476A0A">
              <w:rPr>
                <w:rFonts w:ascii="Arial Narrow" w:hAnsi="Arial Narrow" w:cs="Arial Narrow"/>
                <w:noProof/>
                <w:sz w:val="28"/>
                <w:szCs w:val="28"/>
              </w:rPr>
              <w:t xml:space="preserve">.  </w:t>
            </w:r>
          </w:p>
        </w:tc>
      </w:tr>
    </w:tbl>
    <w:p w:rsidR="00927684" w:rsidRDefault="00927684" w:rsidP="00EA52FE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noProof/>
          <w:sz w:val="32"/>
          <w:szCs w:val="32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2"/>
        <w:gridCol w:w="8861"/>
        <w:gridCol w:w="673"/>
      </w:tblGrid>
      <w:tr w:rsidR="00927684" w:rsidRPr="00E822B4">
        <w:trPr>
          <w:jc w:val="center"/>
        </w:trPr>
        <w:tc>
          <w:tcPr>
            <w:tcW w:w="672" w:type="dxa"/>
            <w:vAlign w:val="center"/>
          </w:tcPr>
          <w:p w:rsidR="00927684" w:rsidRPr="00A8150A" w:rsidRDefault="00927684" w:rsidP="007B518F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 w:rsidRPr="00A815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N4</w:t>
            </w:r>
          </w:p>
        </w:tc>
        <w:tc>
          <w:tcPr>
            <w:tcW w:w="8861" w:type="dxa"/>
            <w:vAlign w:val="center"/>
          </w:tcPr>
          <w:p w:rsidR="00927684" w:rsidRPr="00A8150A" w:rsidRDefault="00927684" w:rsidP="007B518F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ALCOHOL</w:t>
            </w:r>
          </w:p>
        </w:tc>
        <w:tc>
          <w:tcPr>
            <w:tcW w:w="673" w:type="dxa"/>
            <w:vAlign w:val="center"/>
          </w:tcPr>
          <w:p w:rsidR="00927684" w:rsidRPr="00A8150A" w:rsidRDefault="00927684" w:rsidP="007B518F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 w:rsidRPr="00A815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N4</w:t>
            </w:r>
          </w:p>
        </w:tc>
      </w:tr>
    </w:tbl>
    <w:p w:rsidR="00927684" w:rsidRPr="00E108E2" w:rsidRDefault="00EF3064" w:rsidP="0020755A">
      <w:pPr>
        <w:spacing w:before="240"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49024" behindDoc="0" locked="1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186690</wp:posOffset>
            </wp:positionV>
            <wp:extent cx="2137410" cy="1923415"/>
            <wp:effectExtent l="0" t="0" r="0" b="635"/>
            <wp:wrapSquare wrapText="bothSides"/>
            <wp:docPr id="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684" w:rsidRPr="00E108E2">
        <w:rPr>
          <w:rFonts w:ascii="Arial Narrow" w:hAnsi="Arial Narrow" w:cs="Arial Narrow"/>
          <w:b/>
          <w:bCs/>
          <w:sz w:val="36"/>
          <w:szCs w:val="36"/>
        </w:rPr>
        <w:t>MAKING ALCOHOL - FERMENTATION</w:t>
      </w:r>
    </w:p>
    <w:p w:rsidR="00927684" w:rsidRDefault="00927684" w:rsidP="00E108E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E108E2">
        <w:rPr>
          <w:rFonts w:ascii="Arial Narrow" w:hAnsi="Arial Narrow" w:cs="Arial Narrow"/>
          <w:sz w:val="28"/>
          <w:szCs w:val="28"/>
        </w:rPr>
        <w:t>All cells need energy to live.  They get this by reacting</w:t>
      </w:r>
      <w:r w:rsidRPr="0035007E">
        <w:rPr>
          <w:rFonts w:ascii="Arial Narrow" w:hAnsi="Arial Narrow" w:cs="Arial Narrow"/>
          <w:b/>
          <w:bCs/>
          <w:sz w:val="28"/>
          <w:szCs w:val="28"/>
        </w:rPr>
        <w:t xml:space="preserve"> glucose</w:t>
      </w:r>
      <w:r w:rsidRPr="00E108E2">
        <w:rPr>
          <w:rFonts w:ascii="Arial Narrow" w:hAnsi="Arial Narrow" w:cs="Arial Narrow"/>
          <w:sz w:val="28"/>
          <w:szCs w:val="28"/>
        </w:rPr>
        <w:t xml:space="preserve"> and </w:t>
      </w:r>
      <w:r w:rsidRPr="0035007E">
        <w:rPr>
          <w:rFonts w:ascii="Arial Narrow" w:hAnsi="Arial Narrow" w:cs="Arial Narrow"/>
          <w:b/>
          <w:bCs/>
          <w:sz w:val="28"/>
          <w:szCs w:val="28"/>
        </w:rPr>
        <w:t>oxygen</w:t>
      </w:r>
      <w:r w:rsidRPr="00E108E2">
        <w:rPr>
          <w:rFonts w:ascii="Arial Narrow" w:hAnsi="Arial Narrow" w:cs="Arial Narrow"/>
          <w:sz w:val="28"/>
          <w:szCs w:val="28"/>
        </w:rPr>
        <w:t xml:space="preserve">, during a reaction called </w:t>
      </w:r>
      <w:r w:rsidRPr="0035007E">
        <w:rPr>
          <w:rFonts w:ascii="Arial Narrow" w:hAnsi="Arial Narrow" w:cs="Arial Narrow"/>
          <w:b/>
          <w:bCs/>
          <w:sz w:val="28"/>
          <w:szCs w:val="28"/>
        </w:rPr>
        <w:t>respiration</w:t>
      </w:r>
      <w:r>
        <w:rPr>
          <w:rFonts w:ascii="Arial Narrow" w:hAnsi="Arial Narrow" w:cs="Arial Narrow"/>
          <w:sz w:val="28"/>
          <w:szCs w:val="28"/>
        </w:rPr>
        <w:t>.</w:t>
      </w:r>
    </w:p>
    <w:p w:rsidR="00927684" w:rsidRDefault="00927684" w:rsidP="00E108E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E108E2" w:rsidRDefault="00927684" w:rsidP="00E108E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E108E2">
        <w:rPr>
          <w:rFonts w:ascii="Arial Narrow" w:hAnsi="Arial Narrow" w:cs="Arial Narrow"/>
          <w:sz w:val="28"/>
          <w:szCs w:val="28"/>
        </w:rPr>
        <w:t xml:space="preserve">Yeast is a living organism.  It can carry out respiration without the need for oxygen.  Without oxygen the products are not </w:t>
      </w:r>
      <w:r w:rsidRPr="00E108E2">
        <w:rPr>
          <w:rFonts w:ascii="Arial Narrow" w:hAnsi="Arial Narrow" w:cs="Arial Narrow"/>
          <w:b/>
          <w:bCs/>
          <w:sz w:val="28"/>
          <w:szCs w:val="28"/>
        </w:rPr>
        <w:t xml:space="preserve">carbon dioxide </w:t>
      </w:r>
      <w:r w:rsidRPr="00E108E2">
        <w:rPr>
          <w:rFonts w:ascii="Arial Narrow" w:hAnsi="Arial Narrow" w:cs="Arial Narrow"/>
          <w:sz w:val="28"/>
          <w:szCs w:val="28"/>
        </w:rPr>
        <w:t>and</w:t>
      </w:r>
      <w:r w:rsidRPr="00E108E2">
        <w:rPr>
          <w:rFonts w:ascii="Arial Narrow" w:hAnsi="Arial Narrow" w:cs="Arial Narrow"/>
          <w:b/>
          <w:bCs/>
          <w:sz w:val="28"/>
          <w:szCs w:val="28"/>
        </w:rPr>
        <w:t xml:space="preserve"> water.</w:t>
      </w:r>
    </w:p>
    <w:p w:rsidR="00927684" w:rsidRDefault="00927684" w:rsidP="00E108E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E108E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778"/>
        <w:gridCol w:w="4636"/>
      </w:tblGrid>
      <w:tr w:rsidR="00927684">
        <w:trPr>
          <w:jc w:val="center"/>
        </w:trPr>
        <w:tc>
          <w:tcPr>
            <w:tcW w:w="5778" w:type="dxa"/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1" layoutInCell="1" allowOverlap="1">
                      <wp:simplePos x="0" y="0"/>
                      <wp:positionH relativeFrom="column">
                        <wp:posOffset>3307715</wp:posOffset>
                      </wp:positionH>
                      <wp:positionV relativeFrom="paragraph">
                        <wp:posOffset>2277110</wp:posOffset>
                      </wp:positionV>
                      <wp:extent cx="2864485" cy="416560"/>
                      <wp:effectExtent l="2540" t="635" r="0" b="1905"/>
                      <wp:wrapNone/>
                      <wp:docPr id="99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4485" cy="4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4C5C21" w:rsidRDefault="00927684" w:rsidP="004C5C21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C5C21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bubbles of gas turns the lime water cloudy showing carbon dioxide is produced.</w:t>
                                  </w:r>
                                </w:p>
                                <w:p w:rsidR="00927684" w:rsidRPr="00753E57" w:rsidRDefault="00927684" w:rsidP="001C0233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34" type="#_x0000_t202" style="position:absolute;left:0;text-align:left;margin-left:260.45pt;margin-top:179.3pt;width:225.55pt;height:32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" filled="f" stroked="f">
                      <v:textbox inset="0,,,0">
                        <w:txbxContent>
                          <w:p w:rsidR="00927684" w:rsidRPr="004C5C21" w:rsidRDefault="00927684" w:rsidP="004C5C21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5C21"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The bubbles of gas turns the lime water cloudy showing carbon dioxide is produced.</w:t>
                            </w:r>
                          </w:p>
                          <w:p w:rsidR="00927684" w:rsidRPr="00753E57" w:rsidRDefault="00927684" w:rsidP="001C0233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1" layoutInCell="1" allowOverlap="1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2550160</wp:posOffset>
                      </wp:positionV>
                      <wp:extent cx="687705" cy="15240"/>
                      <wp:effectExtent l="24765" t="54610" r="11430" b="63500"/>
                      <wp:wrapNone/>
                      <wp:docPr id="98" name="Straight Arrow Connecto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7705" cy="15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2" o:spid="_x0000_s1026" type="#_x0000_t32" style="position:absolute;margin-left:201.45pt;margin-top:200.8pt;width:54.15pt;height:1.2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" strokeweight="1.25pt">
                      <v:stroke endarrow="open" endarrowwidth="narrow" endarrowlength="short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1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1376045</wp:posOffset>
                      </wp:positionV>
                      <wp:extent cx="730885" cy="658495"/>
                      <wp:effectExtent l="0" t="4445" r="2540" b="3810"/>
                      <wp:wrapNone/>
                      <wp:docPr id="97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885" cy="658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753E57" w:rsidRDefault="00927684" w:rsidP="001C0233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glucose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solution + yeast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35" type="#_x0000_t202" style="position:absolute;left:0;text-align:left;margin-left:2.25pt;margin-top:108.35pt;width:57.55pt;height:51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" filled="f" stroked="f">
                      <v:textbox inset="0,,,0">
                        <w:txbxContent>
                          <w:p w:rsidR="00927684" w:rsidRPr="00753E57" w:rsidRDefault="00927684" w:rsidP="001C0233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glucose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solution + yeast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1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1913255</wp:posOffset>
                      </wp:positionV>
                      <wp:extent cx="396240" cy="334010"/>
                      <wp:effectExtent l="9525" t="8255" r="51435" b="57785"/>
                      <wp:wrapNone/>
                      <wp:docPr id="96" name="Straight Arrow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24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1" o:spid="_x0000_s1026" type="#_x0000_t32" style="position:absolute;margin-left:46.5pt;margin-top:150.65pt;width:31.2pt;height:26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" strokeweight="1.25pt">
                      <v:stroke endarrow="open" endarrowwidth="narrow" endarrowlength="short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1" layoutInCell="1" allowOverlap="1">
                      <wp:simplePos x="0" y="0"/>
                      <wp:positionH relativeFrom="column">
                        <wp:posOffset>2972435</wp:posOffset>
                      </wp:positionH>
                      <wp:positionV relativeFrom="paragraph">
                        <wp:posOffset>1440815</wp:posOffset>
                      </wp:positionV>
                      <wp:extent cx="483235" cy="417195"/>
                      <wp:effectExtent l="635" t="2540" r="1905" b="0"/>
                      <wp:wrapNone/>
                      <wp:docPr id="95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" cy="417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753E57" w:rsidRDefault="00927684" w:rsidP="001C0233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lime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water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36" type="#_x0000_t202" style="position:absolute;left:0;text-align:left;margin-left:234.05pt;margin-top:113.45pt;width:38.05pt;height:32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2EauQ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" filled="f" stroked="f">
                      <v:textbox inset="0,,,0">
                        <w:txbxContent>
                          <w:p w:rsidR="00927684" w:rsidRPr="00753E57" w:rsidRDefault="00927684" w:rsidP="001C0233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lime</w:t>
                            </w:r>
                            <w:proofErr w:type="gramEnd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water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1" layoutInCell="1" allowOverlap="1">
                      <wp:simplePos x="0" y="0"/>
                      <wp:positionH relativeFrom="column">
                        <wp:posOffset>2568575</wp:posOffset>
                      </wp:positionH>
                      <wp:positionV relativeFrom="paragraph">
                        <wp:posOffset>1858645</wp:posOffset>
                      </wp:positionV>
                      <wp:extent cx="454025" cy="256540"/>
                      <wp:effectExtent l="44450" t="10795" r="15875" b="66040"/>
                      <wp:wrapNone/>
                      <wp:docPr id="94" name="Straight Arrow Connecto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4025" cy="256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8" o:spid="_x0000_s1026" type="#_x0000_t32" style="position:absolute;margin-left:202.25pt;margin-top:146.35pt;width:35.75pt;height:20.2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" strokeweight="1.25pt">
                      <v:stroke endarrow="open" endarrowwidth="narrow" endarrowlength="short"/>
                      <w10:anchorlock/>
                    </v:shape>
                  </w:pict>
                </mc:Fallback>
              </mc:AlternateContent>
            </w:r>
            <w:r>
              <w:rPr>
                <w:rFonts w:ascii="Arial Narrow" w:hAnsi="Arial Narrow" w:cs="Arial Narrow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49755" cy="2743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When yeast carries out respiration using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GLUCOSE 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without oxygen the reaction is called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FERMENTATION.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The products of fermentation are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ALCOHOL (ETHANOL) 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>and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CARBON DIOXIDE.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</w:tbl>
    <w:p w:rsidR="00927684" w:rsidRPr="00E108E2" w:rsidRDefault="00927684" w:rsidP="00E108E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F561E0" w:rsidRDefault="00927684" w:rsidP="007753BA">
      <w:pPr>
        <w:tabs>
          <w:tab w:val="left" w:pos="1320"/>
        </w:tabs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10031"/>
      </w:tblGrid>
      <w:tr w:rsidR="00927684" w:rsidRPr="00A2590D">
        <w:tc>
          <w:tcPr>
            <w:tcW w:w="10031" w:type="dxa"/>
          </w:tcPr>
          <w:p w:rsidR="00927684" w:rsidRPr="00350D4C" w:rsidRDefault="00927684" w:rsidP="00053D01">
            <w:pPr>
              <w:spacing w:before="120" w:after="120" w:line="240" w:lineRule="auto"/>
              <w:rPr>
                <w:rFonts w:ascii="Arial Narrow Bold" w:hAnsi="Arial Narrow Bold" w:cs="Arial Narrow Bold"/>
                <w:sz w:val="32"/>
                <w:szCs w:val="32"/>
              </w:rPr>
            </w:pPr>
            <w:r>
              <w:rPr>
                <w:rFonts w:ascii="Arial Narrow Bold" w:hAnsi="Arial Narrow Bold" w:cs="Arial Narrow Bold"/>
                <w:b/>
                <w:bCs/>
                <w:sz w:val="32"/>
                <w:szCs w:val="32"/>
              </w:rPr>
              <w:t>DICTIONARY  - FERMENTATION</w:t>
            </w:r>
          </w:p>
          <w:p w:rsidR="00927684" w:rsidRPr="007753BA" w:rsidRDefault="00927684" w:rsidP="00053D01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7753B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FERMENTATION </w:t>
            </w:r>
            <w:r w:rsidRPr="007753BA">
              <w:rPr>
                <w:rFonts w:ascii="Arial Narrow" w:hAnsi="Arial Narrow" w:cs="Arial Narrow"/>
                <w:sz w:val="28"/>
                <w:szCs w:val="28"/>
              </w:rPr>
              <w:t>is reaction where glucose is broken down to form</w:t>
            </w:r>
            <w:r w:rsidRPr="007753B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ethanol (alcohol) </w:t>
            </w:r>
            <w:r w:rsidRPr="007753BA">
              <w:rPr>
                <w:rFonts w:ascii="Arial Narrow" w:hAnsi="Arial Narrow" w:cs="Arial Narrow"/>
                <w:sz w:val="28"/>
                <w:szCs w:val="28"/>
              </w:rPr>
              <w:t>and</w:t>
            </w:r>
            <w:r w:rsidRPr="007753B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carbon dioxide.</w:t>
            </w:r>
          </w:p>
        </w:tc>
      </w:tr>
    </w:tbl>
    <w:p w:rsidR="00927684" w:rsidRDefault="00927684" w:rsidP="007753BA">
      <w:pPr>
        <w:tabs>
          <w:tab w:val="left" w:pos="1320"/>
        </w:tabs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134"/>
        <w:gridCol w:w="2268"/>
        <w:gridCol w:w="567"/>
        <w:gridCol w:w="1701"/>
      </w:tblGrid>
      <w:tr w:rsidR="00927684" w:rsidRPr="00141A74">
        <w:trPr>
          <w:jc w:val="center"/>
        </w:trPr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glucose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927684" w:rsidRPr="00476A0A" w:rsidRDefault="00EF306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120650</wp:posOffset>
                      </wp:positionV>
                      <wp:extent cx="539750" cy="0"/>
                      <wp:effectExtent l="18415" t="82550" r="22860" b="88900"/>
                      <wp:wrapThrough wrapText="bothSides">
                        <wp:wrapPolygon edited="0">
                          <wp:start x="51" y="-2147483648"/>
                          <wp:lineTo x="0" y="-2147483648"/>
                          <wp:lineTo x="0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</wp:wrapPolygon>
                      </wp:wrapThrough>
                      <wp:docPr id="93" name="Straight Arrow Connector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>
                                          <a:alpha val="74997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42" o:spid="_x0000_s1026" type="#_x0000_t32" style="position:absolute;margin-left:41.95pt;margin-top:9.5pt;width:42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" strokeweight="2pt">
                      <v:stroke endarrow="open"/>
                      <v:shadow opacity="49150f"/>
                      <w10:wrap type="throug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ethanol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br/>
              <w:t>(alcohol)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carbon dioxide</w:t>
            </w:r>
          </w:p>
        </w:tc>
      </w:tr>
      <w:tr w:rsidR="00927684" w:rsidRPr="00141A74">
        <w:trPr>
          <w:jc w:val="center"/>
        </w:trPr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</w:pP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6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H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12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softHyphen/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EF306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81915</wp:posOffset>
                      </wp:positionV>
                      <wp:extent cx="539750" cy="0"/>
                      <wp:effectExtent l="13335" t="81915" r="27940" b="80010"/>
                      <wp:wrapThrough wrapText="bothSides">
                        <wp:wrapPolygon edited="0">
                          <wp:start x="51" y="-2147483648"/>
                          <wp:lineTo x="0" y="-2147483648"/>
                          <wp:lineTo x="0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</wp:wrapPolygon>
                      </wp:wrapThrough>
                      <wp:docPr id="92" name="Straight Arrow Connector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>
                                          <a:alpha val="74997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41" o:spid="_x0000_s1026" type="#_x0000_t32" style="position:absolute;margin-left:41.55pt;margin-top:6.45pt;width:42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" strokeweight="2pt">
                      <v:stroke endarrow="open"/>
                      <v:shadow opacity="49150f"/>
                      <w10:wrap type="throug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C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H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5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OH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CO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2</w:t>
            </w:r>
          </w:p>
        </w:tc>
      </w:tr>
    </w:tbl>
    <w:p w:rsidR="00927684" w:rsidRDefault="00927684" w:rsidP="00E108E2">
      <w:pPr>
        <w:spacing w:after="0" w:line="240" w:lineRule="auto"/>
        <w:rPr>
          <w:rFonts w:ascii="Arial Narrow" w:hAnsi="Arial Narrow" w:cs="Arial Narrow"/>
          <w:b/>
          <w:bCs/>
          <w:sz w:val="36"/>
          <w:szCs w:val="36"/>
        </w:rPr>
      </w:pPr>
    </w:p>
    <w:p w:rsidR="00927684" w:rsidRPr="00053D01" w:rsidRDefault="00927684" w:rsidP="00053D01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053D01">
        <w:rPr>
          <w:rFonts w:ascii="Arial Narrow" w:hAnsi="Arial Narrow" w:cs="Arial Narrow"/>
          <w:sz w:val="28"/>
          <w:szCs w:val="28"/>
        </w:rPr>
        <w:t xml:space="preserve">Fermentation is an </w:t>
      </w:r>
      <w:r w:rsidRPr="00053D01">
        <w:rPr>
          <w:rFonts w:ascii="Arial Narrow" w:hAnsi="Arial Narrow" w:cs="Arial Narrow"/>
          <w:b/>
          <w:bCs/>
          <w:sz w:val="28"/>
          <w:szCs w:val="28"/>
        </w:rPr>
        <w:t>exothermic reaction</w:t>
      </w:r>
      <w:r w:rsidRPr="00053D01">
        <w:rPr>
          <w:rFonts w:ascii="Arial Narrow" w:hAnsi="Arial Narrow" w:cs="Arial Narrow"/>
          <w:sz w:val="28"/>
          <w:szCs w:val="28"/>
        </w:rPr>
        <w:t xml:space="preserve"> as energy is released.  The energy released during fermentation, keeps the yeast alive.</w:t>
      </w:r>
    </w:p>
    <w:p w:rsidR="00927684" w:rsidRPr="00357123" w:rsidRDefault="00927684" w:rsidP="00E108E2">
      <w:pPr>
        <w:spacing w:after="0" w:line="240" w:lineRule="auto"/>
        <w:rPr>
          <w:rFonts w:ascii="Arial Narrow" w:hAnsi="Arial Narrow" w:cs="Arial Narrow"/>
          <w:b/>
          <w:bCs/>
          <w:sz w:val="36"/>
          <w:szCs w:val="36"/>
        </w:rPr>
      </w:pPr>
    </w:p>
    <w:p w:rsidR="00927684" w:rsidRDefault="00927684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br w:type="page"/>
      </w:r>
    </w:p>
    <w:p w:rsidR="00927684" w:rsidRPr="00E108E2" w:rsidRDefault="00927684" w:rsidP="00053D01">
      <w:pPr>
        <w:spacing w:before="240"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>
        <w:rPr>
          <w:rFonts w:ascii="Arial Narrow" w:hAnsi="Arial Narrow" w:cs="Arial Narrow"/>
          <w:b/>
          <w:bCs/>
          <w:sz w:val="36"/>
          <w:szCs w:val="36"/>
        </w:rPr>
        <w:lastRenderedPageBreak/>
        <w:t>ENZYMES</w:t>
      </w:r>
    </w:p>
    <w:p w:rsidR="0052656C" w:rsidRDefault="00927684" w:rsidP="0052146D">
      <w:pPr>
        <w:rPr>
          <w:rFonts w:ascii="Arial Narrow" w:hAnsi="Arial Narrow" w:cs="Arial Narrow"/>
          <w:sz w:val="28"/>
          <w:szCs w:val="28"/>
        </w:rPr>
      </w:pPr>
      <w:r w:rsidRPr="00053D01">
        <w:rPr>
          <w:rFonts w:ascii="Arial Narrow" w:hAnsi="Arial Narrow" w:cs="Arial Narrow"/>
          <w:sz w:val="28"/>
          <w:szCs w:val="28"/>
        </w:rPr>
        <w:t xml:space="preserve">Enzymes are </w:t>
      </w:r>
      <w:r w:rsidRPr="00053D01">
        <w:rPr>
          <w:rFonts w:ascii="Arial Narrow" w:hAnsi="Arial Narrow" w:cs="Arial Narrow"/>
          <w:b/>
          <w:bCs/>
          <w:sz w:val="28"/>
          <w:szCs w:val="28"/>
        </w:rPr>
        <w:t xml:space="preserve">protein molecules </w:t>
      </w:r>
      <w:r w:rsidRPr="00053D01">
        <w:rPr>
          <w:rFonts w:ascii="Arial Narrow" w:hAnsi="Arial Narrow" w:cs="Arial Narrow"/>
          <w:sz w:val="28"/>
          <w:szCs w:val="28"/>
        </w:rPr>
        <w:t>present in living organisms, which assist reactions.</w:t>
      </w:r>
      <w:r>
        <w:rPr>
          <w:rFonts w:ascii="Arial Narrow" w:hAnsi="Arial Narrow" w:cs="Arial Narrow"/>
          <w:sz w:val="28"/>
          <w:szCs w:val="28"/>
        </w:rPr>
        <w:t xml:space="preserve"> </w:t>
      </w:r>
    </w:p>
    <w:p w:rsidR="00927684" w:rsidRDefault="00927684" w:rsidP="0052146D">
      <w:pPr>
        <w:rPr>
          <w:rFonts w:ascii="Arial Narrow" w:hAnsi="Arial Narrow" w:cs="Arial Narrow"/>
          <w:sz w:val="28"/>
          <w:szCs w:val="28"/>
        </w:rPr>
      </w:pPr>
      <w:r w:rsidRPr="00053D01">
        <w:rPr>
          <w:rFonts w:ascii="Arial Narrow" w:hAnsi="Arial Narrow" w:cs="Arial Narrow"/>
          <w:sz w:val="28"/>
          <w:szCs w:val="28"/>
        </w:rPr>
        <w:t xml:space="preserve">Enzymes are </w:t>
      </w:r>
      <w:r w:rsidRPr="00053D01">
        <w:rPr>
          <w:rFonts w:ascii="Arial Narrow" w:hAnsi="Arial Narrow" w:cs="Arial Narrow"/>
          <w:b/>
          <w:bCs/>
          <w:sz w:val="28"/>
          <w:szCs w:val="28"/>
        </w:rPr>
        <w:t>biological catalysts</w:t>
      </w:r>
      <w:r w:rsidRPr="00053D01">
        <w:rPr>
          <w:rFonts w:ascii="Arial Narrow" w:hAnsi="Arial Narrow" w:cs="Arial Narrow"/>
          <w:sz w:val="28"/>
          <w:szCs w:val="28"/>
        </w:rPr>
        <w:t>.</w:t>
      </w:r>
    </w:p>
    <w:p w:rsidR="00927684" w:rsidRDefault="00927684" w:rsidP="0052146D">
      <w:pPr>
        <w:rPr>
          <w:rFonts w:ascii="Arial Narrow" w:hAnsi="Arial Narrow" w:cs="Arial Narrow"/>
          <w:sz w:val="28"/>
          <w:szCs w:val="28"/>
        </w:rPr>
      </w:pPr>
    </w:p>
    <w:p w:rsidR="00927684" w:rsidRDefault="00927684" w:rsidP="0052146D">
      <w:pPr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10031"/>
      </w:tblGrid>
      <w:tr w:rsidR="00927684" w:rsidRPr="00A2590D">
        <w:tc>
          <w:tcPr>
            <w:tcW w:w="10031" w:type="dxa"/>
          </w:tcPr>
          <w:p w:rsidR="00927684" w:rsidRPr="00350D4C" w:rsidRDefault="00927684" w:rsidP="00053D01">
            <w:pPr>
              <w:spacing w:before="120" w:after="120" w:line="240" w:lineRule="auto"/>
              <w:rPr>
                <w:rFonts w:ascii="Arial Narrow Bold" w:hAnsi="Arial Narrow Bold" w:cs="Arial Narrow Bold"/>
                <w:sz w:val="32"/>
                <w:szCs w:val="32"/>
              </w:rPr>
            </w:pPr>
            <w:r>
              <w:rPr>
                <w:rFonts w:ascii="Arial Narrow Bold" w:hAnsi="Arial Narrow Bold" w:cs="Arial Narrow Bold"/>
                <w:b/>
                <w:bCs/>
                <w:sz w:val="32"/>
                <w:szCs w:val="32"/>
              </w:rPr>
              <w:t>DICTIONARY  - ENZYMES</w:t>
            </w:r>
          </w:p>
          <w:p w:rsidR="00927684" w:rsidRPr="00053D01" w:rsidRDefault="00927684" w:rsidP="00053D01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053D01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ENZYMES </w:t>
            </w:r>
            <w:r w:rsidRPr="00053D01">
              <w:rPr>
                <w:rFonts w:ascii="Arial Narrow" w:hAnsi="Arial Narrow" w:cs="Arial Narrow"/>
                <w:sz w:val="28"/>
                <w:szCs w:val="28"/>
              </w:rPr>
              <w:t>are protein molecules, which act as biological catalysts.  Many reactions, which take place in living organisms, use enzymes.</w:t>
            </w:r>
          </w:p>
        </w:tc>
      </w:tr>
    </w:tbl>
    <w:p w:rsidR="00927684" w:rsidRDefault="00927684" w:rsidP="00053D01">
      <w:pPr>
        <w:tabs>
          <w:tab w:val="left" w:pos="1320"/>
        </w:tabs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52146D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 w:rsidRPr="0052146D">
        <w:rPr>
          <w:rFonts w:ascii="Arial Narrow" w:hAnsi="Arial Narrow" w:cs="Arial Narrow"/>
          <w:sz w:val="28"/>
          <w:szCs w:val="28"/>
        </w:rPr>
        <w:t xml:space="preserve">Enzymes in yeast carry out fermentation.  The particular enzyme, which converts glucose into ethanol, is called </w:t>
      </w:r>
      <w:r w:rsidRPr="0052146D">
        <w:rPr>
          <w:rFonts w:ascii="Arial Narrow" w:hAnsi="Arial Narrow" w:cs="Arial Narrow"/>
          <w:b/>
          <w:bCs/>
          <w:sz w:val="28"/>
          <w:szCs w:val="28"/>
        </w:rPr>
        <w:t>ZYMASE.</w:t>
      </w:r>
    </w:p>
    <w:p w:rsidR="00927684" w:rsidRDefault="00927684" w:rsidP="0052146D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52146D" w:rsidRDefault="00927684" w:rsidP="0052146D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52146D">
        <w:rPr>
          <w:rFonts w:ascii="Arial Narrow" w:hAnsi="Arial Narrow" w:cs="Arial Narrow"/>
          <w:sz w:val="28"/>
          <w:szCs w:val="28"/>
        </w:rPr>
        <w:t xml:space="preserve">The ethanol is a waste product from the yeast producing energy.  Eventually the </w:t>
      </w:r>
      <w:r w:rsidRPr="0052146D">
        <w:rPr>
          <w:rFonts w:ascii="Arial Narrow" w:hAnsi="Arial Narrow" w:cs="Arial Narrow"/>
          <w:b/>
          <w:bCs/>
          <w:sz w:val="28"/>
          <w:szCs w:val="28"/>
        </w:rPr>
        <w:t xml:space="preserve">yeast is killed by the ethanol </w:t>
      </w:r>
      <w:r w:rsidRPr="0052146D">
        <w:rPr>
          <w:rFonts w:ascii="Arial Narrow" w:hAnsi="Arial Narrow" w:cs="Arial Narrow"/>
          <w:sz w:val="28"/>
          <w:szCs w:val="28"/>
        </w:rPr>
        <w:t>and the fermentation stops.</w:t>
      </w:r>
    </w:p>
    <w:p w:rsidR="00927684" w:rsidRDefault="00927684" w:rsidP="0052146D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E108E2" w:rsidRDefault="00927684" w:rsidP="006E3C7B">
      <w:pPr>
        <w:spacing w:before="240"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>
        <w:rPr>
          <w:rFonts w:ascii="Arial Narrow" w:hAnsi="Arial Narrow" w:cs="Arial Narrow"/>
          <w:b/>
          <w:bCs/>
          <w:sz w:val="36"/>
          <w:szCs w:val="36"/>
        </w:rPr>
        <w:t>DISTILLATION</w:t>
      </w:r>
    </w:p>
    <w:p w:rsidR="00927684" w:rsidRPr="006E3C7B" w:rsidRDefault="00927684" w:rsidP="006E3C7B">
      <w:pPr>
        <w:rPr>
          <w:rFonts w:ascii="Arial Narrow" w:hAnsi="Arial Narrow" w:cs="Arial Narrow"/>
          <w:sz w:val="28"/>
          <w:szCs w:val="28"/>
        </w:rPr>
      </w:pPr>
      <w:r w:rsidRPr="006E3C7B">
        <w:rPr>
          <w:rFonts w:ascii="Arial Narrow" w:hAnsi="Arial Narrow" w:cs="Arial Narrow"/>
          <w:sz w:val="28"/>
          <w:szCs w:val="28"/>
        </w:rPr>
        <w:t>To separate the alcohol (ethanol) from the fermentation mixture, distillation is used, as water and ethanol boil at different temperatures.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580"/>
        <w:gridCol w:w="4834"/>
      </w:tblGrid>
      <w:tr w:rsidR="00927684">
        <w:tc>
          <w:tcPr>
            <w:tcW w:w="5580" w:type="dxa"/>
          </w:tcPr>
          <w:p w:rsidR="00927684" w:rsidRPr="00476A0A" w:rsidRDefault="00EF3064" w:rsidP="00476A0A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3338830" cy="3009265"/>
                  <wp:effectExtent l="0" t="0" r="0" b="635"/>
                  <wp:docPr id="8" name="Picture 53" descr="http://www.chemheritage.org/EducationalServices/pharm/antibiot/activity/distil/distil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chemheritage.org/EducationalServices/pharm/antibiot/activity/distil/distil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300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927684" w:rsidRPr="00476A0A" w:rsidRDefault="00927684" w:rsidP="00E701C6">
            <w:pPr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Water boiling point  = 100 </w:t>
            </w:r>
            <w:r>
              <w:rPr>
                <w:rFonts w:ascii="Arial Narrow" w:hAnsi="Arial Narrow" w:cs="Arial Narrow"/>
                <w:sz w:val="28"/>
                <w:szCs w:val="28"/>
              </w:rPr>
              <w:t>º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>C</w:t>
            </w:r>
          </w:p>
          <w:p w:rsidR="00927684" w:rsidRPr="00476A0A" w:rsidRDefault="00927684" w:rsidP="00E701C6">
            <w:pPr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Ethanol boiling point  = 78 </w:t>
            </w:r>
            <w:r>
              <w:rPr>
                <w:rFonts w:ascii="Arial Narrow" w:hAnsi="Arial Narrow" w:cs="Arial Narrow"/>
                <w:sz w:val="28"/>
                <w:szCs w:val="28"/>
              </w:rPr>
              <w:t>º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>C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As the temperature rises the ethanol boils off first.  The temperature remains constant at 78 </w:t>
            </w:r>
            <w:r w:rsidRPr="004E5893">
              <w:rPr>
                <w:rFonts w:ascii="Arial Narrow" w:hAnsi="Arial Narrow" w:cs="Arial Narrow"/>
                <w:sz w:val="28"/>
                <w:szCs w:val="28"/>
              </w:rPr>
              <w:t>º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>C.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When all the ethanol boils off the temperature rises to </w:t>
            </w:r>
            <w:r w:rsidRPr="004E5893">
              <w:rPr>
                <w:rFonts w:ascii="Arial Narrow" w:hAnsi="Arial Narrow" w:cs="Arial Narrow"/>
                <w:sz w:val="28"/>
                <w:szCs w:val="28"/>
              </w:rPr>
              <w:t>100 º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>C as the water in the mixture starts to boil.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</w:tbl>
    <w:p w:rsidR="00927684" w:rsidRDefault="00EF3064" w:rsidP="00E701C6">
      <w:pPr>
        <w:rPr>
          <w:rFonts w:ascii="Arial Narrow" w:hAnsi="Arial Narrow" w:cs="Arial Narrow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1" layoutInCell="1" allowOverlap="1" wp14:anchorId="49FB397F" wp14:editId="45D9A476">
            <wp:simplePos x="0" y="0"/>
            <wp:positionH relativeFrom="column">
              <wp:posOffset>3888740</wp:posOffset>
            </wp:positionH>
            <wp:positionV relativeFrom="paragraph">
              <wp:posOffset>83185</wp:posOffset>
            </wp:positionV>
            <wp:extent cx="1255395" cy="1161415"/>
            <wp:effectExtent l="0" t="0" r="1905" b="635"/>
            <wp:wrapSquare wrapText="bothSides"/>
            <wp:docPr id="9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684" w:rsidRDefault="00927684" w:rsidP="00E701C6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4E5893" w:rsidRDefault="00927684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E701C6">
        <w:rPr>
          <w:rFonts w:ascii="Arial Narrow" w:hAnsi="Arial Narrow" w:cs="Arial Narrow"/>
          <w:sz w:val="28"/>
          <w:szCs w:val="28"/>
        </w:rPr>
        <w:t>Ethanol is a colourless liquid, which is very flammable.</w:t>
      </w:r>
      <w:r>
        <w:rPr>
          <w:rFonts w:ascii="Arial Narrow" w:hAnsi="Arial Narrow" w:cs="Arial Narrow"/>
          <w:b/>
          <w:bCs/>
          <w:sz w:val="28"/>
          <w:szCs w:val="28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2"/>
        <w:gridCol w:w="8861"/>
        <w:gridCol w:w="673"/>
      </w:tblGrid>
      <w:tr w:rsidR="00927684" w:rsidRPr="00E822B4">
        <w:trPr>
          <w:jc w:val="center"/>
        </w:trPr>
        <w:tc>
          <w:tcPr>
            <w:tcW w:w="672" w:type="dxa"/>
            <w:vAlign w:val="center"/>
          </w:tcPr>
          <w:p w:rsidR="00927684" w:rsidRPr="00A8150A" w:rsidRDefault="00927684" w:rsidP="00911DB5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 w:rsidRPr="00A815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N4</w:t>
            </w:r>
          </w:p>
        </w:tc>
        <w:tc>
          <w:tcPr>
            <w:tcW w:w="8861" w:type="dxa"/>
            <w:vAlign w:val="center"/>
          </w:tcPr>
          <w:p w:rsidR="00927684" w:rsidRPr="00A8150A" w:rsidRDefault="00927684" w:rsidP="00911DB5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ALCOHOL - DRINKS &amp; FUEL</w:t>
            </w:r>
          </w:p>
        </w:tc>
        <w:tc>
          <w:tcPr>
            <w:tcW w:w="673" w:type="dxa"/>
            <w:vAlign w:val="center"/>
          </w:tcPr>
          <w:p w:rsidR="00927684" w:rsidRPr="00A8150A" w:rsidRDefault="00927684" w:rsidP="00911DB5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 w:rsidRPr="00A8150A"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N4</w:t>
            </w:r>
          </w:p>
        </w:tc>
      </w:tr>
    </w:tbl>
    <w:p w:rsidR="00927684" w:rsidRPr="00E108E2" w:rsidRDefault="00EF3064" w:rsidP="00E701C6">
      <w:pPr>
        <w:spacing w:before="240"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1" layoutInCell="1" allowOverlap="1" wp14:anchorId="622B1D7B" wp14:editId="2B16E2FC">
            <wp:simplePos x="0" y="0"/>
            <wp:positionH relativeFrom="column">
              <wp:posOffset>4417695</wp:posOffset>
            </wp:positionH>
            <wp:positionV relativeFrom="paragraph">
              <wp:posOffset>233045</wp:posOffset>
            </wp:positionV>
            <wp:extent cx="2070735" cy="2025650"/>
            <wp:effectExtent l="0" t="0" r="5715" b="0"/>
            <wp:wrapSquare wrapText="bothSides"/>
            <wp:docPr id="8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684">
        <w:rPr>
          <w:rFonts w:ascii="Arial Narrow" w:hAnsi="Arial Narrow" w:cs="Arial Narrow"/>
          <w:b/>
          <w:bCs/>
          <w:sz w:val="36"/>
          <w:szCs w:val="36"/>
        </w:rPr>
        <w:t>ALCOHOLIC DRINKS</w:t>
      </w:r>
    </w:p>
    <w:p w:rsidR="00927684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911DB5">
        <w:rPr>
          <w:rFonts w:ascii="Arial Narrow" w:hAnsi="Arial Narrow" w:cs="Arial Narrow"/>
          <w:sz w:val="28"/>
          <w:szCs w:val="28"/>
        </w:rPr>
        <w:t>Ethanol is the alcohol, which is present in all alcoholic drinks.  There are a hug</w:t>
      </w:r>
      <w:r>
        <w:rPr>
          <w:rFonts w:ascii="Arial Narrow" w:hAnsi="Arial Narrow" w:cs="Arial Narrow"/>
          <w:sz w:val="28"/>
          <w:szCs w:val="28"/>
        </w:rPr>
        <w:t xml:space="preserve">e variety of alcoholic drinks. </w:t>
      </w:r>
    </w:p>
    <w:p w:rsidR="00927684" w:rsidRPr="00911DB5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911DB5">
        <w:rPr>
          <w:rFonts w:ascii="Arial Narrow" w:hAnsi="Arial Narrow" w:cs="Arial Narrow"/>
          <w:sz w:val="28"/>
          <w:szCs w:val="28"/>
        </w:rPr>
        <w:t>This is possible as there are many different sources of carbohydrate, which provides the sugars for fermentation.</w:t>
      </w:r>
    </w:p>
    <w:p w:rsidR="00927684" w:rsidRPr="00911DB5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911DB5">
        <w:rPr>
          <w:rFonts w:ascii="Arial Narrow" w:hAnsi="Arial Narrow" w:cs="Arial Narrow"/>
          <w:sz w:val="28"/>
          <w:szCs w:val="28"/>
        </w:rPr>
        <w:t xml:space="preserve">Fermentation stops when the concentration of ethanol reaches approximately 12 %, when the </w:t>
      </w:r>
      <w:r w:rsidRPr="00911DB5">
        <w:rPr>
          <w:rFonts w:ascii="Arial Narrow" w:hAnsi="Arial Narrow" w:cs="Arial Narrow"/>
          <w:b/>
          <w:bCs/>
          <w:sz w:val="28"/>
          <w:szCs w:val="28"/>
        </w:rPr>
        <w:t>yeast is killed.</w:t>
      </w:r>
    </w:p>
    <w:p w:rsidR="00927684" w:rsidRDefault="00EF306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57813B42" wp14:editId="13CB4253">
                <wp:simplePos x="0" y="0"/>
                <wp:positionH relativeFrom="column">
                  <wp:posOffset>-25400</wp:posOffset>
                </wp:positionH>
                <wp:positionV relativeFrom="paragraph">
                  <wp:posOffset>158115</wp:posOffset>
                </wp:positionV>
                <wp:extent cx="1638935" cy="2052320"/>
                <wp:effectExtent l="3175" t="0" r="0" b="0"/>
                <wp:wrapSquare wrapText="bothSides"/>
                <wp:docPr id="86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2052320"/>
                          <a:chOff x="0" y="0"/>
                          <a:chExt cx="1794510" cy="2386330"/>
                        </a:xfrm>
                      </wpg:grpSpPr>
                      <pic:pic xmlns:pic="http://schemas.openxmlformats.org/drawingml/2006/picture">
                        <pic:nvPicPr>
                          <pic:cNvPr id="87" name="Picture 137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2386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1817370"/>
                            <a:ext cx="179006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DA3D6C" w:rsidRDefault="00927684" w:rsidP="00911DB5">
                              <w:pPr>
                                <w:pStyle w:val="NormalWeb"/>
                                <w:spacing w:before="216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 w:rsidRPr="00EF3064">
                                <w:rPr>
                                  <w:rFonts w:ascii="Arial" w:eastAsia="MS P????" w:hAnsi="Arial" w:cs="Arial"/>
                                  <w:b/>
                                  <w:bCs/>
                                  <w:kern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whisky</w:t>
                              </w:r>
                              <w:proofErr w:type="gramEnd"/>
                              <w:r w:rsidRPr="00EF3064">
                                <w:rPr>
                                  <w:rFonts w:ascii="Arial" w:eastAsia="MS P????" w:hAnsi="Arial" w:cs="Arial"/>
                                  <w:b/>
                                  <w:bCs/>
                                  <w:kern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distillation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o:spid="_x0000_s1037" style="position:absolute;margin-left:-2pt;margin-top:12.45pt;width:129.05pt;height:161.6pt;z-index:251661312" coordsize="17945,23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7" o:spid="_x0000_s1038" type="#_x0000_t75" style="position:absolute;width:17913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qkHFAAAA2wAAAA8AAABkcnMvZG93bnJldi54bWxEj0FrwkAUhO+C/2F5Qi9iNumhhugqNSA0&#10;PRS0PdTbI/tMUrNvw+6q6b/vFgo9DjPzDbPejqYXN3K+s6wgS1IQxLXVHTcKPt73ixyED8gae8uk&#10;4Js8bDfTyRoLbe98oNsxNCJC2BeooA1hKKT0dUsGfWIH4uidrTMYonSN1A7vEW56+ZimT9Jgx3Gh&#10;xYHKlurL8WoUvFXO7S+ZP1XV/LMpB4M78/Wq1MNsfF6BCDSG//Bf+0UryJfw+yX+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46pBxQAAANsAAAAPAAAAAAAAAAAAAAAA&#10;AJ8CAABkcnMvZG93bnJldi54bWxQSwUGAAAAAAQABAD3AAAAkQMAAAAA&#10;">
                  <v:imagedata r:id="rId22" o:title=""/>
                  <v:path arrowok="t"/>
                </v:shape>
                <v:shape id="Text Box 7" o:spid="_x0000_s1039" type="#_x0000_t202" style="position:absolute;left:44;top:18173;width:17901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927684" w:rsidRPr="00DA3D6C" w:rsidRDefault="00927684" w:rsidP="00911DB5">
                        <w:pPr>
                          <w:pStyle w:val="NormalWeb"/>
                          <w:spacing w:before="216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 w:rsidRPr="00EF3064">
                          <w:rPr>
                            <w:rFonts w:ascii="Arial" w:eastAsia="MS P????" w:hAnsi="Arial" w:cs="Arial"/>
                            <w:b/>
                            <w:bCs/>
                            <w:kern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whisky</w:t>
                        </w:r>
                        <w:proofErr w:type="gramEnd"/>
                        <w:r w:rsidRPr="00EF3064">
                          <w:rPr>
                            <w:rFonts w:ascii="Arial" w:eastAsia="MS P????" w:hAnsi="Arial" w:cs="Arial"/>
                            <w:b/>
                            <w:bCs/>
                            <w:kern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distillation</w:t>
                        </w:r>
                      </w:p>
                    </w:txbxContent>
                  </v:textbox>
                </v:shape>
                <w10:wrap type="square"/>
                <w10:anchorlock/>
              </v:group>
            </w:pict>
          </mc:Fallback>
        </mc:AlternateContent>
      </w:r>
    </w:p>
    <w:p w:rsidR="00927684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911DB5">
        <w:rPr>
          <w:rFonts w:ascii="Arial Narrow" w:hAnsi="Arial Narrow" w:cs="Arial Narrow"/>
          <w:sz w:val="28"/>
          <w:szCs w:val="28"/>
        </w:rPr>
        <w:t xml:space="preserve">To obtain a higher percentage of ethanol, </w:t>
      </w:r>
      <w:r w:rsidRPr="00911DB5">
        <w:rPr>
          <w:rFonts w:ascii="Arial Narrow" w:hAnsi="Arial Narrow" w:cs="Arial Narrow"/>
          <w:b/>
          <w:bCs/>
          <w:sz w:val="28"/>
          <w:szCs w:val="28"/>
        </w:rPr>
        <w:t>distillation</w:t>
      </w:r>
      <w:r w:rsidRPr="00911DB5">
        <w:rPr>
          <w:rFonts w:ascii="Arial Narrow" w:hAnsi="Arial Narrow" w:cs="Arial Narrow"/>
          <w:sz w:val="28"/>
          <w:szCs w:val="28"/>
        </w:rPr>
        <w:t xml:space="preserve"> is used to separate the ethanol.</w:t>
      </w:r>
    </w:p>
    <w:p w:rsidR="00927684" w:rsidRPr="00911DB5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911DB5">
        <w:rPr>
          <w:rFonts w:ascii="Arial Narrow" w:hAnsi="Arial Narrow" w:cs="Arial Narrow"/>
          <w:sz w:val="28"/>
          <w:szCs w:val="28"/>
        </w:rPr>
        <w:t>This gives drinks containing approximately 40 % ethanol.</w:t>
      </w:r>
    </w:p>
    <w:p w:rsidR="00927684" w:rsidRPr="00911DB5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911DB5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911DB5">
        <w:rPr>
          <w:rFonts w:ascii="Arial Narrow" w:hAnsi="Arial Narrow" w:cs="Arial Narrow"/>
          <w:sz w:val="28"/>
          <w:szCs w:val="28"/>
        </w:rPr>
        <w:t xml:space="preserve">These drinks are called </w:t>
      </w:r>
      <w:r w:rsidRPr="00911DB5">
        <w:rPr>
          <w:rFonts w:ascii="Arial Narrow" w:hAnsi="Arial Narrow" w:cs="Arial Narrow"/>
          <w:b/>
          <w:bCs/>
          <w:sz w:val="28"/>
          <w:szCs w:val="28"/>
        </w:rPr>
        <w:t>SPIRITS.</w:t>
      </w:r>
    </w:p>
    <w:p w:rsidR="00927684" w:rsidRPr="00911DB5" w:rsidRDefault="00927684" w:rsidP="00911DB5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911DB5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911DB5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E108E2" w:rsidRDefault="00927684" w:rsidP="00C507D0">
      <w:pPr>
        <w:spacing w:before="240"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>
        <w:rPr>
          <w:rFonts w:ascii="Arial Narrow" w:hAnsi="Arial Narrow" w:cs="Arial Narrow"/>
          <w:b/>
          <w:bCs/>
          <w:sz w:val="36"/>
          <w:szCs w:val="36"/>
        </w:rPr>
        <w:t>SOURCES OF ALCOHOLIC DRINKS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3870"/>
        <w:gridCol w:w="1316"/>
        <w:gridCol w:w="1767"/>
      </w:tblGrid>
      <w:tr w:rsidR="00927684" w:rsidRPr="00DA3D6C">
        <w:trPr>
          <w:jc w:val="center"/>
        </w:trPr>
        <w:tc>
          <w:tcPr>
            <w:tcW w:w="985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927684" w:rsidRPr="00DA3D6C" w:rsidRDefault="00927684" w:rsidP="00DA3D6C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A3D6C">
              <w:rPr>
                <w:rFonts w:ascii="Arial" w:hAnsi="Arial" w:cs="Arial"/>
                <w:b/>
                <w:bCs/>
                <w:sz w:val="28"/>
                <w:szCs w:val="28"/>
              </w:rPr>
              <w:t>ALCOHOLIC DRINKS</w:t>
            </w:r>
          </w:p>
        </w:tc>
      </w:tr>
      <w:tr w:rsidR="00927684" w:rsidRPr="00DA3D6C">
        <w:trPr>
          <w:jc w:val="center"/>
        </w:trPr>
        <w:tc>
          <w:tcPr>
            <w:tcW w:w="2901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Pr="00DA3D6C" w:rsidRDefault="00927684" w:rsidP="005649EB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A3D6C">
              <w:rPr>
                <w:rFonts w:ascii="Arial" w:hAnsi="Arial" w:cs="Arial"/>
                <w:b/>
                <w:bCs/>
                <w:sz w:val="28"/>
                <w:szCs w:val="28"/>
              </w:rPr>
              <w:t>Drink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7684" w:rsidRPr="00DA3D6C" w:rsidRDefault="00927684" w:rsidP="00DA3D6C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A3D6C">
              <w:rPr>
                <w:rFonts w:ascii="Arial" w:hAnsi="Arial" w:cs="Arial"/>
                <w:b/>
                <w:bCs/>
                <w:sz w:val="28"/>
                <w:szCs w:val="28"/>
              </w:rPr>
              <w:t>Source of Carbohydrate</w:t>
            </w:r>
          </w:p>
        </w:tc>
        <w:tc>
          <w:tcPr>
            <w:tcW w:w="1316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7684" w:rsidRPr="00DA3D6C" w:rsidRDefault="00927684" w:rsidP="00DA3D6C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A3D6C">
              <w:rPr>
                <w:rFonts w:ascii="Arial" w:hAnsi="Arial" w:cs="Arial"/>
                <w:b/>
                <w:bCs/>
                <w:sz w:val="28"/>
                <w:szCs w:val="28"/>
              </w:rPr>
              <w:t>% of</w:t>
            </w:r>
            <w:r w:rsidRPr="00DA3D6C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Alcohol</w:t>
            </w:r>
          </w:p>
        </w:tc>
        <w:tc>
          <w:tcPr>
            <w:tcW w:w="176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7684" w:rsidRPr="00DA3D6C" w:rsidRDefault="00927684" w:rsidP="00DA3D6C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A3D6C">
              <w:rPr>
                <w:rFonts w:ascii="Arial" w:hAnsi="Arial" w:cs="Arial"/>
                <w:b/>
                <w:bCs/>
                <w:sz w:val="28"/>
                <w:szCs w:val="28"/>
              </w:rPr>
              <w:t>Distillation</w:t>
            </w:r>
            <w:r w:rsidRPr="00DA3D6C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(yes / no)</w:t>
            </w:r>
          </w:p>
        </w:tc>
      </w:tr>
      <w:tr w:rsidR="00927684">
        <w:trPr>
          <w:jc w:val="center"/>
        </w:trPr>
        <w:tc>
          <w:tcPr>
            <w:tcW w:w="2901" w:type="dxa"/>
            <w:tcBorders>
              <w:top w:val="single" w:sz="12" w:space="0" w:color="auto"/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67" w:type="dxa"/>
            <w:tcBorders>
              <w:top w:val="single" w:sz="12" w:space="0" w:color="auto"/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927684">
        <w:trPr>
          <w:jc w:val="center"/>
        </w:trPr>
        <w:tc>
          <w:tcPr>
            <w:tcW w:w="2901" w:type="dxa"/>
            <w:tcBorders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7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6" w:type="dxa"/>
            <w:tcBorders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67" w:type="dxa"/>
            <w:tcBorders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927684">
        <w:trPr>
          <w:jc w:val="center"/>
        </w:trPr>
        <w:tc>
          <w:tcPr>
            <w:tcW w:w="2901" w:type="dxa"/>
            <w:tcBorders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7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6" w:type="dxa"/>
            <w:tcBorders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67" w:type="dxa"/>
            <w:tcBorders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927684">
        <w:trPr>
          <w:jc w:val="center"/>
        </w:trPr>
        <w:tc>
          <w:tcPr>
            <w:tcW w:w="2901" w:type="dxa"/>
            <w:tcBorders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7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6" w:type="dxa"/>
            <w:tcBorders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67" w:type="dxa"/>
            <w:tcBorders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927684">
        <w:trPr>
          <w:jc w:val="center"/>
        </w:trPr>
        <w:tc>
          <w:tcPr>
            <w:tcW w:w="2901" w:type="dxa"/>
            <w:tcBorders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70" w:type="dxa"/>
            <w:tcBorders>
              <w:left w:val="single" w:sz="12" w:space="0" w:color="auto"/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6" w:type="dxa"/>
            <w:tcBorders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67" w:type="dxa"/>
            <w:tcBorders>
              <w:lef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927684">
        <w:trPr>
          <w:jc w:val="center"/>
        </w:trPr>
        <w:tc>
          <w:tcPr>
            <w:tcW w:w="2901" w:type="dxa"/>
            <w:tcBorders>
              <w:bottom w:val="single" w:sz="18" w:space="0" w:color="auto"/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6" w:type="dxa"/>
            <w:tcBorders>
              <w:left w:val="single" w:sz="12" w:space="0" w:color="auto"/>
              <w:bottom w:val="single" w:sz="18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67" w:type="dxa"/>
            <w:tcBorders>
              <w:left w:val="single" w:sz="12" w:space="0" w:color="auto"/>
              <w:bottom w:val="single" w:sz="18" w:space="0" w:color="auto"/>
            </w:tcBorders>
          </w:tcPr>
          <w:p w:rsidR="00927684" w:rsidRDefault="00927684" w:rsidP="00DA3D6C">
            <w:pPr>
              <w:spacing w:before="240" w:after="240" w:line="24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927684" w:rsidRPr="007772B9" w:rsidRDefault="00927684" w:rsidP="007772B9">
      <w:pPr>
        <w:spacing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7772B9">
        <w:rPr>
          <w:rFonts w:ascii="Arial Narrow" w:hAnsi="Arial Narrow" w:cs="Arial Narrow"/>
          <w:b/>
          <w:bCs/>
          <w:sz w:val="36"/>
          <w:szCs w:val="36"/>
        </w:rPr>
        <w:lastRenderedPageBreak/>
        <w:t>UNITS OF ALCOHOL</w:t>
      </w:r>
    </w:p>
    <w:p w:rsidR="00927684" w:rsidRPr="007772B9" w:rsidRDefault="00927684" w:rsidP="007772B9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7772B9">
        <w:rPr>
          <w:rFonts w:ascii="Arial Narrow" w:hAnsi="Arial Narrow" w:cs="Arial Narrow"/>
          <w:sz w:val="28"/>
          <w:szCs w:val="28"/>
        </w:rPr>
        <w:t>Long-term consumption of high quantities alcohol leads to a number of medical problems.</w:t>
      </w:r>
    </w:p>
    <w:p w:rsidR="00927684" w:rsidRPr="007772B9" w:rsidRDefault="00927684" w:rsidP="007772B9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7772B9" w:rsidRDefault="00927684" w:rsidP="007772B9">
      <w:pPr>
        <w:rPr>
          <w:rFonts w:ascii="Arial" w:eastAsia="MS P????" w:hAnsi="Arial"/>
          <w:color w:val="000000"/>
          <w:kern w:val="24"/>
          <w:sz w:val="36"/>
          <w:szCs w:val="36"/>
        </w:rPr>
      </w:pPr>
      <w:r w:rsidRPr="007772B9">
        <w:rPr>
          <w:rFonts w:ascii="Arial Narrow" w:hAnsi="Arial Narrow" w:cs="Arial Narrow"/>
          <w:sz w:val="28"/>
          <w:szCs w:val="28"/>
        </w:rPr>
        <w:t xml:space="preserve">Consumption of alcohol is normally measured in </w:t>
      </w:r>
      <w:r w:rsidRPr="007772B9">
        <w:rPr>
          <w:rFonts w:ascii="Arial Narrow" w:hAnsi="Arial Narrow" w:cs="Arial Narrow"/>
          <w:b/>
          <w:bCs/>
          <w:sz w:val="28"/>
          <w:szCs w:val="28"/>
        </w:rPr>
        <w:t>units of alcohol</w:t>
      </w:r>
      <w:r w:rsidRPr="007772B9">
        <w:rPr>
          <w:rFonts w:ascii="Arial Narrow" w:hAnsi="Arial Narrow" w:cs="Arial Narrow"/>
          <w:sz w:val="28"/>
          <w:szCs w:val="28"/>
        </w:rPr>
        <w:t xml:space="preserve">. Guidance on safe levels of drinking is given in terms of </w:t>
      </w:r>
      <w:r w:rsidRPr="007772B9">
        <w:rPr>
          <w:rFonts w:ascii="Arial Narrow" w:hAnsi="Arial Narrow" w:cs="Arial Narrow"/>
          <w:b/>
          <w:bCs/>
          <w:sz w:val="28"/>
          <w:szCs w:val="28"/>
        </w:rPr>
        <w:t>units</w:t>
      </w:r>
      <w:r w:rsidRPr="007772B9">
        <w:rPr>
          <w:rFonts w:ascii="Arial Narrow" w:hAnsi="Arial Narrow" w:cs="Arial Narrow"/>
          <w:sz w:val="28"/>
          <w:szCs w:val="28"/>
        </w:rPr>
        <w:t>.</w:t>
      </w:r>
    </w:p>
    <w:p w:rsidR="00927684" w:rsidRDefault="00927684" w:rsidP="007772B9">
      <w:pPr>
        <w:rPr>
          <w:rFonts w:ascii="Arial Narrow" w:hAnsi="Arial Narrow" w:cs="Arial Narrow"/>
          <w:b/>
          <w:bCs/>
          <w:sz w:val="28"/>
          <w:szCs w:val="28"/>
        </w:rPr>
      </w:pPr>
      <w:r w:rsidRPr="007772B9">
        <w:rPr>
          <w:rFonts w:ascii="Arial Narrow" w:hAnsi="Arial Narrow" w:cs="Arial Narrow"/>
          <w:b/>
          <w:bCs/>
          <w:sz w:val="28"/>
          <w:szCs w:val="28"/>
        </w:rPr>
        <w:t>1 unit of alcohol = 10 cm</w:t>
      </w:r>
      <w:r w:rsidRPr="007772B9">
        <w:rPr>
          <w:rFonts w:ascii="Arial Narrow" w:hAnsi="Arial Narrow" w:cs="Arial Narrow"/>
          <w:b/>
          <w:bCs/>
          <w:sz w:val="28"/>
          <w:szCs w:val="28"/>
          <w:vertAlign w:val="superscript"/>
        </w:rPr>
        <w:t>3</w:t>
      </w:r>
      <w:r w:rsidRPr="007772B9">
        <w:rPr>
          <w:rFonts w:ascii="Arial Narrow" w:hAnsi="Arial Narrow" w:cs="Arial Narrow"/>
          <w:b/>
          <w:bCs/>
          <w:sz w:val="28"/>
          <w:szCs w:val="28"/>
        </w:rPr>
        <w:t xml:space="preserve"> of pure alcohol.</w:t>
      </w:r>
    </w:p>
    <w:p w:rsidR="00927684" w:rsidRDefault="00EF3064" w:rsidP="007772B9">
      <w:pPr>
        <w:rPr>
          <w:rFonts w:ascii="Arial Narrow" w:hAnsi="Arial Narrow" w:cs="Arial Narrow"/>
          <w:b/>
          <w:bCs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1203960</wp:posOffset>
                </wp:positionV>
                <wp:extent cx="1688465" cy="1033780"/>
                <wp:effectExtent l="19050" t="13335" r="16510" b="38735"/>
                <wp:wrapNone/>
                <wp:docPr id="85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10337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026" style="position:absolute;margin-left:265.5pt;margin-top:94.8pt;width:132.95pt;height:8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" filled="f" strokeweight="2pt">
                <v:shadow on="t" opacity="22936f" origin=",.5" offset="0,.63889mm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1120775</wp:posOffset>
                </wp:positionV>
                <wp:extent cx="1100455" cy="587375"/>
                <wp:effectExtent l="0" t="0" r="0" b="0"/>
                <wp:wrapNone/>
                <wp:docPr id="84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684" w:rsidRPr="004C5C21" w:rsidRDefault="00927684" w:rsidP="00067DA8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Advice on the consumption of alcohol.</w:t>
                            </w:r>
                            <w:proofErr w:type="gramEnd"/>
                          </w:p>
                          <w:p w:rsidR="00927684" w:rsidRPr="00753E57" w:rsidRDefault="00927684" w:rsidP="00067DA8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040" type="#_x0000_t202" style="position:absolute;margin-left:439.25pt;margin-top:88.25pt;width:86.65pt;height:4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" filled="f" stroked="f">
                <v:textbox inset="0,,,0">
                  <w:txbxContent>
                    <w:p w:rsidR="00927684" w:rsidRPr="004C5C21" w:rsidRDefault="00927684" w:rsidP="00067DA8">
                      <w:pPr>
                        <w:spacing w:after="0" w:line="240" w:lineRule="auto"/>
                        <w:rPr>
                          <w:rFonts w:ascii="Arial Narrow" w:hAnsi="Arial Narrow" w:cs="Arial Narrow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 w:cs="Arial Narrow"/>
                          <w:b/>
                          <w:bCs/>
                          <w:sz w:val="24"/>
                          <w:szCs w:val="24"/>
                        </w:rPr>
                        <w:t>Advice on the consumption of alcohol.</w:t>
                      </w:r>
                      <w:proofErr w:type="gramEnd"/>
                    </w:p>
                    <w:p w:rsidR="00927684" w:rsidRPr="00753E57" w:rsidRDefault="00927684" w:rsidP="00067DA8">
                      <w:pPr>
                        <w:spacing w:after="0" w:line="240" w:lineRule="auto"/>
                        <w:rPr>
                          <w:rFonts w:ascii="Arial Narrow" w:hAnsi="Arial Narrow" w:cs="Arial Narrow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4897755</wp:posOffset>
                </wp:positionH>
                <wp:positionV relativeFrom="paragraph">
                  <wp:posOffset>1320800</wp:posOffset>
                </wp:positionV>
                <wp:extent cx="643255" cy="3175"/>
                <wp:effectExtent l="20955" t="63500" r="12065" b="66675"/>
                <wp:wrapNone/>
                <wp:docPr id="83" name="Straight Arrow Connector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3255" cy="31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2" o:spid="_x0000_s1026" type="#_x0000_t32" style="position:absolute;margin-left:385.65pt;margin-top:104pt;width:50.65pt;height: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" strokeweight="1.25pt">
                <v:stroke endarrow="open" endarrowwidth="narrow" endarrowlength="short"/>
                <w10:anchorlock/>
              </v:shape>
            </w:pict>
          </mc:Fallback>
        </mc:AlternateContent>
      </w:r>
      <w:r>
        <w:rPr>
          <w:rFonts w:ascii="Arial Narrow" w:hAnsi="Arial Narrow" w:cs="Arial Narrow"/>
          <w:b/>
          <w:bCs/>
          <w:noProof/>
          <w:sz w:val="28"/>
          <w:szCs w:val="28"/>
          <w:lang w:eastAsia="en-GB"/>
        </w:rPr>
        <w:drawing>
          <wp:inline distT="0" distB="0" distL="0" distR="0" wp14:anchorId="45C6AE4D" wp14:editId="7219A44D">
            <wp:extent cx="4997450" cy="3157855"/>
            <wp:effectExtent l="0" t="0" r="0" b="4445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84" w:rsidRPr="000B43E6" w:rsidRDefault="00927684" w:rsidP="000B43E6">
      <w:pPr>
        <w:rPr>
          <w:rFonts w:ascii="Arial Narrow" w:hAnsi="Arial Narrow" w:cs="Arial Narrow"/>
          <w:b/>
          <w:bCs/>
          <w:sz w:val="36"/>
          <w:szCs w:val="36"/>
        </w:rPr>
      </w:pPr>
      <w:r w:rsidRPr="000B43E6">
        <w:rPr>
          <w:rFonts w:ascii="Arial Narrow" w:hAnsi="Arial Narrow" w:cs="Arial Narrow"/>
          <w:b/>
          <w:bCs/>
          <w:sz w:val="36"/>
          <w:szCs w:val="36"/>
        </w:rPr>
        <w:t>EFFECT OF ALCOHOL ON THE BODY</w:t>
      </w:r>
    </w:p>
    <w:p w:rsidR="00927684" w:rsidRDefault="00927684" w:rsidP="000B43E6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0B43E6">
        <w:rPr>
          <w:rFonts w:ascii="Arial Narrow" w:hAnsi="Arial Narrow" w:cs="Arial Narrow"/>
          <w:sz w:val="28"/>
          <w:szCs w:val="28"/>
        </w:rPr>
        <w:t>Alcohol (ethanol) is a drug, as it affects the way the body works.  Alcohol slows the central nervous system; the effect on the body depends on the quantity of alcohol drunk.</w:t>
      </w:r>
    </w:p>
    <w:p w:rsidR="00927684" w:rsidRPr="009D42D1" w:rsidRDefault="00927684" w:rsidP="000B43E6">
      <w:pPr>
        <w:spacing w:after="0" w:line="240" w:lineRule="auto"/>
        <w:rPr>
          <w:rFonts w:ascii="Arial Narrow" w:hAnsi="Arial Narrow" w:cs="Arial Narrow"/>
          <w:sz w:val="20"/>
          <w:szCs w:val="20"/>
        </w:rPr>
      </w:pPr>
    </w:p>
    <w:p w:rsidR="00927684" w:rsidRPr="000B43E6" w:rsidRDefault="00927684" w:rsidP="000B43E6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0B43E6">
        <w:rPr>
          <w:rFonts w:ascii="Arial Narrow" w:hAnsi="Arial Narrow" w:cs="Arial Narrow"/>
          <w:sz w:val="28"/>
          <w:szCs w:val="28"/>
        </w:rPr>
        <w:t xml:space="preserve">The following table shows the immediate effects of alcohol on the body. </w:t>
      </w:r>
    </w:p>
    <w:p w:rsidR="00927684" w:rsidRPr="009D42D1" w:rsidRDefault="00927684" w:rsidP="000B43E6">
      <w:pPr>
        <w:spacing w:after="0" w:line="240" w:lineRule="auto"/>
        <w:rPr>
          <w:rFonts w:ascii="Arial Narrow" w:hAnsi="Arial Narrow" w:cs="Arial Narrow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2660"/>
        <w:gridCol w:w="7754"/>
      </w:tblGrid>
      <w:tr w:rsidR="00927684">
        <w:trPr>
          <w:jc w:val="center"/>
        </w:trPr>
        <w:tc>
          <w:tcPr>
            <w:tcW w:w="2660" w:type="dxa"/>
            <w:tcBorders>
              <w:top w:val="single" w:sz="18" w:space="0" w:color="auto"/>
              <w:bottom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Blood alcohol concentration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br/>
              <w:t>(g / 100 cm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perscript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of blood)</w:t>
            </w:r>
          </w:p>
        </w:tc>
        <w:tc>
          <w:tcPr>
            <w:tcW w:w="7754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Effect on the person</w:t>
            </w:r>
          </w:p>
        </w:tc>
      </w:tr>
      <w:tr w:rsidR="00927684">
        <w:trPr>
          <w:jc w:val="center"/>
        </w:trPr>
        <w:tc>
          <w:tcPr>
            <w:tcW w:w="2660" w:type="dxa"/>
            <w:tcBorders>
              <w:top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0.01 - 0.05</w:t>
            </w:r>
          </w:p>
        </w:tc>
        <w:tc>
          <w:tcPr>
            <w:tcW w:w="7754" w:type="dxa"/>
            <w:tcBorders>
              <w:top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No effect.</w:t>
            </w:r>
          </w:p>
        </w:tc>
      </w:tr>
      <w:tr w:rsidR="00927684">
        <w:trPr>
          <w:jc w:val="center"/>
        </w:trPr>
        <w:tc>
          <w:tcPr>
            <w:tcW w:w="2660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0.03 - 0.12</w:t>
            </w:r>
          </w:p>
        </w:tc>
        <w:tc>
          <w:tcPr>
            <w:tcW w:w="7754" w:type="dxa"/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More talkative, beginning of impairment of judgement and control.</w:t>
            </w:r>
          </w:p>
        </w:tc>
      </w:tr>
      <w:tr w:rsidR="00927684">
        <w:trPr>
          <w:jc w:val="center"/>
        </w:trPr>
        <w:tc>
          <w:tcPr>
            <w:tcW w:w="2660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0.09 – 0.25</w:t>
            </w:r>
          </w:p>
        </w:tc>
        <w:tc>
          <w:tcPr>
            <w:tcW w:w="7754" w:type="dxa"/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Loss of critical judgement and impaired balance.</w:t>
            </w:r>
          </w:p>
        </w:tc>
      </w:tr>
      <w:tr w:rsidR="00927684">
        <w:trPr>
          <w:jc w:val="center"/>
        </w:trPr>
        <w:tc>
          <w:tcPr>
            <w:tcW w:w="2660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0.18 – 0.30</w:t>
            </w:r>
          </w:p>
        </w:tc>
        <w:tc>
          <w:tcPr>
            <w:tcW w:w="7754" w:type="dxa"/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Disorientation, slurred speech and lethargy.</w:t>
            </w:r>
          </w:p>
        </w:tc>
      </w:tr>
      <w:tr w:rsidR="00927684">
        <w:trPr>
          <w:jc w:val="center"/>
        </w:trPr>
        <w:tc>
          <w:tcPr>
            <w:tcW w:w="2660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0.25 – 0.40</w:t>
            </w:r>
          </w:p>
        </w:tc>
        <w:tc>
          <w:tcPr>
            <w:tcW w:w="7754" w:type="dxa"/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Vomiting, inability to stand and impaired consciousness.</w:t>
            </w:r>
          </w:p>
        </w:tc>
      </w:tr>
      <w:tr w:rsidR="00927684">
        <w:trPr>
          <w:jc w:val="center"/>
        </w:trPr>
        <w:tc>
          <w:tcPr>
            <w:tcW w:w="2660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0.35 – 0.50</w:t>
            </w:r>
          </w:p>
        </w:tc>
        <w:tc>
          <w:tcPr>
            <w:tcW w:w="7754" w:type="dxa"/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Complete unconsciousness leading to possible death.</w:t>
            </w:r>
          </w:p>
        </w:tc>
      </w:tr>
      <w:tr w:rsidR="00927684">
        <w:trPr>
          <w:jc w:val="center"/>
        </w:trPr>
        <w:tc>
          <w:tcPr>
            <w:tcW w:w="2660" w:type="dxa"/>
            <w:tcBorders>
              <w:bottom w:val="single" w:sz="18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0.45 +</w:t>
            </w:r>
          </w:p>
        </w:tc>
        <w:tc>
          <w:tcPr>
            <w:tcW w:w="7754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Death from respiratory arrest.</w:t>
            </w:r>
          </w:p>
        </w:tc>
      </w:tr>
    </w:tbl>
    <w:p w:rsidR="00927684" w:rsidRDefault="00927684" w:rsidP="00F435A0">
      <w:pPr>
        <w:spacing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</w:p>
    <w:p w:rsidR="00927684" w:rsidRPr="00030C5F" w:rsidRDefault="00927684" w:rsidP="00030C5F">
      <w:pPr>
        <w:spacing w:after="120" w:line="240" w:lineRule="auto"/>
        <w:jc w:val="center"/>
        <w:rPr>
          <w:rFonts w:ascii="Arial Narrow" w:hAnsi="Arial Narrow" w:cs="Arial Narrow"/>
          <w:b/>
          <w:bCs/>
          <w:sz w:val="36"/>
          <w:szCs w:val="36"/>
          <w:lang w:val="pt-BR"/>
        </w:rPr>
      </w:pPr>
      <w:r w:rsidRPr="00030C5F">
        <w:rPr>
          <w:rFonts w:ascii="Arial Narrow" w:hAnsi="Arial Narrow" w:cs="Arial Narrow"/>
          <w:b/>
          <w:bCs/>
          <w:sz w:val="36"/>
          <w:szCs w:val="36"/>
          <w:lang w:val="pt-BR"/>
        </w:rPr>
        <w:t>ALCOHOL (ETHANOL) AS A FUEL</w:t>
      </w:r>
    </w:p>
    <w:p w:rsidR="00927684" w:rsidRPr="00F435A0" w:rsidRDefault="00927684" w:rsidP="00F435A0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F435A0">
        <w:rPr>
          <w:rFonts w:ascii="Arial Narrow" w:hAnsi="Arial Narrow" w:cs="Arial Narrow"/>
          <w:sz w:val="28"/>
          <w:szCs w:val="28"/>
        </w:rPr>
        <w:t>Alcohol is a flammable liquid.  The apparatus below can be used to identify the products of combustion of ethanol.</w:t>
      </w:r>
    </w:p>
    <w:p w:rsidR="00927684" w:rsidRDefault="00EF3064" w:rsidP="000B43E6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154940</wp:posOffset>
                </wp:positionV>
                <wp:extent cx="6839585" cy="2986405"/>
                <wp:effectExtent l="0" t="2540" r="3175" b="1905"/>
                <wp:wrapThrough wrapText="bothSides">
                  <wp:wrapPolygon edited="0">
                    <wp:start x="19013" y="551"/>
                    <wp:lineTo x="3941" y="689"/>
                    <wp:lineTo x="3941" y="3853"/>
                    <wp:lineTo x="3820" y="4951"/>
                    <wp:lineTo x="3158" y="7156"/>
                    <wp:lineTo x="3038" y="7702"/>
                    <wp:lineTo x="3128" y="7840"/>
                    <wp:lineTo x="3971" y="8253"/>
                    <wp:lineTo x="1624" y="8942"/>
                    <wp:lineTo x="1624" y="9149"/>
                    <wp:lineTo x="4001" y="9356"/>
                    <wp:lineTo x="3911" y="10389"/>
                    <wp:lineTo x="3309" y="10871"/>
                    <wp:lineTo x="3008" y="11211"/>
                    <wp:lineTo x="3098" y="12864"/>
                    <wp:lineTo x="3550" y="13760"/>
                    <wp:lineTo x="3640" y="13829"/>
                    <wp:lineTo x="7310" y="14858"/>
                    <wp:lineTo x="7310" y="18436"/>
                    <wp:lineTo x="7402" y="18987"/>
                    <wp:lineTo x="7460" y="18987"/>
                    <wp:lineTo x="11734" y="18987"/>
                    <wp:lineTo x="15433" y="18987"/>
                    <wp:lineTo x="16637" y="18780"/>
                    <wp:lineTo x="16607" y="18160"/>
                    <wp:lineTo x="16817" y="17058"/>
                    <wp:lineTo x="16907" y="15960"/>
                    <wp:lineTo x="18321" y="15616"/>
                    <wp:lineTo x="18321" y="15409"/>
                    <wp:lineTo x="16907" y="14858"/>
                    <wp:lineTo x="16907" y="4951"/>
                    <wp:lineTo x="17028" y="3371"/>
                    <wp:lineTo x="16907" y="2751"/>
                    <wp:lineTo x="19224" y="1855"/>
                    <wp:lineTo x="19404" y="1511"/>
                    <wp:lineTo x="19374" y="1171"/>
                    <wp:lineTo x="19133" y="551"/>
                    <wp:lineTo x="19013" y="551"/>
                  </wp:wrapPolygon>
                </wp:wrapThrough>
                <wp:docPr id="67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2986405"/>
                          <a:chOff x="0" y="0"/>
                          <a:chExt cx="6839585" cy="2986405"/>
                        </a:xfrm>
                      </wpg:grpSpPr>
                      <pic:pic xmlns:pic="http://schemas.openxmlformats.org/drawingml/2006/picture">
                        <pic:nvPicPr>
                          <pic:cNvPr id="6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25" y="99695"/>
                            <a:ext cx="4754880" cy="257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Straight Arrow Connector 1321"/>
                        <wps:cNvCnPr/>
                        <wps:spPr bwMode="auto">
                          <a:xfrm flipV="1">
                            <a:off x="527050" y="1248410"/>
                            <a:ext cx="689610" cy="381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5370"/>
                            <a:ext cx="65151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BD3804" w:rsidRDefault="00927684" w:rsidP="00CF5DD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>ethanol</w:t>
                              </w:r>
                              <w:proofErr w:type="gramEnd"/>
                              <w:r w:rsidRPr="00BD3804"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burning</w:t>
                              </w: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71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5" y="480695"/>
                            <a:ext cx="63690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BD3804" w:rsidRDefault="00927684" w:rsidP="00CF5DD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D3804"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>TUBE A</w:t>
                              </w: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72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4053205" y="448310"/>
                            <a:ext cx="63690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BD3804" w:rsidRDefault="00927684" w:rsidP="00CF5DD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D3804"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>TUBE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73" name="Straight Arrow Connector 1325"/>
                        <wps:cNvCnPr/>
                        <wps:spPr bwMode="auto">
                          <a:xfrm flipV="1">
                            <a:off x="2021205" y="2003425"/>
                            <a:ext cx="750109" cy="340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1527175" y="1882775"/>
                            <a:ext cx="69596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BD3804" w:rsidRDefault="00927684" w:rsidP="00CF5DD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>dry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test tube</w:t>
                              </w: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75" name="Straight Arrow Connector 1327"/>
                        <wps:cNvCnPr/>
                        <wps:spPr bwMode="auto">
                          <a:xfrm flipH="1" flipV="1">
                            <a:off x="3385185" y="1927860"/>
                            <a:ext cx="618334" cy="48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3994150" y="1720215"/>
                            <a:ext cx="44831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BD3804" w:rsidRDefault="00927684" w:rsidP="00CF5DD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>cold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water</w:t>
                              </w: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77" name="Straight Arrow Connector 1329"/>
                        <wps:cNvCnPr/>
                        <wps:spPr bwMode="auto">
                          <a:xfrm flipH="1">
                            <a:off x="3192145" y="2531110"/>
                            <a:ext cx="85454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4064635" y="2353310"/>
                            <a:ext cx="611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BD3804" w:rsidRDefault="00927684" w:rsidP="00CF5DD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>cobalt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chloride paper</w:t>
                              </w: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79" name="Straight Arrow Connector 1331"/>
                        <wps:cNvCnPr/>
                        <wps:spPr bwMode="auto">
                          <a:xfrm flipH="1">
                            <a:off x="5193665" y="2152015"/>
                            <a:ext cx="603334" cy="569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365" y="1986280"/>
                            <a:ext cx="46545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BD3804" w:rsidRDefault="00927684" w:rsidP="00CF5DD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>lime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water</w:t>
                              </w: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81" name="Right Arrow 1333"/>
                        <wps:cNvSpPr>
                          <a:spLocks noChangeArrowheads="1"/>
                        </wps:cNvSpPr>
                        <wps:spPr bwMode="auto">
                          <a:xfrm>
                            <a:off x="5770880" y="80645"/>
                            <a:ext cx="368300" cy="187960"/>
                          </a:xfrm>
                          <a:prstGeom prst="rightArrow">
                            <a:avLst>
                              <a:gd name="adj1" fmla="val 50000"/>
                              <a:gd name="adj2" fmla="val 50003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6188710" y="0"/>
                            <a:ext cx="65087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BD3804" w:rsidRDefault="00927684" w:rsidP="00CF5DD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>suction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pump</w:t>
                              </w: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5" o:spid="_x0000_s1041" style="position:absolute;margin-left:-8.55pt;margin-top:12.2pt;width:538.55pt;height:235.15pt;z-index:251665408" coordsize="68395,298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">
                <v:shape id="Picture 4" o:spid="_x0000_s1042" type="#_x0000_t75" style="position:absolute;left:9493;top:996;width:47549;height:2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89YvAAAAA2wAAAA8AAABkcnMvZG93bnJldi54bWxET8uKwjAU3Q/4D+EK7sZUcURqUxFRmdXA&#10;+EDcXZtrU2xuShO18/eTheDycN7ZorO1eFDrK8cKRsMEBHHhdMWlgsN+8zkD4QOyxtoxKfgjD4u8&#10;95Fhqt2Tf+mxC6WIIexTVGBCaFIpfWHIoh+6hjhyV9daDBG2pdQtPmO4reU4SabSYsWxwWBDK0PF&#10;bXe3Csbl5HI/VMfu53gys8bK7flrbZUa9LvlHESgLrzFL/e3VjCNY+OX+ANk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3z1i8AAAADbAAAADwAAAAAAAAAAAAAAAACfAgAA&#10;ZHJzL2Rvd25yZXYueG1sUEsFBgAAAAAEAAQA9wAAAIwDAAAAAA==&#10;">
                  <v:imagedata r:id="rId25" o:title=""/>
                  <v:path arrowok="t"/>
                </v:shape>
                <v:shape id="Straight Arrow Connector 1321" o:spid="_x0000_s1043" type="#_x0000_t32" style="position:absolute;left:5270;top:12484;width:6896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c4wMIAAADbAAAADwAAAGRycy9kb3ducmV2LnhtbESPwWrDMBBE74H+g9hCb7HcHpzUjRKK&#10;oFBoU4jiD1isjW1irYylxs7fV4FCjsPMvGE2u9n14kJj6DwreM5yEMS1tx03Cqrjx3INIkRki71n&#10;UnClALvtw2KDpfUTH+hiYiMShEOJCtoYh1LKULfkMGR+IE7eyY8OY5JjI+2IU4K7Xr7keSEddpwW&#10;WhxIt1Sfza9TsP/WZHQxDSurrz9zXpkv9lqpp8f5/Q1EpDnew//tT6ugeIXbl/Q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ec4wMIAAADbAAAADwAAAAAAAAAAAAAA&#10;AAChAgAAZHJzL2Rvd25yZXYueG1sUEsFBgAAAAAEAAQA+QAAAJADAAAAAA==&#10;" strokeweight="1.25pt">
                  <v:stroke endarrow="open" endarrowwidth="narrow" endarrowlength="short"/>
                </v:shape>
                <v:shape id="Text Box 1322" o:spid="_x0000_s1044" type="#_x0000_t202" style="position:absolute;top:10553;width:6515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x9MIA&#10;AADbAAAADwAAAGRycy9kb3ducmV2LnhtbERPS2vCQBC+F/wPyxR6Ed3YQqvRVaQQ8FRbH/cxOyah&#10;2dmYnZq0v949CD1+fO/Fqne1ulIbKs8GJuMEFHHubcWFgcM+G01BBUG2WHsmA78UYLUcPCwwtb7j&#10;L7rupFAxhEOKBkqRJtU65CU5DGPfEEfu7FuHEmFbaNtiF8NdrZ+T5FU7rDg2lNjQe0n59+7HGdho&#10;ydafMsk+jn+z7ctpiF09uxjz9Niv56CEevkX390ba+Atro9f4g/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nH0wgAAANsAAAAPAAAAAAAAAAAAAAAAAJgCAABkcnMvZG93&#10;bnJldi54bWxQSwUGAAAAAAQABAD1AAAAhwMAAAAA&#10;" filled="f" stroked="f">
                  <v:textbox inset="0,,,0">
                    <w:txbxContent>
                      <w:p w:rsidR="00927684" w:rsidRPr="00BD3804" w:rsidRDefault="00927684" w:rsidP="00CF5DD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>ethanol</w:t>
                        </w:r>
                        <w:proofErr w:type="gramEnd"/>
                        <w:r w:rsidRPr="00BD3804"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 xml:space="preserve"> burning</w:t>
                        </w:r>
                      </w:p>
                    </w:txbxContent>
                  </v:textbox>
                </v:shape>
                <v:shape id="Text Box 1323" o:spid="_x0000_s1045" type="#_x0000_t202" style="position:absolute;left:20453;top:4806;width:6369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Ub8UA&#10;AADbAAAADwAAAGRycy9kb3ducmV2LnhtbESPQUvDQBSE74L/YXmCF2k3qaBt2m0phUBP1lZ7f82+&#10;JsHs25h9NtFf3xUEj8PMfMMsVoNr1IW6UHs2kI4TUMSFtzWXBt7f8tEUVBBki41nMvBNAVbL25sF&#10;Ztb3vKfLQUoVIRwyNFCJtJnWoajIYRj7ljh6Z985lCi7UtsO+wh3jZ4kyZN2WHNcqLClTUXFx+HL&#10;GdhqydevkuYvx5/Z7vH0gH0z+zTm/m5Yz0EJDfIf/mtvrYHnFH6/xB+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tRvxQAAANsAAAAPAAAAAAAAAAAAAAAAAJgCAABkcnMv&#10;ZG93bnJldi54bWxQSwUGAAAAAAQABAD1AAAAigMAAAAA&#10;" filled="f" stroked="f">
                  <v:textbox inset="0,,,0">
                    <w:txbxContent>
                      <w:p w:rsidR="00927684" w:rsidRPr="00BD3804" w:rsidRDefault="00927684" w:rsidP="00CF5DD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D3804"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>TUBE A</w:t>
                        </w:r>
                      </w:p>
                    </w:txbxContent>
                  </v:textbox>
                </v:shape>
                <v:shape id="Text Box 1324" o:spid="_x0000_s1046" type="#_x0000_t202" style="position:absolute;left:40532;top:4483;width:6369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KGMUA&#10;AADbAAAADwAAAGRycy9kb3ducmV2LnhtbESPQUvDQBSE70L/w/IKXsRuWkFt7CYUIdCTtlXvz+xr&#10;Epp9G7PPJvrr3YLQ4zAz3zCrfHStOlEfGs8G5rMEFHHpbcOVgfe34vYRVBBki61nMvBDAfJscrXC&#10;1PqBd3TaS6UihEOKBmqRLtU6lDU5DDPfEUfv4HuHEmVfadvjEOGu1YskudcOG44LNXb0XFN53H87&#10;AxstxXor8+Ll43f5evd5g0O7/DLmejqun0AJjXIJ/7c31sDDAs5f4g/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EoYxQAAANsAAAAPAAAAAAAAAAAAAAAAAJgCAABkcnMv&#10;ZG93bnJldi54bWxQSwUGAAAAAAQABAD1AAAAigMAAAAA&#10;" filled="f" stroked="f">
                  <v:textbox inset="0,,,0">
                    <w:txbxContent>
                      <w:p w:rsidR="00927684" w:rsidRPr="00BD3804" w:rsidRDefault="00927684" w:rsidP="00CF5DD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D3804"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>TUBE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Straight Arrow Connector 1325" o:spid="_x0000_s1047" type="#_x0000_t32" style="position:absolute;left:20212;top:20034;width:7501;height: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Z98AAAADbAAAADwAAAGRycy9kb3ducmV2LnhtbESP0YrCMBRE3wX/IVzBN01VUOkaZQkI&#10;gq5g9QMuzd22bHNTmmjr35sFwcdhZs4wm11va/Gg1leOFcymCQji3JmKCwW3636yBuEDssHaMSl4&#10;kofddjjYYGpcxxd6ZKEQEcI+RQVlCE0qpc9LsuinriGO3q9rLYYo20KaFrsIt7WcJ8lSWqw4LpTY&#10;kC4p/8vuVsHPSVOml12zMvp57pNbdmSnlRqP+u8vEIH68Am/2wejYLWA/y/xB8jt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WmffAAAAA2wAAAA8AAAAAAAAAAAAAAAAA&#10;oQIAAGRycy9kb3ducmV2LnhtbFBLBQYAAAAABAAEAPkAAACOAwAAAAA=&#10;" strokeweight="1.25pt">
                  <v:stroke endarrow="open" endarrowwidth="narrow" endarrowlength="short"/>
                </v:shape>
                <v:shape id="Text Box 1326" o:spid="_x0000_s1048" type="#_x0000_t202" style="position:absolute;left:15271;top:18827;width:6960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398UA&#10;AADbAAAADwAAAGRycy9kb3ducmV2LnhtbESPX2vCQBDE3wW/w7EFX0q9qMXW1FNECPjUP9q+b3Pb&#10;JDS3F3Orif30vULBx2FmfsMs172r1ZnaUHk2MBknoIhzbysuDLwfsrtHUEGQLdaeycCFAqxXw8ES&#10;U+s7fqPzXgoVIRxSNFCKNKnWIS/JYRj7hjh6X751KFG2hbYtdhHuaj1Nkrl2WHFcKLGhbUn59/7k&#10;DOy0ZJtXmWTPHz+Ll9nnLXb14mjM6KbfPIES6uUa/m/vrIGHe/j7En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Xf3xQAAANsAAAAPAAAAAAAAAAAAAAAAAJgCAABkcnMv&#10;ZG93bnJldi54bWxQSwUGAAAAAAQABAD1AAAAigMAAAAA&#10;" filled="f" stroked="f">
                  <v:textbox inset="0,,,0">
                    <w:txbxContent>
                      <w:p w:rsidR="00927684" w:rsidRPr="00BD3804" w:rsidRDefault="00927684" w:rsidP="00CF5DD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>dry</w:t>
                        </w:r>
                        <w:proofErr w:type="gramEnd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 xml:space="preserve"> test tube</w:t>
                        </w:r>
                      </w:p>
                    </w:txbxContent>
                  </v:textbox>
                </v:shape>
                <v:shape id="Straight Arrow Connector 1327" o:spid="_x0000_s1049" type="#_x0000_t32" style="position:absolute;left:33851;top:19278;width:6184;height: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/JmsMAAADbAAAADwAAAGRycy9kb3ducmV2LnhtbESPUUvDQBCE3wX/w7FCX4q9NKCV2GuR&#10;SqVPgml/wJJbc8HcXrhbm7S/3hMEH4eZ+YZZbyffqzPF1AU2sFwUoIibYDtuDZyO+/snUEmQLfaB&#10;ycCFEmw3tzdrrGwY+YPOtbQqQzhVaMCJDJXWqXHkMS3CQJy9zxA9Spax1TbimOG+12VRPGqPHecF&#10;hwPtHDVf9bc3MC/jpa9xlPlb+drs5LC8uve9MbO76eUZlNAk/+G/9sEaWD3A75f8A/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vyZrDAAAA2wAAAA8AAAAAAAAAAAAA&#10;AAAAoQIAAGRycy9kb3ducmV2LnhtbFBLBQYAAAAABAAEAPkAAACRAwAAAAA=&#10;" strokeweight="1.25pt">
                  <v:stroke endarrow="open" endarrowwidth="narrow" endarrowlength="short"/>
                </v:shape>
                <v:shape id="Text Box 1328" o:spid="_x0000_s1050" type="#_x0000_t202" style="position:absolute;left:39941;top:17202;width:4483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MG8QA&#10;AADbAAAADwAAAGRycy9kb3ducmV2LnhtbESPQWvCQBSE7wX/w/IEL6VutKA1uooUAp5qq+39mX0m&#10;wezbNPtqUn99t1DocZiZb5jVpne1ulIbKs8GJuMEFHHubcWFgfdj9vAEKgiyxdozGfimAJv14G6F&#10;qfUdv9H1IIWKEA4pGihFmlTrkJfkMIx9Qxy9s28dSpRtoW2LXYS7Wk+TZKYdVhwXSmzouaT8cvhy&#10;BnZasu2rTLKXj9ti/3i6x65efBozGvbbJSihXv7Df+2dNTCfwe+X+A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TBvEAAAA2wAAAA8AAAAAAAAAAAAAAAAAmAIAAGRycy9k&#10;b3ducmV2LnhtbFBLBQYAAAAABAAEAPUAAACJAwAAAAA=&#10;" filled="f" stroked="f">
                  <v:textbox inset="0,,,0">
                    <w:txbxContent>
                      <w:p w:rsidR="00927684" w:rsidRPr="00BD3804" w:rsidRDefault="00927684" w:rsidP="00CF5DD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>cold</w:t>
                        </w:r>
                        <w:proofErr w:type="gramEnd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 xml:space="preserve"> water</w:t>
                        </w:r>
                      </w:p>
                    </w:txbxContent>
                  </v:textbox>
                </v:shape>
                <v:shape id="Straight Arrow Connector 1329" o:spid="_x0000_s1051" type="#_x0000_t32" style="position:absolute;left:31921;top:25311;width:85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2f9MAAAADbAAAADwAAAGRycy9kb3ducmV2LnhtbESP0YrCMBRE3wX/IVzBN031wUo1igSE&#10;BXXB6gdcmmtbbG5Kk7X1783Cwj4OM3OG2e4H24gXdb52rGAxT0AQF87UXCq4346zNQgfkA02jknB&#10;mzzsd+PRFjPjer7SKw+liBD2GSqoQmgzKX1RkUU/dy1x9B6usxii7EppOuwj3DZymSQrabHmuFBh&#10;S7qi4pn/WAWXs6Zcr/o2Nfr9PST3/MROKzWdDIcNiEBD+A//tb+MgjSF3y/xB8jd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tn/TAAAAA2wAAAA8AAAAAAAAAAAAAAAAA&#10;oQIAAGRycy9kb3ducmV2LnhtbFBLBQYAAAAABAAEAPkAAACOAwAAAAA=&#10;" strokeweight="1.25pt">
                  <v:stroke endarrow="open" endarrowwidth="narrow" endarrowlength="short"/>
                </v:shape>
                <v:shape id="Text Box 1330" o:spid="_x0000_s1052" type="#_x0000_t202" style="position:absolute;left:40646;top:23533;width:6115;height:6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98sIA&#10;AADbAAAADwAAAGRycy9kb3ducmV2LnhtbERPS2vCQBC+F/wPyxR6Ed3YQqvRVaQQ8FRbH/cxOyah&#10;2dmYnZq0v949CD1+fO/Fqne1ulIbKs8GJuMEFHHubcWFgcM+G01BBUG2WHsmA78UYLUcPCwwtb7j&#10;L7rupFAxhEOKBkqRJtU65CU5DGPfEEfu7FuHEmFbaNtiF8NdrZ+T5FU7rDg2lNjQe0n59+7HGdho&#10;ydafMsk+jn+z7ctpiF09uxjz9Niv56CEevkX390ba+Atjo1f4g/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H3ywgAAANsAAAAPAAAAAAAAAAAAAAAAAJgCAABkcnMvZG93&#10;bnJldi54bWxQSwUGAAAAAAQABAD1AAAAhwMAAAAA&#10;" filled="f" stroked="f">
                  <v:textbox inset="0,,,0">
                    <w:txbxContent>
                      <w:p w:rsidR="00927684" w:rsidRPr="00BD3804" w:rsidRDefault="00927684" w:rsidP="00CF5DD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>cobalt</w:t>
                        </w:r>
                        <w:proofErr w:type="gramEnd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 xml:space="preserve"> chloride paper</w:t>
                        </w:r>
                      </w:p>
                    </w:txbxContent>
                  </v:textbox>
                </v:shape>
                <v:shape id="Straight Arrow Connector 1331" o:spid="_x0000_s1053" type="#_x0000_t32" style="position:absolute;left:51936;top:21520;width:6033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6uHcEAAADbAAAADwAAAGRycy9kb3ducmV2LnhtbESP3YrCMBSE7xd8h3AE79ZUL3S3GkUC&#10;guAP2PUBDs2xLTYnpYm2vr0RhL0cZuYbZrnubS0e1PrKsYLJOAFBnDtTcaHg8rf9/gHhA7LB2jEp&#10;eJKH9WrwtcTUuI7P9MhCISKEfYoKyhCaVEqfl2TRj11DHL2ray2GKNtCmha7CLe1nCbJTFqsOC6U&#10;2JAuKb9ld6vgeNCU6VnXzI1+nvrkku3ZaaVGw36zABGoD//hT3tnFMx/4f0l/g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Pq4dwQAAANsAAAAPAAAAAAAAAAAAAAAA&#10;AKECAABkcnMvZG93bnJldi54bWxQSwUGAAAAAAQABAD5AAAAjwMAAAAA&#10;" strokeweight="1.25pt">
                  <v:stroke endarrow="open" endarrowwidth="narrow" endarrowlength="short"/>
                </v:shape>
                <v:shape id="Text Box 1332" o:spid="_x0000_s1054" type="#_x0000_t202" style="position:absolute;left:58413;top:19862;width:4655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B08EA&#10;AADbAAAADwAAAGRycy9kb3ducmV2LnhtbERPTWvCQBC9F/wPywheim60UDS6ihQCnlpr9T5mxySY&#10;nY3ZqUn767sHocfH+15telerO7Wh8mxgOklAEefeVlwYOH5l4zmoIMgWa89k4IcCbNaDpxWm1nf8&#10;SfeDFCqGcEjRQCnSpFqHvCSHYeIb4shdfOtQImwLbVvsYrir9SxJXrXDimNDiQ29lZRfD9/OwE5L&#10;tt3LNHs//S4+Xs7P2NWLmzGjYb9dghLq5V/8cO+sgXlcH7/E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7AdPBAAAA2wAAAA8AAAAAAAAAAAAAAAAAmAIAAGRycy9kb3du&#10;cmV2LnhtbFBLBQYAAAAABAAEAPUAAACGAwAAAAA=&#10;" filled="f" stroked="f">
                  <v:textbox inset="0,,,0">
                    <w:txbxContent>
                      <w:p w:rsidR="00927684" w:rsidRPr="00BD3804" w:rsidRDefault="00927684" w:rsidP="00CF5DD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>lime</w:t>
                        </w:r>
                        <w:proofErr w:type="gramEnd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 xml:space="preserve"> water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333" o:spid="_x0000_s1055" type="#_x0000_t13" style="position:absolute;left:57708;top:806;width:3683;height:1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Zo8IA&#10;AADbAAAADwAAAGRycy9kb3ducmV2LnhtbESPQYvCMBSE7wv+h/AEb2uqiEjXKCIK4km7ite3zbPN&#10;bvNSmmjrvzeCsMdhZr5h5svOVuJOjTeOFYyGCQji3GnDhYLT9/ZzBsIHZI2VY1LwIA/LRe9jjql2&#10;LR/pnoVCRAj7FBWUIdSplD4vyaIfupo4elfXWAxRNoXUDbYRbis5TpKptGg4LpRY07qk/C+7WQXZ&#10;fnvlwrTZZWMOu9/9anJe/zilBv1u9QUiUBf+w+/2TiuYjeD1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BmjwgAAANsAAAAPAAAAAAAAAAAAAAAAAJgCAABkcnMvZG93&#10;bnJldi54bWxQSwUGAAAAAAQABAD1AAAAhwMAAAAA&#10;" adj="16088" fillcolor="black" stroked="f"/>
                <v:shape id="Text Box 1334" o:spid="_x0000_s1056" type="#_x0000_t202" style="position:absolute;left:61887;width:6508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6P8QA&#10;AADbAAAADwAAAGRycy9kb3ducmV2LnhtbESPQWvCQBSE7wX/w/IEL6VuVCiauooUAp60tXp/zb4m&#10;wezbmH010V/fLRR6HGbmG2a57l2trtSGyrOByTgBRZx7W3Fh4PiRPc1BBUG2WHsmAzcKsF4NHpaY&#10;Wt/xO10PUqgI4ZCigVKkSbUOeUkOw9g3xNH78q1DibIttG2xi3BX62mSPGuHFceFEht6LSk/H76d&#10;ga2WbPMmk2x3ui/2s89H7OrFxZjRsN+8gBLq5T/8195aA/Mp/H6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Oj/EAAAA2wAAAA8AAAAAAAAAAAAAAAAAmAIAAGRycy9k&#10;b3ducmV2LnhtbFBLBQYAAAAABAAEAPUAAACJAwAAAAA=&#10;" filled="f" stroked="f">
                  <v:textbox inset="0,,,0">
                    <w:txbxContent>
                      <w:p w:rsidR="00927684" w:rsidRPr="00BD3804" w:rsidRDefault="00927684" w:rsidP="00CF5DD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>suction</w:t>
                        </w:r>
                        <w:proofErr w:type="gramEnd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  <w:t xml:space="preserve"> pump</w:t>
                        </w:r>
                      </w:p>
                    </w:txbxContent>
                  </v:textbox>
                </v:shape>
                <w10:wrap type="through"/>
                <w10:anchorlock/>
              </v:group>
            </w:pict>
          </mc:Fallback>
        </mc:AlternateContent>
      </w:r>
    </w:p>
    <w:p w:rsidR="00927684" w:rsidRDefault="00927684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A31B1D" w:rsidRDefault="00927684" w:rsidP="00DA0ABD">
      <w:pPr>
        <w:spacing w:after="0" w:line="240" w:lineRule="auto"/>
        <w:rPr>
          <w:rFonts w:ascii="Arial Narrow" w:hAnsi="Arial Narrow" w:cs="Arial Narrow"/>
          <w:b/>
          <w:bCs/>
          <w:sz w:val="32"/>
          <w:szCs w:val="32"/>
        </w:rPr>
      </w:pPr>
      <w:r w:rsidRPr="00A31B1D">
        <w:rPr>
          <w:rFonts w:ascii="Arial Narrow" w:hAnsi="Arial Narrow" w:cs="Arial Narrow"/>
          <w:b/>
          <w:bCs/>
          <w:sz w:val="32"/>
          <w:szCs w:val="32"/>
        </w:rPr>
        <w:t>RESULTS</w:t>
      </w:r>
    </w:p>
    <w:p w:rsidR="00927684" w:rsidRDefault="00927684" w:rsidP="00DA0ABD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701"/>
        <w:gridCol w:w="8505"/>
      </w:tblGrid>
      <w:tr w:rsidR="00927684">
        <w:tc>
          <w:tcPr>
            <w:tcW w:w="1701" w:type="dxa"/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TUBE A</w:t>
            </w:r>
          </w:p>
        </w:tc>
        <w:tc>
          <w:tcPr>
            <w:tcW w:w="8505" w:type="dxa"/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Condensation and a colourless liquid forms. </w:t>
            </w:r>
          </w:p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The cobalt chloride paper changes colour from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blue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 to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pink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. The colourless liquid is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WATER</w:t>
            </w:r>
            <w:r>
              <w:rPr>
                <w:rFonts w:ascii="Arial Narrow" w:hAnsi="Arial Narrow" w:cs="Arial Narrow"/>
                <w:sz w:val="28"/>
                <w:szCs w:val="28"/>
              </w:rPr>
              <w:t xml:space="preserve"> (boiling point 100ºC and melting point 0ºC)</w:t>
            </w:r>
          </w:p>
        </w:tc>
      </w:tr>
      <w:tr w:rsidR="00927684">
        <w:tc>
          <w:tcPr>
            <w:tcW w:w="1701" w:type="dxa"/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TUBE B</w:t>
            </w:r>
          </w:p>
        </w:tc>
        <w:tc>
          <w:tcPr>
            <w:tcW w:w="8505" w:type="dxa"/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The lime water turns cloudy. 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CARBON DIOXIDE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 has this effect on lime water.</w:t>
            </w: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A31B1D" w:rsidRDefault="00927684" w:rsidP="00A31B1D">
      <w:pPr>
        <w:spacing w:after="120" w:line="240" w:lineRule="auto"/>
        <w:rPr>
          <w:rFonts w:ascii="Arial Narrow" w:hAnsi="Arial Narrow" w:cs="Arial Narrow"/>
          <w:b/>
          <w:bCs/>
          <w:sz w:val="32"/>
          <w:szCs w:val="32"/>
        </w:rPr>
      </w:pPr>
      <w:r w:rsidRPr="00A31B1D">
        <w:rPr>
          <w:rFonts w:ascii="Arial Narrow" w:hAnsi="Arial Narrow" w:cs="Arial Narrow"/>
          <w:b/>
          <w:bCs/>
          <w:sz w:val="32"/>
          <w:szCs w:val="32"/>
        </w:rPr>
        <w:t>CONCLUSION</w:t>
      </w:r>
    </w:p>
    <w:p w:rsidR="00927684" w:rsidRPr="00A31B1D" w:rsidRDefault="00927684" w:rsidP="00A31B1D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 w:rsidRPr="00A31B1D">
        <w:rPr>
          <w:rFonts w:ascii="Arial Narrow" w:hAnsi="Arial Narrow" w:cs="Arial Narrow"/>
          <w:sz w:val="28"/>
          <w:szCs w:val="28"/>
        </w:rPr>
        <w:t xml:space="preserve">This experiment shows that the products of combustion of </w:t>
      </w:r>
      <w:r w:rsidRPr="00A31B1D">
        <w:rPr>
          <w:rFonts w:ascii="Arial Narrow" w:hAnsi="Arial Narrow" w:cs="Arial Narrow"/>
          <w:b/>
          <w:bCs/>
          <w:sz w:val="28"/>
          <w:szCs w:val="28"/>
        </w:rPr>
        <w:t>ethanol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A31B1D">
        <w:rPr>
          <w:rFonts w:ascii="Arial Narrow" w:hAnsi="Arial Narrow" w:cs="Arial Narrow"/>
          <w:sz w:val="28"/>
          <w:szCs w:val="28"/>
        </w:rPr>
        <w:t>are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A31B1D">
        <w:rPr>
          <w:rFonts w:ascii="Arial Narrow" w:hAnsi="Arial Narrow" w:cs="Arial Narrow"/>
          <w:b/>
          <w:bCs/>
          <w:sz w:val="28"/>
          <w:szCs w:val="28"/>
        </w:rPr>
        <w:t xml:space="preserve">WATER </w:t>
      </w:r>
      <w:r w:rsidRPr="00A31B1D">
        <w:rPr>
          <w:rFonts w:ascii="Arial Narrow" w:hAnsi="Arial Narrow" w:cs="Arial Narrow"/>
          <w:sz w:val="28"/>
          <w:szCs w:val="28"/>
        </w:rPr>
        <w:t>and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A31B1D">
        <w:rPr>
          <w:rFonts w:ascii="Arial Narrow" w:hAnsi="Arial Narrow" w:cs="Arial Narrow"/>
          <w:b/>
          <w:bCs/>
          <w:sz w:val="28"/>
          <w:szCs w:val="28"/>
        </w:rPr>
        <w:t>CARBON DIOXIDE.</w:t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1701"/>
        <w:gridCol w:w="567"/>
        <w:gridCol w:w="1701"/>
        <w:gridCol w:w="1134"/>
        <w:gridCol w:w="1701"/>
        <w:gridCol w:w="567"/>
        <w:gridCol w:w="1701"/>
      </w:tblGrid>
      <w:tr w:rsidR="00927684" w:rsidRPr="00141A74">
        <w:trPr>
          <w:jc w:val="center"/>
        </w:trPr>
        <w:tc>
          <w:tcPr>
            <w:tcW w:w="1701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ethanol</w:t>
            </w:r>
          </w:p>
        </w:tc>
        <w:tc>
          <w:tcPr>
            <w:tcW w:w="567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oxygen</w:t>
            </w:r>
          </w:p>
        </w:tc>
        <w:tc>
          <w:tcPr>
            <w:tcW w:w="1134" w:type="dxa"/>
            <w:vAlign w:val="center"/>
          </w:tcPr>
          <w:p w:rsidR="00927684" w:rsidRPr="00476A0A" w:rsidRDefault="00EF306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1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226695</wp:posOffset>
                      </wp:positionV>
                      <wp:extent cx="539750" cy="0"/>
                      <wp:effectExtent l="20955" t="83820" r="29845" b="87630"/>
                      <wp:wrapThrough wrapText="bothSides">
                        <wp:wrapPolygon edited="0">
                          <wp:start x="51" y="-2147483648"/>
                          <wp:lineTo x="0" y="-2147483648"/>
                          <wp:lineTo x="0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</wp:wrapPolygon>
                      </wp:wrapThrough>
                      <wp:docPr id="66" name="Straight Arrow Connector 1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>
                                          <a:alpha val="74997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86" o:spid="_x0000_s1026" type="#_x0000_t32" style="position:absolute;margin-left:6.15pt;margin-top:17.85pt;width:42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" strokeweight="2pt">
                      <v:stroke endarrow="open"/>
                      <v:shadow opacity="49150f"/>
                      <w10:wrap type="throug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water</w:t>
            </w:r>
          </w:p>
        </w:tc>
        <w:tc>
          <w:tcPr>
            <w:tcW w:w="567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carbon dioxide</w:t>
            </w:r>
          </w:p>
        </w:tc>
      </w:tr>
      <w:tr w:rsidR="00927684" w:rsidRPr="00141A74">
        <w:trPr>
          <w:jc w:val="center"/>
        </w:trPr>
        <w:tc>
          <w:tcPr>
            <w:tcW w:w="1701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H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5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OH</w:t>
            </w:r>
          </w:p>
        </w:tc>
        <w:tc>
          <w:tcPr>
            <w:tcW w:w="567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3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1134" w:type="dxa"/>
            <w:vAlign w:val="center"/>
          </w:tcPr>
          <w:p w:rsidR="00927684" w:rsidRPr="00476A0A" w:rsidRDefault="00EF306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1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191135</wp:posOffset>
                      </wp:positionV>
                      <wp:extent cx="539750" cy="0"/>
                      <wp:effectExtent l="20955" t="86360" r="29845" b="85090"/>
                      <wp:wrapThrough wrapText="bothSides">
                        <wp:wrapPolygon edited="0">
                          <wp:start x="51" y="-2147483648"/>
                          <wp:lineTo x="0" y="-2147483648"/>
                          <wp:lineTo x="0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</wp:wrapPolygon>
                      </wp:wrapThrough>
                      <wp:docPr id="65" name="Straight Arrow Connector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>
                                          <a:alpha val="74997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87" o:spid="_x0000_s1026" type="#_x0000_t32" style="position:absolute;margin-left:4.65pt;margin-top:15.05pt;width:42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" strokeweight="2pt">
                      <v:stroke endarrow="open"/>
                      <v:shadow opacity="49150f"/>
                      <w10:wrap type="throug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3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H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567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CO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2</w:t>
            </w: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5A7E4C" w:rsidRDefault="00927684" w:rsidP="005A7E4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5A7E4C">
        <w:rPr>
          <w:rFonts w:ascii="Arial Narrow" w:hAnsi="Arial Narrow" w:cs="Arial Narrow"/>
          <w:sz w:val="28"/>
          <w:szCs w:val="28"/>
        </w:rPr>
        <w:t>Ethanol burns with a clean flame, which makes it an excellent fuel.</w:t>
      </w:r>
    </w:p>
    <w:p w:rsidR="00927684" w:rsidRDefault="00927684" w:rsidP="005A7E4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5A7E4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 w:rsidRPr="005A7E4C">
        <w:rPr>
          <w:rFonts w:ascii="Arial Narrow" w:hAnsi="Arial Narrow" w:cs="Arial Narrow"/>
          <w:sz w:val="28"/>
          <w:szCs w:val="28"/>
        </w:rPr>
        <w:t>Ethanol is a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5A7E4C">
        <w:rPr>
          <w:rFonts w:ascii="Arial Narrow" w:hAnsi="Arial Narrow" w:cs="Arial Narrow"/>
          <w:b/>
          <w:bCs/>
          <w:sz w:val="28"/>
          <w:szCs w:val="28"/>
        </w:rPr>
        <w:t>biofuel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5A7E4C">
        <w:rPr>
          <w:rFonts w:ascii="Arial Narrow" w:hAnsi="Arial Narrow" w:cs="Arial Narrow"/>
          <w:sz w:val="28"/>
          <w:szCs w:val="28"/>
        </w:rPr>
        <w:t>as it can be made by fermenting carbohydrates obtained from plants.</w:t>
      </w:r>
    </w:p>
    <w:p w:rsidR="00927684" w:rsidRDefault="00927684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br w:type="page"/>
      </w:r>
    </w:p>
    <w:p w:rsidR="00927684" w:rsidRPr="005A7E4C" w:rsidRDefault="00EF3064" w:rsidP="005A7E4C">
      <w:pPr>
        <w:spacing w:after="0" w:line="240" w:lineRule="auto"/>
        <w:rPr>
          <w:rFonts w:ascii="Arial Narrow" w:hAnsi="Arial Narrow" w:cs="Arial Narrow"/>
          <w:b/>
          <w:bCs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1" layoutInCell="1" allowOverlap="1" wp14:anchorId="5B3C5353" wp14:editId="34557AF5">
            <wp:simplePos x="0" y="0"/>
            <wp:positionH relativeFrom="column">
              <wp:posOffset>4212590</wp:posOffset>
            </wp:positionH>
            <wp:positionV relativeFrom="paragraph">
              <wp:posOffset>100330</wp:posOffset>
            </wp:positionV>
            <wp:extent cx="2194560" cy="1645920"/>
            <wp:effectExtent l="0" t="0" r="0" b="0"/>
            <wp:wrapSquare wrapText="bothSides"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684" w:rsidRPr="005A7E4C">
        <w:rPr>
          <w:rFonts w:ascii="Arial Narrow" w:hAnsi="Arial Narrow" w:cs="Arial Narrow"/>
          <w:b/>
          <w:bCs/>
          <w:sz w:val="36"/>
          <w:szCs w:val="36"/>
        </w:rPr>
        <w:t>ETHANOL - A BIOFUEL</w:t>
      </w:r>
    </w:p>
    <w:p w:rsidR="00927684" w:rsidRPr="005A7E4C" w:rsidRDefault="00927684" w:rsidP="005A7E4C">
      <w:pPr>
        <w:rPr>
          <w:rFonts w:ascii="Arial Narrow" w:hAnsi="Arial Narrow" w:cs="Arial Narrow"/>
          <w:sz w:val="28"/>
          <w:szCs w:val="28"/>
        </w:rPr>
      </w:pPr>
      <w:r w:rsidRPr="005A7E4C">
        <w:rPr>
          <w:rFonts w:ascii="Arial Narrow" w:hAnsi="Arial Narrow" w:cs="Arial Narrow"/>
          <w:sz w:val="28"/>
          <w:szCs w:val="28"/>
        </w:rPr>
        <w:t xml:space="preserve">Ethanol made from fermenting sugars (carbohydrates) from </w:t>
      </w:r>
      <w:r w:rsidRPr="005A7E4C">
        <w:rPr>
          <w:rFonts w:ascii="Arial Narrow" w:hAnsi="Arial Narrow" w:cs="Arial Narrow"/>
          <w:b/>
          <w:bCs/>
          <w:sz w:val="28"/>
          <w:szCs w:val="28"/>
        </w:rPr>
        <w:t>sugar cane</w:t>
      </w:r>
      <w:r w:rsidRPr="005A7E4C">
        <w:rPr>
          <w:rFonts w:ascii="Arial Narrow" w:hAnsi="Arial Narrow" w:cs="Arial Narrow"/>
          <w:sz w:val="28"/>
          <w:szCs w:val="28"/>
        </w:rPr>
        <w:t xml:space="preserve">, </w:t>
      </w:r>
      <w:r w:rsidRPr="005A7E4C">
        <w:rPr>
          <w:rFonts w:ascii="Arial Narrow" w:hAnsi="Arial Narrow" w:cs="Arial Narrow"/>
          <w:b/>
          <w:bCs/>
          <w:sz w:val="28"/>
          <w:szCs w:val="28"/>
        </w:rPr>
        <w:t>potatoes</w:t>
      </w:r>
      <w:r w:rsidRPr="005A7E4C">
        <w:rPr>
          <w:rFonts w:ascii="Arial Narrow" w:hAnsi="Arial Narrow" w:cs="Arial Narrow"/>
          <w:sz w:val="28"/>
          <w:szCs w:val="28"/>
        </w:rPr>
        <w:t xml:space="preserve"> and </w:t>
      </w:r>
      <w:r w:rsidRPr="005A7E4C">
        <w:rPr>
          <w:rFonts w:ascii="Arial Narrow" w:hAnsi="Arial Narrow" w:cs="Arial Narrow"/>
          <w:b/>
          <w:bCs/>
          <w:sz w:val="28"/>
          <w:szCs w:val="28"/>
        </w:rPr>
        <w:t>corn</w:t>
      </w:r>
      <w:r w:rsidRPr="005A7E4C">
        <w:rPr>
          <w:rFonts w:ascii="Arial Narrow" w:hAnsi="Arial Narrow" w:cs="Arial Narrow"/>
          <w:sz w:val="28"/>
          <w:szCs w:val="28"/>
        </w:rPr>
        <w:t>, is a renewable source of energy.</w:t>
      </w:r>
    </w:p>
    <w:p w:rsidR="00927684" w:rsidRDefault="00927684" w:rsidP="005A7E4C">
      <w:pPr>
        <w:rPr>
          <w:rFonts w:ascii="Arial Narrow" w:hAnsi="Arial Narrow" w:cs="Arial Narrow"/>
          <w:sz w:val="28"/>
          <w:szCs w:val="28"/>
        </w:rPr>
      </w:pPr>
      <w:r w:rsidRPr="005A7E4C">
        <w:rPr>
          <w:rFonts w:ascii="Arial Narrow" w:hAnsi="Arial Narrow" w:cs="Arial Narrow"/>
          <w:sz w:val="28"/>
          <w:szCs w:val="28"/>
        </w:rPr>
        <w:t>Ethanol is currently being used as a fuel in Brazil and the USA.  Some vehicles run on ethanol, and others use a mixture of ethanol and gasoline (petrol).</w:t>
      </w:r>
    </w:p>
    <w:p w:rsidR="00927684" w:rsidRDefault="00EF3064" w:rsidP="005A7E4C">
      <w:pPr>
        <w:rPr>
          <w:rFonts w:ascii="Arial Narrow" w:hAnsi="Arial Narrow" w:cs="Arial Narrow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1" layoutInCell="1" allowOverlap="1" wp14:anchorId="0F6CCDC4" wp14:editId="5C1E8B87">
            <wp:simplePos x="0" y="0"/>
            <wp:positionH relativeFrom="column">
              <wp:posOffset>-208915</wp:posOffset>
            </wp:positionH>
            <wp:positionV relativeFrom="paragraph">
              <wp:posOffset>97155</wp:posOffset>
            </wp:positionV>
            <wp:extent cx="3423285" cy="2226945"/>
            <wp:effectExtent l="0" t="0" r="5715" b="1905"/>
            <wp:wrapSquare wrapText="bothSides"/>
            <wp:docPr id="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22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684" w:rsidRDefault="00927684" w:rsidP="005A7E4C">
      <w:pPr>
        <w:rPr>
          <w:rFonts w:ascii="Arial Narrow" w:hAnsi="Arial Narrow" w:cs="Arial Narrow"/>
          <w:sz w:val="28"/>
          <w:szCs w:val="28"/>
        </w:rPr>
      </w:pPr>
    </w:p>
    <w:p w:rsidR="00927684" w:rsidRPr="005A7E4C" w:rsidRDefault="00927684" w:rsidP="005A7E4C">
      <w:pPr>
        <w:rPr>
          <w:rFonts w:ascii="Arial Narrow" w:hAnsi="Arial Narrow" w:cs="Arial Narrow"/>
          <w:sz w:val="28"/>
          <w:szCs w:val="28"/>
        </w:rPr>
      </w:pPr>
      <w:r w:rsidRPr="005A7E4C">
        <w:rPr>
          <w:rFonts w:ascii="Arial Narrow" w:hAnsi="Arial Narrow" w:cs="Arial Narrow"/>
          <w:sz w:val="28"/>
          <w:szCs w:val="28"/>
        </w:rPr>
        <w:t>Despite ethanol releasing carbon dioxide when it is burned, plants would absorb it again</w:t>
      </w:r>
      <w:r w:rsidRPr="005A7E4C">
        <w:rPr>
          <w:rFonts w:ascii="Arial Narrow" w:hAnsi="Arial Narrow" w:cs="Arial Narrow"/>
          <w:b/>
          <w:bCs/>
          <w:sz w:val="28"/>
          <w:szCs w:val="28"/>
        </w:rPr>
        <w:t xml:space="preserve"> during photosynthesis</w:t>
      </w:r>
      <w:r w:rsidRPr="005A7E4C">
        <w:rPr>
          <w:rFonts w:ascii="Arial Narrow" w:hAnsi="Arial Narrow" w:cs="Arial Narrow"/>
          <w:sz w:val="28"/>
          <w:szCs w:val="28"/>
        </w:rPr>
        <w:t xml:space="preserve">, which then would be used to produce more ethanol. </w:t>
      </w:r>
    </w:p>
    <w:p w:rsidR="00927684" w:rsidRDefault="00927684" w:rsidP="005A7E4C">
      <w:pPr>
        <w:rPr>
          <w:rFonts w:ascii="Arial Narrow" w:hAnsi="Arial Narrow" w:cs="Arial Narrow"/>
          <w:sz w:val="28"/>
          <w:szCs w:val="28"/>
        </w:rPr>
      </w:pPr>
    </w:p>
    <w:p w:rsidR="00927684" w:rsidRDefault="00927684" w:rsidP="005A7E4C">
      <w:pPr>
        <w:rPr>
          <w:rFonts w:ascii="Arial Narrow" w:hAnsi="Arial Narrow" w:cs="Arial Narrow"/>
          <w:sz w:val="28"/>
          <w:szCs w:val="28"/>
        </w:rPr>
      </w:pPr>
    </w:p>
    <w:p w:rsidR="00927684" w:rsidRPr="005A7E4C" w:rsidRDefault="00927684" w:rsidP="005A7E4C">
      <w:pPr>
        <w:rPr>
          <w:rFonts w:ascii="Arial Narrow" w:hAnsi="Arial Narrow" w:cs="Arial Narrow"/>
          <w:sz w:val="28"/>
          <w:szCs w:val="28"/>
        </w:rPr>
      </w:pPr>
      <w:r w:rsidRPr="005A7E4C">
        <w:rPr>
          <w:rFonts w:ascii="Arial Narrow" w:hAnsi="Arial Narrow" w:cs="Arial Narrow"/>
          <w:sz w:val="28"/>
          <w:szCs w:val="28"/>
        </w:rPr>
        <w:t>Ethanol appears to be environmentally an ideal fuel.  However, if farmers are growing crops to produce fuels, they are not producing food to feed people.</w:t>
      </w:r>
    </w:p>
    <w:p w:rsidR="00927684" w:rsidRDefault="00927684" w:rsidP="005A7E4C">
      <w:pPr>
        <w:rPr>
          <w:noProof/>
          <w:lang w:val="en-US"/>
        </w:rPr>
      </w:pPr>
      <w:r w:rsidRPr="005A7E4C">
        <w:rPr>
          <w:rFonts w:ascii="Arial Narrow" w:hAnsi="Arial Narrow" w:cs="Arial Narrow"/>
          <w:sz w:val="28"/>
          <w:szCs w:val="28"/>
        </w:rPr>
        <w:t>There are large numbers of people in the world who experience hunger, so there are important decisions to be made regarding how crops are to be used.</w:t>
      </w:r>
    </w:p>
    <w:p w:rsidR="00927684" w:rsidRPr="005A7E4C" w:rsidRDefault="00EF3064" w:rsidP="006F6898">
      <w:pPr>
        <w:jc w:val="center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noProof/>
          <w:sz w:val="28"/>
          <w:szCs w:val="28"/>
          <w:lang w:eastAsia="en-GB"/>
        </w:rPr>
        <w:drawing>
          <wp:inline distT="0" distB="0" distL="0" distR="0" wp14:anchorId="7734DAB5" wp14:editId="41B74598">
            <wp:extent cx="3657600" cy="237109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84" w:rsidRDefault="00927684" w:rsidP="006F6898">
      <w:pPr>
        <w:rPr>
          <w:rFonts w:ascii="Arial Narrow" w:hAnsi="Arial Narrow" w:cs="Arial Narrow"/>
          <w:sz w:val="28"/>
          <w:szCs w:val="28"/>
        </w:rPr>
      </w:pPr>
      <w:r w:rsidRPr="006F6898">
        <w:rPr>
          <w:rFonts w:ascii="Arial Narrow" w:hAnsi="Arial Narrow" w:cs="Arial Narrow"/>
          <w:sz w:val="28"/>
          <w:szCs w:val="28"/>
        </w:rPr>
        <w:t>There are parts of plants</w:t>
      </w:r>
      <w:r>
        <w:rPr>
          <w:rFonts w:ascii="Arial Narrow" w:hAnsi="Arial Narrow" w:cs="Arial Narrow"/>
          <w:sz w:val="28"/>
          <w:szCs w:val="28"/>
        </w:rPr>
        <w:t>,</w:t>
      </w:r>
      <w:r w:rsidRPr="006F6898">
        <w:rPr>
          <w:rFonts w:ascii="Arial Narrow" w:hAnsi="Arial Narrow" w:cs="Arial Narrow"/>
          <w:sz w:val="28"/>
          <w:szCs w:val="28"/>
        </w:rPr>
        <w:t xml:space="preserve"> which are inedible.  (</w:t>
      </w:r>
      <w:proofErr w:type="gramStart"/>
      <w:r w:rsidRPr="006F6898">
        <w:rPr>
          <w:rFonts w:ascii="Arial Narrow" w:hAnsi="Arial Narrow" w:cs="Arial Narrow"/>
          <w:sz w:val="28"/>
          <w:szCs w:val="28"/>
        </w:rPr>
        <w:t>e.g</w:t>
      </w:r>
      <w:proofErr w:type="gramEnd"/>
      <w:r w:rsidRPr="006F6898">
        <w:rPr>
          <w:rFonts w:ascii="Arial Narrow" w:hAnsi="Arial Narrow" w:cs="Arial Narrow"/>
          <w:sz w:val="28"/>
          <w:szCs w:val="28"/>
        </w:rPr>
        <w:t xml:space="preserve">. the stalks of grain crops).  These parts are made of a carbohydrate called </w:t>
      </w:r>
      <w:r w:rsidRPr="006F6898">
        <w:rPr>
          <w:rFonts w:ascii="Arial Narrow" w:hAnsi="Arial Narrow" w:cs="Arial Narrow"/>
          <w:b/>
          <w:bCs/>
          <w:sz w:val="28"/>
          <w:szCs w:val="28"/>
        </w:rPr>
        <w:t>cellulose</w:t>
      </w:r>
      <w:r w:rsidRPr="006F6898">
        <w:rPr>
          <w:rFonts w:ascii="Arial Narrow" w:hAnsi="Arial Narrow" w:cs="Arial Narrow"/>
          <w:sz w:val="28"/>
          <w:szCs w:val="28"/>
        </w:rPr>
        <w:t>.  Cellulose can also be used to make ethanol.</w:t>
      </w:r>
    </w:p>
    <w:p w:rsidR="00927684" w:rsidRPr="006F6898" w:rsidRDefault="00927684" w:rsidP="006F6898">
      <w:pPr>
        <w:rPr>
          <w:rFonts w:ascii="Arial Narrow" w:hAnsi="Arial Narrow" w:cs="Arial Narrow"/>
          <w:sz w:val="28"/>
          <w:szCs w:val="28"/>
        </w:rPr>
      </w:pPr>
      <w:r w:rsidRPr="006F6898">
        <w:rPr>
          <w:rFonts w:ascii="Arial Narrow" w:hAnsi="Arial Narrow" w:cs="Arial Narrow"/>
          <w:sz w:val="28"/>
          <w:szCs w:val="28"/>
        </w:rPr>
        <w:t>Using cellulose to make ethanol could provide a solution to the food versus fuel problem.</w:t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2"/>
        <w:gridCol w:w="8861"/>
        <w:gridCol w:w="673"/>
      </w:tblGrid>
      <w:tr w:rsidR="00927684" w:rsidRPr="00E822B4">
        <w:trPr>
          <w:jc w:val="center"/>
        </w:trPr>
        <w:tc>
          <w:tcPr>
            <w:tcW w:w="672" w:type="dxa"/>
            <w:vAlign w:val="center"/>
          </w:tcPr>
          <w:p w:rsidR="00927684" w:rsidRPr="00A8150A" w:rsidRDefault="00927684" w:rsidP="00CE01B1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 w:rsidRPr="00A815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N5</w:t>
            </w:r>
          </w:p>
        </w:tc>
        <w:tc>
          <w:tcPr>
            <w:tcW w:w="8861" w:type="dxa"/>
            <w:vAlign w:val="center"/>
          </w:tcPr>
          <w:p w:rsidR="00927684" w:rsidRPr="00A8150A" w:rsidRDefault="00927684" w:rsidP="00CE01B1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ALCOHOL FAMILY (ALKANOLS)</w:t>
            </w:r>
          </w:p>
        </w:tc>
        <w:tc>
          <w:tcPr>
            <w:tcW w:w="673" w:type="dxa"/>
            <w:vAlign w:val="center"/>
          </w:tcPr>
          <w:p w:rsidR="00927684" w:rsidRPr="00A8150A" w:rsidRDefault="00927684" w:rsidP="00CE01B1">
            <w:pPr>
              <w:spacing w:before="40" w:after="40" w:line="240" w:lineRule="auto"/>
              <w:jc w:val="center"/>
              <w:rPr>
                <w:rFonts w:ascii="Arial Narrow" w:hAnsi="Arial Narrow" w:cs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 w:cs="Arial Narrow"/>
                <w:b/>
                <w:bCs/>
                <w:sz w:val="36"/>
                <w:szCs w:val="36"/>
              </w:rPr>
              <w:t>N5</w:t>
            </w:r>
          </w:p>
        </w:tc>
      </w:tr>
    </w:tbl>
    <w:p w:rsidR="00927684" w:rsidRPr="00E108E2" w:rsidRDefault="00927684" w:rsidP="00CE01B1">
      <w:pPr>
        <w:spacing w:before="240"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>
        <w:rPr>
          <w:rFonts w:ascii="Arial Narrow" w:hAnsi="Arial Narrow" w:cs="Arial Narrow"/>
          <w:b/>
          <w:bCs/>
          <w:sz w:val="36"/>
          <w:szCs w:val="36"/>
        </w:rPr>
        <w:t xml:space="preserve">COMMON ALCOHOL- ETHANOL </w:t>
      </w:r>
    </w:p>
    <w:p w:rsidR="00927684" w:rsidRPr="00CE01B1" w:rsidRDefault="00EF3064" w:rsidP="00CE01B1">
      <w:pPr>
        <w:rPr>
          <w:rFonts w:ascii="Arial Narrow" w:hAnsi="Arial Narrow" w:cs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273050</wp:posOffset>
                </wp:positionV>
                <wp:extent cx="5005070" cy="2489200"/>
                <wp:effectExtent l="15875" t="15875" r="17780" b="0"/>
                <wp:wrapNone/>
                <wp:docPr id="53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070" cy="2489200"/>
                          <a:chOff x="0" y="0"/>
                          <a:chExt cx="5005070" cy="2489200"/>
                        </a:xfrm>
                      </wpg:grpSpPr>
                      <wps:wsp>
                        <wps:cNvPr id="54" name="Text Box 1392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1901825"/>
                            <a:ext cx="90868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CE01B1" w:rsidRDefault="00927684" w:rsidP="00CE01B1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CE01B1"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36"/>
                                  <w:szCs w:val="36"/>
                                </w:rPr>
                                <w:t>hydroxyl</w:t>
                              </w:r>
                              <w:proofErr w:type="gramEnd"/>
                              <w:r w:rsidRPr="00CE01B1"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group</w:t>
                              </w:r>
                            </w:p>
                            <w:p w:rsidR="00927684" w:rsidRPr="00753E57" w:rsidRDefault="00927684" w:rsidP="00CE01B1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55" name="Oval 1394"/>
                        <wps:cNvSpPr>
                          <a:spLocks noChangeArrowheads="1"/>
                        </wps:cNvSpPr>
                        <wps:spPr bwMode="auto">
                          <a:xfrm>
                            <a:off x="4389120" y="447675"/>
                            <a:ext cx="615950" cy="50292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Oval 1395"/>
                        <wps:cNvSpPr>
                          <a:spLocks noChangeArrowheads="1"/>
                        </wps:cNvSpPr>
                        <wps:spPr bwMode="auto">
                          <a:xfrm>
                            <a:off x="2442210" y="555625"/>
                            <a:ext cx="866775" cy="48577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Oval 13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71998" cy="650452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Oval 1397"/>
                        <wps:cNvSpPr>
                          <a:spLocks noChangeArrowheads="1"/>
                        </wps:cNvSpPr>
                        <wps:spPr bwMode="auto">
                          <a:xfrm>
                            <a:off x="174625" y="1508125"/>
                            <a:ext cx="593090" cy="48577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Straight Arrow Connector 1393"/>
                        <wps:cNvCnPr/>
                        <wps:spPr bwMode="auto">
                          <a:xfrm flipH="1" flipV="1">
                            <a:off x="768985" y="1760220"/>
                            <a:ext cx="1353185" cy="16065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Straight Arrow Connector 1398"/>
                        <wps:cNvCnPr/>
                        <wps:spPr bwMode="auto">
                          <a:xfrm flipH="1" flipV="1">
                            <a:off x="892175" y="621665"/>
                            <a:ext cx="1229995" cy="129095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Straight Arrow Connector 1399"/>
                        <wps:cNvCnPr/>
                        <wps:spPr bwMode="auto">
                          <a:xfrm flipV="1">
                            <a:off x="2110105" y="1038860"/>
                            <a:ext cx="755015" cy="88709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Arrow Connector 1400"/>
                        <wps:cNvCnPr/>
                        <wps:spPr bwMode="auto">
                          <a:xfrm flipV="1">
                            <a:off x="2117090" y="1021080"/>
                            <a:ext cx="2502535" cy="90487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1" o:spid="_x0000_s1057" style="position:absolute;margin-left:102.5pt;margin-top:21.5pt;width:394.1pt;height:196pt;z-index:251670528" coordsize="50050,2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">
                <v:shape id="Text Box 1392" o:spid="_x0000_s1058" type="#_x0000_t202" style="position:absolute;left:17538;top:19018;width:9087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rl8UA&#10;AADbAAAADwAAAGRycy9kb3ducmV2LnhtbESPX2vCQBDE3wW/w7EFX0q9qLXU1FNECPjUP9q+b3Pb&#10;JDS3F3Orif30vULBx2FmfsMs172r1ZnaUHk2MBknoIhzbysuDLwfsrtHUEGQLdaeycCFAqxXw8ES&#10;U+s7fqPzXgoVIRxSNFCKNKnWIS/JYRj7hjh6X751KFG2hbYtdhHuaj1NkgftsOK4UGJD25Ly7/3J&#10;GdhpyTavMsmeP34WL7PPW+zqxdGY0U2/eQIl1Ms1/N/eWQPze/j7En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CuXxQAAANsAAAAPAAAAAAAAAAAAAAAAAJgCAABkcnMv&#10;ZG93bnJldi54bWxQSwUGAAAAAAQABAD1AAAAigMAAAAA&#10;" filled="f" stroked="f">
                  <v:textbox inset="0,,,0">
                    <w:txbxContent>
                      <w:p w:rsidR="00927684" w:rsidRPr="00CE01B1" w:rsidRDefault="00927684" w:rsidP="00CE01B1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gramStart"/>
                        <w:r w:rsidRPr="00CE01B1">
                          <w:rPr>
                            <w:rFonts w:ascii="Arial Narrow" w:hAnsi="Arial Narrow" w:cs="Arial Narrow"/>
                            <w:b/>
                            <w:bCs/>
                            <w:sz w:val="36"/>
                            <w:szCs w:val="36"/>
                          </w:rPr>
                          <w:t>hydroxyl</w:t>
                        </w:r>
                        <w:proofErr w:type="gramEnd"/>
                        <w:r w:rsidRPr="00CE01B1">
                          <w:rPr>
                            <w:rFonts w:ascii="Arial Narrow" w:hAnsi="Arial Narrow" w:cs="Arial Narrow"/>
                            <w:b/>
                            <w:bCs/>
                            <w:sz w:val="36"/>
                            <w:szCs w:val="36"/>
                          </w:rPr>
                          <w:t xml:space="preserve"> group</w:t>
                        </w:r>
                      </w:p>
                      <w:p w:rsidR="00927684" w:rsidRPr="00753E57" w:rsidRDefault="00927684" w:rsidP="00CE01B1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oval id="Oval 1394" o:spid="_x0000_s1059" style="position:absolute;left:43891;top:4476;width:6159;height:5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w9MMA&#10;AADbAAAADwAAAGRycy9kb3ducmV2LnhtbESPT4vCMBTE74LfIbwFL6KpgqJdo+iCoDf/7Hp+NM+2&#10;u81LSbK2fnsjCB6HmfkNs1i1phI3cr60rGA0TEAQZ1aXnCv4Pm8HMxA+IGusLJOCO3lYLbudBaba&#10;Nnyk2ynkIkLYp6igCKFOpfRZQQb90NbE0btaZzBE6XKpHTYRbio5TpKpNFhyXCiwpq+Csr/Tv1Hw&#10;62aX8W7+s/GjfVlXzVVv+oe5Ur2Pdv0JIlAb3uFXe6cVTCb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iw9MMAAADbAAAADwAAAAAAAAAAAAAAAACYAgAAZHJzL2Rv&#10;d25yZXYueG1sUEsFBgAAAAAEAAQA9QAAAIgDAAAAAA==&#10;" filled="f" strokeweight="2pt">
                  <v:stroke dashstyle="1 1"/>
                </v:oval>
                <v:oval id="Oval 1395" o:spid="_x0000_s1060" style="position:absolute;left:24422;top:5556;width:8667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ug8MA&#10;AADbAAAADwAAAGRycy9kb3ducmV2LnhtbESPT4vCMBTE74LfITxhL6KpgqLVKLqw4N5c/50fzbOt&#10;Ni8lydrutzfCgsdhZn7DLNetqcSDnC8tKxgNExDEmdUl5wpOx6/BDIQPyBory6TgjzysV93OElNt&#10;G/6hxyHkIkLYp6igCKFOpfRZQQb90NbE0btaZzBE6XKpHTYRbio5TpKpNFhyXCiwps+Csvvh1yi4&#10;udllvJuft370XdZVc9Xb/n6u1Eev3SxABGrDO/zf3mkFky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oug8MAAADbAAAADwAAAAAAAAAAAAAAAACYAgAAZHJzL2Rv&#10;d25yZXYueG1sUEsFBgAAAAAEAAQA9QAAAIgDAAAAAA==&#10;" filled="f" strokeweight="2pt">
                  <v:stroke dashstyle="1 1"/>
                </v:oval>
                <v:oval id="Oval 1396" o:spid="_x0000_s1061" style="position:absolute;width:11719;height:6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LGMQA&#10;AADbAAAADwAAAGRycy9kb3ducmV2LnhtbESPT2sCMRTE70K/Q3gFL0WzClp3NUotCPZmbfX82Lz9&#10;o5uXJYnu9ts3hYLHYWZ+w6w2vWnEnZyvLSuYjBMQxLnVNZcKvr92owUIH5A1NpZJwQ952KyfBivM&#10;tO34k+7HUIoIYZ+hgiqENpPS5xUZ9GPbEkevsM5giNKVUjvsItw0cpokc2mw5rhQYUvvFeXX480o&#10;uLjFebpPT1s/+ajbpiv09uWQKjV87t+WIAL14RH+b++1gtkr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GixjEAAAA2wAAAA8AAAAAAAAAAAAAAAAAmAIAAGRycy9k&#10;b3ducmV2LnhtbFBLBQYAAAAABAAEAPUAAACJAwAAAAA=&#10;" filled="f" strokeweight="2pt">
                  <v:stroke dashstyle="1 1"/>
                </v:oval>
                <v:oval id="Oval 1397" o:spid="_x0000_s1062" style="position:absolute;left:1746;top:15081;width:5931;height:4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far8A&#10;AADbAAAADwAAAGRycy9kb3ducmV2LnhtbERPTYvCMBC9L/gfwgheFk0VXLQaRQVBb667eh6asa02&#10;k5JEW/+9OQgeH+97vmxNJR7kfGlZwXCQgCDOrC45V/D/t+1PQPiArLGyTAqe5GG56HzNMdW24V96&#10;HEMuYgj7FBUUIdSplD4ryKAf2Jo4chfrDIYIXS61wyaGm0qOkuRHGiw5NhRY06ag7Ha8GwVXNzmP&#10;dtPT2g/3ZV01F73+PkyV6nXb1QxEoDZ8xG/3TisYx7HxS/wB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R9qvwAAANsAAAAPAAAAAAAAAAAAAAAAAJgCAABkcnMvZG93bnJl&#10;di54bWxQSwUGAAAAAAQABAD1AAAAhAMAAAAA&#10;" filled="f" strokeweight="2pt">
                  <v:stroke dashstyle="1 1"/>
                </v:oval>
                <v:shape id="Straight Arrow Connector 1393" o:spid="_x0000_s1063" type="#_x0000_t32" style="position:absolute;left:7689;top:17602;width:13532;height:16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f/8MAAADbAAAADwAAAGRycy9kb3ducmV2LnhtbESPUUvDQBCE3wX/w7FCX4q9NKDU2GuR&#10;SqVPgml/wJJbc8HcXrhbm7S/3hMEH4eZ+YZZbyffqzPF1AU2sFwUoIibYDtuDZyO+/sVqCTIFvvA&#10;ZOBCCbab25s1VjaM/EHnWlqVIZwqNOBEhkrr1DjymBZhIM7eZ4geJcvYahtxzHDf67IoHrXHjvOC&#10;w4F2jpqv+tsbmJfx0tc4yvytfG12clhe3fvemNnd9PIMSmiS//Bf+2ANPDzB75f8A/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Xn//DAAAA2wAAAA8AAAAAAAAAAAAA&#10;AAAAoQIAAGRycy9kb3ducmV2LnhtbFBLBQYAAAAABAAEAPkAAACRAwAAAAA=&#10;" strokeweight="1.25pt">
                  <v:stroke endarrow="open" endarrowwidth="narrow" endarrowlength="short"/>
                </v:shape>
                <v:shape id="Straight Arrow Connector 1398" o:spid="_x0000_s1064" type="#_x0000_t32" style="position:absolute;left:8921;top:6216;width:12300;height:129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H838AAAADbAAAADwAAAGRycy9kb3ducmV2LnhtbERPzWrCQBC+F3yHZQpeRDfmICW6SlEs&#10;ngpNfYAhO82GZmfD7tREn757KPT48f3vDpPv1Y1i6gIbWK8KUMRNsB23Bq6f5+ULqCTIFvvAZOBO&#10;CQ772dMOKxtG/qBbLa3KIZwqNOBEhkrr1DjymFZhIM7cV4geJcPYahtxzOG+12VRbLTHjnODw4GO&#10;jprv+scbWJTx3tc4yuKtPDVHuawf7v1szPx5et2CEprkX/znvlgDm7w+f8k/QO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B/N/AAAAA2wAAAA8AAAAAAAAAAAAAAAAA&#10;oQIAAGRycy9kb3ducmV2LnhtbFBLBQYAAAAABAAEAPkAAACOAwAAAAA=&#10;" strokeweight="1.25pt">
                  <v:stroke endarrow="open" endarrowwidth="narrow" endarrowlength="short"/>
                </v:shape>
                <v:shape id="Straight Arrow Connector 1399" o:spid="_x0000_s1065" type="#_x0000_t32" style="position:absolute;left:21101;top:10388;width:7550;height:88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E0xsAAAADbAAAADwAAAGRycy9kb3ducmV2LnhtbESP0YrCMBRE3xf8h3AF39ZUH7pLNYoE&#10;BEFdsPoBl+baFpub0kRb/94ICz4OM3OGWa4H24gHdb52rGA2TUAQF87UXCq4nLffvyB8QDbYOCYF&#10;T/KwXo2+lpgZ1/OJHnkoRYSwz1BBFUKbSemLiiz6qWuJo3d1ncUQZVdK02Ef4baR8yRJpcWa40KF&#10;LemKilt+twqOB025Tvv2x+jn35Bc8j07rdRkPGwWIAIN4RP+b++MgnQG7y/x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RNMbAAAAA2wAAAA8AAAAAAAAAAAAAAAAA&#10;oQIAAGRycy9kb3ducmV2LnhtbFBLBQYAAAAABAAEAPkAAACOAwAAAAA=&#10;" strokeweight="1.25pt">
                  <v:stroke endarrow="open" endarrowwidth="narrow" endarrowlength="short"/>
                </v:shape>
                <v:shape id="Straight Arrow Connector 1400" o:spid="_x0000_s1066" type="#_x0000_t32" style="position:absolute;left:21170;top:10210;width:25026;height:90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OqscAAAADbAAAADwAAAGRycy9kb3ducmV2LnhtbESP0YrCMBRE3xf8h3AF39ZUH7pLNYoE&#10;BEFdsPoBl+baFpub0kRb/94ICz4OM3OGWa4H24gHdb52rGA2TUAQF87UXCq4nLffvyB8QDbYOCYF&#10;T/KwXo2+lpgZ1/OJHnkoRYSwz1BBFUKbSemLiiz6qWuJo3d1ncUQZVdK02Ef4baR8yRJpcWa40KF&#10;LemKilt+twqOB025Tvv2x+jn35Bc8j07rdRkPGwWIAIN4RP+b++MgnQO7y/x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DqrHAAAAA2wAAAA8AAAAAAAAAAAAAAAAA&#10;oQIAAGRycy9kb3ducmV2LnhtbFBLBQYAAAAABAAEAPkAAACOAwAAAAA=&#10;" strokeweight="1.25pt">
                  <v:stroke endarrow="open" endarrowwidth="narrow" endarrowlength="short"/>
                </v:shape>
                <w10:anchorlock/>
              </v:group>
            </w:pict>
          </mc:Fallback>
        </mc:AlternateContent>
      </w:r>
      <w:r w:rsidR="00927684" w:rsidRPr="00CE01B1">
        <w:rPr>
          <w:rFonts w:ascii="Arial Narrow" w:hAnsi="Arial Narrow" w:cs="Arial Narrow"/>
          <w:sz w:val="28"/>
          <w:szCs w:val="28"/>
        </w:rPr>
        <w:t>Common alcohol is called ethanol.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883"/>
        <w:gridCol w:w="3469"/>
        <w:gridCol w:w="3062"/>
      </w:tblGrid>
      <w:tr w:rsidR="00927684">
        <w:trPr>
          <w:jc w:val="center"/>
        </w:trPr>
        <w:tc>
          <w:tcPr>
            <w:tcW w:w="3471" w:type="dxa"/>
            <w:vAlign w:val="center"/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328545" cy="13925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vAlign w:val="center"/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062480" cy="141414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56"/>
                <w:szCs w:val="5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</w:rPr>
              <w:t>C</w:t>
            </w: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  <w:vertAlign w:val="subscript"/>
              </w:rPr>
              <w:t>2</w:t>
            </w: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  <w:vertAlign w:val="subscript"/>
              </w:rPr>
              <w:t>5</w:t>
            </w: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</w:rPr>
              <w:t>OH</w:t>
            </w:r>
          </w:p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927684">
        <w:trPr>
          <w:jc w:val="center"/>
        </w:trPr>
        <w:tc>
          <w:tcPr>
            <w:tcW w:w="3471" w:type="dxa"/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56"/>
                <w:szCs w:val="56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</w:rPr>
              <w:t>CH</w:t>
            </w: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  <w:vertAlign w:val="subscript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</w:rPr>
              <w:t>CH</w:t>
            </w: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  <w:vertAlign w:val="subscript"/>
              </w:rPr>
              <w:t>2</w:t>
            </w:r>
            <w:r w:rsidRPr="00476A0A">
              <w:rPr>
                <w:rFonts w:ascii="Arial Narrow" w:hAnsi="Arial Narrow" w:cs="Arial Narrow"/>
                <w:b/>
                <w:bCs/>
                <w:sz w:val="56"/>
                <w:szCs w:val="56"/>
              </w:rPr>
              <w:t>OH</w:t>
            </w:r>
          </w:p>
        </w:tc>
        <w:tc>
          <w:tcPr>
            <w:tcW w:w="3471" w:type="dxa"/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472" w:type="dxa"/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56"/>
                <w:szCs w:val="56"/>
              </w:rPr>
            </w:pP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864993" w:rsidRDefault="00927684" w:rsidP="00864993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 w:rsidRPr="00864993">
        <w:rPr>
          <w:rFonts w:ascii="Arial Narrow" w:hAnsi="Arial Narrow" w:cs="Arial Narrow"/>
          <w:sz w:val="28"/>
          <w:szCs w:val="28"/>
        </w:rPr>
        <w:t xml:space="preserve">The </w:t>
      </w:r>
      <w:r w:rsidRPr="00864993">
        <w:rPr>
          <w:rFonts w:ascii="Arial Narrow" w:hAnsi="Arial Narrow" w:cs="Arial Narrow"/>
          <w:b/>
          <w:bCs/>
          <w:sz w:val="28"/>
          <w:szCs w:val="28"/>
        </w:rPr>
        <w:t xml:space="preserve">– O-H </w:t>
      </w:r>
      <w:r w:rsidRPr="00864993">
        <w:rPr>
          <w:rFonts w:ascii="Arial Narrow" w:hAnsi="Arial Narrow" w:cs="Arial Narrow"/>
          <w:sz w:val="28"/>
          <w:szCs w:val="28"/>
        </w:rPr>
        <w:t>group of atoms is called the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864993">
        <w:rPr>
          <w:rFonts w:ascii="Arial Narrow" w:hAnsi="Arial Narrow" w:cs="Arial Narrow"/>
          <w:b/>
          <w:bCs/>
          <w:sz w:val="28"/>
          <w:szCs w:val="28"/>
        </w:rPr>
        <w:t>HYDROXYL GROUP</w:t>
      </w:r>
      <w:r w:rsidRPr="00864993">
        <w:rPr>
          <w:rFonts w:ascii="Arial Narrow" w:hAnsi="Arial Narrow" w:cs="Arial Narrow"/>
          <w:sz w:val="28"/>
          <w:szCs w:val="28"/>
        </w:rPr>
        <w:t>.  This is called the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864993">
        <w:rPr>
          <w:rFonts w:ascii="Arial Narrow" w:hAnsi="Arial Narrow" w:cs="Arial Narrow"/>
          <w:b/>
          <w:bCs/>
          <w:sz w:val="28"/>
          <w:szCs w:val="28"/>
        </w:rPr>
        <w:t>functional group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864993">
        <w:rPr>
          <w:rFonts w:ascii="Arial Narrow" w:hAnsi="Arial Narrow" w:cs="Arial Narrow"/>
          <w:sz w:val="28"/>
          <w:szCs w:val="28"/>
        </w:rPr>
        <w:t>as it gives the molecule the chemical properties of an alcohol.</w:t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864993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864993">
        <w:rPr>
          <w:rFonts w:ascii="Arial Narrow" w:hAnsi="Arial Narrow" w:cs="Arial Narrow"/>
          <w:sz w:val="28"/>
          <w:szCs w:val="28"/>
        </w:rPr>
        <w:t>The name ethanol tells you the following information.</w:t>
      </w:r>
    </w:p>
    <w:p w:rsidR="00927684" w:rsidRDefault="00EF3064" w:rsidP="00864993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133350</wp:posOffset>
                </wp:positionV>
                <wp:extent cx="3052445" cy="2579370"/>
                <wp:effectExtent l="3175" t="0" r="1905" b="1905"/>
                <wp:wrapNone/>
                <wp:docPr id="4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2445" cy="2579370"/>
                          <a:chOff x="0" y="0"/>
                          <a:chExt cx="3052445" cy="2579370"/>
                        </a:xfrm>
                      </wpg:grpSpPr>
                      <wps:wsp>
                        <wps:cNvPr id="45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1973580" y="1134745"/>
                            <a:ext cx="107886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5E2070" w:rsidRDefault="00927684" w:rsidP="0086499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5E2070"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>ol</w:t>
                              </w:r>
                              <w:proofErr w:type="spellEnd"/>
                              <w:proofErr w:type="gramEnd"/>
                              <w:r w:rsidRPr="005E2070"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– contains a hydroxyl group (-OH)</w:t>
                              </w:r>
                            </w:p>
                            <w:p w:rsidR="00927684" w:rsidRPr="00753E57" w:rsidRDefault="00927684" w:rsidP="00864993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46" name="Straight Arrow Connector 1404"/>
                        <wps:cNvCnPr/>
                        <wps:spPr bwMode="auto">
                          <a:xfrm flipH="1" flipV="1">
                            <a:off x="1780540" y="1021715"/>
                            <a:ext cx="172085" cy="16383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" y="1960880"/>
                            <a:ext cx="139827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5E2070" w:rsidRDefault="00927684" w:rsidP="005E2070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– contains a single C – C bond</w:t>
                              </w:r>
                            </w:p>
                            <w:p w:rsidR="00927684" w:rsidRPr="00753E57" w:rsidRDefault="00927684" w:rsidP="005E2070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48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827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684" w:rsidRPr="005E2070" w:rsidRDefault="00927684" w:rsidP="005E2070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>eth</w:t>
                              </w:r>
                              <w:proofErr w:type="gramEnd"/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– contains 2 carbon atoms</w:t>
                              </w:r>
                            </w:p>
                            <w:p w:rsidR="00927684" w:rsidRPr="00753E57" w:rsidRDefault="00927684" w:rsidP="005E2070">
                              <w:pPr>
                                <w:spacing w:after="0" w:line="240" w:lineRule="auto"/>
                                <w:rPr>
                                  <w:rFonts w:ascii="Arial Narrow" w:hAnsi="Arial Narrow" w:cs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0" anchor="t" anchorCtr="0" upright="1">
                          <a:noAutofit/>
                        </wps:bodyPr>
                      </wps:wsp>
                      <wps:wsp>
                        <wps:cNvPr id="49" name="Oval 1407"/>
                        <wps:cNvSpPr>
                          <a:spLocks noChangeArrowheads="1"/>
                        </wps:cNvSpPr>
                        <wps:spPr bwMode="auto">
                          <a:xfrm>
                            <a:off x="969645" y="413385"/>
                            <a:ext cx="1043728" cy="616797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Straight Arrow Connector 64"/>
                        <wps:cNvCnPr/>
                        <wps:spPr bwMode="auto">
                          <a:xfrm flipH="1" flipV="1">
                            <a:off x="558800" y="1263015"/>
                            <a:ext cx="12488" cy="70865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Straight Arrow Connector 66"/>
                        <wps:cNvCnPr/>
                        <wps:spPr bwMode="auto">
                          <a:xfrm flipH="1">
                            <a:off x="360045" y="471805"/>
                            <a:ext cx="176530" cy="61722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Straight Arrow Connector 67"/>
                        <wps:cNvCnPr/>
                        <wps:spPr bwMode="auto">
                          <a:xfrm>
                            <a:off x="543560" y="458470"/>
                            <a:ext cx="314325" cy="59986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67" style="position:absolute;margin-left:108.25pt;margin-top:10.5pt;width:240.35pt;height:203.1pt;z-index:251671552" coordsize="30524,2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">
                <v:shape id="Text Box 1403" o:spid="_x0000_s1068" type="#_x0000_t202" style="position:absolute;left:19735;top:11347;width:10789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Y0cUA&#10;AADbAAAADwAAAGRycy9kb3ducmV2LnhtbESPX2vCQBDE3wW/w7EFX0q9qLXU1FNECPjUP9q+b3Pb&#10;JDS3F3Orif30vULBx2FmfsMs172r1ZnaUHk2MBknoIhzbysuDLwfsrtHUEGQLdaeycCFAqxXw8ES&#10;U+s7fqPzXgoVIRxSNFCKNKnWIS/JYRj7hjh6X751KFG2hbYtdhHuaj1NkgftsOK4UGJD25Ly7/3J&#10;GdhpyTavMsmeP34WL7PPW+zqxdGY0U2/eQIl1Ms1/N/eWQP3c/j7En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RjRxQAAANsAAAAPAAAAAAAAAAAAAAAAAJgCAABkcnMv&#10;ZG93bnJldi54bWxQSwUGAAAAAAQABAD1AAAAigMAAAAA&#10;" filled="f" stroked="f">
                  <v:textbox inset="0,,,0">
                    <w:txbxContent>
                      <w:p w:rsidR="00927684" w:rsidRPr="005E2070" w:rsidRDefault="00927684" w:rsidP="0086499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5E2070"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>ol</w:t>
                        </w:r>
                        <w:proofErr w:type="spellEnd"/>
                        <w:proofErr w:type="gramEnd"/>
                        <w:r w:rsidRPr="005E2070"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 xml:space="preserve"> – contains a hydroxyl group (-OH)</w:t>
                        </w:r>
                      </w:p>
                      <w:p w:rsidR="00927684" w:rsidRPr="00753E57" w:rsidRDefault="00927684" w:rsidP="00864993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Straight Arrow Connector 1404" o:spid="_x0000_s1069" type="#_x0000_t32" style="position:absolute;left:17805;top:10217;width:1721;height:16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dUMMAAADbAAAADwAAAGRycy9kb3ducmV2LnhtbESPwWrDMBBE74X8g9hCL6GRY0oIbpRQ&#10;UlJyKtTJByzW1jK1VkbaxE6/vioUehxm5g2z2U2+V1eKqQtsYLkoQBE3wXbcGjifDo9rUEmQLfaB&#10;ycCNEuy2s7sNVjaM/EHXWlqVIZwqNOBEhkrr1DjymBZhIM7eZ4geJcvYahtxzHDf67IoVtpjx3nB&#10;4UB7R81XffEG5mW89TWOMn8rX5u9HJff7v1gzMP99PIMSmiS//Bf+2gNPK3g90v+AX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RnVDDAAAA2wAAAA8AAAAAAAAAAAAA&#10;AAAAoQIAAGRycy9kb3ducmV2LnhtbFBLBQYAAAAABAAEAPkAAACRAwAAAAA=&#10;" strokeweight="1.25pt">
                  <v:stroke endarrow="open" endarrowwidth="narrow" endarrowlength="short"/>
                </v:shape>
                <v:shape id="Text Box 1405" o:spid="_x0000_s1070" type="#_x0000_t202" style="position:absolute;left:4514;top:19608;width:13983;height:6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jPcUA&#10;AADbAAAADwAAAGRycy9kb3ducmV2LnhtbESPX2vCQBDE3wW/w7EFX0q9qMXW1FNECPjUP9q+b3Pb&#10;JDS3F3Orif30vULBx2FmfsMs172r1ZnaUHk2MBknoIhzbysuDLwfsrtHUEGQLdaeycCFAqxXw8ES&#10;U+s7fqPzXgoVIRxSNFCKNKnWIS/JYRj7hjh6X751KFG2hbYtdhHuaj1Nkrl2WHFcKLGhbUn59/7k&#10;DOy0ZJtXmWTPHz+Ll9nnLXb14mjM6KbfPIES6uUa/m/vrIH7B/j7En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6yM9xQAAANsAAAAPAAAAAAAAAAAAAAAAAJgCAABkcnMv&#10;ZG93bnJldi54bWxQSwUGAAAAAAQABAD1AAAAigMAAAAA&#10;" filled="f" stroked="f">
                  <v:textbox inset="0,,,0">
                    <w:txbxContent>
                      <w:p w:rsidR="00927684" w:rsidRPr="005E2070" w:rsidRDefault="00927684" w:rsidP="005E2070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>an</w:t>
                        </w:r>
                        <w:proofErr w:type="gramEnd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 xml:space="preserve"> – contains a single C – C bond</w:t>
                        </w:r>
                      </w:p>
                      <w:p w:rsidR="00927684" w:rsidRPr="00753E57" w:rsidRDefault="00927684" w:rsidP="005E2070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406" o:spid="_x0000_s1071" type="#_x0000_t202" style="position:absolute;width:13982;height:6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3T8IA&#10;AADbAAAADwAAAGRycy9kb3ducmV2LnhtbERPS2vCQBC+F/wPyxR6Ed3YlqLRVaQQ8FRbH/cxOyah&#10;2dmYnZq0v949CD1+fO/Fqne1ulIbKs8GJuMEFHHubcWFgcM+G01BBUG2WHsmA78UYLUcPCwwtb7j&#10;L7rupFAxhEOKBkqRJtU65CU5DGPfEEfu7FuHEmFbaNtiF8NdrZ+T5E07rDg2lNjQe0n59+7HGdho&#10;ydafMsk+jn+z7ctpiF09uxjz9Niv56CEevkX390ba+A1jo1f4g/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LdPwgAAANsAAAAPAAAAAAAAAAAAAAAAAJgCAABkcnMvZG93&#10;bnJldi54bWxQSwUGAAAAAAQABAD1AAAAhwMAAAAA&#10;" filled="f" stroked="f">
                  <v:textbox inset="0,,,0">
                    <w:txbxContent>
                      <w:p w:rsidR="00927684" w:rsidRPr="005E2070" w:rsidRDefault="00927684" w:rsidP="005E2070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>eth</w:t>
                        </w:r>
                        <w:proofErr w:type="gramEnd"/>
                        <w:r>
                          <w:rPr>
                            <w:rFonts w:ascii="Arial Narrow" w:hAnsi="Arial Narrow" w:cs="Arial Narrow"/>
                            <w:b/>
                            <w:bCs/>
                            <w:sz w:val="28"/>
                            <w:szCs w:val="28"/>
                          </w:rPr>
                          <w:t xml:space="preserve"> – contains 2 carbon atoms</w:t>
                        </w:r>
                      </w:p>
                      <w:p w:rsidR="00927684" w:rsidRPr="00753E57" w:rsidRDefault="00927684" w:rsidP="005E2070">
                        <w:pPr>
                          <w:spacing w:after="0" w:line="240" w:lineRule="auto"/>
                          <w:rPr>
                            <w:rFonts w:ascii="Arial Narrow" w:hAnsi="Arial Narrow" w:cs="Arial Narro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oval id="Oval 1407" o:spid="_x0000_s1072" style="position:absolute;left:9696;top:4133;width:10437;height:6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sLMQA&#10;AADbAAAADwAAAGRycy9kb3ducmV2LnhtbESPT2vCQBTE74V+h+UVvBTdKKWYmI3UgmBv1n/nR/aZ&#10;pM2+Dburid/eLRQ8DjPzGyZfDqYVV3K+saxgOklAEJdWN1wpOOzX4zkIH5A1tpZJwY08LIvnpxwz&#10;bXv+pusuVCJC2GeooA6hy6T0ZU0G/cR2xNE7W2cwROkqqR32EW5aOUuSd2mw4bhQY0efNZW/u4tR&#10;8OPmp9kmPa789Kvp2v6sV6/bVKnRy/CxABFoCI/wf3ujFbyl8Pcl/g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LCzEAAAA2wAAAA8AAAAAAAAAAAAAAAAAmAIAAGRycy9k&#10;b3ducmV2LnhtbFBLBQYAAAAABAAEAPUAAACJAwAAAAA=&#10;" filled="f" strokeweight="2pt">
                  <v:stroke dashstyle="1 1"/>
                </v:oval>
                <v:shape id="Straight Arrow Connector 64" o:spid="_x0000_s1073" type="#_x0000_t32" style="position:absolute;left:5588;top:12630;width:124;height:70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02YsAAAADbAAAADwAAAGRycy9kb3ducmV2LnhtbERPzWrCQBC+F/oOyxS8SN0YaJHUVYrF&#10;4qnQ6AMM2TEbzM6G3amJPn33UOjx4/tfbyffqyvF1AU2sFwUoIibYDtuDZyO++cVqCTIFvvAZOBG&#10;Cbabx4c1VjaM/E3XWlqVQzhVaMCJDJXWqXHkMS3CQJy5c4geJcPYahtxzOG+12VRvGqPHecGhwPt&#10;HDWX+scbmJfx1tc4yvyz/Gh2clje3dfemNnT9P4GSmiSf/Gf+2ANvOT1+Uv+AXr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tNmLAAAAA2wAAAA8AAAAAAAAAAAAAAAAA&#10;oQIAAGRycy9kb3ducmV2LnhtbFBLBQYAAAAABAAEAPkAAACOAwAAAAA=&#10;" strokeweight="1.25pt">
                  <v:stroke endarrow="open" endarrowwidth="narrow" endarrowlength="short"/>
                </v:shape>
                <v:shape id="Straight Arrow Connector 66" o:spid="_x0000_s1074" type="#_x0000_t32" style="position:absolute;left:3600;top:4718;width:1765;height:61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3+e8IAAADbAAAADwAAAGRycy9kb3ducmV2LnhtbESPzWrDMBCE74W8g9hAb7XsQN3gRglF&#10;ECi0CcTJAyzW1ja1VsZS/fP2VSHQ4zAz3zC7w2w7MdLgW8cKsiQFQVw503Kt4HY9Pm1B+IBssHNM&#10;ChbycNivHnZYGDfxhcYy1CJC2BeooAmhL6T0VUMWfeJ64uh9ucFiiHKopRlwinDbyU2a5tJiy3Gh&#10;wZ50Q9V3+WMVnD41lTqf+hejl/Oc3soPdlqpx/X89goi0Bz+w/f2u1HwnMHfl/gD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3+e8IAAADbAAAADwAAAAAAAAAAAAAA&#10;AAChAgAAZHJzL2Rvd25yZXYueG1sUEsFBgAAAAAEAAQA+QAAAJADAAAAAA==&#10;" strokeweight="1.25pt">
                  <v:stroke endarrow="open" endarrowwidth="narrow" endarrowlength="short"/>
                </v:shape>
                <v:shape id="Straight Arrow Connector 67" o:spid="_x0000_s1075" type="#_x0000_t32" style="position:absolute;left:5435;top:4584;width:3143;height:59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tBsUAAADbAAAADwAAAGRycy9kb3ducmV2LnhtbESPW2sCMRSE3wv9D+EU+lazFepla5RW&#10;KhQExRu+HpLjZunmZNmkuvrrjSD4OMzMN8xo0rpKHKkJpWcF750MBLH2puRCwXYzexuACBHZYOWZ&#10;FJwpwGT8/DTC3PgTr+i4joVIEA45KrAx1rmUQVtyGDq+Jk7ewTcOY5JNIU2DpwR3lexmWU86LDkt&#10;WKxpakn/rf+dgp/vw0D35/uFtgs/Ww2nu8sy7pR6fWm/PkFEauMjfG//GgUfXbh9ST9Aj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1tBsUAAADbAAAADwAAAAAAAAAA&#10;AAAAAAChAgAAZHJzL2Rvd25yZXYueG1sUEsFBgAAAAAEAAQA+QAAAJMDAAAAAA==&#10;" strokeweight="1.25pt">
                  <v:stroke endarrow="open" endarrowwidth="narrow" endarrowlength="short"/>
                </v:shape>
                <w10:anchorlock/>
              </v:group>
            </w:pict>
          </mc:Fallback>
        </mc:AlternateContent>
      </w:r>
    </w:p>
    <w:p w:rsidR="00927684" w:rsidRPr="00864993" w:rsidRDefault="00927684" w:rsidP="00864993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6804"/>
        <w:gridCol w:w="3402"/>
      </w:tblGrid>
      <w:tr w:rsidR="00927684">
        <w:trPr>
          <w:jc w:val="center"/>
        </w:trPr>
        <w:tc>
          <w:tcPr>
            <w:tcW w:w="6804" w:type="dxa"/>
            <w:vAlign w:val="center"/>
          </w:tcPr>
          <w:p w:rsidR="00927684" w:rsidRPr="00476A0A" w:rsidRDefault="00EF3064" w:rsidP="00476A0A">
            <w:pPr>
              <w:tabs>
                <w:tab w:val="left" w:pos="5109"/>
              </w:tabs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328545" cy="139255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72"/>
                <w:szCs w:val="7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72"/>
                <w:szCs w:val="72"/>
              </w:rPr>
              <w:t>ethanol</w:t>
            </w: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5E2070" w:rsidRDefault="00927684" w:rsidP="005E2070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 w:rsidRPr="005E2070">
        <w:rPr>
          <w:rFonts w:ascii="Arial Narrow" w:hAnsi="Arial Narrow" w:cs="Arial Narrow"/>
          <w:sz w:val="28"/>
          <w:szCs w:val="28"/>
        </w:rPr>
        <w:t>Ethanol is a member of a family of alcohols called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5E2070">
        <w:rPr>
          <w:rFonts w:ascii="Arial Narrow" w:hAnsi="Arial Narrow" w:cs="Arial Narrow"/>
          <w:b/>
          <w:bCs/>
          <w:sz w:val="28"/>
          <w:szCs w:val="28"/>
        </w:rPr>
        <w:t>ALKANOLS.</w:t>
      </w:r>
    </w:p>
    <w:p w:rsidR="00927684" w:rsidRDefault="00927684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br w:type="page"/>
      </w:r>
    </w:p>
    <w:p w:rsidR="00927684" w:rsidRPr="00DE7F9A" w:rsidRDefault="00927684" w:rsidP="00DE7F9A">
      <w:pPr>
        <w:spacing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DE7F9A">
        <w:rPr>
          <w:rFonts w:ascii="Arial Narrow" w:hAnsi="Arial Narrow" w:cs="Arial Narrow"/>
          <w:b/>
          <w:bCs/>
          <w:sz w:val="36"/>
          <w:szCs w:val="36"/>
        </w:rPr>
        <w:lastRenderedPageBreak/>
        <w:t>PROPERTIES OF ETHANOL</w:t>
      </w:r>
    </w:p>
    <w:p w:rsidR="00927684" w:rsidRPr="00DE7F9A" w:rsidRDefault="00927684" w:rsidP="00DE7F9A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DE7F9A">
        <w:rPr>
          <w:rFonts w:ascii="Arial Narrow" w:hAnsi="Arial Narrow" w:cs="Arial Narrow"/>
          <w:sz w:val="28"/>
          <w:szCs w:val="28"/>
        </w:rPr>
        <w:t xml:space="preserve">Ethanol is a </w:t>
      </w:r>
      <w:r w:rsidRPr="00DE7F9A">
        <w:rPr>
          <w:rFonts w:ascii="Arial Narrow" w:hAnsi="Arial Narrow" w:cs="Arial Narrow"/>
          <w:b/>
          <w:bCs/>
          <w:sz w:val="28"/>
          <w:szCs w:val="28"/>
        </w:rPr>
        <w:t>flammable liquid</w:t>
      </w:r>
      <w:r w:rsidRPr="00DE7F9A">
        <w:rPr>
          <w:rFonts w:ascii="Arial Narrow" w:hAnsi="Arial Narrow" w:cs="Arial Narrow"/>
          <w:sz w:val="28"/>
          <w:szCs w:val="28"/>
        </w:rPr>
        <w:t>, which burns to produce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DE7F9A">
        <w:rPr>
          <w:rFonts w:ascii="Arial Narrow" w:hAnsi="Arial Narrow" w:cs="Arial Narrow"/>
          <w:b/>
          <w:bCs/>
          <w:sz w:val="28"/>
          <w:szCs w:val="28"/>
        </w:rPr>
        <w:t>water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DE7F9A">
        <w:rPr>
          <w:rFonts w:ascii="Arial Narrow" w:hAnsi="Arial Narrow" w:cs="Arial Narrow"/>
          <w:sz w:val="28"/>
          <w:szCs w:val="28"/>
        </w:rPr>
        <w:t xml:space="preserve">and </w:t>
      </w:r>
      <w:r w:rsidRPr="00DE7F9A">
        <w:rPr>
          <w:rFonts w:ascii="Arial Narrow" w:hAnsi="Arial Narrow" w:cs="Arial Narrow"/>
          <w:b/>
          <w:bCs/>
          <w:sz w:val="28"/>
          <w:szCs w:val="28"/>
        </w:rPr>
        <w:t>carbon dioxide</w:t>
      </w:r>
      <w:r w:rsidRPr="00DE7F9A">
        <w:rPr>
          <w:rFonts w:ascii="Arial Narrow" w:hAnsi="Arial Narrow" w:cs="Arial Narrow"/>
          <w:sz w:val="28"/>
          <w:szCs w:val="28"/>
        </w:rPr>
        <w:t>.</w:t>
      </w:r>
    </w:p>
    <w:p w:rsidR="00927684" w:rsidRDefault="00927684" w:rsidP="00DE7F9A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DE7F9A" w:rsidRDefault="00927684" w:rsidP="00DE7F9A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DE7F9A">
        <w:rPr>
          <w:rFonts w:ascii="Arial Narrow" w:hAnsi="Arial Narrow" w:cs="Arial Narrow"/>
          <w:sz w:val="28"/>
          <w:szCs w:val="28"/>
        </w:rPr>
        <w:t>The table below shows further properties of ethanol.</w:t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10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4253"/>
        <w:gridCol w:w="236"/>
        <w:gridCol w:w="3402"/>
      </w:tblGrid>
      <w:tr w:rsidR="00927684">
        <w:trPr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PROPERTY TESTED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OBSERVATION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CONCLUSION</w:t>
            </w: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Appearance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br/>
            </w:r>
            <w:r w:rsidRPr="00476A0A">
              <w:rPr>
                <w:rFonts w:ascii="Arial Narrow" w:hAnsi="Arial Narrow" w:cs="Arial Narrow"/>
                <w:sz w:val="24"/>
                <w:szCs w:val="24"/>
              </w:rPr>
              <w:t>(colour and state)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nil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Ethanol is a covalent liquid.  </w:t>
            </w:r>
          </w:p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It is neutral and soluble in water.</w:t>
            </w:r>
          </w:p>
          <w:p w:rsidR="00927684" w:rsidRPr="00476A0A" w:rsidRDefault="00927684" w:rsidP="00476A0A">
            <w:pPr>
              <w:spacing w:before="120" w:after="12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Ethanol is a good solvent.</w:t>
            </w: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Smell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  <w:left w:val="nil"/>
              <w:right w:val="nil"/>
            </w:tcBorders>
          </w:tcPr>
          <w:p w:rsidR="00927684" w:rsidRPr="00476A0A" w:rsidRDefault="00927684" w:rsidP="00476A0A">
            <w:pPr>
              <w:spacing w:before="120" w:after="12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Conductivity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Solubility in water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Ethanol has a structure similar to water. This is why it is soluble in water. </w:t>
            </w:r>
          </w:p>
          <w:p w:rsidR="00927684" w:rsidRPr="00476A0A" w:rsidRDefault="00EF3064" w:rsidP="00476A0A">
            <w:pPr>
              <w:spacing w:before="60" w:after="6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1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29845</wp:posOffset>
                      </wp:positionV>
                      <wp:extent cx="1520825" cy="861695"/>
                      <wp:effectExtent l="17145" t="20320" r="52705" b="13335"/>
                      <wp:wrapSquare wrapText="bothSides"/>
                      <wp:docPr id="38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0825" cy="861695"/>
                                <a:chOff x="0" y="0"/>
                                <a:chExt cx="1520825" cy="861695"/>
                              </a:xfrm>
                            </wpg:grpSpPr>
                            <wpg:grpSp>
                              <wpg:cNvPr id="39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205" y="0"/>
                                  <a:ext cx="1404620" cy="568960"/>
                                  <a:chOff x="0" y="0"/>
                                  <a:chExt cx="1404620" cy="5689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Picture 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1162892">
                                    <a:off x="969010" y="45720"/>
                                    <a:ext cx="435610" cy="315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Picture 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7080" cy="568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42" name="Straight Arrow Connector 73"/>
                              <wps:cNvCnPr/>
                              <wps:spPr bwMode="auto">
                                <a:xfrm flipV="1">
                                  <a:off x="6350" y="374015"/>
                                  <a:ext cx="1172210" cy="4874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Straight Arrow Connector 74"/>
                              <wps:cNvCnPr/>
                              <wps:spPr bwMode="auto">
                                <a:xfrm flipV="1">
                                  <a:off x="0" y="283210"/>
                                  <a:ext cx="554593" cy="5784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" o:spid="_x0000_s1026" style="position:absolute;margin-left:11.85pt;margin-top:2.35pt;width:119.75pt;height:67.85pt;z-index:251672576" coordsize="15208,86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">
                      <v:group id="Group 72" o:spid="_x0000_s1027" style="position:absolute;left:1162;width:14046;height:5689" coordsize="14046,5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Picture 71" o:spid="_x0000_s1028" type="#_x0000_t75" style="position:absolute;left:9690;top:457;width:4356;height:3156;rotation:-127018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Zym+AAAA2wAAAA8AAABkcnMvZG93bnJldi54bWxET8uKwjAU3Q/4D+EK7sZUHUSqUUQUXYwL&#10;X/tLc22KzU1pYlv/3iwEl4fzXqw6W4qGal84VjAaJiCIM6cLzhVcL7vfGQgfkDWWjknBizyslr2f&#10;BabatXyi5hxyEUPYp6jAhFClUvrMkEU/dBVx5O6uthgirHOpa2xjuC3lOEmm0mLBscFgRRtD2eP8&#10;tArGk1NrtjrpbmZz3ze39v9otplSg363noMI1IWv+OM+aAV/cX38En+AXL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9rZym+AAAA2wAAAA8AAAAAAAAAAAAAAAAAnwIAAGRy&#10;cy9kb3ducmV2LnhtbFBLBQYAAAAABAAEAPcAAACKAwAAAAA=&#10;">
                          <v:imagedata r:id="rId33" o:title=""/>
                          <v:path arrowok="t"/>
                        </v:shape>
                        <v:shape id="Picture 70" o:spid="_x0000_s1029" type="#_x0000_t75" style="position:absolute;width:7670;height:5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vXSvFAAAA2wAAAA8AAABkcnMvZG93bnJldi54bWxEj0FrwkAUhO+C/2F5ghepm4jYkrqKiEIP&#10;xaIRSm+P7GsSmn0bdtcY/70rFDwOM/MNs1z3phEdOV9bVpBOExDEhdU1lwrO+f7lDYQPyBoby6Tg&#10;Rh7Wq+FgiZm2Vz5SdwqliBD2GSqoQmgzKX1RkUE/tS1x9H6tMxiidKXUDq8Rbho5S5KFNFhzXKiw&#10;pW1Fxd/pYhTs00P68/m6c0U+z2+T8/fX7nLolBqP+s07iEB9eIb/2x9awTyFx5f4A+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710rxQAAANsAAAAPAAAAAAAAAAAAAAAA&#10;AJ8CAABkcnMvZG93bnJldi54bWxQSwUGAAAAAAQABAD3AAAAkQMAAAAA&#10;">
                          <v:imagedata r:id="rId34" o:title=""/>
                          <v:path arrowok="t"/>
                        </v:shape>
                      </v:group>
                      <v:shape id="Straight Arrow Connector 73" o:spid="_x0000_s1030" type="#_x0000_t32" style="position:absolute;left:63;top:3740;width:11722;height:48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b20cEAAADbAAAADwAAAGRycy9kb3ducmV2LnhtbESP0YrCMBRE3wX/IVzBN5sqolKNIgFh&#10;wd2FrX7Apbm2xeamNFlb/94sLPg4zMwZZncYbCMe1PnasYJ5koIgLpypuVRwvZxmGxA+IBtsHJOC&#10;J3k47MejHWbG9fxDjzyUIkLYZ6igCqHNpPRFRRZ94lri6N1cZzFE2ZXSdNhHuG3kIk1X0mLNcaHC&#10;lnRFxT3/tQq+PjXletW3a6Of30N6zc/stFLTyXDcggg0hHf4v/1hFCwX8Pcl/gC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vbRwQAAANsAAAAPAAAAAAAAAAAAAAAA&#10;AKECAABkcnMvZG93bnJldi54bWxQSwUGAAAAAAQABAD5AAAAjwMAAAAA&#10;" strokeweight="1.25pt">
                        <v:stroke endarrow="open" endarrowwidth="narrow" endarrowlength="short"/>
                      </v:shape>
                      <v:shape id="Straight Arrow Connector 74" o:spid="_x0000_s1031" type="#_x0000_t32" style="position:absolute;top:2832;width:5545;height:57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pTSsMAAADbAAAADwAAAGRycy9kb3ducmV2LnhtbESPwWrDMBBE74H+g9hCbrHcpLjFjRKC&#10;oBBIUqjrD1isrW1qrYylxvbfR4VAj8PMvGG2+8l24kqDbx0reEpSEMSVMy3XCsqv99UrCB+QDXaO&#10;ScFMHva7h8UWc+NG/qRrEWoRIexzVNCE0OdS+qohiz5xPXH0vt1gMUQ51NIMOEa47eQ6TTNpseW4&#10;0GBPuqHqp/i1Ci5nTYXOxv7F6PljSsvixE4rtXycDm8gAk3hP3xvH42C5w38fYk/QO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6U0rDAAAA2wAAAA8AAAAAAAAAAAAA&#10;AAAAoQIAAGRycy9kb3ducmV2LnhtbFBLBQYAAAAABAAEAPkAAACRAwAAAAA=&#10;" strokeweight="1.25pt">
                        <v:stroke endarrow="open" endarrowwidth="narrow" endarrowlength="short"/>
                      </v:shape>
                      <w10:wrap type="square"/>
                      <w10:anchorlock/>
                    </v:group>
                  </w:pict>
                </mc:Fallback>
              </mc:AlternateContent>
            </w:r>
            <w:r w:rsidR="00927684"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H atom in H</w:t>
            </w:r>
            <w:r w:rsidR="00927684"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bscript"/>
              </w:rPr>
              <w:t>2</w:t>
            </w:r>
            <w:r w:rsidR="00927684"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O atom substituted with an ethyl group (C</w:t>
            </w:r>
            <w:r w:rsidR="00927684"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bscript"/>
              </w:rPr>
              <w:t>2</w:t>
            </w:r>
            <w:r w:rsidR="00927684"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H</w:t>
            </w:r>
            <w:r w:rsidR="00927684"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bscript"/>
              </w:rPr>
              <w:t>5</w:t>
            </w:r>
            <w:r w:rsidR="00927684"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-).</w:t>
            </w: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pH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br/>
            </w:r>
            <w:r w:rsidRPr="00476A0A">
              <w:rPr>
                <w:rFonts w:ascii="Arial Narrow" w:hAnsi="Arial Narrow" w:cs="Arial Narrow"/>
                <w:sz w:val="24"/>
                <w:szCs w:val="24"/>
              </w:rPr>
              <w:t>(acidic /  neutral / alkaline)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Solvent action: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ink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varnish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927684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chlorophyll in leaves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</w:p>
    <w:p w:rsidR="00927684" w:rsidRPr="00DA1E02" w:rsidRDefault="00927684" w:rsidP="00DA1E02">
      <w:pPr>
        <w:spacing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DA1E02">
        <w:rPr>
          <w:rFonts w:ascii="Arial Narrow" w:hAnsi="Arial Narrow" w:cs="Arial Narrow"/>
          <w:b/>
          <w:bCs/>
          <w:sz w:val="36"/>
          <w:szCs w:val="36"/>
        </w:rPr>
        <w:t>MAKING ETHANOL</w:t>
      </w:r>
    </w:p>
    <w:p w:rsidR="00927684" w:rsidRPr="00DA1E02" w:rsidRDefault="00927684" w:rsidP="00DA1E0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DA1E02">
        <w:rPr>
          <w:rFonts w:ascii="Arial Narrow" w:hAnsi="Arial Narrow" w:cs="Arial Narrow"/>
          <w:sz w:val="28"/>
          <w:szCs w:val="28"/>
        </w:rPr>
        <w:t>Ethanol is made in the alcoholic drinks industry by</w:t>
      </w:r>
      <w:r>
        <w:rPr>
          <w:rFonts w:ascii="Arial Narrow" w:hAnsi="Arial Narrow" w:cs="Arial Narrow"/>
          <w:sz w:val="28"/>
          <w:szCs w:val="28"/>
        </w:rPr>
        <w:t xml:space="preserve"> </w:t>
      </w:r>
      <w:r w:rsidRPr="00DA1E02">
        <w:rPr>
          <w:rFonts w:ascii="Arial Narrow" w:hAnsi="Arial Narrow" w:cs="Arial Narrow"/>
          <w:b/>
          <w:bCs/>
          <w:sz w:val="28"/>
          <w:szCs w:val="28"/>
        </w:rPr>
        <w:t xml:space="preserve">fermentation of sugars (glucose) </w:t>
      </w:r>
      <w:r w:rsidRPr="00DA1E02">
        <w:rPr>
          <w:rFonts w:ascii="Arial Narrow" w:hAnsi="Arial Narrow" w:cs="Arial Narrow"/>
          <w:sz w:val="28"/>
          <w:szCs w:val="28"/>
        </w:rPr>
        <w:t>using enzymes in yeast.</w:t>
      </w:r>
    </w:p>
    <w:p w:rsidR="00927684" w:rsidRPr="00DA1E02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134"/>
        <w:gridCol w:w="2268"/>
        <w:gridCol w:w="567"/>
        <w:gridCol w:w="1701"/>
      </w:tblGrid>
      <w:tr w:rsidR="00927684" w:rsidRPr="00141A74">
        <w:trPr>
          <w:jc w:val="center"/>
        </w:trPr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glucose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927684" w:rsidRPr="00476A0A" w:rsidRDefault="00EF306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1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615950</wp:posOffset>
                      </wp:positionV>
                      <wp:extent cx="643255" cy="380365"/>
                      <wp:effectExtent l="3810" t="0" r="635" b="3810"/>
                      <wp:wrapNone/>
                      <wp:docPr id="37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6E69C1" w:rsidRDefault="00927684" w:rsidP="00225AC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</w:pPr>
                                  <w:r w:rsidRPr="006E69C1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Enzymes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br/>
                                  </w:r>
                                  <w:r w:rsidRPr="006E69C1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yeast</w:t>
                                  </w:r>
                                </w:p>
                                <w:p w:rsidR="00927684" w:rsidRPr="00753E57" w:rsidRDefault="00927684" w:rsidP="006E69C1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76" type="#_x0000_t202" style="position:absolute;left:0;text-align:left;margin-left:-5.7pt;margin-top:48.5pt;width:50.65pt;height:2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" filled="f" stroked="f">
                      <v:textbox inset="0,,0,0">
                        <w:txbxContent>
                          <w:p w:rsidR="00927684" w:rsidRPr="006E69C1" w:rsidRDefault="00927684" w:rsidP="00225AC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 w:rsidRPr="006E69C1"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Enzymes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 xml:space="preserve"> in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br/>
                            </w:r>
                            <w:r w:rsidRPr="006E69C1"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yeast</w:t>
                            </w:r>
                          </w:p>
                          <w:p w:rsidR="00927684" w:rsidRPr="00753E57" w:rsidRDefault="00927684" w:rsidP="006E69C1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1" layoutInCell="1" allowOverlap="1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-51435</wp:posOffset>
                      </wp:positionV>
                      <wp:extent cx="643255" cy="380365"/>
                      <wp:effectExtent l="0" t="0" r="0" b="4445"/>
                      <wp:wrapNone/>
                      <wp:docPr id="36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255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684" w:rsidRPr="006E69C1" w:rsidRDefault="00927684" w:rsidP="00225AC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</w:pPr>
                                  <w:r w:rsidRPr="006E69C1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Enzymes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br/>
                                  </w:r>
                                  <w:r w:rsidRPr="006E69C1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yeast</w:t>
                                  </w:r>
                                </w:p>
                                <w:p w:rsidR="00927684" w:rsidRPr="00753E57" w:rsidRDefault="00927684" w:rsidP="006E69C1">
                                  <w:pPr>
                                    <w:spacing w:after="0" w:line="240" w:lineRule="auto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77" type="#_x0000_t202" style="position:absolute;left:0;text-align:left;margin-left:-10.85pt;margin-top:-4.05pt;width:50.65pt;height:2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" filled="f" stroked="f">
                      <v:textbox inset="0,,0,0">
                        <w:txbxContent>
                          <w:p w:rsidR="00927684" w:rsidRPr="006E69C1" w:rsidRDefault="00927684" w:rsidP="00225AC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 w:rsidRPr="006E69C1"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Enzymes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 xml:space="preserve"> in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br/>
                            </w:r>
                            <w:r w:rsidRPr="006E69C1"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yeast</w:t>
                            </w:r>
                          </w:p>
                          <w:p w:rsidR="00927684" w:rsidRPr="00753E57" w:rsidRDefault="00927684" w:rsidP="006E69C1">
                            <w:pPr>
                              <w:spacing w:after="0" w:line="240" w:lineRule="auto"/>
                              <w:rPr>
                                <w:rFonts w:ascii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1" layoutInCell="1" allowOverlap="1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372745</wp:posOffset>
                      </wp:positionV>
                      <wp:extent cx="539750" cy="0"/>
                      <wp:effectExtent l="17145" t="86995" r="24130" b="84455"/>
                      <wp:wrapThrough wrapText="bothSides">
                        <wp:wrapPolygon edited="0">
                          <wp:start x="51" y="-2147483648"/>
                          <wp:lineTo x="0" y="-2147483648"/>
                          <wp:lineTo x="0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</wp:wrapPolygon>
                      </wp:wrapThrough>
                      <wp:docPr id="35" name="Straight Arrow Connector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>
                                          <a:alpha val="74997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7" o:spid="_x0000_s1026" type="#_x0000_t32" style="position:absolute;margin-left:-9.15pt;margin-top:29.35pt;width:42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" strokeweight="2pt">
                      <v:stroke endarrow="open"/>
                      <v:shadow opacity="49150f"/>
                      <w10:wrap type="throug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ethanol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br/>
              <w:t>(alcohol)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carbon dioxide</w:t>
            </w:r>
          </w:p>
        </w:tc>
      </w:tr>
      <w:tr w:rsidR="00927684" w:rsidRPr="00141A74">
        <w:trPr>
          <w:jc w:val="center"/>
        </w:trPr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</w:pP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6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H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12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softHyphen/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6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EF306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1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302895</wp:posOffset>
                      </wp:positionV>
                      <wp:extent cx="539750" cy="0"/>
                      <wp:effectExtent l="15240" t="83820" r="26035" b="87630"/>
                      <wp:wrapThrough wrapText="bothSides">
                        <wp:wrapPolygon edited="0">
                          <wp:start x="51" y="-2147483648"/>
                          <wp:lineTo x="0" y="-2147483648"/>
                          <wp:lineTo x="0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  <wp:lineTo x="51" y="-2147483648"/>
                        </wp:wrapPolygon>
                      </wp:wrapThrough>
                      <wp:docPr id="34" name="Straight Arrow Connector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>
                                          <a:alpha val="74997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9" o:spid="_x0000_s1026" type="#_x0000_t32" style="position:absolute;margin-left:4.2pt;margin-top:23.85pt;width:42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" strokeweight="2pt">
                      <v:stroke endarrow="open"/>
                      <v:shadow opacity="49150f"/>
                      <w10:wrap type="throug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C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H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5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OH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tabs>
                <w:tab w:val="left" w:pos="1320"/>
              </w:tabs>
              <w:spacing w:before="240" w:after="24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2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CO</w:t>
            </w:r>
            <w:r w:rsidRPr="00476A0A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2</w:t>
            </w: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br w:type="page"/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B5327E">
        <w:rPr>
          <w:rFonts w:ascii="Arial Narrow" w:hAnsi="Arial Narrow" w:cs="Arial Narrow"/>
          <w:sz w:val="28"/>
          <w:szCs w:val="28"/>
        </w:rPr>
        <w:lastRenderedPageBreak/>
        <w:t xml:space="preserve">Ethanol </w:t>
      </w:r>
      <w:r w:rsidRPr="00B5327E">
        <w:rPr>
          <w:rFonts w:ascii="Arial Narrow" w:hAnsi="Arial Narrow" w:cs="Arial Narrow"/>
          <w:b/>
          <w:bCs/>
          <w:sz w:val="28"/>
          <w:szCs w:val="28"/>
        </w:rPr>
        <w:t xml:space="preserve">(industrial alcohol) </w:t>
      </w:r>
      <w:r w:rsidRPr="00B5327E">
        <w:rPr>
          <w:rFonts w:ascii="Arial Narrow" w:hAnsi="Arial Narrow" w:cs="Arial Narrow"/>
          <w:sz w:val="28"/>
          <w:szCs w:val="28"/>
        </w:rPr>
        <w:t xml:space="preserve">is made in the petrochemical industry by </w:t>
      </w:r>
      <w:r w:rsidRPr="00B5327E">
        <w:rPr>
          <w:rFonts w:ascii="Arial Narrow" w:hAnsi="Arial Narrow" w:cs="Arial Narrow"/>
          <w:b/>
          <w:bCs/>
          <w:sz w:val="28"/>
          <w:szCs w:val="28"/>
        </w:rPr>
        <w:t xml:space="preserve">adding water (steam) </w:t>
      </w:r>
      <w:r w:rsidRPr="00B5327E">
        <w:rPr>
          <w:rFonts w:ascii="Arial Narrow" w:hAnsi="Arial Narrow" w:cs="Arial Narrow"/>
          <w:sz w:val="28"/>
          <w:szCs w:val="28"/>
        </w:rPr>
        <w:t xml:space="preserve">across the </w:t>
      </w:r>
      <w:r w:rsidRPr="00B5327E">
        <w:rPr>
          <w:rFonts w:ascii="Arial Narrow" w:hAnsi="Arial Narrow" w:cs="Arial Narrow"/>
          <w:b/>
          <w:bCs/>
          <w:sz w:val="28"/>
          <w:szCs w:val="28"/>
        </w:rPr>
        <w:t xml:space="preserve">C=C bond in </w:t>
      </w:r>
      <w:proofErr w:type="spellStart"/>
      <w:r w:rsidRPr="00B5327E">
        <w:rPr>
          <w:rFonts w:ascii="Arial Narrow" w:hAnsi="Arial Narrow" w:cs="Arial Narrow"/>
          <w:b/>
          <w:bCs/>
          <w:sz w:val="28"/>
          <w:szCs w:val="28"/>
        </w:rPr>
        <w:t>ethene</w:t>
      </w:r>
      <w:proofErr w:type="spellEnd"/>
      <w:r w:rsidRPr="00B5327E">
        <w:rPr>
          <w:rFonts w:ascii="Arial Narrow" w:hAnsi="Arial Narrow" w:cs="Arial Narrow"/>
          <w:sz w:val="28"/>
          <w:szCs w:val="28"/>
        </w:rPr>
        <w:t xml:space="preserve">.  This reaction is called </w:t>
      </w:r>
      <w:r w:rsidRPr="00B5327E">
        <w:rPr>
          <w:rFonts w:ascii="Arial Narrow" w:hAnsi="Arial Narrow" w:cs="Arial Narrow"/>
          <w:b/>
          <w:bCs/>
          <w:sz w:val="28"/>
          <w:szCs w:val="28"/>
        </w:rPr>
        <w:t>HYDRATION</w:t>
      </w:r>
      <w:r w:rsidRPr="00B5327E">
        <w:rPr>
          <w:rFonts w:ascii="Arial Narrow" w:hAnsi="Arial Narrow" w:cs="Arial Narrow"/>
          <w:sz w:val="28"/>
          <w:szCs w:val="28"/>
        </w:rPr>
        <w:t>.</w:t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EF306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noProof/>
          <w:sz w:val="28"/>
          <w:szCs w:val="28"/>
          <w:lang w:eastAsia="en-GB"/>
        </w:rPr>
        <w:drawing>
          <wp:inline distT="0" distB="0" distL="0" distR="0">
            <wp:extent cx="5869305" cy="34023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F705D4" w:rsidRDefault="00927684" w:rsidP="00A85F08">
      <w:pPr>
        <w:spacing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F705D4">
        <w:rPr>
          <w:rFonts w:ascii="Arial Narrow" w:hAnsi="Arial Narrow" w:cs="Arial Narrow"/>
          <w:b/>
          <w:bCs/>
          <w:sz w:val="36"/>
          <w:szCs w:val="36"/>
        </w:rPr>
        <w:t>ALKANOL FAMILY</w:t>
      </w:r>
    </w:p>
    <w:p w:rsidR="00927684" w:rsidRPr="00F705D4" w:rsidRDefault="00927684" w:rsidP="00F705D4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F705D4">
        <w:rPr>
          <w:rFonts w:ascii="Arial Narrow" w:hAnsi="Arial Narrow" w:cs="Arial Narrow"/>
          <w:sz w:val="28"/>
          <w:szCs w:val="28"/>
        </w:rPr>
        <w:t xml:space="preserve">Ethanol is the second member of the </w:t>
      </w:r>
      <w:r w:rsidRPr="00F705D4">
        <w:rPr>
          <w:rFonts w:ascii="Arial Narrow" w:hAnsi="Arial Narrow" w:cs="Arial Narrow"/>
          <w:b/>
          <w:bCs/>
          <w:sz w:val="28"/>
          <w:szCs w:val="28"/>
        </w:rPr>
        <w:t xml:space="preserve">homologous series </w:t>
      </w:r>
      <w:r w:rsidRPr="00F705D4">
        <w:rPr>
          <w:rFonts w:ascii="Arial Narrow" w:hAnsi="Arial Narrow" w:cs="Arial Narrow"/>
          <w:sz w:val="28"/>
          <w:szCs w:val="28"/>
        </w:rPr>
        <w:t xml:space="preserve">of alcohols called </w:t>
      </w:r>
      <w:r w:rsidRPr="00F705D4">
        <w:rPr>
          <w:rFonts w:ascii="Arial Narrow" w:hAnsi="Arial Narrow" w:cs="Arial Narrow"/>
          <w:b/>
          <w:bCs/>
          <w:sz w:val="28"/>
          <w:szCs w:val="28"/>
        </w:rPr>
        <w:t>ALKANOLS</w:t>
      </w:r>
      <w:r w:rsidRPr="00F705D4">
        <w:rPr>
          <w:rFonts w:ascii="Arial Narrow" w:hAnsi="Arial Narrow" w:cs="Arial Narrow"/>
          <w:sz w:val="28"/>
          <w:szCs w:val="28"/>
        </w:rPr>
        <w:t>.</w:t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835"/>
        <w:gridCol w:w="2835"/>
        <w:gridCol w:w="2982"/>
      </w:tblGrid>
      <w:tr w:rsidR="00927684">
        <w:trPr>
          <w:jc w:val="center"/>
        </w:trPr>
        <w:tc>
          <w:tcPr>
            <w:tcW w:w="2835" w:type="dxa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methanol</w:t>
            </w:r>
          </w:p>
        </w:tc>
        <w:tc>
          <w:tcPr>
            <w:tcW w:w="2835" w:type="dxa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ethanol</w:t>
            </w:r>
          </w:p>
        </w:tc>
        <w:tc>
          <w:tcPr>
            <w:tcW w:w="2982" w:type="dxa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propanol</w:t>
            </w:r>
          </w:p>
        </w:tc>
      </w:tr>
      <w:tr w:rsidR="00927684">
        <w:trPr>
          <w:jc w:val="center"/>
        </w:trPr>
        <w:tc>
          <w:tcPr>
            <w:tcW w:w="2835" w:type="dxa"/>
            <w:vAlign w:val="center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71855" cy="627380"/>
                  <wp:effectExtent l="0" t="0" r="4445" b="1270"/>
                  <wp:docPr id="15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16330" cy="669925"/>
                  <wp:effectExtent l="0" t="0" r="7620" b="0"/>
                  <wp:docPr id="1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Align w:val="center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24940" cy="935355"/>
                  <wp:effectExtent l="0" t="0" r="3810" b="0"/>
                  <wp:docPr id="17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4">
        <w:trPr>
          <w:jc w:val="center"/>
        </w:trPr>
        <w:tc>
          <w:tcPr>
            <w:tcW w:w="2835" w:type="dxa"/>
            <w:vAlign w:val="center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84580" cy="956945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67485" cy="1031240"/>
                  <wp:effectExtent l="0" t="0" r="0" b="0"/>
                  <wp:docPr id="1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Align w:val="center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732915" cy="99949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4">
        <w:trPr>
          <w:jc w:val="center"/>
        </w:trPr>
        <w:tc>
          <w:tcPr>
            <w:tcW w:w="2835" w:type="dxa"/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CH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  <w:lang w:val="en-US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OH</w:t>
            </w:r>
          </w:p>
        </w:tc>
        <w:tc>
          <w:tcPr>
            <w:tcW w:w="2835" w:type="dxa"/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C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  <w:lang w:val="en-US"/>
              </w:rPr>
              <w:t>2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  <w:lang w:val="en-US"/>
              </w:rPr>
              <w:t>5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OH</w:t>
            </w:r>
          </w:p>
        </w:tc>
        <w:tc>
          <w:tcPr>
            <w:tcW w:w="2982" w:type="dxa"/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C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  <w:lang w:val="en-US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  <w:lang w:val="en-US"/>
              </w:rPr>
              <w:t>7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OH</w:t>
            </w: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0A0" w:firstRow="1" w:lastRow="0" w:firstColumn="1" w:lastColumn="0" w:noHBand="0" w:noVBand="0"/>
      </w:tblPr>
      <w:tblGrid>
        <w:gridCol w:w="5207"/>
        <w:gridCol w:w="2698"/>
      </w:tblGrid>
      <w:tr w:rsidR="00927684">
        <w:trPr>
          <w:jc w:val="center"/>
        </w:trPr>
        <w:tc>
          <w:tcPr>
            <w:tcW w:w="520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The general formula of the </w:t>
            </w:r>
            <w:proofErr w:type="spellStart"/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alkanol</w:t>
            </w:r>
            <w:proofErr w:type="spellEnd"/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family is</w:t>
            </w:r>
          </w:p>
        </w:tc>
        <w:tc>
          <w:tcPr>
            <w:tcW w:w="2698" w:type="dxa"/>
            <w:tcBorders>
              <w:top w:val="single" w:sz="18" w:space="0" w:color="auto"/>
              <w:bottom w:val="single" w:sz="18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sz w:val="48"/>
                <w:szCs w:val="4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</w:rPr>
              <w:t>C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</w:rPr>
              <w:t>n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</w:rPr>
              <w:t>2n+ 1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</w:rPr>
              <w:t>OH</w:t>
            </w: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br w:type="page"/>
      </w:r>
    </w:p>
    <w:p w:rsidR="00927684" w:rsidRDefault="00927684" w:rsidP="00B97160">
      <w:pPr>
        <w:spacing w:after="0" w:line="240" w:lineRule="auto"/>
        <w:jc w:val="center"/>
        <w:rPr>
          <w:rFonts w:ascii="Arial Narrow" w:hAnsi="Arial Narrow" w:cs="Arial Narrow"/>
          <w:b/>
          <w:bCs/>
          <w:sz w:val="32"/>
          <w:szCs w:val="32"/>
        </w:rPr>
      </w:pPr>
      <w:r>
        <w:rPr>
          <w:rFonts w:ascii="Arial Narrow" w:hAnsi="Arial Narrow" w:cs="Arial Narrow"/>
          <w:b/>
          <w:bCs/>
          <w:sz w:val="32"/>
          <w:szCs w:val="32"/>
        </w:rPr>
        <w:lastRenderedPageBreak/>
        <w:t xml:space="preserve">THE ALKANOLS </w:t>
      </w:r>
      <w:r w:rsidRPr="008C2311">
        <w:rPr>
          <w:rFonts w:ascii="Arial Narrow" w:hAnsi="Arial Narrow" w:cs="Arial Narrow"/>
          <w:b/>
          <w:bCs/>
          <w:sz w:val="32"/>
          <w:szCs w:val="32"/>
        </w:rPr>
        <w:t>CONTAINING 1 TO 6 CARBON ATOMS</w:t>
      </w:r>
    </w:p>
    <w:p w:rsidR="00927684" w:rsidRPr="00EA52FE" w:rsidRDefault="00927684" w:rsidP="00B97160">
      <w:pPr>
        <w:spacing w:after="0" w:line="240" w:lineRule="auto"/>
        <w:jc w:val="center"/>
        <w:rPr>
          <w:rFonts w:ascii="Arial Narrow" w:hAnsi="Arial Narrow" w:cs="Arial Narrow"/>
          <w:b/>
          <w:bCs/>
          <w:sz w:val="16"/>
          <w:szCs w:val="16"/>
        </w:rPr>
      </w:pPr>
    </w:p>
    <w:tbl>
      <w:tblPr>
        <w:tblW w:w="1049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701"/>
        <w:gridCol w:w="1701"/>
        <w:gridCol w:w="5954"/>
      </w:tblGrid>
      <w:tr w:rsidR="00927684">
        <w:trPr>
          <w:jc w:val="center"/>
        </w:trPr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No. of C atoms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proofErr w:type="spellStart"/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Alkanol</w:t>
            </w:r>
            <w:proofErr w:type="spellEnd"/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Name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Molecular Formula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12" w:space="0" w:color="auto"/>
            </w:tcBorders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Full Structural Formula /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br/>
              <w:t>Shortened Structural formula</w:t>
            </w:r>
          </w:p>
        </w:tc>
      </w:tr>
      <w:tr w:rsidR="00927684">
        <w:trPr>
          <w:trHeight w:val="1373"/>
          <w:jc w:val="center"/>
        </w:trPr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methanol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CH</w:t>
            </w:r>
            <w:r w:rsidRPr="00476A0A">
              <w:rPr>
                <w:rFonts w:ascii="Arial Narrow" w:hAnsi="Arial Narrow" w:cs="Arial Narrow"/>
                <w:sz w:val="28"/>
                <w:szCs w:val="28"/>
                <w:vertAlign w:val="subscript"/>
              </w:rPr>
              <w:t>3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>OH</w:t>
            </w:r>
          </w:p>
        </w:tc>
        <w:tc>
          <w:tcPr>
            <w:tcW w:w="595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84580" cy="956945"/>
                  <wp:effectExtent l="0" t="0" r="1270" b="0"/>
                  <wp:docPr id="21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4">
        <w:trPr>
          <w:trHeight w:val="399"/>
          <w:jc w:val="center"/>
        </w:trPr>
        <w:tc>
          <w:tcPr>
            <w:tcW w:w="1134" w:type="dxa"/>
            <w:tcBorders>
              <w:top w:val="nil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  <w:t>CH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vertAlign w:val="subscript"/>
                <w:lang w:val="en-US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  <w:t>OH</w:t>
            </w:r>
          </w:p>
        </w:tc>
      </w:tr>
      <w:tr w:rsidR="00927684">
        <w:trPr>
          <w:trHeight w:val="1701"/>
          <w:jc w:val="center"/>
        </w:trPr>
        <w:tc>
          <w:tcPr>
            <w:tcW w:w="1134" w:type="dxa"/>
            <w:tcBorders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  <w:tr w:rsidR="00927684">
        <w:trPr>
          <w:jc w:val="center"/>
        </w:trPr>
        <w:tc>
          <w:tcPr>
            <w:tcW w:w="1134" w:type="dxa"/>
            <w:tcBorders>
              <w:top w:val="nil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  <w:t>CH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vertAlign w:val="subscript"/>
                <w:lang w:val="en-US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  <w:t xml:space="preserve"> CH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vertAlign w:val="subscript"/>
                <w:lang w:val="en-US"/>
              </w:rPr>
              <w:t>2</w:t>
            </w: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val="en-US"/>
              </w:rPr>
              <w:t xml:space="preserve"> OH</w:t>
            </w:r>
          </w:p>
        </w:tc>
      </w:tr>
      <w:tr w:rsidR="00927684">
        <w:trPr>
          <w:trHeight w:val="1532"/>
          <w:jc w:val="center"/>
        </w:trPr>
        <w:tc>
          <w:tcPr>
            <w:tcW w:w="1134" w:type="dxa"/>
            <w:tcBorders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  <w:tr w:rsidR="00927684">
        <w:trPr>
          <w:jc w:val="center"/>
        </w:trPr>
        <w:tc>
          <w:tcPr>
            <w:tcW w:w="1134" w:type="dxa"/>
            <w:tcBorders>
              <w:top w:val="nil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  <w:tr w:rsidR="00927684">
        <w:trPr>
          <w:trHeight w:val="1701"/>
          <w:jc w:val="center"/>
        </w:trPr>
        <w:tc>
          <w:tcPr>
            <w:tcW w:w="1134" w:type="dxa"/>
            <w:tcBorders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  <w:tr w:rsidR="00927684">
        <w:trPr>
          <w:jc w:val="center"/>
        </w:trPr>
        <w:tc>
          <w:tcPr>
            <w:tcW w:w="1134" w:type="dxa"/>
            <w:tcBorders>
              <w:top w:val="nil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  <w:tr w:rsidR="00927684">
        <w:trPr>
          <w:trHeight w:val="1701"/>
          <w:jc w:val="center"/>
        </w:trPr>
        <w:tc>
          <w:tcPr>
            <w:tcW w:w="1134" w:type="dxa"/>
            <w:tcBorders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  <w:tr w:rsidR="00927684">
        <w:trPr>
          <w:jc w:val="center"/>
        </w:trPr>
        <w:tc>
          <w:tcPr>
            <w:tcW w:w="1134" w:type="dxa"/>
            <w:tcBorders>
              <w:top w:val="nil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  <w:tr w:rsidR="00927684">
        <w:trPr>
          <w:trHeight w:val="1569"/>
          <w:jc w:val="center"/>
        </w:trPr>
        <w:tc>
          <w:tcPr>
            <w:tcW w:w="1134" w:type="dxa"/>
            <w:tcBorders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  <w:tr w:rsidR="00927684">
        <w:trPr>
          <w:jc w:val="center"/>
        </w:trPr>
        <w:tc>
          <w:tcPr>
            <w:tcW w:w="1134" w:type="dxa"/>
            <w:tcBorders>
              <w:top w:val="nil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single" w:sz="12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</w:tr>
    </w:tbl>
    <w:p w:rsidR="00927684" w:rsidRPr="00155917" w:rsidRDefault="00927684" w:rsidP="00155917">
      <w:pPr>
        <w:spacing w:before="120" w:after="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155917">
        <w:rPr>
          <w:rFonts w:ascii="Arial Narrow" w:hAnsi="Arial Narrow" w:cs="Arial Narrow"/>
          <w:b/>
          <w:bCs/>
          <w:sz w:val="36"/>
          <w:szCs w:val="36"/>
        </w:rPr>
        <w:lastRenderedPageBreak/>
        <w:t>PHYSICAL PROPERTIES – BOILING POINT</w:t>
      </w:r>
    </w:p>
    <w:p w:rsidR="00927684" w:rsidRDefault="00927684" w:rsidP="00155917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155917">
        <w:rPr>
          <w:rFonts w:ascii="Arial Narrow" w:hAnsi="Arial Narrow" w:cs="Arial Narrow"/>
          <w:sz w:val="28"/>
          <w:szCs w:val="28"/>
        </w:rPr>
        <w:t xml:space="preserve">The following graph shows the boiling point of </w:t>
      </w:r>
      <w:proofErr w:type="spellStart"/>
      <w:r w:rsidRPr="00155917">
        <w:rPr>
          <w:rFonts w:ascii="Arial Narrow" w:hAnsi="Arial Narrow" w:cs="Arial Narrow"/>
          <w:sz w:val="28"/>
          <w:szCs w:val="28"/>
        </w:rPr>
        <w:t>alkanols</w:t>
      </w:r>
      <w:proofErr w:type="spellEnd"/>
      <w:r w:rsidRPr="00155917">
        <w:rPr>
          <w:rFonts w:ascii="Arial Narrow" w:hAnsi="Arial Narrow" w:cs="Arial Narrow"/>
          <w:sz w:val="28"/>
          <w:szCs w:val="28"/>
        </w:rPr>
        <w:t xml:space="preserve"> versus number of carbon atoms. </w:t>
      </w:r>
    </w:p>
    <w:p w:rsidR="00927684" w:rsidRDefault="00927684" w:rsidP="00155917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3D79B6" w:rsidRDefault="00927684" w:rsidP="00155917">
      <w:pPr>
        <w:spacing w:after="0" w:line="240" w:lineRule="auto"/>
        <w:rPr>
          <w:rFonts w:ascii="Arial Narrow" w:hAnsi="Arial Narrow" w:cs="Arial Narrow"/>
          <w:b/>
          <w:bCs/>
          <w:sz w:val="28"/>
          <w:szCs w:val="28"/>
        </w:rPr>
      </w:pPr>
      <w:r w:rsidRPr="003D79B6">
        <w:rPr>
          <w:rFonts w:ascii="Arial Narrow" w:hAnsi="Arial Narrow" w:cs="Arial Narrow"/>
          <w:b/>
          <w:bCs/>
          <w:sz w:val="28"/>
          <w:szCs w:val="28"/>
        </w:rPr>
        <w:t>(Find the boiling points of methanol, ethanol, propan-1-ol and butan-</w:t>
      </w:r>
      <w:r>
        <w:rPr>
          <w:rFonts w:ascii="Arial Narrow" w:hAnsi="Arial Narrow" w:cs="Arial Narrow"/>
          <w:b/>
          <w:bCs/>
          <w:sz w:val="28"/>
          <w:szCs w:val="28"/>
        </w:rPr>
        <w:t>1-ol in the data booklet and plo</w:t>
      </w:r>
      <w:r w:rsidRPr="003D79B6">
        <w:rPr>
          <w:rFonts w:ascii="Arial Narrow" w:hAnsi="Arial Narrow" w:cs="Arial Narrow"/>
          <w:b/>
          <w:bCs/>
          <w:sz w:val="28"/>
          <w:szCs w:val="28"/>
        </w:rPr>
        <w:t>t a spike chart on the graph paper below.)</w:t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207"/>
        <w:gridCol w:w="5207"/>
      </w:tblGrid>
      <w:tr w:rsidR="00927684">
        <w:tc>
          <w:tcPr>
            <w:tcW w:w="5207" w:type="dxa"/>
          </w:tcPr>
          <w:p w:rsidR="00927684" w:rsidRPr="00476A0A" w:rsidRDefault="00EF306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noProof/>
                <w:color w:val="000000"/>
                <w:lang w:eastAsia="en-GB"/>
              </w:rPr>
              <w:drawing>
                <wp:inline distT="0" distB="0" distL="0" distR="0">
                  <wp:extent cx="2860040" cy="2711450"/>
                  <wp:effectExtent l="0" t="0" r="0" b="0"/>
                  <wp:docPr id="22" name="Picture 22" descr="14 x 14 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4 x 14 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CONCLUSION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As the number of carbon atoms in the </w:t>
            </w:r>
            <w:proofErr w:type="spellStart"/>
            <w:r w:rsidRPr="00476A0A">
              <w:rPr>
                <w:rFonts w:ascii="Arial Narrow" w:hAnsi="Arial Narrow" w:cs="Arial Narrow"/>
                <w:sz w:val="28"/>
                <w:szCs w:val="28"/>
              </w:rPr>
              <w:t>alkanol</w:t>
            </w:r>
            <w:proofErr w:type="spellEnd"/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 molecule increases, the boiling point increases.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The </w:t>
            </w:r>
            <w:proofErr w:type="spellStart"/>
            <w:r w:rsidRPr="00476A0A">
              <w:rPr>
                <w:rFonts w:ascii="Arial Narrow" w:hAnsi="Arial Narrow" w:cs="Arial Narrow"/>
                <w:sz w:val="28"/>
                <w:szCs w:val="28"/>
              </w:rPr>
              <w:t>alkanols</w:t>
            </w:r>
            <w:proofErr w:type="spellEnd"/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 have similar chemical properties and have a general formula showing they are a 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HOMOLOGOUS SERIES</w:t>
            </w:r>
            <w:r w:rsidRPr="00476A0A">
              <w:rPr>
                <w:rFonts w:ascii="Arial Narrow" w:hAnsi="Arial Narrow" w:cs="Arial Narrow"/>
                <w:sz w:val="28"/>
                <w:szCs w:val="28"/>
              </w:rPr>
              <w:t xml:space="preserve">. </w:t>
            </w:r>
          </w:p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br w:type="page"/>
      </w:r>
    </w:p>
    <w:p w:rsidR="00927684" w:rsidRPr="003D79B6" w:rsidRDefault="00927684" w:rsidP="003D79B6">
      <w:pPr>
        <w:spacing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3D79B6">
        <w:rPr>
          <w:rFonts w:ascii="Arial Narrow" w:hAnsi="Arial Narrow" w:cs="Arial Narrow"/>
          <w:b/>
          <w:bCs/>
          <w:sz w:val="36"/>
          <w:szCs w:val="36"/>
        </w:rPr>
        <w:lastRenderedPageBreak/>
        <w:t>ALKANOL ISOMERS – SYSTEMATIC NAMING</w:t>
      </w:r>
    </w:p>
    <w:p w:rsidR="00927684" w:rsidRDefault="00927684" w:rsidP="003D79B6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  <w:proofErr w:type="spellStart"/>
      <w:r w:rsidRPr="003D79B6">
        <w:rPr>
          <w:rFonts w:ascii="Arial Narrow" w:hAnsi="Arial Narrow" w:cs="Arial Narrow"/>
          <w:sz w:val="28"/>
          <w:szCs w:val="28"/>
          <w:lang w:val="en-US"/>
        </w:rPr>
        <w:t>Alkanol</w:t>
      </w:r>
      <w:proofErr w:type="spellEnd"/>
      <w:r w:rsidRPr="003D79B6">
        <w:rPr>
          <w:rFonts w:ascii="Arial Narrow" w:hAnsi="Arial Narrow" w:cs="Arial Narrow"/>
          <w:sz w:val="28"/>
          <w:szCs w:val="28"/>
          <w:lang w:val="en-US"/>
        </w:rPr>
        <w:t xml:space="preserve"> molecules form isomers; therefore the name has to describe the structure.  The naming rules learned for hydrocarbons apply except the molecule name ends in </w:t>
      </w:r>
      <w:r w:rsidRPr="003D79B6">
        <w:rPr>
          <w:rFonts w:ascii="Arial Narrow" w:hAnsi="Arial Narrow" w:cs="Arial Narrow"/>
          <w:b/>
          <w:bCs/>
          <w:sz w:val="28"/>
          <w:szCs w:val="28"/>
          <w:lang w:val="en-US"/>
        </w:rPr>
        <w:t>– OL</w:t>
      </w:r>
      <w:r w:rsidRPr="003D79B6">
        <w:rPr>
          <w:rFonts w:ascii="Arial Narrow" w:hAnsi="Arial Narrow" w:cs="Arial Narrow"/>
          <w:sz w:val="28"/>
          <w:szCs w:val="28"/>
          <w:lang w:val="en-US"/>
        </w:rPr>
        <w:t xml:space="preserve">. </w:t>
      </w:r>
    </w:p>
    <w:p w:rsidR="00927684" w:rsidRPr="003D79B6" w:rsidRDefault="00927684" w:rsidP="003D79B6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471"/>
        <w:gridCol w:w="3471"/>
        <w:gridCol w:w="3472"/>
      </w:tblGrid>
      <w:tr w:rsidR="00927684">
        <w:trPr>
          <w:jc w:val="center"/>
        </w:trPr>
        <w:tc>
          <w:tcPr>
            <w:tcW w:w="3471" w:type="dxa"/>
            <w:vAlign w:val="center"/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rFonts w:ascii="Arial Narrow" w:hAnsi="Arial Narrow" w:cs="Arial Narrow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45895" cy="956945"/>
                  <wp:effectExtent l="0" t="0" r="1905" b="0"/>
                  <wp:docPr id="23" name="Picture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:rsidR="00927684" w:rsidRPr="00476A0A" w:rsidRDefault="00EF306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12215" cy="1254760"/>
                  <wp:effectExtent l="0" t="0" r="6985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927684" w:rsidRPr="00476A0A" w:rsidRDefault="00EF306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>
              <w:rPr>
                <w:rFonts w:ascii="Arial Narrow" w:hAnsi="Arial Narrow" w:cs="Arial Narrow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701165" cy="1233170"/>
                  <wp:effectExtent l="0" t="0" r="0" b="5080"/>
                  <wp:docPr id="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4">
        <w:trPr>
          <w:jc w:val="center"/>
        </w:trPr>
        <w:tc>
          <w:tcPr>
            <w:tcW w:w="3471" w:type="dxa"/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sz w:val="28"/>
                <w:szCs w:val="28"/>
                <w:lang w:val="en-US"/>
              </w:rPr>
            </w:pPr>
          </w:p>
        </w:tc>
        <w:tc>
          <w:tcPr>
            <w:tcW w:w="3471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472" w:type="dxa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28"/>
                <w:szCs w:val="28"/>
                <w:lang w:val="en-US"/>
              </w:rPr>
            </w:pPr>
          </w:p>
        </w:tc>
      </w:tr>
      <w:tr w:rsidR="00927684">
        <w:trPr>
          <w:jc w:val="center"/>
        </w:trPr>
        <w:tc>
          <w:tcPr>
            <w:tcW w:w="3471" w:type="dxa"/>
            <w:vAlign w:val="center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propan - 1 - ol</w:t>
            </w:r>
          </w:p>
        </w:tc>
        <w:tc>
          <w:tcPr>
            <w:tcW w:w="3471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propan - 2 - ol</w:t>
            </w:r>
          </w:p>
        </w:tc>
        <w:tc>
          <w:tcPr>
            <w:tcW w:w="3472" w:type="dxa"/>
          </w:tcPr>
          <w:p w:rsidR="00927684" w:rsidRPr="00476A0A" w:rsidRDefault="00927684" w:rsidP="00476A0A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</w:rPr>
              <w:t>3 - methylbutan - 1 - ol</w:t>
            </w: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423808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10173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A0" w:firstRow="1" w:lastRow="0" w:firstColumn="1" w:lastColumn="0" w:noHBand="0" w:noVBand="0"/>
      </w:tblPr>
      <w:tblGrid>
        <w:gridCol w:w="1101"/>
        <w:gridCol w:w="9072"/>
      </w:tblGrid>
      <w:tr w:rsidR="00927684" w:rsidRPr="00BB669D">
        <w:trPr>
          <w:trHeight w:val="1134"/>
          <w:jc w:val="center"/>
        </w:trPr>
        <w:tc>
          <w:tcPr>
            <w:tcW w:w="1101" w:type="dxa"/>
            <w:tcBorders>
              <w:right w:val="nil"/>
            </w:tcBorders>
            <w:vAlign w:val="center"/>
          </w:tcPr>
          <w:p w:rsidR="00927684" w:rsidRPr="00BB669D" w:rsidRDefault="00EF3064" w:rsidP="00C841A0">
            <w:pPr>
              <w:pStyle w:val="Header"/>
              <w:tabs>
                <w:tab w:val="left" w:pos="1286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88950" cy="616585"/>
                  <wp:effectExtent l="0" t="0" r="6350" b="0"/>
                  <wp:docPr id="2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nil"/>
            </w:tcBorders>
            <w:vAlign w:val="center"/>
          </w:tcPr>
          <w:p w:rsidR="00927684" w:rsidRPr="00BB669D" w:rsidRDefault="00927684" w:rsidP="00423808">
            <w:pPr>
              <w:pStyle w:val="Header"/>
              <w:tabs>
                <w:tab w:val="left" w:pos="1286"/>
              </w:tabs>
              <w:spacing w:before="60" w:after="60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B669D">
              <w:rPr>
                <w:rFonts w:ascii="Arial Narrow" w:hAnsi="Arial Narrow" w:cs="Arial Narrow"/>
                <w:sz w:val="28"/>
                <w:szCs w:val="28"/>
              </w:rPr>
              <w:t xml:space="preserve">To practise </w:t>
            </w:r>
            <w:r>
              <w:rPr>
                <w:rFonts w:ascii="Arial Narrow" w:hAnsi="Arial Narrow" w:cs="Arial Narrow"/>
                <w:sz w:val="28"/>
                <w:szCs w:val="28"/>
              </w:rPr>
              <w:t xml:space="preserve">systematic naming of </w:t>
            </w:r>
            <w:proofErr w:type="spellStart"/>
            <w:r>
              <w:rPr>
                <w:rFonts w:ascii="Arial Narrow" w:hAnsi="Arial Narrow" w:cs="Arial Narrow"/>
                <w:sz w:val="28"/>
                <w:szCs w:val="28"/>
              </w:rPr>
              <w:t>alkanols</w:t>
            </w:r>
            <w:proofErr w:type="spellEnd"/>
            <w:r>
              <w:rPr>
                <w:rFonts w:ascii="Arial Narrow" w:hAnsi="Arial Narrow" w:cs="Arial Narrow"/>
                <w:sz w:val="28"/>
                <w:szCs w:val="28"/>
              </w:rPr>
              <w:t>,</w:t>
            </w:r>
            <w:r w:rsidRPr="00BB669D">
              <w:rPr>
                <w:rFonts w:ascii="Arial Narrow" w:hAnsi="Arial Narrow" w:cs="Arial Narrow"/>
                <w:sz w:val="28"/>
                <w:szCs w:val="28"/>
              </w:rPr>
              <w:t xml:space="preserve"> do the</w:t>
            </w:r>
            <w:r>
              <w:rPr>
                <w:rFonts w:ascii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SYSTEMATIC NAMING – ALKANOLS </w:t>
            </w:r>
            <w:r w:rsidRPr="00BB669D">
              <w:rPr>
                <w:rFonts w:ascii="Arial Narrow" w:hAnsi="Arial Narrow" w:cs="Arial Narrow"/>
                <w:sz w:val="28"/>
                <w:szCs w:val="28"/>
              </w:rPr>
              <w:t xml:space="preserve">examples on </w:t>
            </w:r>
            <w:r w:rsidRPr="00BB669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page </w:t>
            </w: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2</w:t>
            </w:r>
            <w:r w:rsidRPr="00BB669D">
              <w:rPr>
                <w:rFonts w:ascii="Arial Narrow" w:hAnsi="Arial Narrow" w:cs="Arial Narrow"/>
                <w:sz w:val="28"/>
                <w:szCs w:val="28"/>
              </w:rPr>
              <w:t xml:space="preserve"> of the </w:t>
            </w:r>
            <w:r w:rsidRPr="00BB669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Practice Examples Booklet</w:t>
            </w:r>
            <w:r w:rsidRPr="00BB669D">
              <w:rPr>
                <w:rFonts w:ascii="Arial Narrow" w:hAnsi="Arial Narrow" w:cs="Arial Narrow"/>
                <w:sz w:val="28"/>
                <w:szCs w:val="28"/>
              </w:rPr>
              <w:t>.</w:t>
            </w:r>
          </w:p>
        </w:tc>
      </w:tr>
    </w:tbl>
    <w:p w:rsidR="00927684" w:rsidRDefault="00927684" w:rsidP="00423808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423808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>
      <w:pPr>
        <w:spacing w:after="0" w:line="240" w:lineRule="auto"/>
        <w:rPr>
          <w:rFonts w:ascii="Arial Narrow" w:hAnsi="Arial Narrow" w:cs="Arial Narrow"/>
          <w:b/>
          <w:bCs/>
          <w:sz w:val="36"/>
          <w:szCs w:val="36"/>
        </w:rPr>
      </w:pPr>
      <w:r>
        <w:rPr>
          <w:rFonts w:ascii="Arial Narrow" w:hAnsi="Arial Narrow" w:cs="Arial Narrow"/>
          <w:b/>
          <w:bCs/>
          <w:sz w:val="36"/>
          <w:szCs w:val="36"/>
        </w:rPr>
        <w:br w:type="page"/>
      </w:r>
    </w:p>
    <w:p w:rsidR="00927684" w:rsidRPr="00D85CAB" w:rsidRDefault="00927684" w:rsidP="00D85CAB">
      <w:pPr>
        <w:spacing w:after="0" w:line="240" w:lineRule="auto"/>
        <w:rPr>
          <w:rFonts w:ascii="Arial Narrow" w:hAnsi="Arial Narrow" w:cs="Arial Narrow"/>
          <w:b/>
          <w:bCs/>
          <w:sz w:val="36"/>
          <w:szCs w:val="36"/>
          <w:vertAlign w:val="subscript"/>
        </w:rPr>
      </w:pPr>
      <w:r w:rsidRPr="00D85CAB">
        <w:rPr>
          <w:rFonts w:ascii="Arial Narrow" w:hAnsi="Arial Narrow" w:cs="Arial Narrow"/>
          <w:b/>
          <w:bCs/>
          <w:sz w:val="36"/>
          <w:szCs w:val="36"/>
        </w:rPr>
        <w:lastRenderedPageBreak/>
        <w:t>USES OF ALCOHOLS</w:t>
      </w: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tbl>
      <w:tblPr>
        <w:tblW w:w="1077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268"/>
        <w:gridCol w:w="5211"/>
        <w:gridCol w:w="3294"/>
      </w:tblGrid>
      <w:tr w:rsidR="00927684">
        <w:tc>
          <w:tcPr>
            <w:tcW w:w="2268" w:type="dxa"/>
            <w:tcBorders>
              <w:bottom w:val="single" w:sz="18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Alcohol</w:t>
            </w:r>
          </w:p>
        </w:tc>
        <w:tc>
          <w:tcPr>
            <w:tcW w:w="5211" w:type="dxa"/>
            <w:tcBorders>
              <w:bottom w:val="single" w:sz="18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Use</w:t>
            </w:r>
          </w:p>
        </w:tc>
        <w:tc>
          <w:tcPr>
            <w:tcW w:w="3294" w:type="dxa"/>
            <w:tcBorders>
              <w:bottom w:val="single" w:sz="18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vMerge w:val="restart"/>
            <w:tcBorders>
              <w:top w:val="single" w:sz="18" w:space="0" w:color="auto"/>
            </w:tcBorders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ethanol C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bscript"/>
              </w:rPr>
              <w:t>2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bscript"/>
              </w:rPr>
              <w:t>5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OH</w:t>
            </w:r>
          </w:p>
        </w:tc>
        <w:tc>
          <w:tcPr>
            <w:tcW w:w="5211" w:type="dxa"/>
            <w:tcBorders>
              <w:top w:val="single" w:sz="18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  <w:lang w:val="en-US"/>
              </w:rPr>
              <w:t>Alcoholic drinks</w:t>
            </w:r>
          </w:p>
        </w:tc>
        <w:tc>
          <w:tcPr>
            <w:tcW w:w="3294" w:type="dxa"/>
            <w:vMerge w:val="restart"/>
            <w:tcBorders>
              <w:top w:val="single" w:sz="18" w:space="0" w:color="auto"/>
            </w:tcBorders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Fuel for vehicles.</w:t>
            </w:r>
          </w:p>
        </w:tc>
        <w:tc>
          <w:tcPr>
            <w:tcW w:w="3294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Solvent for varnish, perfume, deodorant.</w:t>
            </w:r>
          </w:p>
        </w:tc>
        <w:tc>
          <w:tcPr>
            <w:tcW w:w="3294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Feedstock for making chemicals.</w:t>
            </w:r>
          </w:p>
        </w:tc>
        <w:tc>
          <w:tcPr>
            <w:tcW w:w="3294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shd w:val="clear" w:color="auto" w:fill="BFBFBF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211" w:type="dxa"/>
            <w:shd w:val="clear" w:color="auto" w:fill="BFBFBF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3294" w:type="dxa"/>
            <w:shd w:val="clear" w:color="auto" w:fill="BFBFBF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927684">
        <w:tc>
          <w:tcPr>
            <w:tcW w:w="2268" w:type="dxa"/>
            <w:vMerge w:val="restart"/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methanol CH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bscript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OH</w:t>
            </w: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Mixed with ethanol to make methylated spirits.</w:t>
            </w:r>
          </w:p>
        </w:tc>
        <w:tc>
          <w:tcPr>
            <w:tcW w:w="3294" w:type="dxa"/>
            <w:vMerge w:val="restart"/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Fuel</w:t>
            </w:r>
          </w:p>
        </w:tc>
        <w:tc>
          <w:tcPr>
            <w:tcW w:w="3294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Feedstock for making chemicals</w:t>
            </w:r>
          </w:p>
        </w:tc>
        <w:tc>
          <w:tcPr>
            <w:tcW w:w="3294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shd w:val="clear" w:color="auto" w:fill="BFBFBF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5211" w:type="dxa"/>
            <w:shd w:val="clear" w:color="auto" w:fill="BFBFBF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16"/>
                <w:szCs w:val="16"/>
              </w:rPr>
            </w:pPr>
          </w:p>
        </w:tc>
        <w:tc>
          <w:tcPr>
            <w:tcW w:w="3294" w:type="dxa"/>
            <w:shd w:val="clear" w:color="auto" w:fill="BFBFBF"/>
          </w:tcPr>
          <w:p w:rsidR="00927684" w:rsidRPr="00476A0A" w:rsidRDefault="00927684" w:rsidP="00476A0A">
            <w:pPr>
              <w:spacing w:after="0" w:line="240" w:lineRule="auto"/>
              <w:rPr>
                <w:rFonts w:ascii="Arial Narrow" w:hAnsi="Arial Narrow" w:cs="Arial Narrow"/>
                <w:sz w:val="16"/>
                <w:szCs w:val="16"/>
              </w:rPr>
            </w:pPr>
          </w:p>
        </w:tc>
      </w:tr>
      <w:tr w:rsidR="00927684">
        <w:tc>
          <w:tcPr>
            <w:tcW w:w="2268" w:type="dxa"/>
            <w:vMerge w:val="restart"/>
            <w:vAlign w:val="center"/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propanol C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bscript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  <w:vertAlign w:val="subscript"/>
              </w:rPr>
              <w:t>7</w:t>
            </w:r>
            <w:r w:rsidRPr="00476A0A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OH</w:t>
            </w: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Medical – used in hand sanitizers and drug preparation.</w:t>
            </w:r>
          </w:p>
        </w:tc>
        <w:tc>
          <w:tcPr>
            <w:tcW w:w="3294" w:type="dxa"/>
            <w:vMerge w:val="restart"/>
          </w:tcPr>
          <w:p w:rsidR="00927684" w:rsidRPr="00476A0A" w:rsidRDefault="00927684" w:rsidP="00476A0A">
            <w:pPr>
              <w:spacing w:before="60" w:after="60" w:line="240" w:lineRule="auto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927684">
        <w:tc>
          <w:tcPr>
            <w:tcW w:w="2268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Fuel</w:t>
            </w:r>
          </w:p>
        </w:tc>
        <w:tc>
          <w:tcPr>
            <w:tcW w:w="3294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  <w:tr w:rsidR="00927684">
        <w:tc>
          <w:tcPr>
            <w:tcW w:w="2268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  <w:tc>
          <w:tcPr>
            <w:tcW w:w="5211" w:type="dxa"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  <w:r w:rsidRPr="00476A0A">
              <w:rPr>
                <w:rFonts w:ascii="Arial Narrow" w:hAnsi="Arial Narrow" w:cs="Arial Narrow"/>
                <w:sz w:val="28"/>
                <w:szCs w:val="28"/>
              </w:rPr>
              <w:t>Feedstock for making chemicals.</w:t>
            </w:r>
          </w:p>
        </w:tc>
        <w:tc>
          <w:tcPr>
            <w:tcW w:w="3294" w:type="dxa"/>
            <w:vMerge/>
          </w:tcPr>
          <w:p w:rsidR="00927684" w:rsidRPr="00476A0A" w:rsidRDefault="00927684" w:rsidP="00476A0A">
            <w:pPr>
              <w:spacing w:before="60" w:after="60" w:line="240" w:lineRule="auto"/>
              <w:rPr>
                <w:rFonts w:ascii="Arial Narrow" w:hAnsi="Arial Narrow" w:cs="Arial Narrow"/>
                <w:sz w:val="28"/>
                <w:szCs w:val="28"/>
              </w:rPr>
            </w:pPr>
          </w:p>
        </w:tc>
      </w:tr>
    </w:tbl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A811F5" w:rsidRDefault="00927684" w:rsidP="00A811F5">
      <w:pPr>
        <w:spacing w:after="120" w:line="240" w:lineRule="auto"/>
        <w:rPr>
          <w:rFonts w:ascii="Arial Narrow" w:hAnsi="Arial Narrow" w:cs="Arial Narrow"/>
          <w:b/>
          <w:bCs/>
          <w:sz w:val="36"/>
          <w:szCs w:val="36"/>
        </w:rPr>
      </w:pPr>
      <w:r w:rsidRPr="00A811F5">
        <w:rPr>
          <w:rFonts w:ascii="Arial Narrow" w:hAnsi="Arial Narrow" w:cs="Arial Narrow"/>
          <w:b/>
          <w:bCs/>
          <w:sz w:val="36"/>
          <w:szCs w:val="36"/>
        </w:rPr>
        <w:t>MILD OXIDATION OF ETHANOL (ALKANOLS)</w:t>
      </w: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  <w:r w:rsidRPr="003E694D">
        <w:rPr>
          <w:rFonts w:ascii="Arial Narrow" w:hAnsi="Arial Narrow" w:cs="Arial Narrow"/>
          <w:sz w:val="28"/>
          <w:szCs w:val="28"/>
          <w:lang w:val="en-US"/>
        </w:rPr>
        <w:t xml:space="preserve">Ethanol can undergo a reaction called </w:t>
      </w:r>
      <w:r w:rsidRPr="003E694D">
        <w:rPr>
          <w:rFonts w:ascii="Arial Narrow" w:hAnsi="Arial Narrow" w:cs="Arial Narrow"/>
          <w:b/>
          <w:bCs/>
          <w:sz w:val="28"/>
          <w:szCs w:val="28"/>
          <w:lang w:val="en-US"/>
        </w:rPr>
        <w:t>OXIDATION</w:t>
      </w:r>
      <w:r w:rsidRPr="003E694D">
        <w:rPr>
          <w:rFonts w:ascii="Arial Narrow" w:hAnsi="Arial Narrow" w:cs="Arial Narrow"/>
          <w:sz w:val="28"/>
          <w:szCs w:val="28"/>
          <w:lang w:val="en-US"/>
        </w:rPr>
        <w:t xml:space="preserve"> where an oxygen atom is gained by the ethanol molecule.</w:t>
      </w:r>
    </w:p>
    <w:p w:rsidR="00927684" w:rsidRPr="003E694D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  <w:r w:rsidRPr="003E694D">
        <w:rPr>
          <w:rFonts w:ascii="Arial Narrow" w:hAnsi="Arial Narrow" w:cs="Arial Narrow"/>
          <w:sz w:val="28"/>
          <w:szCs w:val="28"/>
          <w:lang w:val="en-US"/>
        </w:rPr>
        <w:t xml:space="preserve">The oxidation reaction can be carried out by passing ethanol </w:t>
      </w:r>
      <w:proofErr w:type="spellStart"/>
      <w:r w:rsidRPr="003E694D">
        <w:rPr>
          <w:rFonts w:ascii="Arial Narrow" w:hAnsi="Arial Narrow" w:cs="Arial Narrow"/>
          <w:sz w:val="28"/>
          <w:szCs w:val="28"/>
          <w:lang w:val="en-US"/>
        </w:rPr>
        <w:t>vapour</w:t>
      </w:r>
      <w:proofErr w:type="spellEnd"/>
      <w:r w:rsidRPr="003E694D">
        <w:rPr>
          <w:rFonts w:ascii="Arial Narrow" w:hAnsi="Arial Narrow" w:cs="Arial Narrow"/>
          <w:sz w:val="28"/>
          <w:szCs w:val="28"/>
          <w:lang w:val="en-US"/>
        </w:rPr>
        <w:t xml:space="preserve"> over hot </w:t>
      </w:r>
      <w:proofErr w:type="gramStart"/>
      <w:r w:rsidRPr="003E694D">
        <w:rPr>
          <w:rFonts w:ascii="Arial Narrow" w:hAnsi="Arial Narrow" w:cs="Arial Narrow"/>
          <w:sz w:val="28"/>
          <w:szCs w:val="28"/>
          <w:lang w:val="en-US"/>
        </w:rPr>
        <w:t>copper(</w:t>
      </w:r>
      <w:proofErr w:type="gramEnd"/>
      <w:r w:rsidRPr="003E694D">
        <w:rPr>
          <w:rFonts w:ascii="Arial Narrow" w:hAnsi="Arial Narrow" w:cs="Arial Narrow"/>
          <w:sz w:val="28"/>
          <w:szCs w:val="28"/>
          <w:lang w:val="en-US"/>
        </w:rPr>
        <w:t xml:space="preserve">II) oxide.  During the reaction oxygen transfers from the </w:t>
      </w:r>
      <w:proofErr w:type="gramStart"/>
      <w:r w:rsidRPr="003E694D">
        <w:rPr>
          <w:rFonts w:ascii="Arial Narrow" w:hAnsi="Arial Narrow" w:cs="Arial Narrow"/>
          <w:sz w:val="28"/>
          <w:szCs w:val="28"/>
          <w:lang w:val="en-US"/>
        </w:rPr>
        <w:t>copper(</w:t>
      </w:r>
      <w:proofErr w:type="gramEnd"/>
      <w:r w:rsidRPr="003E694D">
        <w:rPr>
          <w:rFonts w:ascii="Arial Narrow" w:hAnsi="Arial Narrow" w:cs="Arial Narrow"/>
          <w:sz w:val="28"/>
          <w:szCs w:val="28"/>
          <w:lang w:val="en-US"/>
        </w:rPr>
        <w:t>II) oxide to the ethanol.</w:t>
      </w: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A811F5">
      <w:pPr>
        <w:spacing w:after="0" w:line="240" w:lineRule="auto"/>
        <w:jc w:val="center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Pr="00ED3B8D" w:rsidRDefault="00927684" w:rsidP="00ED3B8D">
      <w:pPr>
        <w:spacing w:after="120" w:line="240" w:lineRule="auto"/>
        <w:rPr>
          <w:rFonts w:ascii="Arial Narrow" w:hAnsi="Arial Narrow" w:cs="Arial Narrow"/>
          <w:b/>
          <w:bCs/>
          <w:sz w:val="32"/>
          <w:szCs w:val="32"/>
        </w:rPr>
      </w:pPr>
      <w:r w:rsidRPr="00ED3B8D">
        <w:rPr>
          <w:rFonts w:ascii="Arial Narrow" w:hAnsi="Arial Narrow" w:cs="Arial Narrow"/>
          <w:b/>
          <w:bCs/>
          <w:sz w:val="32"/>
          <w:szCs w:val="32"/>
        </w:rPr>
        <w:t>RESULTS</w:t>
      </w:r>
    </w:p>
    <w:p w:rsidR="00927684" w:rsidRDefault="00927684" w:rsidP="00ED3B8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  <w:r w:rsidRPr="00ED3B8D">
        <w:rPr>
          <w:rFonts w:ascii="Arial Narrow" w:hAnsi="Arial Narrow" w:cs="Arial Narrow"/>
          <w:sz w:val="28"/>
          <w:szCs w:val="28"/>
          <w:lang w:val="en-US"/>
        </w:rPr>
        <w:t xml:space="preserve">The pH or litmus paper turns </w:t>
      </w:r>
      <w:r w:rsidRPr="00ED3B8D">
        <w:rPr>
          <w:rFonts w:ascii="Arial Narrow" w:hAnsi="Arial Narrow" w:cs="Arial Narrow"/>
          <w:b/>
          <w:bCs/>
          <w:sz w:val="28"/>
          <w:szCs w:val="28"/>
          <w:lang w:val="en-US"/>
        </w:rPr>
        <w:t>red</w:t>
      </w:r>
      <w:r w:rsidRPr="00ED3B8D">
        <w:rPr>
          <w:rFonts w:ascii="Arial Narrow" w:hAnsi="Arial Narrow" w:cs="Arial Narrow"/>
          <w:sz w:val="28"/>
          <w:szCs w:val="28"/>
          <w:lang w:val="en-US"/>
        </w:rPr>
        <w:t xml:space="preserve"> showing an acid has been produced.</w:t>
      </w:r>
    </w:p>
    <w:p w:rsidR="00927684" w:rsidRPr="00ED3B8D" w:rsidRDefault="00927684" w:rsidP="00ED3B8D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ED3B8D" w:rsidRDefault="00927684" w:rsidP="00ED3B8D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ED3B8D">
        <w:rPr>
          <w:rFonts w:ascii="Arial Narrow" w:hAnsi="Arial Narrow" w:cs="Arial Narrow"/>
          <w:sz w:val="28"/>
          <w:szCs w:val="28"/>
          <w:lang w:val="en-US"/>
        </w:rPr>
        <w:t xml:space="preserve">The </w:t>
      </w:r>
      <w:r w:rsidRPr="00ED3B8D">
        <w:rPr>
          <w:rFonts w:ascii="Arial Narrow" w:hAnsi="Arial Narrow" w:cs="Arial Narrow"/>
          <w:b/>
          <w:bCs/>
          <w:sz w:val="28"/>
          <w:szCs w:val="28"/>
          <w:lang w:val="en-US"/>
        </w:rPr>
        <w:t xml:space="preserve">black </w:t>
      </w:r>
      <w:proofErr w:type="gramStart"/>
      <w:r w:rsidRPr="00ED3B8D">
        <w:rPr>
          <w:rFonts w:ascii="Arial Narrow" w:hAnsi="Arial Narrow" w:cs="Arial Narrow"/>
          <w:b/>
          <w:bCs/>
          <w:sz w:val="28"/>
          <w:szCs w:val="28"/>
          <w:lang w:val="en-US"/>
        </w:rPr>
        <w:t>copper(</w:t>
      </w:r>
      <w:proofErr w:type="gramEnd"/>
      <w:r w:rsidRPr="00ED3B8D">
        <w:rPr>
          <w:rFonts w:ascii="Arial Narrow" w:hAnsi="Arial Narrow" w:cs="Arial Narrow"/>
          <w:b/>
          <w:bCs/>
          <w:sz w:val="28"/>
          <w:szCs w:val="28"/>
          <w:lang w:val="en-US"/>
        </w:rPr>
        <w:t xml:space="preserve">II) oxide </w:t>
      </w:r>
      <w:r w:rsidRPr="00ED3B8D">
        <w:rPr>
          <w:rFonts w:ascii="Arial Narrow" w:hAnsi="Arial Narrow" w:cs="Arial Narrow"/>
          <w:sz w:val="28"/>
          <w:szCs w:val="28"/>
          <w:lang w:val="en-US"/>
        </w:rPr>
        <w:t xml:space="preserve">changes to </w:t>
      </w:r>
      <w:r w:rsidRPr="00ED3B8D">
        <w:rPr>
          <w:rFonts w:ascii="Arial Narrow" w:hAnsi="Arial Narrow" w:cs="Arial Narrow"/>
          <w:b/>
          <w:bCs/>
          <w:sz w:val="28"/>
          <w:szCs w:val="28"/>
          <w:lang w:val="en-US"/>
        </w:rPr>
        <w:t>orange / brown copper</w:t>
      </w:r>
      <w:r w:rsidRPr="00ED3B8D">
        <w:rPr>
          <w:rFonts w:ascii="Arial Narrow" w:hAnsi="Arial Narrow" w:cs="Arial Narrow"/>
          <w:sz w:val="28"/>
          <w:szCs w:val="28"/>
          <w:lang w:val="en-US"/>
        </w:rPr>
        <w:t xml:space="preserve"> due to loss of oxygen. </w:t>
      </w: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Pr="00ED3B8D" w:rsidRDefault="00927684" w:rsidP="00ED3B8D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ED3B8D">
        <w:rPr>
          <w:rFonts w:ascii="Arial Narrow" w:hAnsi="Arial Narrow" w:cs="Arial Narrow"/>
          <w:sz w:val="28"/>
          <w:szCs w:val="28"/>
          <w:lang w:val="en-US"/>
        </w:rPr>
        <w:t xml:space="preserve">The oxidation reaction changes the ethanol to </w:t>
      </w:r>
      <w:proofErr w:type="spellStart"/>
      <w:r w:rsidRPr="00ED3B8D">
        <w:rPr>
          <w:rFonts w:ascii="Arial Narrow" w:hAnsi="Arial Narrow" w:cs="Arial Narrow"/>
          <w:b/>
          <w:bCs/>
          <w:sz w:val="28"/>
          <w:szCs w:val="28"/>
          <w:lang w:val="en-US"/>
        </w:rPr>
        <w:t>ethanoic</w:t>
      </w:r>
      <w:proofErr w:type="spellEnd"/>
      <w:r w:rsidRPr="00ED3B8D">
        <w:rPr>
          <w:rFonts w:ascii="Arial Narrow" w:hAnsi="Arial Narrow" w:cs="Arial Narrow"/>
          <w:b/>
          <w:bCs/>
          <w:sz w:val="28"/>
          <w:szCs w:val="28"/>
          <w:lang w:val="en-US"/>
        </w:rPr>
        <w:t xml:space="preserve"> acid</w:t>
      </w:r>
      <w:r w:rsidRPr="00ED3B8D">
        <w:rPr>
          <w:rFonts w:ascii="Arial Narrow" w:hAnsi="Arial Narrow" w:cs="Arial Narrow"/>
          <w:sz w:val="28"/>
          <w:szCs w:val="28"/>
          <w:lang w:val="en-US"/>
        </w:rPr>
        <w:t>.</w:t>
      </w: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471"/>
        <w:gridCol w:w="3471"/>
        <w:gridCol w:w="3472"/>
      </w:tblGrid>
      <w:tr w:rsidR="00927684">
        <w:tc>
          <w:tcPr>
            <w:tcW w:w="3471" w:type="dxa"/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48"/>
                <w:szCs w:val="48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</w:rPr>
              <w:t>ethanol</w:t>
            </w:r>
          </w:p>
        </w:tc>
        <w:tc>
          <w:tcPr>
            <w:tcW w:w="3471" w:type="dxa"/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  <w:lang w:val="en-US"/>
              </w:rPr>
            </w:pPr>
          </w:p>
        </w:tc>
        <w:tc>
          <w:tcPr>
            <w:tcW w:w="3472" w:type="dxa"/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48"/>
                <w:szCs w:val="48"/>
              </w:rPr>
            </w:pPr>
            <w:proofErr w:type="spellStart"/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</w:rPr>
              <w:t>ethanoic</w:t>
            </w:r>
            <w:proofErr w:type="spellEnd"/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</w:rPr>
              <w:t xml:space="preserve"> acid</w:t>
            </w:r>
          </w:p>
        </w:tc>
      </w:tr>
      <w:tr w:rsidR="00927684">
        <w:tc>
          <w:tcPr>
            <w:tcW w:w="3471" w:type="dxa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647825" cy="103124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  <w:lang w:val="en-US"/>
              </w:rPr>
            </w:pPr>
          </w:p>
        </w:tc>
        <w:tc>
          <w:tcPr>
            <w:tcW w:w="3472" w:type="dxa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  <w:lang w:val="en-US"/>
              </w:rPr>
            </w:pPr>
            <w:r>
              <w:rPr>
                <w:rFonts w:ascii="Arial Narrow" w:hAnsi="Arial Narrow" w:cs="Arial Narrow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711960" cy="1052830"/>
                  <wp:effectExtent l="0" t="0" r="254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4">
        <w:tc>
          <w:tcPr>
            <w:tcW w:w="3471" w:type="dxa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 Narrow" w:hAnsi="Arial Narrow" w:cs="Arial Narrow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60805" cy="956945"/>
                  <wp:effectExtent l="0" t="0" r="0" b="0"/>
                  <wp:docPr id="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vAlign w:val="center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472" w:type="dxa"/>
          </w:tcPr>
          <w:p w:rsidR="00927684" w:rsidRPr="00476A0A" w:rsidRDefault="00EF306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  <w:lang w:val="en-US"/>
              </w:rPr>
            </w:pPr>
            <w:r>
              <w:rPr>
                <w:rFonts w:ascii="Arial Narrow" w:hAnsi="Arial Narrow" w:cs="Arial Narrow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329055" cy="956945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4">
        <w:tc>
          <w:tcPr>
            <w:tcW w:w="3471" w:type="dxa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C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  <w:lang w:val="en-US"/>
              </w:rPr>
              <w:t>2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H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  <w:lang w:val="en-US"/>
              </w:rPr>
              <w:t>5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OH</w:t>
            </w:r>
          </w:p>
        </w:tc>
        <w:tc>
          <w:tcPr>
            <w:tcW w:w="3471" w:type="dxa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472" w:type="dxa"/>
          </w:tcPr>
          <w:p w:rsidR="00927684" w:rsidRPr="00476A0A" w:rsidRDefault="00927684" w:rsidP="00476A0A">
            <w:pPr>
              <w:spacing w:before="120" w:after="120" w:line="240" w:lineRule="auto"/>
              <w:jc w:val="center"/>
              <w:rPr>
                <w:rFonts w:ascii="Arial Narrow" w:hAnsi="Arial Narrow" w:cs="Arial Narrow"/>
                <w:sz w:val="28"/>
                <w:szCs w:val="28"/>
                <w:lang w:val="en-US"/>
              </w:rPr>
            </w:pP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CH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vertAlign w:val="subscript"/>
                <w:lang w:val="en-US"/>
              </w:rPr>
              <w:t>3</w:t>
            </w:r>
            <w:r w:rsidRPr="00476A0A">
              <w:rPr>
                <w:rFonts w:ascii="Arial Narrow" w:hAnsi="Arial Narrow" w:cs="Arial Narrow"/>
                <w:b/>
                <w:bCs/>
                <w:sz w:val="48"/>
                <w:szCs w:val="48"/>
                <w:lang w:val="en-US"/>
              </w:rPr>
              <w:t>COOH</w:t>
            </w:r>
          </w:p>
        </w:tc>
      </w:tr>
    </w:tbl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Pr="00CE6470" w:rsidRDefault="00927684" w:rsidP="00CE6470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  <w:lang w:val="en-US"/>
        </w:rPr>
        <w:t>Ethanoic</w:t>
      </w:r>
      <w:proofErr w:type="spellEnd"/>
      <w:r>
        <w:rPr>
          <w:rFonts w:ascii="Arial Narrow" w:hAnsi="Arial Narrow" w:cs="Arial Narrow"/>
          <w:sz w:val="28"/>
          <w:szCs w:val="28"/>
          <w:lang w:val="en-US"/>
        </w:rPr>
        <w:t xml:space="preserve"> acid </w:t>
      </w:r>
      <w:r w:rsidRPr="00CE6470">
        <w:rPr>
          <w:rFonts w:ascii="Arial Narrow" w:hAnsi="Arial Narrow" w:cs="Arial Narrow"/>
          <w:sz w:val="28"/>
          <w:szCs w:val="28"/>
          <w:lang w:val="en-US"/>
        </w:rPr>
        <w:t xml:space="preserve">belongs to a </w:t>
      </w:r>
      <w:r w:rsidRPr="00CE6470">
        <w:rPr>
          <w:rFonts w:ascii="Arial Narrow" w:hAnsi="Arial Narrow" w:cs="Arial Narrow"/>
          <w:b/>
          <w:bCs/>
          <w:sz w:val="28"/>
          <w:szCs w:val="28"/>
          <w:lang w:val="en-US"/>
        </w:rPr>
        <w:t xml:space="preserve">homologous series </w:t>
      </w:r>
      <w:r w:rsidRPr="00CE6470">
        <w:rPr>
          <w:rFonts w:ascii="Arial Narrow" w:hAnsi="Arial Narrow" w:cs="Arial Narrow"/>
          <w:sz w:val="28"/>
          <w:szCs w:val="28"/>
          <w:lang w:val="en-US"/>
        </w:rPr>
        <w:t xml:space="preserve">of molecules called the </w:t>
      </w:r>
      <w:r w:rsidRPr="00CE6470">
        <w:rPr>
          <w:rFonts w:ascii="Arial Narrow" w:hAnsi="Arial Narrow" w:cs="Arial Narrow"/>
          <w:b/>
          <w:bCs/>
          <w:sz w:val="28"/>
          <w:szCs w:val="28"/>
          <w:lang w:val="en-US"/>
        </w:rPr>
        <w:t>ALKANOIC ACIDS</w:t>
      </w:r>
      <w:r w:rsidRPr="00CE6470">
        <w:rPr>
          <w:rFonts w:ascii="Arial Narrow" w:hAnsi="Arial Narrow" w:cs="Arial Narrow"/>
          <w:sz w:val="28"/>
          <w:szCs w:val="28"/>
          <w:lang w:val="en-US"/>
        </w:rPr>
        <w:t>.</w:t>
      </w: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CE6470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  <w:r w:rsidRPr="00CE6470">
        <w:rPr>
          <w:rFonts w:ascii="Arial Narrow" w:hAnsi="Arial Narrow" w:cs="Arial Narrow"/>
          <w:sz w:val="28"/>
          <w:szCs w:val="28"/>
          <w:lang w:val="en-US"/>
        </w:rPr>
        <w:t xml:space="preserve">A dilute solution of </w:t>
      </w:r>
      <w:proofErr w:type="spellStart"/>
      <w:r w:rsidRPr="00CE6470">
        <w:rPr>
          <w:rFonts w:ascii="Arial Narrow" w:hAnsi="Arial Narrow" w:cs="Arial Narrow"/>
          <w:sz w:val="28"/>
          <w:szCs w:val="28"/>
          <w:lang w:val="en-US"/>
        </w:rPr>
        <w:t>ethanoic</w:t>
      </w:r>
      <w:proofErr w:type="spellEnd"/>
      <w:r w:rsidRPr="00CE6470">
        <w:rPr>
          <w:rFonts w:ascii="Arial Narrow" w:hAnsi="Arial Narrow" w:cs="Arial Narrow"/>
          <w:sz w:val="28"/>
          <w:szCs w:val="28"/>
          <w:lang w:val="en-US"/>
        </w:rPr>
        <w:t xml:space="preserve"> acid is </w:t>
      </w:r>
      <w:r w:rsidRPr="00CE6470">
        <w:rPr>
          <w:rFonts w:ascii="Arial Narrow" w:hAnsi="Arial Narrow" w:cs="Arial Narrow"/>
          <w:b/>
          <w:bCs/>
          <w:sz w:val="28"/>
          <w:szCs w:val="28"/>
          <w:lang w:val="en-US"/>
        </w:rPr>
        <w:t>vinegar</w:t>
      </w:r>
      <w:r w:rsidRPr="00CE6470">
        <w:rPr>
          <w:rFonts w:ascii="Arial Narrow" w:hAnsi="Arial Narrow" w:cs="Arial Narrow"/>
          <w:sz w:val="28"/>
          <w:szCs w:val="28"/>
          <w:lang w:val="en-US"/>
        </w:rPr>
        <w:t>.</w:t>
      </w:r>
    </w:p>
    <w:p w:rsidR="00927684" w:rsidRDefault="00927684" w:rsidP="00CE6470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Pr="00F242F2" w:rsidRDefault="00927684" w:rsidP="00F242F2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  <w:r w:rsidRPr="00F242F2">
        <w:rPr>
          <w:rFonts w:ascii="Arial Narrow" w:hAnsi="Arial Narrow" w:cs="Arial Narrow"/>
          <w:sz w:val="28"/>
          <w:szCs w:val="28"/>
          <w:lang w:val="en-US"/>
        </w:rPr>
        <w:t xml:space="preserve">Ethanol (common alcohol) can undergo </w:t>
      </w:r>
      <w:r w:rsidRPr="00F242F2">
        <w:rPr>
          <w:rFonts w:ascii="Arial Narrow" w:hAnsi="Arial Narrow" w:cs="Arial Narrow"/>
          <w:b/>
          <w:bCs/>
          <w:sz w:val="28"/>
          <w:szCs w:val="28"/>
          <w:lang w:val="en-US"/>
        </w:rPr>
        <w:t>oxidation by the action of bacteria and oxygen from the air</w:t>
      </w:r>
      <w:r w:rsidRPr="00F242F2">
        <w:rPr>
          <w:rFonts w:ascii="Arial Narrow" w:hAnsi="Arial Narrow" w:cs="Arial Narrow"/>
          <w:sz w:val="28"/>
          <w:szCs w:val="28"/>
          <w:lang w:val="en-US"/>
        </w:rPr>
        <w:t xml:space="preserve">.  Oxidation of ethanol in alcoholic drinks (e.g. wine) turns the drinks sour due to the formation of </w:t>
      </w:r>
      <w:proofErr w:type="spellStart"/>
      <w:r w:rsidRPr="00F242F2">
        <w:rPr>
          <w:rFonts w:ascii="Arial Narrow" w:hAnsi="Arial Narrow" w:cs="Arial Narrow"/>
          <w:sz w:val="28"/>
          <w:szCs w:val="28"/>
          <w:lang w:val="en-US"/>
        </w:rPr>
        <w:t>ethanoic</w:t>
      </w:r>
      <w:proofErr w:type="spellEnd"/>
      <w:r w:rsidRPr="00F242F2">
        <w:rPr>
          <w:rFonts w:ascii="Arial Narrow" w:hAnsi="Arial Narrow" w:cs="Arial Narrow"/>
          <w:sz w:val="28"/>
          <w:szCs w:val="28"/>
          <w:lang w:val="en-US"/>
        </w:rPr>
        <w:t xml:space="preserve"> acid.</w:t>
      </w:r>
    </w:p>
    <w:p w:rsidR="00927684" w:rsidRPr="00CE6470" w:rsidRDefault="00927684" w:rsidP="00CE6470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  <w:lang w:val="en-US"/>
        </w:rPr>
      </w:pPr>
    </w:p>
    <w:p w:rsidR="00927684" w:rsidRPr="003E694D" w:rsidRDefault="00927684" w:rsidP="003E694D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p w:rsidR="00927684" w:rsidRPr="00DA1E02" w:rsidRDefault="00927684" w:rsidP="00DA3D6C">
      <w:pPr>
        <w:spacing w:after="0" w:line="240" w:lineRule="auto"/>
        <w:rPr>
          <w:rFonts w:ascii="Arial Narrow" w:hAnsi="Arial Narrow" w:cs="Arial Narrow"/>
          <w:sz w:val="28"/>
          <w:szCs w:val="28"/>
        </w:rPr>
      </w:pPr>
    </w:p>
    <w:sectPr w:rsidR="00927684" w:rsidRPr="00DA1E02" w:rsidSect="00E90CCB">
      <w:headerReference w:type="default" r:id="rId51"/>
      <w:footerReference w:type="default" r:id="rId52"/>
      <w:type w:val="continuous"/>
      <w:pgSz w:w="11900" w:h="16820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684" w:rsidRDefault="00927684" w:rsidP="00E32EF7">
      <w:pPr>
        <w:spacing w:after="0" w:line="240" w:lineRule="auto"/>
      </w:pPr>
      <w:r>
        <w:separator/>
      </w:r>
    </w:p>
  </w:endnote>
  <w:endnote w:type="continuationSeparator" w:id="0">
    <w:p w:rsidR="00927684" w:rsidRDefault="00927684" w:rsidP="00E3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 Bold">
    <w:panose1 w:val="020B0706020202030204"/>
    <w:charset w:val="00"/>
    <w:family w:val="auto"/>
    <w:notTrueType/>
    <w:pitch w:val="variable"/>
    <w:sig w:usb0="00000003" w:usb1="00000000" w:usb2="00000000" w:usb3="00000000" w:csb0="00000001" w:csb1="00000000"/>
  </w:font>
  <w:font w:name="MS P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A0" w:firstRow="1" w:lastRow="0" w:firstColumn="1" w:lastColumn="0" w:noHBand="0" w:noVBand="0"/>
    </w:tblPr>
    <w:tblGrid>
      <w:gridCol w:w="3284"/>
      <w:gridCol w:w="3285"/>
      <w:gridCol w:w="3285"/>
    </w:tblGrid>
    <w:tr w:rsidR="00927684" w:rsidRPr="00930D31">
      <w:trPr>
        <w:jc w:val="center"/>
      </w:trPr>
      <w:tc>
        <w:tcPr>
          <w:tcW w:w="3284" w:type="dxa"/>
        </w:tcPr>
        <w:p w:rsidR="00927684" w:rsidRPr="00930D31" w:rsidRDefault="000352C1" w:rsidP="005D52AF">
          <w:pPr>
            <w:pStyle w:val="Header"/>
            <w:rPr>
              <w:rFonts w:ascii="Arial Narrow" w:hAnsi="Arial Narrow" w:cs="Arial Narrow"/>
              <w:b/>
              <w:bCs/>
              <w:sz w:val="16"/>
              <w:szCs w:val="16"/>
            </w:rPr>
          </w:pPr>
          <w:r>
            <w:fldChar w:fldCharType="begin"/>
          </w:r>
          <w:r>
            <w:instrText xml:space="preserve"> FILENAME   \* MERGEFORMAT </w:instrText>
          </w:r>
          <w:r>
            <w:fldChar w:fldCharType="separate"/>
          </w:r>
          <w:r w:rsidR="00927684" w:rsidRPr="002A38A3">
            <w:rPr>
              <w:rFonts w:ascii="Arial Narrow" w:hAnsi="Arial Narrow" w:cs="Arial Narrow"/>
              <w:b/>
              <w:bCs/>
              <w:noProof/>
              <w:sz w:val="16"/>
              <w:szCs w:val="16"/>
            </w:rPr>
            <w:t>AGS TOPIC 3 Carbohydrates</w:t>
          </w:r>
          <w:r w:rsidR="00927684">
            <w:rPr>
              <w:noProof/>
            </w:rPr>
            <w:t xml:space="preserve"> &amp; Alcohols Notes</w:t>
          </w:r>
          <w:r>
            <w:rPr>
              <w:noProof/>
            </w:rPr>
            <w:fldChar w:fldCharType="end"/>
          </w:r>
        </w:p>
      </w:tc>
      <w:tc>
        <w:tcPr>
          <w:tcW w:w="3285" w:type="dxa"/>
        </w:tcPr>
        <w:p w:rsidR="00927684" w:rsidRPr="00930D31" w:rsidRDefault="00927684" w:rsidP="000B34BB">
          <w:pPr>
            <w:pStyle w:val="Header"/>
            <w:jc w:val="center"/>
            <w:rPr>
              <w:rFonts w:ascii="Arial Narrow" w:hAnsi="Arial Narrow" w:cs="Arial Narrow"/>
              <w:b/>
              <w:bCs/>
              <w:sz w:val="16"/>
              <w:szCs w:val="16"/>
            </w:rPr>
          </w:pP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t xml:space="preserve">Page </w:t>
          </w: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instrText xml:space="preserve"> PAGE   \* MERGEFORMAT </w:instrText>
          </w: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fldChar w:fldCharType="separate"/>
          </w:r>
          <w:r w:rsidR="000352C1">
            <w:rPr>
              <w:rFonts w:ascii="Arial Narrow" w:hAnsi="Arial Narrow" w:cs="Arial Narrow"/>
              <w:b/>
              <w:bCs/>
              <w:noProof/>
              <w:sz w:val="16"/>
              <w:szCs w:val="16"/>
            </w:rPr>
            <w:t>18</w:t>
          </w: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:rsidR="00927684" w:rsidRPr="00930D31" w:rsidRDefault="00927684" w:rsidP="000B34BB">
          <w:pPr>
            <w:pStyle w:val="Header"/>
            <w:jc w:val="right"/>
            <w:rPr>
              <w:rFonts w:ascii="Arial Narrow" w:hAnsi="Arial Narrow" w:cs="Arial Narrow"/>
              <w:b/>
              <w:bCs/>
              <w:sz w:val="16"/>
              <w:szCs w:val="16"/>
            </w:rPr>
          </w:pP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instrText xml:space="preserve"> DATE \@ "d-MMM-yy" </w:instrText>
          </w: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fldChar w:fldCharType="separate"/>
          </w:r>
          <w:r w:rsidR="00EF3064">
            <w:rPr>
              <w:rFonts w:ascii="Arial Narrow" w:hAnsi="Arial Narrow" w:cs="Arial Narrow"/>
              <w:b/>
              <w:bCs/>
              <w:noProof/>
              <w:sz w:val="16"/>
              <w:szCs w:val="16"/>
            </w:rPr>
            <w:t>10-May-16</w:t>
          </w: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fldChar w:fldCharType="end"/>
          </w:r>
        </w:p>
      </w:tc>
    </w:tr>
  </w:tbl>
  <w:p w:rsidR="00927684" w:rsidRPr="00930D31" w:rsidRDefault="00927684" w:rsidP="00930D31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684" w:rsidRDefault="00927684" w:rsidP="00E32EF7">
      <w:pPr>
        <w:spacing w:after="0" w:line="240" w:lineRule="auto"/>
      </w:pPr>
      <w:r>
        <w:separator/>
      </w:r>
    </w:p>
  </w:footnote>
  <w:footnote w:type="continuationSeparator" w:id="0">
    <w:p w:rsidR="00927684" w:rsidRDefault="00927684" w:rsidP="00E3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ook w:val="00A0" w:firstRow="1" w:lastRow="0" w:firstColumn="1" w:lastColumn="0" w:noHBand="0" w:noVBand="0"/>
    </w:tblPr>
    <w:tblGrid>
      <w:gridCol w:w="3284"/>
      <w:gridCol w:w="3284"/>
      <w:gridCol w:w="3284"/>
    </w:tblGrid>
    <w:tr w:rsidR="00927684" w:rsidRPr="00930D31">
      <w:trPr>
        <w:jc w:val="center"/>
      </w:trPr>
      <w:tc>
        <w:tcPr>
          <w:tcW w:w="3284" w:type="dxa"/>
        </w:tcPr>
        <w:p w:rsidR="00927684" w:rsidRPr="00930D31" w:rsidRDefault="00927684" w:rsidP="000B34BB">
          <w:pPr>
            <w:pStyle w:val="Header"/>
            <w:rPr>
              <w:rFonts w:ascii="Arial Narrow" w:hAnsi="Arial Narrow" w:cs="Arial Narrow"/>
              <w:b/>
              <w:bCs/>
              <w:sz w:val="16"/>
              <w:szCs w:val="16"/>
            </w:rPr>
          </w:pPr>
          <w:r w:rsidRPr="00930D31">
            <w:rPr>
              <w:rFonts w:ascii="Arial Narrow" w:hAnsi="Arial Narrow" w:cs="Arial Narrow"/>
              <w:b/>
              <w:bCs/>
              <w:sz w:val="16"/>
              <w:szCs w:val="16"/>
            </w:rPr>
            <w:t>National 4 &amp; 5 Chemistry</w:t>
          </w:r>
        </w:p>
      </w:tc>
      <w:tc>
        <w:tcPr>
          <w:tcW w:w="3284" w:type="dxa"/>
        </w:tcPr>
        <w:p w:rsidR="00927684" w:rsidRPr="00930D31" w:rsidRDefault="00927684" w:rsidP="000B34BB">
          <w:pPr>
            <w:pStyle w:val="Header"/>
            <w:jc w:val="center"/>
            <w:rPr>
              <w:rFonts w:ascii="Arial Narrow" w:hAnsi="Arial Narrow" w:cs="Arial Narrow"/>
              <w:b/>
              <w:bCs/>
              <w:sz w:val="16"/>
              <w:szCs w:val="16"/>
            </w:rPr>
          </w:pPr>
          <w:r>
            <w:rPr>
              <w:rFonts w:ascii="Arial Narrow" w:hAnsi="Arial Narrow" w:cs="Arial Narrow"/>
              <w:b/>
              <w:bCs/>
              <w:sz w:val="16"/>
              <w:szCs w:val="16"/>
            </w:rPr>
            <w:t>Nature’s Chemistry</w:t>
          </w:r>
        </w:p>
      </w:tc>
      <w:tc>
        <w:tcPr>
          <w:tcW w:w="3284" w:type="dxa"/>
        </w:tcPr>
        <w:p w:rsidR="00927684" w:rsidRPr="00930D31" w:rsidRDefault="00927684" w:rsidP="000B34BB">
          <w:pPr>
            <w:pStyle w:val="Header"/>
            <w:jc w:val="right"/>
            <w:rPr>
              <w:rFonts w:ascii="Arial Narrow" w:hAnsi="Arial Narrow" w:cs="Arial Narrow"/>
              <w:b/>
              <w:bCs/>
              <w:sz w:val="16"/>
              <w:szCs w:val="16"/>
            </w:rPr>
          </w:pPr>
          <w:r>
            <w:rPr>
              <w:rFonts w:ascii="Arial Narrow" w:hAnsi="Arial Narrow" w:cs="Arial Narrow"/>
              <w:b/>
              <w:bCs/>
              <w:sz w:val="16"/>
              <w:szCs w:val="16"/>
            </w:rPr>
            <w:t>Carbohydrates &amp; Alcohols</w:t>
          </w:r>
        </w:p>
      </w:tc>
    </w:tr>
  </w:tbl>
  <w:p w:rsidR="00927684" w:rsidRPr="00E32EF7" w:rsidRDefault="00927684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9675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1CC57621"/>
    <w:multiLevelType w:val="hybridMultilevel"/>
    <w:tmpl w:val="717AD1B8"/>
    <w:lvl w:ilvl="0" w:tplc="6A0E2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B29E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0AF7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7A13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5060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1C77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DE81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B47D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2283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4C2E3B"/>
    <w:multiLevelType w:val="hybridMultilevel"/>
    <w:tmpl w:val="717AD1B8"/>
    <w:lvl w:ilvl="0" w:tplc="6A0E2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B29E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0AF7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7A13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5060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1C77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DE81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B47D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2283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7A795B"/>
    <w:multiLevelType w:val="hybridMultilevel"/>
    <w:tmpl w:val="D722EEAC"/>
    <w:lvl w:ilvl="0" w:tplc="06BE0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43E28F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8388F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2E6B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A5E857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B70017C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8EA63C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88A69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207E006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nsid w:val="66675C34"/>
    <w:multiLevelType w:val="hybridMultilevel"/>
    <w:tmpl w:val="EAFC6F12"/>
    <w:lvl w:ilvl="0" w:tplc="6A48B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09A67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86683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4344D5E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BDE939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9B489E1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E9CBC6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EFEE16E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B089CB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729477B2"/>
    <w:multiLevelType w:val="hybridMultilevel"/>
    <w:tmpl w:val="7CCC26E4"/>
    <w:lvl w:ilvl="0" w:tplc="6A0E2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B29E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0AF7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7A13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5060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1C77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DE81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B47D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2283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oNotHyphenateCaps/>
  <w:drawingGridHorizontalSpacing w:val="57"/>
  <w:drawingGridVerticalSpacing w:val="5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F7"/>
    <w:rsid w:val="00011A46"/>
    <w:rsid w:val="00013068"/>
    <w:rsid w:val="000140CA"/>
    <w:rsid w:val="0002032E"/>
    <w:rsid w:val="00020866"/>
    <w:rsid w:val="00020B3A"/>
    <w:rsid w:val="0002111B"/>
    <w:rsid w:val="00022CCB"/>
    <w:rsid w:val="00022F78"/>
    <w:rsid w:val="0002456F"/>
    <w:rsid w:val="00024712"/>
    <w:rsid w:val="00025225"/>
    <w:rsid w:val="00026361"/>
    <w:rsid w:val="00026476"/>
    <w:rsid w:val="00030C5F"/>
    <w:rsid w:val="0003107E"/>
    <w:rsid w:val="00032039"/>
    <w:rsid w:val="00032AB3"/>
    <w:rsid w:val="00032CA7"/>
    <w:rsid w:val="00033156"/>
    <w:rsid w:val="0003425C"/>
    <w:rsid w:val="000352C1"/>
    <w:rsid w:val="00036A81"/>
    <w:rsid w:val="00037D72"/>
    <w:rsid w:val="0005235C"/>
    <w:rsid w:val="000523AE"/>
    <w:rsid w:val="00053124"/>
    <w:rsid w:val="00053504"/>
    <w:rsid w:val="00053D01"/>
    <w:rsid w:val="0006038E"/>
    <w:rsid w:val="00060AF2"/>
    <w:rsid w:val="0006321D"/>
    <w:rsid w:val="000634FA"/>
    <w:rsid w:val="00063F54"/>
    <w:rsid w:val="00064708"/>
    <w:rsid w:val="00067DA8"/>
    <w:rsid w:val="0007258F"/>
    <w:rsid w:val="000741CA"/>
    <w:rsid w:val="000754CC"/>
    <w:rsid w:val="00075D14"/>
    <w:rsid w:val="00075E39"/>
    <w:rsid w:val="00081C0A"/>
    <w:rsid w:val="00081D53"/>
    <w:rsid w:val="000832A8"/>
    <w:rsid w:val="0008343E"/>
    <w:rsid w:val="000848A3"/>
    <w:rsid w:val="00086153"/>
    <w:rsid w:val="00090A36"/>
    <w:rsid w:val="0009382A"/>
    <w:rsid w:val="00096E86"/>
    <w:rsid w:val="000977AD"/>
    <w:rsid w:val="000A0215"/>
    <w:rsid w:val="000B34BB"/>
    <w:rsid w:val="000B3E47"/>
    <w:rsid w:val="000B43E6"/>
    <w:rsid w:val="000B4B08"/>
    <w:rsid w:val="000B6104"/>
    <w:rsid w:val="000C0507"/>
    <w:rsid w:val="000C396A"/>
    <w:rsid w:val="000C3BB3"/>
    <w:rsid w:val="000C55A3"/>
    <w:rsid w:val="000C5ED0"/>
    <w:rsid w:val="000C7B1E"/>
    <w:rsid w:val="000D0FC9"/>
    <w:rsid w:val="000D17DA"/>
    <w:rsid w:val="000D26C3"/>
    <w:rsid w:val="000D4022"/>
    <w:rsid w:val="000D4D72"/>
    <w:rsid w:val="000E1F91"/>
    <w:rsid w:val="000E3275"/>
    <w:rsid w:val="000E7CDF"/>
    <w:rsid w:val="000F489B"/>
    <w:rsid w:val="000F6CB9"/>
    <w:rsid w:val="000F7660"/>
    <w:rsid w:val="001021A5"/>
    <w:rsid w:val="0010690B"/>
    <w:rsid w:val="0011117F"/>
    <w:rsid w:val="00113834"/>
    <w:rsid w:val="001155B8"/>
    <w:rsid w:val="0012099D"/>
    <w:rsid w:val="00121D48"/>
    <w:rsid w:val="00127731"/>
    <w:rsid w:val="00127C2E"/>
    <w:rsid w:val="00127D86"/>
    <w:rsid w:val="0013038E"/>
    <w:rsid w:val="00130CC5"/>
    <w:rsid w:val="001321C3"/>
    <w:rsid w:val="00132385"/>
    <w:rsid w:val="00132A50"/>
    <w:rsid w:val="001337A6"/>
    <w:rsid w:val="0013534D"/>
    <w:rsid w:val="001405AF"/>
    <w:rsid w:val="00141A74"/>
    <w:rsid w:val="0014230F"/>
    <w:rsid w:val="001425D9"/>
    <w:rsid w:val="00142F52"/>
    <w:rsid w:val="00143F5B"/>
    <w:rsid w:val="00145704"/>
    <w:rsid w:val="00146562"/>
    <w:rsid w:val="00146CB8"/>
    <w:rsid w:val="00146F0A"/>
    <w:rsid w:val="001533DB"/>
    <w:rsid w:val="00155917"/>
    <w:rsid w:val="00156F3B"/>
    <w:rsid w:val="00163FC1"/>
    <w:rsid w:val="001650F0"/>
    <w:rsid w:val="00167AD0"/>
    <w:rsid w:val="00167CC0"/>
    <w:rsid w:val="00175672"/>
    <w:rsid w:val="00177CAF"/>
    <w:rsid w:val="0018058D"/>
    <w:rsid w:val="00187A60"/>
    <w:rsid w:val="00192D77"/>
    <w:rsid w:val="00194E98"/>
    <w:rsid w:val="001964FB"/>
    <w:rsid w:val="00196D06"/>
    <w:rsid w:val="00197764"/>
    <w:rsid w:val="001A22E3"/>
    <w:rsid w:val="001A5FDE"/>
    <w:rsid w:val="001B0000"/>
    <w:rsid w:val="001B1621"/>
    <w:rsid w:val="001B38B2"/>
    <w:rsid w:val="001C0233"/>
    <w:rsid w:val="001C2138"/>
    <w:rsid w:val="001C3748"/>
    <w:rsid w:val="001C545C"/>
    <w:rsid w:val="001C6A5C"/>
    <w:rsid w:val="001C7052"/>
    <w:rsid w:val="001D07F6"/>
    <w:rsid w:val="001D13A1"/>
    <w:rsid w:val="001D416F"/>
    <w:rsid w:val="001D5402"/>
    <w:rsid w:val="001D5C36"/>
    <w:rsid w:val="001E200D"/>
    <w:rsid w:val="001E2626"/>
    <w:rsid w:val="001E27C9"/>
    <w:rsid w:val="001F0A8F"/>
    <w:rsid w:val="001F3325"/>
    <w:rsid w:val="001F3E93"/>
    <w:rsid w:val="001F68D9"/>
    <w:rsid w:val="00203745"/>
    <w:rsid w:val="00205A5F"/>
    <w:rsid w:val="00206096"/>
    <w:rsid w:val="0020755A"/>
    <w:rsid w:val="00207CAB"/>
    <w:rsid w:val="00210D1F"/>
    <w:rsid w:val="00211023"/>
    <w:rsid w:val="0021262F"/>
    <w:rsid w:val="00212A4F"/>
    <w:rsid w:val="00213717"/>
    <w:rsid w:val="00214EC4"/>
    <w:rsid w:val="00214F19"/>
    <w:rsid w:val="00220179"/>
    <w:rsid w:val="00220308"/>
    <w:rsid w:val="00220857"/>
    <w:rsid w:val="002219B8"/>
    <w:rsid w:val="00221A73"/>
    <w:rsid w:val="00221BF2"/>
    <w:rsid w:val="00223A6E"/>
    <w:rsid w:val="00224087"/>
    <w:rsid w:val="00224672"/>
    <w:rsid w:val="0022493A"/>
    <w:rsid w:val="00224B46"/>
    <w:rsid w:val="00225ACC"/>
    <w:rsid w:val="00225BBF"/>
    <w:rsid w:val="00225D81"/>
    <w:rsid w:val="00234689"/>
    <w:rsid w:val="002355C1"/>
    <w:rsid w:val="00236211"/>
    <w:rsid w:val="00242F21"/>
    <w:rsid w:val="00243C53"/>
    <w:rsid w:val="00245940"/>
    <w:rsid w:val="002467ED"/>
    <w:rsid w:val="002478A5"/>
    <w:rsid w:val="00251DED"/>
    <w:rsid w:val="00252001"/>
    <w:rsid w:val="00253807"/>
    <w:rsid w:val="00256C9B"/>
    <w:rsid w:val="0025764C"/>
    <w:rsid w:val="00261CCE"/>
    <w:rsid w:val="00262BE5"/>
    <w:rsid w:val="00262D43"/>
    <w:rsid w:val="00263504"/>
    <w:rsid w:val="00263631"/>
    <w:rsid w:val="00265583"/>
    <w:rsid w:val="002670DE"/>
    <w:rsid w:val="002721CB"/>
    <w:rsid w:val="0027281B"/>
    <w:rsid w:val="0027470F"/>
    <w:rsid w:val="00276FFF"/>
    <w:rsid w:val="00277758"/>
    <w:rsid w:val="00281914"/>
    <w:rsid w:val="00282842"/>
    <w:rsid w:val="00283710"/>
    <w:rsid w:val="0029102E"/>
    <w:rsid w:val="0029252C"/>
    <w:rsid w:val="0029266C"/>
    <w:rsid w:val="002929D1"/>
    <w:rsid w:val="00292D4A"/>
    <w:rsid w:val="00296192"/>
    <w:rsid w:val="002967F9"/>
    <w:rsid w:val="002A1672"/>
    <w:rsid w:val="002A1ACB"/>
    <w:rsid w:val="002A22A9"/>
    <w:rsid w:val="002A38A3"/>
    <w:rsid w:val="002A51BF"/>
    <w:rsid w:val="002A6690"/>
    <w:rsid w:val="002A7576"/>
    <w:rsid w:val="002A76C8"/>
    <w:rsid w:val="002B1E49"/>
    <w:rsid w:val="002B2F44"/>
    <w:rsid w:val="002C13D4"/>
    <w:rsid w:val="002C1474"/>
    <w:rsid w:val="002C3926"/>
    <w:rsid w:val="002C49DC"/>
    <w:rsid w:val="002D0A8A"/>
    <w:rsid w:val="002D197F"/>
    <w:rsid w:val="002D2620"/>
    <w:rsid w:val="002D2828"/>
    <w:rsid w:val="002D3995"/>
    <w:rsid w:val="002E2D8F"/>
    <w:rsid w:val="002E5D0B"/>
    <w:rsid w:val="002E6563"/>
    <w:rsid w:val="002E7137"/>
    <w:rsid w:val="002E739B"/>
    <w:rsid w:val="002F3287"/>
    <w:rsid w:val="002F4766"/>
    <w:rsid w:val="002F7418"/>
    <w:rsid w:val="00302D5B"/>
    <w:rsid w:val="00303B49"/>
    <w:rsid w:val="0030584B"/>
    <w:rsid w:val="00307251"/>
    <w:rsid w:val="003144FB"/>
    <w:rsid w:val="00315632"/>
    <w:rsid w:val="00316567"/>
    <w:rsid w:val="00317C53"/>
    <w:rsid w:val="0032016C"/>
    <w:rsid w:val="00321DB0"/>
    <w:rsid w:val="00323A5D"/>
    <w:rsid w:val="00323E0C"/>
    <w:rsid w:val="0032403B"/>
    <w:rsid w:val="00326D6B"/>
    <w:rsid w:val="003273B0"/>
    <w:rsid w:val="003303D2"/>
    <w:rsid w:val="0033239E"/>
    <w:rsid w:val="003324E0"/>
    <w:rsid w:val="003365FE"/>
    <w:rsid w:val="003419E9"/>
    <w:rsid w:val="00343ADA"/>
    <w:rsid w:val="00346799"/>
    <w:rsid w:val="00346DFC"/>
    <w:rsid w:val="00347A26"/>
    <w:rsid w:val="00347C49"/>
    <w:rsid w:val="0035007E"/>
    <w:rsid w:val="00350D4C"/>
    <w:rsid w:val="003510E1"/>
    <w:rsid w:val="003512B1"/>
    <w:rsid w:val="00351F70"/>
    <w:rsid w:val="003523AC"/>
    <w:rsid w:val="00353A01"/>
    <w:rsid w:val="003545FF"/>
    <w:rsid w:val="00355290"/>
    <w:rsid w:val="0035574C"/>
    <w:rsid w:val="00357123"/>
    <w:rsid w:val="003602D4"/>
    <w:rsid w:val="00361859"/>
    <w:rsid w:val="00362787"/>
    <w:rsid w:val="00366F75"/>
    <w:rsid w:val="003716CF"/>
    <w:rsid w:val="0037187A"/>
    <w:rsid w:val="00375203"/>
    <w:rsid w:val="00375CCD"/>
    <w:rsid w:val="00380C91"/>
    <w:rsid w:val="00384516"/>
    <w:rsid w:val="003869DC"/>
    <w:rsid w:val="00386A34"/>
    <w:rsid w:val="003874F8"/>
    <w:rsid w:val="00387640"/>
    <w:rsid w:val="003911AB"/>
    <w:rsid w:val="00391B33"/>
    <w:rsid w:val="00391C18"/>
    <w:rsid w:val="003927C8"/>
    <w:rsid w:val="003950C0"/>
    <w:rsid w:val="003971EC"/>
    <w:rsid w:val="00397556"/>
    <w:rsid w:val="003A6CD3"/>
    <w:rsid w:val="003A706A"/>
    <w:rsid w:val="003B018D"/>
    <w:rsid w:val="003B10B5"/>
    <w:rsid w:val="003B11F1"/>
    <w:rsid w:val="003B7DF7"/>
    <w:rsid w:val="003C368D"/>
    <w:rsid w:val="003D0A0C"/>
    <w:rsid w:val="003D79B6"/>
    <w:rsid w:val="003E543D"/>
    <w:rsid w:val="003E694D"/>
    <w:rsid w:val="003F24FC"/>
    <w:rsid w:val="003F286E"/>
    <w:rsid w:val="003F2B91"/>
    <w:rsid w:val="003F7A02"/>
    <w:rsid w:val="00403B06"/>
    <w:rsid w:val="00407154"/>
    <w:rsid w:val="00412B56"/>
    <w:rsid w:val="004160C1"/>
    <w:rsid w:val="00416CE2"/>
    <w:rsid w:val="004211F5"/>
    <w:rsid w:val="00422003"/>
    <w:rsid w:val="004229BE"/>
    <w:rsid w:val="00423808"/>
    <w:rsid w:val="00423900"/>
    <w:rsid w:val="004241A7"/>
    <w:rsid w:val="0042631A"/>
    <w:rsid w:val="0043127F"/>
    <w:rsid w:val="004326F1"/>
    <w:rsid w:val="00445F73"/>
    <w:rsid w:val="004473C4"/>
    <w:rsid w:val="004506D7"/>
    <w:rsid w:val="00451E04"/>
    <w:rsid w:val="004564CD"/>
    <w:rsid w:val="0045725A"/>
    <w:rsid w:val="0045767F"/>
    <w:rsid w:val="00457860"/>
    <w:rsid w:val="0046017C"/>
    <w:rsid w:val="00462EC5"/>
    <w:rsid w:val="00464666"/>
    <w:rsid w:val="004648EA"/>
    <w:rsid w:val="00464C2B"/>
    <w:rsid w:val="004714A8"/>
    <w:rsid w:val="00475DFB"/>
    <w:rsid w:val="00476784"/>
    <w:rsid w:val="00476A0A"/>
    <w:rsid w:val="004865F5"/>
    <w:rsid w:val="004902A1"/>
    <w:rsid w:val="00490364"/>
    <w:rsid w:val="00491D86"/>
    <w:rsid w:val="00492155"/>
    <w:rsid w:val="00493765"/>
    <w:rsid w:val="004943C9"/>
    <w:rsid w:val="00497217"/>
    <w:rsid w:val="00497771"/>
    <w:rsid w:val="004A0DA9"/>
    <w:rsid w:val="004A1466"/>
    <w:rsid w:val="004A1E7F"/>
    <w:rsid w:val="004A371A"/>
    <w:rsid w:val="004A430F"/>
    <w:rsid w:val="004A550A"/>
    <w:rsid w:val="004A6092"/>
    <w:rsid w:val="004B1D6E"/>
    <w:rsid w:val="004B39E8"/>
    <w:rsid w:val="004B3DC5"/>
    <w:rsid w:val="004B73E6"/>
    <w:rsid w:val="004C17AC"/>
    <w:rsid w:val="004C243C"/>
    <w:rsid w:val="004C26D1"/>
    <w:rsid w:val="004C4B73"/>
    <w:rsid w:val="004C4D80"/>
    <w:rsid w:val="004C5589"/>
    <w:rsid w:val="004C5C21"/>
    <w:rsid w:val="004C61DD"/>
    <w:rsid w:val="004C6B92"/>
    <w:rsid w:val="004C6C79"/>
    <w:rsid w:val="004C728D"/>
    <w:rsid w:val="004D0955"/>
    <w:rsid w:val="004D3C55"/>
    <w:rsid w:val="004D7526"/>
    <w:rsid w:val="004E09F9"/>
    <w:rsid w:val="004E2812"/>
    <w:rsid w:val="004E4C6E"/>
    <w:rsid w:val="004E5893"/>
    <w:rsid w:val="004F27C3"/>
    <w:rsid w:val="004F3FF1"/>
    <w:rsid w:val="004F533C"/>
    <w:rsid w:val="004F580F"/>
    <w:rsid w:val="00502608"/>
    <w:rsid w:val="00503C52"/>
    <w:rsid w:val="005046B9"/>
    <w:rsid w:val="00504F95"/>
    <w:rsid w:val="005052CF"/>
    <w:rsid w:val="0050573D"/>
    <w:rsid w:val="0050740F"/>
    <w:rsid w:val="00511317"/>
    <w:rsid w:val="0051507F"/>
    <w:rsid w:val="0051755C"/>
    <w:rsid w:val="00517CA9"/>
    <w:rsid w:val="00520663"/>
    <w:rsid w:val="00520EDF"/>
    <w:rsid w:val="0052146D"/>
    <w:rsid w:val="005241AB"/>
    <w:rsid w:val="00525791"/>
    <w:rsid w:val="0052656C"/>
    <w:rsid w:val="00526C62"/>
    <w:rsid w:val="005279C1"/>
    <w:rsid w:val="00534E1A"/>
    <w:rsid w:val="005367F9"/>
    <w:rsid w:val="00537569"/>
    <w:rsid w:val="00537D35"/>
    <w:rsid w:val="00540A63"/>
    <w:rsid w:val="00545016"/>
    <w:rsid w:val="00545D29"/>
    <w:rsid w:val="005473EB"/>
    <w:rsid w:val="00551DBF"/>
    <w:rsid w:val="005540D1"/>
    <w:rsid w:val="00554A49"/>
    <w:rsid w:val="00554F88"/>
    <w:rsid w:val="00556C8D"/>
    <w:rsid w:val="00556FE6"/>
    <w:rsid w:val="00557135"/>
    <w:rsid w:val="0055753E"/>
    <w:rsid w:val="00557F7E"/>
    <w:rsid w:val="00563FA2"/>
    <w:rsid w:val="005649EB"/>
    <w:rsid w:val="00566045"/>
    <w:rsid w:val="00567289"/>
    <w:rsid w:val="00571475"/>
    <w:rsid w:val="00571586"/>
    <w:rsid w:val="00574097"/>
    <w:rsid w:val="00574312"/>
    <w:rsid w:val="00575007"/>
    <w:rsid w:val="0058136E"/>
    <w:rsid w:val="00581BC6"/>
    <w:rsid w:val="00581C47"/>
    <w:rsid w:val="00581DF1"/>
    <w:rsid w:val="0058205F"/>
    <w:rsid w:val="005865D8"/>
    <w:rsid w:val="00586966"/>
    <w:rsid w:val="00586E22"/>
    <w:rsid w:val="005926D9"/>
    <w:rsid w:val="005949DF"/>
    <w:rsid w:val="00595629"/>
    <w:rsid w:val="005A0E5D"/>
    <w:rsid w:val="005A1C59"/>
    <w:rsid w:val="005A3A96"/>
    <w:rsid w:val="005A476C"/>
    <w:rsid w:val="005A6B8E"/>
    <w:rsid w:val="005A7E4C"/>
    <w:rsid w:val="005B17C0"/>
    <w:rsid w:val="005B3649"/>
    <w:rsid w:val="005B4088"/>
    <w:rsid w:val="005B7634"/>
    <w:rsid w:val="005C0650"/>
    <w:rsid w:val="005C0C1F"/>
    <w:rsid w:val="005C1E96"/>
    <w:rsid w:val="005C2EF8"/>
    <w:rsid w:val="005C347B"/>
    <w:rsid w:val="005C3B32"/>
    <w:rsid w:val="005C6B52"/>
    <w:rsid w:val="005C6D08"/>
    <w:rsid w:val="005D0975"/>
    <w:rsid w:val="005D52AF"/>
    <w:rsid w:val="005E018F"/>
    <w:rsid w:val="005E2070"/>
    <w:rsid w:val="005E3FC8"/>
    <w:rsid w:val="005E4C84"/>
    <w:rsid w:val="005E6A96"/>
    <w:rsid w:val="005F049F"/>
    <w:rsid w:val="005F1650"/>
    <w:rsid w:val="005F287F"/>
    <w:rsid w:val="005F3C9F"/>
    <w:rsid w:val="005F4475"/>
    <w:rsid w:val="005F7FDA"/>
    <w:rsid w:val="0060146D"/>
    <w:rsid w:val="00604CE7"/>
    <w:rsid w:val="00605249"/>
    <w:rsid w:val="00607581"/>
    <w:rsid w:val="00611227"/>
    <w:rsid w:val="00611546"/>
    <w:rsid w:val="006123D6"/>
    <w:rsid w:val="00616F9D"/>
    <w:rsid w:val="00620AF9"/>
    <w:rsid w:val="00623445"/>
    <w:rsid w:val="006235CB"/>
    <w:rsid w:val="00624185"/>
    <w:rsid w:val="006258B5"/>
    <w:rsid w:val="006272ED"/>
    <w:rsid w:val="00630537"/>
    <w:rsid w:val="00634209"/>
    <w:rsid w:val="00634711"/>
    <w:rsid w:val="00641D8D"/>
    <w:rsid w:val="00643606"/>
    <w:rsid w:val="00643CCD"/>
    <w:rsid w:val="00643E8B"/>
    <w:rsid w:val="006456D5"/>
    <w:rsid w:val="00646335"/>
    <w:rsid w:val="00646DC3"/>
    <w:rsid w:val="0065117F"/>
    <w:rsid w:val="0065120E"/>
    <w:rsid w:val="00653DF7"/>
    <w:rsid w:val="00654DD8"/>
    <w:rsid w:val="006557B8"/>
    <w:rsid w:val="00655E09"/>
    <w:rsid w:val="00663EB8"/>
    <w:rsid w:val="00664337"/>
    <w:rsid w:val="006650A2"/>
    <w:rsid w:val="006653F6"/>
    <w:rsid w:val="00666345"/>
    <w:rsid w:val="006665BE"/>
    <w:rsid w:val="00670D65"/>
    <w:rsid w:val="00674119"/>
    <w:rsid w:val="00674560"/>
    <w:rsid w:val="006770A2"/>
    <w:rsid w:val="006774E1"/>
    <w:rsid w:val="00677D9C"/>
    <w:rsid w:val="00681514"/>
    <w:rsid w:val="00683A82"/>
    <w:rsid w:val="00684846"/>
    <w:rsid w:val="00685202"/>
    <w:rsid w:val="00685E1C"/>
    <w:rsid w:val="00687193"/>
    <w:rsid w:val="00687214"/>
    <w:rsid w:val="00690FE6"/>
    <w:rsid w:val="0069183F"/>
    <w:rsid w:val="00695ECF"/>
    <w:rsid w:val="006975FE"/>
    <w:rsid w:val="006A19A2"/>
    <w:rsid w:val="006A298A"/>
    <w:rsid w:val="006A4CB4"/>
    <w:rsid w:val="006A7F32"/>
    <w:rsid w:val="006B02B9"/>
    <w:rsid w:val="006B2985"/>
    <w:rsid w:val="006B3292"/>
    <w:rsid w:val="006B73D1"/>
    <w:rsid w:val="006C0555"/>
    <w:rsid w:val="006C1594"/>
    <w:rsid w:val="006C1D7C"/>
    <w:rsid w:val="006C20A5"/>
    <w:rsid w:val="006C58FC"/>
    <w:rsid w:val="006C6153"/>
    <w:rsid w:val="006D1269"/>
    <w:rsid w:val="006D5973"/>
    <w:rsid w:val="006D6106"/>
    <w:rsid w:val="006D743F"/>
    <w:rsid w:val="006E257C"/>
    <w:rsid w:val="006E3C7B"/>
    <w:rsid w:val="006E5525"/>
    <w:rsid w:val="006E69C1"/>
    <w:rsid w:val="006F1306"/>
    <w:rsid w:val="006F454E"/>
    <w:rsid w:val="006F467D"/>
    <w:rsid w:val="006F57F7"/>
    <w:rsid w:val="006F6898"/>
    <w:rsid w:val="006F739F"/>
    <w:rsid w:val="00701A2E"/>
    <w:rsid w:val="00706FC3"/>
    <w:rsid w:val="00710C76"/>
    <w:rsid w:val="00714823"/>
    <w:rsid w:val="00720674"/>
    <w:rsid w:val="00721D39"/>
    <w:rsid w:val="007234D6"/>
    <w:rsid w:val="007235C3"/>
    <w:rsid w:val="0072405C"/>
    <w:rsid w:val="00726858"/>
    <w:rsid w:val="0072709D"/>
    <w:rsid w:val="00731B76"/>
    <w:rsid w:val="00733A3E"/>
    <w:rsid w:val="0073582A"/>
    <w:rsid w:val="00735D71"/>
    <w:rsid w:val="00736EF9"/>
    <w:rsid w:val="00737EDA"/>
    <w:rsid w:val="007408DE"/>
    <w:rsid w:val="007453EA"/>
    <w:rsid w:val="00753E57"/>
    <w:rsid w:val="007557E8"/>
    <w:rsid w:val="0075580E"/>
    <w:rsid w:val="0076134E"/>
    <w:rsid w:val="00761B70"/>
    <w:rsid w:val="007623EC"/>
    <w:rsid w:val="00764D15"/>
    <w:rsid w:val="007658C3"/>
    <w:rsid w:val="007666CD"/>
    <w:rsid w:val="0077202D"/>
    <w:rsid w:val="0077277C"/>
    <w:rsid w:val="00774B2B"/>
    <w:rsid w:val="007753BA"/>
    <w:rsid w:val="00775FC3"/>
    <w:rsid w:val="007766A0"/>
    <w:rsid w:val="00777098"/>
    <w:rsid w:val="007772B9"/>
    <w:rsid w:val="007804EC"/>
    <w:rsid w:val="00782F98"/>
    <w:rsid w:val="00784B22"/>
    <w:rsid w:val="00785060"/>
    <w:rsid w:val="00790BF4"/>
    <w:rsid w:val="00791421"/>
    <w:rsid w:val="007952F7"/>
    <w:rsid w:val="00795897"/>
    <w:rsid w:val="007971F8"/>
    <w:rsid w:val="00797B7F"/>
    <w:rsid w:val="007A0187"/>
    <w:rsid w:val="007A657E"/>
    <w:rsid w:val="007A659A"/>
    <w:rsid w:val="007B2716"/>
    <w:rsid w:val="007B4426"/>
    <w:rsid w:val="007B518F"/>
    <w:rsid w:val="007B5C34"/>
    <w:rsid w:val="007B68F1"/>
    <w:rsid w:val="007C045E"/>
    <w:rsid w:val="007C06C7"/>
    <w:rsid w:val="007C3565"/>
    <w:rsid w:val="007D146E"/>
    <w:rsid w:val="007D4CA7"/>
    <w:rsid w:val="007D4F42"/>
    <w:rsid w:val="007D5C43"/>
    <w:rsid w:val="007D769E"/>
    <w:rsid w:val="007E128C"/>
    <w:rsid w:val="007E15D3"/>
    <w:rsid w:val="007E1BAB"/>
    <w:rsid w:val="007E2A92"/>
    <w:rsid w:val="007E3B2B"/>
    <w:rsid w:val="007E42FC"/>
    <w:rsid w:val="007E624D"/>
    <w:rsid w:val="007F1298"/>
    <w:rsid w:val="007F20D3"/>
    <w:rsid w:val="007F753D"/>
    <w:rsid w:val="007F75AB"/>
    <w:rsid w:val="0080128D"/>
    <w:rsid w:val="0080241B"/>
    <w:rsid w:val="00802575"/>
    <w:rsid w:val="0080431E"/>
    <w:rsid w:val="00805359"/>
    <w:rsid w:val="00806074"/>
    <w:rsid w:val="00806522"/>
    <w:rsid w:val="0080745C"/>
    <w:rsid w:val="00814D1A"/>
    <w:rsid w:val="008156F8"/>
    <w:rsid w:val="00820987"/>
    <w:rsid w:val="00821E7E"/>
    <w:rsid w:val="00822A71"/>
    <w:rsid w:val="008236D8"/>
    <w:rsid w:val="00825021"/>
    <w:rsid w:val="0082531C"/>
    <w:rsid w:val="0083279D"/>
    <w:rsid w:val="00832A61"/>
    <w:rsid w:val="008352F6"/>
    <w:rsid w:val="00840AFA"/>
    <w:rsid w:val="008412D4"/>
    <w:rsid w:val="0084171D"/>
    <w:rsid w:val="00845F8C"/>
    <w:rsid w:val="008465B7"/>
    <w:rsid w:val="0085270B"/>
    <w:rsid w:val="00856A81"/>
    <w:rsid w:val="00864993"/>
    <w:rsid w:val="00864CD5"/>
    <w:rsid w:val="0087183C"/>
    <w:rsid w:val="0087254A"/>
    <w:rsid w:val="008750BF"/>
    <w:rsid w:val="0087533C"/>
    <w:rsid w:val="00875FDE"/>
    <w:rsid w:val="00876EAC"/>
    <w:rsid w:val="00877A80"/>
    <w:rsid w:val="00881419"/>
    <w:rsid w:val="00885699"/>
    <w:rsid w:val="008861F1"/>
    <w:rsid w:val="00886E69"/>
    <w:rsid w:val="00887548"/>
    <w:rsid w:val="00890FD4"/>
    <w:rsid w:val="00893A5A"/>
    <w:rsid w:val="00894628"/>
    <w:rsid w:val="008954EF"/>
    <w:rsid w:val="008A0687"/>
    <w:rsid w:val="008A2A6D"/>
    <w:rsid w:val="008A7DE5"/>
    <w:rsid w:val="008A7E5D"/>
    <w:rsid w:val="008B03A1"/>
    <w:rsid w:val="008B14A7"/>
    <w:rsid w:val="008B2A67"/>
    <w:rsid w:val="008B4D97"/>
    <w:rsid w:val="008B73D0"/>
    <w:rsid w:val="008C2101"/>
    <w:rsid w:val="008C2311"/>
    <w:rsid w:val="008C2529"/>
    <w:rsid w:val="008C5099"/>
    <w:rsid w:val="008C568B"/>
    <w:rsid w:val="008C58BE"/>
    <w:rsid w:val="008C5F2F"/>
    <w:rsid w:val="008C6E78"/>
    <w:rsid w:val="008C6F16"/>
    <w:rsid w:val="008C711A"/>
    <w:rsid w:val="008D07F9"/>
    <w:rsid w:val="008D148C"/>
    <w:rsid w:val="008D3278"/>
    <w:rsid w:val="008D3DAF"/>
    <w:rsid w:val="008D4DBC"/>
    <w:rsid w:val="008D5C55"/>
    <w:rsid w:val="008D6A34"/>
    <w:rsid w:val="008D76C4"/>
    <w:rsid w:val="008E159B"/>
    <w:rsid w:val="008E23E5"/>
    <w:rsid w:val="008E29B9"/>
    <w:rsid w:val="008E7269"/>
    <w:rsid w:val="008F03FA"/>
    <w:rsid w:val="008F09C5"/>
    <w:rsid w:val="008F3457"/>
    <w:rsid w:val="0090071B"/>
    <w:rsid w:val="0090473D"/>
    <w:rsid w:val="00905B99"/>
    <w:rsid w:val="009067A2"/>
    <w:rsid w:val="00910160"/>
    <w:rsid w:val="00911155"/>
    <w:rsid w:val="00911C58"/>
    <w:rsid w:val="00911DB5"/>
    <w:rsid w:val="00912C6E"/>
    <w:rsid w:val="00913C0E"/>
    <w:rsid w:val="00914B34"/>
    <w:rsid w:val="00915077"/>
    <w:rsid w:val="00916E13"/>
    <w:rsid w:val="00926ACB"/>
    <w:rsid w:val="00927213"/>
    <w:rsid w:val="00927684"/>
    <w:rsid w:val="00930D31"/>
    <w:rsid w:val="009335C4"/>
    <w:rsid w:val="00934B2A"/>
    <w:rsid w:val="009417BF"/>
    <w:rsid w:val="00941B3F"/>
    <w:rsid w:val="00944E92"/>
    <w:rsid w:val="0094700D"/>
    <w:rsid w:val="00947B30"/>
    <w:rsid w:val="00951ADE"/>
    <w:rsid w:val="00954261"/>
    <w:rsid w:val="0095594F"/>
    <w:rsid w:val="0095660A"/>
    <w:rsid w:val="00960BF6"/>
    <w:rsid w:val="009620B0"/>
    <w:rsid w:val="00962513"/>
    <w:rsid w:val="0096300E"/>
    <w:rsid w:val="009649EB"/>
    <w:rsid w:val="00964D60"/>
    <w:rsid w:val="00966CBC"/>
    <w:rsid w:val="00966FD6"/>
    <w:rsid w:val="0096738C"/>
    <w:rsid w:val="00970AA1"/>
    <w:rsid w:val="0097126D"/>
    <w:rsid w:val="00972EAE"/>
    <w:rsid w:val="00973573"/>
    <w:rsid w:val="0097362C"/>
    <w:rsid w:val="00973BC4"/>
    <w:rsid w:val="00977B25"/>
    <w:rsid w:val="00977BFC"/>
    <w:rsid w:val="0098602E"/>
    <w:rsid w:val="00986F06"/>
    <w:rsid w:val="0099068A"/>
    <w:rsid w:val="009919E0"/>
    <w:rsid w:val="00993BB5"/>
    <w:rsid w:val="00994028"/>
    <w:rsid w:val="009978D6"/>
    <w:rsid w:val="009A131F"/>
    <w:rsid w:val="009A3CAF"/>
    <w:rsid w:val="009A4213"/>
    <w:rsid w:val="009A42FE"/>
    <w:rsid w:val="009A7220"/>
    <w:rsid w:val="009B22E5"/>
    <w:rsid w:val="009B3B53"/>
    <w:rsid w:val="009B3BDB"/>
    <w:rsid w:val="009B3DC1"/>
    <w:rsid w:val="009B630A"/>
    <w:rsid w:val="009B76EA"/>
    <w:rsid w:val="009B78EB"/>
    <w:rsid w:val="009C2A69"/>
    <w:rsid w:val="009C3E63"/>
    <w:rsid w:val="009C693C"/>
    <w:rsid w:val="009D0BDF"/>
    <w:rsid w:val="009D2D47"/>
    <w:rsid w:val="009D3442"/>
    <w:rsid w:val="009D3A19"/>
    <w:rsid w:val="009D42D1"/>
    <w:rsid w:val="009D4EC2"/>
    <w:rsid w:val="009D51B0"/>
    <w:rsid w:val="009E034C"/>
    <w:rsid w:val="009E03AA"/>
    <w:rsid w:val="009E1322"/>
    <w:rsid w:val="009E3449"/>
    <w:rsid w:val="009E4BAB"/>
    <w:rsid w:val="009E4DB7"/>
    <w:rsid w:val="009E7938"/>
    <w:rsid w:val="009F100C"/>
    <w:rsid w:val="009F100F"/>
    <w:rsid w:val="009F11ED"/>
    <w:rsid w:val="009F2088"/>
    <w:rsid w:val="009F391C"/>
    <w:rsid w:val="009F3AEE"/>
    <w:rsid w:val="009F70EC"/>
    <w:rsid w:val="00A00C3E"/>
    <w:rsid w:val="00A02D1E"/>
    <w:rsid w:val="00A10290"/>
    <w:rsid w:val="00A10E52"/>
    <w:rsid w:val="00A11716"/>
    <w:rsid w:val="00A13FBB"/>
    <w:rsid w:val="00A152D8"/>
    <w:rsid w:val="00A17B0D"/>
    <w:rsid w:val="00A21E34"/>
    <w:rsid w:val="00A2219B"/>
    <w:rsid w:val="00A2263D"/>
    <w:rsid w:val="00A24D0D"/>
    <w:rsid w:val="00A2508D"/>
    <w:rsid w:val="00A2590D"/>
    <w:rsid w:val="00A2594B"/>
    <w:rsid w:val="00A3139D"/>
    <w:rsid w:val="00A31A3A"/>
    <w:rsid w:val="00A31B1D"/>
    <w:rsid w:val="00A320AF"/>
    <w:rsid w:val="00A339C7"/>
    <w:rsid w:val="00A3438B"/>
    <w:rsid w:val="00A347C0"/>
    <w:rsid w:val="00A35C04"/>
    <w:rsid w:val="00A37780"/>
    <w:rsid w:val="00A40FDB"/>
    <w:rsid w:val="00A41392"/>
    <w:rsid w:val="00A44007"/>
    <w:rsid w:val="00A46287"/>
    <w:rsid w:val="00A46FB4"/>
    <w:rsid w:val="00A47176"/>
    <w:rsid w:val="00A50653"/>
    <w:rsid w:val="00A52093"/>
    <w:rsid w:val="00A54DFE"/>
    <w:rsid w:val="00A55836"/>
    <w:rsid w:val="00A55995"/>
    <w:rsid w:val="00A5731F"/>
    <w:rsid w:val="00A57E09"/>
    <w:rsid w:val="00A62E65"/>
    <w:rsid w:val="00A638E4"/>
    <w:rsid w:val="00A6683A"/>
    <w:rsid w:val="00A7267E"/>
    <w:rsid w:val="00A76037"/>
    <w:rsid w:val="00A770F1"/>
    <w:rsid w:val="00A77244"/>
    <w:rsid w:val="00A77E16"/>
    <w:rsid w:val="00A811F5"/>
    <w:rsid w:val="00A8150A"/>
    <w:rsid w:val="00A8561D"/>
    <w:rsid w:val="00A85F08"/>
    <w:rsid w:val="00A9325A"/>
    <w:rsid w:val="00A953B5"/>
    <w:rsid w:val="00A9787F"/>
    <w:rsid w:val="00AA0BD8"/>
    <w:rsid w:val="00AA365D"/>
    <w:rsid w:val="00AA5835"/>
    <w:rsid w:val="00AA5979"/>
    <w:rsid w:val="00AA7A4E"/>
    <w:rsid w:val="00AB2667"/>
    <w:rsid w:val="00AB4C90"/>
    <w:rsid w:val="00AB5DBA"/>
    <w:rsid w:val="00AC1346"/>
    <w:rsid w:val="00AC146A"/>
    <w:rsid w:val="00AC3644"/>
    <w:rsid w:val="00AD14D8"/>
    <w:rsid w:val="00AD29EC"/>
    <w:rsid w:val="00AD6A1B"/>
    <w:rsid w:val="00AD6B47"/>
    <w:rsid w:val="00AD7293"/>
    <w:rsid w:val="00AD7DDC"/>
    <w:rsid w:val="00AE05E7"/>
    <w:rsid w:val="00AE0BF4"/>
    <w:rsid w:val="00AE3821"/>
    <w:rsid w:val="00AE71B3"/>
    <w:rsid w:val="00AF0824"/>
    <w:rsid w:val="00AF3742"/>
    <w:rsid w:val="00AF3E02"/>
    <w:rsid w:val="00AF4CA6"/>
    <w:rsid w:val="00AF7078"/>
    <w:rsid w:val="00B0050B"/>
    <w:rsid w:val="00B0079E"/>
    <w:rsid w:val="00B00B49"/>
    <w:rsid w:val="00B013BB"/>
    <w:rsid w:val="00B039BD"/>
    <w:rsid w:val="00B03C67"/>
    <w:rsid w:val="00B04B90"/>
    <w:rsid w:val="00B0723A"/>
    <w:rsid w:val="00B0755B"/>
    <w:rsid w:val="00B07A5F"/>
    <w:rsid w:val="00B11CF6"/>
    <w:rsid w:val="00B14A5A"/>
    <w:rsid w:val="00B16FBC"/>
    <w:rsid w:val="00B22828"/>
    <w:rsid w:val="00B22EE4"/>
    <w:rsid w:val="00B239B7"/>
    <w:rsid w:val="00B265C6"/>
    <w:rsid w:val="00B2665C"/>
    <w:rsid w:val="00B2775A"/>
    <w:rsid w:val="00B30002"/>
    <w:rsid w:val="00B34B8C"/>
    <w:rsid w:val="00B42AD0"/>
    <w:rsid w:val="00B47597"/>
    <w:rsid w:val="00B52414"/>
    <w:rsid w:val="00B5327E"/>
    <w:rsid w:val="00B53885"/>
    <w:rsid w:val="00B546DB"/>
    <w:rsid w:val="00B54A42"/>
    <w:rsid w:val="00B55F2E"/>
    <w:rsid w:val="00B561AE"/>
    <w:rsid w:val="00B5781C"/>
    <w:rsid w:val="00B6044A"/>
    <w:rsid w:val="00B605FA"/>
    <w:rsid w:val="00B62131"/>
    <w:rsid w:val="00B63987"/>
    <w:rsid w:val="00B655EC"/>
    <w:rsid w:val="00B65C13"/>
    <w:rsid w:val="00B70DB7"/>
    <w:rsid w:val="00B716CF"/>
    <w:rsid w:val="00B733CF"/>
    <w:rsid w:val="00B75F25"/>
    <w:rsid w:val="00B766FE"/>
    <w:rsid w:val="00B7740A"/>
    <w:rsid w:val="00B80023"/>
    <w:rsid w:val="00B80625"/>
    <w:rsid w:val="00B80C1B"/>
    <w:rsid w:val="00B819D1"/>
    <w:rsid w:val="00B81AC2"/>
    <w:rsid w:val="00B8667A"/>
    <w:rsid w:val="00B870FC"/>
    <w:rsid w:val="00B87849"/>
    <w:rsid w:val="00B905EE"/>
    <w:rsid w:val="00B91C81"/>
    <w:rsid w:val="00B9235C"/>
    <w:rsid w:val="00B945A7"/>
    <w:rsid w:val="00B94AF5"/>
    <w:rsid w:val="00B97160"/>
    <w:rsid w:val="00B97995"/>
    <w:rsid w:val="00B979F9"/>
    <w:rsid w:val="00BB2BC1"/>
    <w:rsid w:val="00BB32FA"/>
    <w:rsid w:val="00BB4818"/>
    <w:rsid w:val="00BB5C15"/>
    <w:rsid w:val="00BB60FD"/>
    <w:rsid w:val="00BB669D"/>
    <w:rsid w:val="00BB6C77"/>
    <w:rsid w:val="00BC0ED8"/>
    <w:rsid w:val="00BC2ED5"/>
    <w:rsid w:val="00BC3B95"/>
    <w:rsid w:val="00BC6773"/>
    <w:rsid w:val="00BC6BD1"/>
    <w:rsid w:val="00BD0FFA"/>
    <w:rsid w:val="00BD3804"/>
    <w:rsid w:val="00BD394A"/>
    <w:rsid w:val="00BE06C4"/>
    <w:rsid w:val="00BE0CD0"/>
    <w:rsid w:val="00BE19EC"/>
    <w:rsid w:val="00BE5CB1"/>
    <w:rsid w:val="00BE7A0C"/>
    <w:rsid w:val="00BF16C1"/>
    <w:rsid w:val="00BF19D9"/>
    <w:rsid w:val="00BF2122"/>
    <w:rsid w:val="00BF573E"/>
    <w:rsid w:val="00BF612F"/>
    <w:rsid w:val="00C00017"/>
    <w:rsid w:val="00C03FF6"/>
    <w:rsid w:val="00C04346"/>
    <w:rsid w:val="00C04F7F"/>
    <w:rsid w:val="00C0590D"/>
    <w:rsid w:val="00C06BF0"/>
    <w:rsid w:val="00C10EE6"/>
    <w:rsid w:val="00C11223"/>
    <w:rsid w:val="00C1169F"/>
    <w:rsid w:val="00C12D37"/>
    <w:rsid w:val="00C13D82"/>
    <w:rsid w:val="00C14956"/>
    <w:rsid w:val="00C157C3"/>
    <w:rsid w:val="00C16610"/>
    <w:rsid w:val="00C1720A"/>
    <w:rsid w:val="00C2063C"/>
    <w:rsid w:val="00C21565"/>
    <w:rsid w:val="00C24C15"/>
    <w:rsid w:val="00C24CD9"/>
    <w:rsid w:val="00C27571"/>
    <w:rsid w:val="00C31532"/>
    <w:rsid w:val="00C34392"/>
    <w:rsid w:val="00C3485F"/>
    <w:rsid w:val="00C34872"/>
    <w:rsid w:val="00C353C1"/>
    <w:rsid w:val="00C36462"/>
    <w:rsid w:val="00C4070B"/>
    <w:rsid w:val="00C410CC"/>
    <w:rsid w:val="00C41B26"/>
    <w:rsid w:val="00C41E5B"/>
    <w:rsid w:val="00C43051"/>
    <w:rsid w:val="00C46605"/>
    <w:rsid w:val="00C47C62"/>
    <w:rsid w:val="00C50465"/>
    <w:rsid w:val="00C507D0"/>
    <w:rsid w:val="00C50C85"/>
    <w:rsid w:val="00C53133"/>
    <w:rsid w:val="00C547D6"/>
    <w:rsid w:val="00C57D30"/>
    <w:rsid w:val="00C60D76"/>
    <w:rsid w:val="00C624E2"/>
    <w:rsid w:val="00C629A0"/>
    <w:rsid w:val="00C62A0D"/>
    <w:rsid w:val="00C63969"/>
    <w:rsid w:val="00C6656E"/>
    <w:rsid w:val="00C67ADA"/>
    <w:rsid w:val="00C73C78"/>
    <w:rsid w:val="00C73FB6"/>
    <w:rsid w:val="00C75EF8"/>
    <w:rsid w:val="00C75F01"/>
    <w:rsid w:val="00C760B8"/>
    <w:rsid w:val="00C768BD"/>
    <w:rsid w:val="00C769A5"/>
    <w:rsid w:val="00C806FA"/>
    <w:rsid w:val="00C81927"/>
    <w:rsid w:val="00C82AA4"/>
    <w:rsid w:val="00C841A0"/>
    <w:rsid w:val="00C86237"/>
    <w:rsid w:val="00C908B1"/>
    <w:rsid w:val="00C915BC"/>
    <w:rsid w:val="00C91629"/>
    <w:rsid w:val="00C92732"/>
    <w:rsid w:val="00C96BFE"/>
    <w:rsid w:val="00C97B30"/>
    <w:rsid w:val="00CA0CE5"/>
    <w:rsid w:val="00CA7643"/>
    <w:rsid w:val="00CB0590"/>
    <w:rsid w:val="00CB0A89"/>
    <w:rsid w:val="00CB52F1"/>
    <w:rsid w:val="00CB7A9C"/>
    <w:rsid w:val="00CC0762"/>
    <w:rsid w:val="00CC13AA"/>
    <w:rsid w:val="00CC3674"/>
    <w:rsid w:val="00CC4B75"/>
    <w:rsid w:val="00CC6325"/>
    <w:rsid w:val="00CD06AD"/>
    <w:rsid w:val="00CD383B"/>
    <w:rsid w:val="00CD4B5A"/>
    <w:rsid w:val="00CD5D88"/>
    <w:rsid w:val="00CD5E51"/>
    <w:rsid w:val="00CE01B1"/>
    <w:rsid w:val="00CE0342"/>
    <w:rsid w:val="00CE0C55"/>
    <w:rsid w:val="00CE2C2E"/>
    <w:rsid w:val="00CE6470"/>
    <w:rsid w:val="00CE69E7"/>
    <w:rsid w:val="00CF0CCA"/>
    <w:rsid w:val="00CF0E51"/>
    <w:rsid w:val="00CF32BB"/>
    <w:rsid w:val="00CF4342"/>
    <w:rsid w:val="00CF51DC"/>
    <w:rsid w:val="00CF5DD3"/>
    <w:rsid w:val="00D002DB"/>
    <w:rsid w:val="00D0136E"/>
    <w:rsid w:val="00D026A5"/>
    <w:rsid w:val="00D04021"/>
    <w:rsid w:val="00D105A5"/>
    <w:rsid w:val="00D13185"/>
    <w:rsid w:val="00D13F96"/>
    <w:rsid w:val="00D14A5F"/>
    <w:rsid w:val="00D15E15"/>
    <w:rsid w:val="00D15F14"/>
    <w:rsid w:val="00D171D9"/>
    <w:rsid w:val="00D261DF"/>
    <w:rsid w:val="00D310DD"/>
    <w:rsid w:val="00D34EDF"/>
    <w:rsid w:val="00D36119"/>
    <w:rsid w:val="00D3621D"/>
    <w:rsid w:val="00D36BD2"/>
    <w:rsid w:val="00D437E7"/>
    <w:rsid w:val="00D43AC1"/>
    <w:rsid w:val="00D459BA"/>
    <w:rsid w:val="00D46F3F"/>
    <w:rsid w:val="00D50760"/>
    <w:rsid w:val="00D50AAD"/>
    <w:rsid w:val="00D52FCA"/>
    <w:rsid w:val="00D53960"/>
    <w:rsid w:val="00D53FE1"/>
    <w:rsid w:val="00D54A80"/>
    <w:rsid w:val="00D57B1D"/>
    <w:rsid w:val="00D61133"/>
    <w:rsid w:val="00D6369A"/>
    <w:rsid w:val="00D64E96"/>
    <w:rsid w:val="00D65828"/>
    <w:rsid w:val="00D65CEF"/>
    <w:rsid w:val="00D7045A"/>
    <w:rsid w:val="00D75C9F"/>
    <w:rsid w:val="00D76C55"/>
    <w:rsid w:val="00D80265"/>
    <w:rsid w:val="00D82A69"/>
    <w:rsid w:val="00D8395F"/>
    <w:rsid w:val="00D83B6B"/>
    <w:rsid w:val="00D842FE"/>
    <w:rsid w:val="00D84640"/>
    <w:rsid w:val="00D852EB"/>
    <w:rsid w:val="00D85CAB"/>
    <w:rsid w:val="00D90C63"/>
    <w:rsid w:val="00D92175"/>
    <w:rsid w:val="00D93250"/>
    <w:rsid w:val="00D939CF"/>
    <w:rsid w:val="00D94989"/>
    <w:rsid w:val="00D9630B"/>
    <w:rsid w:val="00D96A20"/>
    <w:rsid w:val="00D973E8"/>
    <w:rsid w:val="00DA0318"/>
    <w:rsid w:val="00DA0ABD"/>
    <w:rsid w:val="00DA1E02"/>
    <w:rsid w:val="00DA3D6C"/>
    <w:rsid w:val="00DA7892"/>
    <w:rsid w:val="00DB0740"/>
    <w:rsid w:val="00DB0A1E"/>
    <w:rsid w:val="00DB37B5"/>
    <w:rsid w:val="00DB4652"/>
    <w:rsid w:val="00DC1818"/>
    <w:rsid w:val="00DC2E81"/>
    <w:rsid w:val="00DC2F97"/>
    <w:rsid w:val="00DC2FEC"/>
    <w:rsid w:val="00DC3310"/>
    <w:rsid w:val="00DC69C6"/>
    <w:rsid w:val="00DD0896"/>
    <w:rsid w:val="00DD1FC5"/>
    <w:rsid w:val="00DD280A"/>
    <w:rsid w:val="00DD3DEF"/>
    <w:rsid w:val="00DD5F83"/>
    <w:rsid w:val="00DD68AC"/>
    <w:rsid w:val="00DD6F64"/>
    <w:rsid w:val="00DD77BC"/>
    <w:rsid w:val="00DE4562"/>
    <w:rsid w:val="00DE7438"/>
    <w:rsid w:val="00DE7F9A"/>
    <w:rsid w:val="00DF0AAA"/>
    <w:rsid w:val="00DF306C"/>
    <w:rsid w:val="00DF72D5"/>
    <w:rsid w:val="00E009CB"/>
    <w:rsid w:val="00E01840"/>
    <w:rsid w:val="00E0348E"/>
    <w:rsid w:val="00E04892"/>
    <w:rsid w:val="00E0516B"/>
    <w:rsid w:val="00E06061"/>
    <w:rsid w:val="00E108E2"/>
    <w:rsid w:val="00E11319"/>
    <w:rsid w:val="00E14AF7"/>
    <w:rsid w:val="00E16315"/>
    <w:rsid w:val="00E22DF6"/>
    <w:rsid w:val="00E249A5"/>
    <w:rsid w:val="00E25900"/>
    <w:rsid w:val="00E274A4"/>
    <w:rsid w:val="00E27C7E"/>
    <w:rsid w:val="00E27F02"/>
    <w:rsid w:val="00E311BD"/>
    <w:rsid w:val="00E320BC"/>
    <w:rsid w:val="00E320F6"/>
    <w:rsid w:val="00E32EF7"/>
    <w:rsid w:val="00E351D5"/>
    <w:rsid w:val="00E35C1E"/>
    <w:rsid w:val="00E369C6"/>
    <w:rsid w:val="00E37C24"/>
    <w:rsid w:val="00E4225E"/>
    <w:rsid w:val="00E43556"/>
    <w:rsid w:val="00E44CA0"/>
    <w:rsid w:val="00E4785B"/>
    <w:rsid w:val="00E5209F"/>
    <w:rsid w:val="00E53D21"/>
    <w:rsid w:val="00E55A48"/>
    <w:rsid w:val="00E55F36"/>
    <w:rsid w:val="00E61926"/>
    <w:rsid w:val="00E623B2"/>
    <w:rsid w:val="00E624E8"/>
    <w:rsid w:val="00E629A5"/>
    <w:rsid w:val="00E673ED"/>
    <w:rsid w:val="00E701C6"/>
    <w:rsid w:val="00E70A6E"/>
    <w:rsid w:val="00E72979"/>
    <w:rsid w:val="00E73801"/>
    <w:rsid w:val="00E73CE6"/>
    <w:rsid w:val="00E77774"/>
    <w:rsid w:val="00E800F9"/>
    <w:rsid w:val="00E81EEA"/>
    <w:rsid w:val="00E822B4"/>
    <w:rsid w:val="00E824CC"/>
    <w:rsid w:val="00E8658B"/>
    <w:rsid w:val="00E90CCB"/>
    <w:rsid w:val="00E9381F"/>
    <w:rsid w:val="00E94AAC"/>
    <w:rsid w:val="00EA1EBE"/>
    <w:rsid w:val="00EA1F62"/>
    <w:rsid w:val="00EA2B22"/>
    <w:rsid w:val="00EA3879"/>
    <w:rsid w:val="00EA52FE"/>
    <w:rsid w:val="00EA5CD6"/>
    <w:rsid w:val="00EA7ECF"/>
    <w:rsid w:val="00EB12EE"/>
    <w:rsid w:val="00EB5553"/>
    <w:rsid w:val="00EC1CC3"/>
    <w:rsid w:val="00EC2A87"/>
    <w:rsid w:val="00EC325B"/>
    <w:rsid w:val="00EC4A31"/>
    <w:rsid w:val="00ED123E"/>
    <w:rsid w:val="00ED2D51"/>
    <w:rsid w:val="00ED2EDD"/>
    <w:rsid w:val="00ED3B8D"/>
    <w:rsid w:val="00ED4D1A"/>
    <w:rsid w:val="00ED4DF4"/>
    <w:rsid w:val="00ED5567"/>
    <w:rsid w:val="00ED55A7"/>
    <w:rsid w:val="00ED6C18"/>
    <w:rsid w:val="00EE1C9D"/>
    <w:rsid w:val="00EE4A13"/>
    <w:rsid w:val="00EF0002"/>
    <w:rsid w:val="00EF1687"/>
    <w:rsid w:val="00EF1EBC"/>
    <w:rsid w:val="00EF3064"/>
    <w:rsid w:val="00EF45BE"/>
    <w:rsid w:val="00EF4A68"/>
    <w:rsid w:val="00F01805"/>
    <w:rsid w:val="00F01991"/>
    <w:rsid w:val="00F03E17"/>
    <w:rsid w:val="00F06339"/>
    <w:rsid w:val="00F07326"/>
    <w:rsid w:val="00F11231"/>
    <w:rsid w:val="00F128D8"/>
    <w:rsid w:val="00F1429D"/>
    <w:rsid w:val="00F17FEF"/>
    <w:rsid w:val="00F21D7A"/>
    <w:rsid w:val="00F242F2"/>
    <w:rsid w:val="00F25916"/>
    <w:rsid w:val="00F312EF"/>
    <w:rsid w:val="00F32F5E"/>
    <w:rsid w:val="00F35AEB"/>
    <w:rsid w:val="00F405B0"/>
    <w:rsid w:val="00F4207E"/>
    <w:rsid w:val="00F4259C"/>
    <w:rsid w:val="00F425B4"/>
    <w:rsid w:val="00F435A0"/>
    <w:rsid w:val="00F43863"/>
    <w:rsid w:val="00F45357"/>
    <w:rsid w:val="00F4751D"/>
    <w:rsid w:val="00F50117"/>
    <w:rsid w:val="00F504B1"/>
    <w:rsid w:val="00F561E0"/>
    <w:rsid w:val="00F57DB2"/>
    <w:rsid w:val="00F6026F"/>
    <w:rsid w:val="00F60DC8"/>
    <w:rsid w:val="00F62AD4"/>
    <w:rsid w:val="00F63D1C"/>
    <w:rsid w:val="00F6405F"/>
    <w:rsid w:val="00F705D4"/>
    <w:rsid w:val="00F729A0"/>
    <w:rsid w:val="00F7323D"/>
    <w:rsid w:val="00F73CEC"/>
    <w:rsid w:val="00F7421C"/>
    <w:rsid w:val="00F74AA0"/>
    <w:rsid w:val="00F76C83"/>
    <w:rsid w:val="00F80752"/>
    <w:rsid w:val="00F823A3"/>
    <w:rsid w:val="00F85090"/>
    <w:rsid w:val="00F8552E"/>
    <w:rsid w:val="00F87847"/>
    <w:rsid w:val="00F87A0A"/>
    <w:rsid w:val="00F91E18"/>
    <w:rsid w:val="00F91E75"/>
    <w:rsid w:val="00F923B6"/>
    <w:rsid w:val="00F93379"/>
    <w:rsid w:val="00F937CA"/>
    <w:rsid w:val="00F942B2"/>
    <w:rsid w:val="00FA1758"/>
    <w:rsid w:val="00FA43EE"/>
    <w:rsid w:val="00FA4A5A"/>
    <w:rsid w:val="00FA4EDA"/>
    <w:rsid w:val="00FA5802"/>
    <w:rsid w:val="00FB35CE"/>
    <w:rsid w:val="00FB3FA5"/>
    <w:rsid w:val="00FB4135"/>
    <w:rsid w:val="00FB4667"/>
    <w:rsid w:val="00FB54E6"/>
    <w:rsid w:val="00FC0A5B"/>
    <w:rsid w:val="00FC26CD"/>
    <w:rsid w:val="00FC4725"/>
    <w:rsid w:val="00FC6613"/>
    <w:rsid w:val="00FD1306"/>
    <w:rsid w:val="00FD193B"/>
    <w:rsid w:val="00FD38CE"/>
    <w:rsid w:val="00FD3BA9"/>
    <w:rsid w:val="00FD4AAF"/>
    <w:rsid w:val="00FD7591"/>
    <w:rsid w:val="00FE16CC"/>
    <w:rsid w:val="00FE17ED"/>
    <w:rsid w:val="00FE2D45"/>
    <w:rsid w:val="00FE317F"/>
    <w:rsid w:val="00FF237B"/>
    <w:rsid w:val="00FF603D"/>
    <w:rsid w:val="00FF659A"/>
    <w:rsid w:val="00FF69FB"/>
    <w:rsid w:val="00FF6DCB"/>
    <w:rsid w:val="00FF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9"/>
    <o:shapelayout v:ext="edit">
      <o:idmap v:ext="edit" data="1"/>
      <o:rules v:ext="edit">
        <o:r id="V:Rule1" type="connector" idref="#Straight Arrow Connector 60"/>
        <o:r id="V:Rule2" type="connector" idref="#Straight Arrow Connector 59"/>
        <o:r id="V:Rule3" type="connector" idref="#Straight Arrow Connector 52"/>
        <o:r id="V:Rule4" type="connector" idref="#Straight Arrow Connector 51"/>
        <o:r id="V:Rule5" type="connector" idref="#Straight Arrow Connector 48"/>
        <o:r id="V:Rule6" type="connector" idref="#Straight Arrow Connector 1342"/>
        <o:r id="V:Rule7" type="connector" idref="#Straight Arrow Connector 1341"/>
        <o:r id="V:Rule8" type="connector" idref="#Straight Arrow Connector 1382"/>
        <o:r id="V:Rule9" type="connector" idref="#Straight Arrow Connector 1321"/>
        <o:r id="V:Rule10" type="connector" idref="#Straight Arrow Connector 1325"/>
        <o:r id="V:Rule11" type="connector" idref="#Straight Arrow Connector 1327"/>
        <o:r id="V:Rule12" type="connector" idref="#Straight Arrow Connector 1329"/>
        <o:r id="V:Rule13" type="connector" idref="#Straight Arrow Connector 1331"/>
        <o:r id="V:Rule14" type="connector" idref="#Straight Arrow Connector 1386"/>
        <o:r id="V:Rule15" type="connector" idref="#Straight Arrow Connector 1387"/>
        <o:r id="V:Rule16" type="connector" idref="#Straight Arrow Connector 1393"/>
        <o:r id="V:Rule17" type="connector" idref="#Straight Arrow Connector 1398"/>
        <o:r id="V:Rule18" type="connector" idref="#Straight Arrow Connector 1399"/>
        <o:r id="V:Rule19" type="connector" idref="#Straight Arrow Connector 1400"/>
        <o:r id="V:Rule20" type="connector" idref="#Straight Arrow Connector 1404"/>
        <o:r id="V:Rule21" type="connector" idref="#Straight Arrow Connector 64"/>
        <o:r id="V:Rule22" type="connector" idref="#Straight Arrow Connector 66"/>
        <o:r id="V:Rule23" type="connector" idref="#Straight Arrow Connector 67"/>
        <o:r id="V:Rule24" type="connector" idref="#Straight Arrow Connector 73"/>
        <o:r id="V:Rule25" type="connector" idref="#Straight Arrow Connector 74"/>
        <o:r id="V:Rule26" type="connector" idref="#Straight Arrow Connector 77"/>
        <o:r id="V:Rule27" type="connector" idref="#Straight Arrow Connector 7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 w:cs="Arial"/>
      <w:b/>
      <w:bCs/>
      <w:sz w:val="32"/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E7269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8E7269"/>
    <w:rPr>
      <w:rFonts w:ascii="Arial" w:hAnsi="Arial" w:cs="Arial"/>
      <w:b/>
      <w:bCs/>
      <w:lang w:eastAsia="en-US"/>
    </w:rPr>
  </w:style>
  <w:style w:type="paragraph" w:styleId="Header">
    <w:name w:val="header"/>
    <w:basedOn w:val="Normal"/>
    <w:link w:val="HeaderChar"/>
    <w:uiPriority w:val="99"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rsid w:val="00930D31"/>
    <w:pPr>
      <w:spacing w:after="0" w:line="240" w:lineRule="auto"/>
    </w:pPr>
    <w:rPr>
      <w:rFonts w:ascii="Tahoma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99"/>
    <w:rsid w:val="000140C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uiPriority w:val="99"/>
    <w:rsid w:val="0080241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Indent1">
    <w:name w:val="Indent 1"/>
    <w:basedOn w:val="Normal"/>
    <w:uiPriority w:val="99"/>
    <w:rsid w:val="0080241B"/>
    <w:pPr>
      <w:spacing w:after="0" w:line="240" w:lineRule="auto"/>
      <w:ind w:left="567" w:hanging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1">
    <w:name w:val="Body Text1"/>
    <w:basedOn w:val="Normal"/>
    <w:uiPriority w:val="99"/>
    <w:rsid w:val="00146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headingleft">
    <w:name w:val="Sub heading left"/>
    <w:basedOn w:val="Subheading"/>
    <w:uiPriority w:val="99"/>
    <w:rsid w:val="00CC4B75"/>
    <w:pPr>
      <w:jc w:val="left"/>
    </w:pPr>
  </w:style>
  <w:style w:type="paragraph" w:customStyle="1" w:styleId="Heading">
    <w:name w:val="Heading"/>
    <w:basedOn w:val="Normal"/>
    <w:uiPriority w:val="99"/>
    <w:rsid w:val="006A298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u w:val="double"/>
    </w:rPr>
  </w:style>
  <w:style w:type="paragraph" w:styleId="BodyText2">
    <w:name w:val="Body Text 2"/>
    <w:basedOn w:val="Normal"/>
    <w:link w:val="BodyText2Char1"/>
    <w:uiPriority w:val="99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hAnsi="Arial" w:cs="Arial"/>
      <w:sz w:val="24"/>
      <w:szCs w:val="24"/>
      <w:lang w:eastAsia="ja-JP"/>
    </w:rPr>
  </w:style>
  <w:style w:type="character" w:customStyle="1" w:styleId="BodyText2Char">
    <w:name w:val="Body Text 2 Char"/>
    <w:basedOn w:val="DefaultParagraphFont"/>
    <w:uiPriority w:val="99"/>
    <w:semiHidden/>
    <w:rsid w:val="00DC69C6"/>
    <w:rPr>
      <w:lang w:eastAsia="en-US"/>
    </w:rPr>
  </w:style>
  <w:style w:type="character" w:customStyle="1" w:styleId="BodyText2Char1">
    <w:name w:val="Body Text 2 Char1"/>
    <w:link w:val="BodyText2"/>
    <w:uiPriority w:val="99"/>
    <w:semiHidden/>
    <w:rsid w:val="00BB5C15"/>
    <w:rPr>
      <w:rFonts w:ascii="Arial" w:hAnsi="Arial" w:cs="Arial"/>
      <w:sz w:val="24"/>
      <w:szCs w:val="24"/>
    </w:rPr>
  </w:style>
  <w:style w:type="paragraph" w:customStyle="1" w:styleId="Subquestion">
    <w:name w:val="Sub question"/>
    <w:basedOn w:val="Indent1"/>
    <w:uiPriority w:val="99"/>
    <w:rsid w:val="00F76C83"/>
    <w:pPr>
      <w:ind w:left="1134"/>
    </w:pPr>
  </w:style>
  <w:style w:type="paragraph" w:customStyle="1" w:styleId="Indent2">
    <w:name w:val="Indent 2"/>
    <w:basedOn w:val="BodyText1"/>
    <w:uiPriority w:val="99"/>
    <w:rsid w:val="009A4213"/>
    <w:pPr>
      <w:ind w:left="1134" w:hanging="1134"/>
    </w:pPr>
  </w:style>
  <w:style w:type="paragraph" w:styleId="ListParagraph">
    <w:name w:val="List Paragraph"/>
    <w:basedOn w:val="Normal"/>
    <w:uiPriority w:val="99"/>
    <w:qFormat/>
    <w:rsid w:val="00245940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 w:cs="Arial"/>
      <w:b/>
      <w:bCs/>
      <w:sz w:val="32"/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E7269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8E7269"/>
    <w:rPr>
      <w:rFonts w:ascii="Arial" w:hAnsi="Arial" w:cs="Arial"/>
      <w:b/>
      <w:bCs/>
      <w:lang w:eastAsia="en-US"/>
    </w:rPr>
  </w:style>
  <w:style w:type="paragraph" w:styleId="Header">
    <w:name w:val="header"/>
    <w:basedOn w:val="Normal"/>
    <w:link w:val="HeaderChar"/>
    <w:uiPriority w:val="99"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rsid w:val="00930D31"/>
    <w:pPr>
      <w:spacing w:after="0" w:line="240" w:lineRule="auto"/>
    </w:pPr>
    <w:rPr>
      <w:rFonts w:ascii="Tahoma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99"/>
    <w:rsid w:val="000140C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uiPriority w:val="99"/>
    <w:rsid w:val="0080241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Indent1">
    <w:name w:val="Indent 1"/>
    <w:basedOn w:val="Normal"/>
    <w:uiPriority w:val="99"/>
    <w:rsid w:val="0080241B"/>
    <w:pPr>
      <w:spacing w:after="0" w:line="240" w:lineRule="auto"/>
      <w:ind w:left="567" w:hanging="56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1">
    <w:name w:val="Body Text1"/>
    <w:basedOn w:val="Normal"/>
    <w:uiPriority w:val="99"/>
    <w:rsid w:val="00146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headingleft">
    <w:name w:val="Sub heading left"/>
    <w:basedOn w:val="Subheading"/>
    <w:uiPriority w:val="99"/>
    <w:rsid w:val="00CC4B75"/>
    <w:pPr>
      <w:jc w:val="left"/>
    </w:pPr>
  </w:style>
  <w:style w:type="paragraph" w:customStyle="1" w:styleId="Heading">
    <w:name w:val="Heading"/>
    <w:basedOn w:val="Normal"/>
    <w:uiPriority w:val="99"/>
    <w:rsid w:val="006A298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u w:val="double"/>
    </w:rPr>
  </w:style>
  <w:style w:type="paragraph" w:styleId="BodyText2">
    <w:name w:val="Body Text 2"/>
    <w:basedOn w:val="Normal"/>
    <w:link w:val="BodyText2Char1"/>
    <w:uiPriority w:val="99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hAnsi="Arial" w:cs="Arial"/>
      <w:sz w:val="24"/>
      <w:szCs w:val="24"/>
      <w:lang w:eastAsia="ja-JP"/>
    </w:rPr>
  </w:style>
  <w:style w:type="character" w:customStyle="1" w:styleId="BodyText2Char">
    <w:name w:val="Body Text 2 Char"/>
    <w:basedOn w:val="DefaultParagraphFont"/>
    <w:uiPriority w:val="99"/>
    <w:semiHidden/>
    <w:rsid w:val="00DC69C6"/>
    <w:rPr>
      <w:lang w:eastAsia="en-US"/>
    </w:rPr>
  </w:style>
  <w:style w:type="character" w:customStyle="1" w:styleId="BodyText2Char1">
    <w:name w:val="Body Text 2 Char1"/>
    <w:link w:val="BodyText2"/>
    <w:uiPriority w:val="99"/>
    <w:semiHidden/>
    <w:rsid w:val="00BB5C15"/>
    <w:rPr>
      <w:rFonts w:ascii="Arial" w:hAnsi="Arial" w:cs="Arial"/>
      <w:sz w:val="24"/>
      <w:szCs w:val="24"/>
    </w:rPr>
  </w:style>
  <w:style w:type="paragraph" w:customStyle="1" w:styleId="Subquestion">
    <w:name w:val="Sub question"/>
    <w:basedOn w:val="Indent1"/>
    <w:uiPriority w:val="99"/>
    <w:rsid w:val="00F76C83"/>
    <w:pPr>
      <w:ind w:left="1134"/>
    </w:pPr>
  </w:style>
  <w:style w:type="paragraph" w:customStyle="1" w:styleId="Indent2">
    <w:name w:val="Indent 2"/>
    <w:basedOn w:val="BodyText1"/>
    <w:uiPriority w:val="99"/>
    <w:rsid w:val="009A4213"/>
    <w:pPr>
      <w:ind w:left="1134" w:hanging="1134"/>
    </w:pPr>
  </w:style>
  <w:style w:type="paragraph" w:styleId="ListParagraph">
    <w:name w:val="List Paragraph"/>
    <w:basedOn w:val="Normal"/>
    <w:uiPriority w:val="99"/>
    <w:qFormat/>
    <w:rsid w:val="0024594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40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0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47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0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63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90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0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0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59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76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06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433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11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023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423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448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89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374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83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0222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wmf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2A584C11</Template>
  <TotalTime>3</TotalTime>
  <Pages>19</Pages>
  <Words>2261</Words>
  <Characters>12465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NATIONAL 4 AND NATIONAL 5CHEMISTRY</vt:lpstr>
    </vt:vector>
  </TitlesOfParts>
  <Company>RM Network: Build 12</Company>
  <LinksUpToDate>false</LinksUpToDate>
  <CharactersWithSpaces>14697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NATIONAL 4 AND NATIONAL 5CHEMISTRY</dc:title>
  <dc:subject/>
  <dc:creator>Ian Smith</dc:creator>
  <cp:keywords/>
  <dc:description/>
  <cp:lastModifiedBy>MGibson</cp:lastModifiedBy>
  <cp:revision>10</cp:revision>
  <cp:lastPrinted>2014-05-02T09:26:00Z</cp:lastPrinted>
  <dcterms:created xsi:type="dcterms:W3CDTF">2016-05-10T10:14:00Z</dcterms:created>
  <dcterms:modified xsi:type="dcterms:W3CDTF">2016-05-10T10:17:00Z</dcterms:modified>
</cp:coreProperties>
</file>