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D0F2A" w14:textId="77777777" w:rsidR="008E7269" w:rsidRPr="00E01229" w:rsidRDefault="00E32EF7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2EF7">
        <w:rPr>
          <w:position w:val="-10"/>
        </w:rPr>
        <w:object w:dxaOrig="180" w:dyaOrig="340" w14:anchorId="6885AD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6.15pt" o:ole="">
            <v:imagedata r:id="rId9" o:title=""/>
          </v:shape>
          <o:OLEObject Type="Embed" ProgID="Equation.3" ShapeID="_x0000_i1025" DrawAspect="Content" ObjectID="_1524377131" r:id="rId10"/>
        </w:object>
      </w:r>
      <w:r w:rsidR="008E7269"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proofErr w:type="gramStart"/>
      <w:r w:rsidR="008E7269"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  <w:proofErr w:type="gramEnd"/>
    </w:p>
    <w:p w14:paraId="537B8417" w14:textId="77777777" w:rsidR="008E7269" w:rsidRPr="00E01229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874B49" w14:textId="77777777" w:rsidR="008E7269" w:rsidRPr="00E01229" w:rsidRDefault="008E7269" w:rsidP="00127D86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1: Chemical Changes and Structure</w:t>
      </w:r>
    </w:p>
    <w:p w14:paraId="155FFCB3" w14:textId="77777777" w:rsidR="008E7269" w:rsidRPr="00E01229" w:rsidRDefault="00D8395F" w:rsidP="008E7269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 5</w:t>
      </w:r>
    </w:p>
    <w:p w14:paraId="1E6E15F4" w14:textId="30804A11" w:rsidR="008E7269" w:rsidRPr="00E01229" w:rsidRDefault="00E01229" w:rsidP="008E7269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6B55FE05" wp14:editId="0706F20B">
            <wp:simplePos x="0" y="0"/>
            <wp:positionH relativeFrom="column">
              <wp:posOffset>148590</wp:posOffset>
            </wp:positionH>
            <wp:positionV relativeFrom="paragraph">
              <wp:posOffset>1595120</wp:posOffset>
            </wp:positionV>
            <wp:extent cx="6466840" cy="1488440"/>
            <wp:effectExtent l="0" t="0" r="10160" b="10160"/>
            <wp:wrapNone/>
            <wp:docPr id="954" name="Picture 778" descr="Screen Shot 2013-03-10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Screen Shot 2013-03-10 at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5F" w:rsidRPr="00E01229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CHEMICAL FORMULAE &amp;</w:t>
      </w:r>
      <w:r w:rsidR="00D8395F" w:rsidRPr="00E01229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REACTION QUANTITIES</w:t>
      </w:r>
    </w:p>
    <w:p w14:paraId="004CEA97" w14:textId="77777777" w:rsidR="008E7269" w:rsidRPr="00E01229" w:rsidRDefault="008E7269" w:rsidP="008E7269">
      <w:pPr>
        <w:jc w:val="center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D05822" w14:textId="77777777" w:rsidR="00AE71B3" w:rsidRPr="00E01229" w:rsidRDefault="00AE71B3" w:rsidP="00AE71B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D1C973" w14:textId="77777777" w:rsidR="00037D72" w:rsidRPr="00E01229" w:rsidRDefault="00037D72" w:rsidP="00AE71B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2A1260" w14:textId="77777777" w:rsidR="00037D72" w:rsidRPr="00E01229" w:rsidRDefault="00037D72" w:rsidP="00AE71B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0FBF4C" w14:textId="0F8903E3" w:rsidR="00037D72" w:rsidRDefault="00037D72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1666DBC2" w14:textId="77777777" w:rsidR="000E56FB" w:rsidRDefault="000E56FB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03094F1D" w14:textId="77777777" w:rsidR="000E56FB" w:rsidRDefault="000E56FB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172CB067" w14:textId="77777777" w:rsidR="000E56FB" w:rsidRDefault="000E56FB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287820FC" w14:textId="77777777" w:rsidR="000E56FB" w:rsidRDefault="000E56FB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23962B8E" w14:textId="77777777" w:rsidR="000E56FB" w:rsidRDefault="000E56FB" w:rsidP="00AE71B3">
      <w:pPr>
        <w:rPr>
          <w:rFonts w:ascii="Arial Narrow" w:hAnsi="Arial Narrow"/>
          <w:b/>
          <w:bCs/>
          <w:noProof/>
          <w:sz w:val="28"/>
          <w:szCs w:val="28"/>
          <w:lang w:eastAsia="en-GB"/>
        </w:rPr>
      </w:pPr>
    </w:p>
    <w:p w14:paraId="5311AF6A" w14:textId="77777777" w:rsidR="000E56FB" w:rsidRPr="00E01229" w:rsidRDefault="000E56FB" w:rsidP="00AE71B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2A98F4" w14:textId="77777777" w:rsidR="008E7269" w:rsidRPr="00E01229" w:rsidRDefault="008E7269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580D1119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303ABA62" w14:textId="4DAD6561" w:rsidR="00E9381F" w:rsidRPr="00E01229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</w:t>
            </w:r>
            <w:r w:rsidR="00B4295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</w:t>
            </w:r>
            <w:r w:rsidRPr="00E0122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_________</w:t>
            </w:r>
            <w:r w:rsidR="00B4295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</w:t>
            </w:r>
            <w:r w:rsidRPr="00E0122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="00B4295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Pr="00E0122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 _____</w:t>
            </w:r>
          </w:p>
        </w:tc>
      </w:tr>
    </w:tbl>
    <w:p w14:paraId="0855E193" w14:textId="6B33CED2" w:rsidR="00DD3DEF" w:rsidRPr="00DD3DEF" w:rsidRDefault="00DD3DEF" w:rsidP="00DD3DEF">
      <w:pPr>
        <w:spacing w:after="0" w:line="240" w:lineRule="auto"/>
        <w:rPr>
          <w:sz w:val="16"/>
          <w:szCs w:val="16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8E7269" w:rsidRPr="00B0079E" w14:paraId="6EDED0D3" w14:textId="77777777">
        <w:trPr>
          <w:cantSplit/>
        </w:trPr>
        <w:tc>
          <w:tcPr>
            <w:tcW w:w="9854" w:type="dxa"/>
            <w:vAlign w:val="center"/>
          </w:tcPr>
          <w:p w14:paraId="61BB70AF" w14:textId="77777777" w:rsidR="008E7269" w:rsidRPr="00BC6773" w:rsidRDefault="008E7269" w:rsidP="000B34BB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 w:rsidRPr="00BC6773">
              <w:rPr>
                <w:rFonts w:ascii="Arial Narrow" w:hAnsi="Arial Narrow" w:cs="Arial"/>
                <w:sz w:val="36"/>
                <w:lang w:val="en-GB"/>
              </w:rPr>
              <w:lastRenderedPageBreak/>
              <w:t>Unit 1:  Chemical Changes and Structure</w:t>
            </w:r>
          </w:p>
        </w:tc>
      </w:tr>
      <w:tr w:rsidR="008E7269" w:rsidRPr="00B0079E" w14:paraId="5253479A" w14:textId="77777777">
        <w:trPr>
          <w:cantSplit/>
        </w:trPr>
        <w:tc>
          <w:tcPr>
            <w:tcW w:w="9854" w:type="dxa"/>
            <w:vAlign w:val="center"/>
          </w:tcPr>
          <w:p w14:paraId="74FE1407" w14:textId="77777777" w:rsidR="008E7269" w:rsidRPr="00BC6773" w:rsidRDefault="0013534D" w:rsidP="000B34BB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 5</w:t>
            </w:r>
            <w:r w:rsidR="0075580E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: </w:t>
            </w:r>
            <w:r w:rsidR="00D8395F">
              <w:rPr>
                <w:rFonts w:ascii="Arial Narrow" w:hAnsi="Arial Narrow" w:cs="Arial"/>
                <w:smallCaps/>
                <w:sz w:val="36"/>
                <w:lang w:val="en-GB"/>
              </w:rPr>
              <w:t>Chemical Formulae &amp; Reaction Quantities</w:t>
            </w:r>
          </w:p>
        </w:tc>
      </w:tr>
    </w:tbl>
    <w:p w14:paraId="5FEED0E9" w14:textId="77777777" w:rsidR="008E7269" w:rsidRDefault="008E7269" w:rsidP="008E7269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2F4ECAF6" w14:textId="77777777">
        <w:trPr>
          <w:cantSplit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D15F0C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</w:r>
            <w:proofErr w:type="gramStart"/>
            <w:r w:rsidRPr="00BC6773">
              <w:rPr>
                <w:rFonts w:ascii="Arial Narrow" w:hAnsi="Arial Narrow"/>
                <w:szCs w:val="24"/>
                <w:lang w:val="en-GB"/>
              </w:rPr>
              <w:t>N4  N5</w:t>
            </w:r>
            <w:proofErr w:type="gramEnd"/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38387B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BC0D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80EE9D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4E3C35BF" w14:textId="77777777">
        <w:trPr>
          <w:cantSplit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D159B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C2DE22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D09DE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5D7A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6EA809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314BF8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81927" w14:paraId="07E640CA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6E6B341" w14:textId="77777777" w:rsidR="00C81927" w:rsidRDefault="00C8192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B77C0C6" w14:textId="77777777" w:rsidR="00C81927" w:rsidRPr="006975FE" w:rsidRDefault="00C81927" w:rsidP="005046B9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Calculate the formula mass of an element or compound.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2B1EA9" w14:textId="77777777" w:rsidR="00C81927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3 - 4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D43EBBE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1B7DA9F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54AF6AD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0119CE03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50351D" w14:textId="77777777" w:rsidR="00E1631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B12680F" w14:textId="77777777" w:rsidR="00E16315" w:rsidRPr="00FD4AAF" w:rsidRDefault="00C81927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State that the gram formula mass is the formula mass expressed in grams.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C2EEF14" w14:textId="77777777" w:rsidR="00E16315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968DC2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DC92DDB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9F1175C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7906D215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00F54C" w14:textId="77777777" w:rsidR="00E1631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CF44E4" w14:textId="77777777" w:rsidR="00E16315" w:rsidRPr="00FD4AAF" w:rsidRDefault="00FE2D45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6975FE">
              <w:rPr>
                <w:rFonts w:ascii="Arial Narrow" w:hAnsi="Arial Narrow"/>
                <w:sz w:val="20"/>
                <w:szCs w:val="20"/>
                <w:lang w:val="en-US"/>
              </w:rPr>
              <w:t>State that the gram formula mass of any substance is known as one mole.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392D3CB" w14:textId="77777777" w:rsidR="00E16315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2D3DB0E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487666E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971423C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110EBA65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B66B1D" w14:textId="77777777" w:rsidR="00E1631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237F834" w14:textId="77777777" w:rsidR="00E16315" w:rsidRPr="00FD4AAF" w:rsidRDefault="00FE2D45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6975FE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Calculate the mass of a given number of moles of a substance.</w:t>
            </w:r>
            <w:r w:rsidR="00B11CF6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  </w:t>
            </w:r>
            <w:r w:rsidR="00B11CF6" w:rsidRPr="00B11CF6">
              <w:rPr>
                <w:rFonts w:ascii="Arial Narrow" w:hAnsi="Arial Narrow" w:cs="TimesNewRomanPSMT"/>
                <w:b/>
                <w:sz w:val="20"/>
                <w:szCs w:val="20"/>
                <w:lang w:eastAsia="en-GB"/>
              </w:rPr>
              <w:t>(Moles to Mass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398D01" w14:textId="77777777" w:rsidR="00E16315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7 - 8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2E315FD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CCF4E58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7FD7217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11CF6" w14:paraId="57701871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D116697" w14:textId="77777777" w:rsidR="00B11CF6" w:rsidRDefault="00B11CF6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F99AE03" w14:textId="77777777" w:rsidR="00B11CF6" w:rsidRPr="006975FE" w:rsidRDefault="00B11CF6" w:rsidP="00B11CF6">
            <w:pPr>
              <w:spacing w:before="60" w:after="60" w:line="240" w:lineRule="auto"/>
              <w:rPr>
                <w:rFonts w:ascii="Arial Narrow" w:hAnsi="Arial Narrow" w:cs="TimesNewRomanPSMT"/>
                <w:sz w:val="20"/>
                <w:szCs w:val="20"/>
                <w:lang w:eastAsia="en-GB"/>
              </w:rPr>
            </w:pPr>
            <w:r w:rsidRPr="006975FE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Calculate the number of moles </w:t>
            </w: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in a given mass </w:t>
            </w:r>
            <w:r w:rsidRPr="006975FE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of a substance</w:t>
            </w: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.  </w:t>
            </w:r>
            <w:r w:rsidRPr="00B11CF6">
              <w:rPr>
                <w:rFonts w:ascii="Arial Narrow" w:hAnsi="Arial Narrow" w:cs="TimesNewRomanPSMT"/>
                <w:b/>
                <w:sz w:val="20"/>
                <w:szCs w:val="20"/>
                <w:lang w:eastAsia="en-GB"/>
              </w:rPr>
              <w:t>(Mass to Moles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B56601" w14:textId="77777777" w:rsidR="00B11CF6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 xml:space="preserve">8 - </w:t>
            </w:r>
            <w:r w:rsidR="00C04346"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B17280D" w14:textId="77777777" w:rsidR="00B11CF6" w:rsidRDefault="00B11CF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26865F2" w14:textId="77777777" w:rsidR="00B11CF6" w:rsidRDefault="00B11CF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A1BCC0E" w14:textId="77777777" w:rsidR="00B11CF6" w:rsidRDefault="00B11CF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C04346" w14:paraId="37878155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667B59" w14:textId="77777777" w:rsidR="00C04346" w:rsidRDefault="00C04346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096C612" w14:textId="77777777" w:rsidR="00C04346" w:rsidRPr="006975FE" w:rsidRDefault="00C04346" w:rsidP="00630537">
            <w:pPr>
              <w:spacing w:before="60" w:after="60" w:line="240" w:lineRule="auto"/>
              <w:rPr>
                <w:rFonts w:ascii="Arial Narrow" w:hAnsi="Arial Narrow" w:cs="TimesNewRomanPSMT"/>
                <w:sz w:val="20"/>
                <w:szCs w:val="20"/>
                <w:lang w:eastAsia="en-GB"/>
              </w:rPr>
            </w:pP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Calculate the number of moles</w:t>
            </w:r>
            <w:r w:rsidRPr="006975FE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 of a reactant or product in a reaction, using </w:t>
            </w:r>
            <w:r w:rsidR="001964FB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a balanced equation</w:t>
            </w: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3977FC" w14:textId="77777777" w:rsidR="00C04346" w:rsidRPr="00BC6773" w:rsidRDefault="001964FB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11 - 14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EBCC80D" w14:textId="77777777" w:rsidR="00C04346" w:rsidRDefault="00C0434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B537BD4" w14:textId="77777777" w:rsidR="00C04346" w:rsidRDefault="00C0434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CC25D71" w14:textId="77777777" w:rsidR="00C04346" w:rsidRDefault="00C0434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44190CE2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796614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04E030E" w14:textId="77777777" w:rsidR="00FE2D45" w:rsidRPr="006975FE" w:rsidRDefault="00FE2D45" w:rsidP="00630537">
            <w:pPr>
              <w:spacing w:before="60" w:after="60" w:line="240" w:lineRule="auto"/>
              <w:rPr>
                <w:rFonts w:ascii="Arial Narrow" w:hAnsi="Arial Narrow" w:cs="TimesNewRomanPSMT"/>
                <w:sz w:val="20"/>
                <w:szCs w:val="20"/>
                <w:lang w:eastAsia="en-GB"/>
              </w:rPr>
            </w:pPr>
            <w:r w:rsidRPr="006975FE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 xml:space="preserve">Calculate the mass of a reactant or product in a reaction, using </w:t>
            </w:r>
            <w:r w:rsidR="001964FB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a balanced equation</w:t>
            </w:r>
            <w:r w:rsidR="00E90CCB"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D7F83D" w14:textId="77777777" w:rsidR="00FE2D45" w:rsidRPr="00BC6773" w:rsidRDefault="001964FB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15 - 20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75B394A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1B1B2E8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929651D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19266BD6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1023FA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40FA8C" w14:textId="20E90984" w:rsidR="00FE2D45" w:rsidRPr="00C67ADA" w:rsidRDefault="00FE2D45" w:rsidP="00303B49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AF3E02">
              <w:rPr>
                <w:rFonts w:ascii="Arial Narrow" w:hAnsi="Arial Narrow"/>
                <w:sz w:val="20"/>
                <w:szCs w:val="20"/>
                <w:lang w:val="en-US"/>
              </w:rPr>
              <w:t>State that the concentrati</w:t>
            </w:r>
            <w:r w:rsidR="00C81927">
              <w:rPr>
                <w:rFonts w:ascii="Arial Narrow" w:hAnsi="Arial Narrow"/>
                <w:sz w:val="20"/>
                <w:szCs w:val="20"/>
                <w:lang w:val="en-US"/>
              </w:rPr>
              <w:t xml:space="preserve">on of a solution is the number of moles of solute per litre of solution and the unit is written as </w:t>
            </w:r>
            <w:proofErr w:type="spellStart"/>
            <w:r w:rsidRPr="00AF3E02">
              <w:rPr>
                <w:rFonts w:ascii="Arial Narrow" w:hAnsi="Arial Narrow"/>
                <w:sz w:val="20"/>
                <w:szCs w:val="20"/>
                <w:lang w:val="en-US"/>
              </w:rPr>
              <w:t>mol</w:t>
            </w:r>
            <w:proofErr w:type="spellEnd"/>
            <w:r w:rsidRPr="00AF3E02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/ </w:t>
            </w:r>
            <w:r w:rsidR="00303B49" w:rsidRPr="00303B49">
              <w:rPr>
                <w:rFonts w:ascii="Century Schoolbook" w:hAnsi="Century Schoolbook"/>
                <w:i/>
                <w:sz w:val="20"/>
                <w:szCs w:val="20"/>
                <w:lang w:val="en-US"/>
              </w:rPr>
              <w:t>l</w:t>
            </w:r>
            <w:r w:rsidR="00C67ADA">
              <w:rPr>
                <w:rFonts w:ascii="Century Schoolbook" w:hAnsi="Century Schoolbook"/>
                <w:i/>
                <w:sz w:val="20"/>
                <w:szCs w:val="20"/>
                <w:lang w:val="en-US"/>
              </w:rPr>
              <w:t xml:space="preserve"> </w:t>
            </w:r>
            <w:r w:rsidR="00913C0E" w:rsidRPr="00913C0E">
              <w:rPr>
                <w:rFonts w:ascii="Arial Narrow" w:hAnsi="Arial Narrow"/>
                <w:sz w:val="20"/>
                <w:szCs w:val="20"/>
                <w:lang w:val="en-US"/>
              </w:rPr>
              <w:t>or</w:t>
            </w:r>
            <w:r w:rsidR="00913C0E">
              <w:rPr>
                <w:rFonts w:ascii="Century Schoolbook" w:hAnsi="Century Schoolbook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67ADA">
              <w:rPr>
                <w:rFonts w:ascii="Arial Narrow" w:hAnsi="Arial Narrow"/>
                <w:sz w:val="20"/>
                <w:szCs w:val="20"/>
                <w:lang w:val="en-US"/>
              </w:rPr>
              <w:t>mol</w:t>
            </w:r>
            <w:proofErr w:type="spellEnd"/>
            <w:r w:rsidR="00C67ADA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487C71" w:rsidRPr="00303B49">
              <w:rPr>
                <w:rFonts w:ascii="Century Schoolbook" w:hAnsi="Century Schoolbook"/>
                <w:i/>
                <w:sz w:val="20"/>
                <w:szCs w:val="20"/>
                <w:lang w:val="en-US"/>
              </w:rPr>
              <w:t>l</w:t>
            </w:r>
            <w:r w:rsidR="00487C71">
              <w:rPr>
                <w:rFonts w:ascii="Arial Narrow" w:hAnsi="Arial Narrow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C67ADA">
              <w:rPr>
                <w:rFonts w:ascii="Arial Narrow" w:hAnsi="Arial Narrow"/>
                <w:sz w:val="20"/>
                <w:szCs w:val="20"/>
                <w:vertAlign w:val="superscript"/>
                <w:lang w:val="en-US"/>
              </w:rPr>
              <w:t>-1</w:t>
            </w:r>
            <w:r w:rsidR="00C67ADA">
              <w:rPr>
                <w:rFonts w:ascii="Arial Narrow" w:hAnsi="Arial Narrow"/>
                <w:sz w:val="20"/>
                <w:szCs w:val="20"/>
                <w:lang w:val="en-US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D8A6B4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 xml:space="preserve">20 </w:t>
            </w:r>
            <w:r w:rsidR="001964FB"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7FF2B3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E8E966B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F2D5518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72D5DBBD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03BCB7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6BBFBB" w14:textId="77777777" w:rsidR="00FE2D45" w:rsidRPr="00B11CF6" w:rsidRDefault="00FE2D45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AF3E02">
              <w:rPr>
                <w:rFonts w:ascii="Arial Narrow" w:hAnsi="Arial Narrow"/>
                <w:sz w:val="20"/>
                <w:szCs w:val="20"/>
              </w:rPr>
              <w:t>Calculate the concentration of a solution from the number of moles of solute and the volume of solution.</w:t>
            </w:r>
            <w:r w:rsidR="00B11CF6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B11CF6">
              <w:rPr>
                <w:rFonts w:ascii="Arial Narrow" w:hAnsi="Arial Narrow"/>
                <w:b/>
                <w:sz w:val="20"/>
                <w:szCs w:val="20"/>
              </w:rPr>
              <w:t>(Moles to Concentration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A7172B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21</w:t>
            </w:r>
            <w:r w:rsidR="001964FB"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 xml:space="preserve"> - 2</w:t>
            </w: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93082DF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5196BF7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B4FE374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2CFDCA3A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5BD295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AA476B" w14:textId="77777777" w:rsidR="00FE2D45" w:rsidRPr="00AF3E02" w:rsidRDefault="00FE2D45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AF3E02">
              <w:rPr>
                <w:rFonts w:ascii="Arial Narrow" w:hAnsi="Arial Narrow"/>
                <w:sz w:val="20"/>
                <w:szCs w:val="20"/>
              </w:rPr>
              <w:t>Calculate the number of moles of solute in a solution from its concentration and volume.</w:t>
            </w:r>
            <w:r w:rsidR="00B11CF6">
              <w:rPr>
                <w:rFonts w:ascii="Arial Narrow" w:hAnsi="Arial Narrow"/>
                <w:sz w:val="20"/>
                <w:szCs w:val="20"/>
              </w:rPr>
              <w:br/>
            </w:r>
            <w:r w:rsidR="00B11CF6" w:rsidRPr="00B11CF6">
              <w:rPr>
                <w:rFonts w:ascii="Arial Narrow" w:hAnsi="Arial Narrow"/>
                <w:b/>
                <w:sz w:val="20"/>
                <w:szCs w:val="20"/>
              </w:rPr>
              <w:t>(Concentration to Moles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828A92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22 - 23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80ACD71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178500D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FA3E10E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2A07D6DC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43DB61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43D695" w14:textId="77777777" w:rsidR="00FE2D45" w:rsidRPr="00081C0A" w:rsidRDefault="00FE2D45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 w:cs="TimesNewRomanPSMT"/>
                <w:b/>
                <w:sz w:val="20"/>
                <w:szCs w:val="20"/>
                <w:lang w:eastAsia="en-GB"/>
              </w:rPr>
            </w:pPr>
            <w:r w:rsidRPr="00AF3E02">
              <w:rPr>
                <w:rFonts w:ascii="Arial Narrow" w:hAnsi="Arial Narrow"/>
                <w:sz w:val="20"/>
                <w:szCs w:val="20"/>
              </w:rPr>
              <w:t>Calculate the concentration of a solution from the mass of solute and the volume of solution.</w:t>
            </w:r>
            <w:r w:rsidR="00081C0A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081C0A">
              <w:rPr>
                <w:rFonts w:ascii="Arial Narrow" w:hAnsi="Arial Narrow"/>
                <w:b/>
                <w:sz w:val="20"/>
                <w:szCs w:val="20"/>
              </w:rPr>
              <w:t>(Mass to Concentration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8BCA67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25 - 27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FE094B4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5B59B93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31E3C9B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08298823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CA7384" w14:textId="77777777" w:rsidR="00FE2D45" w:rsidRPr="00BC6773" w:rsidRDefault="00FE2D4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BE4E45" w14:textId="77777777" w:rsidR="00FE2D45" w:rsidRPr="00AF3E02" w:rsidRDefault="00FE2D45" w:rsidP="00081C0A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AF3E02">
              <w:rPr>
                <w:rFonts w:ascii="Arial Narrow" w:hAnsi="Arial Narrow"/>
                <w:sz w:val="20"/>
                <w:szCs w:val="20"/>
              </w:rPr>
              <w:t>Calculate the mass of solute in a solution from its concentration and volume.</w:t>
            </w:r>
            <w:r w:rsidR="00081C0A">
              <w:rPr>
                <w:rFonts w:ascii="Arial Narrow" w:hAnsi="Arial Narrow"/>
                <w:sz w:val="20"/>
                <w:szCs w:val="20"/>
              </w:rPr>
              <w:br/>
            </w:r>
            <w:r w:rsidR="00081C0A" w:rsidRPr="00081C0A">
              <w:rPr>
                <w:rFonts w:ascii="Arial Narrow" w:hAnsi="Arial Narrow"/>
                <w:b/>
                <w:sz w:val="20"/>
                <w:szCs w:val="20"/>
              </w:rPr>
              <w:t>(Concentration to Mass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CD7333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27 - 28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DC945F8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8DF7C8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A67B8CE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E2D45" w14:paraId="77836D6F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C585D43" w14:textId="77777777" w:rsidR="00FE2D45" w:rsidRPr="00BC6773" w:rsidRDefault="00F923B6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4FEB62C" w14:textId="77777777" w:rsidR="00FE2D45" w:rsidRPr="00876EAC" w:rsidRDefault="00081C0A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Calculate the concentration of a reactant using information from a titration.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br/>
            </w:r>
            <w:r w:rsidRPr="00081C0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(Volumetric Calculation)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9F7FDD" w14:textId="77777777" w:rsidR="00FE2D45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29 - 32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F91EDF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72225D4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4122787" w14:textId="77777777" w:rsidR="00FE2D45" w:rsidRDefault="00FE2D4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923B6" w14:paraId="5420DD40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80A4439" w14:textId="77777777" w:rsidR="00F923B6" w:rsidRPr="00BC6773" w:rsidRDefault="00913C0E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CE7ECCB" w14:textId="77777777" w:rsidR="00F923B6" w:rsidRPr="00876EAC" w:rsidRDefault="00913C0E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Calculate the percentage mass of an element in a compound.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873D00F" w14:textId="77777777" w:rsidR="00F923B6" w:rsidRPr="00BC6773" w:rsidRDefault="008B03A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33 - 34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4E019EA6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F301FEC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64455D80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0BD4D3B8" w14:textId="77777777" w:rsidR="00E9381F" w:rsidRPr="00D92175" w:rsidRDefault="00E9381F" w:rsidP="00D92175">
      <w:pPr>
        <w:spacing w:after="0" w:line="240" w:lineRule="auto"/>
        <w:rPr>
          <w:i/>
          <w:sz w:val="16"/>
          <w:szCs w:val="16"/>
        </w:rPr>
        <w:sectPr w:rsidR="00E9381F" w:rsidRPr="00D92175" w:rsidSect="00E90CCB">
          <w:headerReference w:type="default" r:id="rId12"/>
          <w:footerReference w:type="default" r:id="rId13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7ECAE9CB" w14:textId="77777777" w:rsidR="00E9381F" w:rsidRPr="00E01229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E01229" w:rsidSect="00E90CCB"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037AEC32" w14:textId="77777777">
        <w:trPr>
          <w:jc w:val="center"/>
        </w:trPr>
        <w:tc>
          <w:tcPr>
            <w:tcW w:w="680" w:type="dxa"/>
            <w:vAlign w:val="center"/>
          </w:tcPr>
          <w:p w14:paraId="49781A8A" w14:textId="77777777" w:rsidR="008E7269" w:rsidRPr="00E01229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1F9EFB79" w14:textId="77777777" w:rsidR="008E7269" w:rsidRPr="00E01229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FORMULA MASS</w:t>
            </w:r>
          </w:p>
        </w:tc>
        <w:tc>
          <w:tcPr>
            <w:tcW w:w="680" w:type="dxa"/>
            <w:vAlign w:val="center"/>
          </w:tcPr>
          <w:p w14:paraId="3122148B" w14:textId="77777777" w:rsidR="008E7269" w:rsidRPr="00E01229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1DC3E985" w14:textId="77777777" w:rsidR="008E7269" w:rsidRPr="00E01229" w:rsidRDefault="008E7269" w:rsidP="008E7269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E2655C" w14:textId="77777777" w:rsidR="00D36119" w:rsidRPr="00E01229" w:rsidRDefault="00D36119" w:rsidP="00D36119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RELATIVE ATOMIC MASS</w:t>
      </w:r>
    </w:p>
    <w:p w14:paraId="2B5776A8" w14:textId="77777777" w:rsidR="00D36119" w:rsidRDefault="00D36119" w:rsidP="00D36119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D36119">
        <w:rPr>
          <w:rFonts w:ascii="Arial Narrow" w:hAnsi="Arial Narrow"/>
          <w:bCs/>
          <w:sz w:val="28"/>
          <w:szCs w:val="28"/>
        </w:rPr>
        <w:t>The average mass of an atom is called the</w:t>
      </w:r>
      <w:r w:rsidRPr="00D36119">
        <w:rPr>
          <w:rFonts w:ascii="Arial Narrow" w:hAnsi="Arial Narrow"/>
          <w:b/>
          <w:bCs/>
          <w:sz w:val="28"/>
          <w:szCs w:val="28"/>
        </w:rPr>
        <w:t xml:space="preserve"> RELATIVE ATOMIC MASS</w:t>
      </w:r>
      <w:r w:rsidRPr="00D36119">
        <w:rPr>
          <w:rFonts w:ascii="Arial Narrow" w:hAnsi="Arial Narrow"/>
          <w:bCs/>
          <w:sz w:val="28"/>
          <w:szCs w:val="28"/>
        </w:rPr>
        <w:t>.</w:t>
      </w:r>
    </w:p>
    <w:p w14:paraId="556FC4CD" w14:textId="77777777" w:rsidR="00D36119" w:rsidRPr="00D36119" w:rsidRDefault="00D36119" w:rsidP="00D36119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D36119">
        <w:rPr>
          <w:rFonts w:ascii="Arial Narrow" w:hAnsi="Arial Narrow"/>
          <w:bCs/>
          <w:sz w:val="28"/>
          <w:szCs w:val="28"/>
        </w:rPr>
        <w:t>The relative atomic mass of selected elements is listed in the chemistry data booklet.</w:t>
      </w:r>
    </w:p>
    <w:p w14:paraId="3BDDC809" w14:textId="7FFA2488" w:rsidR="00D36119" w:rsidRPr="00D36119" w:rsidRDefault="00610A5B" w:rsidP="00D36119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1753472" behindDoc="0" locked="0" layoutInCell="1" allowOverlap="1" wp14:anchorId="00FA7446" wp14:editId="590314A3">
            <wp:simplePos x="0" y="0"/>
            <wp:positionH relativeFrom="column">
              <wp:posOffset>2732405</wp:posOffset>
            </wp:positionH>
            <wp:positionV relativeFrom="paragraph">
              <wp:posOffset>97790</wp:posOffset>
            </wp:positionV>
            <wp:extent cx="3755390" cy="4429125"/>
            <wp:effectExtent l="0" t="0" r="3810" b="0"/>
            <wp:wrapSquare wrapText="bothSides"/>
            <wp:docPr id="955" name="Picture 955" descr="Macintosh HD:Users:IanSmith:Desktop:Screen Shot 2013-09-09 at 21.0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acintosh HD:Users:IanSmith:Desktop:Screen Shot 2013-09-09 at 21.07.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897" w:tblpY="19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</w:tblGrid>
      <w:tr w:rsidR="00FC0A5B" w:rsidRPr="00FC0A5B" w14:paraId="443BCFD4" w14:textId="77777777">
        <w:tc>
          <w:tcPr>
            <w:tcW w:w="198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4FD9C3" w14:textId="77777777" w:rsidR="00FC0A5B" w:rsidRPr="00FC0A5B" w:rsidRDefault="00FC0A5B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C0A5B">
              <w:rPr>
                <w:rFonts w:ascii="Arial Narrow" w:hAnsi="Arial Narrow"/>
                <w:b/>
                <w:sz w:val="28"/>
                <w:szCs w:val="28"/>
              </w:rPr>
              <w:t>ATOM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61D52D" w14:textId="77777777" w:rsidR="00FC0A5B" w:rsidRPr="00FC0A5B" w:rsidRDefault="00FC0A5B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C0A5B">
              <w:rPr>
                <w:rFonts w:ascii="Arial Narrow" w:hAnsi="Arial Narrow"/>
                <w:b/>
                <w:sz w:val="28"/>
                <w:szCs w:val="28"/>
              </w:rPr>
              <w:t>RELATIVE ATOMIC MASS</w:t>
            </w:r>
          </w:p>
        </w:tc>
      </w:tr>
      <w:tr w:rsidR="00FC0A5B" w:rsidRPr="00FC0A5B" w14:paraId="0E3190C9" w14:textId="77777777"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A0BF80" w14:textId="0EB90E4E" w:rsidR="00FC0A5B" w:rsidRPr="00FC0A5B" w:rsidRDefault="00E01229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52768" behindDoc="0" locked="0" layoutInCell="1" allowOverlap="1" wp14:anchorId="620061BE" wp14:editId="58954338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153670</wp:posOffset>
                      </wp:positionV>
                      <wp:extent cx="475615" cy="450850"/>
                      <wp:effectExtent l="1905" t="1270" r="5080" b="5080"/>
                      <wp:wrapSquare wrapText="bothSides"/>
                      <wp:docPr id="95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615" cy="450850"/>
                                <a:chOff x="1119" y="6733"/>
                                <a:chExt cx="749" cy="710"/>
                              </a:xfrm>
                            </wpg:grpSpPr>
                            <wps:wsp>
                              <wps:cNvPr id="951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" y="6733"/>
                                  <a:ext cx="749" cy="710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alpha val="10001"/>
                                      </a:srgbClr>
                                    </a:gs>
                                    <a:gs pos="100000">
                                      <a:srgbClr val="D8D8D8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2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5" y="6801"/>
                                  <a:ext cx="447" cy="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EF225" w14:textId="77777777" w:rsidR="00B43FC8" w:rsidRPr="00775FC3" w:rsidRDefault="00B43FC8" w:rsidP="00FC0A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775FC3"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left:0;text-align:left;margin-left:24.15pt;margin-top:12.1pt;width:37.45pt;height:35.5pt;z-index:251552768" coordorigin="1119,6733" coordsize="749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">
                      <v:oval id="Oval 1" o:spid="_x0000_s1027" style="position:absolute;left:1119;top:6733;width:749;height: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OMYA&#10;AADcAAAADwAAAGRycy9kb3ducmV2LnhtbESPW2vCQBSE3wX/w3IEX0Q3KvWSZiNFsCi04O2lb6fZ&#10;0yQ0ezZktzH9912h4OMwM98wyaYzlWipcaVlBdNJBII4s7rkXMH1shuvQDiPrLGyTAp+ycEm7fcS&#10;jLW98Ynas89FgLCLUUHhfR1L6bKCDLqJrYmD92Ubgz7IJpe6wVuAm0rOomghDZYcFgqsaVtQ9n3+&#10;MQrMu9Hzz7XEjxm9vY52x8Ny1NZKDQfdyzMIT51/hP/be61g/TSF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HOMYAAADcAAAADwAAAAAAAAAAAAAAAACYAgAAZHJz&#10;L2Rvd25yZXYueG1sUEsFBgAAAAAEAAQA9QAAAIsDAAAAAA==&#10;" stroked="f" strokecolor="#4a7ebb">
                        <v:fill opacity="6554f" color2="#d8d8d8" rotate="t" focusposition=".5,.5" focussize="" focus="100%" type="gradientRadial"/>
                        <v:shadow on="t" color="black" opacity="22936f" origin=",.5" offset="0,.63889mm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" o:spid="_x0000_s1028" type="#_x0000_t202" style="position:absolute;left:1245;top:6801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fxMMA&#10;AADcAAAADwAAAGRycy9kb3ducmV2LnhtbESPT2sCMRTE74V+h/AEbzWr4L/VKMVS6FUreH1unpvF&#10;5GXZxN3VT98IQo/DzPyGWW97Z0VLTag8KxiPMhDEhdcVlwqOv98fCxAhImu0nknBnQJsN+9va8y1&#10;73hP7SGWIkE45KjAxFjnUobCkMMw8jVx8i6+cRiTbEqpG+wS3Fk5ybKZdFhxWjBY085QcT3cnILi&#10;cfta7Kpz2z3mp/m5N3Z6YavUcNB/rkBE6uN/+NX+0QqW0wk8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fxMMAAADcAAAADwAAAAAAAAAAAAAAAACYAgAAZHJzL2Rv&#10;d25yZXYueG1sUEsFBgAAAAAEAAQA9QAAAIgDAAAAAA==&#10;" filled="f" stroked="f">
                        <v:textbox inset=",7.2pt,,7.2pt">
                          <w:txbxContent>
                            <w:p w14:paraId="743EF225" w14:textId="77777777" w:rsidR="00B43FC8" w:rsidRPr="00775FC3" w:rsidRDefault="00B43FC8" w:rsidP="00FC0A5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75FC3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FC0A5B" w:rsidRPr="00FC0A5B">
              <w:rPr>
                <w:rFonts w:ascii="Arial Narrow" w:hAnsi="Arial Narrow"/>
                <w:sz w:val="28"/>
                <w:szCs w:val="28"/>
              </w:rPr>
              <w:t>hydrogen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DF5E4D" w14:textId="77777777" w:rsidR="00FC0A5B" w:rsidRPr="00FC0A5B" w:rsidRDefault="00FC0A5B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C0A5B">
              <w:rPr>
                <w:rFonts w:ascii="Arial Narrow" w:hAnsi="Arial Narrow"/>
                <w:sz w:val="28"/>
                <w:szCs w:val="28"/>
              </w:rPr>
              <w:t>1</w:t>
            </w:r>
          </w:p>
        </w:tc>
      </w:tr>
      <w:tr w:rsidR="00FC0A5B" w:rsidRPr="00FC0A5B" w14:paraId="59F88F85" w14:textId="77777777"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8C1636" w14:textId="5A19C669" w:rsidR="00FC0A5B" w:rsidRPr="00FC0A5B" w:rsidRDefault="00E01229" w:rsidP="00FC0A5B">
            <w:pPr>
              <w:spacing w:before="120" w:after="12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53792" behindDoc="0" locked="0" layoutInCell="1" allowOverlap="1" wp14:anchorId="43B2A54B" wp14:editId="71409FF8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92075</wp:posOffset>
                      </wp:positionV>
                      <wp:extent cx="593090" cy="568325"/>
                      <wp:effectExtent l="635" t="3175" r="3175" b="0"/>
                      <wp:wrapSquare wrapText="bothSides"/>
                      <wp:docPr id="947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090" cy="568325"/>
                                <a:chOff x="3772" y="11187"/>
                                <a:chExt cx="934" cy="895"/>
                              </a:xfrm>
                            </wpg:grpSpPr>
                            <wps:wsp>
                              <wps:cNvPr id="948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2" y="11187"/>
                                  <a:ext cx="934" cy="89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alpha val="10001"/>
                                      </a:srgbClr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4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5" y="11323"/>
                                  <a:ext cx="447" cy="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0A5327" w14:textId="77777777" w:rsidR="00B43FC8" w:rsidRPr="00775FC3" w:rsidRDefault="00B43FC8" w:rsidP="00FC0A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9" style="position:absolute;left:0;text-align:left;margin-left:18.05pt;margin-top:7.25pt;width:46.7pt;height:44.75pt;z-index:251553792" coordorigin="3772,11187" coordsize="934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">
                      <v:oval id="Oval 1" o:spid="_x0000_s1030" style="position:absolute;left:3772;top:11187;width:934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wTsQA&#10;AADcAAAADwAAAGRycy9kb3ducmV2LnhtbERPTWvCQBC9F/wPyxR6kbppkZKmbsS2CELowUTQ3obs&#10;NAnJzobsGuO/dw8Fj4/3vVpPphMjDa6xrOBlEYEgLq1uuFJwKLbPMQjnkTV2lknBlRys09nDChNt&#10;L7ynMfeVCCHsElRQe98nUrqyJoNuYXviwP3ZwaAPcKikHvASwk0nX6PoTRpsODTU2NNXTWWbn40C&#10;j9l8PH1ei2xs58ff6Nvx9idW6ulx2nyA8DT5u/jfvdMK3pd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sE7EAAAA3AAAAA8AAAAAAAAAAAAAAAAAmAIAAGRycy9k&#10;b3ducmV2LnhtbFBLBQYAAAAABAAEAPUAAACJAwAAAAA=&#10;" stroked="f" strokecolor="#4a7ebb">
                        <v:fill opacity="6554f" color2="red" rotate="t" focusposition=".5,.5" focussize="" focus="100%" type="gradientRadial"/>
                        <v:shadow on="t" color="black" opacity="22936f" origin=",.5" offset="0,.63889mm"/>
                      </v:oval>
                      <v:shape id="Text Box 31" o:spid="_x0000_s1031" type="#_x0000_t202" style="position:absolute;left:3995;top:11323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baMQA&#10;AADcAAAADwAAAGRycy9kb3ducmV2LnhtbESPT2sCMRTE7wW/Q3hCbzVraf2zGkUsBa9Vwetz89ws&#10;Ji/LJu5u/fSmUPA4zMxvmOW6d1a01ITKs4LxKANBXHhdcangePh+m4EIEVmj9UwKfinAejV4WWKu&#10;fcc/1O5jKRKEQ44KTIx1LmUoDDkMI18TJ+/iG4cxyaaUusEuwZ2V71k2kQ4rTgsGa9oaKq77m1NQ&#10;3G9fs211brv79DQ998Z+Xtgq9TrsNwsQkfr4DP+3d1rB/GMO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22jEAAAA3AAAAA8AAAAAAAAAAAAAAAAAmAIAAGRycy9k&#10;b3ducmV2LnhtbFBLBQYAAAAABAAEAPUAAACJAwAAAAA=&#10;" filled="f" stroked="f">
                        <v:textbox inset=",7.2pt,,7.2pt">
                          <w:txbxContent>
                            <w:p w14:paraId="7D0A5327" w14:textId="77777777" w:rsidR="00B43FC8" w:rsidRPr="00775FC3" w:rsidRDefault="00B43FC8" w:rsidP="00FC0A5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FC0A5B" w:rsidRPr="00FC0A5B">
              <w:rPr>
                <w:rFonts w:ascii="Arial Narrow" w:hAnsi="Arial Narrow"/>
                <w:sz w:val="28"/>
                <w:szCs w:val="28"/>
              </w:rPr>
              <w:t xml:space="preserve"> oxygen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3CC904" w14:textId="77777777" w:rsidR="00FC0A5B" w:rsidRPr="00FC0A5B" w:rsidRDefault="00FC0A5B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C0A5B">
              <w:rPr>
                <w:rFonts w:ascii="Arial Narrow" w:hAnsi="Arial Narrow"/>
                <w:sz w:val="28"/>
                <w:szCs w:val="28"/>
              </w:rPr>
              <w:t>16</w:t>
            </w:r>
          </w:p>
        </w:tc>
      </w:tr>
      <w:tr w:rsidR="00FC0A5B" w:rsidRPr="00FC0A5B" w14:paraId="4C82B5D0" w14:textId="77777777"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FA6BEE7" w14:textId="06F2D18A" w:rsidR="00FC0A5B" w:rsidRPr="00FC0A5B" w:rsidRDefault="00E01229" w:rsidP="00FC0A5B">
            <w:pPr>
              <w:spacing w:before="120" w:after="12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54816" behindDoc="0" locked="0" layoutInCell="1" allowOverlap="1" wp14:anchorId="377BFDF8" wp14:editId="5745EB1F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127000</wp:posOffset>
                      </wp:positionV>
                      <wp:extent cx="722630" cy="741045"/>
                      <wp:effectExtent l="2540" t="0" r="0" b="0"/>
                      <wp:wrapSquare wrapText="bothSides"/>
                      <wp:docPr id="94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2630" cy="741045"/>
                                <a:chOff x="6698" y="12407"/>
                                <a:chExt cx="1138" cy="1167"/>
                              </a:xfrm>
                            </wpg:grpSpPr>
                            <wps:wsp>
                              <wps:cNvPr id="945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98" y="12407"/>
                                  <a:ext cx="1138" cy="116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alpha val="10001"/>
                                      </a:srgbClr>
                                    </a:gs>
                                    <a:gs pos="100000">
                                      <a:srgbClr val="008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46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9" y="12808"/>
                                  <a:ext cx="641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22F93" w14:textId="77777777" w:rsidR="00B43FC8" w:rsidRPr="00775FC3" w:rsidRDefault="00B43FC8" w:rsidP="00FC0A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Cl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32" style="position:absolute;left:0;text-align:left;margin-left:13.2pt;margin-top:10pt;width:56.9pt;height:58.35pt;z-index:251554816" coordorigin="6698,12407" coordsize="1138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">
                      <v:oval id="Oval 1" o:spid="_x0000_s1033" style="position:absolute;left:6698;top:12407;width:1138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dEcQA&#10;AADcAAAADwAAAGRycy9kb3ducmV2LnhtbESP0WrCQBRE34X+w3ILvkjdVLS0qZtQikqexNp8wG32&#10;moRm74bd1cS/7xYEH4eZOcOs89F04kLOt5YVPM8TEMSV1S3XCsrv7dMrCB+QNXaWScGVPOTZw2SN&#10;qbYDf9HlGGoRIexTVNCE0KdS+qohg35ue+LonawzGKJ0tdQOhwg3nVwkyYs02HJcaLCnz4aq3+PZ&#10;KChOTnPZz8JQ7PaGD+fyan42Sk0fx493EIHGcA/f2oVW8LZcwf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3RHEAAAA3AAAAA8AAAAAAAAAAAAAAAAAmAIAAGRycy9k&#10;b3ducmV2LnhtbFBLBQYAAAAABAAEAPUAAACJAwAAAAA=&#10;" stroked="f" strokecolor="#4a7ebb">
                        <v:fill opacity="6554f" color2="green" rotate="t" focusposition=".5,.5" focussize="" focus="100%" type="gradientRadial"/>
                        <v:shadow on="t" color="black" opacity="22936f" origin=",.5" offset="0,.63889mm"/>
                      </v:oval>
                      <v:shape id="Text Box 34" o:spid="_x0000_s1034" type="#_x0000_t202" style="position:absolute;left:6909;top:12808;width:6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M8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4zzxQAAANwAAAAPAAAAAAAAAAAAAAAAAJgCAABkcnMv&#10;ZG93bnJldi54bWxQSwUGAAAAAAQABAD1AAAAigMAAAAA&#10;" filled="f" stroked="f">
                        <v:textbox inset="0,0,0,0">
                          <w:txbxContent>
                            <w:p w14:paraId="73C22F93" w14:textId="77777777" w:rsidR="00B43FC8" w:rsidRPr="00775FC3" w:rsidRDefault="00B43FC8" w:rsidP="00FC0A5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FC0A5B" w:rsidRPr="00FC0A5B">
              <w:rPr>
                <w:rFonts w:ascii="Arial Narrow" w:hAnsi="Arial Narrow"/>
                <w:sz w:val="28"/>
                <w:szCs w:val="28"/>
              </w:rPr>
              <w:t>chlorine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AF678BD" w14:textId="77777777" w:rsidR="00FC0A5B" w:rsidRPr="00FC0A5B" w:rsidRDefault="00FC0A5B" w:rsidP="00FC0A5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C0A5B">
              <w:rPr>
                <w:rFonts w:ascii="Arial Narrow" w:hAnsi="Arial Narrow"/>
                <w:sz w:val="28"/>
                <w:szCs w:val="28"/>
              </w:rPr>
              <w:t>35.5</w:t>
            </w:r>
          </w:p>
        </w:tc>
      </w:tr>
    </w:tbl>
    <w:p w14:paraId="4D85CD85" w14:textId="773D267B" w:rsidR="007D769E" w:rsidRPr="00E01229" w:rsidRDefault="007D769E" w:rsidP="007D769E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6EA5EA" w14:textId="77777777" w:rsidR="00FC0A5B" w:rsidRPr="00E01229" w:rsidRDefault="00FC0A5B" w:rsidP="00FC0A5B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DFFA6B" w14:textId="37DDE503" w:rsidR="00FC0A5B" w:rsidRPr="00E01229" w:rsidRDefault="00FC0A5B" w:rsidP="00FC0A5B">
      <w:pPr>
        <w:spacing w:after="0" w:line="240" w:lineRule="auto"/>
        <w:rPr>
          <w:rFonts w:ascii="Arial Narrow" w:hAnsi="Arial Narrow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MASS OF A FORMULA</w:t>
      </w:r>
    </w:p>
    <w:p w14:paraId="3196B0BD" w14:textId="77777777" w:rsidR="00FC0A5B" w:rsidRPr="00FC0A5B" w:rsidRDefault="00FC0A5B" w:rsidP="00FC0A5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C0A5B">
        <w:rPr>
          <w:rFonts w:ascii="Arial Narrow" w:hAnsi="Arial Narrow"/>
          <w:bCs/>
          <w:sz w:val="28"/>
          <w:szCs w:val="28"/>
        </w:rPr>
        <w:t xml:space="preserve">The total mass of all the atoms in a formula is called the </w:t>
      </w:r>
      <w:r w:rsidRPr="00FC0A5B">
        <w:rPr>
          <w:rFonts w:ascii="Arial Narrow" w:hAnsi="Arial Narrow"/>
          <w:b/>
          <w:bCs/>
          <w:sz w:val="28"/>
          <w:szCs w:val="28"/>
        </w:rPr>
        <w:t>FORMULA MASS.</w:t>
      </w:r>
    </w:p>
    <w:p w14:paraId="7D0722A4" w14:textId="5DFE9F9B" w:rsidR="00FA4EDA" w:rsidRDefault="00E01229" w:rsidP="003602D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2ACAF720" wp14:editId="3059F22F">
                <wp:simplePos x="0" y="0"/>
                <wp:positionH relativeFrom="column">
                  <wp:posOffset>4345305</wp:posOffset>
                </wp:positionH>
                <wp:positionV relativeFrom="paragraph">
                  <wp:posOffset>155575</wp:posOffset>
                </wp:positionV>
                <wp:extent cx="2376805" cy="2725420"/>
                <wp:effectExtent l="1905" t="3175" r="0" b="1905"/>
                <wp:wrapTight wrapText="bothSides">
                  <wp:wrapPolygon edited="0">
                    <wp:start x="11749" y="4303"/>
                    <wp:lineTo x="11143" y="4454"/>
                    <wp:lineTo x="9764" y="5284"/>
                    <wp:lineTo x="8206" y="6039"/>
                    <wp:lineTo x="6740" y="6568"/>
                    <wp:lineTo x="6740" y="6799"/>
                    <wp:lineTo x="7860" y="7856"/>
                    <wp:lineTo x="3370" y="9139"/>
                    <wp:lineTo x="3370" y="9290"/>
                    <wp:lineTo x="4236" y="10272"/>
                    <wp:lineTo x="3890" y="11555"/>
                    <wp:lineTo x="3976" y="12763"/>
                    <wp:lineTo x="4576" y="13971"/>
                    <wp:lineTo x="4576" y="14122"/>
                    <wp:lineTo x="6134" y="15103"/>
                    <wp:lineTo x="6740" y="15178"/>
                    <wp:lineTo x="8206" y="16311"/>
                    <wp:lineTo x="8899" y="17519"/>
                    <wp:lineTo x="2505" y="18052"/>
                    <wp:lineTo x="2418" y="18354"/>
                    <wp:lineTo x="10457" y="18807"/>
                    <wp:lineTo x="11403" y="19184"/>
                    <wp:lineTo x="11490" y="19184"/>
                    <wp:lineTo x="12182" y="19184"/>
                    <wp:lineTo x="13048" y="19184"/>
                    <wp:lineTo x="20561" y="18882"/>
                    <wp:lineTo x="20561" y="18807"/>
                    <wp:lineTo x="21254" y="18429"/>
                    <wp:lineTo x="21167" y="18052"/>
                    <wp:lineTo x="14773" y="17599"/>
                    <wp:lineTo x="16245" y="16839"/>
                    <wp:lineTo x="16331" y="16688"/>
                    <wp:lineTo x="15725" y="16386"/>
                    <wp:lineTo x="19442" y="15329"/>
                    <wp:lineTo x="20648" y="14046"/>
                    <wp:lineTo x="20648" y="13971"/>
                    <wp:lineTo x="21081" y="12763"/>
                    <wp:lineTo x="20994" y="11555"/>
                    <wp:lineTo x="20475" y="10725"/>
                    <wp:lineTo x="19182" y="8762"/>
                    <wp:lineTo x="18663" y="8535"/>
                    <wp:lineTo x="16504" y="7931"/>
                    <wp:lineTo x="16418" y="6719"/>
                    <wp:lineTo x="16072" y="5511"/>
                    <wp:lineTo x="16851" y="4454"/>
                    <wp:lineTo x="16678" y="4303"/>
                    <wp:lineTo x="13561" y="4303"/>
                    <wp:lineTo x="11749" y="4303"/>
                  </wp:wrapPolygon>
                </wp:wrapTight>
                <wp:docPr id="17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2725420"/>
                          <a:chOff x="7694" y="11275"/>
                          <a:chExt cx="3743" cy="4292"/>
                        </a:xfrm>
                      </wpg:grpSpPr>
                      <wps:wsp>
                        <wps:cNvPr id="17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501" y="12342"/>
                            <a:ext cx="44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7D0F4" w14:textId="77777777" w:rsidR="00B43FC8" w:rsidRPr="001533DB" w:rsidRDefault="00B43FC8" w:rsidP="00C908B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33D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" y="12721"/>
                            <a:ext cx="7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86CAC" w14:textId="77777777" w:rsidR="00B43FC8" w:rsidRPr="001533DB" w:rsidRDefault="00B43FC8" w:rsidP="00C908B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33D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35.5</w:t>
                              </w:r>
                            </w:p>
                            <w:p w14:paraId="281DAE65" w14:textId="77777777" w:rsidR="00B43FC8" w:rsidRDefault="00B43FC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1" name="Group 87"/>
                        <wpg:cNvGrpSpPr>
                          <a:grpSpLocks/>
                        </wpg:cNvGrpSpPr>
                        <wpg:grpSpPr bwMode="auto">
                          <a:xfrm>
                            <a:off x="8425" y="12136"/>
                            <a:ext cx="2839" cy="2749"/>
                            <a:chOff x="7111" y="12964"/>
                            <a:chExt cx="2839" cy="2749"/>
                          </a:xfrm>
                        </wpg:grpSpPr>
                        <wpg:grpSp>
                          <wpg:cNvPr id="182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8812" y="13952"/>
                              <a:ext cx="1138" cy="1167"/>
                              <a:chOff x="6698" y="12407"/>
                              <a:chExt cx="1138" cy="1167"/>
                            </a:xfrm>
                          </wpg:grpSpPr>
                          <wps:wsp>
                            <wps:cNvPr id="183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8" y="12407"/>
                                <a:ext cx="1138" cy="1167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008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4" name="Text Box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9" y="12808"/>
                                <a:ext cx="641" cy="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414210" w14:textId="77777777" w:rsidR="00B43FC8" w:rsidRPr="00775FC3" w:rsidRDefault="00B43FC8" w:rsidP="00C908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5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7111" y="13855"/>
                              <a:ext cx="1138" cy="1167"/>
                              <a:chOff x="6698" y="12407"/>
                              <a:chExt cx="1138" cy="1167"/>
                            </a:xfrm>
                          </wpg:grpSpPr>
                          <wps:wsp>
                            <wps:cNvPr id="186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8" y="12407"/>
                                <a:ext cx="1138" cy="1167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008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7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9" y="12808"/>
                                <a:ext cx="641" cy="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16DE45" w14:textId="77777777" w:rsidR="00B43FC8" w:rsidRPr="00775FC3" w:rsidRDefault="00B43FC8" w:rsidP="00C908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8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8060" y="13865"/>
                              <a:ext cx="996" cy="954"/>
                              <a:chOff x="8060" y="13865"/>
                              <a:chExt cx="996" cy="954"/>
                            </a:xfrm>
                          </wpg:grpSpPr>
                          <wps:wsp>
                            <wps:cNvPr id="189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0" y="13865"/>
                                <a:ext cx="996" cy="95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FBFBF">
                                      <a:alpha val="10001"/>
                                    </a:srgbClr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0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41" y="14187"/>
                                <a:ext cx="447" cy="3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2FDDAC" w14:textId="77777777" w:rsidR="00B43FC8" w:rsidRPr="00563FA2" w:rsidRDefault="00B43FC8" w:rsidP="008E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63FA2"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1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7867" y="14546"/>
                              <a:ext cx="1138" cy="1167"/>
                              <a:chOff x="6698" y="12407"/>
                              <a:chExt cx="1138" cy="1167"/>
                            </a:xfrm>
                          </wpg:grpSpPr>
                          <wps:wsp>
                            <wps:cNvPr id="928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8" y="12407"/>
                                <a:ext cx="1138" cy="1167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008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29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9" y="12808"/>
                                <a:ext cx="641" cy="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D8E6C5" w14:textId="77777777" w:rsidR="00B43FC8" w:rsidRPr="00775FC3" w:rsidRDefault="00B43FC8" w:rsidP="00C908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0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8009" y="12964"/>
                              <a:ext cx="1138" cy="1167"/>
                              <a:chOff x="6698" y="12407"/>
                              <a:chExt cx="1138" cy="1167"/>
                            </a:xfrm>
                          </wpg:grpSpPr>
                          <wps:wsp>
                            <wps:cNvPr id="931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8" y="12407"/>
                                <a:ext cx="1138" cy="1167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008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32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9" y="12808"/>
                                <a:ext cx="641" cy="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F54023" w14:textId="77777777" w:rsidR="00B43FC8" w:rsidRPr="00775FC3" w:rsidRDefault="00B43FC8" w:rsidP="00C908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3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11275"/>
                            <a:ext cx="2820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75CF5" w14:textId="77777777" w:rsidR="00B43FC8" w:rsidRPr="00C6656E" w:rsidRDefault="00B43FC8" w:rsidP="00CF43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carbon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chloride</w:t>
                              </w:r>
                              <w:r w:rsidRPr="00C6656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Pr="00521996"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  <w:vertAlign w:val="subscript"/>
                                </w:rPr>
                                <w:t>4</w:t>
                              </w:r>
                              <w:r w:rsidRPr="00C6656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Straight Arrow Connector 4"/>
                        <wps:cNvCnPr>
                          <a:cxnSpLocks noChangeShapeType="1"/>
                        </wps:cNvCnPr>
                        <wps:spPr bwMode="auto">
                          <a:xfrm>
                            <a:off x="8306" y="13113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2" y="11912"/>
                            <a:ext cx="7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721B6" w14:textId="77777777" w:rsidR="00B43FC8" w:rsidRPr="001533DB" w:rsidRDefault="00B43FC8" w:rsidP="001533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33D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35.5</w:t>
                              </w:r>
                            </w:p>
                            <w:p w14:paraId="70250DB5" w14:textId="77777777" w:rsidR="00B43FC8" w:rsidRDefault="00B43FC8" w:rsidP="001533D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21" y="14466"/>
                            <a:ext cx="7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AFD9B" w14:textId="77777777" w:rsidR="00B43FC8" w:rsidRPr="001533DB" w:rsidRDefault="00B43FC8" w:rsidP="001533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33D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35.5</w:t>
                              </w:r>
                            </w:p>
                            <w:p w14:paraId="004FC2EF" w14:textId="77777777" w:rsidR="00B43FC8" w:rsidRDefault="00B43FC8" w:rsidP="001533D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12878"/>
                            <a:ext cx="7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9F8AB" w14:textId="77777777" w:rsidR="00B43FC8" w:rsidRPr="001533DB" w:rsidRDefault="00B43FC8" w:rsidP="001533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33D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35.5</w:t>
                              </w:r>
                            </w:p>
                            <w:p w14:paraId="41357E29" w14:textId="77777777" w:rsidR="00B43FC8" w:rsidRDefault="00B43FC8" w:rsidP="001533D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Straight Arrow Connector 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0232" y="12207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9" name="Straight Arrow Connector 6"/>
                        <wps:cNvCnPr/>
                        <wps:spPr bwMode="auto">
                          <a:xfrm rot="5400000">
                            <a:off x="10618" y="13060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0" name="Straight Arrow Connector 4"/>
                        <wps:cNvCnPr/>
                        <wps:spPr bwMode="auto">
                          <a:xfrm rot="14774230" flipV="1">
                            <a:off x="10058" y="14339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1" name="Straight Arrow Connector 8"/>
                        <wps:cNvCnPr>
                          <a:cxnSpLocks noChangeShapeType="1"/>
                        </wps:cNvCnPr>
                        <wps:spPr bwMode="auto">
                          <a:xfrm>
                            <a:off x="8912" y="12593"/>
                            <a:ext cx="827" cy="8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2" name="AutoShape 113"/>
                        <wps:cNvSpPr>
                          <a:spLocks/>
                        </wps:cNvSpPr>
                        <wps:spPr bwMode="auto">
                          <a:xfrm rot="-5400000">
                            <a:off x="9630" y="13404"/>
                            <a:ext cx="233" cy="3174"/>
                          </a:xfrm>
                          <a:prstGeom prst="leftBrace">
                            <a:avLst>
                              <a:gd name="adj1" fmla="val 88987"/>
                              <a:gd name="adj2" fmla="val 50000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371" y="15178"/>
                            <a:ext cx="7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1F76E" w14:textId="77777777" w:rsidR="00B43FC8" w:rsidRPr="00C908B1" w:rsidRDefault="00B43FC8" w:rsidP="00C315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5" style="position:absolute;margin-left:342.15pt;margin-top:12.25pt;width:187.15pt;height:214.6pt;z-index:251557888" coordorigin="7694,11275" coordsize="3743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">
                <v:shape id="Text Box 71" o:spid="_x0000_s1036" type="#_x0000_t202" style="position:absolute;left:8501;top:12342;width:44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14:paraId="76A7D0F4" w14:textId="77777777" w:rsidR="00B43FC8" w:rsidRPr="001533DB" w:rsidRDefault="00B43FC8" w:rsidP="00C908B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33D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  <v:shape id="Text Box 74" o:spid="_x0000_s1037" type="#_x0000_t202" style="position:absolute;left:10708;top:12721;width:72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14:paraId="13686CAC" w14:textId="77777777" w:rsidR="00B43FC8" w:rsidRPr="001533DB" w:rsidRDefault="00B43FC8" w:rsidP="00C908B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33D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35.5</w:t>
                        </w:r>
                      </w:p>
                      <w:p w14:paraId="281DAE65" w14:textId="77777777" w:rsidR="00B43FC8" w:rsidRDefault="00B43FC8"/>
                    </w:txbxContent>
                  </v:textbox>
                </v:shape>
                <v:group id="Group 87" o:spid="_x0000_s1038" style="position:absolute;left:8425;top:12136;width:2839;height:2749" coordorigin="7111,12964" coordsize="2839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group id="Group 66" o:spid="_x0000_s1039" style="position:absolute;left:8812;top:13952;width:1138;height:1167" coordorigin="6698,12407" coordsize="113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oval id="Oval 1" o:spid="_x0000_s1040" style="position:absolute;left:6698;top:12407;width:1138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DV8AA&#10;AADcAAAADwAAAGRycy9kb3ducmV2LnhtbERP24rCMBB9F/Yfwiz4Ipq6gkjXKLKsS5/ESz9gthnb&#10;YjMpSbT1740g+DaHc53lujeNuJHztWUF00kCgriwuuZSQX7ajhcgfEDW2FgmBXfysF59DJaYatvx&#10;gW7HUIoYwj5FBVUIbSqlLyoy6Ce2JY7c2TqDIUJXSu2wi+GmkV9JMpcGa44NFbb0U1FxOV6Nguzs&#10;NOftKHTZ387w/prfzf+vUsPPfvMNIlAf3uKXO9Nx/mIG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DV8AAAADcAAAADwAAAAAAAAAAAAAAAACYAgAAZHJzL2Rvd25y&#10;ZXYueG1sUEsFBgAAAAAEAAQA9QAAAIUDAAAAAA==&#10;" stroked="f" strokecolor="#4a7ebb">
                      <v:fill opacity="6554f" color2="green" rotate="t" focusposition=".5,.5" focussize="" focus="100%" type="gradientRadial"/>
                      <v:shadow on="t" color="black" opacity="22936f" origin=",.5" offset="0,.63889mm"/>
                    </v:oval>
                    <v:shape id="Text Box 68" o:spid="_x0000_s1041" type="#_x0000_t202" style="position:absolute;left:6909;top:12808;width:6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  <v:textbox inset="0,0,0,0">
                        <w:txbxContent>
                          <w:p w14:paraId="53414210" w14:textId="77777777" w:rsidR="00B43FC8" w:rsidRPr="00775FC3" w:rsidRDefault="00B43FC8" w:rsidP="00C908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Cl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60" o:spid="_x0000_s1042" style="position:absolute;left:7111;top:13855;width:1138;height:1167" coordorigin="6698,12407" coordsize="113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oval id="Oval 1" o:spid="_x0000_s1043" style="position:absolute;left:6698;top:12407;width:1138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gz78A&#10;AADcAAAADwAAAGRycy9kb3ducmV2LnhtbERPzYrCMBC+C75DGMGLaLoeRKpRRFzpaVG3DzDbjG2x&#10;mZQk2vr2ZkHwNh/f76y3vWnEg5yvLSv4miUgiAuray4V5L/f0yUIH5A1NpZJwZM8bDfDwRpTbTs+&#10;0+MSShFD2KeooAqhTaX0RUUG/cy2xJG7WmcwROhKqR12Mdw0cp4kC2mw5thQYUv7iorb5W4UZFen&#10;OW8nocuOP4ZP9/xp/g5KjUf9bgUiUB8+4rc703H+cgH/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O6DPvwAAANwAAAAPAAAAAAAAAAAAAAAAAJgCAABkcnMvZG93bnJl&#10;di54bWxQSwUGAAAAAAQABAD1AAAAhAMAAAAA&#10;" stroked="f" strokecolor="#4a7ebb">
                      <v:fill opacity="6554f" color2="green" rotate="t" focusposition=".5,.5" focussize="" focus="100%" type="gradientRadial"/>
                      <v:shadow on="t" color="black" opacity="22936f" origin=",.5" offset="0,.63889mm"/>
                    </v:oval>
                    <v:shape id="Text Box 62" o:spid="_x0000_s1044" type="#_x0000_t202" style="position:absolute;left:6909;top:12808;width:6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  <v:textbox inset="0,0,0,0">
                        <w:txbxContent>
                          <w:p w14:paraId="0116DE45" w14:textId="77777777" w:rsidR="00B43FC8" w:rsidRPr="00775FC3" w:rsidRDefault="00B43FC8" w:rsidP="00C908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Cl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56" o:spid="_x0000_s1045" style="position:absolute;left:8060;top:13865;width:996;height:954" coordorigin="8060,13865" coordsize="996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oval id="Oval 1" o:spid="_x0000_s1046" style="position:absolute;left:8060;top:13865;width:996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N5MIA&#10;AADcAAAADwAAAGRycy9kb3ducmV2LnhtbERPS2+CQBC+N+l/2EyT3spSDw2iC7FNrbY38XEe2RGI&#10;7Cxht4L/vtvExNt8+Z4zz0fTigv1rrGs4DWKQRCXVjdcKdhtly8JCOeRNbaWScGVHOTZ48McU20H&#10;3tCl8JUIIexSVFB736VSurImgy6yHXHgTrY36APsK6l7HEK4aeUkjt+kwYZDQ40dfdRUnotfo+Bo&#10;Vwk7P6HDz/C9XH0WX+/79qDU89O4mIHwNPq7+OZe6zA/mcL/M+EC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s3kwgAAANwAAAAPAAAAAAAAAAAAAAAAAJgCAABkcnMvZG93&#10;bnJldi54bWxQSwUGAAAAAAQABAD1AAAAhwMAAAAA&#10;" fillcolor="#bfbfbf" stroked="f" strokecolor="#4a7ebb">
                      <v:fill opacity="6554f" color2="black" rotate="t" focusposition=".5,.5" focussize="" focus="100%" type="gradientRadial"/>
                      <v:shadow on="t" color="black" opacity="22936f" origin=",.5" offset="0,.63889mm"/>
                    </v:oval>
                    <v:shape id="Text Box 55" o:spid="_x0000_s1047" type="#_x0000_t202" style="position:absolute;left:8341;top:14187;width:44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  <v:textbox inset="0,0,0,0">
                        <w:txbxContent>
                          <w:p w14:paraId="3C2FDDAC" w14:textId="77777777" w:rsidR="00B43FC8" w:rsidRPr="00563FA2" w:rsidRDefault="00B43FC8" w:rsidP="008E23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3FA2">
                              <w:rPr>
                                <w:rFonts w:ascii="Times New Roman Bold" w:hAnsi="Times New Roman Bold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Group 63" o:spid="_x0000_s1048" style="position:absolute;left:7867;top:14546;width:1138;height:1167" coordorigin="6698,12407" coordsize="113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oval id="Oval 1" o:spid="_x0000_s1049" style="position:absolute;left:6698;top:12407;width:1138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XL8AA&#10;AADcAAAADwAAAGRycy9kb3ducmV2LnhtbERPzYrCMBC+C/sOYRb2IpquB9FqFFl2l55Eax9gbMa2&#10;2ExKEm19e3MQPH58/+vtYFpxJ+cbywq+pwkI4tLqhisFxelvsgDhA7LG1jIpeJCH7eZjtMZU256P&#10;dM9DJWII+xQV1CF0qZS+rMmgn9qOOHIX6wyGCF0ltcM+hptWzpJkLg02HBtq7OinpvKa34yC7OI0&#10;F9049Nn/3vDhVjzM+Vepr89htwIRaAhv8cudaQXLWVwb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CXL8AAAADcAAAADwAAAAAAAAAAAAAAAACYAgAAZHJzL2Rvd25y&#10;ZXYueG1sUEsFBgAAAAAEAAQA9QAAAIUDAAAAAA==&#10;" stroked="f" strokecolor="#4a7ebb">
                      <v:fill opacity="6554f" color2="green" rotate="t" focusposition=".5,.5" focussize="" focus="100%" type="gradientRadial"/>
                      <v:shadow on="t" color="black" opacity="22936f" origin=",.5" offset="0,.63889mm"/>
                    </v:oval>
                    <v:shape id="Text Box 65" o:spid="_x0000_s1050" type="#_x0000_t202" style="position:absolute;left:6909;top:12808;width:6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        <v:textbox inset="0,0,0,0">
                        <w:txbxContent>
                          <w:p w14:paraId="2BD8E6C5" w14:textId="77777777" w:rsidR="00B43FC8" w:rsidRPr="00775FC3" w:rsidRDefault="00B43FC8" w:rsidP="00C908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Cl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57" o:spid="_x0000_s1051" style="position:absolute;left:8009;top:12964;width:1138;height:1167" coordorigin="6698,12407" coordsize="113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<v:oval id="Oval 1" o:spid="_x0000_s1052" style="position:absolute;left:6698;top:12407;width:1138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ob8QA&#10;AADcAAAADwAAAGRycy9kb3ducmV2LnhtbESP0WrCQBRE3wv+w3IFX4pubKFozEaktJKnUjUfcM1e&#10;k2D2bthdTfz7bqHQx2FmzjDZdjSduJPzrWUFy0UCgriyuuVaQXn6nK9A+ICssbNMCh7kYZtPnjJM&#10;tR34QPdjqEWEsE9RQRNCn0rpq4YM+oXtiaN3sc5giNLVUjscItx08iVJ3qTBluNCgz29N1Rdjzej&#10;oLg4zWX/HIZi/2X4+1Y+zPlDqdl03G1ABBrDf/ivXWgF69c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qG/EAAAA3AAAAA8AAAAAAAAAAAAAAAAAmAIAAGRycy9k&#10;b3ducmV2LnhtbFBLBQYAAAAABAAEAPUAAACJAwAAAAA=&#10;" stroked="f" strokecolor="#4a7ebb">
                      <v:fill opacity="6554f" color2="green" rotate="t" focusposition=".5,.5" focussize="" focus="100%" type="gradientRadial"/>
                      <v:shadow on="t" color="black" opacity="22936f" origin=",.5" offset="0,.63889mm"/>
                    </v:oval>
                    <v:shape id="Text Box 59" o:spid="_x0000_s1053" type="#_x0000_t202" style="position:absolute;left:6909;top:12808;width:6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j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+Y3EAAAA3AAAAA8AAAAAAAAAAAAAAAAAmAIAAGRycy9k&#10;b3ducmV2LnhtbFBLBQYAAAAABAAEAPUAAACJAwAAAAA=&#10;" filled="f" stroked="f">
                      <v:textbox inset="0,0,0,0">
                        <w:txbxContent>
                          <w:p w14:paraId="69F54023" w14:textId="77777777" w:rsidR="00B43FC8" w:rsidRPr="00775FC3" w:rsidRDefault="00B43FC8" w:rsidP="00C908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Cl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Text Box 94" o:spid="_x0000_s1054" type="#_x0000_t202" style="position:absolute;left:8487;top:11275;width:2820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cF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BbEAAAA3AAAAA8AAAAAAAAAAAAAAAAAmAIAAGRycy9k&#10;b3ducmV2LnhtbFBLBQYAAAAABAAEAPUAAACJAwAAAAA=&#10;" filled="f" stroked="f">
                  <v:textbox inset="0,0,0,0">
                    <w:txbxContent>
                      <w:p w14:paraId="23D75CF5" w14:textId="77777777" w:rsidR="00B43FC8" w:rsidRPr="00C6656E" w:rsidRDefault="00B43FC8" w:rsidP="00CF434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carbon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chloride</w:t>
                        </w:r>
                        <w:r w:rsidRPr="00C6656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(</w:t>
                        </w:r>
                        <w:r w:rsidRPr="00521996"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>Cl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  <w:vertAlign w:val="subscript"/>
                          </w:rPr>
                          <w:t>4</w:t>
                        </w:r>
                        <w:r w:rsidRPr="00C6656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55" type="#_x0000_t32" style="position:absolute;left:8306;top:13113;width:418;height: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4AsQAAADcAAAADwAAAGRycy9kb3ducmV2LnhtbESP3YrCMBSE74V9h3AE7zStK7pbjbK4&#10;LHjhjT8PcGiOabU5KU2q1affCIKXw8x8wyxWna3ElRpfOlaQjhIQxLnTJRsFx8Pf8AuED8gaK8ek&#10;4E4eVsuP3gIz7W68o+s+GBEh7DNUUIRQZ1L6vCCLfuRq4uidXGMxRNkYqRu8Rbit5DhJptJiyXGh&#10;wJrWBeWXfWsVbNvL9GHaVO5+venyU3o4zx5npQb97mcOIlAX3uFXe6MVfH9O4Hk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/gCxAAAANwAAAAPAAAAAAAAAAAA&#10;AAAAAKECAABkcnMvZG93bnJldi54bWxQSwUGAAAAAAQABAD5AAAAkgMAAAAA&#10;" strokeweight="1.5pt">
                  <v:stroke endarrow="open" endarrowwidth="narrow" endarrowlength="short"/>
                  <v:shadow color="black" opacity="24903f" origin=",.5" offset="0,.55556mm"/>
                </v:shape>
                <v:shape id="Text Box 105" o:spid="_x0000_s1056" type="#_x0000_t202" style="position:absolute;left:10492;top:11912;width:72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14:paraId="198721B6" w14:textId="77777777" w:rsidR="00B43FC8" w:rsidRPr="001533DB" w:rsidRDefault="00B43FC8" w:rsidP="001533D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33D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35.5</w:t>
                        </w:r>
                      </w:p>
                      <w:p w14:paraId="70250DB5" w14:textId="77777777" w:rsidR="00B43FC8" w:rsidRDefault="00B43FC8" w:rsidP="001533DB"/>
                    </w:txbxContent>
                  </v:textbox>
                </v:shape>
                <v:shape id="Text Box 106" o:spid="_x0000_s1057" type="#_x0000_t202" style="position:absolute;left:10421;top:14466;width:72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    <v:textbox inset="0,0,0,0">
                    <w:txbxContent>
                      <w:p w14:paraId="042AFD9B" w14:textId="77777777" w:rsidR="00B43FC8" w:rsidRPr="001533DB" w:rsidRDefault="00B43FC8" w:rsidP="001533D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33D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35.5</w:t>
                        </w:r>
                      </w:p>
                      <w:p w14:paraId="004FC2EF" w14:textId="77777777" w:rsidR="00B43FC8" w:rsidRDefault="00B43FC8" w:rsidP="001533DB"/>
                    </w:txbxContent>
                  </v:textbox>
                </v:shape>
                <v:shape id="Text Box 107" o:spid="_x0000_s1058" type="#_x0000_t202" style="position:absolute;left:7694;top:12878;width:72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aF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oVxQAAANwAAAAPAAAAAAAAAAAAAAAAAJgCAABkcnMv&#10;ZG93bnJldi54bWxQSwUGAAAAAAQABAD1AAAAigMAAAAA&#10;" filled="f" stroked="f">
                  <v:textbox inset="0,0,0,0">
                    <w:txbxContent>
                      <w:p w14:paraId="0C29F8AB" w14:textId="77777777" w:rsidR="00B43FC8" w:rsidRPr="001533DB" w:rsidRDefault="00B43FC8" w:rsidP="001533D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33D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35.5</w:t>
                        </w:r>
                      </w:p>
                      <w:p w14:paraId="41357E29" w14:textId="77777777" w:rsidR="00B43FC8" w:rsidRDefault="00B43FC8" w:rsidP="001533DB"/>
                    </w:txbxContent>
                  </v:textbox>
                </v:shape>
                <v:shape id="Straight Arrow Connector 6" o:spid="_x0000_s1059" type="#_x0000_t32" style="position:absolute;left:10232;top:12207;width:418;height:3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F1MIAAADcAAAADwAAAGRycy9kb3ducmV2LnhtbERP3WrCMBS+H/gO4QjezdQpY1bTooIg&#10;eiFze4BDcvqzNSddE2vd0y8Xwi4/vv91PthG9NT52rGC2TQBQaydqblU8Pmxf34D4QOywcYxKbiT&#10;hzwbPa0xNe7G79RfQiliCPsUFVQhtKmUXldk0U9dSxy5wnUWQ4RdKU2HtxhuG/mSJK/SYs2xocKW&#10;dhXp78vVKui3d223hcbzvjCn4+L08/WbHJWajIfNCkSgIfyLH+6DUbCcx7XxTDwC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3F1MIAAADcAAAADwAAAAAAAAAAAAAA&#10;AAChAgAAZHJzL2Rvd25yZXYueG1sUEsFBgAAAAAEAAQA+QAAAJADAAAAAA==&#10;" strokeweight="1.5pt">
                  <v:stroke endarrow="open" endarrowwidth="narrow" endarrowlength="short"/>
                  <v:shadow color="black" opacity="24903f" origin=",.5" offset="0,.55556mm"/>
                </v:shape>
                <v:shape id="Straight Arrow Connector 6" o:spid="_x0000_s1060" type="#_x0000_t32" style="position:absolute;left:10618;top:13060;width:418;height:3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gT8UAAADcAAAADwAAAGRycy9kb3ducmV2LnhtbESP3WoCMRSE7wXfIRzBO822Falbo2hB&#10;EL2Qqg9wSM7+tJuTdZOuq0/fFAQvh5n5hpkvO1uJlhpfOlbwMk5AEGtnSs4VnE+b0TsIH5ANVo5J&#10;wY08LBf93hxT4678Re0x5CJC2KeooAihTqX0uiCLfuxq4uhlrrEYomxyaRq8Rrit5GuSTKXFkuNC&#10;gTV9FqR/jr9WQbu+abvONB42mdnvJvvL9z3ZKTUcdKsPEIG68Aw/2lujYPY2g/8z8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FgT8UAAADcAAAADwAAAAAAAAAA&#10;AAAAAAChAgAAZHJzL2Rvd25yZXYueG1sUEsFBgAAAAAEAAQA+QAAAJMDAAAAAA==&#10;" strokeweight="1.5pt">
                  <v:stroke endarrow="open" endarrowwidth="narrow" endarrowlength="short"/>
                  <v:shadow color="black" opacity="24903f" origin=",.5" offset="0,.55556mm"/>
                </v:shape>
                <v:shape id="Straight Arrow Connector 4" o:spid="_x0000_s1061" type="#_x0000_t32" style="position:absolute;left:10058;top:14339;width:418;height:321;rotation:7455561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XGMEAAADcAAAADwAAAGRycy9kb3ducmV2LnhtbERPy4rCMBTdC/5DuAPuNK1Y0Y6piDAw&#10;uhFrP+DS3OljmpvSRK1/bxYDszyc924/mk48aHCNZQXxIgJBXFrdcKWguH3NNyCcR9bYWSYFL3Kw&#10;z6aTHabaPvlKj9xXIoSwS1FB7X2fSunKmgy6he2JA/djB4M+wKGSesBnCDedXEbRWhpsODTU2NOx&#10;pvI3vxsFSdKdT1FR5knb3pv2Gl/aan1RavYxHj5BeBr9v/jP/a0VbFdhfjgTjoD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JcYwQAAANwAAAAPAAAAAAAAAAAAAAAA&#10;AKECAABkcnMvZG93bnJldi54bWxQSwUGAAAAAAQABAD5AAAAjwMAAAAA&#10;" strokeweight="1.5pt">
                  <v:stroke endarrow="open" endarrowwidth="narrow" endarrowlength="short"/>
                  <v:shadow color="black" opacity="24903f" origin=",.5" offset="0,.55556mm"/>
                </v:shape>
                <v:shape id="Straight Arrow Connector 8" o:spid="_x0000_s1062" type="#_x0000_t32" style="position:absolute;left:8912;top:12593;width:827;height:8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oo58QAAADcAAAADwAAAGRycy9kb3ducmV2LnhtbESP3YrCMBSE7xd8h3AE79a0Iv5Uo4jL&#10;wl7sjdYHODTHtNqclCbVrk+/EQQvh5n5hllve1uLG7W+cqwgHScgiAunKzYKTvn35wKED8gaa8ek&#10;4I88bDeDjzVm2t35QLdjMCJC2GeooAyhyaT0RUkW/dg1xNE7u9ZiiLI1Urd4j3Bby0mSzKTFiuNC&#10;iQ3tSyqux84q+O2us4fpUnn48qYvzml+mT8uSo2G/W4FIlAf3uFX+0crWE5TeJ6JR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ijnxAAAANwAAAAPAAAAAAAAAAAA&#10;AAAAAKECAABkcnMvZG93bnJldi54bWxQSwUGAAAAAAQABAD5AAAAkgMAAAAA&#10;" strokeweight="1.5pt">
                  <v:stroke endarrow="open" endarrowwidth="narrow" endarrowlength="short"/>
                  <v:shadow color="black" opacity="24903f" origin=",.5" offset="0,.55556mm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13" o:spid="_x0000_s1063" type="#_x0000_t87" style="position:absolute;left:9630;top:13404;width:233;height:31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nTMUA&#10;AADcAAAADwAAAGRycy9kb3ducmV2LnhtbESPT2sCMRTE7wW/Q3iF3jSrLdKuRhFlwZNSW/rn9tg8&#10;N1s3L0uS1e23NwWhx2FmfsPMl71txJl8qB0rGI8yEMSl0zVXCt7fiuEziBCRNTaOScEvBVguBndz&#10;zLW78CudD7ESCcIhRwUmxjaXMpSGLIaRa4mTd3TeYkzSV1J7vCS4beQky6bSYs1pwWBLa0Pl6dBZ&#10;BY/ZxvSFL2j8tXerH/zsPr67nVIP9/1qBiJSH//Dt/ZWK3h5msDf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dMxQAAANwAAAAPAAAAAAAAAAAAAAAAAJgCAABkcnMv&#10;ZG93bnJldi54bWxQSwUGAAAAAAQABAD1AAAAigMAAAAA&#10;" adj="1411" strokeweight="2pt">
                  <v:stroke endarrowwidth="narrow" endarrowlength="short"/>
                  <v:shadow color="black" opacity="24903f" origin=",.5" offset="0,.55556mm"/>
                </v:shape>
                <v:shape id="Text Box 114" o:spid="_x0000_s1064" type="#_x0000_t202" style="position:absolute;left:9371;top:15178;width:7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14:paraId="7601F76E" w14:textId="77777777" w:rsidR="00B43FC8" w:rsidRPr="00C908B1" w:rsidRDefault="00B43FC8" w:rsidP="00C315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154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5C8E192" w14:textId="2CC56A55" w:rsidR="0080241B" w:rsidRPr="00E01229" w:rsidRDefault="00E01229" w:rsidP="00146CB8">
      <w:pPr>
        <w:pStyle w:val="Subheading"/>
        <w:jc w:val="left"/>
        <w:outlineLvl w:val="0"/>
        <w:rPr>
          <w:rFonts w:ascii="Arial Narrow" w:hAnsi="Arial Narrow" w:cs="Arial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noProof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47774CE8" wp14:editId="05ACBA76">
                <wp:simplePos x="0" y="0"/>
                <wp:positionH relativeFrom="column">
                  <wp:posOffset>-252095</wp:posOffset>
                </wp:positionH>
                <wp:positionV relativeFrom="paragraph">
                  <wp:posOffset>31750</wp:posOffset>
                </wp:positionV>
                <wp:extent cx="2368550" cy="1683385"/>
                <wp:effectExtent l="1905" t="6350" r="4445" b="0"/>
                <wp:wrapTight wrapText="bothSides">
                  <wp:wrapPolygon edited="0">
                    <wp:start x="18907" y="7325"/>
                    <wp:lineTo x="8067" y="7692"/>
                    <wp:lineTo x="7806" y="8050"/>
                    <wp:lineTo x="8935" y="9272"/>
                    <wp:lineTo x="8935" y="11228"/>
                    <wp:lineTo x="9109" y="13175"/>
                    <wp:lineTo x="8675" y="14642"/>
                    <wp:lineTo x="8588" y="15864"/>
                    <wp:lineTo x="11709" y="16964"/>
                    <wp:lineTo x="13533" y="17086"/>
                    <wp:lineTo x="14228" y="17086"/>
                    <wp:lineTo x="16394" y="16964"/>
                    <wp:lineTo x="19174" y="15986"/>
                    <wp:lineTo x="19255" y="10983"/>
                    <wp:lineTo x="18826" y="9150"/>
                    <wp:lineTo x="19342" y="7447"/>
                    <wp:lineTo x="19342" y="7325"/>
                    <wp:lineTo x="18907" y="7325"/>
                  </wp:wrapPolygon>
                </wp:wrapTight>
                <wp:docPr id="9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0" cy="1683385"/>
                          <a:chOff x="454" y="11401"/>
                          <a:chExt cx="3730" cy="2651"/>
                        </a:xfrm>
                      </wpg:grpSpPr>
                      <wps:wsp>
                        <wps:cNvPr id="16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13597"/>
                            <a:ext cx="7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5BDE6" w14:textId="77777777" w:rsidR="00B43FC8" w:rsidRPr="00C908B1" w:rsidRDefault="00B43FC8" w:rsidP="00C908B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2" name="Group 103"/>
                        <wpg:cNvGrpSpPr>
                          <a:grpSpLocks/>
                        </wpg:cNvGrpSpPr>
                        <wpg:grpSpPr bwMode="auto">
                          <a:xfrm>
                            <a:off x="454" y="11401"/>
                            <a:ext cx="3730" cy="1839"/>
                            <a:chOff x="454" y="11401"/>
                            <a:chExt cx="3730" cy="1839"/>
                          </a:xfrm>
                        </wpg:grpSpPr>
                        <wpg:grpSp>
                          <wpg:cNvPr id="163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2061" y="12331"/>
                              <a:ext cx="1622" cy="909"/>
                              <a:chOff x="1517" y="11572"/>
                              <a:chExt cx="1622" cy="909"/>
                            </a:xfrm>
                          </wpg:grpSpPr>
                          <wpg:grpSp>
                            <wpg:cNvPr id="164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05" y="11572"/>
                                <a:ext cx="934" cy="895"/>
                                <a:chOff x="3772" y="11187"/>
                                <a:chExt cx="934" cy="895"/>
                              </a:xfrm>
                            </wpg:grpSpPr>
                            <wps:wsp>
                              <wps:cNvPr id="165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2" y="11187"/>
                                  <a:ext cx="934" cy="89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alpha val="10001"/>
                                      </a:srgbClr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6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5" y="11323"/>
                                  <a:ext cx="447" cy="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7DDA13" w14:textId="77777777" w:rsidR="00B43FC8" w:rsidRPr="00775FC3" w:rsidRDefault="00B43FC8" w:rsidP="008E23E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7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17" y="11586"/>
                                <a:ext cx="934" cy="895"/>
                                <a:chOff x="3772" y="11187"/>
                                <a:chExt cx="934" cy="895"/>
                              </a:xfrm>
                            </wpg:grpSpPr>
                            <wps:wsp>
                              <wps:cNvPr id="168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2" y="11187"/>
                                  <a:ext cx="934" cy="89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alpha val="10001"/>
                                      </a:srgbClr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9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5" y="11323"/>
                                  <a:ext cx="447" cy="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8BCAD5" w14:textId="77777777" w:rsidR="00B43FC8" w:rsidRPr="00775FC3" w:rsidRDefault="00B43FC8" w:rsidP="008E23E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 Bold" w:hAnsi="Times New Roman Bold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0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8" y="12095"/>
                              <a:ext cx="729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B8C4C4" w14:textId="77777777" w:rsidR="00B43FC8" w:rsidRPr="00CF4342" w:rsidRDefault="00B43FC8" w:rsidP="00C908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342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0" y="12024"/>
                              <a:ext cx="534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4C21C" w14:textId="77777777" w:rsidR="00B43FC8" w:rsidRPr="00CF4342" w:rsidRDefault="00B43FC8" w:rsidP="00C908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342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Straight Arrow Connector 4"/>
                          <wps:cNvCnPr/>
                          <wps:spPr bwMode="auto">
                            <a:xfrm>
                              <a:off x="1848" y="12376"/>
                              <a:ext cx="418" cy="32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Straight Arrow Connector 4"/>
                          <wps:cNvCnPr/>
                          <wps:spPr bwMode="auto">
                            <a:xfrm rot="5400000">
                              <a:off x="3412" y="12362"/>
                              <a:ext cx="418" cy="32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2097"/>
                              <a:ext cx="1069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DAD9FC" w14:textId="77777777" w:rsidR="00B43FC8" w:rsidRPr="00CF4342" w:rsidRDefault="00B43FC8" w:rsidP="00C6656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342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 A 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" y="11401"/>
                              <a:ext cx="2227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9BBAAC" w14:textId="77777777" w:rsidR="00B43FC8" w:rsidRPr="00C6656E" w:rsidRDefault="00B43FC8" w:rsidP="00C6656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C6656E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oxygen</w:t>
                                </w:r>
                                <w:proofErr w:type="gramEnd"/>
                                <w:r w:rsidRPr="00C6656E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gas</w:t>
                                </w:r>
                              </w:p>
                              <w:p w14:paraId="0B553F37" w14:textId="77777777" w:rsidR="00B43FC8" w:rsidRPr="00C6656E" w:rsidRDefault="00B43FC8" w:rsidP="00C6656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6656E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 w:rsidRPr="00C6656E"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</w:t>
                                </w:r>
                                <w:r w:rsidRPr="00C6656E"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C6656E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6" name="AutoShape 91"/>
                        <wps:cNvSpPr>
                          <a:spLocks/>
                        </wps:cNvSpPr>
                        <wps:spPr bwMode="auto">
                          <a:xfrm rot="-5400000">
                            <a:off x="2694" y="12493"/>
                            <a:ext cx="311" cy="1733"/>
                          </a:xfrm>
                          <a:prstGeom prst="leftBrace">
                            <a:avLst>
                              <a:gd name="adj1" fmla="val 36401"/>
                              <a:gd name="adj2" fmla="val 50000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13485"/>
                            <a:ext cx="139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C7C3C" w14:textId="77777777" w:rsidR="00B43FC8" w:rsidRPr="00CF4342" w:rsidRDefault="00B43FC8" w:rsidP="00CF434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F434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FORMULA MASS</w:t>
                              </w:r>
                            </w:p>
                            <w:p w14:paraId="33D6F219" w14:textId="77777777" w:rsidR="00B43FC8" w:rsidRDefault="00B43FC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65" style="position:absolute;margin-left:-19.85pt;margin-top:2.5pt;width:186.5pt;height:132.55pt;z-index:251555840" coordorigin="454,11401" coordsize="3730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">
                <v:shape id="Text Box 77" o:spid="_x0000_s1066" type="#_x0000_t202" style="position:absolute;left:2448;top:13597;width:7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14:paraId="3895BDE6" w14:textId="77777777" w:rsidR="00B43FC8" w:rsidRPr="00C908B1" w:rsidRDefault="00B43FC8" w:rsidP="00C908B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32</w:t>
                        </w:r>
                      </w:p>
                    </w:txbxContent>
                  </v:textbox>
                </v:shape>
                <v:group id="Group 103" o:spid="_x0000_s1067" style="position:absolute;left:454;top:11401;width:3730;height:1839" coordorigin="454,11401" coordsize="3730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group id="Group 84" o:spid="_x0000_s1068" style="position:absolute;left:2061;top:12331;width:1622;height:909" coordorigin="1517,11572" coordsize="1622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group id="Group 38" o:spid="_x0000_s1069" style="position:absolute;left:2205;top:11572;width:934;height:895" coordorigin="3772,11187" coordsize="934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oval id="Oval 1" o:spid="_x0000_s1070" style="position:absolute;left:3772;top:11187;width:934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ag8EA&#10;AADcAAAADwAAAGRycy9kb3ducmV2LnhtbERPy6rCMBDdC/5DGMGNaKpwRapR1ItwQVz4AHU3NGNb&#10;bCalya31740guJvDec5s0ZhC1FS53LKC4SACQZxYnXOq4HTc9CcgnEfWWFgmBU9ysJi3WzOMtX3w&#10;nuqDT0UIYRejgsz7MpbSJRkZdANbEgfuZiuDPsAqlbrCRwg3hRxF0VgazDk0ZFjSOqPkfvg3Cjxu&#10;e/Vl9Txu63vvfI1+HW92E6W6nWY5BeGp8V/xx/2nw/zxD7yf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kGoPBAAAA3AAAAA8AAAAAAAAAAAAAAAAAmAIAAGRycy9kb3du&#10;cmV2LnhtbFBLBQYAAAAABAAEAPUAAACGAwAAAAA=&#10;" stroked="f" strokecolor="#4a7ebb">
                        <v:fill opacity="6554f" color2="red" rotate="t" focusposition=".5,.5" focussize="" focus="100%" type="gradientRadial"/>
                        <v:shadow on="t" color="black" opacity="22936f" origin=",.5" offset="0,.63889mm"/>
                      </v:oval>
                      <v:shape id="Text Box 40" o:spid="_x0000_s1071" type="#_x0000_t202" style="position:absolute;left:3995;top:11323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KScEA&#10;AADcAAAADwAAAGRycy9kb3ducmV2LnhtbERP32vCMBB+H+x/CDfwbaYbWKUzLcMh+Kob+Ho2Z1OW&#10;XEoT2+pfb4TB3u7j+3nranJWDNSH1rOCt3kGgrj2uuVGwc/39nUFIkRkjdYzKbhSgKp8flpjof3I&#10;exoOsREphEOBCkyMXSFlqA05DHPfESfu7HuHMcG+kbrHMYU7K9+zLJcOW04NBjvaGKp/DxenoL5d&#10;vlab9jSMt+VxeZqMXZzZKjV7mT4/QESa4r/4z73TaX6ew+OZdIE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zSknBAAAA3AAAAA8AAAAAAAAAAAAAAAAAmAIAAGRycy9kb3du&#10;cmV2LnhtbFBLBQYAAAAABAAEAPUAAACGAwAAAAA=&#10;" filled="f" stroked="f">
                        <v:textbox inset=",7.2pt,,7.2pt">
                          <w:txbxContent>
                            <w:p w14:paraId="7F7DDA13" w14:textId="77777777" w:rsidR="00B43FC8" w:rsidRPr="00775FC3" w:rsidRDefault="00B43FC8" w:rsidP="008E23E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Group 35" o:spid="_x0000_s1072" style="position:absolute;left:1517;top:11586;width:934;height:895" coordorigin="3772,11187" coordsize="934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oval id="Oval 1" o:spid="_x0000_s1073" style="position:absolute;left:3772;top:11187;width:934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1HcYA&#10;AADcAAAADwAAAGRycy9kb3ducmV2LnhtbESPQWvCQBCF7wX/wzKCl1A39RAkukq1CIXQQ7VQexuy&#10;0ySYnQ3ZbUz+fedQ6G2G9+a9b7b70bVqoD40ng08LVNQxKW3DVcGPi6nxzWoEJEttp7JwEQB9rvZ&#10;wxZz6+/8TsM5VkpCOORooI6xy7UOZU0Ow9J3xKJ9+95hlLWvtO3xLuGu1as0zbTDhqWhxo6ONZW3&#10;848zELFIhuthuhTDLfn8Sl8Cn97Wxizm4/MGVKQx/pv/rl+t4GdCK8/IB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W1HcYAAADcAAAADwAAAAAAAAAAAAAAAACYAgAAZHJz&#10;L2Rvd25yZXYueG1sUEsFBgAAAAAEAAQA9QAAAIsDAAAAAA==&#10;" stroked="f" strokecolor="#4a7ebb">
                        <v:fill opacity="6554f" color2="red" rotate="t" focusposition=".5,.5" focussize="" focus="100%" type="gradientRadial"/>
                        <v:shadow on="t" color="black" opacity="22936f" origin=",.5" offset="0,.63889mm"/>
                      </v:oval>
                      <v:shape id="Text Box 37" o:spid="_x0000_s1074" type="#_x0000_t202" style="position:absolute;left:3995;top:11323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eO8AA&#10;AADcAAAADwAAAGRycy9kb3ducmV2LnhtbERPS4vCMBC+L/gfwgje1lTBVzWKuCx4XXdhr2MzNsVk&#10;UprYVn/9RhD2Nh/fcza73lnRUhMqzwom4wwEceF1xaWCn+/P9yWIEJE1Ws+k4E4BdtvB2wZz7Tv+&#10;ovYUS5FCOOSowMRY51KGwpDDMPY1ceIuvnEYE2xKqRvsUrizcpplc+mw4tRgsKaDoeJ6ujkFxeP2&#10;sTxU57Z7LH4X597Y2YWtUqNhv1+DiNTHf/HLfdRp/nwFz2fS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zeO8AAAADcAAAADwAAAAAAAAAAAAAAAACYAgAAZHJzL2Rvd25y&#10;ZXYueG1sUEsFBgAAAAAEAAQA9QAAAIUDAAAAAA==&#10;" filled="f" stroked="f">
                        <v:textbox inset=",7.2pt,,7.2pt">
                          <w:txbxContent>
                            <w:p w14:paraId="728BCAD5" w14:textId="77777777" w:rsidR="00B43FC8" w:rsidRPr="00775FC3" w:rsidRDefault="00B43FC8" w:rsidP="008E23E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75" o:spid="_x0000_s1075" type="#_x0000_t202" style="position:absolute;left:1308;top:12095;width:7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<v:textbox inset="0,0,0,0">
                      <w:txbxContent>
                        <w:p w14:paraId="7EB8C4C4" w14:textId="77777777" w:rsidR="00B43FC8" w:rsidRPr="00CF4342" w:rsidRDefault="00B43FC8" w:rsidP="00C908B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F4342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76" o:spid="_x0000_s1076" type="#_x0000_t202" style="position:absolute;left:3650;top:12024;width:53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14:paraId="6874C21C" w14:textId="77777777" w:rsidR="00B43FC8" w:rsidRPr="00CF4342" w:rsidRDefault="00B43FC8" w:rsidP="00C908B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F4342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16</w:t>
                          </w:r>
                        </w:p>
                      </w:txbxContent>
                    </v:textbox>
                  </v:shape>
                  <v:shape id="Straight Arrow Connector 4" o:spid="_x0000_s1077" type="#_x0000_t32" style="position:absolute;left:1848;top:12376;width:418;height: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lHsIAAADcAAAADwAAAGRycy9kb3ducmV2LnhtbERPzYrCMBC+L/gOYQRva9oe6lKNsqwI&#10;Hryo+wBDM6bVZlKa9EeffrOwsLf5+H5ns5tsIwbqfO1YQbpMQBCXTtdsFHxfD+8fIHxA1tg4JgVP&#10;8rDbzt42WGg38pmGSzAihrAvUEEVQltI6cuKLPqla4kjd3OdxRBhZ6TucIzhtpFZkuTSYs2xocKW&#10;vioqH5feKjj1j/xl+lSe995M5S293levu1KL+fS5BhFoCv/iP/dRx/mrDH6fiR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olHsIAAADcAAAADwAAAAAAAAAAAAAA&#10;AAChAgAAZHJzL2Rvd25yZXYueG1sUEsFBgAAAAAEAAQA+QAAAJADAAAAAA==&#10;" strokeweight="1.5pt">
                    <v:stroke endarrow="open" endarrowwidth="narrow" endarrowlength="short"/>
                    <v:shadow color="black" opacity="24903f" origin=",.5" offset="0,.55556mm"/>
                  </v:shape>
                  <v:shape id="Straight Arrow Connector 4" o:spid="_x0000_s1078" type="#_x0000_t32" style="position:absolute;left:3412;top:12362;width:418;height:3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3VsIAAADcAAAADwAAAGRycy9kb3ducmV2LnhtbERP22oCMRB9L/gPYQTfarYqVbZGUUEQ&#10;fShePmBIZi/tZrJu4rr69U2h0Lc5nOvMl52tREuNLx0reBsmIIi1MyXnCi7n7esMhA/IBivHpOBB&#10;HpaL3sscU+PufKT2FHIRQ9inqKAIoU6l9Logi37oauLIZa6xGCJscmkavMdwW8lRkrxLiyXHhgJr&#10;2hSkv083q6BdP7RdZxo/t5k57CeH69cz2Ss16HerDxCBuvAv/nPvTJw/HcPvM/ECu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23VsIAAADcAAAADwAAAAAAAAAAAAAA&#10;AAChAgAAZHJzL2Rvd25yZXYueG1sUEsFBgAAAAAEAAQA+QAAAJADAAAAAA==&#10;" strokeweight="1.5pt">
                    <v:stroke endarrow="open" endarrowwidth="narrow" endarrowlength="short"/>
                    <v:shadow color="black" opacity="24903f" origin=",.5" offset="0,.55556mm"/>
                  </v:shape>
                  <v:shape id="Text Box 88" o:spid="_x0000_s1079" type="#_x0000_t202" style="position:absolute;left:454;top:12097;width:106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14:paraId="71DAD9FC" w14:textId="77777777" w:rsidR="00B43FC8" w:rsidRPr="00CF4342" w:rsidRDefault="00B43FC8" w:rsidP="00C6656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F4342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 A M</w:t>
                          </w:r>
                        </w:p>
                      </w:txbxContent>
                    </v:textbox>
                  </v:shape>
                  <v:shape id="Text Box 89" o:spid="_x0000_s1080" type="#_x0000_t202" style="position:absolute;left:1820;top:11401;width:222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14:paraId="629BBAAC" w14:textId="77777777" w:rsidR="00B43FC8" w:rsidRPr="00C6656E" w:rsidRDefault="00B43FC8" w:rsidP="00C6656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gramStart"/>
                          <w:r w:rsidRPr="00C6656E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oxygen</w:t>
                          </w:r>
                          <w:proofErr w:type="gramEnd"/>
                          <w:r w:rsidRPr="00C6656E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gas</w:t>
                          </w:r>
                        </w:p>
                        <w:p w14:paraId="0B553F37" w14:textId="77777777" w:rsidR="00B43FC8" w:rsidRPr="00C6656E" w:rsidRDefault="00B43FC8" w:rsidP="00C6656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C6656E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(</w:t>
                          </w:r>
                          <w:r w:rsidRPr="00C6656E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32"/>
                            </w:rPr>
                            <w:t>O</w:t>
                          </w:r>
                          <w:r w:rsidRPr="00C6656E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C6656E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AutoShape 91" o:spid="_x0000_s1081" type="#_x0000_t87" style="position:absolute;left:2694;top:12493;width:311;height:173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ywcIA&#10;AADcAAAADwAAAGRycy9kb3ducmV2LnhtbERPTWsCMRC9F/wPYQq9adYKVlajiGXBU0VbbL0Nm+lm&#10;281kSbK6/ntTEHqbx/ucxaq3jTiTD7VjBeNRBoK4dLrmSsHHezGcgQgRWWPjmBRcKcBqOXhYYK7d&#10;hfd0PsRKpBAOOSowMba5lKE0ZDGMXEucuG/nLcYEfSW1x0sKt418zrKptFhzajDY0sZQ+XvorIJJ&#10;9mr6whc0/tq59Q9+dsdT96bU02O/noOI1Md/8d291Wn+yxT+nk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HLBwgAAANwAAAAPAAAAAAAAAAAAAAAAAJgCAABkcnMvZG93&#10;bnJldi54bWxQSwUGAAAAAAQABAD1AAAAhwMAAAAA&#10;" adj="1411" strokeweight="2pt">
                  <v:stroke endarrowwidth="narrow" endarrowlength="short"/>
                  <v:shadow color="black" opacity="24903f" origin=",.5" offset="0,.55556mm"/>
                </v:shape>
                <v:shape id="Text Box 92" o:spid="_x0000_s1082" type="#_x0000_t202" style="position:absolute;left:530;top:13485;width:139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14:paraId="641C7C3C" w14:textId="77777777" w:rsidR="00B43FC8" w:rsidRPr="00CF4342" w:rsidRDefault="00B43FC8" w:rsidP="00CF434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F4342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FORMULA MASS</w:t>
                        </w:r>
                      </w:p>
                      <w:p w14:paraId="33D6F219" w14:textId="77777777" w:rsidR="00B43FC8" w:rsidRDefault="00B43FC8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Arial Narrow" w:hAnsi="Arial Narrow"/>
          <w:noProof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46CE48A8" wp14:editId="4E79FBFC">
                <wp:simplePos x="0" y="0"/>
                <wp:positionH relativeFrom="column">
                  <wp:posOffset>2477135</wp:posOffset>
                </wp:positionH>
                <wp:positionV relativeFrom="paragraph">
                  <wp:posOffset>-635</wp:posOffset>
                </wp:positionV>
                <wp:extent cx="1702435" cy="1821180"/>
                <wp:effectExtent l="635" t="0" r="0" b="0"/>
                <wp:wrapTight wrapText="bothSides">
                  <wp:wrapPolygon edited="0">
                    <wp:start x="15445" y="7012"/>
                    <wp:lineTo x="10619" y="7464"/>
                    <wp:lineTo x="8081" y="8028"/>
                    <wp:lineTo x="7960" y="8819"/>
                    <wp:lineTo x="7485" y="9723"/>
                    <wp:lineTo x="7122" y="10627"/>
                    <wp:lineTo x="2288" y="10627"/>
                    <wp:lineTo x="2175" y="10966"/>
                    <wp:lineTo x="4222" y="12442"/>
                    <wp:lineTo x="3980" y="14249"/>
                    <wp:lineTo x="2892" y="16057"/>
                    <wp:lineTo x="2892" y="17074"/>
                    <wp:lineTo x="6276" y="17751"/>
                    <wp:lineTo x="10860" y="18203"/>
                    <wp:lineTo x="11827" y="18203"/>
                    <wp:lineTo x="17016" y="17751"/>
                    <wp:lineTo x="19787" y="17187"/>
                    <wp:lineTo x="19787" y="16057"/>
                    <wp:lineTo x="18941" y="14249"/>
                    <wp:lineTo x="19062" y="10627"/>
                    <wp:lineTo x="19546" y="9949"/>
                    <wp:lineTo x="19062" y="9723"/>
                    <wp:lineTo x="15082" y="8706"/>
                    <wp:lineTo x="16049" y="7238"/>
                    <wp:lineTo x="16049" y="7012"/>
                    <wp:lineTo x="15445" y="7012"/>
                  </wp:wrapPolygon>
                </wp:wrapTight>
                <wp:docPr id="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1821180"/>
                          <a:chOff x="4752" y="11350"/>
                          <a:chExt cx="2681" cy="2868"/>
                        </a:xfrm>
                      </wpg:grpSpPr>
                      <wpg:grpSp>
                        <wpg:cNvPr id="73" name="Group 86"/>
                        <wpg:cNvGrpSpPr>
                          <a:grpSpLocks/>
                        </wpg:cNvGrpSpPr>
                        <wpg:grpSpPr bwMode="auto">
                          <a:xfrm>
                            <a:off x="5302" y="12362"/>
                            <a:ext cx="1709" cy="1135"/>
                            <a:chOff x="4761" y="11447"/>
                            <a:chExt cx="1709" cy="1135"/>
                          </a:xfrm>
                        </wpg:grpSpPr>
                        <wpg:grpSp>
                          <wpg:cNvPr id="74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5153" y="11447"/>
                              <a:ext cx="934" cy="895"/>
                              <a:chOff x="3772" y="11187"/>
                              <a:chExt cx="934" cy="895"/>
                            </a:xfrm>
                          </wpg:grpSpPr>
                          <wps:wsp>
                            <wps:cNvPr id="75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" y="11187"/>
                                <a:ext cx="934" cy="89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6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5" y="11323"/>
                                <a:ext cx="447" cy="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4F73C0" w14:textId="77777777" w:rsidR="00B43FC8" w:rsidRPr="00775FC3" w:rsidRDefault="00B43FC8" w:rsidP="008E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4761" y="11872"/>
                              <a:ext cx="749" cy="710"/>
                              <a:chOff x="1119" y="6733"/>
                              <a:chExt cx="749" cy="710"/>
                            </a:xfrm>
                          </wpg:grpSpPr>
                          <wps:wsp>
                            <wps:cNvPr id="81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9" y="6733"/>
                                <a:ext cx="749" cy="71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D8D8D8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5" y="6801"/>
                                <a:ext cx="447" cy="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7D19FC" w14:textId="77777777" w:rsidR="00B43FC8" w:rsidRPr="00775FC3" w:rsidRDefault="00B43FC8" w:rsidP="008E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5FC3"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5721" y="11859"/>
                              <a:ext cx="749" cy="710"/>
                              <a:chOff x="1119" y="6733"/>
                              <a:chExt cx="749" cy="710"/>
                            </a:xfrm>
                          </wpg:grpSpPr>
                          <wps:wsp>
                            <wps:cNvPr id="84" name="Oval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9" y="6733"/>
                                <a:ext cx="749" cy="71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0001"/>
                                    </a:srgbClr>
                                  </a:gs>
                                  <a:gs pos="100000">
                                    <a:srgbClr val="D8D8D8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5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5" y="6801"/>
                                <a:ext cx="447" cy="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17910C" w14:textId="77777777" w:rsidR="00B43FC8" w:rsidRPr="00775FC3" w:rsidRDefault="00B43FC8" w:rsidP="008E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5FC3">
                                    <w:rPr>
                                      <w:rFonts w:ascii="Times New Roman Bold" w:hAnsi="Times New Roman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752" y="12562"/>
                            <a:ext cx="38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C1ED0" w14:textId="77777777" w:rsidR="00B43FC8" w:rsidRPr="00CF4342" w:rsidRDefault="00B43FC8" w:rsidP="00C908B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F434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045" y="12452"/>
                            <a:ext cx="38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C331E" w14:textId="77777777" w:rsidR="00B43FC8" w:rsidRPr="00CF4342" w:rsidRDefault="00B43FC8" w:rsidP="00C908B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F434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Straight Arrow Connector 4"/>
                        <wps:cNvCnPr/>
                        <wps:spPr bwMode="auto">
                          <a:xfrm>
                            <a:off x="5056" y="12791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1350"/>
                            <a:ext cx="222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C2A6F" w14:textId="77777777" w:rsidR="00B43FC8" w:rsidRPr="00C6656E" w:rsidRDefault="00B43FC8" w:rsidP="00CF43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water</w:t>
                              </w:r>
                              <w:proofErr w:type="gramEnd"/>
                            </w:p>
                            <w:p w14:paraId="5124D40B" w14:textId="77777777" w:rsidR="00B43FC8" w:rsidRPr="00C6656E" w:rsidRDefault="00B43FC8" w:rsidP="00CF43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6656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H</w:t>
                              </w:r>
                              <w:r w:rsidRPr="00C6656E"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C6656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Straight Arrow Connector 4"/>
                        <wps:cNvCnPr/>
                        <wps:spPr bwMode="auto">
                          <a:xfrm rot="5400000">
                            <a:off x="6356" y="12350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Straight Arrow Connector 4"/>
                        <wps:cNvCnPr/>
                        <wps:spPr bwMode="auto">
                          <a:xfrm rot="5400000">
                            <a:off x="6781" y="12726"/>
                            <a:ext cx="418" cy="32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594" y="12069"/>
                            <a:ext cx="52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C85CC" w14:textId="77777777" w:rsidR="00B43FC8" w:rsidRPr="00CF4342" w:rsidRDefault="00B43FC8" w:rsidP="00CF43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F434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AutoShape 100"/>
                        <wps:cNvSpPr>
                          <a:spLocks/>
                        </wps:cNvSpPr>
                        <wps:spPr bwMode="auto">
                          <a:xfrm rot="-5400000">
                            <a:off x="6007" y="12626"/>
                            <a:ext cx="311" cy="2006"/>
                          </a:xfrm>
                          <a:prstGeom prst="leftBrace">
                            <a:avLst>
                              <a:gd name="adj1" fmla="val 42135"/>
                              <a:gd name="adj2" fmla="val 50000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794" y="13829"/>
                            <a:ext cx="7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86CF1" w14:textId="77777777" w:rsidR="00B43FC8" w:rsidRPr="00C908B1" w:rsidRDefault="00B43FC8" w:rsidP="001533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83" style="position:absolute;margin-left:195.05pt;margin-top:-.05pt;width:134.05pt;height:143.4pt;z-index:251556864" coordorigin="4752,11350" coordsize="2681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">
                <v:group id="Group 86" o:spid="_x0000_s1084" style="position:absolute;left:5302;top:12362;width:1709;height:1135" coordorigin="4761,11447" coordsize="1709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group id="Group 41" o:spid="_x0000_s1085" style="position:absolute;left:5153;top:11447;width:934;height:895" coordorigin="3772,11187" coordsize="934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oval id="Oval 1" o:spid="_x0000_s1086" style="position:absolute;left:3772;top:11187;width:934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hXMQA&#10;AADbAAAADwAAAGRycy9kb3ducmV2LnhtbESPQYvCMBSE7wv+h/AEL6LpCrtKNYqrCIJ4sArq7dE8&#10;22LzUppY67/fCAt7HGbmG2a2aE0pGqpdYVnB5zACQZxaXXCm4HTcDCYgnEfWWFomBS9ysJh3PmYY&#10;a/vkAzWJz0SAsItRQe59FUvp0pwMuqGtiIN3s7VBH2SdSV3jM8BNKUdR9C0NFhwWcqxolVN6Tx5G&#10;gcddv7n8vI675t4/X6O1481+olSv2y6nIDy1/j/8195qBeMveH8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YVzEAAAA2wAAAA8AAAAAAAAAAAAAAAAAmAIAAGRycy9k&#10;b3ducmV2LnhtbFBLBQYAAAAABAAEAPUAAACJAwAAAAA=&#10;" stroked="f" strokecolor="#4a7ebb">
                      <v:fill opacity="6554f" color2="red" rotate="t" focusposition=".5,.5" focussize="" focus="100%" type="gradientRadial"/>
                      <v:shadow on="t" color="black" opacity="22936f" origin=",.5" offset="0,.63889mm"/>
                    </v:oval>
                    <v:shape id="Text Box 43" o:spid="_x0000_s1087" type="#_x0000_t202" style="position:absolute;left:3995;top:11323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WMIA&#10;AADbAAAADwAAAGRycy9kb3ducmV2LnhtbESPQWvCQBSE7wX/w/KE3upGoUaimyBKodfagtdn9pkN&#10;7r4N2TVJ/fXdQqHHYWa+YXbV5KwYqA+tZwXLRQaCuPa65UbB1+fbywZEiMgarWdS8E0BqnL2tMNC&#10;+5E/aDjFRiQIhwIVmBi7QspQG3IYFr4jTt7V9w5jkn0jdY9jgjsrV1m2lg5bTgsGOzoYqm+nu1NQ&#10;P+7HzaG9DOMjP+eXydjXK1ulnufTfgsi0hT/w3/td60gX8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MhYwgAAANsAAAAPAAAAAAAAAAAAAAAAAJgCAABkcnMvZG93&#10;bnJldi54bWxQSwUGAAAAAAQABAD1AAAAhwMAAAAA&#10;" filled="f" stroked="f">
                      <v:textbox inset=",7.2pt,,7.2pt">
                        <w:txbxContent>
                          <w:p w14:paraId="584F73C0" w14:textId="77777777" w:rsidR="00B43FC8" w:rsidRPr="00775FC3" w:rsidRDefault="00B43FC8" w:rsidP="008E23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Group 44" o:spid="_x0000_s1088" style="position:absolute;left:4761;top:11872;width:749;height:710" coordorigin="1119,6733" coordsize="749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oval id="Oval 1" o:spid="_x0000_s1089" style="position:absolute;left:1119;top:6733;width:749;height: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Ms8QA&#10;AADbAAAADwAAAGRycy9kb3ducmV2LnhtbESPT4vCMBTE7wt+h/AEL6KpCqtWoywLisIK/rt4ezbP&#10;tti8lCbW+u3NwsIeh5n5DTNfNqYQNVUut6xg0I9AECdW55wqOJ9WvQkI55E1FpZJwYscLBetjznG&#10;2j75QPXRpyJA2MWoIPO+jKV0SUYGXd+WxMG72cqgD7JKpa7wGeCmkMMo+pQGcw4LGZb0nVFyPz6M&#10;ArMzenSdSrwM6WfdXe23425dKtVpN18zEJ4a/x/+a2+0gskAfr+EH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jLPEAAAA2wAAAA8AAAAAAAAAAAAAAAAAmAIAAGRycy9k&#10;b3ducmV2LnhtbFBLBQYAAAAABAAEAPUAAACJAwAAAAA=&#10;" stroked="f" strokecolor="#4a7ebb">
                      <v:fill opacity="6554f" color2="#d8d8d8" rotate="t" focusposition=".5,.5" focussize="" focus="100%" type="gradientRadial"/>
                      <v:shadow on="t" color="black" opacity="22936f" origin=",.5" offset="0,.63889mm"/>
                    </v:oval>
                    <v:shape id="Text Box 46" o:spid="_x0000_s1090" type="#_x0000_t202" style="position:absolute;left:1245;top:6801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+fMEA&#10;AADbAAAADwAAAGRycy9kb3ducmV2LnhtbESPQYvCMBSE7wv+h/CEva2pwq6lGkUUweuq4PXZPJti&#10;8lKa2FZ//WZhYY/DzHzDLNeDs6KjNtSeFUwnGQji0uuaKwXn0/4jBxEiskbrmRQ8KcB6NXpbYqF9&#10;z9/UHWMlEoRDgQpMjE0hZSgNOQwT3xAn7+ZbhzHJtpK6xT7BnZWzLPuSDmtOCwYb2hoq78eHU1C+&#10;Hrt8W1+7/jW/zK+DsZ83tkq9j4fNAkSkIf6H/9oHrSCfwe+X9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+vnzBAAAA2wAAAA8AAAAAAAAAAAAAAAAAmAIAAGRycy9kb3du&#10;cmV2LnhtbFBLBQYAAAAABAAEAPUAAACGAwAAAAA=&#10;" filled="f" stroked="f">
                      <v:textbox inset=",7.2pt,,7.2pt">
                        <w:txbxContent>
                          <w:p w14:paraId="757D19FC" w14:textId="77777777" w:rsidR="00B43FC8" w:rsidRPr="00775FC3" w:rsidRDefault="00B43FC8" w:rsidP="008E23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FC3"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group id="Group 50" o:spid="_x0000_s1091" style="position:absolute;left:5721;top:11859;width:749;height:710" coordorigin="1119,6733" coordsize="749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oval id="Oval 1" o:spid="_x0000_s1092" style="position:absolute;left:1119;top:6733;width:749;height: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vK8UA&#10;AADbAAAADwAAAGRycy9kb3ducmV2LnhtbESPT2vCQBTE70K/w/IKXkQ32uKf6CoiWFpQ0OjF2zP7&#10;moRm34bsNsZv7xYKHoeZ+Q2zWLWmFA3VrrCsYDiIQBCnVhecKTiftv0pCOeRNZaWScGdHKyWL50F&#10;xtre+EhN4jMRIOxiVJB7X8VSujQng25gK+LgfdvaoA+yzqSu8RbgppSjKBpLgwWHhRwr2uSU/iS/&#10;RoHZG/12nUm8jGj30dsevia9plKq+9qu5yA8tf4Z/m9/agXTd/j7En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S8rxQAAANsAAAAPAAAAAAAAAAAAAAAAAJgCAABkcnMv&#10;ZG93bnJldi54bWxQSwUGAAAAAAQABAD1AAAAigMAAAAA&#10;" stroked="f" strokecolor="#4a7ebb">
                      <v:fill opacity="6554f" color2="#d8d8d8" rotate="t" focusposition=".5,.5" focussize="" focus="100%" type="gradientRadial"/>
                      <v:shadow on="t" color="black" opacity="22936f" origin=",.5" offset="0,.63889mm"/>
                    </v:oval>
                    <v:shape id="Text Box 52" o:spid="_x0000_s1093" type="#_x0000_t202" style="position:absolute;left:1245;top:6801;width:44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mCMEA&#10;AADbAAAADwAAAGRycy9kb3ducmV2LnhtbESPQYvCMBSE7wv+h/AEb2uq4FqqUURZ8LoqeH02z6aY&#10;vJQmtl1//WZhYY/DzHzDrLeDs6KjNtSeFcymGQji0uuaKwWX8+d7DiJEZI3WMyn4pgDbzehtjYX2&#10;PX9Rd4qVSBAOBSowMTaFlKE05DBMfUOcvLtvHcYk20rqFvsEd1bOs+xDOqw5LRhsaG+ofJyeTkH5&#10;eh7yfX3r+tfyurwNxi7ubJWajIfdCkSkIf6H/9pHrSBfwO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JgjBAAAA2wAAAA8AAAAAAAAAAAAAAAAAmAIAAGRycy9kb3du&#10;cmV2LnhtbFBLBQYAAAAABAAEAPUAAACGAwAAAAA=&#10;" filled="f" stroked="f">
                      <v:textbox inset=",7.2pt,,7.2pt">
                        <w:txbxContent>
                          <w:p w14:paraId="4717910C" w14:textId="77777777" w:rsidR="00B43FC8" w:rsidRPr="00775FC3" w:rsidRDefault="00B43FC8" w:rsidP="008E23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FC3">
                              <w:rPr>
                                <w:rFonts w:ascii="Times New Roman Bold" w:hAnsi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v:shape id="Text Box 78" o:spid="_x0000_s1094" type="#_x0000_t202" style="position:absolute;left:4752;top:12562;width:38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14:paraId="053C1ED0" w14:textId="77777777" w:rsidR="00B43FC8" w:rsidRPr="00CF4342" w:rsidRDefault="00B43FC8" w:rsidP="00C908B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F4342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79" o:spid="_x0000_s1095" type="#_x0000_t202" style="position:absolute;left:7045;top:12452;width:38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5BFC331E" w14:textId="77777777" w:rsidR="00B43FC8" w:rsidRPr="00CF4342" w:rsidRDefault="00B43FC8" w:rsidP="00C908B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F4342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traight Arrow Connector 4" o:spid="_x0000_s1096" type="#_x0000_t32" style="position:absolute;left:5056;top:12791;width:418;height: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Zur0AAADbAAAADwAAAGRycy9kb3ducmV2LnhtbERPSwrCMBDdC94hjOBO07pQqUYRRXDh&#10;xs8BhmZMq82kNKlWT28WgsvH+y/Xna3EkxpfOlaQjhMQxLnTJRsF18t+NAfhA7LGyjEpeJOH9arf&#10;W2Km3YtP9DwHI2II+wwVFCHUmZQ+L8iiH7uaOHI311gMETZG6gZfMdxWcpIkU2mx5NhQYE3bgvLH&#10;ubUKju1j+jFtKk87b7r8ll7us89dqeGg2yxABOrCX/xzH7SCeRwbv8Qf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rWbq9AAAA2wAAAA8AAAAAAAAAAAAAAAAAoQIA&#10;AGRycy9kb3ducmV2LnhtbFBLBQYAAAAABAAEAPkAAACLAwAAAAA=&#10;" strokeweight="1.5pt">
                  <v:stroke endarrow="open" endarrowwidth="narrow" endarrowlength="short"/>
                  <v:shadow color="black" opacity="24903f" origin=",.5" offset="0,.55556mm"/>
                </v:shape>
                <v:shape id="Text Box 93" o:spid="_x0000_s1097" type="#_x0000_t202" style="position:absolute;left:5024;top:11350;width:222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14:paraId="7AEC2A6F" w14:textId="77777777" w:rsidR="00B43FC8" w:rsidRPr="00C6656E" w:rsidRDefault="00B43FC8" w:rsidP="00CF434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water</w:t>
                        </w:r>
                        <w:proofErr w:type="gramEnd"/>
                      </w:p>
                      <w:p w14:paraId="5124D40B" w14:textId="77777777" w:rsidR="00B43FC8" w:rsidRPr="00C6656E" w:rsidRDefault="00B43FC8" w:rsidP="00CF434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6656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>H</w:t>
                        </w:r>
                        <w:r w:rsidRPr="00C6656E"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>O</w:t>
                        </w:r>
                        <w:r w:rsidRPr="00C6656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4" o:spid="_x0000_s1098" type="#_x0000_t32" style="position:absolute;left:6356;top:12350;width:418;height:3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cgMIAAADbAAAADwAAAGRycy9kb3ducmV2LnhtbERP3WrCMBS+H/gO4Qx2t6YbY8zOKDoQ&#10;pF6MVR/gkJz+zOakNrG2e/rlQvDy4/tfrEbbioF63zhW8JKkIIi1Mw1XCo6H7fMHCB+QDbaOScFE&#10;HlbL2cMCM+Ou/ENDESoRQ9hnqKAOocuk9Lomiz5xHXHkStdbDBH2lTQ9XmO4beVrmr5Liw3Hhho7&#10;+qpJn4qLVTBsJm03pcbvbWn2+dv+/PuX5ko9PY7rTxCBxnAX39w7o2Ae18cv8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NcgMIAAADbAAAADwAAAAAAAAAAAAAA&#10;AAChAgAAZHJzL2Rvd25yZXYueG1sUEsFBgAAAAAEAAQA+QAAAJADAAAAAA==&#10;" strokeweight="1.5pt">
                  <v:stroke endarrow="open" endarrowwidth="narrow" endarrowlength="short"/>
                  <v:shadow color="black" opacity="24903f" origin=",.5" offset="0,.55556mm"/>
                </v:shape>
                <v:shape id="Straight Arrow Connector 4" o:spid="_x0000_s1099" type="#_x0000_t32" style="position:absolute;left:6781;top:12726;width:418;height:3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/5G8MAAADbAAAADwAAAGRycy9kb3ducmV2LnhtbESP3WoCMRSE74W+QzgF7zSriNjVKFUQ&#10;il4UrQ9wSM7+6OZku0nX1advBMHLYWa+YRarzlaipcaXjhWMhgkIYu1MybmC0892MAPhA7LByjEp&#10;uJGH1fKtt8DUuCsfqD2GXEQI+xQVFCHUqZReF2TRD11NHL3MNRZDlE0uTYPXCLeVHCfJVFosOS4U&#10;WNOmIH05/lkF7fqm7TrT+L3NzH432f+e78lOqf579zkHEagLr/Cz/WUUfIzg8SX+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P+RvDAAAA2wAAAA8AAAAAAAAAAAAA&#10;AAAAoQIAAGRycy9kb3ducmV2LnhtbFBLBQYAAAAABAAEAPkAAACRAwAAAAA=&#10;" strokeweight="1.5pt">
                  <v:stroke endarrow="open" endarrowwidth="narrow" endarrowlength="short"/>
                  <v:shadow color="black" opacity="24903f" origin=",.5" offset="0,.55556mm"/>
                </v:shape>
                <v:shape id="Text Box 99" o:spid="_x0000_s1100" type="#_x0000_t202" style="position:absolute;left:6594;top:12069;width:52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14:paraId="27BC85CC" w14:textId="77777777" w:rsidR="00B43FC8" w:rsidRPr="00CF4342" w:rsidRDefault="00B43FC8" w:rsidP="00CF434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F4342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AutoShape 100" o:spid="_x0000_s1101" type="#_x0000_t87" style="position:absolute;left:6007;top:12626;width:311;height:20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pkcQA&#10;AADbAAAADwAAAGRycy9kb3ducmV2LnhtbESPQWsCMRSE74L/IbyCt5q1QqmrUcSy4Empiq23x+Z1&#10;s+3mZUmyuv33TaHgcZiZb5jFqreNuJIPtWMFk3EGgrh0uuZKwelYPL6ACBFZY+OYFPxQgNVyOFhg&#10;rt2N3+h6iJVIEA45KjAxtrmUoTRkMYxdS5y8T+ctxiR9JbXHW4LbRj5l2bO0WHNaMNjSxlD5feis&#10;gmn2avrCFzT52Lv1F75350u3U2r00K/nICL18R7+b2+1gtkU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KZHEAAAA2wAAAA8AAAAAAAAAAAAAAAAAmAIAAGRycy9k&#10;b3ducmV2LnhtbFBLBQYAAAAABAAEAPUAAACJAwAAAAA=&#10;" adj="1411" strokeweight="2pt">
                  <v:stroke endarrowwidth="narrow" endarrowlength="short"/>
                  <v:shadow color="black" opacity="24903f" origin=",.5" offset="0,.55556mm"/>
                </v:shape>
                <v:shape id="Text Box 101" o:spid="_x0000_s1102" type="#_x0000_t202" style="position:absolute;left:5794;top:13829;width:7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14:paraId="04D86CF1" w14:textId="77777777" w:rsidR="00B43FC8" w:rsidRPr="00C908B1" w:rsidRDefault="00B43FC8" w:rsidP="001533D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18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602D4">
        <w:rPr>
          <w:rFonts w:ascii="Arial Narrow" w:hAnsi="Arial Narrow"/>
          <w:szCs w:val="28"/>
        </w:rPr>
        <w:br w:type="page"/>
      </w:r>
      <w:r w:rsidR="0080241B" w:rsidRPr="00E01229">
        <w:rPr>
          <w:rFonts w:ascii="Arial Narrow" w:hAnsi="Arial Narrow" w:cs="Arial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HOW TO CALCULATE</w:t>
      </w:r>
      <w:r w:rsidR="00146CB8" w:rsidRPr="00E01229">
        <w:rPr>
          <w:rFonts w:ascii="Arial Narrow" w:hAnsi="Arial Narrow" w:cs="Arial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</w:t>
      </w:r>
      <w:r w:rsidR="0080241B" w:rsidRPr="00E01229">
        <w:rPr>
          <w:rFonts w:ascii="Arial Narrow" w:hAnsi="Arial Narrow" w:cs="Arial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 MASS</w:t>
      </w:r>
    </w:p>
    <w:p w14:paraId="56825868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</w:p>
    <w:p w14:paraId="61867ABA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  <w:r w:rsidRPr="00146CB8">
        <w:rPr>
          <w:rFonts w:ascii="Arial Narrow" w:hAnsi="Arial Narrow" w:cs="Arial"/>
          <w:b/>
          <w:sz w:val="28"/>
          <w:szCs w:val="28"/>
        </w:rPr>
        <w:t>1.</w:t>
      </w:r>
      <w:r w:rsidRPr="0080241B">
        <w:rPr>
          <w:rFonts w:ascii="Arial Narrow" w:hAnsi="Arial Narrow" w:cs="Arial"/>
          <w:sz w:val="28"/>
          <w:szCs w:val="28"/>
        </w:rPr>
        <w:tab/>
        <w:t xml:space="preserve">Write the formula of the substance. </w:t>
      </w:r>
    </w:p>
    <w:p w14:paraId="7F1F0F74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</w:p>
    <w:p w14:paraId="65A0C5D5" w14:textId="74C927C5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  <w:r w:rsidRPr="00146CB8">
        <w:rPr>
          <w:rFonts w:ascii="Arial Narrow" w:hAnsi="Arial Narrow" w:cs="Arial"/>
          <w:b/>
          <w:sz w:val="28"/>
          <w:szCs w:val="28"/>
        </w:rPr>
        <w:t>2.</w:t>
      </w:r>
      <w:r w:rsidRPr="0080241B">
        <w:rPr>
          <w:rFonts w:ascii="Arial Narrow" w:hAnsi="Arial Narrow" w:cs="Arial"/>
          <w:sz w:val="28"/>
          <w:szCs w:val="28"/>
        </w:rPr>
        <w:tab/>
        <w:t xml:space="preserve">Make a list of the different elements in the substance.  The list should include how many atoms of each element are present.  In formulas, which use brackets, </w:t>
      </w:r>
      <w:r w:rsidR="00623840">
        <w:rPr>
          <w:rFonts w:ascii="Arial Narrow" w:hAnsi="Arial Narrow" w:cs="Arial"/>
          <w:sz w:val="28"/>
          <w:szCs w:val="28"/>
        </w:rPr>
        <w:t xml:space="preserve">a </w:t>
      </w:r>
      <w:r w:rsidRPr="0080241B">
        <w:rPr>
          <w:rFonts w:ascii="Arial Narrow" w:hAnsi="Arial Narrow" w:cs="Arial"/>
          <w:sz w:val="28"/>
          <w:szCs w:val="28"/>
        </w:rPr>
        <w:t>number outside the brackets multiplies the number of atoms inside the brackets.</w:t>
      </w:r>
    </w:p>
    <w:p w14:paraId="63D25D69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</w:p>
    <w:p w14:paraId="1856679A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  <w:r w:rsidRPr="00146CB8">
        <w:rPr>
          <w:rFonts w:ascii="Arial Narrow" w:hAnsi="Arial Narrow" w:cs="Arial"/>
          <w:b/>
          <w:sz w:val="28"/>
          <w:szCs w:val="28"/>
        </w:rPr>
        <w:t>3.</w:t>
      </w:r>
      <w:r w:rsidRPr="0080241B">
        <w:rPr>
          <w:rFonts w:ascii="Arial Narrow" w:hAnsi="Arial Narrow" w:cs="Arial"/>
          <w:sz w:val="28"/>
          <w:szCs w:val="28"/>
        </w:rPr>
        <w:tab/>
        <w:t xml:space="preserve">Using the table of relative atomic masses in the data booklet, </w:t>
      </w:r>
      <w:r w:rsidR="00167CC0">
        <w:rPr>
          <w:rFonts w:ascii="Arial Narrow" w:hAnsi="Arial Narrow" w:cs="Arial"/>
          <w:sz w:val="28"/>
          <w:szCs w:val="28"/>
        </w:rPr>
        <w:t>calculate</w:t>
      </w:r>
      <w:r w:rsidRPr="0080241B">
        <w:rPr>
          <w:rFonts w:ascii="Arial Narrow" w:hAnsi="Arial Narrow" w:cs="Arial"/>
          <w:sz w:val="28"/>
          <w:szCs w:val="28"/>
        </w:rPr>
        <w:t xml:space="preserve"> the mass of each element in the compound.</w:t>
      </w:r>
    </w:p>
    <w:p w14:paraId="45D14C59" w14:textId="77777777" w:rsidR="0080241B" w:rsidRPr="0080241B" w:rsidRDefault="0080241B" w:rsidP="0080241B">
      <w:pPr>
        <w:pStyle w:val="Indent1"/>
        <w:rPr>
          <w:rFonts w:ascii="Arial Narrow" w:hAnsi="Arial Narrow" w:cs="Arial"/>
          <w:sz w:val="28"/>
          <w:szCs w:val="28"/>
        </w:rPr>
      </w:pPr>
    </w:p>
    <w:p w14:paraId="096ABE2A" w14:textId="77777777" w:rsidR="00032039" w:rsidRDefault="0080241B" w:rsidP="00032039">
      <w:pPr>
        <w:pStyle w:val="Indent1"/>
        <w:rPr>
          <w:rFonts w:ascii="Arial Narrow" w:hAnsi="Arial Narrow" w:cs="Arial"/>
          <w:sz w:val="28"/>
          <w:szCs w:val="28"/>
        </w:rPr>
      </w:pPr>
      <w:r w:rsidRPr="00146CB8">
        <w:rPr>
          <w:rFonts w:ascii="Arial Narrow" w:hAnsi="Arial Narrow" w:cs="Arial"/>
          <w:b/>
          <w:sz w:val="28"/>
          <w:szCs w:val="28"/>
        </w:rPr>
        <w:t>4.</w:t>
      </w:r>
      <w:r w:rsidRPr="0080241B">
        <w:rPr>
          <w:rFonts w:ascii="Arial Narrow" w:hAnsi="Arial Narrow" w:cs="Arial"/>
          <w:sz w:val="28"/>
          <w:szCs w:val="28"/>
        </w:rPr>
        <w:tab/>
        <w:t>The total of the relative atomic masses is the formula mass.</w:t>
      </w:r>
      <w:r w:rsidR="00032039">
        <w:rPr>
          <w:rFonts w:ascii="Arial Narrow" w:hAnsi="Arial Narrow" w:cs="Arial"/>
          <w:sz w:val="28"/>
          <w:szCs w:val="28"/>
        </w:rPr>
        <w:br/>
      </w:r>
    </w:p>
    <w:p w14:paraId="5F0DFDD7" w14:textId="77777777" w:rsidR="00146CB8" w:rsidRDefault="0080241B" w:rsidP="00032039">
      <w:pPr>
        <w:pStyle w:val="Indent1"/>
        <w:rPr>
          <w:rFonts w:ascii="Arial Narrow" w:hAnsi="Arial Narrow" w:cs="Arial"/>
          <w:sz w:val="28"/>
          <w:szCs w:val="28"/>
        </w:rPr>
      </w:pPr>
      <w:r w:rsidRPr="00146CB8">
        <w:rPr>
          <w:rFonts w:ascii="Arial Narrow" w:hAnsi="Arial Narrow" w:cs="Arial"/>
          <w:b/>
          <w:sz w:val="28"/>
          <w:szCs w:val="28"/>
        </w:rPr>
        <w:t>5.</w:t>
      </w:r>
      <w:r w:rsidR="00032039">
        <w:rPr>
          <w:rFonts w:ascii="Arial Narrow" w:hAnsi="Arial Narrow" w:cs="Arial"/>
          <w:b/>
          <w:sz w:val="28"/>
          <w:szCs w:val="28"/>
        </w:rPr>
        <w:tab/>
      </w:r>
      <w:r w:rsidR="00032039" w:rsidRPr="00032039">
        <w:rPr>
          <w:rFonts w:ascii="Arial Narrow" w:hAnsi="Arial Narrow" w:cs="Arial"/>
          <w:sz w:val="28"/>
          <w:szCs w:val="28"/>
        </w:rPr>
        <w:t>The</w:t>
      </w:r>
      <w:r w:rsidR="00032039">
        <w:rPr>
          <w:rFonts w:ascii="Arial Narrow" w:hAnsi="Arial Narrow" w:cs="Arial"/>
          <w:b/>
          <w:sz w:val="28"/>
          <w:szCs w:val="28"/>
        </w:rPr>
        <w:t xml:space="preserve"> </w:t>
      </w:r>
      <w:r w:rsidR="00032039">
        <w:rPr>
          <w:rFonts w:ascii="Arial Narrow" w:hAnsi="Arial Narrow" w:cs="Arial"/>
          <w:sz w:val="28"/>
          <w:szCs w:val="28"/>
        </w:rPr>
        <w:t>f</w:t>
      </w:r>
      <w:r w:rsidRPr="0080241B">
        <w:rPr>
          <w:rFonts w:ascii="Arial Narrow" w:hAnsi="Arial Narrow" w:cs="Arial"/>
          <w:sz w:val="28"/>
          <w:szCs w:val="28"/>
        </w:rPr>
        <w:t>ormula mass is just a number, it does not have units.</w:t>
      </w:r>
    </w:p>
    <w:p w14:paraId="36CFFDDE" w14:textId="77777777" w:rsidR="00146CB8" w:rsidRDefault="00146CB8" w:rsidP="0080241B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14:paraId="644B028A" w14:textId="77777777" w:rsidR="00146CB8" w:rsidRPr="00E06061" w:rsidRDefault="00E06061" w:rsidP="00146CB8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="00146CB8" w:rsidRPr="00E06061">
        <w:rPr>
          <w:rFonts w:ascii="Arial Narrow" w:hAnsi="Arial Narrow"/>
          <w:b/>
          <w:sz w:val="28"/>
          <w:szCs w:val="28"/>
        </w:rPr>
        <w:t xml:space="preserve">:  </w:t>
      </w:r>
      <w:r w:rsidR="00146CB8" w:rsidRPr="00E06061">
        <w:rPr>
          <w:rFonts w:ascii="Arial Narrow" w:hAnsi="Arial Narrow"/>
          <w:sz w:val="28"/>
          <w:szCs w:val="28"/>
        </w:rPr>
        <w:t>Calcul</w:t>
      </w:r>
      <w:r w:rsidR="00D53960">
        <w:rPr>
          <w:rFonts w:ascii="Arial Narrow" w:hAnsi="Arial Narrow"/>
          <w:sz w:val="28"/>
          <w:szCs w:val="28"/>
        </w:rPr>
        <w:t xml:space="preserve">ate the formula mass of glucose, </w:t>
      </w:r>
      <w:r w:rsidR="00146CB8" w:rsidRPr="00E06061">
        <w:rPr>
          <w:sz w:val="28"/>
          <w:szCs w:val="28"/>
        </w:rPr>
        <w:t>C</w:t>
      </w:r>
      <w:r w:rsidR="00146CB8" w:rsidRPr="00E06061">
        <w:rPr>
          <w:sz w:val="28"/>
          <w:szCs w:val="28"/>
          <w:vertAlign w:val="subscript"/>
        </w:rPr>
        <w:t>6</w:t>
      </w:r>
      <w:r w:rsidR="00146CB8" w:rsidRPr="00E06061">
        <w:rPr>
          <w:sz w:val="28"/>
          <w:szCs w:val="28"/>
        </w:rPr>
        <w:t>H</w:t>
      </w:r>
      <w:r w:rsidR="00146CB8" w:rsidRPr="00E06061">
        <w:rPr>
          <w:sz w:val="28"/>
          <w:szCs w:val="28"/>
          <w:vertAlign w:val="subscript"/>
        </w:rPr>
        <w:t>12</w:t>
      </w:r>
      <w:r w:rsidR="00146CB8" w:rsidRPr="00E06061">
        <w:rPr>
          <w:sz w:val="28"/>
          <w:szCs w:val="28"/>
        </w:rPr>
        <w:t>O</w:t>
      </w:r>
      <w:r w:rsidR="00146CB8" w:rsidRPr="00E06061">
        <w:rPr>
          <w:sz w:val="28"/>
          <w:szCs w:val="28"/>
          <w:vertAlign w:val="subscript"/>
        </w:rPr>
        <w:t>6</w:t>
      </w:r>
      <w:r w:rsidR="00146CB8" w:rsidRPr="00E06061">
        <w:rPr>
          <w:rFonts w:ascii="Arial Narrow" w:hAnsi="Arial Narrow"/>
          <w:sz w:val="28"/>
          <w:szCs w:val="28"/>
        </w:rPr>
        <w:t>.</w:t>
      </w:r>
    </w:p>
    <w:p w14:paraId="2CAD609E" w14:textId="77777777" w:rsidR="00146CB8" w:rsidRDefault="00146CB8" w:rsidP="00146CB8">
      <w:pPr>
        <w:pStyle w:val="Indent1"/>
      </w:pPr>
    </w:p>
    <w:p w14:paraId="12606A3D" w14:textId="77777777" w:rsidR="00146CB8" w:rsidRDefault="00146CB8" w:rsidP="00146CB8">
      <w:pPr>
        <w:pStyle w:val="BodyText1"/>
        <w:outlineLvl w:val="0"/>
      </w:pPr>
      <w:r>
        <w:rPr>
          <w:b/>
          <w:sz w:val="40"/>
        </w:rPr>
        <w:t>C</w:t>
      </w:r>
      <w:r>
        <w:rPr>
          <w:b/>
          <w:sz w:val="40"/>
          <w:vertAlign w:val="subscript"/>
        </w:rPr>
        <w:t>6</w:t>
      </w:r>
      <w:r>
        <w:rPr>
          <w:b/>
          <w:sz w:val="40"/>
        </w:rPr>
        <w:t>H</w:t>
      </w:r>
      <w:r>
        <w:rPr>
          <w:b/>
          <w:sz w:val="40"/>
          <w:vertAlign w:val="subscript"/>
        </w:rPr>
        <w:t>12</w:t>
      </w:r>
      <w:r>
        <w:rPr>
          <w:b/>
          <w:sz w:val="40"/>
        </w:rPr>
        <w:t>O</w:t>
      </w:r>
      <w:r>
        <w:rPr>
          <w:b/>
          <w:sz w:val="40"/>
          <w:vertAlign w:val="subscript"/>
        </w:rPr>
        <w:t>6</w:t>
      </w:r>
    </w:p>
    <w:p w14:paraId="17D85BA9" w14:textId="27B4FEBE" w:rsidR="00146CB8" w:rsidRDefault="00E01229" w:rsidP="00146CB8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2C62FD7" wp14:editId="38C4D873">
                <wp:simplePos x="0" y="0"/>
                <wp:positionH relativeFrom="column">
                  <wp:posOffset>100330</wp:posOffset>
                </wp:positionH>
                <wp:positionV relativeFrom="paragraph">
                  <wp:posOffset>12700</wp:posOffset>
                </wp:positionV>
                <wp:extent cx="635" cy="640715"/>
                <wp:effectExtent l="24130" t="25400" r="38735" b="32385"/>
                <wp:wrapNone/>
                <wp:docPr id="7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40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pt" to="7.9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8265101" wp14:editId="72B08ED0">
                <wp:simplePos x="0" y="0"/>
                <wp:positionH relativeFrom="column">
                  <wp:posOffset>374650</wp:posOffset>
                </wp:positionH>
                <wp:positionV relativeFrom="paragraph">
                  <wp:posOffset>12700</wp:posOffset>
                </wp:positionV>
                <wp:extent cx="635" cy="457835"/>
                <wp:effectExtent l="31750" t="25400" r="43815" b="37465"/>
                <wp:wrapNone/>
                <wp:docPr id="7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pt" to="29.5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0FE5D9E" wp14:editId="7A63B5FF">
                <wp:simplePos x="0" y="0"/>
                <wp:positionH relativeFrom="column">
                  <wp:posOffset>740410</wp:posOffset>
                </wp:positionH>
                <wp:positionV relativeFrom="paragraph">
                  <wp:posOffset>12700</wp:posOffset>
                </wp:positionV>
                <wp:extent cx="635" cy="274955"/>
                <wp:effectExtent l="29210" t="25400" r="33655" b="42545"/>
                <wp:wrapNone/>
                <wp:docPr id="6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1pt" to="5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zLFwIAAC0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" strokeweight="1.5pt"/>
            </w:pict>
          </mc:Fallback>
        </mc:AlternateContent>
      </w:r>
    </w:p>
    <w:p w14:paraId="62413065" w14:textId="13B007B5" w:rsidR="00146CB8" w:rsidRPr="00146CB8" w:rsidRDefault="00E01229" w:rsidP="00146CB8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95A5077" wp14:editId="5E4A0254">
                <wp:simplePos x="0" y="0"/>
                <wp:positionH relativeFrom="column">
                  <wp:posOffset>100330</wp:posOffset>
                </wp:positionH>
                <wp:positionV relativeFrom="paragraph">
                  <wp:posOffset>466725</wp:posOffset>
                </wp:positionV>
                <wp:extent cx="1097915" cy="635"/>
                <wp:effectExtent l="24130" t="60325" r="33655" b="91440"/>
                <wp:wrapNone/>
                <wp:docPr id="6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36.75pt" to="94.3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8CDA573" wp14:editId="584832BF">
                <wp:simplePos x="0" y="0"/>
                <wp:positionH relativeFrom="column">
                  <wp:posOffset>374650</wp:posOffset>
                </wp:positionH>
                <wp:positionV relativeFrom="paragraph">
                  <wp:posOffset>283845</wp:posOffset>
                </wp:positionV>
                <wp:extent cx="823595" cy="635"/>
                <wp:effectExtent l="31750" t="67945" r="33655" b="83820"/>
                <wp:wrapNone/>
                <wp:docPr id="6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2.35pt" to="94.3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DLAIAAE0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450D370" wp14:editId="64CFA83E">
                <wp:simplePos x="0" y="0"/>
                <wp:positionH relativeFrom="column">
                  <wp:posOffset>740410</wp:posOffset>
                </wp:positionH>
                <wp:positionV relativeFrom="paragraph">
                  <wp:posOffset>107315</wp:posOffset>
                </wp:positionV>
                <wp:extent cx="457835" cy="635"/>
                <wp:effectExtent l="29210" t="69215" r="33655" b="82550"/>
                <wp:wrapNone/>
                <wp:docPr id="6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8.45pt" to="94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146CB8">
        <w:tab/>
      </w:r>
      <w:r w:rsidR="00146CB8" w:rsidRPr="00146CB8">
        <w:rPr>
          <w:rFonts w:ascii="Arial Narrow" w:hAnsi="Arial Narrow"/>
          <w:sz w:val="28"/>
          <w:szCs w:val="28"/>
        </w:rPr>
        <w:t>6 oxygen atoms</w:t>
      </w:r>
      <w:r w:rsidR="00146CB8" w:rsidRPr="00146CB8">
        <w:rPr>
          <w:rFonts w:ascii="Arial Narrow" w:hAnsi="Arial Narrow"/>
          <w:sz w:val="28"/>
          <w:szCs w:val="28"/>
        </w:rPr>
        <w:tab/>
        <w:t>=</w:t>
      </w:r>
      <w:r w:rsidR="00146CB8" w:rsidRPr="00146CB8">
        <w:rPr>
          <w:rFonts w:ascii="Arial Narrow" w:hAnsi="Arial Narrow"/>
          <w:sz w:val="28"/>
          <w:szCs w:val="28"/>
        </w:rPr>
        <w:tab/>
        <w:t xml:space="preserve">  6</w:t>
      </w:r>
      <w:r w:rsidR="00146CB8" w:rsidRPr="00146CB8">
        <w:rPr>
          <w:rFonts w:ascii="Arial Narrow" w:hAnsi="Arial Narrow"/>
          <w:sz w:val="28"/>
          <w:szCs w:val="28"/>
        </w:rPr>
        <w:tab/>
        <w:t>×</w:t>
      </w:r>
      <w:r w:rsidR="00146CB8" w:rsidRPr="00146CB8">
        <w:rPr>
          <w:sz w:val="28"/>
          <w:szCs w:val="28"/>
        </w:rPr>
        <w:tab/>
        <w:t>O</w:t>
      </w:r>
      <w:r w:rsidR="00146CB8" w:rsidRPr="00146CB8">
        <w:rPr>
          <w:sz w:val="28"/>
          <w:szCs w:val="28"/>
        </w:rPr>
        <w:tab/>
      </w:r>
      <w:r w:rsidR="00146CB8" w:rsidRPr="00146CB8">
        <w:rPr>
          <w:rFonts w:ascii="Arial Narrow" w:hAnsi="Arial Narrow"/>
          <w:sz w:val="28"/>
          <w:szCs w:val="28"/>
        </w:rPr>
        <w:t>=</w:t>
      </w:r>
      <w:r w:rsidR="00146CB8" w:rsidRPr="00146CB8">
        <w:rPr>
          <w:rFonts w:ascii="Arial Narrow" w:hAnsi="Arial Narrow"/>
          <w:sz w:val="28"/>
          <w:szCs w:val="28"/>
        </w:rPr>
        <w:tab/>
        <w:t xml:space="preserve">  6</w:t>
      </w:r>
      <w:r w:rsidR="00146CB8" w:rsidRPr="00146CB8">
        <w:rPr>
          <w:rFonts w:ascii="Arial Narrow" w:hAnsi="Arial Narrow"/>
          <w:sz w:val="28"/>
          <w:szCs w:val="28"/>
        </w:rPr>
        <w:tab/>
        <w:t>×</w:t>
      </w:r>
      <w:r w:rsidR="00146CB8" w:rsidRPr="00146CB8">
        <w:rPr>
          <w:rFonts w:ascii="Arial Narrow" w:hAnsi="Arial Narrow"/>
          <w:sz w:val="28"/>
          <w:szCs w:val="28"/>
        </w:rPr>
        <w:tab/>
        <w:t>16</w:t>
      </w:r>
      <w:r w:rsidR="00146CB8" w:rsidRPr="00146CB8">
        <w:rPr>
          <w:rFonts w:ascii="Arial Narrow" w:hAnsi="Arial Narrow"/>
          <w:sz w:val="28"/>
          <w:szCs w:val="28"/>
        </w:rPr>
        <w:tab/>
        <w:t>=</w:t>
      </w:r>
      <w:r w:rsidR="00146CB8" w:rsidRPr="00146CB8">
        <w:rPr>
          <w:rFonts w:ascii="Arial Narrow" w:hAnsi="Arial Narrow"/>
          <w:sz w:val="28"/>
          <w:szCs w:val="28"/>
        </w:rPr>
        <w:tab/>
        <w:t>96</w:t>
      </w:r>
    </w:p>
    <w:p w14:paraId="79EA6FE6" w14:textId="77777777" w:rsidR="00146CB8" w:rsidRPr="00146CB8" w:rsidRDefault="00146CB8" w:rsidP="00146CB8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12 hydrogen atoms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sz w:val="28"/>
          <w:szCs w:val="28"/>
        </w:rPr>
        <w:tab/>
        <w:t>H</w:t>
      </w: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  </w:t>
      </w:r>
      <w:r w:rsidRPr="00146CB8">
        <w:rPr>
          <w:rFonts w:ascii="Arial Narrow" w:hAnsi="Arial Narrow"/>
          <w:sz w:val="28"/>
          <w:szCs w:val="28"/>
        </w:rPr>
        <w:t>1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</w:p>
    <w:p w14:paraId="31D3C942" w14:textId="77777777" w:rsidR="00146CB8" w:rsidRPr="00146CB8" w:rsidRDefault="00146CB8" w:rsidP="00146CB8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6 carbon atoms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 xml:space="preserve">  6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sz w:val="28"/>
          <w:szCs w:val="28"/>
        </w:rPr>
        <w:tab/>
        <w:t>C</w:t>
      </w: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=</w:t>
      </w:r>
      <w:r w:rsidRPr="00146CB8">
        <w:rPr>
          <w:rFonts w:ascii="Arial Narrow" w:hAnsi="Arial Narrow"/>
          <w:sz w:val="28"/>
          <w:szCs w:val="28"/>
        </w:rPr>
        <w:tab/>
        <w:t xml:space="preserve">  6</w:t>
      </w:r>
      <w:r w:rsidRPr="00146CB8">
        <w:rPr>
          <w:rFonts w:ascii="Arial Narrow" w:hAnsi="Arial Narrow"/>
          <w:sz w:val="28"/>
          <w:szCs w:val="28"/>
        </w:rPr>
        <w:tab/>
        <w:t>×</w:t>
      </w:r>
      <w:r>
        <w:rPr>
          <w:rFonts w:ascii="Arial Narrow" w:hAnsi="Arial Narrow"/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12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</w:r>
      <w:r w:rsidRPr="00913C0E">
        <w:rPr>
          <w:rFonts w:ascii="Arial Narrow" w:hAnsi="Arial Narrow"/>
          <w:sz w:val="28"/>
          <w:szCs w:val="28"/>
        </w:rPr>
        <w:t>72</w:t>
      </w:r>
    </w:p>
    <w:p w14:paraId="24DCC8D0" w14:textId="77777777" w:rsidR="00146CB8" w:rsidRDefault="00146CB8" w:rsidP="00146CB8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</w:pPr>
    </w:p>
    <w:p w14:paraId="45109340" w14:textId="77777777" w:rsidR="00146CB8" w:rsidRDefault="00146CB8" w:rsidP="00146CB8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670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28"/>
          <w:szCs w:val="28"/>
          <w:u w:val="double"/>
        </w:rPr>
      </w:pPr>
      <w:r>
        <w:tab/>
      </w:r>
      <w:r>
        <w:tab/>
      </w:r>
      <w:r>
        <w:tab/>
      </w:r>
      <w:r>
        <w:tab/>
      </w:r>
      <w:r>
        <w:tab/>
      </w:r>
      <w:r w:rsidRPr="00146CB8">
        <w:rPr>
          <w:rFonts w:ascii="Arial Narrow" w:hAnsi="Arial Narrow"/>
          <w:b/>
          <w:sz w:val="28"/>
          <w:szCs w:val="28"/>
        </w:rPr>
        <w:t>Formula mass</w:t>
      </w:r>
      <w:r w:rsidRPr="00146CB8">
        <w:rPr>
          <w:rFonts w:ascii="Arial Narrow" w:hAnsi="Arial Narrow"/>
          <w:b/>
          <w:sz w:val="28"/>
          <w:szCs w:val="28"/>
        </w:rPr>
        <w:tab/>
        <w:t>=</w:t>
      </w:r>
      <w:r w:rsidRPr="00146CB8">
        <w:rPr>
          <w:rFonts w:ascii="Arial Narrow" w:hAnsi="Arial Narrow"/>
          <w:b/>
          <w:sz w:val="28"/>
          <w:szCs w:val="28"/>
        </w:rPr>
        <w:tab/>
        <w:t xml:space="preserve"> </w:t>
      </w:r>
      <w:r w:rsidRPr="00315632">
        <w:rPr>
          <w:rFonts w:ascii="Arial Narrow" w:hAnsi="Arial Narrow"/>
          <w:b/>
          <w:bCs/>
          <w:sz w:val="28"/>
          <w:szCs w:val="28"/>
        </w:rPr>
        <w:t>180</w:t>
      </w:r>
    </w:p>
    <w:p w14:paraId="27EDE73A" w14:textId="77777777" w:rsidR="00E06061" w:rsidRDefault="00E06061" w:rsidP="00146CB8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670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28"/>
          <w:szCs w:val="28"/>
          <w:u w:val="double"/>
        </w:rPr>
      </w:pPr>
    </w:p>
    <w:p w14:paraId="6CCC61E7" w14:textId="508D9F5C" w:rsidR="00E06061" w:rsidRPr="00E06061" w:rsidRDefault="00E06061" w:rsidP="00E06061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Pr="00E06061">
        <w:rPr>
          <w:rFonts w:ascii="Arial Narrow" w:hAnsi="Arial Narrow"/>
          <w:b/>
          <w:sz w:val="28"/>
          <w:szCs w:val="28"/>
        </w:rPr>
        <w:t xml:space="preserve">:  </w:t>
      </w:r>
      <w:r w:rsidRPr="00E06061">
        <w:rPr>
          <w:rFonts w:ascii="Arial Narrow" w:hAnsi="Arial Narrow"/>
          <w:sz w:val="28"/>
          <w:szCs w:val="28"/>
        </w:rPr>
        <w:t xml:space="preserve">Calculate the formula </w:t>
      </w:r>
      <w:r w:rsidR="00D53960">
        <w:rPr>
          <w:rFonts w:ascii="Arial Narrow" w:hAnsi="Arial Narrow"/>
          <w:sz w:val="28"/>
          <w:szCs w:val="28"/>
        </w:rPr>
        <w:t xml:space="preserve">mass of ammonium </w:t>
      </w:r>
      <w:r w:rsidR="00B63F4A">
        <w:rPr>
          <w:rFonts w:ascii="Arial Narrow" w:hAnsi="Arial Narrow"/>
          <w:sz w:val="28"/>
          <w:szCs w:val="28"/>
        </w:rPr>
        <w:t>sulfate</w:t>
      </w:r>
      <w:r w:rsidR="00D53960">
        <w:rPr>
          <w:rFonts w:ascii="Arial Narrow" w:hAnsi="Arial Narrow"/>
          <w:sz w:val="28"/>
          <w:szCs w:val="28"/>
        </w:rPr>
        <w:t xml:space="preserve">, </w:t>
      </w:r>
      <w:r w:rsidRPr="00E06061">
        <w:rPr>
          <w:sz w:val="28"/>
          <w:szCs w:val="28"/>
        </w:rPr>
        <w:t>(NH</w:t>
      </w:r>
      <w:r w:rsidRPr="00E06061">
        <w:rPr>
          <w:sz w:val="28"/>
          <w:szCs w:val="28"/>
          <w:vertAlign w:val="subscript"/>
        </w:rPr>
        <w:t>4</w:t>
      </w:r>
      <w:r w:rsidRPr="00E06061">
        <w:rPr>
          <w:sz w:val="28"/>
          <w:szCs w:val="28"/>
        </w:rPr>
        <w:t>)</w:t>
      </w:r>
      <w:r w:rsidRPr="00E06061">
        <w:rPr>
          <w:sz w:val="28"/>
          <w:szCs w:val="28"/>
          <w:vertAlign w:val="subscript"/>
        </w:rPr>
        <w:t>2</w:t>
      </w:r>
      <w:r w:rsidRPr="00E06061">
        <w:rPr>
          <w:sz w:val="28"/>
          <w:szCs w:val="28"/>
        </w:rPr>
        <w:t>SO</w:t>
      </w:r>
      <w:r w:rsidRPr="00E06061">
        <w:rPr>
          <w:sz w:val="28"/>
          <w:szCs w:val="28"/>
          <w:vertAlign w:val="subscript"/>
        </w:rPr>
        <w:t>4</w:t>
      </w:r>
      <w:r w:rsidRPr="00E06061">
        <w:rPr>
          <w:rFonts w:ascii="Arial Narrow" w:hAnsi="Arial Narrow"/>
          <w:sz w:val="28"/>
          <w:szCs w:val="28"/>
        </w:rPr>
        <w:t>.</w:t>
      </w:r>
    </w:p>
    <w:p w14:paraId="77D4BFD8" w14:textId="77777777" w:rsidR="00E06061" w:rsidRDefault="00E06061" w:rsidP="00E06061">
      <w:pPr>
        <w:pStyle w:val="Indent1"/>
      </w:pPr>
    </w:p>
    <w:p w14:paraId="37D0B515" w14:textId="77777777" w:rsidR="00E06061" w:rsidRDefault="00E06061" w:rsidP="00E06061">
      <w:pPr>
        <w:pStyle w:val="BodyText1"/>
      </w:pPr>
      <w:r>
        <w:rPr>
          <w:b/>
          <w:sz w:val="40"/>
        </w:rPr>
        <w:t>(NH</w:t>
      </w:r>
      <w:r>
        <w:rPr>
          <w:b/>
          <w:sz w:val="40"/>
          <w:vertAlign w:val="subscript"/>
        </w:rPr>
        <w:t>4</w:t>
      </w:r>
      <w:r>
        <w:rPr>
          <w:b/>
          <w:sz w:val="40"/>
        </w:rPr>
        <w:t>)</w:t>
      </w:r>
      <w:r>
        <w:rPr>
          <w:b/>
          <w:sz w:val="40"/>
          <w:vertAlign w:val="subscript"/>
        </w:rPr>
        <w:t>2</w:t>
      </w:r>
      <w:r>
        <w:rPr>
          <w:b/>
          <w:sz w:val="40"/>
        </w:rPr>
        <w:t>SO</w:t>
      </w:r>
      <w:r>
        <w:rPr>
          <w:b/>
          <w:sz w:val="40"/>
          <w:vertAlign w:val="subscript"/>
        </w:rPr>
        <w:t>4</w:t>
      </w:r>
    </w:p>
    <w:p w14:paraId="5CBFCAF5" w14:textId="0EFA50E3" w:rsidR="00E06061" w:rsidRDefault="00E01229" w:rsidP="00E06061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BCC6567" wp14:editId="0D765115">
                <wp:simplePos x="0" y="0"/>
                <wp:positionH relativeFrom="column">
                  <wp:posOffset>767080</wp:posOffset>
                </wp:positionH>
                <wp:positionV relativeFrom="paragraph">
                  <wp:posOffset>31115</wp:posOffset>
                </wp:positionV>
                <wp:extent cx="635" cy="457835"/>
                <wp:effectExtent l="30480" t="31115" r="32385" b="31750"/>
                <wp:wrapNone/>
                <wp:docPr id="6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pt,2.45pt" to="60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8HFw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B5AE19B" wp14:editId="0F113E17">
                <wp:simplePos x="0" y="0"/>
                <wp:positionH relativeFrom="column">
                  <wp:posOffset>374650</wp:posOffset>
                </wp:positionH>
                <wp:positionV relativeFrom="paragraph">
                  <wp:posOffset>29210</wp:posOffset>
                </wp:positionV>
                <wp:extent cx="635" cy="655320"/>
                <wp:effectExtent l="31750" t="29210" r="43815" b="39370"/>
                <wp:wrapNone/>
                <wp:docPr id="6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53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.3pt" to="29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88DD232" wp14:editId="2387B952">
                <wp:simplePos x="0" y="0"/>
                <wp:positionH relativeFrom="column">
                  <wp:posOffset>923290</wp:posOffset>
                </wp:positionH>
                <wp:positionV relativeFrom="paragraph">
                  <wp:posOffset>31115</wp:posOffset>
                </wp:positionV>
                <wp:extent cx="635" cy="266700"/>
                <wp:effectExtent l="21590" t="31115" r="41275" b="32385"/>
                <wp:wrapNone/>
                <wp:docPr id="92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2.45pt" to="72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woGQIAAC4EAAAOAAAAZHJzL2Uyb0RvYy54bWysU9uO2yAQfa/Uf0C8J76sc7PirKo46Uva&#10;jbTbDyCAY1QMCEicqOq/dyAXZdu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3C5AEAA" wp14:editId="28DD44C6">
                <wp:simplePos x="0" y="0"/>
                <wp:positionH relativeFrom="column">
                  <wp:posOffset>191770</wp:posOffset>
                </wp:positionH>
                <wp:positionV relativeFrom="paragraph">
                  <wp:posOffset>31115</wp:posOffset>
                </wp:positionV>
                <wp:extent cx="635" cy="823595"/>
                <wp:effectExtent l="26670" t="31115" r="36195" b="34290"/>
                <wp:wrapNone/>
                <wp:docPr id="92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35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45pt" to="15.1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e1GAIAAC4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" strokeweight="1.5pt"/>
            </w:pict>
          </mc:Fallback>
        </mc:AlternateContent>
      </w:r>
    </w:p>
    <w:p w14:paraId="44D9FB29" w14:textId="0510A1A4" w:rsidR="00E06061" w:rsidRPr="00E06061" w:rsidRDefault="00E01229" w:rsidP="00E06061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1CA9C2D" wp14:editId="4BA42C6E">
                <wp:simplePos x="0" y="0"/>
                <wp:positionH relativeFrom="column">
                  <wp:posOffset>923290</wp:posOffset>
                </wp:positionH>
                <wp:positionV relativeFrom="paragraph">
                  <wp:posOffset>125095</wp:posOffset>
                </wp:positionV>
                <wp:extent cx="366395" cy="635"/>
                <wp:effectExtent l="21590" t="61595" r="43815" b="90170"/>
                <wp:wrapNone/>
                <wp:docPr id="92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9.85pt" to="101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" strokeweight="1.5pt">
                <v:stroke endarrow="block" endarrowwidth="narrow" endarrowlength="short"/>
              </v:line>
            </w:pict>
          </mc:Fallback>
        </mc:AlternateContent>
      </w:r>
      <w:r w:rsidR="00E06061" w:rsidRPr="00E06061">
        <w:rPr>
          <w:sz w:val="28"/>
          <w:szCs w:val="28"/>
        </w:rPr>
        <w:tab/>
      </w:r>
      <w:r w:rsidR="00E06061" w:rsidRPr="00E06061">
        <w:rPr>
          <w:rFonts w:ascii="Arial Narrow" w:hAnsi="Arial Narrow"/>
          <w:sz w:val="28"/>
          <w:szCs w:val="28"/>
        </w:rPr>
        <w:t>4 oxygen atoms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4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E06061">
        <w:rPr>
          <w:sz w:val="28"/>
          <w:szCs w:val="28"/>
        </w:rPr>
        <w:t>O</w:t>
      </w:r>
      <w:r w:rsidR="00E06061" w:rsidRPr="00E06061">
        <w:rPr>
          <w:sz w:val="28"/>
          <w:szCs w:val="28"/>
        </w:rPr>
        <w:tab/>
      </w:r>
      <w:r w:rsidR="00E06061" w:rsidRPr="00E06061">
        <w:rPr>
          <w:rFonts w:ascii="Arial Narrow" w:hAnsi="Arial Narrow"/>
          <w:sz w:val="28"/>
          <w:szCs w:val="28"/>
        </w:rPr>
        <w:t>=</w:t>
      </w:r>
      <w:r w:rsidR="00E06061" w:rsidRPr="00E06061">
        <w:rPr>
          <w:rFonts w:ascii="Arial Narrow" w:hAnsi="Arial Narrow"/>
          <w:sz w:val="28"/>
          <w:szCs w:val="28"/>
        </w:rPr>
        <w:tab/>
        <w:t>4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  <w:t>16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64</w:t>
      </w:r>
    </w:p>
    <w:p w14:paraId="79852BC8" w14:textId="16015401" w:rsidR="00E06061" w:rsidRPr="00E06061" w:rsidRDefault="00E01229" w:rsidP="00E06061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4D6642F" wp14:editId="74496341">
                <wp:simplePos x="0" y="0"/>
                <wp:positionH relativeFrom="column">
                  <wp:posOffset>757555</wp:posOffset>
                </wp:positionH>
                <wp:positionV relativeFrom="paragraph">
                  <wp:posOffset>114935</wp:posOffset>
                </wp:positionV>
                <wp:extent cx="532130" cy="635"/>
                <wp:effectExtent l="20955" t="64135" r="43815" b="87630"/>
                <wp:wrapNone/>
                <wp:docPr id="92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65pt,9.05pt" to="101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UjNKgIAAE4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E06061" w:rsidRPr="00E06061">
        <w:rPr>
          <w:sz w:val="28"/>
          <w:szCs w:val="28"/>
        </w:rPr>
        <w:tab/>
      </w:r>
      <w:r w:rsidR="00E06061" w:rsidRPr="00E06061">
        <w:rPr>
          <w:rFonts w:ascii="Arial Narrow" w:hAnsi="Arial Narrow"/>
          <w:sz w:val="28"/>
          <w:szCs w:val="28"/>
        </w:rPr>
        <w:t xml:space="preserve">1 </w:t>
      </w:r>
      <w:r>
        <w:rPr>
          <w:rFonts w:ascii="Arial Narrow" w:hAnsi="Arial Narrow"/>
          <w:sz w:val="28"/>
          <w:szCs w:val="28"/>
        </w:rPr>
        <w:t>sulfur</w:t>
      </w:r>
      <w:r w:rsidR="00E06061" w:rsidRPr="00E06061">
        <w:rPr>
          <w:rFonts w:ascii="Arial Narrow" w:hAnsi="Arial Narrow"/>
          <w:sz w:val="28"/>
          <w:szCs w:val="28"/>
        </w:rPr>
        <w:t xml:space="preserve"> atom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1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E06061">
        <w:rPr>
          <w:sz w:val="28"/>
          <w:szCs w:val="28"/>
        </w:rPr>
        <w:t>S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1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  <w:t>32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32</w:t>
      </w:r>
    </w:p>
    <w:p w14:paraId="04ED9A56" w14:textId="7303A045" w:rsidR="00E06061" w:rsidRPr="00E06061" w:rsidRDefault="00E01229" w:rsidP="00E06061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946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CE1FE4" wp14:editId="3E71B903">
                <wp:simplePos x="0" y="0"/>
                <wp:positionH relativeFrom="column">
                  <wp:posOffset>374650</wp:posOffset>
                </wp:positionH>
                <wp:positionV relativeFrom="paragraph">
                  <wp:posOffset>104775</wp:posOffset>
                </wp:positionV>
                <wp:extent cx="915035" cy="635"/>
                <wp:effectExtent l="31750" t="66675" r="43815" b="85090"/>
                <wp:wrapNone/>
                <wp:docPr id="92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0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8.25pt" to="101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" strokeweight="1.5pt">
                <v:stroke endarrow="block" endarrowwidth="narrow" endarrowlength="short"/>
              </v:line>
            </w:pict>
          </mc:Fallback>
        </mc:AlternateContent>
      </w:r>
      <w:r w:rsidR="00E06061" w:rsidRPr="00E06061">
        <w:rPr>
          <w:sz w:val="28"/>
          <w:szCs w:val="28"/>
        </w:rPr>
        <w:tab/>
      </w:r>
      <w:r w:rsidR="00E06061" w:rsidRPr="00E06061">
        <w:rPr>
          <w:rFonts w:ascii="Arial Narrow" w:hAnsi="Arial Narrow"/>
          <w:sz w:val="28"/>
          <w:szCs w:val="28"/>
        </w:rPr>
        <w:t>8 hydrogen atoms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8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E06061">
        <w:rPr>
          <w:sz w:val="28"/>
          <w:szCs w:val="28"/>
        </w:rPr>
        <w:t>H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8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>
        <w:rPr>
          <w:rFonts w:ascii="Arial Narrow" w:hAnsi="Arial Narrow"/>
          <w:sz w:val="28"/>
          <w:szCs w:val="28"/>
        </w:rPr>
        <w:tab/>
      </w:r>
      <w:r w:rsidR="00E06061" w:rsidRPr="00E06061">
        <w:rPr>
          <w:rFonts w:ascii="Arial Narrow" w:hAnsi="Arial Narrow"/>
          <w:sz w:val="28"/>
          <w:szCs w:val="28"/>
        </w:rPr>
        <w:t>1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 xml:space="preserve">  8</w:t>
      </w:r>
    </w:p>
    <w:p w14:paraId="2A468054" w14:textId="0F9FE4AB" w:rsidR="00E06061" w:rsidRPr="00E06061" w:rsidRDefault="00E01229" w:rsidP="00E06061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1AA25E0" wp14:editId="2BD3806F">
                <wp:simplePos x="0" y="0"/>
                <wp:positionH relativeFrom="column">
                  <wp:posOffset>191770</wp:posOffset>
                </wp:positionH>
                <wp:positionV relativeFrom="paragraph">
                  <wp:posOffset>72390</wp:posOffset>
                </wp:positionV>
                <wp:extent cx="1097915" cy="635"/>
                <wp:effectExtent l="26670" t="59690" r="43815" b="92075"/>
                <wp:wrapNone/>
                <wp:docPr id="92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5.7pt" to="101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 w:rsidR="00E06061" w:rsidRPr="00E06061">
        <w:rPr>
          <w:rFonts w:ascii="Arial Narrow" w:hAnsi="Arial Narrow"/>
          <w:sz w:val="28"/>
          <w:szCs w:val="28"/>
        </w:rPr>
        <w:tab/>
        <w:t>2 nitrogen atoms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2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E06061">
        <w:rPr>
          <w:sz w:val="28"/>
          <w:szCs w:val="28"/>
        </w:rPr>
        <w:t>N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  <w:t>2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146CB8">
        <w:rPr>
          <w:rFonts w:ascii="Arial Narrow" w:hAnsi="Arial Narrow"/>
          <w:sz w:val="28"/>
          <w:szCs w:val="28"/>
        </w:rPr>
        <w:t>×</w:t>
      </w:r>
      <w:r w:rsidR="00E06061" w:rsidRPr="00E06061">
        <w:rPr>
          <w:rFonts w:ascii="Arial Narrow" w:hAnsi="Arial Narrow"/>
          <w:sz w:val="28"/>
          <w:szCs w:val="28"/>
        </w:rPr>
        <w:tab/>
        <w:t>14</w:t>
      </w:r>
      <w:r w:rsidR="00E06061" w:rsidRPr="00E06061">
        <w:rPr>
          <w:rFonts w:ascii="Arial Narrow" w:hAnsi="Arial Narrow"/>
          <w:sz w:val="28"/>
          <w:szCs w:val="28"/>
        </w:rPr>
        <w:tab/>
        <w:t>=</w:t>
      </w:r>
      <w:r w:rsidR="00E06061" w:rsidRPr="00E06061">
        <w:rPr>
          <w:rFonts w:ascii="Arial Narrow" w:hAnsi="Arial Narrow"/>
          <w:sz w:val="28"/>
          <w:szCs w:val="28"/>
        </w:rPr>
        <w:tab/>
      </w:r>
      <w:r w:rsidR="00E06061" w:rsidRPr="00913C0E">
        <w:rPr>
          <w:rFonts w:ascii="Arial Narrow" w:hAnsi="Arial Narrow"/>
          <w:sz w:val="28"/>
          <w:szCs w:val="28"/>
        </w:rPr>
        <w:t>28</w:t>
      </w:r>
    </w:p>
    <w:p w14:paraId="6DB5DAFF" w14:textId="77777777" w:rsidR="00E06061" w:rsidRPr="00E06061" w:rsidRDefault="00E06061" w:rsidP="00E06061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sz w:val="28"/>
          <w:szCs w:val="28"/>
        </w:rPr>
      </w:pPr>
    </w:p>
    <w:p w14:paraId="749F6996" w14:textId="77777777" w:rsidR="00E06061" w:rsidRPr="00E06061" w:rsidRDefault="00E06061" w:rsidP="00BC3B95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670"/>
          <w:tab w:val="left" w:pos="5954"/>
          <w:tab w:val="left" w:pos="7371"/>
          <w:tab w:val="left" w:pos="7655"/>
        </w:tabs>
        <w:rPr>
          <w:rFonts w:ascii="Arial Narrow" w:hAnsi="Arial Narrow"/>
          <w:sz w:val="28"/>
          <w:szCs w:val="28"/>
        </w:rPr>
      </w:pPr>
      <w:r w:rsidRPr="00E06061">
        <w:rPr>
          <w:sz w:val="28"/>
          <w:szCs w:val="28"/>
        </w:rPr>
        <w:tab/>
      </w:r>
      <w:r w:rsidRPr="00E06061">
        <w:rPr>
          <w:sz w:val="28"/>
          <w:szCs w:val="28"/>
        </w:rPr>
        <w:tab/>
      </w:r>
      <w:r w:rsidRPr="00E06061">
        <w:rPr>
          <w:sz w:val="28"/>
          <w:szCs w:val="28"/>
        </w:rPr>
        <w:tab/>
      </w:r>
      <w:r w:rsidRPr="00E06061">
        <w:rPr>
          <w:sz w:val="28"/>
          <w:szCs w:val="28"/>
        </w:rPr>
        <w:tab/>
      </w:r>
      <w:r w:rsidRPr="00E06061">
        <w:rPr>
          <w:sz w:val="28"/>
          <w:szCs w:val="28"/>
        </w:rPr>
        <w:tab/>
      </w:r>
      <w:r w:rsidR="00BC3B95">
        <w:rPr>
          <w:sz w:val="28"/>
          <w:szCs w:val="28"/>
        </w:rPr>
        <w:tab/>
      </w:r>
      <w:r w:rsidRPr="00E06061">
        <w:rPr>
          <w:rFonts w:ascii="Arial Narrow" w:hAnsi="Arial Narrow"/>
          <w:b/>
          <w:sz w:val="28"/>
          <w:szCs w:val="28"/>
        </w:rPr>
        <w:t>Formula mass</w:t>
      </w:r>
      <w:r w:rsidRPr="00E06061">
        <w:rPr>
          <w:rFonts w:ascii="Arial Narrow" w:hAnsi="Arial Narrow"/>
          <w:b/>
          <w:sz w:val="28"/>
          <w:szCs w:val="28"/>
        </w:rPr>
        <w:tab/>
        <w:t>=</w:t>
      </w:r>
      <w:r w:rsidRPr="00E06061">
        <w:rPr>
          <w:rFonts w:ascii="Arial Narrow" w:hAnsi="Arial Narrow"/>
          <w:b/>
          <w:sz w:val="28"/>
          <w:szCs w:val="28"/>
        </w:rPr>
        <w:tab/>
        <w:t xml:space="preserve"> </w:t>
      </w:r>
      <w:r w:rsidRPr="00315632">
        <w:rPr>
          <w:rFonts w:ascii="Arial Narrow" w:hAnsi="Arial Narrow"/>
          <w:b/>
          <w:bCs/>
          <w:sz w:val="28"/>
          <w:szCs w:val="28"/>
        </w:rPr>
        <w:t>132</w:t>
      </w:r>
    </w:p>
    <w:p w14:paraId="22A29090" w14:textId="77777777" w:rsidR="00E06061" w:rsidRDefault="00E06061" w:rsidP="00146CB8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670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28"/>
          <w:szCs w:val="28"/>
          <w:u w:val="double"/>
        </w:rPr>
      </w:pPr>
    </w:p>
    <w:p w14:paraId="51909B89" w14:textId="77777777" w:rsidR="00CC4B75" w:rsidRPr="00E01229" w:rsidRDefault="00CC4B75" w:rsidP="00CC4B75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THESE EXAMPLES</w:t>
      </w:r>
    </w:p>
    <w:p w14:paraId="33ABAB97" w14:textId="77777777" w:rsidR="00CC4B75" w:rsidRPr="00CC4B75" w:rsidRDefault="00CC4B75" w:rsidP="00CC4B75">
      <w:pPr>
        <w:pStyle w:val="Indent1"/>
        <w:rPr>
          <w:rFonts w:ascii="Arial Narrow" w:hAnsi="Arial Narrow"/>
        </w:rPr>
      </w:pPr>
    </w:p>
    <w:p w14:paraId="5BE28B02" w14:textId="77777777" w:rsidR="00CC4B75" w:rsidRPr="00CC4B75" w:rsidRDefault="00CC4B75" w:rsidP="00CC4B75">
      <w:pPr>
        <w:pStyle w:val="BodyText1"/>
        <w:tabs>
          <w:tab w:val="left" w:pos="567"/>
          <w:tab w:val="left" w:pos="2552"/>
          <w:tab w:val="left" w:pos="3119"/>
          <w:tab w:val="left" w:pos="5387"/>
          <w:tab w:val="left" w:pos="5954"/>
        </w:tabs>
        <w:rPr>
          <w:sz w:val="28"/>
          <w:szCs w:val="28"/>
        </w:rPr>
      </w:pPr>
      <w:r w:rsidRPr="00CC4B75">
        <w:rPr>
          <w:rFonts w:ascii="Arial Narrow" w:hAnsi="Arial Narrow"/>
          <w:sz w:val="28"/>
          <w:szCs w:val="28"/>
        </w:rPr>
        <w:t xml:space="preserve">Calculate the formula mass of each of </w:t>
      </w:r>
      <w:proofErr w:type="gramStart"/>
      <w:r w:rsidRPr="00CC4B75">
        <w:rPr>
          <w:rFonts w:ascii="Arial Narrow" w:hAnsi="Arial Narrow"/>
          <w:sz w:val="28"/>
          <w:szCs w:val="28"/>
        </w:rPr>
        <w:t>the following :</w:t>
      </w:r>
      <w:proofErr w:type="gramEnd"/>
      <w:r w:rsidRPr="00CC4B75">
        <w:rPr>
          <w:sz w:val="28"/>
          <w:szCs w:val="28"/>
        </w:rPr>
        <w:br/>
      </w:r>
      <w:r w:rsidRPr="00CC4B75">
        <w:rPr>
          <w:sz w:val="28"/>
          <w:szCs w:val="28"/>
        </w:rPr>
        <w:br/>
      </w:r>
      <w:r w:rsidRPr="00CC4B75">
        <w:rPr>
          <w:rFonts w:ascii="Arial Narrow" w:hAnsi="Arial Narrow"/>
          <w:b/>
          <w:sz w:val="28"/>
          <w:szCs w:val="28"/>
        </w:rPr>
        <w:t>1.</w:t>
      </w:r>
      <w:r w:rsidRPr="00CC4B75">
        <w:rPr>
          <w:rFonts w:ascii="Arial Narrow" w:hAnsi="Arial Narrow"/>
          <w:sz w:val="28"/>
          <w:szCs w:val="28"/>
        </w:rPr>
        <w:tab/>
        <w:t>chlorine</w:t>
      </w:r>
      <w:r w:rsidRPr="00CC4B75">
        <w:rPr>
          <w:sz w:val="28"/>
          <w:szCs w:val="28"/>
        </w:rPr>
        <w:t xml:space="preserve"> [Cl</w:t>
      </w:r>
      <w:r w:rsidRPr="00CC4B75">
        <w:rPr>
          <w:sz w:val="28"/>
          <w:szCs w:val="28"/>
          <w:vertAlign w:val="subscript"/>
        </w:rPr>
        <w:t>2</w:t>
      </w:r>
      <w:r w:rsidRPr="00CC4B75">
        <w:rPr>
          <w:sz w:val="28"/>
          <w:szCs w:val="28"/>
        </w:rPr>
        <w:t>]</w:t>
      </w:r>
      <w:r w:rsidRPr="00CC4B75">
        <w:rPr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2.</w:t>
      </w:r>
      <w:r w:rsidRPr="00CC4B75">
        <w:rPr>
          <w:rFonts w:ascii="Arial Narrow" w:hAnsi="Arial Narrow"/>
          <w:sz w:val="28"/>
          <w:szCs w:val="28"/>
        </w:rPr>
        <w:tab/>
      </w:r>
      <w:proofErr w:type="gramStart"/>
      <w:r w:rsidRPr="00CC4B75">
        <w:rPr>
          <w:rFonts w:ascii="Arial Narrow" w:hAnsi="Arial Narrow"/>
          <w:sz w:val="28"/>
          <w:szCs w:val="28"/>
        </w:rPr>
        <w:t>hexane</w:t>
      </w:r>
      <w:proofErr w:type="gramEnd"/>
      <w:r w:rsidRPr="00CC4B75">
        <w:rPr>
          <w:sz w:val="28"/>
          <w:szCs w:val="28"/>
        </w:rPr>
        <w:t xml:space="preserve"> [C</w:t>
      </w:r>
      <w:r w:rsidRPr="00CC4B75">
        <w:rPr>
          <w:sz w:val="28"/>
          <w:szCs w:val="28"/>
          <w:vertAlign w:val="subscript"/>
        </w:rPr>
        <w:t>6</w:t>
      </w:r>
      <w:r w:rsidRPr="00CC4B75">
        <w:rPr>
          <w:sz w:val="28"/>
          <w:szCs w:val="28"/>
        </w:rPr>
        <w:t>H</w:t>
      </w:r>
      <w:r w:rsidRPr="00CC4B75">
        <w:rPr>
          <w:sz w:val="28"/>
          <w:szCs w:val="28"/>
          <w:vertAlign w:val="subscript"/>
        </w:rPr>
        <w:t>14</w:t>
      </w:r>
      <w:r w:rsidRPr="00CC4B75">
        <w:rPr>
          <w:sz w:val="28"/>
          <w:szCs w:val="28"/>
        </w:rPr>
        <w:t>]</w:t>
      </w:r>
      <w:r w:rsidRPr="00CC4B75">
        <w:rPr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3.</w:t>
      </w:r>
      <w:r w:rsidRPr="00CC4B75">
        <w:rPr>
          <w:rFonts w:ascii="Arial Narrow" w:hAnsi="Arial Narrow"/>
          <w:sz w:val="28"/>
          <w:szCs w:val="28"/>
        </w:rPr>
        <w:tab/>
      </w:r>
      <w:proofErr w:type="gramStart"/>
      <w:r w:rsidRPr="00CC4B75">
        <w:rPr>
          <w:rFonts w:ascii="Arial Narrow" w:hAnsi="Arial Narrow"/>
          <w:sz w:val="28"/>
          <w:szCs w:val="28"/>
        </w:rPr>
        <w:t>magnesium</w:t>
      </w:r>
      <w:proofErr w:type="gramEnd"/>
      <w:r w:rsidRPr="00CC4B75">
        <w:rPr>
          <w:rFonts w:ascii="Arial Narrow" w:hAnsi="Arial Narrow"/>
          <w:sz w:val="28"/>
          <w:szCs w:val="28"/>
        </w:rPr>
        <w:t xml:space="preserve"> hydroxide</w:t>
      </w:r>
      <w:r w:rsidRPr="00CC4B75">
        <w:rPr>
          <w:sz w:val="28"/>
          <w:szCs w:val="28"/>
        </w:rPr>
        <w:t xml:space="preserve"> [Mg(OH)</w:t>
      </w:r>
      <w:r w:rsidRPr="00CC4B75">
        <w:rPr>
          <w:sz w:val="28"/>
          <w:szCs w:val="28"/>
          <w:vertAlign w:val="subscript"/>
        </w:rPr>
        <w:t>2</w:t>
      </w:r>
      <w:r w:rsidRPr="00CC4B75">
        <w:rPr>
          <w:sz w:val="28"/>
          <w:szCs w:val="28"/>
        </w:rPr>
        <w:t>]</w:t>
      </w:r>
    </w:p>
    <w:p w14:paraId="1CFBACB0" w14:textId="77777777" w:rsidR="00CC4B75" w:rsidRPr="00CC4B75" w:rsidRDefault="00CC4B75" w:rsidP="00CC4B75">
      <w:pPr>
        <w:pStyle w:val="BodyText1"/>
        <w:tabs>
          <w:tab w:val="left" w:pos="567"/>
          <w:tab w:val="left" w:pos="2552"/>
          <w:tab w:val="left" w:pos="3119"/>
          <w:tab w:val="left" w:pos="5387"/>
          <w:tab w:val="left" w:pos="5954"/>
        </w:tabs>
        <w:rPr>
          <w:sz w:val="28"/>
          <w:szCs w:val="28"/>
        </w:rPr>
      </w:pPr>
    </w:p>
    <w:p w14:paraId="7E1C910F" w14:textId="77777777" w:rsidR="00CC4B75" w:rsidRPr="00CC4B75" w:rsidRDefault="00CC4B75" w:rsidP="00CC4B75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sz w:val="28"/>
          <w:szCs w:val="28"/>
        </w:rPr>
      </w:pPr>
      <w:r w:rsidRPr="00CC4B75">
        <w:rPr>
          <w:rFonts w:ascii="Arial Narrow" w:hAnsi="Arial Narrow"/>
          <w:b/>
          <w:sz w:val="28"/>
          <w:szCs w:val="28"/>
        </w:rPr>
        <w:t>4.</w:t>
      </w:r>
      <w:r w:rsidRPr="00CC4B75">
        <w:rPr>
          <w:rFonts w:ascii="Arial Narrow" w:hAnsi="Arial Narrow"/>
          <w:sz w:val="28"/>
          <w:szCs w:val="28"/>
        </w:rPr>
        <w:tab/>
      </w:r>
      <w:proofErr w:type="gramStart"/>
      <w:r w:rsidRPr="00CC4B75">
        <w:rPr>
          <w:rFonts w:ascii="Arial Narrow" w:hAnsi="Arial Narrow"/>
          <w:sz w:val="28"/>
          <w:szCs w:val="28"/>
        </w:rPr>
        <w:t>ammonium</w:t>
      </w:r>
      <w:proofErr w:type="gramEnd"/>
      <w:r w:rsidRPr="00CC4B75">
        <w:rPr>
          <w:rFonts w:ascii="Arial Narrow" w:hAnsi="Arial Narrow"/>
          <w:sz w:val="28"/>
          <w:szCs w:val="28"/>
        </w:rPr>
        <w:t xml:space="preserve"> phosphate</w:t>
      </w:r>
      <w:r w:rsidRPr="00CC4B75">
        <w:rPr>
          <w:sz w:val="28"/>
          <w:szCs w:val="28"/>
        </w:rPr>
        <w:t xml:space="preserve"> [(NH</w:t>
      </w:r>
      <w:r w:rsidRPr="00CC4B75">
        <w:rPr>
          <w:sz w:val="28"/>
          <w:szCs w:val="28"/>
          <w:vertAlign w:val="subscript"/>
        </w:rPr>
        <w:t>4</w:t>
      </w:r>
      <w:r w:rsidRPr="00CC4B75">
        <w:rPr>
          <w:sz w:val="28"/>
          <w:szCs w:val="28"/>
        </w:rPr>
        <w:t>)</w:t>
      </w:r>
      <w:r w:rsidRPr="00CC4B75">
        <w:rPr>
          <w:sz w:val="28"/>
          <w:szCs w:val="28"/>
          <w:vertAlign w:val="subscript"/>
        </w:rPr>
        <w:t>3</w:t>
      </w:r>
      <w:r w:rsidRPr="00CC4B75">
        <w:rPr>
          <w:sz w:val="28"/>
          <w:szCs w:val="28"/>
        </w:rPr>
        <w:t>PO</w:t>
      </w:r>
      <w:r w:rsidRPr="00CC4B75">
        <w:rPr>
          <w:sz w:val="28"/>
          <w:szCs w:val="28"/>
          <w:vertAlign w:val="subscript"/>
        </w:rPr>
        <w:t>4</w:t>
      </w:r>
      <w:r w:rsidRPr="00CC4B75">
        <w:rPr>
          <w:sz w:val="28"/>
          <w:szCs w:val="28"/>
        </w:rPr>
        <w:t>]</w:t>
      </w:r>
      <w:r w:rsidRPr="00CC4B75">
        <w:rPr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5.</w:t>
      </w:r>
      <w:r w:rsidRPr="00CC4B75">
        <w:rPr>
          <w:rFonts w:ascii="Arial Narrow" w:hAnsi="Arial Narrow"/>
          <w:sz w:val="28"/>
          <w:szCs w:val="28"/>
        </w:rPr>
        <w:tab/>
      </w:r>
      <w:proofErr w:type="gramStart"/>
      <w:r w:rsidRPr="00CC4B75">
        <w:rPr>
          <w:rFonts w:ascii="Arial Narrow" w:hAnsi="Arial Narrow"/>
          <w:sz w:val="28"/>
          <w:szCs w:val="28"/>
        </w:rPr>
        <w:t>aluminium</w:t>
      </w:r>
      <w:proofErr w:type="gramEnd"/>
      <w:r w:rsidRPr="00CC4B75">
        <w:rPr>
          <w:rFonts w:ascii="Arial Narrow" w:hAnsi="Arial Narrow"/>
          <w:sz w:val="28"/>
          <w:szCs w:val="28"/>
        </w:rPr>
        <w:t xml:space="preserve"> carbonate</w:t>
      </w:r>
      <w:r w:rsidRPr="00CC4B75">
        <w:rPr>
          <w:sz w:val="28"/>
          <w:szCs w:val="28"/>
        </w:rPr>
        <w:t xml:space="preserve"> [Al</w:t>
      </w:r>
      <w:r w:rsidRPr="00CC4B75">
        <w:rPr>
          <w:sz w:val="28"/>
          <w:szCs w:val="28"/>
          <w:vertAlign w:val="subscript"/>
        </w:rPr>
        <w:t>2</w:t>
      </w:r>
      <w:r w:rsidRPr="00CC4B75">
        <w:rPr>
          <w:sz w:val="28"/>
          <w:szCs w:val="28"/>
        </w:rPr>
        <w:t>(CO</w:t>
      </w:r>
      <w:r w:rsidRPr="00CC4B75">
        <w:rPr>
          <w:sz w:val="28"/>
          <w:szCs w:val="28"/>
          <w:vertAlign w:val="subscript"/>
        </w:rPr>
        <w:t>3</w:t>
      </w:r>
      <w:r w:rsidRPr="00CC4B75">
        <w:rPr>
          <w:sz w:val="28"/>
          <w:szCs w:val="28"/>
        </w:rPr>
        <w:t>)</w:t>
      </w:r>
      <w:r w:rsidRPr="00CC4B75">
        <w:rPr>
          <w:sz w:val="28"/>
          <w:szCs w:val="28"/>
          <w:vertAlign w:val="subscript"/>
        </w:rPr>
        <w:t>3</w:t>
      </w:r>
      <w:r w:rsidRPr="00CC4B75">
        <w:rPr>
          <w:sz w:val="28"/>
          <w:szCs w:val="28"/>
        </w:rPr>
        <w:t>]</w:t>
      </w:r>
    </w:p>
    <w:p w14:paraId="28F5E456" w14:textId="77777777" w:rsidR="00CC4B75" w:rsidRPr="00CC4B75" w:rsidRDefault="00CC4B75" w:rsidP="00CC4B75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sz w:val="28"/>
          <w:szCs w:val="28"/>
        </w:rPr>
      </w:pPr>
    </w:p>
    <w:p w14:paraId="7C4582B1" w14:textId="77777777" w:rsidR="00CC4B75" w:rsidRPr="00CC4B75" w:rsidRDefault="00CC4B75" w:rsidP="00CC4B75">
      <w:pPr>
        <w:pStyle w:val="BodyText1"/>
        <w:tabs>
          <w:tab w:val="left" w:pos="567"/>
          <w:tab w:val="left" w:pos="1134"/>
          <w:tab w:val="left" w:pos="3119"/>
          <w:tab w:val="left" w:pos="4962"/>
          <w:tab w:val="left" w:pos="6663"/>
          <w:tab w:val="left" w:pos="8789"/>
        </w:tabs>
        <w:rPr>
          <w:rFonts w:ascii="Arial Narrow" w:hAnsi="Arial Narrow"/>
          <w:sz w:val="28"/>
          <w:szCs w:val="28"/>
        </w:rPr>
      </w:pPr>
      <w:r w:rsidRPr="00CC4B75">
        <w:rPr>
          <w:rFonts w:ascii="Arial Narrow" w:hAnsi="Arial Narrow"/>
          <w:b/>
          <w:sz w:val="28"/>
          <w:szCs w:val="28"/>
        </w:rPr>
        <w:t>Answers:</w:t>
      </w:r>
      <w:r w:rsidRPr="00CC4B75">
        <w:rPr>
          <w:rFonts w:ascii="Arial Narrow" w:hAnsi="Arial Narrow"/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1</w:t>
      </w:r>
      <w:proofErr w:type="gramStart"/>
      <w:r w:rsidRPr="00CC4B75">
        <w:rPr>
          <w:rFonts w:ascii="Arial Narrow" w:hAnsi="Arial Narrow"/>
          <w:b/>
          <w:sz w:val="28"/>
          <w:szCs w:val="28"/>
        </w:rPr>
        <w:t>.</w:t>
      </w:r>
      <w:r w:rsidRPr="00CC4B75">
        <w:rPr>
          <w:rFonts w:ascii="Arial Narrow" w:hAnsi="Arial Narrow"/>
          <w:sz w:val="28"/>
          <w:szCs w:val="28"/>
        </w:rPr>
        <w:t xml:space="preserve">  [</w:t>
      </w:r>
      <w:proofErr w:type="gramEnd"/>
      <w:r w:rsidRPr="00CC4B75">
        <w:rPr>
          <w:rFonts w:ascii="Arial Narrow" w:hAnsi="Arial Narrow"/>
          <w:sz w:val="28"/>
          <w:szCs w:val="28"/>
        </w:rPr>
        <w:t>71]</w:t>
      </w:r>
      <w:r w:rsidRPr="00CC4B75">
        <w:rPr>
          <w:rFonts w:ascii="Arial Narrow" w:hAnsi="Arial Narrow"/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2.</w:t>
      </w:r>
      <w:r w:rsidRPr="00CC4B75">
        <w:rPr>
          <w:rFonts w:ascii="Arial Narrow" w:hAnsi="Arial Narrow"/>
          <w:sz w:val="28"/>
          <w:szCs w:val="28"/>
        </w:rPr>
        <w:t xml:space="preserve">  [86]</w:t>
      </w:r>
      <w:r w:rsidRPr="00CC4B75">
        <w:rPr>
          <w:rFonts w:ascii="Arial Narrow" w:hAnsi="Arial Narrow"/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3.</w:t>
      </w:r>
      <w:r w:rsidRPr="00CC4B75">
        <w:rPr>
          <w:rFonts w:ascii="Arial Narrow" w:hAnsi="Arial Narrow"/>
          <w:sz w:val="28"/>
          <w:szCs w:val="28"/>
        </w:rPr>
        <w:t xml:space="preserve">  </w:t>
      </w:r>
      <w:proofErr w:type="gramStart"/>
      <w:r w:rsidRPr="00CC4B75">
        <w:rPr>
          <w:rFonts w:ascii="Arial Narrow" w:hAnsi="Arial Narrow"/>
          <w:sz w:val="28"/>
          <w:szCs w:val="28"/>
        </w:rPr>
        <w:t>[58.5]</w:t>
      </w:r>
      <w:r w:rsidRPr="00CC4B75">
        <w:rPr>
          <w:rFonts w:ascii="Arial Narrow" w:hAnsi="Arial Narrow"/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4.</w:t>
      </w:r>
      <w:proofErr w:type="gramEnd"/>
      <w:r w:rsidRPr="00CC4B75">
        <w:rPr>
          <w:rFonts w:ascii="Arial Narrow" w:hAnsi="Arial Narrow"/>
          <w:sz w:val="28"/>
          <w:szCs w:val="28"/>
        </w:rPr>
        <w:t xml:space="preserve">  </w:t>
      </w:r>
      <w:proofErr w:type="gramStart"/>
      <w:r w:rsidRPr="00CC4B75">
        <w:rPr>
          <w:rFonts w:ascii="Arial Narrow" w:hAnsi="Arial Narrow"/>
          <w:sz w:val="28"/>
          <w:szCs w:val="28"/>
        </w:rPr>
        <w:t>[149]</w:t>
      </w:r>
      <w:r w:rsidRPr="00CC4B75">
        <w:rPr>
          <w:rFonts w:ascii="Arial Narrow" w:hAnsi="Arial Narrow"/>
          <w:sz w:val="28"/>
          <w:szCs w:val="28"/>
        </w:rPr>
        <w:tab/>
      </w:r>
      <w:r w:rsidRPr="00CC4B75">
        <w:rPr>
          <w:rFonts w:ascii="Arial Narrow" w:hAnsi="Arial Narrow"/>
          <w:b/>
          <w:sz w:val="28"/>
          <w:szCs w:val="28"/>
        </w:rPr>
        <w:t>5.</w:t>
      </w:r>
      <w:proofErr w:type="gramEnd"/>
      <w:r w:rsidRPr="00CC4B75">
        <w:rPr>
          <w:rFonts w:ascii="Arial Narrow" w:hAnsi="Arial Narrow"/>
          <w:sz w:val="28"/>
          <w:szCs w:val="28"/>
        </w:rPr>
        <w:t xml:space="preserve">  [234]</w:t>
      </w:r>
    </w:p>
    <w:p w14:paraId="11B3BD22" w14:textId="77777777" w:rsidR="00CC4B75" w:rsidRPr="00C1169F" w:rsidRDefault="00CC4B75" w:rsidP="00146CB8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670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16"/>
          <w:szCs w:val="16"/>
          <w:u w:val="double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96300E" w:rsidRPr="00E822B4" w14:paraId="2B7B23D1" w14:textId="77777777">
        <w:trPr>
          <w:jc w:val="center"/>
        </w:trPr>
        <w:tc>
          <w:tcPr>
            <w:tcW w:w="680" w:type="dxa"/>
            <w:vAlign w:val="center"/>
          </w:tcPr>
          <w:p w14:paraId="376B8C81" w14:textId="77777777" w:rsidR="0096300E" w:rsidRPr="00E01229" w:rsidRDefault="0096300E" w:rsidP="0096300E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33FA11D2" w14:textId="77777777" w:rsidR="0096300E" w:rsidRPr="00E01229" w:rsidRDefault="0096300E" w:rsidP="0096300E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GRAM FORMULA MASS</w:t>
            </w:r>
          </w:p>
        </w:tc>
        <w:tc>
          <w:tcPr>
            <w:tcW w:w="680" w:type="dxa"/>
            <w:vAlign w:val="center"/>
          </w:tcPr>
          <w:p w14:paraId="1B8A80C7" w14:textId="77777777" w:rsidR="0096300E" w:rsidRPr="00E01229" w:rsidRDefault="0096300E" w:rsidP="0096300E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2E19D461" w14:textId="77777777" w:rsidR="0096300E" w:rsidRPr="00E01229" w:rsidRDefault="0096300E" w:rsidP="0096300E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F563B5" w14:textId="77777777" w:rsidR="000832A8" w:rsidRDefault="000832A8" w:rsidP="0097362C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</w:t>
      </w:r>
      <w:r w:rsidRPr="000832A8">
        <w:rPr>
          <w:rFonts w:ascii="Arial Narrow" w:hAnsi="Arial Narrow"/>
          <w:b/>
          <w:sz w:val="28"/>
          <w:szCs w:val="28"/>
        </w:rPr>
        <w:t>g</w:t>
      </w:r>
      <w:r w:rsidR="0097362C" w:rsidRPr="000832A8">
        <w:rPr>
          <w:rFonts w:ascii="Arial Narrow" w:hAnsi="Arial Narrow"/>
          <w:b/>
          <w:sz w:val="28"/>
          <w:szCs w:val="28"/>
        </w:rPr>
        <w:t>ram formula mass</w:t>
      </w:r>
      <w:r w:rsidR="0097362C" w:rsidRPr="0097362C">
        <w:rPr>
          <w:rFonts w:ascii="Arial Narrow" w:hAnsi="Arial Narrow"/>
          <w:sz w:val="28"/>
          <w:szCs w:val="28"/>
        </w:rPr>
        <w:t xml:space="preserve"> is the </w:t>
      </w:r>
      <w:r w:rsidR="0097362C" w:rsidRPr="000832A8">
        <w:rPr>
          <w:rFonts w:ascii="Arial Narrow" w:hAnsi="Arial Narrow"/>
          <w:b/>
          <w:sz w:val="28"/>
          <w:szCs w:val="28"/>
        </w:rPr>
        <w:t>mass of a fo</w:t>
      </w:r>
      <w:r w:rsidR="006A7F32" w:rsidRPr="000832A8">
        <w:rPr>
          <w:rFonts w:ascii="Arial Narrow" w:hAnsi="Arial Narrow"/>
          <w:b/>
          <w:sz w:val="28"/>
          <w:szCs w:val="28"/>
        </w:rPr>
        <w:t>rmula written in grams</w:t>
      </w:r>
      <w:r>
        <w:rPr>
          <w:rFonts w:ascii="Arial Narrow" w:hAnsi="Arial Narrow"/>
          <w:sz w:val="28"/>
          <w:szCs w:val="28"/>
        </w:rPr>
        <w:t>.</w:t>
      </w:r>
    </w:p>
    <w:p w14:paraId="73FEE1C1" w14:textId="77777777" w:rsidR="000832A8" w:rsidRDefault="000832A8" w:rsidP="0097362C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1427A280" w14:textId="77777777" w:rsidR="0097362C" w:rsidRPr="0097362C" w:rsidRDefault="006A7F32" w:rsidP="0097362C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In these notes</w:t>
      </w:r>
      <w:r w:rsidR="0097362C" w:rsidRPr="0097362C">
        <w:rPr>
          <w:rFonts w:ascii="Arial Narrow" w:hAnsi="Arial Narrow"/>
          <w:sz w:val="28"/>
          <w:szCs w:val="28"/>
        </w:rPr>
        <w:t xml:space="preserve"> the </w:t>
      </w:r>
      <w:r w:rsidR="0097362C" w:rsidRPr="000832A8">
        <w:rPr>
          <w:rFonts w:ascii="Arial Narrow" w:hAnsi="Arial Narrow"/>
          <w:b/>
          <w:sz w:val="28"/>
          <w:szCs w:val="28"/>
        </w:rPr>
        <w:t>gram formula mass</w:t>
      </w:r>
      <w:r w:rsidR="0097362C" w:rsidRPr="0097362C">
        <w:rPr>
          <w:rFonts w:ascii="Arial Narrow" w:hAnsi="Arial Narrow"/>
          <w:sz w:val="28"/>
          <w:szCs w:val="28"/>
        </w:rPr>
        <w:t xml:space="preserve"> will be written as the capital letter </w:t>
      </w:r>
      <w:r w:rsidR="0097362C" w:rsidRPr="0097362C">
        <w:rPr>
          <w:rFonts w:ascii="Arial Narrow" w:hAnsi="Arial Narrow"/>
          <w:b/>
          <w:sz w:val="28"/>
          <w:szCs w:val="28"/>
        </w:rPr>
        <w:t>“G”</w:t>
      </w:r>
      <w:r w:rsidR="0097362C" w:rsidRPr="0097362C">
        <w:rPr>
          <w:rFonts w:ascii="Arial Narrow" w:hAnsi="Arial Narrow"/>
          <w:sz w:val="28"/>
          <w:szCs w:val="28"/>
        </w:rPr>
        <w:t xml:space="preserve"> for short in further calculations.</w:t>
      </w:r>
    </w:p>
    <w:p w14:paraId="4F91C5DE" w14:textId="77777777" w:rsidR="0097362C" w:rsidRPr="0097362C" w:rsidRDefault="0097362C" w:rsidP="0097362C">
      <w:pPr>
        <w:pStyle w:val="BodyText1"/>
        <w:rPr>
          <w:rFonts w:ascii="Arial Narrow" w:hAnsi="Arial Narrow"/>
          <w:sz w:val="28"/>
          <w:szCs w:val="28"/>
        </w:rPr>
      </w:pPr>
    </w:p>
    <w:p w14:paraId="2660A66C" w14:textId="77777777" w:rsidR="0097362C" w:rsidRPr="00E01229" w:rsidRDefault="0097362C" w:rsidP="0097362C">
      <w:pPr>
        <w:pStyle w:val="Subheading"/>
        <w:jc w:val="left"/>
        <w:outlineLvl w:val="0"/>
        <w:rPr>
          <w:rFonts w:ascii="Arial Narrow" w:hAnsi="Arial Narrow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6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 TO CALCULATE GRAM FORMULA MASS</w:t>
      </w:r>
    </w:p>
    <w:p w14:paraId="64DD4FBA" w14:textId="77777777" w:rsidR="0097362C" w:rsidRPr="0097362C" w:rsidRDefault="0097362C" w:rsidP="0097362C">
      <w:pPr>
        <w:pStyle w:val="Indent1"/>
        <w:rPr>
          <w:rFonts w:ascii="Arial Narrow" w:hAnsi="Arial Narrow"/>
          <w:sz w:val="28"/>
          <w:szCs w:val="28"/>
        </w:rPr>
      </w:pPr>
    </w:p>
    <w:p w14:paraId="19489240" w14:textId="77777777" w:rsidR="0097362C" w:rsidRDefault="0097362C" w:rsidP="0097362C">
      <w:pPr>
        <w:pStyle w:val="Indent1"/>
        <w:rPr>
          <w:rFonts w:ascii="Arial Narrow" w:hAnsi="Arial Narrow"/>
          <w:sz w:val="28"/>
          <w:szCs w:val="28"/>
        </w:rPr>
      </w:pPr>
      <w:r w:rsidRPr="0097362C">
        <w:rPr>
          <w:rFonts w:ascii="Arial Narrow" w:hAnsi="Arial Narrow"/>
          <w:sz w:val="28"/>
          <w:szCs w:val="28"/>
        </w:rPr>
        <w:t>1.</w:t>
      </w:r>
      <w:r w:rsidRPr="0097362C">
        <w:rPr>
          <w:rFonts w:ascii="Arial Narrow" w:hAnsi="Arial Narrow"/>
          <w:sz w:val="28"/>
          <w:szCs w:val="28"/>
        </w:rPr>
        <w:tab/>
        <w:t xml:space="preserve">Follow the same steps as formula mass. </w:t>
      </w:r>
      <w:r>
        <w:rPr>
          <w:rFonts w:ascii="Arial Narrow" w:hAnsi="Arial Narrow"/>
          <w:sz w:val="28"/>
          <w:szCs w:val="28"/>
        </w:rPr>
        <w:br/>
      </w:r>
    </w:p>
    <w:p w14:paraId="101F6883" w14:textId="4A09BFAB" w:rsidR="0097362C" w:rsidRPr="0097362C" w:rsidRDefault="0097362C" w:rsidP="0097362C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2.</w:t>
      </w:r>
      <w:r>
        <w:rPr>
          <w:rFonts w:ascii="Arial Narrow" w:hAnsi="Arial Narrow"/>
          <w:sz w:val="28"/>
          <w:szCs w:val="28"/>
        </w:rPr>
        <w:tab/>
      </w:r>
      <w:r w:rsidRPr="0097362C">
        <w:rPr>
          <w:rFonts w:ascii="Arial Narrow" w:hAnsi="Arial Narrow"/>
          <w:sz w:val="28"/>
          <w:szCs w:val="28"/>
        </w:rPr>
        <w:t xml:space="preserve">When you calculate the total mass write in </w:t>
      </w:r>
      <w:r w:rsidRPr="0097362C">
        <w:rPr>
          <w:rFonts w:ascii="Arial Narrow" w:hAnsi="Arial Narrow"/>
          <w:b/>
          <w:sz w:val="28"/>
          <w:szCs w:val="28"/>
        </w:rPr>
        <w:t xml:space="preserve">“g” (for grams) </w:t>
      </w:r>
      <w:r w:rsidRPr="0097362C">
        <w:rPr>
          <w:rFonts w:ascii="Arial Narrow" w:hAnsi="Arial Narrow"/>
          <w:sz w:val="28"/>
          <w:szCs w:val="28"/>
        </w:rPr>
        <w:t>after the number</w:t>
      </w:r>
      <w:r w:rsidR="005C5E59">
        <w:rPr>
          <w:rFonts w:ascii="Arial Narrow" w:hAnsi="Arial Narrow"/>
          <w:sz w:val="28"/>
          <w:szCs w:val="28"/>
        </w:rPr>
        <w:t>.</w:t>
      </w:r>
    </w:p>
    <w:p w14:paraId="1FF9131A" w14:textId="77777777" w:rsidR="0097362C" w:rsidRDefault="0097362C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15E980D" w14:textId="77777777" w:rsidR="0097362C" w:rsidRPr="00E06061" w:rsidRDefault="0097362C" w:rsidP="0097362C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Pr="00E06061">
        <w:rPr>
          <w:rFonts w:ascii="Arial Narrow" w:hAnsi="Arial Narrow"/>
          <w:b/>
          <w:sz w:val="28"/>
          <w:szCs w:val="28"/>
        </w:rPr>
        <w:t xml:space="preserve">:  </w:t>
      </w:r>
      <w:r w:rsidRPr="00E06061">
        <w:rPr>
          <w:rFonts w:ascii="Arial Narrow" w:hAnsi="Arial Narrow"/>
          <w:sz w:val="28"/>
          <w:szCs w:val="28"/>
        </w:rPr>
        <w:t xml:space="preserve">Calculate the </w:t>
      </w:r>
      <w:r w:rsidRPr="0097362C">
        <w:rPr>
          <w:rFonts w:ascii="Arial Narrow" w:hAnsi="Arial Narrow"/>
          <w:b/>
          <w:sz w:val="28"/>
          <w:szCs w:val="28"/>
        </w:rPr>
        <w:t>gram formula mass</w:t>
      </w:r>
      <w:r w:rsidR="00D53960">
        <w:rPr>
          <w:rFonts w:ascii="Arial Narrow" w:hAnsi="Arial Narrow"/>
          <w:sz w:val="28"/>
          <w:szCs w:val="28"/>
        </w:rPr>
        <w:t xml:space="preserve"> of glucose, </w:t>
      </w:r>
      <w:r w:rsidRPr="00E06061">
        <w:rPr>
          <w:sz w:val="28"/>
          <w:szCs w:val="28"/>
        </w:rPr>
        <w:t>C</w:t>
      </w:r>
      <w:r w:rsidRPr="00E06061">
        <w:rPr>
          <w:sz w:val="28"/>
          <w:szCs w:val="28"/>
          <w:vertAlign w:val="subscript"/>
        </w:rPr>
        <w:t>6</w:t>
      </w:r>
      <w:r w:rsidRPr="00E06061">
        <w:rPr>
          <w:sz w:val="28"/>
          <w:szCs w:val="28"/>
        </w:rPr>
        <w:t>H</w:t>
      </w:r>
      <w:r w:rsidRPr="00E06061">
        <w:rPr>
          <w:sz w:val="28"/>
          <w:szCs w:val="28"/>
          <w:vertAlign w:val="subscript"/>
        </w:rPr>
        <w:t>12</w:t>
      </w:r>
      <w:r w:rsidRPr="00E06061">
        <w:rPr>
          <w:sz w:val="28"/>
          <w:szCs w:val="28"/>
        </w:rPr>
        <w:t>O</w:t>
      </w:r>
      <w:r w:rsidRPr="00E06061">
        <w:rPr>
          <w:sz w:val="28"/>
          <w:szCs w:val="28"/>
          <w:vertAlign w:val="subscript"/>
        </w:rPr>
        <w:t>6</w:t>
      </w:r>
      <w:r w:rsidRPr="00E06061">
        <w:rPr>
          <w:rFonts w:ascii="Arial Narrow" w:hAnsi="Arial Narrow"/>
          <w:sz w:val="28"/>
          <w:szCs w:val="28"/>
        </w:rPr>
        <w:t>.</w:t>
      </w:r>
    </w:p>
    <w:p w14:paraId="14FBE8C4" w14:textId="77777777" w:rsidR="0097362C" w:rsidRDefault="0097362C" w:rsidP="0097362C">
      <w:pPr>
        <w:pStyle w:val="Indent1"/>
      </w:pPr>
    </w:p>
    <w:p w14:paraId="1F1D69F7" w14:textId="77777777" w:rsidR="0097362C" w:rsidRDefault="0097362C" w:rsidP="0097362C">
      <w:pPr>
        <w:pStyle w:val="BodyText1"/>
        <w:outlineLvl w:val="0"/>
      </w:pPr>
      <w:r>
        <w:rPr>
          <w:b/>
          <w:sz w:val="40"/>
        </w:rPr>
        <w:t>C</w:t>
      </w:r>
      <w:r>
        <w:rPr>
          <w:b/>
          <w:sz w:val="40"/>
          <w:vertAlign w:val="subscript"/>
        </w:rPr>
        <w:t>6</w:t>
      </w:r>
      <w:r>
        <w:rPr>
          <w:b/>
          <w:sz w:val="40"/>
        </w:rPr>
        <w:t>H</w:t>
      </w:r>
      <w:r>
        <w:rPr>
          <w:b/>
          <w:sz w:val="40"/>
          <w:vertAlign w:val="subscript"/>
        </w:rPr>
        <w:t>12</w:t>
      </w:r>
      <w:r>
        <w:rPr>
          <w:b/>
          <w:sz w:val="40"/>
        </w:rPr>
        <w:t>O</w:t>
      </w:r>
      <w:r>
        <w:rPr>
          <w:b/>
          <w:sz w:val="40"/>
          <w:vertAlign w:val="subscript"/>
        </w:rPr>
        <w:t>6</w:t>
      </w:r>
    </w:p>
    <w:p w14:paraId="4676FC80" w14:textId="76A2AC57" w:rsidR="0097362C" w:rsidRDefault="00E01229" w:rsidP="0097362C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77BD71F" wp14:editId="6BF2DBB8">
                <wp:simplePos x="0" y="0"/>
                <wp:positionH relativeFrom="column">
                  <wp:posOffset>100330</wp:posOffset>
                </wp:positionH>
                <wp:positionV relativeFrom="paragraph">
                  <wp:posOffset>12700</wp:posOffset>
                </wp:positionV>
                <wp:extent cx="635" cy="640715"/>
                <wp:effectExtent l="24130" t="25400" r="38735" b="32385"/>
                <wp:wrapNone/>
                <wp:docPr id="92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40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pt" to="7.9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4F88473" wp14:editId="5EE400ED">
                <wp:simplePos x="0" y="0"/>
                <wp:positionH relativeFrom="column">
                  <wp:posOffset>374650</wp:posOffset>
                </wp:positionH>
                <wp:positionV relativeFrom="paragraph">
                  <wp:posOffset>12700</wp:posOffset>
                </wp:positionV>
                <wp:extent cx="635" cy="457835"/>
                <wp:effectExtent l="31750" t="25400" r="43815" b="37465"/>
                <wp:wrapNone/>
                <wp:docPr id="92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pt" to="29.5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CFDEE7D" wp14:editId="6C047144">
                <wp:simplePos x="0" y="0"/>
                <wp:positionH relativeFrom="column">
                  <wp:posOffset>740410</wp:posOffset>
                </wp:positionH>
                <wp:positionV relativeFrom="paragraph">
                  <wp:posOffset>12700</wp:posOffset>
                </wp:positionV>
                <wp:extent cx="635" cy="274955"/>
                <wp:effectExtent l="29210" t="25400" r="33655" b="42545"/>
                <wp:wrapNone/>
                <wp:docPr id="91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1pt" to="5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Hz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" strokeweight="1.5pt"/>
            </w:pict>
          </mc:Fallback>
        </mc:AlternateContent>
      </w:r>
    </w:p>
    <w:p w14:paraId="5DC1972F" w14:textId="14E97D65" w:rsidR="0097362C" w:rsidRPr="00146CB8" w:rsidRDefault="00E01229" w:rsidP="0097362C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4B332E2" wp14:editId="017A307F">
                <wp:simplePos x="0" y="0"/>
                <wp:positionH relativeFrom="column">
                  <wp:posOffset>100330</wp:posOffset>
                </wp:positionH>
                <wp:positionV relativeFrom="paragraph">
                  <wp:posOffset>466725</wp:posOffset>
                </wp:positionV>
                <wp:extent cx="1097915" cy="635"/>
                <wp:effectExtent l="24130" t="60325" r="33655" b="91440"/>
                <wp:wrapNone/>
                <wp:docPr id="91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36.75pt" to="94.3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9B40382" wp14:editId="47A3361A">
                <wp:simplePos x="0" y="0"/>
                <wp:positionH relativeFrom="column">
                  <wp:posOffset>374650</wp:posOffset>
                </wp:positionH>
                <wp:positionV relativeFrom="paragraph">
                  <wp:posOffset>283845</wp:posOffset>
                </wp:positionV>
                <wp:extent cx="823595" cy="635"/>
                <wp:effectExtent l="31750" t="67945" r="33655" b="83820"/>
                <wp:wrapNone/>
                <wp:docPr id="91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2.35pt" to="94.3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9F7724A" wp14:editId="5B5F659A">
                <wp:simplePos x="0" y="0"/>
                <wp:positionH relativeFrom="column">
                  <wp:posOffset>740410</wp:posOffset>
                </wp:positionH>
                <wp:positionV relativeFrom="paragraph">
                  <wp:posOffset>107315</wp:posOffset>
                </wp:positionV>
                <wp:extent cx="457835" cy="635"/>
                <wp:effectExtent l="29210" t="69215" r="33655" b="82550"/>
                <wp:wrapNone/>
                <wp:docPr id="91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8.45pt" to="94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97362C">
        <w:tab/>
      </w:r>
      <w:r w:rsidR="0097362C" w:rsidRPr="00146CB8">
        <w:rPr>
          <w:rFonts w:ascii="Arial Narrow" w:hAnsi="Arial Narrow"/>
          <w:sz w:val="28"/>
          <w:szCs w:val="28"/>
        </w:rPr>
        <w:t>6 oxygen atoms</w:t>
      </w:r>
      <w:r w:rsidR="0097362C" w:rsidRPr="00146CB8">
        <w:rPr>
          <w:rFonts w:ascii="Arial Narrow" w:hAnsi="Arial Narrow"/>
          <w:sz w:val="28"/>
          <w:szCs w:val="28"/>
        </w:rPr>
        <w:tab/>
        <w:t>=</w:t>
      </w:r>
      <w:r w:rsidR="0097362C" w:rsidRPr="00146CB8">
        <w:rPr>
          <w:rFonts w:ascii="Arial Narrow" w:hAnsi="Arial Narrow"/>
          <w:sz w:val="28"/>
          <w:szCs w:val="28"/>
        </w:rPr>
        <w:tab/>
        <w:t xml:space="preserve">  6</w:t>
      </w:r>
      <w:r w:rsidR="0097362C" w:rsidRPr="00146CB8">
        <w:rPr>
          <w:rFonts w:ascii="Arial Narrow" w:hAnsi="Arial Narrow"/>
          <w:sz w:val="28"/>
          <w:szCs w:val="28"/>
        </w:rPr>
        <w:tab/>
        <w:t>×</w:t>
      </w:r>
      <w:r w:rsidR="0097362C" w:rsidRPr="00146CB8">
        <w:rPr>
          <w:sz w:val="28"/>
          <w:szCs w:val="28"/>
        </w:rPr>
        <w:tab/>
        <w:t>O</w:t>
      </w:r>
      <w:r w:rsidR="0097362C" w:rsidRPr="00146CB8">
        <w:rPr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=</w:t>
      </w:r>
      <w:r w:rsidR="0097362C" w:rsidRPr="00146CB8">
        <w:rPr>
          <w:rFonts w:ascii="Arial Narrow" w:hAnsi="Arial Narrow"/>
          <w:sz w:val="28"/>
          <w:szCs w:val="28"/>
        </w:rPr>
        <w:tab/>
        <w:t xml:space="preserve">  6</w:t>
      </w:r>
      <w:r w:rsidR="0097362C" w:rsidRPr="00146CB8">
        <w:rPr>
          <w:rFonts w:ascii="Arial Narrow" w:hAnsi="Arial Narrow"/>
          <w:sz w:val="28"/>
          <w:szCs w:val="28"/>
        </w:rPr>
        <w:tab/>
        <w:t>×</w:t>
      </w:r>
      <w:r w:rsidR="0097362C" w:rsidRPr="00146CB8">
        <w:rPr>
          <w:rFonts w:ascii="Arial Narrow" w:hAnsi="Arial Narrow"/>
          <w:sz w:val="28"/>
          <w:szCs w:val="28"/>
        </w:rPr>
        <w:tab/>
        <w:t>16</w:t>
      </w:r>
      <w:r w:rsidR="0097362C" w:rsidRPr="00146CB8">
        <w:rPr>
          <w:rFonts w:ascii="Arial Narrow" w:hAnsi="Arial Narrow"/>
          <w:sz w:val="28"/>
          <w:szCs w:val="28"/>
        </w:rPr>
        <w:tab/>
        <w:t>=</w:t>
      </w:r>
      <w:r w:rsidR="0097362C" w:rsidRPr="00146CB8">
        <w:rPr>
          <w:rFonts w:ascii="Arial Narrow" w:hAnsi="Arial Narrow"/>
          <w:sz w:val="28"/>
          <w:szCs w:val="28"/>
        </w:rPr>
        <w:tab/>
        <w:t>96</w:t>
      </w:r>
    </w:p>
    <w:p w14:paraId="66D1DA5C" w14:textId="77777777" w:rsidR="0097362C" w:rsidRPr="00146CB8" w:rsidRDefault="0097362C" w:rsidP="0097362C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12 hydrogen atoms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sz w:val="28"/>
          <w:szCs w:val="28"/>
        </w:rPr>
        <w:tab/>
        <w:t>H</w:t>
      </w: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  </w:t>
      </w:r>
      <w:r w:rsidRPr="00146CB8">
        <w:rPr>
          <w:rFonts w:ascii="Arial Narrow" w:hAnsi="Arial Narrow"/>
          <w:sz w:val="28"/>
          <w:szCs w:val="28"/>
        </w:rPr>
        <w:t>1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>12</w:t>
      </w:r>
    </w:p>
    <w:p w14:paraId="1BB2F808" w14:textId="77777777" w:rsidR="0097362C" w:rsidRPr="00146CB8" w:rsidRDefault="0097362C" w:rsidP="0097362C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379"/>
          <w:tab w:val="left" w:pos="6804"/>
          <w:tab w:val="left" w:pos="7371"/>
          <w:tab w:val="left" w:pos="7797"/>
        </w:tabs>
        <w:rPr>
          <w:sz w:val="28"/>
          <w:szCs w:val="28"/>
        </w:rPr>
      </w:pP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6 carbon atoms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  <w:t xml:space="preserve">  6</w:t>
      </w:r>
      <w:r w:rsidRPr="00146CB8">
        <w:rPr>
          <w:rFonts w:ascii="Arial Narrow" w:hAnsi="Arial Narrow"/>
          <w:sz w:val="28"/>
          <w:szCs w:val="28"/>
        </w:rPr>
        <w:tab/>
        <w:t>×</w:t>
      </w:r>
      <w:r w:rsidRPr="00146CB8">
        <w:rPr>
          <w:sz w:val="28"/>
          <w:szCs w:val="28"/>
        </w:rPr>
        <w:tab/>
        <w:t>C</w:t>
      </w:r>
      <w:r w:rsidRPr="00146CB8">
        <w:rPr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=</w:t>
      </w:r>
      <w:r w:rsidRPr="00146CB8">
        <w:rPr>
          <w:rFonts w:ascii="Arial Narrow" w:hAnsi="Arial Narrow"/>
          <w:sz w:val="28"/>
          <w:szCs w:val="28"/>
        </w:rPr>
        <w:tab/>
        <w:t xml:space="preserve">  6</w:t>
      </w:r>
      <w:r w:rsidRPr="00146CB8">
        <w:rPr>
          <w:rFonts w:ascii="Arial Narrow" w:hAnsi="Arial Narrow"/>
          <w:sz w:val="28"/>
          <w:szCs w:val="28"/>
        </w:rPr>
        <w:tab/>
        <w:t>×</w:t>
      </w:r>
      <w:r>
        <w:rPr>
          <w:rFonts w:ascii="Arial Narrow" w:hAnsi="Arial Narrow"/>
          <w:sz w:val="28"/>
          <w:szCs w:val="28"/>
        </w:rPr>
        <w:tab/>
      </w:r>
      <w:r w:rsidRPr="00146CB8">
        <w:rPr>
          <w:rFonts w:ascii="Arial Narrow" w:hAnsi="Arial Narrow"/>
          <w:sz w:val="28"/>
          <w:szCs w:val="28"/>
        </w:rPr>
        <w:t>12</w:t>
      </w:r>
      <w:r w:rsidRPr="00146CB8">
        <w:rPr>
          <w:rFonts w:ascii="Arial Narrow" w:hAnsi="Arial Narrow"/>
          <w:sz w:val="28"/>
          <w:szCs w:val="28"/>
        </w:rPr>
        <w:tab/>
        <w:t>=</w:t>
      </w:r>
      <w:r w:rsidRPr="00146CB8">
        <w:rPr>
          <w:rFonts w:ascii="Arial Narrow" w:hAnsi="Arial Narrow"/>
          <w:sz w:val="28"/>
          <w:szCs w:val="28"/>
        </w:rPr>
        <w:tab/>
      </w:r>
      <w:r w:rsidRPr="00913C0E">
        <w:rPr>
          <w:rFonts w:ascii="Arial Narrow" w:hAnsi="Arial Narrow"/>
          <w:sz w:val="28"/>
          <w:szCs w:val="28"/>
        </w:rPr>
        <w:t>72</w:t>
      </w:r>
    </w:p>
    <w:p w14:paraId="3BE20101" w14:textId="77777777" w:rsidR="0097362C" w:rsidRDefault="0097362C" w:rsidP="0097362C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</w:pPr>
    </w:p>
    <w:p w14:paraId="684D62BF" w14:textId="77777777" w:rsidR="0097362C" w:rsidRDefault="0097362C" w:rsidP="000832A8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4678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28"/>
          <w:szCs w:val="28"/>
          <w:u w:val="double"/>
        </w:rPr>
      </w:pPr>
      <w:r>
        <w:tab/>
      </w:r>
      <w:r>
        <w:tab/>
      </w:r>
      <w:r>
        <w:tab/>
      </w:r>
      <w:r>
        <w:tab/>
      </w:r>
      <w:r>
        <w:tab/>
      </w:r>
      <w:r w:rsidR="005C347B" w:rsidRPr="00130CC5">
        <w:rPr>
          <w:rFonts w:ascii="Arial Narrow" w:hAnsi="Arial Narrow"/>
          <w:b/>
          <w:sz w:val="28"/>
          <w:szCs w:val="28"/>
        </w:rPr>
        <w:t>Gram</w:t>
      </w:r>
      <w:r w:rsidR="00130CC5">
        <w:rPr>
          <w:rFonts w:ascii="Arial Narrow" w:hAnsi="Arial Narrow"/>
          <w:b/>
          <w:sz w:val="28"/>
          <w:szCs w:val="28"/>
        </w:rPr>
        <w:t xml:space="preserve"> f</w:t>
      </w:r>
      <w:r w:rsidRPr="00146CB8">
        <w:rPr>
          <w:rFonts w:ascii="Arial Narrow" w:hAnsi="Arial Narrow"/>
          <w:b/>
          <w:sz w:val="28"/>
          <w:szCs w:val="28"/>
        </w:rPr>
        <w:t>ormula mass</w:t>
      </w:r>
      <w:r w:rsidRPr="00146CB8">
        <w:rPr>
          <w:rFonts w:ascii="Arial Narrow" w:hAnsi="Arial Narrow"/>
          <w:b/>
          <w:sz w:val="28"/>
          <w:szCs w:val="28"/>
        </w:rPr>
        <w:tab/>
        <w:t>=</w:t>
      </w:r>
      <w:r w:rsidRPr="00146CB8">
        <w:rPr>
          <w:rFonts w:ascii="Arial Narrow" w:hAnsi="Arial Narrow"/>
          <w:b/>
          <w:sz w:val="28"/>
          <w:szCs w:val="28"/>
        </w:rPr>
        <w:tab/>
        <w:t xml:space="preserve"> </w:t>
      </w:r>
      <w:r w:rsidRPr="00315632">
        <w:rPr>
          <w:rFonts w:ascii="Arial Narrow" w:hAnsi="Arial Narrow"/>
          <w:b/>
          <w:bCs/>
          <w:sz w:val="28"/>
          <w:szCs w:val="28"/>
        </w:rPr>
        <w:t>180 g</w:t>
      </w:r>
    </w:p>
    <w:p w14:paraId="7BD21BFD" w14:textId="77777777" w:rsidR="00130CC5" w:rsidRDefault="00130CC5" w:rsidP="0097362C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670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bCs/>
          <w:sz w:val="28"/>
          <w:szCs w:val="28"/>
          <w:u w:val="double"/>
        </w:rPr>
      </w:pPr>
    </w:p>
    <w:p w14:paraId="4688BA9C" w14:textId="55689713" w:rsidR="0097362C" w:rsidRPr="00E06061" w:rsidRDefault="0097362C" w:rsidP="0097362C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Pr="00E06061">
        <w:rPr>
          <w:rFonts w:ascii="Arial Narrow" w:hAnsi="Arial Narrow"/>
          <w:b/>
          <w:sz w:val="28"/>
          <w:szCs w:val="28"/>
        </w:rPr>
        <w:t xml:space="preserve">:  </w:t>
      </w:r>
      <w:r w:rsidRPr="00E06061">
        <w:rPr>
          <w:rFonts w:ascii="Arial Narrow" w:hAnsi="Arial Narrow"/>
          <w:sz w:val="28"/>
          <w:szCs w:val="28"/>
        </w:rPr>
        <w:t xml:space="preserve">Calculate the </w:t>
      </w:r>
      <w:r w:rsidRPr="0097362C">
        <w:rPr>
          <w:rFonts w:ascii="Arial Narrow" w:hAnsi="Arial Narrow"/>
          <w:b/>
          <w:sz w:val="28"/>
          <w:szCs w:val="28"/>
        </w:rPr>
        <w:t>gram formula mass</w:t>
      </w:r>
      <w:r w:rsidR="00D53960">
        <w:rPr>
          <w:rFonts w:ascii="Arial Narrow" w:hAnsi="Arial Narrow"/>
          <w:sz w:val="28"/>
          <w:szCs w:val="28"/>
        </w:rPr>
        <w:t xml:space="preserve"> of ammonium </w:t>
      </w:r>
      <w:r w:rsidR="00B63F4A">
        <w:rPr>
          <w:rFonts w:ascii="Arial Narrow" w:hAnsi="Arial Narrow"/>
          <w:sz w:val="28"/>
          <w:szCs w:val="28"/>
        </w:rPr>
        <w:t>sulfate</w:t>
      </w:r>
      <w:r w:rsidR="00D53960">
        <w:rPr>
          <w:rFonts w:ascii="Arial Narrow" w:hAnsi="Arial Narrow"/>
          <w:sz w:val="28"/>
          <w:szCs w:val="28"/>
        </w:rPr>
        <w:t xml:space="preserve">, </w:t>
      </w:r>
      <w:r w:rsidRPr="00E06061">
        <w:rPr>
          <w:sz w:val="28"/>
          <w:szCs w:val="28"/>
        </w:rPr>
        <w:t>(NH</w:t>
      </w:r>
      <w:r w:rsidRPr="00E06061">
        <w:rPr>
          <w:sz w:val="28"/>
          <w:szCs w:val="28"/>
          <w:vertAlign w:val="subscript"/>
        </w:rPr>
        <w:t>4</w:t>
      </w:r>
      <w:r w:rsidRPr="00E06061">
        <w:rPr>
          <w:sz w:val="28"/>
          <w:szCs w:val="28"/>
        </w:rPr>
        <w:t>)</w:t>
      </w:r>
      <w:r w:rsidRPr="00E06061">
        <w:rPr>
          <w:sz w:val="28"/>
          <w:szCs w:val="28"/>
          <w:vertAlign w:val="subscript"/>
        </w:rPr>
        <w:t>2</w:t>
      </w:r>
      <w:r w:rsidRPr="00E06061">
        <w:rPr>
          <w:sz w:val="28"/>
          <w:szCs w:val="28"/>
        </w:rPr>
        <w:t>SO</w:t>
      </w:r>
      <w:r w:rsidRPr="00E06061">
        <w:rPr>
          <w:sz w:val="28"/>
          <w:szCs w:val="28"/>
          <w:vertAlign w:val="subscript"/>
        </w:rPr>
        <w:t>4</w:t>
      </w:r>
      <w:r w:rsidRPr="00E06061">
        <w:rPr>
          <w:rFonts w:ascii="Arial Narrow" w:hAnsi="Arial Narrow"/>
          <w:sz w:val="28"/>
          <w:szCs w:val="28"/>
        </w:rPr>
        <w:t>.</w:t>
      </w:r>
    </w:p>
    <w:p w14:paraId="066BDCB3" w14:textId="77777777" w:rsidR="0097362C" w:rsidRDefault="0097362C" w:rsidP="0097362C">
      <w:pPr>
        <w:pStyle w:val="Indent1"/>
      </w:pPr>
    </w:p>
    <w:p w14:paraId="72FE7353" w14:textId="77777777" w:rsidR="0097362C" w:rsidRDefault="0097362C" w:rsidP="0097362C">
      <w:pPr>
        <w:pStyle w:val="BodyText1"/>
      </w:pPr>
      <w:r>
        <w:rPr>
          <w:b/>
          <w:sz w:val="40"/>
        </w:rPr>
        <w:t>(NH</w:t>
      </w:r>
      <w:r>
        <w:rPr>
          <w:b/>
          <w:sz w:val="40"/>
          <w:vertAlign w:val="subscript"/>
        </w:rPr>
        <w:t>4</w:t>
      </w:r>
      <w:r>
        <w:rPr>
          <w:b/>
          <w:sz w:val="40"/>
        </w:rPr>
        <w:t>)</w:t>
      </w:r>
      <w:r>
        <w:rPr>
          <w:b/>
          <w:sz w:val="40"/>
          <w:vertAlign w:val="subscript"/>
        </w:rPr>
        <w:t>2</w:t>
      </w:r>
      <w:r>
        <w:rPr>
          <w:b/>
          <w:sz w:val="40"/>
        </w:rPr>
        <w:t>SO</w:t>
      </w:r>
      <w:r>
        <w:rPr>
          <w:b/>
          <w:sz w:val="40"/>
          <w:vertAlign w:val="subscript"/>
        </w:rPr>
        <w:t>4</w:t>
      </w:r>
    </w:p>
    <w:p w14:paraId="269B2F1D" w14:textId="067FA4F3" w:rsidR="0097362C" w:rsidRDefault="00E01229" w:rsidP="0097362C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4E82F1D" wp14:editId="75C9A84C">
                <wp:simplePos x="0" y="0"/>
                <wp:positionH relativeFrom="column">
                  <wp:posOffset>767080</wp:posOffset>
                </wp:positionH>
                <wp:positionV relativeFrom="paragraph">
                  <wp:posOffset>31115</wp:posOffset>
                </wp:positionV>
                <wp:extent cx="635" cy="457835"/>
                <wp:effectExtent l="30480" t="31115" r="32385" b="31750"/>
                <wp:wrapNone/>
                <wp:docPr id="91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pt,2.45pt" to="60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LfGAIAAC4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A644826" wp14:editId="544A6644">
                <wp:simplePos x="0" y="0"/>
                <wp:positionH relativeFrom="column">
                  <wp:posOffset>374650</wp:posOffset>
                </wp:positionH>
                <wp:positionV relativeFrom="paragraph">
                  <wp:posOffset>29210</wp:posOffset>
                </wp:positionV>
                <wp:extent cx="635" cy="655320"/>
                <wp:effectExtent l="31750" t="29210" r="43815" b="39370"/>
                <wp:wrapNone/>
                <wp:docPr id="91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53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.3pt" to="29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cfGQ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430A0C4" wp14:editId="454225E1">
                <wp:simplePos x="0" y="0"/>
                <wp:positionH relativeFrom="column">
                  <wp:posOffset>923290</wp:posOffset>
                </wp:positionH>
                <wp:positionV relativeFrom="paragraph">
                  <wp:posOffset>31115</wp:posOffset>
                </wp:positionV>
                <wp:extent cx="635" cy="266700"/>
                <wp:effectExtent l="21590" t="31115" r="41275" b="32385"/>
                <wp:wrapNone/>
                <wp:docPr id="91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2.45pt" to="72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dw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8943335" wp14:editId="15B40727">
                <wp:simplePos x="0" y="0"/>
                <wp:positionH relativeFrom="column">
                  <wp:posOffset>191770</wp:posOffset>
                </wp:positionH>
                <wp:positionV relativeFrom="paragraph">
                  <wp:posOffset>31115</wp:posOffset>
                </wp:positionV>
                <wp:extent cx="635" cy="823595"/>
                <wp:effectExtent l="26670" t="31115" r="36195" b="34290"/>
                <wp:wrapNone/>
                <wp:docPr id="91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35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2.45pt" to="15.1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" strokeweight="1.5pt"/>
            </w:pict>
          </mc:Fallback>
        </mc:AlternateContent>
      </w:r>
    </w:p>
    <w:p w14:paraId="2A6B3E08" w14:textId="57ED3C08" w:rsidR="0097362C" w:rsidRPr="00E06061" w:rsidRDefault="00E01229" w:rsidP="0097362C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87D2DFA" wp14:editId="3683118D">
                <wp:simplePos x="0" y="0"/>
                <wp:positionH relativeFrom="column">
                  <wp:posOffset>923290</wp:posOffset>
                </wp:positionH>
                <wp:positionV relativeFrom="paragraph">
                  <wp:posOffset>125095</wp:posOffset>
                </wp:positionV>
                <wp:extent cx="366395" cy="635"/>
                <wp:effectExtent l="21590" t="61595" r="43815" b="90170"/>
                <wp:wrapNone/>
                <wp:docPr id="91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pt,9.85pt" to="101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 w:rsidR="0097362C" w:rsidRPr="00E06061">
        <w:rPr>
          <w:sz w:val="28"/>
          <w:szCs w:val="28"/>
        </w:rPr>
        <w:tab/>
      </w:r>
      <w:r w:rsidR="0097362C" w:rsidRPr="00E06061">
        <w:rPr>
          <w:rFonts w:ascii="Arial Narrow" w:hAnsi="Arial Narrow"/>
          <w:sz w:val="28"/>
          <w:szCs w:val="28"/>
        </w:rPr>
        <w:t>4 oxygen atoms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4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E06061">
        <w:rPr>
          <w:sz w:val="28"/>
          <w:szCs w:val="28"/>
        </w:rPr>
        <w:t>O</w:t>
      </w:r>
      <w:r w:rsidR="0097362C" w:rsidRPr="00E06061">
        <w:rPr>
          <w:sz w:val="28"/>
          <w:szCs w:val="28"/>
        </w:rPr>
        <w:tab/>
      </w:r>
      <w:r w:rsidR="0097362C" w:rsidRPr="00E06061">
        <w:rPr>
          <w:rFonts w:ascii="Arial Narrow" w:hAnsi="Arial Narrow"/>
          <w:sz w:val="28"/>
          <w:szCs w:val="28"/>
        </w:rPr>
        <w:t>=</w:t>
      </w:r>
      <w:r w:rsidR="0097362C" w:rsidRPr="00E06061">
        <w:rPr>
          <w:rFonts w:ascii="Arial Narrow" w:hAnsi="Arial Narrow"/>
          <w:sz w:val="28"/>
          <w:szCs w:val="28"/>
        </w:rPr>
        <w:tab/>
        <w:t>4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  <w:t>16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64</w:t>
      </w:r>
    </w:p>
    <w:p w14:paraId="6F379238" w14:textId="0421A6F3" w:rsidR="0097362C" w:rsidRPr="00E06061" w:rsidRDefault="00E01229" w:rsidP="0097362C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559B2BA" wp14:editId="5D451268">
                <wp:simplePos x="0" y="0"/>
                <wp:positionH relativeFrom="column">
                  <wp:posOffset>757555</wp:posOffset>
                </wp:positionH>
                <wp:positionV relativeFrom="paragraph">
                  <wp:posOffset>114935</wp:posOffset>
                </wp:positionV>
                <wp:extent cx="532130" cy="635"/>
                <wp:effectExtent l="20955" t="64135" r="43815" b="87630"/>
                <wp:wrapNone/>
                <wp:docPr id="91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65pt,9.05pt" to="101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5FLQIAAE4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 w:rsidR="0097362C" w:rsidRPr="00E06061">
        <w:rPr>
          <w:sz w:val="28"/>
          <w:szCs w:val="28"/>
        </w:rPr>
        <w:tab/>
      </w:r>
      <w:r w:rsidR="0097362C" w:rsidRPr="00E06061">
        <w:rPr>
          <w:rFonts w:ascii="Arial Narrow" w:hAnsi="Arial Narrow"/>
          <w:sz w:val="28"/>
          <w:szCs w:val="28"/>
        </w:rPr>
        <w:t xml:space="preserve">1 </w:t>
      </w:r>
      <w:r>
        <w:rPr>
          <w:rFonts w:ascii="Arial Narrow" w:hAnsi="Arial Narrow"/>
          <w:sz w:val="28"/>
          <w:szCs w:val="28"/>
        </w:rPr>
        <w:t>sulfur</w:t>
      </w:r>
      <w:r w:rsidR="0097362C" w:rsidRPr="00E06061">
        <w:rPr>
          <w:rFonts w:ascii="Arial Narrow" w:hAnsi="Arial Narrow"/>
          <w:sz w:val="28"/>
          <w:szCs w:val="28"/>
        </w:rPr>
        <w:t xml:space="preserve"> atom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1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E06061">
        <w:rPr>
          <w:sz w:val="28"/>
          <w:szCs w:val="28"/>
        </w:rPr>
        <w:t>S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1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  <w:t>32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32</w:t>
      </w:r>
    </w:p>
    <w:p w14:paraId="41F15BF7" w14:textId="4A4F4F2B" w:rsidR="0097362C" w:rsidRPr="00E06061" w:rsidRDefault="00E01229" w:rsidP="0097362C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946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D2A5A6A" wp14:editId="3DE004DC">
                <wp:simplePos x="0" y="0"/>
                <wp:positionH relativeFrom="column">
                  <wp:posOffset>374650</wp:posOffset>
                </wp:positionH>
                <wp:positionV relativeFrom="paragraph">
                  <wp:posOffset>104775</wp:posOffset>
                </wp:positionV>
                <wp:extent cx="915035" cy="635"/>
                <wp:effectExtent l="31750" t="66675" r="43815" b="85090"/>
                <wp:wrapNone/>
                <wp:docPr id="90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0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8.25pt" to="101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97362C" w:rsidRPr="00E06061">
        <w:rPr>
          <w:sz w:val="28"/>
          <w:szCs w:val="28"/>
        </w:rPr>
        <w:tab/>
      </w:r>
      <w:r w:rsidR="0097362C" w:rsidRPr="00E06061">
        <w:rPr>
          <w:rFonts w:ascii="Arial Narrow" w:hAnsi="Arial Narrow"/>
          <w:sz w:val="28"/>
          <w:szCs w:val="28"/>
        </w:rPr>
        <w:t>8 hydrogen atoms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8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E06061">
        <w:rPr>
          <w:sz w:val="28"/>
          <w:szCs w:val="28"/>
        </w:rPr>
        <w:t>H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8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>
        <w:rPr>
          <w:rFonts w:ascii="Arial Narrow" w:hAnsi="Arial Narrow"/>
          <w:sz w:val="28"/>
          <w:szCs w:val="28"/>
        </w:rPr>
        <w:tab/>
      </w:r>
      <w:r w:rsidR="0097362C" w:rsidRPr="00E06061">
        <w:rPr>
          <w:rFonts w:ascii="Arial Narrow" w:hAnsi="Arial Narrow"/>
          <w:sz w:val="28"/>
          <w:szCs w:val="28"/>
        </w:rPr>
        <w:t>1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 xml:space="preserve">  8</w:t>
      </w:r>
    </w:p>
    <w:p w14:paraId="6361E2AD" w14:textId="7D89FC4B" w:rsidR="0097362C" w:rsidRPr="00E06061" w:rsidRDefault="00E01229" w:rsidP="0097362C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379"/>
          <w:tab w:val="left" w:pos="6804"/>
          <w:tab w:val="left" w:pos="6946"/>
          <w:tab w:val="left" w:pos="7371"/>
          <w:tab w:val="left" w:pos="7797"/>
        </w:tabs>
        <w:rPr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CDB9457" wp14:editId="56274709">
                <wp:simplePos x="0" y="0"/>
                <wp:positionH relativeFrom="column">
                  <wp:posOffset>191770</wp:posOffset>
                </wp:positionH>
                <wp:positionV relativeFrom="paragraph">
                  <wp:posOffset>72390</wp:posOffset>
                </wp:positionV>
                <wp:extent cx="1097915" cy="635"/>
                <wp:effectExtent l="26670" t="59690" r="43815" b="92075"/>
                <wp:wrapNone/>
                <wp:docPr id="90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5.7pt" to="101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 w:rsidR="0097362C" w:rsidRPr="00E06061">
        <w:rPr>
          <w:rFonts w:ascii="Arial Narrow" w:hAnsi="Arial Narrow"/>
          <w:sz w:val="28"/>
          <w:szCs w:val="28"/>
        </w:rPr>
        <w:tab/>
        <w:t>2 nitrogen atoms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2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E06061">
        <w:rPr>
          <w:sz w:val="28"/>
          <w:szCs w:val="28"/>
        </w:rPr>
        <w:t>N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  <w:t>2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146CB8">
        <w:rPr>
          <w:rFonts w:ascii="Arial Narrow" w:hAnsi="Arial Narrow"/>
          <w:sz w:val="28"/>
          <w:szCs w:val="28"/>
        </w:rPr>
        <w:t>×</w:t>
      </w:r>
      <w:r w:rsidR="0097362C" w:rsidRPr="00E06061">
        <w:rPr>
          <w:rFonts w:ascii="Arial Narrow" w:hAnsi="Arial Narrow"/>
          <w:sz w:val="28"/>
          <w:szCs w:val="28"/>
        </w:rPr>
        <w:tab/>
        <w:t>14</w:t>
      </w:r>
      <w:r w:rsidR="0097362C" w:rsidRPr="00E06061">
        <w:rPr>
          <w:rFonts w:ascii="Arial Narrow" w:hAnsi="Arial Narrow"/>
          <w:sz w:val="28"/>
          <w:szCs w:val="28"/>
        </w:rPr>
        <w:tab/>
        <w:t>=</w:t>
      </w:r>
      <w:r w:rsidR="0097362C" w:rsidRPr="00E06061">
        <w:rPr>
          <w:rFonts w:ascii="Arial Narrow" w:hAnsi="Arial Narrow"/>
          <w:sz w:val="28"/>
          <w:szCs w:val="28"/>
        </w:rPr>
        <w:tab/>
      </w:r>
      <w:r w:rsidR="0097362C" w:rsidRPr="00913C0E">
        <w:rPr>
          <w:rFonts w:ascii="Arial Narrow" w:hAnsi="Arial Narrow"/>
          <w:sz w:val="28"/>
          <w:szCs w:val="28"/>
        </w:rPr>
        <w:t>28</w:t>
      </w:r>
    </w:p>
    <w:p w14:paraId="3D41FFC8" w14:textId="77777777" w:rsidR="0097362C" w:rsidRPr="00E06061" w:rsidRDefault="0097362C" w:rsidP="0097362C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sz w:val="28"/>
          <w:szCs w:val="28"/>
        </w:rPr>
      </w:pPr>
    </w:p>
    <w:p w14:paraId="27FE7BF1" w14:textId="77777777" w:rsidR="0097362C" w:rsidRPr="00E06061" w:rsidRDefault="0097362C" w:rsidP="0097362C">
      <w:pPr>
        <w:pStyle w:val="BodyText1"/>
        <w:tabs>
          <w:tab w:val="decimal" w:pos="2268"/>
          <w:tab w:val="left" w:pos="2835"/>
          <w:tab w:val="left" w:pos="4678"/>
          <w:tab w:val="left" w:pos="5387"/>
          <w:tab w:val="left" w:pos="5954"/>
          <w:tab w:val="left" w:pos="7371"/>
          <w:tab w:val="left" w:pos="7655"/>
        </w:tabs>
        <w:rPr>
          <w:rFonts w:ascii="Arial Narrow" w:hAnsi="Arial Narrow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C347B" w:rsidRPr="005C347B">
        <w:rPr>
          <w:rFonts w:ascii="Arial Narrow" w:hAnsi="Arial Narrow"/>
          <w:b/>
          <w:sz w:val="28"/>
          <w:szCs w:val="28"/>
        </w:rPr>
        <w:t>G</w:t>
      </w:r>
      <w:r w:rsidRPr="0097362C">
        <w:rPr>
          <w:rFonts w:ascii="Arial Narrow" w:hAnsi="Arial Narrow"/>
          <w:b/>
          <w:sz w:val="28"/>
          <w:szCs w:val="28"/>
        </w:rPr>
        <w:t>ram</w:t>
      </w:r>
      <w:r>
        <w:rPr>
          <w:sz w:val="28"/>
          <w:szCs w:val="28"/>
        </w:rPr>
        <w:t xml:space="preserve"> </w:t>
      </w:r>
      <w:r w:rsidR="005C347B">
        <w:rPr>
          <w:rFonts w:ascii="Arial Narrow" w:hAnsi="Arial Narrow"/>
          <w:b/>
          <w:sz w:val="28"/>
          <w:szCs w:val="28"/>
        </w:rPr>
        <w:t>f</w:t>
      </w:r>
      <w:r w:rsidRPr="00E06061">
        <w:rPr>
          <w:rFonts w:ascii="Arial Narrow" w:hAnsi="Arial Narrow"/>
          <w:b/>
          <w:sz w:val="28"/>
          <w:szCs w:val="28"/>
        </w:rPr>
        <w:t>ormula mass</w:t>
      </w:r>
      <w:r w:rsidRPr="00E06061">
        <w:rPr>
          <w:rFonts w:ascii="Arial Narrow" w:hAnsi="Arial Narrow"/>
          <w:b/>
          <w:sz w:val="28"/>
          <w:szCs w:val="28"/>
        </w:rPr>
        <w:tab/>
        <w:t>=</w:t>
      </w:r>
      <w:r w:rsidRPr="00E06061">
        <w:rPr>
          <w:rFonts w:ascii="Arial Narrow" w:hAnsi="Arial Narrow"/>
          <w:b/>
          <w:sz w:val="28"/>
          <w:szCs w:val="28"/>
        </w:rPr>
        <w:tab/>
        <w:t xml:space="preserve"> </w:t>
      </w:r>
      <w:r w:rsidRPr="00315632">
        <w:rPr>
          <w:rFonts w:ascii="Arial Narrow" w:hAnsi="Arial Narrow"/>
          <w:b/>
          <w:bCs/>
          <w:sz w:val="28"/>
          <w:szCs w:val="28"/>
        </w:rPr>
        <w:t>132 g</w:t>
      </w:r>
    </w:p>
    <w:p w14:paraId="68E58FAF" w14:textId="77777777" w:rsidR="00130CC5" w:rsidRDefault="00130CC5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9C6232F" w14:textId="77777777" w:rsidR="00130CC5" w:rsidRPr="00E01229" w:rsidRDefault="00130CC5" w:rsidP="00130CC5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THESE EXAMPLES</w:t>
      </w:r>
    </w:p>
    <w:p w14:paraId="5140B085" w14:textId="77777777" w:rsidR="00130CC5" w:rsidRDefault="00130CC5" w:rsidP="00130CC5">
      <w:pPr>
        <w:pStyle w:val="Indent1"/>
      </w:pPr>
    </w:p>
    <w:p w14:paraId="39C0AE1E" w14:textId="77777777" w:rsidR="00130CC5" w:rsidRPr="00130CC5" w:rsidRDefault="00130CC5" w:rsidP="00130CC5">
      <w:pPr>
        <w:pStyle w:val="BodyText1"/>
        <w:tabs>
          <w:tab w:val="left" w:pos="567"/>
          <w:tab w:val="left" w:pos="2552"/>
          <w:tab w:val="left" w:pos="3119"/>
          <w:tab w:val="left" w:pos="6096"/>
          <w:tab w:val="left" w:pos="6663"/>
        </w:tabs>
        <w:rPr>
          <w:sz w:val="28"/>
          <w:szCs w:val="28"/>
        </w:rPr>
      </w:pPr>
      <w:r w:rsidRPr="00130CC5">
        <w:rPr>
          <w:rFonts w:ascii="Arial Narrow" w:hAnsi="Arial Narrow"/>
          <w:sz w:val="28"/>
          <w:szCs w:val="28"/>
        </w:rPr>
        <w:t>Calculate the gram formula mass (</w:t>
      </w:r>
      <w:r w:rsidRPr="00130CC5">
        <w:rPr>
          <w:rFonts w:ascii="Arial Narrow" w:hAnsi="Arial Narrow"/>
          <w:b/>
          <w:sz w:val="28"/>
          <w:szCs w:val="28"/>
        </w:rPr>
        <w:t>G</w:t>
      </w:r>
      <w:r>
        <w:rPr>
          <w:rFonts w:ascii="Arial Narrow" w:hAnsi="Arial Narrow"/>
          <w:sz w:val="28"/>
          <w:szCs w:val="28"/>
        </w:rPr>
        <w:t>) of each of the following</w:t>
      </w:r>
      <w:proofErr w:type="gramStart"/>
      <w:r w:rsidRPr="00130CC5">
        <w:rPr>
          <w:rFonts w:ascii="Arial Narrow" w:hAnsi="Arial Narrow"/>
          <w:sz w:val="28"/>
          <w:szCs w:val="28"/>
        </w:rPr>
        <w:t>:</w:t>
      </w:r>
      <w:proofErr w:type="gramEnd"/>
      <w:r w:rsidRPr="00130CC5">
        <w:rPr>
          <w:rFonts w:ascii="Arial Narrow" w:hAnsi="Arial Narrow"/>
          <w:sz w:val="28"/>
          <w:szCs w:val="28"/>
        </w:rPr>
        <w:br/>
      </w:r>
      <w:r w:rsidRPr="00130CC5">
        <w:rPr>
          <w:rFonts w:ascii="Arial Narrow" w:hAnsi="Arial Narrow"/>
          <w:sz w:val="28"/>
          <w:szCs w:val="28"/>
        </w:rPr>
        <w:br/>
      </w:r>
      <w:r w:rsidRPr="00130CC5">
        <w:rPr>
          <w:rFonts w:ascii="Arial Narrow" w:hAnsi="Arial Narrow"/>
          <w:b/>
          <w:sz w:val="28"/>
          <w:szCs w:val="28"/>
        </w:rPr>
        <w:t>1.</w:t>
      </w:r>
      <w:r w:rsidRPr="00130CC5">
        <w:rPr>
          <w:rFonts w:ascii="Arial Narrow" w:hAnsi="Arial Narrow"/>
          <w:sz w:val="28"/>
          <w:szCs w:val="28"/>
        </w:rPr>
        <w:tab/>
        <w:t>oxygen</w:t>
      </w:r>
      <w:r w:rsidRPr="00130CC5">
        <w:rPr>
          <w:sz w:val="28"/>
          <w:szCs w:val="28"/>
        </w:rPr>
        <w:t xml:space="preserve"> [O</w:t>
      </w:r>
      <w:r w:rsidRPr="00130CC5">
        <w:rPr>
          <w:sz w:val="28"/>
          <w:szCs w:val="28"/>
          <w:vertAlign w:val="subscript"/>
        </w:rPr>
        <w:t>2</w:t>
      </w:r>
      <w:r w:rsidRPr="00130CC5">
        <w:rPr>
          <w:sz w:val="28"/>
          <w:szCs w:val="28"/>
        </w:rPr>
        <w:t>]</w:t>
      </w:r>
      <w:r w:rsidRPr="00130CC5">
        <w:rPr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2.</w:t>
      </w:r>
      <w:r w:rsidRPr="00130CC5">
        <w:rPr>
          <w:rFonts w:ascii="Arial Narrow" w:hAnsi="Arial Narrow"/>
          <w:sz w:val="28"/>
          <w:szCs w:val="28"/>
        </w:rPr>
        <w:tab/>
      </w:r>
      <w:proofErr w:type="gramStart"/>
      <w:r w:rsidRPr="00130CC5">
        <w:rPr>
          <w:rFonts w:ascii="Arial Narrow" w:hAnsi="Arial Narrow"/>
          <w:sz w:val="28"/>
          <w:szCs w:val="28"/>
        </w:rPr>
        <w:t>sucrose</w:t>
      </w:r>
      <w:proofErr w:type="gramEnd"/>
      <w:r w:rsidRPr="00130CC5">
        <w:rPr>
          <w:sz w:val="28"/>
          <w:szCs w:val="28"/>
        </w:rPr>
        <w:t xml:space="preserve"> [C</w:t>
      </w:r>
      <w:r w:rsidRPr="00130CC5">
        <w:rPr>
          <w:sz w:val="28"/>
          <w:szCs w:val="28"/>
          <w:vertAlign w:val="subscript"/>
        </w:rPr>
        <w:t>12</w:t>
      </w:r>
      <w:r w:rsidRPr="00130CC5">
        <w:rPr>
          <w:sz w:val="28"/>
          <w:szCs w:val="28"/>
        </w:rPr>
        <w:t>H</w:t>
      </w:r>
      <w:r w:rsidRPr="00130CC5">
        <w:rPr>
          <w:sz w:val="28"/>
          <w:szCs w:val="28"/>
          <w:vertAlign w:val="subscript"/>
        </w:rPr>
        <w:t>22</w:t>
      </w:r>
      <w:r w:rsidRPr="00130CC5">
        <w:rPr>
          <w:sz w:val="28"/>
          <w:szCs w:val="28"/>
        </w:rPr>
        <w:t>O</w:t>
      </w:r>
      <w:r w:rsidRPr="00130CC5">
        <w:rPr>
          <w:sz w:val="28"/>
          <w:szCs w:val="28"/>
          <w:vertAlign w:val="subscript"/>
        </w:rPr>
        <w:t>11</w:t>
      </w:r>
      <w:r w:rsidRPr="00130CC5">
        <w:rPr>
          <w:sz w:val="28"/>
          <w:szCs w:val="28"/>
        </w:rPr>
        <w:t>]</w:t>
      </w:r>
      <w:r w:rsidRPr="00130CC5">
        <w:rPr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3.</w:t>
      </w:r>
      <w:r w:rsidRPr="00130CC5">
        <w:rPr>
          <w:rFonts w:ascii="Arial Narrow" w:hAnsi="Arial Narrow"/>
          <w:sz w:val="28"/>
          <w:szCs w:val="28"/>
        </w:rPr>
        <w:tab/>
      </w:r>
      <w:proofErr w:type="gramStart"/>
      <w:r w:rsidRPr="00130CC5">
        <w:rPr>
          <w:rFonts w:ascii="Arial Narrow" w:hAnsi="Arial Narrow"/>
          <w:sz w:val="28"/>
          <w:szCs w:val="28"/>
        </w:rPr>
        <w:t>calcium</w:t>
      </w:r>
      <w:proofErr w:type="gramEnd"/>
      <w:r w:rsidRPr="00130CC5">
        <w:rPr>
          <w:rFonts w:ascii="Arial Narrow" w:hAnsi="Arial Narrow"/>
          <w:sz w:val="28"/>
          <w:szCs w:val="28"/>
        </w:rPr>
        <w:t xml:space="preserve"> carbonate</w:t>
      </w:r>
      <w:r w:rsidRPr="00130CC5">
        <w:rPr>
          <w:sz w:val="28"/>
          <w:szCs w:val="28"/>
        </w:rPr>
        <w:t xml:space="preserve"> [CaCO</w:t>
      </w:r>
      <w:r w:rsidRPr="00130CC5">
        <w:rPr>
          <w:sz w:val="28"/>
          <w:szCs w:val="28"/>
          <w:vertAlign w:val="subscript"/>
        </w:rPr>
        <w:t>3</w:t>
      </w:r>
      <w:r w:rsidRPr="00130CC5">
        <w:rPr>
          <w:sz w:val="28"/>
          <w:szCs w:val="28"/>
        </w:rPr>
        <w:t>]</w:t>
      </w:r>
    </w:p>
    <w:p w14:paraId="2FE47989" w14:textId="77777777" w:rsidR="00130CC5" w:rsidRPr="00130CC5" w:rsidRDefault="00130CC5" w:rsidP="00130CC5">
      <w:pPr>
        <w:pStyle w:val="BodyText1"/>
        <w:tabs>
          <w:tab w:val="left" w:pos="567"/>
          <w:tab w:val="left" w:pos="2552"/>
          <w:tab w:val="left" w:pos="3119"/>
          <w:tab w:val="left" w:pos="5387"/>
          <w:tab w:val="left" w:pos="5954"/>
        </w:tabs>
        <w:rPr>
          <w:sz w:val="28"/>
          <w:szCs w:val="28"/>
        </w:rPr>
      </w:pPr>
    </w:p>
    <w:p w14:paraId="6B173EEE" w14:textId="32F3EE6E" w:rsidR="00130CC5" w:rsidRPr="00130CC5" w:rsidRDefault="00130CC5" w:rsidP="00130CC5">
      <w:pPr>
        <w:pStyle w:val="BodyText1"/>
        <w:tabs>
          <w:tab w:val="left" w:pos="567"/>
          <w:tab w:val="left" w:pos="2552"/>
          <w:tab w:val="left" w:pos="3119"/>
          <w:tab w:val="left" w:pos="3969"/>
          <w:tab w:val="left" w:pos="4536"/>
          <w:tab w:val="left" w:pos="5387"/>
          <w:tab w:val="left" w:pos="5954"/>
        </w:tabs>
        <w:rPr>
          <w:sz w:val="28"/>
          <w:szCs w:val="28"/>
        </w:rPr>
      </w:pPr>
      <w:r w:rsidRPr="00130CC5">
        <w:rPr>
          <w:rFonts w:ascii="Arial Narrow" w:hAnsi="Arial Narrow"/>
          <w:b/>
          <w:sz w:val="28"/>
          <w:szCs w:val="28"/>
        </w:rPr>
        <w:t>4.</w:t>
      </w:r>
      <w:r w:rsidRPr="00130CC5">
        <w:rPr>
          <w:rFonts w:ascii="Arial Narrow" w:hAnsi="Arial Narrow"/>
          <w:sz w:val="28"/>
          <w:szCs w:val="28"/>
        </w:rPr>
        <w:tab/>
      </w:r>
      <w:proofErr w:type="gramStart"/>
      <w:r w:rsidRPr="00130CC5">
        <w:rPr>
          <w:rFonts w:ascii="Arial Narrow" w:hAnsi="Arial Narrow"/>
          <w:sz w:val="28"/>
          <w:szCs w:val="28"/>
        </w:rPr>
        <w:t>iron(</w:t>
      </w:r>
      <w:proofErr w:type="gramEnd"/>
      <w:r w:rsidRPr="00130CC5">
        <w:rPr>
          <w:rFonts w:ascii="Arial Narrow" w:hAnsi="Arial Narrow"/>
          <w:sz w:val="28"/>
          <w:szCs w:val="28"/>
        </w:rPr>
        <w:t xml:space="preserve">III) </w:t>
      </w:r>
      <w:r w:rsidR="00B63F4A">
        <w:rPr>
          <w:rFonts w:ascii="Arial Narrow" w:hAnsi="Arial Narrow"/>
          <w:sz w:val="28"/>
          <w:szCs w:val="28"/>
        </w:rPr>
        <w:t>sulfate</w:t>
      </w:r>
      <w:r w:rsidRPr="00130CC5">
        <w:rPr>
          <w:sz w:val="28"/>
          <w:szCs w:val="28"/>
        </w:rPr>
        <w:t xml:space="preserve"> [Fe</w:t>
      </w:r>
      <w:r w:rsidRPr="00130CC5">
        <w:rPr>
          <w:sz w:val="28"/>
          <w:szCs w:val="28"/>
          <w:vertAlign w:val="subscript"/>
        </w:rPr>
        <w:t>2</w:t>
      </w:r>
      <w:r w:rsidRPr="00130CC5">
        <w:rPr>
          <w:sz w:val="28"/>
          <w:szCs w:val="28"/>
        </w:rPr>
        <w:t>(SO</w:t>
      </w:r>
      <w:r w:rsidRPr="00130CC5">
        <w:rPr>
          <w:sz w:val="28"/>
          <w:szCs w:val="28"/>
          <w:vertAlign w:val="subscript"/>
        </w:rPr>
        <w:t>4</w:t>
      </w:r>
      <w:r w:rsidRPr="00130CC5">
        <w:rPr>
          <w:sz w:val="28"/>
          <w:szCs w:val="28"/>
        </w:rPr>
        <w:t>)</w:t>
      </w:r>
      <w:r w:rsidRPr="00130CC5">
        <w:rPr>
          <w:sz w:val="28"/>
          <w:szCs w:val="28"/>
          <w:vertAlign w:val="subscript"/>
        </w:rPr>
        <w:t>3</w:t>
      </w:r>
      <w:r w:rsidRPr="00130CC5">
        <w:rPr>
          <w:sz w:val="28"/>
          <w:szCs w:val="28"/>
        </w:rPr>
        <w:t>]</w:t>
      </w:r>
      <w:r w:rsidRPr="00130CC5">
        <w:rPr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5.</w:t>
      </w:r>
      <w:r w:rsidRPr="00130CC5">
        <w:rPr>
          <w:rFonts w:ascii="Arial Narrow" w:hAnsi="Arial Narrow"/>
          <w:sz w:val="28"/>
          <w:szCs w:val="28"/>
        </w:rPr>
        <w:tab/>
      </w:r>
      <w:proofErr w:type="gramStart"/>
      <w:r w:rsidRPr="00130CC5">
        <w:rPr>
          <w:rFonts w:ascii="Arial Narrow" w:hAnsi="Arial Narrow"/>
          <w:sz w:val="28"/>
          <w:szCs w:val="28"/>
        </w:rPr>
        <w:t>ammonium</w:t>
      </w:r>
      <w:proofErr w:type="gramEnd"/>
      <w:r w:rsidRPr="00130CC5">
        <w:rPr>
          <w:rFonts w:ascii="Arial Narrow" w:hAnsi="Arial Narrow"/>
          <w:sz w:val="28"/>
          <w:szCs w:val="28"/>
        </w:rPr>
        <w:t xml:space="preserve"> nitrate</w:t>
      </w:r>
      <w:r w:rsidRPr="00130CC5">
        <w:rPr>
          <w:sz w:val="28"/>
          <w:szCs w:val="28"/>
        </w:rPr>
        <w:t xml:space="preserve"> [NH</w:t>
      </w:r>
      <w:r w:rsidRPr="00130CC5">
        <w:rPr>
          <w:sz w:val="28"/>
          <w:szCs w:val="28"/>
          <w:vertAlign w:val="subscript"/>
        </w:rPr>
        <w:t>4</w:t>
      </w:r>
      <w:r w:rsidRPr="00130CC5">
        <w:rPr>
          <w:sz w:val="28"/>
          <w:szCs w:val="28"/>
        </w:rPr>
        <w:t>NO</w:t>
      </w:r>
      <w:r w:rsidRPr="00130CC5">
        <w:rPr>
          <w:sz w:val="28"/>
          <w:szCs w:val="28"/>
          <w:vertAlign w:val="subscript"/>
        </w:rPr>
        <w:t>3</w:t>
      </w:r>
      <w:r w:rsidRPr="00130CC5">
        <w:rPr>
          <w:sz w:val="28"/>
          <w:szCs w:val="28"/>
        </w:rPr>
        <w:t>]</w:t>
      </w:r>
    </w:p>
    <w:p w14:paraId="75D61935" w14:textId="77777777" w:rsidR="00130CC5" w:rsidRPr="00130CC5" w:rsidRDefault="00130CC5" w:rsidP="00130CC5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sz w:val="28"/>
          <w:szCs w:val="28"/>
        </w:rPr>
      </w:pPr>
    </w:p>
    <w:p w14:paraId="3192040F" w14:textId="77777777" w:rsidR="00130CC5" w:rsidRPr="00130CC5" w:rsidRDefault="00130CC5" w:rsidP="00130CC5">
      <w:pPr>
        <w:pStyle w:val="BodyText1"/>
        <w:tabs>
          <w:tab w:val="left" w:pos="567"/>
          <w:tab w:val="left" w:pos="1134"/>
          <w:tab w:val="left" w:pos="2835"/>
          <w:tab w:val="left" w:pos="4536"/>
          <w:tab w:val="left" w:pos="6379"/>
          <w:tab w:val="left" w:pos="7938"/>
        </w:tabs>
        <w:rPr>
          <w:rFonts w:ascii="Arial Narrow" w:hAnsi="Arial Narrow"/>
          <w:sz w:val="28"/>
          <w:szCs w:val="28"/>
        </w:rPr>
      </w:pPr>
      <w:r w:rsidRPr="00CC2790">
        <w:rPr>
          <w:rFonts w:ascii="Arial Narrow" w:hAnsi="Arial Narrow"/>
          <w:b/>
          <w:sz w:val="28"/>
          <w:szCs w:val="28"/>
        </w:rPr>
        <w:t>Answers:</w:t>
      </w:r>
      <w:r w:rsidRPr="00130CC5">
        <w:rPr>
          <w:rFonts w:ascii="Arial Narrow" w:hAnsi="Arial Narrow"/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1.</w:t>
      </w:r>
      <w:r w:rsidRPr="00130CC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</w:t>
      </w:r>
      <w:r w:rsidRPr="00130CC5">
        <w:rPr>
          <w:rFonts w:ascii="Arial Narrow" w:hAnsi="Arial Narrow"/>
          <w:sz w:val="28"/>
          <w:szCs w:val="28"/>
        </w:rPr>
        <w:t>[32 g]</w:t>
      </w:r>
      <w:r w:rsidRPr="00130CC5">
        <w:rPr>
          <w:rFonts w:ascii="Arial Narrow" w:hAnsi="Arial Narrow"/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2.</w:t>
      </w:r>
      <w:r w:rsidRPr="00130CC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</w:t>
      </w:r>
      <w:r w:rsidRPr="00130CC5">
        <w:rPr>
          <w:rFonts w:ascii="Arial Narrow" w:hAnsi="Arial Narrow"/>
          <w:sz w:val="28"/>
          <w:szCs w:val="28"/>
        </w:rPr>
        <w:t>[342 g]</w:t>
      </w:r>
      <w:r w:rsidRPr="00130CC5">
        <w:rPr>
          <w:rFonts w:ascii="Arial Narrow" w:hAnsi="Arial Narrow"/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3.</w:t>
      </w:r>
      <w:r w:rsidRPr="00130CC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</w:t>
      </w:r>
      <w:r w:rsidRPr="00130CC5">
        <w:rPr>
          <w:rFonts w:ascii="Arial Narrow" w:hAnsi="Arial Narrow"/>
          <w:sz w:val="28"/>
          <w:szCs w:val="28"/>
        </w:rPr>
        <w:t>[100 g]</w:t>
      </w:r>
      <w:r w:rsidRPr="00130CC5">
        <w:rPr>
          <w:rFonts w:ascii="Arial Narrow" w:hAnsi="Arial Narrow"/>
          <w:sz w:val="28"/>
          <w:szCs w:val="28"/>
        </w:rPr>
        <w:tab/>
      </w:r>
      <w:r w:rsidRPr="00130CC5">
        <w:rPr>
          <w:rFonts w:ascii="Arial Narrow" w:hAnsi="Arial Narrow"/>
          <w:b/>
          <w:sz w:val="28"/>
          <w:szCs w:val="28"/>
        </w:rPr>
        <w:t>4.</w:t>
      </w:r>
      <w:r w:rsidRPr="00130CC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</w:t>
      </w:r>
      <w:r w:rsidRPr="00130CC5">
        <w:rPr>
          <w:rFonts w:ascii="Arial Narrow" w:hAnsi="Arial Narrow"/>
          <w:sz w:val="28"/>
          <w:szCs w:val="28"/>
        </w:rPr>
        <w:t>[400 g]</w:t>
      </w:r>
      <w:r w:rsidRPr="00130CC5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   </w:t>
      </w:r>
      <w:r w:rsidRPr="00130CC5">
        <w:rPr>
          <w:rFonts w:ascii="Arial Narrow" w:hAnsi="Arial Narrow"/>
          <w:b/>
          <w:sz w:val="28"/>
          <w:szCs w:val="28"/>
        </w:rPr>
        <w:t>5.</w:t>
      </w:r>
      <w:r w:rsidRPr="00130CC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</w:t>
      </w:r>
      <w:r w:rsidRPr="00130CC5">
        <w:rPr>
          <w:rFonts w:ascii="Arial Narrow" w:hAnsi="Arial Narrow"/>
          <w:sz w:val="28"/>
          <w:szCs w:val="28"/>
        </w:rPr>
        <w:t>[80 g]</w:t>
      </w:r>
    </w:p>
    <w:p w14:paraId="49B28C64" w14:textId="77777777" w:rsidR="006A7F32" w:rsidRPr="006A7F32" w:rsidRDefault="0080241B" w:rsidP="0080241B">
      <w:pPr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6A7F32" w:rsidRPr="00E822B4" w14:paraId="10A855B0" w14:textId="77777777">
        <w:trPr>
          <w:jc w:val="center"/>
        </w:trPr>
        <w:tc>
          <w:tcPr>
            <w:tcW w:w="680" w:type="dxa"/>
            <w:vAlign w:val="center"/>
          </w:tcPr>
          <w:p w14:paraId="61C0A31B" w14:textId="77777777" w:rsidR="006A7F32" w:rsidRPr="00E01229" w:rsidRDefault="006A7F32" w:rsidP="00563FA2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363E274A" w14:textId="77777777" w:rsidR="006A7F32" w:rsidRPr="00E01229" w:rsidRDefault="006A7F32" w:rsidP="00563FA2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MOLE</w:t>
            </w:r>
          </w:p>
        </w:tc>
        <w:tc>
          <w:tcPr>
            <w:tcW w:w="680" w:type="dxa"/>
            <w:vAlign w:val="center"/>
          </w:tcPr>
          <w:p w14:paraId="09760B9E" w14:textId="77777777" w:rsidR="006A7F32" w:rsidRPr="00E01229" w:rsidRDefault="006A7F32" w:rsidP="00563FA2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24EBF7A3" w14:textId="77777777" w:rsidR="006A7F32" w:rsidRPr="00E01229" w:rsidRDefault="006A7F32" w:rsidP="006A7F32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87F29F" w14:textId="77777777" w:rsidR="005949DF" w:rsidRDefault="005949DF" w:rsidP="00B30002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In chemistry t</w:t>
      </w:r>
      <w:r w:rsidR="00B30002" w:rsidRPr="00B30002">
        <w:rPr>
          <w:rFonts w:ascii="Arial Narrow" w:hAnsi="Arial Narrow"/>
          <w:sz w:val="28"/>
          <w:szCs w:val="28"/>
        </w:rPr>
        <w:t xml:space="preserve">he </w:t>
      </w:r>
      <w:r w:rsidR="00B30002" w:rsidRPr="005949DF">
        <w:rPr>
          <w:rFonts w:ascii="Arial Narrow" w:hAnsi="Arial Narrow"/>
          <w:b/>
          <w:sz w:val="28"/>
          <w:szCs w:val="28"/>
        </w:rPr>
        <w:t>gram formula mass</w:t>
      </w:r>
      <w:r w:rsidR="00B30002" w:rsidRPr="00B30002">
        <w:rPr>
          <w:rFonts w:ascii="Arial Narrow" w:hAnsi="Arial Narrow"/>
          <w:sz w:val="28"/>
          <w:szCs w:val="28"/>
        </w:rPr>
        <w:t xml:space="preserve"> </w:t>
      </w:r>
      <w:r w:rsidR="00B30002" w:rsidRPr="00B30002">
        <w:rPr>
          <w:rFonts w:ascii="Arial Narrow" w:hAnsi="Arial Narrow"/>
          <w:b/>
          <w:sz w:val="28"/>
          <w:szCs w:val="28"/>
        </w:rPr>
        <w:t>(G)</w:t>
      </w:r>
      <w:r w:rsidR="00B30002" w:rsidRPr="00B30002">
        <w:rPr>
          <w:rFonts w:ascii="Arial Narrow" w:hAnsi="Arial Narrow"/>
          <w:sz w:val="28"/>
          <w:szCs w:val="28"/>
        </w:rPr>
        <w:t xml:space="preserve"> of a substance is called </w:t>
      </w:r>
      <w:r w:rsidR="00B30002" w:rsidRPr="00B30002">
        <w:rPr>
          <w:rFonts w:ascii="Arial Narrow" w:hAnsi="Arial Narrow"/>
          <w:b/>
          <w:sz w:val="28"/>
          <w:szCs w:val="28"/>
        </w:rPr>
        <w:t>THE MOLE</w:t>
      </w:r>
      <w:r w:rsidR="00B30002">
        <w:rPr>
          <w:rFonts w:ascii="Arial Narrow" w:hAnsi="Arial Narrow"/>
          <w:sz w:val="28"/>
          <w:szCs w:val="28"/>
        </w:rPr>
        <w:t xml:space="preserve">. </w:t>
      </w:r>
    </w:p>
    <w:p w14:paraId="79737F65" w14:textId="77777777" w:rsidR="005949DF" w:rsidRDefault="005949DF" w:rsidP="00B30002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5EEB4A63" w14:textId="77777777" w:rsidR="00B30002" w:rsidRPr="00B30002" w:rsidRDefault="00B30002" w:rsidP="00B30002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In these notes</w:t>
      </w:r>
      <w:r w:rsidRPr="00B30002">
        <w:rPr>
          <w:rFonts w:ascii="Arial Narrow" w:hAnsi="Arial Narrow"/>
          <w:sz w:val="28"/>
          <w:szCs w:val="28"/>
        </w:rPr>
        <w:t xml:space="preserve"> the </w:t>
      </w:r>
      <w:r w:rsidRPr="00B30002">
        <w:rPr>
          <w:rFonts w:ascii="Arial Narrow" w:hAnsi="Arial Narrow"/>
          <w:b/>
          <w:sz w:val="28"/>
          <w:szCs w:val="28"/>
        </w:rPr>
        <w:t>MOLE</w:t>
      </w:r>
      <w:r w:rsidRPr="00B30002">
        <w:rPr>
          <w:rFonts w:ascii="Arial Narrow" w:hAnsi="Arial Narrow"/>
          <w:sz w:val="28"/>
          <w:szCs w:val="28"/>
        </w:rPr>
        <w:t xml:space="preserve"> will be written as the letter </w:t>
      </w:r>
      <w:r w:rsidRPr="00B30002">
        <w:rPr>
          <w:rFonts w:ascii="Arial Narrow" w:hAnsi="Arial Narrow"/>
          <w:b/>
          <w:sz w:val="28"/>
          <w:szCs w:val="28"/>
        </w:rPr>
        <w:t>“n”</w:t>
      </w:r>
      <w:r w:rsidRPr="00B30002">
        <w:rPr>
          <w:rFonts w:ascii="Arial Narrow" w:hAnsi="Arial Narrow"/>
          <w:sz w:val="28"/>
          <w:szCs w:val="28"/>
        </w:rPr>
        <w:t xml:space="preserve"> for short in further calculations.</w:t>
      </w:r>
    </w:p>
    <w:p w14:paraId="0391AC2F" w14:textId="79F3473D" w:rsidR="00175672" w:rsidRDefault="00E01229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D0A9B3" wp14:editId="0E64A620">
                <wp:simplePos x="0" y="0"/>
                <wp:positionH relativeFrom="column">
                  <wp:posOffset>4682490</wp:posOffset>
                </wp:positionH>
                <wp:positionV relativeFrom="paragraph">
                  <wp:posOffset>136525</wp:posOffset>
                </wp:positionV>
                <wp:extent cx="1787525" cy="1103630"/>
                <wp:effectExtent l="0" t="0" r="15875" b="13970"/>
                <wp:wrapSquare wrapText="bothSides"/>
                <wp:docPr id="78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103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432CF" w14:textId="3E5BCB39" w:rsidR="00B43FC8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 w:rsidRPr="0017567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COPPER(</w:t>
                            </w:r>
                            <w:proofErr w:type="gramEnd"/>
                            <w:r w:rsidRPr="0017567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II) </w:t>
                            </w:r>
                            <w:r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SULFATE</w:t>
                            </w:r>
                          </w:p>
                          <w:p w14:paraId="521DF0FC" w14:textId="77777777" w:rsidR="00B43FC8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17567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175672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CuSO</w:t>
                            </w:r>
                            <w:proofErr w:type="spellEnd"/>
                            <w:r w:rsidRPr="00175672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17567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lIns="72000" tIns="72000" rIns="72000" bIns="7200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7" o:spid="_x0000_s1103" type="#_x0000_t202" style="position:absolute;margin-left:368.7pt;margin-top:10.75pt;width:140.75pt;height:86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" fillcolor="window" strokecolor="windowText" strokeweight="1.5pt">
                <v:textbox style="mso-fit-shape-to-text:t" inset="2mm,2mm,2mm,2mm">
                  <w:txbxContent>
                    <w:p w14:paraId="0E0432CF" w14:textId="3E5BCB39" w:rsidR="00B43FC8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 w:rsidRPr="00175672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COPPER(</w:t>
                      </w:r>
                      <w:proofErr w:type="gramEnd"/>
                      <w:r w:rsidRPr="00175672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II) </w:t>
                      </w:r>
                      <w:r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SULFATE</w:t>
                      </w:r>
                    </w:p>
                    <w:p w14:paraId="521DF0FC" w14:textId="77777777" w:rsidR="00B43FC8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175672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(</w:t>
                      </w:r>
                      <w:proofErr w:type="spellStart"/>
                      <w:r w:rsidRPr="00175672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CuSO</w:t>
                      </w:r>
                      <w:proofErr w:type="spellEnd"/>
                      <w:r w:rsidRPr="00175672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position w:val="-1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175672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872FFD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B48B722" w14:textId="1BFA7C9A" w:rsidR="00175672" w:rsidRDefault="0054107A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29D0798" wp14:editId="3D893CA1">
                <wp:simplePos x="0" y="0"/>
                <wp:positionH relativeFrom="column">
                  <wp:posOffset>2553335</wp:posOffset>
                </wp:positionH>
                <wp:positionV relativeFrom="paragraph">
                  <wp:posOffset>118110</wp:posOffset>
                </wp:positionV>
                <wp:extent cx="1788795" cy="786130"/>
                <wp:effectExtent l="0" t="0" r="20955" b="13970"/>
                <wp:wrapTight wrapText="bothSides">
                  <wp:wrapPolygon edited="0">
                    <wp:start x="0" y="0"/>
                    <wp:lineTo x="0" y="21460"/>
                    <wp:lineTo x="21623" y="21460"/>
                    <wp:lineTo x="21623" y="0"/>
                    <wp:lineTo x="0" y="0"/>
                  </wp:wrapPolygon>
                </wp:wrapTight>
                <wp:docPr id="904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2A5A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CARBON</w:t>
                            </w:r>
                          </w:p>
                          <w:p w14:paraId="4098BAB4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r w:rsidRPr="008F3457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C</w:t>
                            </w: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104" type="#_x0000_t202" style="position:absolute;margin-left:201.05pt;margin-top:9.3pt;width:140.85pt;height:61.9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" strokeweight="1.5pt">
                <v:textbox inset="2mm,2mm,2mm,2mm">
                  <w:txbxContent>
                    <w:p w14:paraId="62CF2A5A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CARBON</w:t>
                      </w:r>
                    </w:p>
                    <w:p w14:paraId="4098BAB4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(</w:t>
                      </w:r>
                      <w:r w:rsidRPr="008F3457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C</w:t>
                      </w: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333EF3E" wp14:editId="62AD9A7C">
                <wp:simplePos x="0" y="0"/>
                <wp:positionH relativeFrom="column">
                  <wp:posOffset>508239</wp:posOffset>
                </wp:positionH>
                <wp:positionV relativeFrom="paragraph">
                  <wp:posOffset>101617</wp:posOffset>
                </wp:positionV>
                <wp:extent cx="1788795" cy="796290"/>
                <wp:effectExtent l="0" t="0" r="20955" b="22860"/>
                <wp:wrapTight wrapText="bothSides">
                  <wp:wrapPolygon edited="0">
                    <wp:start x="0" y="0"/>
                    <wp:lineTo x="0" y="21703"/>
                    <wp:lineTo x="21623" y="21703"/>
                    <wp:lineTo x="21623" y="0"/>
                    <wp:lineTo x="0" y="0"/>
                  </wp:wrapPolygon>
                </wp:wrapTight>
                <wp:docPr id="899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FC95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WATER</w:t>
                            </w:r>
                          </w:p>
                          <w:p w14:paraId="52D09E65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(</w:t>
                            </w:r>
                            <w:r w:rsidRPr="008F3457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H</w:t>
                            </w:r>
                            <w:r w:rsidRPr="008F3457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F3457">
                              <w:rPr>
                                <w:rFonts w:eastAsia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O</w:t>
                            </w:r>
                            <w:r w:rsidRPr="008F3457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105" type="#_x0000_t202" style="position:absolute;margin-left:40pt;margin-top:8pt;width:140.85pt;height:62.7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" strokeweight="1.5pt">
                <v:textbox inset="2mm,2mm,2mm,2mm">
                  <w:txbxContent>
                    <w:p w14:paraId="26F2FC95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WATER</w:t>
                      </w:r>
                    </w:p>
                    <w:p w14:paraId="52D09E65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(</w:t>
                      </w:r>
                      <w:r w:rsidRPr="008F3457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H</w:t>
                      </w:r>
                      <w:r w:rsidRPr="008F3457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position w:val="-1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F3457">
                        <w:rPr>
                          <w:rFonts w:eastAsia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O</w:t>
                      </w:r>
                      <w:r w:rsidRPr="008F3457">
                        <w:rPr>
                          <w:rFonts w:ascii="Arial" w:eastAsia="MS PGothic" w:hAnsi="Arial" w:cs="MS P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A64BFE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9BE5BC4" w14:textId="2DAF610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6D337DD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012BB9A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9B3E421" w14:textId="6AE2D9F5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439018" w14:textId="7F144495" w:rsidR="00175672" w:rsidRDefault="0054107A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FA25CD8" wp14:editId="4797F2C0">
                <wp:simplePos x="0" y="0"/>
                <wp:positionH relativeFrom="column">
                  <wp:posOffset>4837430</wp:posOffset>
                </wp:positionH>
                <wp:positionV relativeFrom="paragraph">
                  <wp:posOffset>205105</wp:posOffset>
                </wp:positionV>
                <wp:extent cx="1762125" cy="330200"/>
                <wp:effectExtent l="0" t="0" r="9525" b="9525"/>
                <wp:wrapSquare wrapText="bothSides"/>
                <wp:docPr id="79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E36074B" w14:textId="77777777" w:rsidR="00B43FC8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 = 159.5 g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8" o:spid="_x0000_s1106" type="#_x0000_t202" style="position:absolute;margin-left:380.9pt;margin-top:16.15pt;width:138.75pt;height:26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" fillcolor="window" stroked="f">
                <v:path arrowok="t"/>
                <v:textbox style="mso-fit-shape-to-text:t" inset="0,0,0,0">
                  <w:txbxContent>
                    <w:p w14:paraId="4E36074B" w14:textId="77777777" w:rsidR="00B43FC8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 = 159.5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FBB4D9" w14:textId="4ACB94B2" w:rsidR="00175672" w:rsidRDefault="0054107A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AC446D7" wp14:editId="501AC6A5">
                <wp:simplePos x="0" y="0"/>
                <wp:positionH relativeFrom="column">
                  <wp:posOffset>2503805</wp:posOffset>
                </wp:positionH>
                <wp:positionV relativeFrom="paragraph">
                  <wp:posOffset>29210</wp:posOffset>
                </wp:positionV>
                <wp:extent cx="1787525" cy="330200"/>
                <wp:effectExtent l="0" t="0" r="3175" b="9525"/>
                <wp:wrapTight wrapText="bothSides">
                  <wp:wrapPolygon edited="0">
                    <wp:start x="0" y="0"/>
                    <wp:lineTo x="0" y="20983"/>
                    <wp:lineTo x="21408" y="20983"/>
                    <wp:lineTo x="21408" y="0"/>
                    <wp:lineTo x="0" y="0"/>
                  </wp:wrapPolygon>
                </wp:wrapTight>
                <wp:docPr id="905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51396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 = 12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107" type="#_x0000_t202" style="position:absolute;margin-left:197.15pt;margin-top:2.3pt;width:140.75pt;height:26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" stroked="f">
                <v:textbox style="mso-fit-shape-to-text:t" inset="0,0,0,0">
                  <w:txbxContent>
                    <w:p w14:paraId="1EE51396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 = 12 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E9A0E6B" wp14:editId="5281E446">
                <wp:simplePos x="0" y="0"/>
                <wp:positionH relativeFrom="column">
                  <wp:posOffset>560070</wp:posOffset>
                </wp:positionH>
                <wp:positionV relativeFrom="paragraph">
                  <wp:posOffset>29210</wp:posOffset>
                </wp:positionV>
                <wp:extent cx="1762125" cy="330200"/>
                <wp:effectExtent l="0" t="0" r="9525" b="9525"/>
                <wp:wrapTight wrapText="bothSides">
                  <wp:wrapPolygon edited="0">
                    <wp:start x="0" y="0"/>
                    <wp:lineTo x="0" y="20983"/>
                    <wp:lineTo x="21483" y="20983"/>
                    <wp:lineTo x="21483" y="0"/>
                    <wp:lineTo x="0" y="0"/>
                  </wp:wrapPolygon>
                </wp:wrapTight>
                <wp:docPr id="900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270D5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 = 18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108" type="#_x0000_t202" style="position:absolute;margin-left:44.1pt;margin-top:2.3pt;width:138.75pt;height:26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" stroked="f">
                <v:textbox style="mso-fit-shape-to-text:t" inset="0,0,0,0">
                  <w:txbxContent>
                    <w:p w14:paraId="07D270D5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 = 18 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55B149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C7F3029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6676B71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89179A9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FF5174C" w14:textId="0500E52D" w:rsidR="00175672" w:rsidRDefault="0054107A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8B695ED" wp14:editId="7D955EBA">
                <wp:simplePos x="0" y="0"/>
                <wp:positionH relativeFrom="column">
                  <wp:posOffset>4837430</wp:posOffset>
                </wp:positionH>
                <wp:positionV relativeFrom="paragraph">
                  <wp:posOffset>80010</wp:posOffset>
                </wp:positionV>
                <wp:extent cx="1762125" cy="829310"/>
                <wp:effectExtent l="0" t="0" r="28575" b="27940"/>
                <wp:wrapSquare wrapText="bothSides"/>
                <wp:docPr id="80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829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BEA630C" w14:textId="77777777" w:rsidR="00B43FC8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 mole</w:t>
                            </w:r>
                          </w:p>
                          <w:p w14:paraId="49E6A3CB" w14:textId="77777777" w:rsidR="00B43FC8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 159.5 g</w:t>
                            </w:r>
                          </w:p>
                        </w:txbxContent>
                      </wps:txbx>
                      <wps:bodyPr lIns="72000" tIns="72000" rIns="72000" bIns="7200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9" o:spid="_x0000_s1109" type="#_x0000_t202" style="position:absolute;margin-left:380.9pt;margin-top:6.3pt;width:138.75pt;height:65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" fillcolor="window" strokecolor="windowText" strokeweight="1.5pt">
                <v:path arrowok="t"/>
                <v:textbox style="mso-fit-shape-to-text:t" inset="2mm,2mm,2mm,2mm">
                  <w:txbxContent>
                    <w:p w14:paraId="5BEA630C" w14:textId="77777777" w:rsidR="00B43FC8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 mole</w:t>
                      </w:r>
                    </w:p>
                    <w:p w14:paraId="49E6A3CB" w14:textId="77777777" w:rsidR="00B43FC8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 159.5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04F8313" wp14:editId="41956F6E">
                <wp:simplePos x="0" y="0"/>
                <wp:positionH relativeFrom="column">
                  <wp:posOffset>558800</wp:posOffset>
                </wp:positionH>
                <wp:positionV relativeFrom="paragraph">
                  <wp:posOffset>66040</wp:posOffset>
                </wp:positionV>
                <wp:extent cx="1762760" cy="829945"/>
                <wp:effectExtent l="0" t="0" r="27940" b="27940"/>
                <wp:wrapTight wrapText="bothSides">
                  <wp:wrapPolygon edited="0">
                    <wp:start x="0" y="0"/>
                    <wp:lineTo x="0" y="21832"/>
                    <wp:lineTo x="21709" y="21832"/>
                    <wp:lineTo x="21709" y="0"/>
                    <wp:lineTo x="0" y="0"/>
                  </wp:wrapPolygon>
                </wp:wrapTight>
                <wp:docPr id="901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5261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 mole</w:t>
                            </w:r>
                          </w:p>
                          <w:p w14:paraId="1CBA1208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 18 g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110" type="#_x0000_t202" style="position:absolute;margin-left:44pt;margin-top:5.2pt;width:138.8pt;height:65.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" strokeweight="1.5pt">
                <v:textbox style="mso-fit-shape-to-text:t" inset="2mm,2mm,2mm,2mm">
                  <w:txbxContent>
                    <w:p w14:paraId="2B595261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 mole</w:t>
                      </w:r>
                    </w:p>
                    <w:p w14:paraId="1CBA1208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 18 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B1C1EAA" wp14:editId="33D73A20">
                <wp:simplePos x="0" y="0"/>
                <wp:positionH relativeFrom="column">
                  <wp:posOffset>2648585</wp:posOffset>
                </wp:positionH>
                <wp:positionV relativeFrom="paragraph">
                  <wp:posOffset>74930</wp:posOffset>
                </wp:positionV>
                <wp:extent cx="1762760" cy="829310"/>
                <wp:effectExtent l="0" t="0" r="27940" b="27940"/>
                <wp:wrapTight wrapText="bothSides">
                  <wp:wrapPolygon edited="0">
                    <wp:start x="0" y="0"/>
                    <wp:lineTo x="0" y="21832"/>
                    <wp:lineTo x="21709" y="21832"/>
                    <wp:lineTo x="21709" y="0"/>
                    <wp:lineTo x="0" y="0"/>
                  </wp:wrapPolygon>
                </wp:wrapTight>
                <wp:docPr id="906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795CF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 mole</w:t>
                            </w:r>
                          </w:p>
                          <w:p w14:paraId="26EAF52D" w14:textId="77777777" w:rsidR="00B43FC8" w:rsidRDefault="00B43FC8" w:rsidP="008F34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01229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 12 g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111" type="#_x0000_t202" style="position:absolute;margin-left:208.55pt;margin-top:5.9pt;width:138.8pt;height:65.3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" strokeweight="1.5pt">
                <v:textbox style="mso-fit-shape-to-text:t" inset="2mm,2mm,2mm,2mm">
                  <w:txbxContent>
                    <w:p w14:paraId="3E6795CF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 mole</w:t>
                      </w:r>
                    </w:p>
                    <w:p w14:paraId="26EAF52D" w14:textId="77777777" w:rsidR="00B43FC8" w:rsidRDefault="00B43FC8" w:rsidP="008F34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01229">
                        <w:rPr>
                          <w:rFonts w:ascii="Arial" w:eastAsia="MS PGothic" w:hAnsi="Arial" w:cs="MS PGothic"/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 12 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8B7C5A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A2E55F2" w14:textId="0ADBCE59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EA4092C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60091D0" w14:textId="55A54813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EE68E36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EA898D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9ABE18F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1F8DDAE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35D0E90" w14:textId="77777777" w:rsidR="00175672" w:rsidRDefault="00175672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404868E" w14:textId="5761282C" w:rsidR="003602D4" w:rsidRPr="00E01229" w:rsidRDefault="00E01229" w:rsidP="00BB6C77">
      <w:pPr>
        <w:spacing w:after="0" w:line="240" w:lineRule="auto"/>
        <w:jc w:val="center"/>
        <w:rPr>
          <w:rFonts w:ascii="Arial Narrow" w:hAnsi="Arial Narrow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AB2AA2E" wp14:editId="1B269E13">
                <wp:simplePos x="0" y="0"/>
                <wp:positionH relativeFrom="column">
                  <wp:posOffset>-58420</wp:posOffset>
                </wp:positionH>
                <wp:positionV relativeFrom="paragraph">
                  <wp:posOffset>326390</wp:posOffset>
                </wp:positionV>
                <wp:extent cx="6664325" cy="538480"/>
                <wp:effectExtent l="0" t="0" r="320675" b="325120"/>
                <wp:wrapSquare wrapText="bothSides"/>
                <wp:docPr id="897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5" cy="538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30200" dir="2700000" algn="tl" rotWithShape="0">
                            <a:srgbClr val="000000">
                              <a:alpha val="42998"/>
                            </a:srgbClr>
                          </a:outerShdw>
                        </a:effectLst>
                      </wps:spPr>
                      <wps:txbx>
                        <w:txbxContent>
                          <w:p w14:paraId="264140D3" w14:textId="77777777" w:rsidR="00B43FC8" w:rsidRPr="00175672" w:rsidRDefault="00B43FC8" w:rsidP="001756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FF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mole  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= 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gram formula mass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lIns="72000" tIns="72000" rIns="72000" bIns="7200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" o:spid="_x0000_s1112" type="#_x0000_t202" style="position:absolute;left:0;text-align:left;margin-left:-4.6pt;margin-top:25.7pt;width:524.75pt;height:42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" fillcolor="yellow" strokecolor="windowText" strokeweight="2.25pt">
                <v:shadow on="t" color="black" opacity="28179f" origin="-.5,-.5" offset="6.48575mm,6.48575mm"/>
                <v:textbox style="mso-fit-shape-to-text:t" inset="2mm,2mm,2mm,2mm">
                  <w:txbxContent>
                    <w:p w14:paraId="264140D3" w14:textId="77777777" w:rsidR="00B43FC8" w:rsidRPr="00175672" w:rsidRDefault="00B43FC8" w:rsidP="001756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FF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mole  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= 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gram formula mass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672">
        <w:rPr>
          <w:rFonts w:ascii="Arial Narrow" w:hAnsi="Arial Narrow"/>
          <w:sz w:val="28"/>
          <w:szCs w:val="28"/>
        </w:rPr>
        <w:br w:type="page"/>
      </w:r>
      <w:r w:rsidR="00BB6C77" w:rsidRPr="00E01229">
        <w:rPr>
          <w:rFonts w:ascii="Arial Narrow" w:hAnsi="Arial Narrow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MOLES TO MASS CALCULATION</w:t>
      </w:r>
    </w:p>
    <w:p w14:paraId="3CAA99B4" w14:textId="77777777" w:rsidR="00BB6C77" w:rsidRDefault="00BB6C77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7D756FE" w14:textId="77777777" w:rsidR="00BB6C77" w:rsidRPr="00020B3A" w:rsidRDefault="00020B3A" w:rsidP="00020B3A">
      <w:pPr>
        <w:spacing w:after="0" w:line="240" w:lineRule="auto"/>
        <w:jc w:val="center"/>
        <w:rPr>
          <w:rFonts w:ascii="Arial Narrow Bold" w:hAnsi="Arial Narrow Bold"/>
          <w:b/>
          <w:sz w:val="28"/>
          <w:szCs w:val="28"/>
        </w:rPr>
      </w:pPr>
      <w:r w:rsidRPr="00E01229">
        <w:rPr>
          <w:rFonts w:ascii="Arial Narrow Bold" w:hAnsi="Arial Narrow Bold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 TO CALCULATE THE MASS OF A GIVEN NUMBER OF MOLES</w:t>
      </w:r>
    </w:p>
    <w:p w14:paraId="1B314EDA" w14:textId="77777777" w:rsidR="00020B3A" w:rsidRDefault="00020B3A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DAACF58" w14:textId="77777777" w:rsidR="00315632" w:rsidRPr="00315632" w:rsidRDefault="00315632" w:rsidP="00315632">
      <w:pPr>
        <w:pStyle w:val="Indent1"/>
        <w:rPr>
          <w:rFonts w:ascii="Arial Narrow" w:hAnsi="Arial Narrow"/>
          <w:sz w:val="28"/>
          <w:szCs w:val="28"/>
        </w:rPr>
      </w:pPr>
      <w:r w:rsidRPr="00315632">
        <w:rPr>
          <w:rFonts w:ascii="Arial Narrow" w:hAnsi="Arial Narrow"/>
          <w:sz w:val="28"/>
          <w:szCs w:val="28"/>
        </w:rPr>
        <w:t>1.</w:t>
      </w:r>
      <w:r w:rsidRPr="00315632">
        <w:rPr>
          <w:rFonts w:ascii="Arial Narrow" w:hAnsi="Arial Narrow"/>
          <w:sz w:val="28"/>
          <w:szCs w:val="28"/>
        </w:rPr>
        <w:tab/>
        <w:t xml:space="preserve">Calculate the gram formula mass </w:t>
      </w:r>
      <w:r w:rsidRPr="00315632">
        <w:rPr>
          <w:rFonts w:ascii="Arial Narrow" w:hAnsi="Arial Narrow"/>
          <w:b/>
          <w:sz w:val="28"/>
          <w:szCs w:val="28"/>
        </w:rPr>
        <w:t>(G)</w:t>
      </w:r>
      <w:r w:rsidRPr="00315632">
        <w:rPr>
          <w:rFonts w:ascii="Arial Narrow" w:hAnsi="Arial Narrow"/>
          <w:sz w:val="28"/>
          <w:szCs w:val="28"/>
        </w:rPr>
        <w:t xml:space="preserve"> of the substance - this is 1 mole of the substance.</w:t>
      </w:r>
    </w:p>
    <w:p w14:paraId="2CE14E1E" w14:textId="77777777" w:rsidR="00315632" w:rsidRPr="00315632" w:rsidRDefault="00315632" w:rsidP="00315632">
      <w:pPr>
        <w:pStyle w:val="Indent1"/>
        <w:rPr>
          <w:rFonts w:ascii="Arial Narrow" w:hAnsi="Arial Narrow"/>
          <w:sz w:val="28"/>
          <w:szCs w:val="28"/>
        </w:rPr>
      </w:pPr>
    </w:p>
    <w:p w14:paraId="5A7EA4FF" w14:textId="77777777" w:rsidR="00315632" w:rsidRPr="00315632" w:rsidRDefault="00315632" w:rsidP="00315632">
      <w:pPr>
        <w:pStyle w:val="Indent1"/>
        <w:rPr>
          <w:rFonts w:ascii="Arial Narrow" w:hAnsi="Arial Narrow"/>
          <w:sz w:val="28"/>
          <w:szCs w:val="28"/>
        </w:rPr>
      </w:pPr>
      <w:r w:rsidRPr="00315632">
        <w:rPr>
          <w:rFonts w:ascii="Arial Narrow" w:hAnsi="Arial Narrow"/>
          <w:sz w:val="28"/>
          <w:szCs w:val="28"/>
        </w:rPr>
        <w:t>2.</w:t>
      </w:r>
      <w:r w:rsidRPr="00315632">
        <w:rPr>
          <w:rFonts w:ascii="Arial Narrow" w:hAnsi="Arial Narrow"/>
          <w:sz w:val="28"/>
          <w:szCs w:val="28"/>
        </w:rPr>
        <w:tab/>
        <w:t xml:space="preserve">Multiply the gram formula mass </w:t>
      </w:r>
      <w:r w:rsidRPr="00315632">
        <w:rPr>
          <w:rFonts w:ascii="Arial Narrow" w:hAnsi="Arial Narrow"/>
          <w:b/>
          <w:sz w:val="28"/>
          <w:szCs w:val="28"/>
        </w:rPr>
        <w:t>(G)</w:t>
      </w:r>
      <w:r w:rsidRPr="00315632">
        <w:rPr>
          <w:rFonts w:ascii="Arial Narrow" w:hAnsi="Arial Narrow"/>
          <w:sz w:val="28"/>
          <w:szCs w:val="28"/>
        </w:rPr>
        <w:t xml:space="preserve"> by the number of moles </w:t>
      </w:r>
      <w:r w:rsidRPr="00315632">
        <w:rPr>
          <w:rFonts w:ascii="Arial Narrow" w:hAnsi="Arial Narrow"/>
          <w:b/>
          <w:sz w:val="28"/>
          <w:szCs w:val="28"/>
        </w:rPr>
        <w:t>(n)</w:t>
      </w:r>
      <w:r w:rsidRPr="00315632">
        <w:rPr>
          <w:rFonts w:ascii="Arial Narrow" w:hAnsi="Arial Narrow"/>
          <w:sz w:val="28"/>
          <w:szCs w:val="28"/>
        </w:rPr>
        <w:t>.</w:t>
      </w:r>
    </w:p>
    <w:p w14:paraId="478CAB25" w14:textId="77777777" w:rsidR="00315632" w:rsidRDefault="00315632" w:rsidP="00315632">
      <w:pPr>
        <w:pStyle w:val="Indent1"/>
      </w:pPr>
    </w:p>
    <w:p w14:paraId="7A8E827B" w14:textId="77777777" w:rsidR="00B62131" w:rsidRDefault="00B62131" w:rsidP="00315632">
      <w:pPr>
        <w:pStyle w:val="Indent1"/>
      </w:pPr>
    </w:p>
    <w:p w14:paraId="483092EF" w14:textId="77777777" w:rsidR="00315632" w:rsidRPr="00315632" w:rsidRDefault="00D53960" w:rsidP="00315632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="00B62131">
        <w:rPr>
          <w:rFonts w:ascii="Arial Narrow" w:hAnsi="Arial Narrow"/>
          <w:b/>
          <w:sz w:val="28"/>
          <w:szCs w:val="28"/>
        </w:rPr>
        <w:t xml:space="preserve">:  </w:t>
      </w:r>
      <w:r w:rsidR="00B62131" w:rsidRPr="00D53960">
        <w:rPr>
          <w:rFonts w:ascii="Arial Narrow" w:hAnsi="Arial Narrow"/>
          <w:sz w:val="28"/>
          <w:szCs w:val="28"/>
        </w:rPr>
        <w:t>Calculate the mass of 3 mole</w:t>
      </w:r>
      <w:r w:rsidR="00315632" w:rsidRPr="00D53960">
        <w:rPr>
          <w:rFonts w:ascii="Arial Narrow" w:hAnsi="Arial Narrow"/>
          <w:sz w:val="28"/>
          <w:szCs w:val="28"/>
        </w:rPr>
        <w:t xml:space="preserve"> of </w:t>
      </w:r>
      <w:r w:rsidR="00646DC3" w:rsidRPr="00D53960">
        <w:rPr>
          <w:rFonts w:ascii="Arial Narrow" w:hAnsi="Arial Narrow"/>
          <w:sz w:val="28"/>
          <w:szCs w:val="28"/>
        </w:rPr>
        <w:t>sodium carbonate</w:t>
      </w:r>
      <w:r w:rsidRPr="00D53960">
        <w:rPr>
          <w:rFonts w:ascii="Arial Narrow" w:hAnsi="Arial Narrow"/>
          <w:sz w:val="28"/>
          <w:szCs w:val="28"/>
        </w:rPr>
        <w:t>,</w:t>
      </w:r>
      <w:r w:rsidR="00315632" w:rsidRPr="00D53960">
        <w:rPr>
          <w:rFonts w:ascii="Arial Narrow" w:hAnsi="Arial Narrow"/>
          <w:sz w:val="28"/>
          <w:szCs w:val="28"/>
        </w:rPr>
        <w:t xml:space="preserve"> </w:t>
      </w:r>
      <w:r w:rsidR="00646DC3" w:rsidRPr="00D53960">
        <w:rPr>
          <w:sz w:val="28"/>
          <w:szCs w:val="28"/>
        </w:rPr>
        <w:t>Na</w:t>
      </w:r>
      <w:r w:rsidR="00646DC3" w:rsidRPr="00D53960">
        <w:rPr>
          <w:sz w:val="28"/>
          <w:szCs w:val="28"/>
          <w:vertAlign w:val="subscript"/>
        </w:rPr>
        <w:t>2</w:t>
      </w:r>
      <w:r w:rsidR="00646DC3" w:rsidRPr="00D53960">
        <w:rPr>
          <w:sz w:val="28"/>
          <w:szCs w:val="28"/>
        </w:rPr>
        <w:t>C</w:t>
      </w:r>
      <w:r w:rsidR="00315632" w:rsidRPr="00D53960">
        <w:rPr>
          <w:sz w:val="28"/>
          <w:szCs w:val="28"/>
        </w:rPr>
        <w:t>O</w:t>
      </w:r>
      <w:r w:rsidR="00646DC3" w:rsidRPr="00D53960">
        <w:rPr>
          <w:sz w:val="28"/>
          <w:szCs w:val="28"/>
          <w:vertAlign w:val="subscript"/>
        </w:rPr>
        <w:t>3</w:t>
      </w:r>
      <w:r w:rsidR="00315632" w:rsidRPr="00D53960">
        <w:rPr>
          <w:rFonts w:ascii="Arial Narrow" w:hAnsi="Arial Narrow"/>
          <w:sz w:val="28"/>
          <w:szCs w:val="28"/>
        </w:rPr>
        <w:t>.</w:t>
      </w:r>
    </w:p>
    <w:p w14:paraId="0A81A42F" w14:textId="77777777" w:rsidR="00315632" w:rsidRDefault="00315632" w:rsidP="00315632">
      <w:pPr>
        <w:pStyle w:val="Indent1"/>
      </w:pPr>
    </w:p>
    <w:p w14:paraId="2A844BE2" w14:textId="77777777" w:rsidR="00315632" w:rsidRDefault="00646DC3" w:rsidP="00315632">
      <w:pPr>
        <w:pStyle w:val="BodyText1"/>
        <w:outlineLvl w:val="0"/>
      </w:pPr>
      <w:r>
        <w:rPr>
          <w:b/>
          <w:sz w:val="40"/>
        </w:rPr>
        <w:t>Na</w:t>
      </w:r>
      <w:r>
        <w:rPr>
          <w:b/>
          <w:sz w:val="40"/>
          <w:vertAlign w:val="subscript"/>
        </w:rPr>
        <w:t>2</w:t>
      </w:r>
      <w:r>
        <w:rPr>
          <w:b/>
          <w:sz w:val="40"/>
        </w:rPr>
        <w:t>C</w:t>
      </w:r>
      <w:r w:rsidR="00315632">
        <w:rPr>
          <w:b/>
          <w:sz w:val="40"/>
        </w:rPr>
        <w:t>O</w:t>
      </w:r>
      <w:r>
        <w:rPr>
          <w:b/>
          <w:sz w:val="40"/>
          <w:vertAlign w:val="subscript"/>
        </w:rPr>
        <w:t>3</w:t>
      </w:r>
    </w:p>
    <w:p w14:paraId="305FE868" w14:textId="7D93D591" w:rsidR="00315632" w:rsidRDefault="00E01229" w:rsidP="00315632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337777C" wp14:editId="338AF5E7">
                <wp:simplePos x="0" y="0"/>
                <wp:positionH relativeFrom="column">
                  <wp:posOffset>151130</wp:posOffset>
                </wp:positionH>
                <wp:positionV relativeFrom="paragraph">
                  <wp:posOffset>70485</wp:posOffset>
                </wp:positionV>
                <wp:extent cx="635" cy="629285"/>
                <wp:effectExtent l="24130" t="19685" r="38735" b="36830"/>
                <wp:wrapNone/>
                <wp:docPr id="89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29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5.55pt" to="11.9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1EFA28C" wp14:editId="75085ED4">
                <wp:simplePos x="0" y="0"/>
                <wp:positionH relativeFrom="column">
                  <wp:posOffset>495300</wp:posOffset>
                </wp:positionH>
                <wp:positionV relativeFrom="paragraph">
                  <wp:posOffset>70485</wp:posOffset>
                </wp:positionV>
                <wp:extent cx="635" cy="404495"/>
                <wp:effectExtent l="25400" t="19685" r="37465" b="33020"/>
                <wp:wrapNone/>
                <wp:docPr id="89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44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5.55pt" to="39.0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Rc9GAIAAC4EAAAOAAAAZHJzL2Uyb0RvYy54bWysU8GO2jAQvVfqP1i+QxI2U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3B87D1" wp14:editId="5D2AE8E5">
                <wp:simplePos x="0" y="0"/>
                <wp:positionH relativeFrom="column">
                  <wp:posOffset>676275</wp:posOffset>
                </wp:positionH>
                <wp:positionV relativeFrom="paragraph">
                  <wp:posOffset>68580</wp:posOffset>
                </wp:positionV>
                <wp:extent cx="635" cy="210185"/>
                <wp:effectExtent l="28575" t="30480" r="34290" b="38735"/>
                <wp:wrapNone/>
                <wp:docPr id="89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5.4pt" to="53.3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9VFgIAAC4EAAAOAAAAZHJzL2Uyb0RvYy54bWysU8GO2jAQvVfqP1i+QxI20BA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" strokeweight="1.5pt"/>
            </w:pict>
          </mc:Fallback>
        </mc:AlternateContent>
      </w:r>
    </w:p>
    <w:p w14:paraId="6A63A64F" w14:textId="029B6F37" w:rsidR="00315632" w:rsidRPr="00315632" w:rsidRDefault="00E01229" w:rsidP="00315632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3D5FDD1" wp14:editId="52357906">
                <wp:simplePos x="0" y="0"/>
                <wp:positionH relativeFrom="column">
                  <wp:posOffset>671830</wp:posOffset>
                </wp:positionH>
                <wp:positionV relativeFrom="paragraph">
                  <wp:posOffset>111760</wp:posOffset>
                </wp:positionV>
                <wp:extent cx="526415" cy="635"/>
                <wp:effectExtent l="24130" t="60960" r="33655" b="90805"/>
                <wp:wrapNone/>
                <wp:docPr id="89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4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9pt,8.8pt" to="94.3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HJLAIAAE4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 w:rsidR="00315632">
        <w:tab/>
      </w:r>
      <w:r w:rsidR="00646DC3">
        <w:rPr>
          <w:rFonts w:ascii="Arial Narrow" w:hAnsi="Arial Narrow"/>
          <w:sz w:val="28"/>
          <w:szCs w:val="28"/>
        </w:rPr>
        <w:t>3 oxygen atoms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3</w:t>
      </w:r>
      <w:r w:rsidR="00646DC3">
        <w:rPr>
          <w:rFonts w:ascii="Arial Narrow" w:hAnsi="Arial Narrow"/>
          <w:sz w:val="28"/>
          <w:szCs w:val="28"/>
        </w:rPr>
        <w:tab/>
        <w:t>x</w:t>
      </w:r>
      <w:r w:rsidR="00646DC3">
        <w:rPr>
          <w:rFonts w:ascii="Arial Narrow" w:hAnsi="Arial Narrow"/>
          <w:sz w:val="28"/>
          <w:szCs w:val="28"/>
        </w:rPr>
        <w:tab/>
      </w:r>
      <w:r w:rsidR="00646DC3" w:rsidRPr="00646DC3">
        <w:rPr>
          <w:sz w:val="28"/>
          <w:szCs w:val="28"/>
        </w:rPr>
        <w:t>O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3</w:t>
      </w:r>
      <w:r w:rsidR="00646DC3">
        <w:rPr>
          <w:rFonts w:ascii="Arial Narrow" w:hAnsi="Arial Narrow"/>
          <w:sz w:val="28"/>
          <w:szCs w:val="28"/>
        </w:rPr>
        <w:tab/>
        <w:t>x</w:t>
      </w:r>
      <w:r w:rsidR="00646DC3">
        <w:rPr>
          <w:rFonts w:ascii="Arial Narrow" w:hAnsi="Arial Narrow"/>
          <w:sz w:val="28"/>
          <w:szCs w:val="28"/>
        </w:rPr>
        <w:tab/>
        <w:t>16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48</w:t>
      </w:r>
    </w:p>
    <w:p w14:paraId="0BF01E50" w14:textId="25DAD9D2" w:rsidR="00315632" w:rsidRPr="00315632" w:rsidRDefault="00E01229" w:rsidP="00315632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377312A" wp14:editId="6870C13B">
                <wp:simplePos x="0" y="0"/>
                <wp:positionH relativeFrom="column">
                  <wp:posOffset>490220</wp:posOffset>
                </wp:positionH>
                <wp:positionV relativeFrom="paragraph">
                  <wp:posOffset>99060</wp:posOffset>
                </wp:positionV>
                <wp:extent cx="708025" cy="635"/>
                <wp:effectExtent l="20320" t="60960" r="33655" b="90805"/>
                <wp:wrapNone/>
                <wp:docPr id="89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02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7.8pt" to="94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 w:rsidR="00315632" w:rsidRPr="00315632">
        <w:rPr>
          <w:rFonts w:ascii="Arial Narrow" w:hAnsi="Arial Narrow"/>
          <w:sz w:val="28"/>
          <w:szCs w:val="28"/>
        </w:rPr>
        <w:tab/>
        <w:t xml:space="preserve">1 </w:t>
      </w:r>
      <w:r w:rsidR="00646DC3">
        <w:rPr>
          <w:rFonts w:ascii="Arial Narrow" w:hAnsi="Arial Narrow"/>
          <w:sz w:val="28"/>
          <w:szCs w:val="28"/>
        </w:rPr>
        <w:t>carbon atom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1</w:t>
      </w:r>
      <w:r w:rsidR="00646DC3">
        <w:rPr>
          <w:rFonts w:ascii="Arial Narrow" w:hAnsi="Arial Narrow"/>
          <w:sz w:val="28"/>
          <w:szCs w:val="28"/>
        </w:rPr>
        <w:tab/>
        <w:t>x</w:t>
      </w:r>
      <w:r w:rsidR="00646DC3">
        <w:rPr>
          <w:rFonts w:ascii="Arial Narrow" w:hAnsi="Arial Narrow"/>
          <w:sz w:val="28"/>
          <w:szCs w:val="28"/>
        </w:rPr>
        <w:tab/>
      </w:r>
      <w:r w:rsidR="00646DC3" w:rsidRPr="00646DC3">
        <w:rPr>
          <w:sz w:val="28"/>
          <w:szCs w:val="28"/>
        </w:rPr>
        <w:t>C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1</w:t>
      </w:r>
      <w:r w:rsidR="00646DC3">
        <w:rPr>
          <w:rFonts w:ascii="Arial Narrow" w:hAnsi="Arial Narrow"/>
          <w:sz w:val="28"/>
          <w:szCs w:val="28"/>
        </w:rPr>
        <w:tab/>
        <w:t>x</w:t>
      </w:r>
      <w:r w:rsidR="00646DC3">
        <w:rPr>
          <w:rFonts w:ascii="Arial Narrow" w:hAnsi="Arial Narrow"/>
          <w:sz w:val="28"/>
          <w:szCs w:val="28"/>
        </w:rPr>
        <w:tab/>
        <w:t>12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1</w:t>
      </w:r>
      <w:r w:rsidR="00315632" w:rsidRPr="00315632">
        <w:rPr>
          <w:rFonts w:ascii="Arial Narrow" w:hAnsi="Arial Narrow"/>
          <w:sz w:val="28"/>
          <w:szCs w:val="28"/>
        </w:rPr>
        <w:t>2</w:t>
      </w:r>
    </w:p>
    <w:p w14:paraId="15C78EF9" w14:textId="7DB215C4" w:rsidR="00315632" w:rsidRPr="00315632" w:rsidRDefault="00E01229" w:rsidP="00315632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EA5EF53" wp14:editId="48B1DD68">
                <wp:simplePos x="0" y="0"/>
                <wp:positionH relativeFrom="column">
                  <wp:posOffset>151130</wp:posOffset>
                </wp:positionH>
                <wp:positionV relativeFrom="paragraph">
                  <wp:posOffset>113030</wp:posOffset>
                </wp:positionV>
                <wp:extent cx="1047115" cy="635"/>
                <wp:effectExtent l="24130" t="62230" r="33655" b="89535"/>
                <wp:wrapNone/>
                <wp:docPr id="89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1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8.9pt" to="94.3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xTLQIAAE8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 w:rsidR="00646DC3">
        <w:rPr>
          <w:rFonts w:ascii="Arial Narrow" w:hAnsi="Arial Narrow"/>
          <w:sz w:val="28"/>
          <w:szCs w:val="28"/>
        </w:rPr>
        <w:tab/>
        <w:t>2 sodium</w:t>
      </w:r>
      <w:r w:rsidR="00315632" w:rsidRPr="00315632">
        <w:rPr>
          <w:rFonts w:ascii="Arial Narrow" w:hAnsi="Arial Narrow"/>
          <w:sz w:val="28"/>
          <w:szCs w:val="28"/>
        </w:rPr>
        <w:t xml:space="preserve"> atom</w:t>
      </w:r>
      <w:r w:rsidR="00646DC3">
        <w:rPr>
          <w:rFonts w:ascii="Arial Narrow" w:hAnsi="Arial Narrow"/>
          <w:sz w:val="28"/>
          <w:szCs w:val="28"/>
        </w:rPr>
        <w:t>s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2</w:t>
      </w:r>
      <w:r w:rsidR="00646DC3">
        <w:rPr>
          <w:rFonts w:ascii="Arial Narrow" w:hAnsi="Arial Narrow"/>
          <w:sz w:val="28"/>
          <w:szCs w:val="28"/>
        </w:rPr>
        <w:tab/>
        <w:t>x</w:t>
      </w:r>
      <w:r w:rsidR="00646DC3">
        <w:rPr>
          <w:rFonts w:ascii="Arial Narrow" w:hAnsi="Arial Narrow"/>
          <w:sz w:val="28"/>
          <w:szCs w:val="28"/>
        </w:rPr>
        <w:tab/>
      </w:r>
      <w:r w:rsidR="00646DC3" w:rsidRPr="00646DC3">
        <w:rPr>
          <w:sz w:val="28"/>
          <w:szCs w:val="28"/>
        </w:rPr>
        <w:t>Na</w:t>
      </w:r>
      <w:r w:rsidR="00315632" w:rsidRPr="00315632">
        <w:rPr>
          <w:rFonts w:ascii="Arial Narrow" w:hAnsi="Arial Narrow"/>
          <w:sz w:val="28"/>
          <w:szCs w:val="28"/>
        </w:rPr>
        <w:tab/>
        <w:t>=</w:t>
      </w:r>
      <w:r w:rsidR="00315632" w:rsidRPr="00315632">
        <w:rPr>
          <w:rFonts w:ascii="Arial Narrow" w:hAnsi="Arial Narrow"/>
          <w:sz w:val="28"/>
          <w:szCs w:val="28"/>
        </w:rPr>
        <w:tab/>
        <w:t>1</w:t>
      </w:r>
      <w:r w:rsidR="00315632" w:rsidRPr="00315632">
        <w:rPr>
          <w:rFonts w:ascii="Arial Narrow" w:hAnsi="Arial Narrow"/>
          <w:sz w:val="28"/>
          <w:szCs w:val="28"/>
        </w:rPr>
        <w:tab/>
        <w:t>x</w:t>
      </w:r>
      <w:r w:rsidR="00315632" w:rsidRPr="00315632">
        <w:rPr>
          <w:rFonts w:ascii="Arial Narrow" w:hAnsi="Arial Narrow"/>
          <w:sz w:val="28"/>
          <w:szCs w:val="28"/>
        </w:rPr>
        <w:tab/>
      </w:r>
      <w:r w:rsidR="00646DC3">
        <w:rPr>
          <w:rFonts w:ascii="Arial Narrow" w:hAnsi="Arial Narrow"/>
          <w:sz w:val="28"/>
          <w:szCs w:val="28"/>
        </w:rPr>
        <w:t>23</w:t>
      </w:r>
      <w:r w:rsidR="00315632" w:rsidRPr="00315632">
        <w:rPr>
          <w:rFonts w:ascii="Arial Narrow" w:hAnsi="Arial Narrow"/>
          <w:sz w:val="28"/>
          <w:szCs w:val="28"/>
        </w:rPr>
        <w:tab/>
        <w:t>=</w:t>
      </w:r>
      <w:r w:rsidR="00315632" w:rsidRPr="00315632">
        <w:rPr>
          <w:rFonts w:ascii="Arial Narrow" w:hAnsi="Arial Narrow"/>
          <w:sz w:val="28"/>
          <w:szCs w:val="28"/>
        </w:rPr>
        <w:tab/>
      </w:r>
      <w:r w:rsidR="00646DC3" w:rsidRPr="00913C0E">
        <w:rPr>
          <w:rFonts w:ascii="Arial Narrow" w:hAnsi="Arial Narrow"/>
          <w:sz w:val="28"/>
          <w:szCs w:val="28"/>
        </w:rPr>
        <w:t>46</w:t>
      </w:r>
    </w:p>
    <w:p w14:paraId="23C4AADE" w14:textId="77777777" w:rsidR="00315632" w:rsidRPr="00315632" w:rsidRDefault="00315632" w:rsidP="00315632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4ADBDA45" w14:textId="77777777" w:rsidR="00315632" w:rsidRPr="00315632" w:rsidRDefault="00315632" w:rsidP="00315632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sz w:val="28"/>
          <w:szCs w:val="28"/>
        </w:rPr>
      </w:pPr>
      <w:r w:rsidRPr="00315632">
        <w:rPr>
          <w:rFonts w:ascii="Arial Narrow" w:hAnsi="Arial Narrow"/>
          <w:sz w:val="28"/>
          <w:szCs w:val="28"/>
        </w:rPr>
        <w:tab/>
      </w:r>
      <w:r w:rsidRPr="00315632">
        <w:rPr>
          <w:rFonts w:ascii="Arial Narrow" w:hAnsi="Arial Narrow"/>
          <w:sz w:val="28"/>
          <w:szCs w:val="28"/>
        </w:rPr>
        <w:tab/>
      </w:r>
      <w:r w:rsidRPr="00315632">
        <w:rPr>
          <w:rFonts w:ascii="Arial Narrow" w:hAnsi="Arial Narrow"/>
          <w:sz w:val="28"/>
          <w:szCs w:val="28"/>
        </w:rPr>
        <w:tab/>
      </w:r>
      <w:r w:rsidRPr="00315632">
        <w:rPr>
          <w:rFonts w:ascii="Arial Narrow" w:hAnsi="Arial Narrow"/>
          <w:sz w:val="28"/>
          <w:szCs w:val="28"/>
        </w:rPr>
        <w:tab/>
      </w:r>
      <w:r w:rsidRPr="00315632">
        <w:rPr>
          <w:rFonts w:ascii="Arial Narrow" w:hAnsi="Arial Narrow"/>
          <w:b/>
          <w:sz w:val="28"/>
          <w:szCs w:val="28"/>
        </w:rPr>
        <w:t>Gram</w:t>
      </w:r>
      <w:r w:rsidRPr="00315632">
        <w:rPr>
          <w:rFonts w:ascii="Arial Narrow" w:hAnsi="Arial Narrow"/>
          <w:sz w:val="28"/>
          <w:szCs w:val="28"/>
        </w:rPr>
        <w:t xml:space="preserve"> </w:t>
      </w:r>
      <w:r w:rsidRPr="00315632">
        <w:rPr>
          <w:rFonts w:ascii="Arial Narrow" w:hAnsi="Arial Narrow"/>
          <w:b/>
          <w:sz w:val="28"/>
          <w:szCs w:val="28"/>
        </w:rPr>
        <w:t>formula mass</w:t>
      </w:r>
      <w:r w:rsidRPr="00315632">
        <w:rPr>
          <w:rFonts w:ascii="Arial Narrow" w:hAnsi="Arial Narrow"/>
          <w:b/>
          <w:sz w:val="28"/>
          <w:szCs w:val="28"/>
        </w:rPr>
        <w:tab/>
        <w:t>=</w:t>
      </w:r>
      <w:r w:rsidRPr="00315632">
        <w:rPr>
          <w:rFonts w:ascii="Arial Narrow" w:hAnsi="Arial Narrow"/>
          <w:b/>
          <w:sz w:val="28"/>
          <w:szCs w:val="28"/>
        </w:rPr>
        <w:tab/>
        <w:t xml:space="preserve"> </w:t>
      </w:r>
      <w:r w:rsidR="00646DC3">
        <w:rPr>
          <w:rFonts w:ascii="Arial Narrow" w:hAnsi="Arial Narrow"/>
          <w:b/>
          <w:sz w:val="28"/>
          <w:szCs w:val="28"/>
        </w:rPr>
        <w:t>106</w:t>
      </w:r>
      <w:r w:rsidRPr="00315632">
        <w:rPr>
          <w:rFonts w:ascii="Arial Narrow" w:hAnsi="Arial Narrow"/>
          <w:b/>
          <w:sz w:val="28"/>
          <w:szCs w:val="28"/>
        </w:rPr>
        <w:t xml:space="preserve"> g</w:t>
      </w:r>
    </w:p>
    <w:p w14:paraId="6F5157D0" w14:textId="77777777" w:rsidR="00315632" w:rsidRDefault="00315632" w:rsidP="00315632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b/>
        </w:rPr>
      </w:pPr>
    </w:p>
    <w:p w14:paraId="1EA2C318" w14:textId="77777777" w:rsidR="00315632" w:rsidRPr="00646DC3" w:rsidRDefault="00315632" w:rsidP="00646DC3">
      <w:pPr>
        <w:pStyle w:val="BodyText1"/>
        <w:tabs>
          <w:tab w:val="decimal" w:pos="2268"/>
          <w:tab w:val="left" w:pos="3402"/>
          <w:tab w:val="left" w:pos="3969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sz w:val="28"/>
          <w:szCs w:val="28"/>
        </w:rPr>
      </w:pPr>
      <w:r w:rsidRPr="00646DC3">
        <w:rPr>
          <w:rFonts w:ascii="Arial Narrow" w:hAnsi="Arial Narrow"/>
          <w:sz w:val="28"/>
          <w:szCs w:val="28"/>
        </w:rPr>
        <w:t>1 mole of</w:t>
      </w:r>
      <w:r w:rsidR="00646DC3">
        <w:rPr>
          <w:sz w:val="28"/>
          <w:szCs w:val="28"/>
        </w:rPr>
        <w:t xml:space="preserve"> Na</w:t>
      </w:r>
      <w:r w:rsidR="00646DC3">
        <w:rPr>
          <w:sz w:val="28"/>
          <w:szCs w:val="28"/>
          <w:vertAlign w:val="subscript"/>
        </w:rPr>
        <w:t>2</w:t>
      </w:r>
      <w:r w:rsidR="00646DC3">
        <w:rPr>
          <w:sz w:val="28"/>
          <w:szCs w:val="28"/>
        </w:rPr>
        <w:t>C</w:t>
      </w:r>
      <w:r w:rsidRPr="00646DC3">
        <w:rPr>
          <w:sz w:val="28"/>
          <w:szCs w:val="28"/>
        </w:rPr>
        <w:t>O</w:t>
      </w:r>
      <w:r w:rsidR="00646DC3">
        <w:rPr>
          <w:sz w:val="28"/>
          <w:szCs w:val="28"/>
          <w:vertAlign w:val="subscript"/>
        </w:rPr>
        <w:t>3</w:t>
      </w:r>
      <w:r w:rsidRPr="00646DC3">
        <w:rPr>
          <w:rFonts w:ascii="Arial Narrow" w:hAnsi="Arial Narrow"/>
          <w:sz w:val="28"/>
          <w:szCs w:val="28"/>
        </w:rPr>
        <w:tab/>
      </w:r>
      <w:r w:rsidRPr="00646DC3">
        <w:rPr>
          <w:rFonts w:ascii="Arial Narrow" w:hAnsi="Arial Narrow"/>
          <w:sz w:val="28"/>
          <w:szCs w:val="28"/>
        </w:rPr>
        <w:tab/>
        <w:t>=</w:t>
      </w:r>
      <w:r w:rsidRPr="00646DC3">
        <w:rPr>
          <w:rFonts w:ascii="Arial Narrow" w:hAnsi="Arial Narrow"/>
          <w:sz w:val="28"/>
          <w:szCs w:val="28"/>
        </w:rPr>
        <w:tab/>
      </w:r>
      <w:r w:rsidR="00646DC3">
        <w:rPr>
          <w:rFonts w:ascii="Arial Narrow" w:hAnsi="Arial Narrow"/>
          <w:sz w:val="28"/>
          <w:szCs w:val="28"/>
        </w:rPr>
        <w:t>106</w:t>
      </w:r>
      <w:r w:rsidRPr="00646DC3">
        <w:rPr>
          <w:rFonts w:ascii="Arial Narrow" w:hAnsi="Arial Narrow"/>
          <w:sz w:val="28"/>
          <w:szCs w:val="28"/>
        </w:rPr>
        <w:t xml:space="preserve"> g</w:t>
      </w:r>
    </w:p>
    <w:p w14:paraId="6523455C" w14:textId="77777777" w:rsidR="00315632" w:rsidRPr="00646DC3" w:rsidRDefault="00315632" w:rsidP="00315632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sz w:val="28"/>
          <w:szCs w:val="28"/>
        </w:rPr>
      </w:pPr>
    </w:p>
    <w:p w14:paraId="1528CBDE" w14:textId="77777777" w:rsidR="00315632" w:rsidRPr="00646DC3" w:rsidRDefault="00B62131" w:rsidP="00646DC3">
      <w:pPr>
        <w:pStyle w:val="BodyText1"/>
        <w:tabs>
          <w:tab w:val="decimal" w:pos="2268"/>
          <w:tab w:val="left" w:pos="2835"/>
          <w:tab w:val="left" w:pos="3402"/>
          <w:tab w:val="left" w:pos="3969"/>
          <w:tab w:val="left" w:pos="4395"/>
          <w:tab w:val="left" w:pos="4678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Therefore, 3 mole</w:t>
      </w:r>
      <w:r w:rsidR="00315632" w:rsidRPr="00646DC3">
        <w:rPr>
          <w:rFonts w:ascii="Arial Narrow" w:hAnsi="Arial Narrow"/>
          <w:sz w:val="28"/>
          <w:szCs w:val="28"/>
        </w:rPr>
        <w:t xml:space="preserve"> of</w:t>
      </w:r>
      <w:r w:rsidR="00315632" w:rsidRPr="00646DC3">
        <w:rPr>
          <w:sz w:val="28"/>
          <w:szCs w:val="28"/>
        </w:rPr>
        <w:t xml:space="preserve"> </w:t>
      </w:r>
      <w:r w:rsidR="00646DC3">
        <w:rPr>
          <w:sz w:val="28"/>
          <w:szCs w:val="28"/>
        </w:rPr>
        <w:t>Na</w:t>
      </w:r>
      <w:r w:rsidR="00646DC3">
        <w:rPr>
          <w:sz w:val="28"/>
          <w:szCs w:val="28"/>
          <w:vertAlign w:val="subscript"/>
        </w:rPr>
        <w:t>2</w:t>
      </w:r>
      <w:r w:rsidR="00646DC3">
        <w:rPr>
          <w:sz w:val="28"/>
          <w:szCs w:val="28"/>
        </w:rPr>
        <w:t>C</w:t>
      </w:r>
      <w:r w:rsidR="00646DC3" w:rsidRPr="00646DC3">
        <w:rPr>
          <w:sz w:val="28"/>
          <w:szCs w:val="28"/>
        </w:rPr>
        <w:t>O</w:t>
      </w:r>
      <w:r w:rsidR="00646DC3">
        <w:rPr>
          <w:sz w:val="28"/>
          <w:szCs w:val="28"/>
          <w:vertAlign w:val="subscript"/>
        </w:rPr>
        <w:t>3</w:t>
      </w:r>
      <w:r w:rsidR="00646DC3">
        <w:rPr>
          <w:rFonts w:ascii="Arial Narrow" w:hAnsi="Arial Narrow"/>
          <w:sz w:val="28"/>
          <w:szCs w:val="28"/>
        </w:rPr>
        <w:tab/>
        <w:t>=</w:t>
      </w:r>
      <w:r w:rsidR="00646DC3">
        <w:rPr>
          <w:rFonts w:ascii="Arial Narrow" w:hAnsi="Arial Narrow"/>
          <w:sz w:val="28"/>
          <w:szCs w:val="28"/>
        </w:rPr>
        <w:tab/>
        <w:t>3</w:t>
      </w:r>
      <w:r w:rsidR="00646DC3">
        <w:rPr>
          <w:rFonts w:ascii="Arial Narrow" w:hAnsi="Arial Narrow"/>
          <w:sz w:val="28"/>
          <w:szCs w:val="28"/>
        </w:rPr>
        <w:tab/>
        <w:t>×</w:t>
      </w:r>
      <w:r w:rsidR="00315632" w:rsidRPr="00646DC3">
        <w:rPr>
          <w:rFonts w:ascii="Arial Narrow" w:hAnsi="Arial Narrow"/>
          <w:sz w:val="28"/>
          <w:szCs w:val="28"/>
        </w:rPr>
        <w:tab/>
      </w:r>
      <w:r w:rsidR="00646DC3">
        <w:rPr>
          <w:rFonts w:ascii="Arial Narrow" w:hAnsi="Arial Narrow"/>
          <w:sz w:val="28"/>
          <w:szCs w:val="28"/>
        </w:rPr>
        <w:t>106</w:t>
      </w:r>
      <w:r w:rsidR="00315632" w:rsidRPr="00646DC3">
        <w:rPr>
          <w:rFonts w:ascii="Arial Narrow" w:hAnsi="Arial Narrow"/>
          <w:sz w:val="28"/>
          <w:szCs w:val="28"/>
        </w:rPr>
        <w:t xml:space="preserve"> g</w:t>
      </w:r>
      <w:r w:rsidR="00315632" w:rsidRPr="00646DC3">
        <w:rPr>
          <w:rFonts w:ascii="Arial Narrow" w:hAnsi="Arial Narrow"/>
          <w:sz w:val="28"/>
          <w:szCs w:val="28"/>
        </w:rPr>
        <w:tab/>
      </w:r>
      <w:r w:rsidR="00315632" w:rsidRPr="00646DC3">
        <w:rPr>
          <w:rFonts w:ascii="Arial Narrow" w:hAnsi="Arial Narrow"/>
          <w:sz w:val="28"/>
          <w:szCs w:val="28"/>
        </w:rPr>
        <w:tab/>
        <w:t>=</w:t>
      </w:r>
      <w:r w:rsidR="00315632" w:rsidRPr="00646DC3">
        <w:rPr>
          <w:rFonts w:ascii="Arial Narrow" w:hAnsi="Arial Narrow"/>
          <w:sz w:val="28"/>
          <w:szCs w:val="28"/>
        </w:rPr>
        <w:tab/>
      </w:r>
      <w:r w:rsidR="00646DC3" w:rsidRPr="00646DC3">
        <w:rPr>
          <w:rFonts w:ascii="Arial Narrow" w:hAnsi="Arial Narrow"/>
          <w:b/>
          <w:sz w:val="28"/>
          <w:szCs w:val="28"/>
        </w:rPr>
        <w:t>318</w:t>
      </w:r>
      <w:r w:rsidR="00315632" w:rsidRPr="00646DC3">
        <w:rPr>
          <w:rFonts w:ascii="Arial Narrow" w:hAnsi="Arial Narrow"/>
          <w:b/>
          <w:sz w:val="28"/>
          <w:szCs w:val="28"/>
        </w:rPr>
        <w:t xml:space="preserve"> g</w:t>
      </w:r>
    </w:p>
    <w:p w14:paraId="5921B746" w14:textId="77777777" w:rsidR="00315632" w:rsidRPr="00646DC3" w:rsidRDefault="00315632" w:rsidP="00315632">
      <w:pPr>
        <w:pStyle w:val="Indent1"/>
        <w:rPr>
          <w:sz w:val="28"/>
          <w:szCs w:val="28"/>
        </w:rPr>
      </w:pPr>
    </w:p>
    <w:p w14:paraId="7D80D809" w14:textId="77777777" w:rsidR="00315632" w:rsidRDefault="00315632" w:rsidP="00315632">
      <w:pPr>
        <w:pStyle w:val="Indent1"/>
      </w:pPr>
    </w:p>
    <w:p w14:paraId="52ECC8C8" w14:textId="77777777" w:rsidR="00315632" w:rsidRPr="00B62131" w:rsidRDefault="00315632" w:rsidP="00315632">
      <w:pPr>
        <w:pStyle w:val="BodyText1"/>
        <w:outlineLvl w:val="0"/>
        <w:rPr>
          <w:sz w:val="28"/>
          <w:szCs w:val="28"/>
        </w:rPr>
      </w:pPr>
      <w:proofErr w:type="gramStart"/>
      <w:r w:rsidRPr="00B62131">
        <w:rPr>
          <w:rFonts w:ascii="Arial Narrow" w:hAnsi="Arial Narrow"/>
          <w:b/>
          <w:sz w:val="28"/>
          <w:szCs w:val="28"/>
        </w:rPr>
        <w:t>Example :</w:t>
      </w:r>
      <w:proofErr w:type="gramEnd"/>
      <w:r w:rsidRPr="00B62131">
        <w:rPr>
          <w:rFonts w:ascii="Arial Narrow" w:hAnsi="Arial Narrow"/>
          <w:b/>
          <w:sz w:val="28"/>
          <w:szCs w:val="28"/>
        </w:rPr>
        <w:t xml:space="preserve">  </w:t>
      </w:r>
      <w:r w:rsidR="00B62131" w:rsidRPr="00D53960">
        <w:rPr>
          <w:rFonts w:ascii="Arial Narrow" w:hAnsi="Arial Narrow"/>
          <w:sz w:val="28"/>
          <w:szCs w:val="28"/>
        </w:rPr>
        <w:t>Calculate the mass of 0.25 mole</w:t>
      </w:r>
      <w:r w:rsidRPr="00D53960">
        <w:rPr>
          <w:rFonts w:ascii="Arial Narrow" w:hAnsi="Arial Narrow"/>
          <w:sz w:val="28"/>
          <w:szCs w:val="28"/>
        </w:rPr>
        <w:t xml:space="preserve"> of carbon dioxide</w:t>
      </w:r>
      <w:r w:rsidR="00D53960" w:rsidRPr="00D53960">
        <w:rPr>
          <w:rFonts w:ascii="Arial Narrow" w:hAnsi="Arial Narrow"/>
          <w:sz w:val="28"/>
          <w:szCs w:val="28"/>
        </w:rPr>
        <w:t>,</w:t>
      </w:r>
      <w:r w:rsidRPr="00D53960">
        <w:rPr>
          <w:sz w:val="28"/>
          <w:szCs w:val="28"/>
        </w:rPr>
        <w:t xml:space="preserve"> CO</w:t>
      </w:r>
      <w:r w:rsidRPr="00D53960">
        <w:rPr>
          <w:sz w:val="28"/>
          <w:szCs w:val="28"/>
          <w:vertAlign w:val="subscript"/>
        </w:rPr>
        <w:t>2</w:t>
      </w:r>
      <w:r w:rsidRPr="00D53960">
        <w:rPr>
          <w:rFonts w:ascii="Arial Narrow" w:hAnsi="Arial Narrow"/>
          <w:sz w:val="28"/>
          <w:szCs w:val="28"/>
        </w:rPr>
        <w:t>.</w:t>
      </w:r>
    </w:p>
    <w:p w14:paraId="60DF6FB4" w14:textId="77777777" w:rsidR="00315632" w:rsidRDefault="00315632" w:rsidP="00315632">
      <w:pPr>
        <w:pStyle w:val="Indent1"/>
      </w:pPr>
    </w:p>
    <w:p w14:paraId="76CD3E6E" w14:textId="77777777" w:rsidR="00315632" w:rsidRDefault="00315632" w:rsidP="00315632">
      <w:pPr>
        <w:pStyle w:val="BodyText1"/>
        <w:outlineLvl w:val="0"/>
      </w:pPr>
      <w:r>
        <w:rPr>
          <w:b/>
          <w:sz w:val="40"/>
        </w:rPr>
        <w:t>CO</w:t>
      </w:r>
      <w:r>
        <w:rPr>
          <w:b/>
          <w:sz w:val="40"/>
          <w:vertAlign w:val="subscript"/>
        </w:rPr>
        <w:t>2</w:t>
      </w:r>
    </w:p>
    <w:p w14:paraId="3AE0ED55" w14:textId="1B8DBF01" w:rsidR="00315632" w:rsidRDefault="00E01229" w:rsidP="00315632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EDB1F8A" wp14:editId="6A87CAFA">
                <wp:simplePos x="0" y="0"/>
                <wp:positionH relativeFrom="column">
                  <wp:posOffset>283845</wp:posOffset>
                </wp:positionH>
                <wp:positionV relativeFrom="paragraph">
                  <wp:posOffset>73660</wp:posOffset>
                </wp:positionV>
                <wp:extent cx="2540" cy="198755"/>
                <wp:effectExtent l="29845" t="22860" r="43815" b="32385"/>
                <wp:wrapNone/>
                <wp:docPr id="89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1987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5pt,5.8pt" to="22.5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55C98D" wp14:editId="7682BDBF">
                <wp:simplePos x="0" y="0"/>
                <wp:positionH relativeFrom="column">
                  <wp:posOffset>100330</wp:posOffset>
                </wp:positionH>
                <wp:positionV relativeFrom="paragraph">
                  <wp:posOffset>73025</wp:posOffset>
                </wp:positionV>
                <wp:extent cx="635" cy="400050"/>
                <wp:effectExtent l="24130" t="22225" r="38735" b="34925"/>
                <wp:wrapNone/>
                <wp:docPr id="88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0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5.75pt" to="7.9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" strokeweight="1.5pt"/>
            </w:pict>
          </mc:Fallback>
        </mc:AlternateContent>
      </w:r>
    </w:p>
    <w:p w14:paraId="61FDBAF5" w14:textId="48E098C2" w:rsidR="00315632" w:rsidRPr="00B62131" w:rsidRDefault="00E01229" w:rsidP="00315632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21E697" wp14:editId="10B63BEE">
                <wp:simplePos x="0" y="0"/>
                <wp:positionH relativeFrom="column">
                  <wp:posOffset>277495</wp:posOffset>
                </wp:positionH>
                <wp:positionV relativeFrom="paragraph">
                  <wp:posOffset>91440</wp:posOffset>
                </wp:positionV>
                <wp:extent cx="920750" cy="635"/>
                <wp:effectExtent l="23495" t="66040" r="33655" b="85725"/>
                <wp:wrapNone/>
                <wp:docPr id="88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85pt,7.2pt" to="9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315632">
        <w:tab/>
      </w:r>
      <w:r w:rsidR="00315632" w:rsidRPr="00B62131">
        <w:rPr>
          <w:rFonts w:ascii="Arial Narrow" w:hAnsi="Arial Narrow"/>
          <w:sz w:val="28"/>
          <w:szCs w:val="28"/>
        </w:rPr>
        <w:t>2 oxygen atoms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2</w:t>
      </w:r>
      <w:r w:rsidR="00315632" w:rsidRPr="00B62131">
        <w:rPr>
          <w:rFonts w:ascii="Arial Narrow" w:hAnsi="Arial Narrow"/>
          <w:sz w:val="28"/>
          <w:szCs w:val="28"/>
        </w:rPr>
        <w:tab/>
        <w:t>x</w:t>
      </w:r>
      <w:r w:rsidR="00315632" w:rsidRPr="00B62131">
        <w:rPr>
          <w:rFonts w:ascii="Arial Narrow" w:hAnsi="Arial Narrow"/>
          <w:sz w:val="28"/>
          <w:szCs w:val="28"/>
        </w:rPr>
        <w:tab/>
      </w:r>
      <w:r w:rsidR="00315632" w:rsidRPr="00B62131">
        <w:rPr>
          <w:sz w:val="28"/>
          <w:szCs w:val="28"/>
        </w:rPr>
        <w:t>O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2</w:t>
      </w:r>
      <w:r w:rsidR="00315632" w:rsidRPr="00B62131">
        <w:rPr>
          <w:rFonts w:ascii="Arial Narrow" w:hAnsi="Arial Narrow"/>
          <w:sz w:val="28"/>
          <w:szCs w:val="28"/>
        </w:rPr>
        <w:tab/>
        <w:t>x</w:t>
      </w:r>
      <w:r w:rsidR="00315632" w:rsidRPr="00B62131">
        <w:rPr>
          <w:rFonts w:ascii="Arial Narrow" w:hAnsi="Arial Narrow"/>
          <w:sz w:val="28"/>
          <w:szCs w:val="28"/>
        </w:rPr>
        <w:tab/>
        <w:t>16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32</w:t>
      </w:r>
    </w:p>
    <w:p w14:paraId="5DFA241D" w14:textId="631520B4" w:rsidR="00315632" w:rsidRPr="00B62131" w:rsidRDefault="00E01229" w:rsidP="00315632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C97E375" wp14:editId="3A25D089">
                <wp:simplePos x="0" y="0"/>
                <wp:positionH relativeFrom="column">
                  <wp:posOffset>94615</wp:posOffset>
                </wp:positionH>
                <wp:positionV relativeFrom="paragraph">
                  <wp:posOffset>94615</wp:posOffset>
                </wp:positionV>
                <wp:extent cx="1103630" cy="635"/>
                <wp:effectExtent l="31115" t="69215" r="33655" b="82550"/>
                <wp:wrapNone/>
                <wp:docPr id="88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7.45pt" to="94.3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315632" w:rsidRPr="00B62131">
        <w:rPr>
          <w:rFonts w:ascii="Arial Narrow" w:hAnsi="Arial Narrow"/>
          <w:sz w:val="28"/>
          <w:szCs w:val="28"/>
        </w:rPr>
        <w:tab/>
        <w:t>1 carbon atom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1</w:t>
      </w:r>
      <w:r w:rsidR="00315632" w:rsidRPr="00B62131">
        <w:rPr>
          <w:rFonts w:ascii="Arial Narrow" w:hAnsi="Arial Narrow"/>
          <w:sz w:val="28"/>
          <w:szCs w:val="28"/>
        </w:rPr>
        <w:tab/>
        <w:t>x</w:t>
      </w:r>
      <w:r w:rsidR="00315632" w:rsidRPr="00B62131">
        <w:rPr>
          <w:rFonts w:ascii="Arial Narrow" w:hAnsi="Arial Narrow"/>
          <w:sz w:val="28"/>
          <w:szCs w:val="28"/>
        </w:rPr>
        <w:tab/>
      </w:r>
      <w:r w:rsidR="00315632" w:rsidRPr="00B62131">
        <w:rPr>
          <w:sz w:val="28"/>
          <w:szCs w:val="28"/>
        </w:rPr>
        <w:t>C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1</w:t>
      </w:r>
      <w:r w:rsidR="00315632" w:rsidRPr="00B62131">
        <w:rPr>
          <w:rFonts w:ascii="Arial Narrow" w:hAnsi="Arial Narrow"/>
          <w:sz w:val="28"/>
          <w:szCs w:val="28"/>
        </w:rPr>
        <w:tab/>
        <w:t>x</w:t>
      </w:r>
      <w:r w:rsidR="00315632" w:rsidRPr="00B62131">
        <w:rPr>
          <w:rFonts w:ascii="Arial Narrow" w:hAnsi="Arial Narrow"/>
          <w:sz w:val="28"/>
          <w:szCs w:val="28"/>
        </w:rPr>
        <w:tab/>
        <w:t>12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</w:r>
      <w:r w:rsidR="00315632" w:rsidRPr="00913C0E">
        <w:rPr>
          <w:rFonts w:ascii="Arial Narrow" w:hAnsi="Arial Narrow"/>
          <w:sz w:val="28"/>
          <w:szCs w:val="28"/>
        </w:rPr>
        <w:t>12</w:t>
      </w:r>
    </w:p>
    <w:p w14:paraId="604867F1" w14:textId="77777777" w:rsidR="00315632" w:rsidRPr="00B62131" w:rsidRDefault="00315632" w:rsidP="00315632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54C8689C" w14:textId="77777777" w:rsidR="00315632" w:rsidRPr="00B62131" w:rsidRDefault="00315632" w:rsidP="00315632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  <w:r w:rsidRPr="00B62131">
        <w:rPr>
          <w:rFonts w:ascii="Arial Narrow" w:hAnsi="Arial Narrow"/>
          <w:sz w:val="28"/>
          <w:szCs w:val="28"/>
        </w:rPr>
        <w:tab/>
      </w:r>
      <w:r w:rsidRPr="00B62131">
        <w:rPr>
          <w:rFonts w:ascii="Arial Narrow" w:hAnsi="Arial Narrow"/>
          <w:sz w:val="28"/>
          <w:szCs w:val="28"/>
        </w:rPr>
        <w:tab/>
      </w:r>
      <w:r w:rsidRPr="00B62131">
        <w:rPr>
          <w:rFonts w:ascii="Arial Narrow" w:hAnsi="Arial Narrow"/>
          <w:sz w:val="28"/>
          <w:szCs w:val="28"/>
        </w:rPr>
        <w:tab/>
      </w:r>
      <w:r w:rsidRPr="00B62131">
        <w:rPr>
          <w:rFonts w:ascii="Arial Narrow" w:hAnsi="Arial Narrow"/>
          <w:sz w:val="28"/>
          <w:szCs w:val="28"/>
        </w:rPr>
        <w:tab/>
      </w:r>
      <w:r w:rsidRPr="00B62131">
        <w:rPr>
          <w:rFonts w:ascii="Arial Narrow" w:hAnsi="Arial Narrow"/>
          <w:b/>
          <w:sz w:val="28"/>
          <w:szCs w:val="28"/>
        </w:rPr>
        <w:t>Gram</w:t>
      </w:r>
      <w:r w:rsidRPr="00B62131">
        <w:rPr>
          <w:rFonts w:ascii="Arial Narrow" w:hAnsi="Arial Narrow"/>
          <w:sz w:val="28"/>
          <w:szCs w:val="28"/>
        </w:rPr>
        <w:t xml:space="preserve"> </w:t>
      </w:r>
      <w:r w:rsidRPr="00B62131">
        <w:rPr>
          <w:rFonts w:ascii="Arial Narrow" w:hAnsi="Arial Narrow"/>
          <w:b/>
          <w:sz w:val="28"/>
          <w:szCs w:val="28"/>
        </w:rPr>
        <w:t>formula mass</w:t>
      </w:r>
      <w:r w:rsidRPr="00B62131">
        <w:rPr>
          <w:rFonts w:ascii="Arial Narrow" w:hAnsi="Arial Narrow"/>
          <w:b/>
          <w:sz w:val="28"/>
          <w:szCs w:val="28"/>
        </w:rPr>
        <w:tab/>
        <w:t>=</w:t>
      </w:r>
      <w:r w:rsidRPr="00B62131">
        <w:rPr>
          <w:rFonts w:ascii="Arial Narrow" w:hAnsi="Arial Narrow"/>
          <w:b/>
          <w:sz w:val="28"/>
          <w:szCs w:val="28"/>
        </w:rPr>
        <w:tab/>
        <w:t xml:space="preserve">  44 g</w:t>
      </w:r>
    </w:p>
    <w:p w14:paraId="2761FD45" w14:textId="77777777" w:rsidR="00315632" w:rsidRPr="00B62131" w:rsidRDefault="00315632" w:rsidP="00315632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753DF650" w14:textId="77777777" w:rsidR="00315632" w:rsidRPr="00B62131" w:rsidRDefault="00315632" w:rsidP="00315632">
      <w:pPr>
        <w:pStyle w:val="BodyText1"/>
        <w:tabs>
          <w:tab w:val="decimal" w:pos="2268"/>
          <w:tab w:val="left" w:pos="3119"/>
          <w:tab w:val="left" w:pos="3686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  <w:r w:rsidRPr="00B62131">
        <w:rPr>
          <w:rFonts w:ascii="Arial Narrow" w:hAnsi="Arial Narrow"/>
          <w:sz w:val="28"/>
          <w:szCs w:val="28"/>
        </w:rPr>
        <w:t xml:space="preserve">1 mole of </w:t>
      </w:r>
      <w:r w:rsidRPr="00B62131">
        <w:rPr>
          <w:sz w:val="28"/>
          <w:szCs w:val="28"/>
        </w:rPr>
        <w:t>CO</w:t>
      </w:r>
      <w:r w:rsidRPr="00B62131">
        <w:rPr>
          <w:sz w:val="28"/>
          <w:szCs w:val="28"/>
          <w:vertAlign w:val="subscript"/>
        </w:rPr>
        <w:t>2</w:t>
      </w:r>
      <w:r w:rsidRPr="00B62131">
        <w:rPr>
          <w:rFonts w:ascii="Arial Narrow" w:hAnsi="Arial Narrow"/>
          <w:sz w:val="28"/>
          <w:szCs w:val="28"/>
        </w:rPr>
        <w:tab/>
      </w:r>
      <w:r w:rsidRPr="00B62131">
        <w:rPr>
          <w:rFonts w:ascii="Arial Narrow" w:hAnsi="Arial Narrow"/>
          <w:sz w:val="28"/>
          <w:szCs w:val="28"/>
        </w:rPr>
        <w:tab/>
        <w:t>=</w:t>
      </w:r>
      <w:r w:rsidRPr="00B62131">
        <w:rPr>
          <w:rFonts w:ascii="Arial Narrow" w:hAnsi="Arial Narrow"/>
          <w:sz w:val="28"/>
          <w:szCs w:val="28"/>
        </w:rPr>
        <w:tab/>
        <w:t>44 g</w:t>
      </w:r>
    </w:p>
    <w:p w14:paraId="651F4862" w14:textId="77777777" w:rsidR="00315632" w:rsidRPr="00B62131" w:rsidRDefault="00315632" w:rsidP="00315632">
      <w:pPr>
        <w:pStyle w:val="BodyText1"/>
        <w:tabs>
          <w:tab w:val="decimal" w:pos="2268"/>
          <w:tab w:val="left" w:pos="3119"/>
          <w:tab w:val="left" w:pos="3686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7C28B209" w14:textId="77777777" w:rsidR="00315632" w:rsidRPr="00B62131" w:rsidRDefault="00B62131" w:rsidP="00B62131">
      <w:pPr>
        <w:pStyle w:val="BodyText1"/>
        <w:tabs>
          <w:tab w:val="decimal" w:pos="2268"/>
          <w:tab w:val="left" w:pos="3119"/>
          <w:tab w:val="left" w:pos="3686"/>
          <w:tab w:val="left" w:pos="3969"/>
          <w:tab w:val="left" w:pos="4395"/>
          <w:tab w:val="left" w:pos="4820"/>
          <w:tab w:val="left" w:pos="5529"/>
          <w:tab w:val="left" w:pos="5954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Therefore, 0.25 mole</w:t>
      </w:r>
      <w:r w:rsidR="00315632" w:rsidRPr="00B62131">
        <w:rPr>
          <w:rFonts w:ascii="Arial Narrow" w:hAnsi="Arial Narrow"/>
          <w:sz w:val="28"/>
          <w:szCs w:val="28"/>
        </w:rPr>
        <w:t xml:space="preserve"> of </w:t>
      </w:r>
      <w:r w:rsidR="00315632" w:rsidRPr="00B62131">
        <w:rPr>
          <w:sz w:val="28"/>
          <w:szCs w:val="28"/>
        </w:rPr>
        <w:t>CO</w:t>
      </w:r>
      <w:r w:rsidR="00315632" w:rsidRPr="00B62131">
        <w:rPr>
          <w:sz w:val="28"/>
          <w:szCs w:val="28"/>
          <w:vertAlign w:val="subscript"/>
        </w:rPr>
        <w:t>2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  <w:t>0.25</w:t>
      </w:r>
      <w:r w:rsidR="00315632" w:rsidRPr="00B62131">
        <w:rPr>
          <w:rFonts w:ascii="Arial Narrow" w:hAnsi="Arial Narrow"/>
          <w:sz w:val="28"/>
          <w:szCs w:val="28"/>
        </w:rPr>
        <w:tab/>
        <w:t>x</w:t>
      </w:r>
      <w:r w:rsidR="00315632" w:rsidRPr="00B62131">
        <w:rPr>
          <w:rFonts w:ascii="Arial Narrow" w:hAnsi="Arial Narrow"/>
          <w:sz w:val="28"/>
          <w:szCs w:val="28"/>
        </w:rPr>
        <w:tab/>
        <w:t>44g</w:t>
      </w:r>
      <w:r w:rsidR="00315632" w:rsidRPr="00B62131">
        <w:rPr>
          <w:rFonts w:ascii="Arial Narrow" w:hAnsi="Arial Narrow"/>
          <w:sz w:val="28"/>
          <w:szCs w:val="28"/>
        </w:rPr>
        <w:tab/>
        <w:t>=</w:t>
      </w:r>
      <w:r w:rsidR="00315632" w:rsidRPr="00B62131">
        <w:rPr>
          <w:rFonts w:ascii="Arial Narrow" w:hAnsi="Arial Narrow"/>
          <w:sz w:val="28"/>
          <w:szCs w:val="28"/>
        </w:rPr>
        <w:tab/>
      </w:r>
      <w:r w:rsidR="00315632" w:rsidRPr="00B62131">
        <w:rPr>
          <w:rFonts w:ascii="Arial Narrow" w:hAnsi="Arial Narrow"/>
          <w:b/>
          <w:sz w:val="28"/>
          <w:szCs w:val="28"/>
        </w:rPr>
        <w:t>11 g</w:t>
      </w:r>
    </w:p>
    <w:p w14:paraId="40430CB0" w14:textId="77777777" w:rsidR="00B62131" w:rsidRDefault="00B62131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134"/>
        <w:gridCol w:w="1701"/>
        <w:gridCol w:w="1134"/>
        <w:gridCol w:w="1701"/>
      </w:tblGrid>
      <w:tr w:rsidR="00FB4667" w:rsidRPr="00545D29" w14:paraId="34243C2C" w14:textId="77777777">
        <w:trPr>
          <w:jc w:val="center"/>
        </w:trPr>
        <w:tc>
          <w:tcPr>
            <w:tcW w:w="9072" w:type="dxa"/>
            <w:gridSpan w:val="6"/>
            <w:shd w:val="clear" w:color="auto" w:fill="auto"/>
          </w:tcPr>
          <w:p w14:paraId="674A9ADF" w14:textId="77777777" w:rsidR="00FB4667" w:rsidRPr="00E01229" w:rsidRDefault="00FB4667" w:rsidP="00545D29">
            <w:pPr>
              <w:spacing w:before="120" w:after="120" w:line="240" w:lineRule="auto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SUMMARY</w:t>
            </w:r>
          </w:p>
        </w:tc>
      </w:tr>
      <w:tr w:rsidR="00FB4667" w:rsidRPr="00545D29" w14:paraId="52BBBCC2" w14:textId="77777777">
        <w:trPr>
          <w:jc w:val="center"/>
        </w:trPr>
        <w:tc>
          <w:tcPr>
            <w:tcW w:w="1701" w:type="dxa"/>
            <w:tcBorders>
              <w:right w:val="nil"/>
            </w:tcBorders>
            <w:shd w:val="clear" w:color="auto" w:fill="auto"/>
          </w:tcPr>
          <w:p w14:paraId="6D2531AF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FEE46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m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7D94DC40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=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287DF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n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71B36354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F68E3F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G</w:t>
            </w:r>
          </w:p>
        </w:tc>
      </w:tr>
      <w:tr w:rsidR="00FB4667" w:rsidRPr="00545D29" w14:paraId="75953176" w14:textId="77777777">
        <w:trPr>
          <w:jc w:val="center"/>
        </w:trPr>
        <w:tc>
          <w:tcPr>
            <w:tcW w:w="1701" w:type="dxa"/>
            <w:tcBorders>
              <w:right w:val="nil"/>
            </w:tcBorders>
            <w:shd w:val="clear" w:color="auto" w:fill="auto"/>
          </w:tcPr>
          <w:p w14:paraId="07454F53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0900C566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45D29">
              <w:rPr>
                <w:rFonts w:ascii="Arial Narrow" w:hAnsi="Arial Narrow"/>
                <w:b/>
                <w:sz w:val="24"/>
                <w:szCs w:val="24"/>
              </w:rPr>
              <w:t>Mass of substance.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7DA18DE7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39CDCB6F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45D29">
              <w:rPr>
                <w:rFonts w:ascii="Arial Narrow" w:hAnsi="Arial Narrow"/>
                <w:b/>
                <w:sz w:val="24"/>
                <w:szCs w:val="24"/>
              </w:rPr>
              <w:t>Number of moles.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2702262F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4" w:space="0" w:color="auto"/>
            </w:tcBorders>
            <w:shd w:val="clear" w:color="auto" w:fill="auto"/>
          </w:tcPr>
          <w:p w14:paraId="187FB025" w14:textId="77777777" w:rsidR="00FB4667" w:rsidRPr="00545D29" w:rsidRDefault="00FB4667" w:rsidP="00545D2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45D29">
              <w:rPr>
                <w:rFonts w:ascii="Arial Narrow" w:hAnsi="Arial Narrow"/>
                <w:b/>
                <w:sz w:val="24"/>
                <w:szCs w:val="24"/>
              </w:rPr>
              <w:t>Gram formula mass.</w:t>
            </w:r>
          </w:p>
        </w:tc>
      </w:tr>
    </w:tbl>
    <w:p w14:paraId="77977AA5" w14:textId="77777777" w:rsidR="00944E92" w:rsidRPr="00E01229" w:rsidRDefault="00BB6C77" w:rsidP="00944E92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szCs w:val="28"/>
        </w:rPr>
        <w:br w:type="page"/>
      </w:r>
      <w:r w:rsidR="00944E92"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0948F2AC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</w:p>
    <w:p w14:paraId="4E926529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sz w:val="28"/>
          <w:szCs w:val="28"/>
        </w:rPr>
        <w:t xml:space="preserve">Calculate the mass </w:t>
      </w:r>
      <w:r w:rsidRPr="00944E92">
        <w:rPr>
          <w:rFonts w:ascii="Arial Narrow" w:hAnsi="Arial Narrow"/>
          <w:b/>
          <w:sz w:val="28"/>
          <w:szCs w:val="28"/>
        </w:rPr>
        <w:t>(m)</w:t>
      </w:r>
      <w:r w:rsidRPr="00944E92">
        <w:rPr>
          <w:rFonts w:ascii="Arial Narrow" w:hAnsi="Arial Narrow"/>
          <w:sz w:val="28"/>
          <w:szCs w:val="28"/>
        </w:rPr>
        <w:t xml:space="preserve"> of each of the following:</w:t>
      </w:r>
    </w:p>
    <w:p w14:paraId="613FA3F8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</w:p>
    <w:p w14:paraId="61824545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b/>
          <w:sz w:val="28"/>
          <w:szCs w:val="28"/>
        </w:rPr>
        <w:t>1.</w:t>
      </w:r>
      <w:r w:rsidRPr="00944E92">
        <w:rPr>
          <w:rFonts w:ascii="Arial Narrow" w:hAnsi="Arial Narrow"/>
          <w:sz w:val="28"/>
          <w:szCs w:val="28"/>
        </w:rPr>
        <w:tab/>
        <w:t>2 moles of iron [</w:t>
      </w:r>
      <w:r w:rsidRPr="00944E92">
        <w:rPr>
          <w:sz w:val="28"/>
          <w:szCs w:val="28"/>
        </w:rPr>
        <w:t>Fe</w:t>
      </w:r>
      <w:r w:rsidRPr="00944E92">
        <w:rPr>
          <w:rFonts w:ascii="Arial Narrow" w:hAnsi="Arial Narrow"/>
          <w:sz w:val="28"/>
          <w:szCs w:val="28"/>
        </w:rPr>
        <w:t>]</w:t>
      </w:r>
    </w:p>
    <w:p w14:paraId="5DA862A6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b/>
          <w:sz w:val="28"/>
          <w:szCs w:val="28"/>
        </w:rPr>
        <w:t>2.</w:t>
      </w:r>
      <w:r w:rsidRPr="00944E92">
        <w:rPr>
          <w:rFonts w:ascii="Arial Narrow" w:hAnsi="Arial Narrow"/>
          <w:sz w:val="28"/>
          <w:szCs w:val="28"/>
        </w:rPr>
        <w:tab/>
        <w:t>0.1 mole of nitrogen [</w:t>
      </w:r>
      <w:r w:rsidRPr="00944E92">
        <w:rPr>
          <w:sz w:val="28"/>
          <w:szCs w:val="28"/>
        </w:rPr>
        <w:t>N</w:t>
      </w:r>
      <w:r w:rsidRPr="00944E92">
        <w:rPr>
          <w:sz w:val="28"/>
          <w:szCs w:val="28"/>
          <w:vertAlign w:val="subscript"/>
        </w:rPr>
        <w:t>2</w:t>
      </w:r>
      <w:r w:rsidRPr="00944E92">
        <w:rPr>
          <w:rFonts w:ascii="Arial Narrow" w:hAnsi="Arial Narrow"/>
          <w:sz w:val="28"/>
          <w:szCs w:val="28"/>
        </w:rPr>
        <w:t>]</w:t>
      </w:r>
    </w:p>
    <w:p w14:paraId="1FDD5A71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b/>
          <w:sz w:val="28"/>
          <w:szCs w:val="28"/>
        </w:rPr>
        <w:t>3.</w:t>
      </w:r>
      <w:r w:rsidRPr="00944E92">
        <w:rPr>
          <w:rFonts w:ascii="Arial Narrow" w:hAnsi="Arial Narrow"/>
          <w:sz w:val="28"/>
          <w:szCs w:val="28"/>
        </w:rPr>
        <w:tab/>
        <w:t>1.5 moles of sodium oxide [</w:t>
      </w:r>
      <w:r w:rsidRPr="00944E92">
        <w:rPr>
          <w:sz w:val="28"/>
          <w:szCs w:val="28"/>
        </w:rPr>
        <w:t>Na</w:t>
      </w:r>
      <w:r w:rsidRPr="00944E92">
        <w:rPr>
          <w:sz w:val="28"/>
          <w:szCs w:val="28"/>
          <w:vertAlign w:val="subscript"/>
        </w:rPr>
        <w:t>2</w:t>
      </w:r>
      <w:r w:rsidRPr="00944E92">
        <w:rPr>
          <w:sz w:val="28"/>
          <w:szCs w:val="28"/>
        </w:rPr>
        <w:t>O</w:t>
      </w:r>
      <w:r w:rsidRPr="00944E92">
        <w:rPr>
          <w:rFonts w:ascii="Arial Narrow" w:hAnsi="Arial Narrow"/>
          <w:sz w:val="28"/>
          <w:szCs w:val="28"/>
        </w:rPr>
        <w:t>]</w:t>
      </w:r>
    </w:p>
    <w:p w14:paraId="09E35641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b/>
          <w:sz w:val="28"/>
          <w:szCs w:val="28"/>
        </w:rPr>
        <w:t>4.</w:t>
      </w:r>
      <w:r w:rsidRPr="00944E92">
        <w:rPr>
          <w:rFonts w:ascii="Arial Narrow" w:hAnsi="Arial Narrow"/>
          <w:sz w:val="28"/>
          <w:szCs w:val="28"/>
        </w:rPr>
        <w:tab/>
        <w:t>0.75 moles of zinc nitrate [</w:t>
      </w:r>
      <w:proofErr w:type="gramStart"/>
      <w:r w:rsidRPr="00944E92">
        <w:rPr>
          <w:sz w:val="28"/>
          <w:szCs w:val="28"/>
        </w:rPr>
        <w:t>Zn(</w:t>
      </w:r>
      <w:proofErr w:type="gramEnd"/>
      <w:r w:rsidRPr="00944E92">
        <w:rPr>
          <w:sz w:val="28"/>
          <w:szCs w:val="28"/>
        </w:rPr>
        <w:t>NO</w:t>
      </w:r>
      <w:r w:rsidRPr="00944E92">
        <w:rPr>
          <w:sz w:val="28"/>
          <w:szCs w:val="28"/>
          <w:vertAlign w:val="subscript"/>
        </w:rPr>
        <w:t>3</w:t>
      </w:r>
      <w:r w:rsidRPr="00944E92">
        <w:rPr>
          <w:sz w:val="28"/>
          <w:szCs w:val="28"/>
        </w:rPr>
        <w:t>)</w:t>
      </w:r>
      <w:r w:rsidRPr="00944E92">
        <w:rPr>
          <w:sz w:val="28"/>
          <w:szCs w:val="28"/>
          <w:vertAlign w:val="subscript"/>
        </w:rPr>
        <w:t>2</w:t>
      </w:r>
      <w:r w:rsidRPr="00944E92">
        <w:rPr>
          <w:rFonts w:ascii="Arial Narrow" w:hAnsi="Arial Narrow"/>
          <w:sz w:val="28"/>
          <w:szCs w:val="28"/>
        </w:rPr>
        <w:t>]</w:t>
      </w:r>
    </w:p>
    <w:p w14:paraId="7170ADBD" w14:textId="77777777" w:rsidR="00944E92" w:rsidRPr="00944E92" w:rsidRDefault="00944E92" w:rsidP="00944E92">
      <w:pPr>
        <w:pStyle w:val="Indent1"/>
        <w:rPr>
          <w:rFonts w:ascii="Arial Narrow" w:hAnsi="Arial Narrow"/>
          <w:sz w:val="28"/>
          <w:szCs w:val="28"/>
        </w:rPr>
      </w:pPr>
      <w:r w:rsidRPr="00944E92">
        <w:rPr>
          <w:rFonts w:ascii="Arial Narrow" w:hAnsi="Arial Narrow"/>
          <w:b/>
          <w:sz w:val="28"/>
          <w:szCs w:val="28"/>
        </w:rPr>
        <w:t>5.</w:t>
      </w:r>
      <w:r w:rsidRPr="00944E92">
        <w:rPr>
          <w:rFonts w:ascii="Arial Narrow" w:hAnsi="Arial Narrow"/>
          <w:sz w:val="28"/>
          <w:szCs w:val="28"/>
        </w:rPr>
        <w:tab/>
        <w:t>4.7 moles of sodium hydroxide [</w:t>
      </w:r>
      <w:proofErr w:type="spellStart"/>
      <w:r w:rsidRPr="00944E92">
        <w:rPr>
          <w:sz w:val="28"/>
          <w:szCs w:val="28"/>
        </w:rPr>
        <w:t>NaOH</w:t>
      </w:r>
      <w:proofErr w:type="spellEnd"/>
      <w:r w:rsidRPr="00944E92">
        <w:rPr>
          <w:rFonts w:ascii="Arial Narrow" w:hAnsi="Arial Narrow"/>
          <w:sz w:val="28"/>
          <w:szCs w:val="28"/>
        </w:rPr>
        <w:t>]</w:t>
      </w:r>
    </w:p>
    <w:p w14:paraId="0AC6195C" w14:textId="77777777" w:rsidR="00944E92" w:rsidRPr="00944E92" w:rsidRDefault="00944E92" w:rsidP="00944E92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6CC78EE6" w14:textId="77777777" w:rsidR="00944E92" w:rsidRPr="00944E92" w:rsidRDefault="00944E92" w:rsidP="00944E92">
      <w:pPr>
        <w:pStyle w:val="BodyText1"/>
        <w:tabs>
          <w:tab w:val="left" w:pos="567"/>
          <w:tab w:val="left" w:pos="1134"/>
          <w:tab w:val="left" w:pos="3119"/>
          <w:tab w:val="left" w:pos="4962"/>
          <w:tab w:val="left" w:pos="6521"/>
          <w:tab w:val="left" w:pos="8505"/>
        </w:tabs>
        <w:rPr>
          <w:rFonts w:ascii="Arial Narrow" w:hAnsi="Arial Narrow"/>
          <w:sz w:val="28"/>
          <w:szCs w:val="28"/>
        </w:rPr>
      </w:pPr>
      <w:proofErr w:type="gramStart"/>
      <w:r w:rsidRPr="00944E92">
        <w:rPr>
          <w:rFonts w:ascii="Arial Narrow" w:hAnsi="Arial Narrow"/>
          <w:sz w:val="28"/>
          <w:szCs w:val="28"/>
        </w:rPr>
        <w:t>Answers :</w:t>
      </w:r>
      <w:proofErr w:type="gramEnd"/>
      <w:r w:rsidRPr="00944E92">
        <w:rPr>
          <w:rFonts w:ascii="Arial Narrow" w:hAnsi="Arial Narrow"/>
          <w:sz w:val="28"/>
          <w:szCs w:val="28"/>
        </w:rPr>
        <w:tab/>
      </w:r>
      <w:r w:rsidRPr="00944E92">
        <w:rPr>
          <w:rFonts w:ascii="Arial Narrow" w:hAnsi="Arial Narrow"/>
          <w:b/>
          <w:sz w:val="28"/>
          <w:szCs w:val="28"/>
        </w:rPr>
        <w:t>1.</w:t>
      </w:r>
      <w:r w:rsidRPr="00944E9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944E92">
        <w:rPr>
          <w:rFonts w:ascii="Arial Narrow" w:hAnsi="Arial Narrow"/>
          <w:sz w:val="28"/>
          <w:szCs w:val="28"/>
        </w:rPr>
        <w:t>[112 g]</w:t>
      </w:r>
      <w:r w:rsidRPr="00944E92">
        <w:rPr>
          <w:rFonts w:ascii="Arial Narrow" w:hAnsi="Arial Narrow"/>
          <w:sz w:val="28"/>
          <w:szCs w:val="28"/>
        </w:rPr>
        <w:tab/>
      </w:r>
      <w:r w:rsidRPr="00944E92">
        <w:rPr>
          <w:rFonts w:ascii="Arial Narrow" w:hAnsi="Arial Narrow"/>
          <w:b/>
          <w:sz w:val="28"/>
          <w:szCs w:val="28"/>
        </w:rPr>
        <w:t>2.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944E92">
        <w:rPr>
          <w:rFonts w:ascii="Arial Narrow" w:hAnsi="Arial Narrow"/>
          <w:sz w:val="28"/>
          <w:szCs w:val="28"/>
        </w:rPr>
        <w:t xml:space="preserve"> [2.8 g]</w:t>
      </w:r>
      <w:r w:rsidRPr="00944E92">
        <w:rPr>
          <w:rFonts w:ascii="Arial Narrow" w:hAnsi="Arial Narrow"/>
          <w:sz w:val="28"/>
          <w:szCs w:val="28"/>
        </w:rPr>
        <w:tab/>
      </w:r>
      <w:r w:rsidRPr="00944E92">
        <w:rPr>
          <w:rFonts w:ascii="Arial Narrow" w:hAnsi="Arial Narrow"/>
          <w:b/>
          <w:sz w:val="28"/>
          <w:szCs w:val="28"/>
        </w:rPr>
        <w:t>3.</w:t>
      </w:r>
      <w:r w:rsidRPr="00944E9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944E92">
        <w:rPr>
          <w:rFonts w:ascii="Arial Narrow" w:hAnsi="Arial Narrow"/>
          <w:sz w:val="28"/>
          <w:szCs w:val="28"/>
        </w:rPr>
        <w:t>[93 g]</w:t>
      </w:r>
      <w:r w:rsidRPr="00944E92">
        <w:rPr>
          <w:rFonts w:ascii="Arial Narrow" w:hAnsi="Arial Narrow"/>
          <w:sz w:val="28"/>
          <w:szCs w:val="28"/>
        </w:rPr>
        <w:tab/>
      </w:r>
      <w:r w:rsidRPr="00944E92">
        <w:rPr>
          <w:rFonts w:ascii="Arial Narrow" w:hAnsi="Arial Narrow"/>
          <w:b/>
          <w:sz w:val="28"/>
          <w:szCs w:val="28"/>
        </w:rPr>
        <w:t>4.</w:t>
      </w:r>
      <w:r w:rsidRPr="00944E9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944E92">
        <w:rPr>
          <w:rFonts w:ascii="Arial Narrow" w:hAnsi="Arial Narrow"/>
          <w:sz w:val="28"/>
          <w:szCs w:val="28"/>
        </w:rPr>
        <w:t>[142.13 g]</w:t>
      </w:r>
      <w:r w:rsidRPr="00944E92">
        <w:rPr>
          <w:rFonts w:ascii="Arial Narrow" w:hAnsi="Arial Narrow"/>
          <w:sz w:val="28"/>
          <w:szCs w:val="28"/>
        </w:rPr>
        <w:tab/>
      </w:r>
      <w:r w:rsidRPr="00944E92">
        <w:rPr>
          <w:rFonts w:ascii="Arial Narrow" w:hAnsi="Arial Narrow"/>
          <w:b/>
          <w:sz w:val="28"/>
          <w:szCs w:val="28"/>
        </w:rPr>
        <w:t>5.</w:t>
      </w:r>
      <w:r w:rsidRPr="00944E9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944E92">
        <w:rPr>
          <w:rFonts w:ascii="Arial Narrow" w:hAnsi="Arial Narrow"/>
          <w:sz w:val="28"/>
          <w:szCs w:val="28"/>
        </w:rPr>
        <w:t>[188 g]</w:t>
      </w:r>
    </w:p>
    <w:p w14:paraId="3EC1FB66" w14:textId="77777777" w:rsidR="00262BE5" w:rsidRDefault="00262BE5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2D65CFC" w14:textId="77777777" w:rsidR="00262BE5" w:rsidRDefault="00262BE5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4B9FCB9" w14:textId="77777777" w:rsidR="00A55836" w:rsidRDefault="00A55836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E21227E" w14:textId="77777777" w:rsidR="00262BE5" w:rsidRDefault="00262BE5" w:rsidP="00262BE5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E01229">
        <w:rPr>
          <w:rFonts w:ascii="Arial Narrow" w:hAnsi="Arial Narrow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MASS TO MOLES CALCULATION</w:t>
      </w:r>
    </w:p>
    <w:p w14:paraId="68351B15" w14:textId="77777777" w:rsidR="00262BE5" w:rsidRDefault="00262BE5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85CD044" w14:textId="77777777" w:rsidR="00F11231" w:rsidRDefault="00F11231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01229">
        <w:rPr>
          <w:rFonts w:ascii="Arial Narrow Bold" w:hAnsi="Arial Narrow Bold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 TO CALCULATE THE NUMBER OF MOLES IN A GIVEN MASS</w:t>
      </w:r>
    </w:p>
    <w:p w14:paraId="7BAEA029" w14:textId="77777777" w:rsidR="00F11231" w:rsidRDefault="00F11231" w:rsidP="0080241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5432E77" w14:textId="77777777" w:rsidR="00262BE5" w:rsidRDefault="00262BE5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62BE5">
        <w:rPr>
          <w:rFonts w:ascii="Arial Narrow" w:hAnsi="Arial Narrow"/>
          <w:sz w:val="28"/>
          <w:szCs w:val="28"/>
        </w:rPr>
        <w:t>To calculate the mass (</w:t>
      </w:r>
      <w:r w:rsidRPr="00262BE5">
        <w:rPr>
          <w:rFonts w:ascii="Arial Narrow" w:hAnsi="Arial Narrow"/>
          <w:b/>
          <w:sz w:val="28"/>
          <w:szCs w:val="28"/>
        </w:rPr>
        <w:t>m</w:t>
      </w:r>
      <w:r w:rsidRPr="00262BE5">
        <w:rPr>
          <w:rFonts w:ascii="Arial Narrow" w:hAnsi="Arial Narrow"/>
          <w:sz w:val="28"/>
          <w:szCs w:val="28"/>
        </w:rPr>
        <w:t>) of a given number of moles (</w:t>
      </w:r>
      <w:r w:rsidRPr="00262BE5">
        <w:rPr>
          <w:rFonts w:ascii="Arial Narrow" w:hAnsi="Arial Narrow"/>
          <w:b/>
          <w:sz w:val="28"/>
          <w:szCs w:val="28"/>
        </w:rPr>
        <w:t>n</w:t>
      </w:r>
      <w:r w:rsidRPr="00262BE5">
        <w:rPr>
          <w:rFonts w:ascii="Arial Narrow" w:hAnsi="Arial Narrow"/>
          <w:sz w:val="28"/>
          <w:szCs w:val="28"/>
        </w:rPr>
        <w:t>) of a substance:</w:t>
      </w:r>
    </w:p>
    <w:p w14:paraId="2D5A88E3" w14:textId="77777777" w:rsidR="00262BE5" w:rsidRDefault="00262BE5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5423779" w14:textId="77777777" w:rsidR="00262BE5" w:rsidRDefault="00262BE5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567"/>
        <w:gridCol w:w="1134"/>
        <w:gridCol w:w="851"/>
        <w:gridCol w:w="1134"/>
      </w:tblGrid>
      <w:tr w:rsidR="00262BE5" w:rsidRPr="00AC1346" w14:paraId="04E4A749" w14:textId="77777777">
        <w:trPr>
          <w:jc w:val="center"/>
        </w:trPr>
        <w:tc>
          <w:tcPr>
            <w:tcW w:w="851" w:type="dxa"/>
            <w:shd w:val="clear" w:color="auto" w:fill="auto"/>
          </w:tcPr>
          <w:p w14:paraId="5856C99D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14:paraId="14816FC5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14:paraId="44A982FA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n</w:t>
            </w:r>
          </w:p>
        </w:tc>
        <w:tc>
          <w:tcPr>
            <w:tcW w:w="851" w:type="dxa"/>
            <w:shd w:val="clear" w:color="auto" w:fill="auto"/>
          </w:tcPr>
          <w:p w14:paraId="36128351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×</w:t>
            </w:r>
          </w:p>
        </w:tc>
        <w:tc>
          <w:tcPr>
            <w:tcW w:w="1134" w:type="dxa"/>
            <w:shd w:val="clear" w:color="auto" w:fill="auto"/>
          </w:tcPr>
          <w:p w14:paraId="7F4493BD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G</w:t>
            </w:r>
          </w:p>
        </w:tc>
      </w:tr>
    </w:tbl>
    <w:p w14:paraId="52F2451B" w14:textId="77777777" w:rsidR="00262BE5" w:rsidRDefault="00262BE5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351EF61" w14:textId="77777777" w:rsidR="00262BE5" w:rsidRPr="00262BE5" w:rsidRDefault="00262BE5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9593C85" w14:textId="77777777" w:rsidR="00262BE5" w:rsidRDefault="00262BE5" w:rsidP="00075D14">
      <w:pPr>
        <w:rPr>
          <w:rFonts w:ascii="Arial Narrow" w:hAnsi="Arial Narrow"/>
          <w:sz w:val="28"/>
          <w:szCs w:val="28"/>
        </w:rPr>
      </w:pPr>
      <w:r w:rsidRPr="00262BE5">
        <w:rPr>
          <w:rFonts w:ascii="Arial Narrow" w:hAnsi="Arial Narrow"/>
          <w:sz w:val="28"/>
          <w:szCs w:val="28"/>
        </w:rPr>
        <w:t>To calculate the number of moles (</w:t>
      </w:r>
      <w:r w:rsidRPr="00262BE5">
        <w:rPr>
          <w:rFonts w:ascii="Arial Narrow" w:hAnsi="Arial Narrow"/>
          <w:b/>
          <w:sz w:val="28"/>
          <w:szCs w:val="28"/>
        </w:rPr>
        <w:t>n</w:t>
      </w:r>
      <w:r w:rsidRPr="00262BE5">
        <w:rPr>
          <w:rFonts w:ascii="Arial Narrow" w:hAnsi="Arial Narrow"/>
          <w:sz w:val="28"/>
          <w:szCs w:val="28"/>
        </w:rPr>
        <w:t>) of a substance in a given mass (</w:t>
      </w:r>
      <w:r w:rsidRPr="00262BE5">
        <w:rPr>
          <w:rFonts w:ascii="Arial Narrow" w:hAnsi="Arial Narrow"/>
          <w:b/>
          <w:sz w:val="28"/>
          <w:szCs w:val="28"/>
        </w:rPr>
        <w:t>m</w:t>
      </w:r>
      <w:r w:rsidRPr="00262BE5">
        <w:rPr>
          <w:rFonts w:ascii="Arial Narrow" w:hAnsi="Arial Narrow"/>
          <w:sz w:val="28"/>
          <w:szCs w:val="28"/>
        </w:rPr>
        <w:t>) the equation has to be rearranged.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567"/>
        <w:gridCol w:w="1134"/>
        <w:gridCol w:w="851"/>
        <w:gridCol w:w="1134"/>
      </w:tblGrid>
      <w:tr w:rsidR="00262BE5" w:rsidRPr="00AC1346" w14:paraId="52D61D7B" w14:textId="77777777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F73A3D1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60592D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sz w:val="40"/>
                <w:szCs w:val="40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14:paraId="3549DB6E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position w:val="-38"/>
                <w:sz w:val="40"/>
                <w:szCs w:val="40"/>
              </w:rPr>
              <w:object w:dxaOrig="400" w:dyaOrig="980" w14:anchorId="59FDC69C">
                <v:shape id="_x0000_i1026" type="#_x0000_t75" style="width:19.1pt;height:48.5pt" o:ole="">
                  <v:imagedata r:id="rId15" o:title=""/>
                </v:shape>
                <o:OLEObject Type="Embed" ProgID="Equation.3" ShapeID="_x0000_i1026" DrawAspect="Content" ObjectID="_1524377132" r:id="rId16"/>
              </w:object>
            </w:r>
          </w:p>
        </w:tc>
        <w:tc>
          <w:tcPr>
            <w:tcW w:w="851" w:type="dxa"/>
            <w:shd w:val="clear" w:color="auto" w:fill="auto"/>
          </w:tcPr>
          <w:p w14:paraId="6D73DAC2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14:paraId="109C2F7A" w14:textId="77777777" w:rsidR="00262BE5" w:rsidRPr="00AC1346" w:rsidRDefault="00262BE5" w:rsidP="00AC1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</w:tbl>
    <w:p w14:paraId="7B35E06E" w14:textId="77777777" w:rsidR="00075D14" w:rsidRDefault="00075D14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CEFD99D" w14:textId="77777777" w:rsidR="00075D14" w:rsidRPr="00075D14" w:rsidRDefault="00075D14" w:rsidP="00075D1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75D14">
        <w:rPr>
          <w:rFonts w:ascii="Arial Narrow" w:hAnsi="Arial Narrow"/>
          <w:bCs/>
          <w:sz w:val="28"/>
          <w:szCs w:val="28"/>
        </w:rPr>
        <w:t>To calculate the number of moles (</w:t>
      </w:r>
      <w:r w:rsidRPr="00075D14">
        <w:rPr>
          <w:rFonts w:ascii="Arial Narrow" w:hAnsi="Arial Narrow"/>
          <w:b/>
          <w:bCs/>
          <w:sz w:val="28"/>
          <w:szCs w:val="28"/>
        </w:rPr>
        <w:t>n</w:t>
      </w:r>
      <w:r w:rsidRPr="00075D14">
        <w:rPr>
          <w:rFonts w:ascii="Arial Narrow" w:hAnsi="Arial Narrow"/>
          <w:bCs/>
          <w:sz w:val="28"/>
          <w:szCs w:val="28"/>
        </w:rPr>
        <w:t>) of a substance in a given mass (</w:t>
      </w:r>
      <w:r w:rsidRPr="00075D14">
        <w:rPr>
          <w:rFonts w:ascii="Arial Narrow" w:hAnsi="Arial Narrow"/>
          <w:b/>
          <w:bCs/>
          <w:sz w:val="28"/>
          <w:szCs w:val="28"/>
        </w:rPr>
        <w:t>m</w:t>
      </w:r>
      <w:r w:rsidRPr="00075D14">
        <w:rPr>
          <w:rFonts w:ascii="Arial Narrow" w:hAnsi="Arial Narrow"/>
          <w:bCs/>
          <w:sz w:val="28"/>
          <w:szCs w:val="28"/>
        </w:rPr>
        <w:t>), divide the mass of substance (</w:t>
      </w:r>
      <w:r w:rsidRPr="00075D14">
        <w:rPr>
          <w:rFonts w:ascii="Arial Narrow" w:hAnsi="Arial Narrow"/>
          <w:b/>
          <w:bCs/>
          <w:sz w:val="28"/>
          <w:szCs w:val="28"/>
        </w:rPr>
        <w:t>m</w:t>
      </w:r>
      <w:r w:rsidRPr="00075D14">
        <w:rPr>
          <w:rFonts w:ascii="Arial Narrow" w:hAnsi="Arial Narrow"/>
          <w:bCs/>
          <w:sz w:val="28"/>
          <w:szCs w:val="28"/>
        </w:rPr>
        <w:t>) by the gram formula mass (</w:t>
      </w:r>
      <w:r w:rsidRPr="00075D14">
        <w:rPr>
          <w:rFonts w:ascii="Arial Narrow" w:hAnsi="Arial Narrow"/>
          <w:b/>
          <w:bCs/>
          <w:sz w:val="28"/>
          <w:szCs w:val="28"/>
        </w:rPr>
        <w:t>G</w:t>
      </w:r>
      <w:r w:rsidRPr="00075D14">
        <w:rPr>
          <w:rFonts w:ascii="Arial Narrow" w:hAnsi="Arial Narrow"/>
          <w:bCs/>
          <w:sz w:val="28"/>
          <w:szCs w:val="28"/>
        </w:rPr>
        <w:t xml:space="preserve">). </w:t>
      </w:r>
    </w:p>
    <w:p w14:paraId="787C4D66" w14:textId="77777777" w:rsidR="00075D14" w:rsidRDefault="00075D14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3B23B70" w14:textId="77777777" w:rsidR="00075D14" w:rsidRPr="00075D14" w:rsidRDefault="00075D14" w:rsidP="00075D14">
      <w:pPr>
        <w:pStyle w:val="BodyText1"/>
        <w:outlineLvl w:val="0"/>
        <w:rPr>
          <w:rFonts w:ascii="Arial Narrow" w:hAnsi="Arial Narrow"/>
          <w:b/>
          <w:sz w:val="28"/>
          <w:szCs w:val="28"/>
        </w:rPr>
      </w:pPr>
      <w:r>
        <w:rPr>
          <w:b/>
        </w:rPr>
        <w:br w:type="page"/>
      </w:r>
      <w:proofErr w:type="gramStart"/>
      <w:r w:rsidRPr="00075D14">
        <w:rPr>
          <w:rFonts w:ascii="Arial Narrow" w:hAnsi="Arial Narrow"/>
          <w:b/>
          <w:sz w:val="28"/>
          <w:szCs w:val="28"/>
        </w:rPr>
        <w:lastRenderedPageBreak/>
        <w:t>Example :</w:t>
      </w:r>
      <w:proofErr w:type="gramEnd"/>
      <w:r w:rsidRPr="00075D14">
        <w:rPr>
          <w:rFonts w:ascii="Arial Narrow" w:hAnsi="Arial Narrow"/>
          <w:b/>
          <w:sz w:val="28"/>
          <w:szCs w:val="28"/>
        </w:rPr>
        <w:t xml:space="preserve">  </w:t>
      </w:r>
      <w:r w:rsidRPr="00D53960">
        <w:rPr>
          <w:rFonts w:ascii="Arial Narrow" w:hAnsi="Arial Narrow"/>
          <w:sz w:val="28"/>
          <w:szCs w:val="28"/>
        </w:rPr>
        <w:t>Calculate the number of moles of methane</w:t>
      </w:r>
      <w:r w:rsidR="00D53960" w:rsidRPr="00D53960">
        <w:rPr>
          <w:rFonts w:ascii="Arial Narrow" w:hAnsi="Arial Narrow"/>
          <w:sz w:val="28"/>
          <w:szCs w:val="28"/>
        </w:rPr>
        <w:t>,</w:t>
      </w:r>
      <w:r w:rsidRPr="00D53960">
        <w:rPr>
          <w:rFonts w:ascii="Arial Narrow" w:hAnsi="Arial Narrow"/>
          <w:sz w:val="28"/>
          <w:szCs w:val="28"/>
        </w:rPr>
        <w:t xml:space="preserve"> </w:t>
      </w:r>
      <w:r w:rsidRPr="00D53960">
        <w:rPr>
          <w:sz w:val="28"/>
          <w:szCs w:val="28"/>
        </w:rPr>
        <w:t>CH</w:t>
      </w:r>
      <w:r w:rsidRPr="00D53960">
        <w:rPr>
          <w:sz w:val="28"/>
          <w:szCs w:val="28"/>
          <w:vertAlign w:val="subscript"/>
        </w:rPr>
        <w:t>4</w:t>
      </w:r>
      <w:r w:rsidR="00D53960" w:rsidRPr="00D53960">
        <w:rPr>
          <w:rFonts w:ascii="Arial Narrow" w:hAnsi="Arial Narrow"/>
          <w:sz w:val="28"/>
          <w:szCs w:val="28"/>
        </w:rPr>
        <w:t>, i</w:t>
      </w:r>
      <w:r w:rsidRPr="00D53960">
        <w:rPr>
          <w:rFonts w:ascii="Arial Narrow" w:hAnsi="Arial Narrow"/>
          <w:sz w:val="28"/>
          <w:szCs w:val="28"/>
        </w:rPr>
        <w:t>n 4 g.</w:t>
      </w:r>
    </w:p>
    <w:p w14:paraId="779F1B6A" w14:textId="77777777" w:rsidR="00075D14" w:rsidRDefault="00075D14" w:rsidP="00075D14">
      <w:pPr>
        <w:pStyle w:val="Indent1"/>
      </w:pPr>
    </w:p>
    <w:p w14:paraId="2DEBA8A5" w14:textId="77777777" w:rsidR="00075D14" w:rsidRDefault="00075D14" w:rsidP="00075D14">
      <w:pPr>
        <w:pStyle w:val="BodyText1"/>
        <w:outlineLvl w:val="0"/>
      </w:pPr>
      <w:r>
        <w:rPr>
          <w:b/>
          <w:sz w:val="40"/>
        </w:rPr>
        <w:t>CH</w:t>
      </w:r>
      <w:r>
        <w:rPr>
          <w:b/>
          <w:sz w:val="40"/>
          <w:vertAlign w:val="subscript"/>
        </w:rPr>
        <w:t>4</w:t>
      </w:r>
    </w:p>
    <w:p w14:paraId="44B19496" w14:textId="64387ACA" w:rsidR="00075D14" w:rsidRDefault="00E01229" w:rsidP="00075D14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7B936F8" wp14:editId="57BDDEA7">
                <wp:simplePos x="0" y="0"/>
                <wp:positionH relativeFrom="column">
                  <wp:posOffset>100330</wp:posOffset>
                </wp:positionH>
                <wp:positionV relativeFrom="paragraph">
                  <wp:posOffset>77470</wp:posOffset>
                </wp:positionV>
                <wp:extent cx="635" cy="429260"/>
                <wp:effectExtent l="24130" t="26670" r="38735" b="39370"/>
                <wp:wrapNone/>
                <wp:docPr id="88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9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6.1pt" to="7.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j7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77EC24E" wp14:editId="2A138011">
                <wp:simplePos x="0" y="0"/>
                <wp:positionH relativeFrom="column">
                  <wp:posOffset>278130</wp:posOffset>
                </wp:positionH>
                <wp:positionV relativeFrom="paragraph">
                  <wp:posOffset>70485</wp:posOffset>
                </wp:positionV>
                <wp:extent cx="635" cy="232410"/>
                <wp:effectExtent l="24130" t="19685" r="38735" b="40005"/>
                <wp:wrapNone/>
                <wp:docPr id="88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24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9pt,5.55pt" to="21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gTGQIAAC4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" strokeweight="1.5pt"/>
            </w:pict>
          </mc:Fallback>
        </mc:AlternateContent>
      </w:r>
    </w:p>
    <w:p w14:paraId="6B9E25BE" w14:textId="7C8EE3C9" w:rsidR="00075D14" w:rsidRPr="00075D14" w:rsidRDefault="00E01229" w:rsidP="00075D14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F0E7B3" wp14:editId="4924C605">
                <wp:simplePos x="0" y="0"/>
                <wp:positionH relativeFrom="column">
                  <wp:posOffset>278765</wp:posOffset>
                </wp:positionH>
                <wp:positionV relativeFrom="paragraph">
                  <wp:posOffset>122555</wp:posOffset>
                </wp:positionV>
                <wp:extent cx="919480" cy="635"/>
                <wp:effectExtent l="24765" t="59055" r="33655" b="92710"/>
                <wp:wrapNone/>
                <wp:docPr id="88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95pt,9.65pt" to="94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 w:rsidR="00075D14">
        <w:tab/>
      </w:r>
      <w:r w:rsidR="00075D14" w:rsidRPr="00075D14">
        <w:rPr>
          <w:rFonts w:ascii="Arial Narrow" w:hAnsi="Arial Narrow"/>
          <w:sz w:val="28"/>
          <w:szCs w:val="28"/>
        </w:rPr>
        <w:t>4 hydrogen atoms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  <w:t>4</w:t>
      </w:r>
      <w:r w:rsidR="00075D14" w:rsidRPr="00075D14">
        <w:rPr>
          <w:rFonts w:ascii="Arial Narrow" w:hAnsi="Arial Narrow"/>
          <w:sz w:val="28"/>
          <w:szCs w:val="28"/>
        </w:rPr>
        <w:tab/>
        <w:t>x</w:t>
      </w:r>
      <w:r w:rsidR="00075D14" w:rsidRPr="00075D14">
        <w:rPr>
          <w:rFonts w:ascii="Arial Narrow" w:hAnsi="Arial Narrow"/>
          <w:sz w:val="28"/>
          <w:szCs w:val="28"/>
        </w:rPr>
        <w:tab/>
      </w:r>
      <w:r w:rsidR="00075D14" w:rsidRPr="00075D14">
        <w:rPr>
          <w:sz w:val="28"/>
          <w:szCs w:val="28"/>
        </w:rPr>
        <w:t>H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  <w:t>4</w:t>
      </w:r>
      <w:r w:rsidR="00075D14" w:rsidRPr="00075D14">
        <w:rPr>
          <w:rFonts w:ascii="Arial Narrow" w:hAnsi="Arial Narrow"/>
          <w:sz w:val="28"/>
          <w:szCs w:val="28"/>
        </w:rPr>
        <w:tab/>
        <w:t>x</w:t>
      </w:r>
      <w:r w:rsidR="00075D14" w:rsidRPr="00075D14">
        <w:rPr>
          <w:rFonts w:ascii="Arial Narrow" w:hAnsi="Arial Narrow"/>
          <w:sz w:val="28"/>
          <w:szCs w:val="28"/>
        </w:rPr>
        <w:tab/>
        <w:t xml:space="preserve">  1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  <w:t xml:space="preserve">  4</w:t>
      </w:r>
    </w:p>
    <w:p w14:paraId="2D1ACF67" w14:textId="3EA890F1" w:rsidR="00075D14" w:rsidRPr="00075D14" w:rsidRDefault="00E01229" w:rsidP="00075D14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F5B52A" wp14:editId="22CD9059">
                <wp:simplePos x="0" y="0"/>
                <wp:positionH relativeFrom="column">
                  <wp:posOffset>100330</wp:posOffset>
                </wp:positionH>
                <wp:positionV relativeFrom="paragraph">
                  <wp:posOffset>125095</wp:posOffset>
                </wp:positionV>
                <wp:extent cx="1097915" cy="635"/>
                <wp:effectExtent l="24130" t="61595" r="33655" b="90170"/>
                <wp:wrapNone/>
                <wp:docPr id="88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9.85pt" to="94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44pLg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" strokeweight="1.5pt">
                <v:stroke endarrow="block" endarrowwidth="narrow" endarrowlength="short"/>
              </v:line>
            </w:pict>
          </mc:Fallback>
        </mc:AlternateContent>
      </w:r>
      <w:r w:rsidR="00075D14" w:rsidRPr="00075D14">
        <w:rPr>
          <w:rFonts w:ascii="Arial Narrow" w:hAnsi="Arial Narrow"/>
          <w:sz w:val="28"/>
          <w:szCs w:val="28"/>
        </w:rPr>
        <w:tab/>
        <w:t>1 carbon atom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  <w:t>1</w:t>
      </w:r>
      <w:r w:rsidR="00075D14" w:rsidRPr="00075D14">
        <w:rPr>
          <w:rFonts w:ascii="Arial Narrow" w:hAnsi="Arial Narrow"/>
          <w:sz w:val="28"/>
          <w:szCs w:val="28"/>
        </w:rPr>
        <w:tab/>
        <w:t>x</w:t>
      </w:r>
      <w:r w:rsidR="00075D14" w:rsidRPr="00075D14">
        <w:rPr>
          <w:rFonts w:ascii="Arial Narrow" w:hAnsi="Arial Narrow"/>
          <w:sz w:val="28"/>
          <w:szCs w:val="28"/>
        </w:rPr>
        <w:tab/>
      </w:r>
      <w:r w:rsidR="00075D14" w:rsidRPr="00075D14">
        <w:rPr>
          <w:sz w:val="28"/>
          <w:szCs w:val="28"/>
        </w:rPr>
        <w:t>C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  <w:t>1</w:t>
      </w:r>
      <w:r w:rsidR="00075D14" w:rsidRPr="00075D14">
        <w:rPr>
          <w:rFonts w:ascii="Arial Narrow" w:hAnsi="Arial Narrow"/>
          <w:sz w:val="28"/>
          <w:szCs w:val="28"/>
        </w:rPr>
        <w:tab/>
        <w:t>x</w:t>
      </w:r>
      <w:r w:rsidR="00075D14" w:rsidRPr="00075D14">
        <w:rPr>
          <w:rFonts w:ascii="Arial Narrow" w:hAnsi="Arial Narrow"/>
          <w:sz w:val="28"/>
          <w:szCs w:val="28"/>
        </w:rPr>
        <w:tab/>
        <w:t>12</w:t>
      </w:r>
      <w:r w:rsidR="00075D14" w:rsidRPr="00075D14">
        <w:rPr>
          <w:rFonts w:ascii="Arial Narrow" w:hAnsi="Arial Narrow"/>
          <w:sz w:val="28"/>
          <w:szCs w:val="28"/>
        </w:rPr>
        <w:tab/>
        <w:t>=</w:t>
      </w:r>
      <w:r w:rsidR="00075D14" w:rsidRPr="00075D14">
        <w:rPr>
          <w:rFonts w:ascii="Arial Narrow" w:hAnsi="Arial Narrow"/>
          <w:sz w:val="28"/>
          <w:szCs w:val="28"/>
        </w:rPr>
        <w:tab/>
      </w:r>
      <w:r w:rsidR="00075D14" w:rsidRPr="00075D14">
        <w:rPr>
          <w:rFonts w:ascii="Arial Narrow" w:hAnsi="Arial Narrow"/>
          <w:sz w:val="28"/>
          <w:szCs w:val="28"/>
          <w:u w:val="thick"/>
        </w:rPr>
        <w:t>12</w:t>
      </w:r>
    </w:p>
    <w:p w14:paraId="7893731D" w14:textId="77777777" w:rsidR="00075D14" w:rsidRPr="00075D14" w:rsidRDefault="00075D14" w:rsidP="00075D14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4BB4116D" w14:textId="77777777" w:rsidR="00075D14" w:rsidRPr="00075D14" w:rsidRDefault="00075D14" w:rsidP="00AE05E7">
      <w:pPr>
        <w:pStyle w:val="BodyText1"/>
        <w:tabs>
          <w:tab w:val="decimal" w:pos="2268"/>
          <w:tab w:val="left" w:pos="2835"/>
          <w:tab w:val="left" w:pos="3402"/>
          <w:tab w:val="left" w:pos="4111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  <w:r w:rsidRPr="00075D14">
        <w:rPr>
          <w:rFonts w:ascii="Arial Narrow" w:hAnsi="Arial Narrow"/>
          <w:sz w:val="28"/>
          <w:szCs w:val="28"/>
        </w:rPr>
        <w:tab/>
      </w:r>
      <w:r w:rsidRPr="00075D14">
        <w:rPr>
          <w:rFonts w:ascii="Arial Narrow" w:hAnsi="Arial Narrow"/>
          <w:sz w:val="28"/>
          <w:szCs w:val="28"/>
        </w:rPr>
        <w:tab/>
      </w:r>
      <w:r w:rsidRPr="00075D14">
        <w:rPr>
          <w:rFonts w:ascii="Arial Narrow" w:hAnsi="Arial Narrow"/>
          <w:sz w:val="28"/>
          <w:szCs w:val="28"/>
        </w:rPr>
        <w:tab/>
      </w:r>
      <w:r w:rsidRPr="00075D14">
        <w:rPr>
          <w:rFonts w:ascii="Arial Narrow" w:hAnsi="Arial Narrow"/>
          <w:sz w:val="28"/>
          <w:szCs w:val="28"/>
        </w:rPr>
        <w:tab/>
      </w:r>
      <w:r w:rsidRPr="00075D14">
        <w:rPr>
          <w:rFonts w:ascii="Arial Narrow" w:hAnsi="Arial Narrow"/>
          <w:b/>
          <w:sz w:val="28"/>
          <w:szCs w:val="28"/>
        </w:rPr>
        <w:t>Gram</w:t>
      </w:r>
      <w:r w:rsidRPr="00075D14">
        <w:rPr>
          <w:rFonts w:ascii="Arial Narrow" w:hAnsi="Arial Narrow"/>
          <w:sz w:val="28"/>
          <w:szCs w:val="28"/>
        </w:rPr>
        <w:t xml:space="preserve"> </w:t>
      </w:r>
      <w:r w:rsidRPr="00075D14">
        <w:rPr>
          <w:rFonts w:ascii="Arial Narrow" w:hAnsi="Arial Narrow"/>
          <w:b/>
          <w:sz w:val="28"/>
          <w:szCs w:val="28"/>
        </w:rPr>
        <w:t>formula mass</w:t>
      </w:r>
      <w:r w:rsidR="00AE05E7">
        <w:rPr>
          <w:rFonts w:ascii="Arial Narrow" w:hAnsi="Arial Narrow"/>
          <w:b/>
          <w:sz w:val="28"/>
          <w:szCs w:val="28"/>
        </w:rPr>
        <w:t xml:space="preserve"> (G)</w:t>
      </w:r>
      <w:r w:rsidRPr="00075D14">
        <w:rPr>
          <w:rFonts w:ascii="Arial Narrow" w:hAnsi="Arial Narrow"/>
          <w:b/>
          <w:sz w:val="28"/>
          <w:szCs w:val="28"/>
        </w:rPr>
        <w:tab/>
        <w:t>=</w:t>
      </w:r>
      <w:r w:rsidRPr="00075D14">
        <w:rPr>
          <w:rFonts w:ascii="Arial Narrow" w:hAnsi="Arial Narrow"/>
          <w:b/>
          <w:sz w:val="28"/>
          <w:szCs w:val="28"/>
        </w:rPr>
        <w:tab/>
        <w:t xml:space="preserve">   16g</w:t>
      </w:r>
    </w:p>
    <w:p w14:paraId="560D6008" w14:textId="77777777" w:rsidR="00075D14" w:rsidRPr="00075D14" w:rsidRDefault="00075D14" w:rsidP="00AE05E7">
      <w:pPr>
        <w:pStyle w:val="BodyText1"/>
        <w:tabs>
          <w:tab w:val="decimal" w:pos="2268"/>
          <w:tab w:val="left" w:pos="2835"/>
          <w:tab w:val="left" w:pos="3402"/>
          <w:tab w:val="left" w:pos="4111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5A2A0027" w14:textId="77777777" w:rsidR="00075D14" w:rsidRPr="00075D14" w:rsidRDefault="00075D14" w:rsidP="00AE05E7">
      <w:pPr>
        <w:pStyle w:val="BodyText1"/>
        <w:tabs>
          <w:tab w:val="left" w:pos="411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Pr="00075D14">
        <w:rPr>
          <w:rFonts w:ascii="Arial Narrow" w:hAnsi="Arial Narrow"/>
          <w:sz w:val="28"/>
          <w:szCs w:val="28"/>
        </w:rPr>
        <w:t xml:space="preserve">16 g of </w:t>
      </w:r>
      <w:r w:rsidRPr="00AE05E7">
        <w:rPr>
          <w:sz w:val="28"/>
          <w:szCs w:val="28"/>
        </w:rPr>
        <w:t>CH</w:t>
      </w:r>
      <w:r w:rsidRPr="00AE05E7">
        <w:rPr>
          <w:sz w:val="28"/>
          <w:szCs w:val="28"/>
          <w:vertAlign w:val="subscript"/>
        </w:rPr>
        <w:t>4</w:t>
      </w:r>
      <w:r w:rsidRPr="00075D14">
        <w:rPr>
          <w:rFonts w:ascii="Arial Narrow" w:hAnsi="Arial Narrow"/>
          <w:sz w:val="28"/>
          <w:szCs w:val="28"/>
        </w:rPr>
        <w:tab/>
        <w:t>=</w:t>
      </w:r>
      <w:r w:rsidRPr="00075D14">
        <w:rPr>
          <w:rFonts w:ascii="Arial Narrow" w:hAnsi="Arial Narrow"/>
          <w:sz w:val="28"/>
          <w:szCs w:val="28"/>
        </w:rPr>
        <w:tab/>
        <w:t>1 mole</w:t>
      </w:r>
    </w:p>
    <w:p w14:paraId="1854AB91" w14:textId="77777777" w:rsidR="00075D14" w:rsidRDefault="00075D14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1"/>
        <w:gridCol w:w="567"/>
        <w:gridCol w:w="2130"/>
      </w:tblGrid>
      <w:tr w:rsidR="00075D14" w:rsidRPr="00AC1346" w14:paraId="553C7997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3469386" w14:textId="77777777" w:rsidR="00075D14" w:rsidRPr="00AC1346" w:rsidRDefault="00075D14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AC1346">
              <w:rPr>
                <w:rFonts w:ascii="Arial Narrow" w:hAnsi="Arial Narrow"/>
                <w:bCs/>
                <w:sz w:val="28"/>
                <w:szCs w:val="28"/>
              </w:rPr>
              <w:t>Therefore the number of moles in, 4 g</w:t>
            </w:r>
            <w:r w:rsidRPr="00AC1346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C1346">
              <w:rPr>
                <w:rFonts w:ascii="Arial Narrow" w:hAnsi="Arial Narrow"/>
                <w:bCs/>
                <w:sz w:val="28"/>
                <w:szCs w:val="28"/>
              </w:rPr>
              <w:t xml:space="preserve">of </w:t>
            </w:r>
            <w:r w:rsidRPr="00AC1346">
              <w:rPr>
                <w:rFonts w:ascii="Times New Roman" w:hAnsi="Times New Roman"/>
                <w:bCs/>
                <w:sz w:val="28"/>
                <w:szCs w:val="28"/>
              </w:rPr>
              <w:t>CH</w:t>
            </w:r>
            <w:r w:rsidRPr="00AC1346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AC1346">
              <w:rPr>
                <w:rFonts w:ascii="Arial Narrow" w:hAnsi="Arial Narrow"/>
                <w:bCs/>
                <w:sz w:val="28"/>
                <w:szCs w:val="28"/>
              </w:rPr>
              <w:t>:</w:t>
            </w:r>
          </w:p>
        </w:tc>
        <w:tc>
          <w:tcPr>
            <w:tcW w:w="851" w:type="dxa"/>
            <w:shd w:val="clear" w:color="auto" w:fill="auto"/>
          </w:tcPr>
          <w:p w14:paraId="459637D9" w14:textId="77777777" w:rsidR="00075D14" w:rsidRPr="00AC1346" w:rsidRDefault="00075D14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EE95434" w14:textId="77777777" w:rsidR="00075D14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C1346">
              <w:rPr>
                <w:rFonts w:ascii="Arial Narrow" w:hAnsi="Arial Narrow"/>
                <w:b/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502D9A" w14:textId="77777777" w:rsidR="00075D14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C1346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46F23733" w14:textId="77777777" w:rsidR="00075D14" w:rsidRPr="00AC1346" w:rsidRDefault="00D53960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300" w:dyaOrig="700" w14:anchorId="6533DEE7">
                <v:shape id="_x0000_i1027" type="#_x0000_t75" style="width:14.7pt;height:35.25pt" o:ole="">
                  <v:imagedata r:id="rId17" o:title=""/>
                </v:shape>
                <o:OLEObject Type="Embed" ProgID="Equation.3" ShapeID="_x0000_i1027" DrawAspect="Content" ObjectID="_1524377133" r:id="rId18"/>
              </w:object>
            </w:r>
          </w:p>
        </w:tc>
      </w:tr>
      <w:tr w:rsidR="004C6C79" w:rsidRPr="00AC1346" w14:paraId="086B82E4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C117C70" w14:textId="77777777" w:rsidR="004C6C79" w:rsidRPr="00AC1346" w:rsidRDefault="004C6C79" w:rsidP="00AC1346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DF7B5A" w14:textId="77777777" w:rsidR="004C6C79" w:rsidRPr="00AC1346" w:rsidRDefault="004C6C79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98BFB0C" w14:textId="77777777" w:rsidR="004C6C79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2ABC8C" w14:textId="77777777" w:rsidR="004C6C79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AC1346">
              <w:rPr>
                <w:rFonts w:ascii="Arial Narrow" w:hAnsi="Arial Narrow"/>
                <w:sz w:val="32"/>
                <w:szCs w:val="32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649021BF" w14:textId="77777777" w:rsidR="004C6C79" w:rsidRPr="00AC1346" w:rsidRDefault="00D53960" w:rsidP="00AC1346">
            <w:pPr>
              <w:spacing w:before="120" w:after="120" w:line="240" w:lineRule="auto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360" w:dyaOrig="700" w14:anchorId="11FB2B2C">
                <v:shape id="_x0000_i1028" type="#_x0000_t75" style="width:17.65pt;height:35.25pt" o:ole="">
                  <v:imagedata r:id="rId19" o:title=""/>
                </v:shape>
                <o:OLEObject Type="Embed" ProgID="Equation.3" ShapeID="_x0000_i1028" DrawAspect="Content" ObjectID="_1524377134" r:id="rId20"/>
              </w:object>
            </w:r>
          </w:p>
        </w:tc>
      </w:tr>
      <w:tr w:rsidR="004C6C79" w:rsidRPr="00AC1346" w14:paraId="217BF7E8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F892AE3" w14:textId="77777777" w:rsidR="004C6C79" w:rsidRPr="00AC1346" w:rsidRDefault="004C6C79" w:rsidP="00AC1346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C3F19EF" w14:textId="77777777" w:rsidR="004C6C79" w:rsidRPr="00AC1346" w:rsidRDefault="004C6C79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BD2CD00" w14:textId="77777777" w:rsidR="004C6C79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10F577B" w14:textId="77777777" w:rsidR="004C6C79" w:rsidRPr="00AC1346" w:rsidRDefault="004C6C79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AC1346">
              <w:rPr>
                <w:rFonts w:ascii="Arial Narrow" w:hAnsi="Arial Narrow"/>
                <w:sz w:val="32"/>
                <w:szCs w:val="32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749C0BC2" w14:textId="77777777" w:rsidR="004C6C79" w:rsidRPr="00AC1346" w:rsidRDefault="004C6C79" w:rsidP="00AC1346">
            <w:pPr>
              <w:spacing w:before="120" w:after="120" w:line="240" w:lineRule="auto"/>
              <w:rPr>
                <w:rFonts w:ascii="Arial Narrow" w:hAnsi="Arial Narrow"/>
                <w:b/>
                <w:sz w:val="32"/>
                <w:szCs w:val="32"/>
              </w:rPr>
            </w:pPr>
            <w:r w:rsidRPr="00AC1346">
              <w:rPr>
                <w:rFonts w:ascii="Arial Narrow" w:hAnsi="Arial Narrow"/>
                <w:b/>
                <w:sz w:val="32"/>
                <w:szCs w:val="32"/>
              </w:rPr>
              <w:t>0.25 mole</w:t>
            </w:r>
          </w:p>
        </w:tc>
      </w:tr>
    </w:tbl>
    <w:p w14:paraId="2BE23E73" w14:textId="77777777" w:rsidR="004C6C79" w:rsidRDefault="004C6C79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18279FA" w14:textId="77777777" w:rsidR="004C6C79" w:rsidRDefault="004C6C79" w:rsidP="00262BE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8E2824" w14:textId="79206F7A" w:rsidR="004C6C79" w:rsidRPr="004C6C79" w:rsidRDefault="00AE05E7" w:rsidP="004C6C79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="004C6C79" w:rsidRPr="004C6C79">
        <w:rPr>
          <w:rFonts w:ascii="Arial Narrow" w:hAnsi="Arial Narrow"/>
          <w:b/>
          <w:sz w:val="28"/>
          <w:szCs w:val="28"/>
        </w:rPr>
        <w:t xml:space="preserve">:  </w:t>
      </w:r>
      <w:r w:rsidR="004C6C79" w:rsidRPr="00146562">
        <w:rPr>
          <w:rFonts w:ascii="Arial Narrow" w:hAnsi="Arial Narrow"/>
          <w:sz w:val="28"/>
          <w:szCs w:val="28"/>
        </w:rPr>
        <w:t>Calculate</w:t>
      </w:r>
      <w:r w:rsidR="00CC3674" w:rsidRPr="00146562">
        <w:rPr>
          <w:rFonts w:ascii="Arial Narrow" w:hAnsi="Arial Narrow"/>
          <w:sz w:val="28"/>
          <w:szCs w:val="28"/>
        </w:rPr>
        <w:t xml:space="preserve"> the number of moles </w:t>
      </w:r>
      <w:r w:rsidR="004C6C79" w:rsidRPr="00146562">
        <w:rPr>
          <w:rFonts w:ascii="Arial Narrow" w:hAnsi="Arial Narrow"/>
          <w:sz w:val="28"/>
          <w:szCs w:val="28"/>
        </w:rPr>
        <w:t xml:space="preserve">of magnesium </w:t>
      </w:r>
      <w:r w:rsidR="00B63F4A">
        <w:rPr>
          <w:rFonts w:ascii="Arial Narrow" w:hAnsi="Arial Narrow"/>
          <w:sz w:val="28"/>
          <w:szCs w:val="28"/>
        </w:rPr>
        <w:t>sulfate</w:t>
      </w:r>
      <w:r w:rsidR="004C6C79" w:rsidRPr="00146562">
        <w:rPr>
          <w:rFonts w:ascii="Arial Narrow" w:hAnsi="Arial Narrow"/>
          <w:sz w:val="28"/>
          <w:szCs w:val="28"/>
        </w:rPr>
        <w:t xml:space="preserve">, </w:t>
      </w:r>
      <w:r w:rsidR="004C6C79" w:rsidRPr="00146562">
        <w:rPr>
          <w:sz w:val="28"/>
          <w:szCs w:val="28"/>
        </w:rPr>
        <w:t>MgSO</w:t>
      </w:r>
      <w:r w:rsidR="004C6C79" w:rsidRPr="00146562">
        <w:rPr>
          <w:sz w:val="28"/>
          <w:szCs w:val="28"/>
          <w:vertAlign w:val="subscript"/>
        </w:rPr>
        <w:t>4</w:t>
      </w:r>
      <w:r w:rsidRPr="00146562">
        <w:rPr>
          <w:rFonts w:ascii="Arial Narrow" w:hAnsi="Arial Narrow"/>
          <w:sz w:val="28"/>
          <w:szCs w:val="28"/>
        </w:rPr>
        <w:t>, i</w:t>
      </w:r>
      <w:r w:rsidR="004C6C79" w:rsidRPr="00146562">
        <w:rPr>
          <w:rFonts w:ascii="Arial Narrow" w:hAnsi="Arial Narrow"/>
          <w:sz w:val="28"/>
          <w:szCs w:val="28"/>
        </w:rPr>
        <w:t>n</w:t>
      </w:r>
      <w:r w:rsidR="00CC3674" w:rsidRPr="00146562">
        <w:rPr>
          <w:rFonts w:ascii="Arial Narrow" w:hAnsi="Arial Narrow"/>
          <w:sz w:val="28"/>
          <w:szCs w:val="28"/>
        </w:rPr>
        <w:t xml:space="preserve"> </w:t>
      </w:r>
      <w:r w:rsidR="004C6C79" w:rsidRPr="00146562">
        <w:rPr>
          <w:rFonts w:ascii="Arial Narrow" w:hAnsi="Arial Narrow"/>
          <w:sz w:val="28"/>
          <w:szCs w:val="28"/>
        </w:rPr>
        <w:t>180.75 g</w:t>
      </w:r>
      <w:r w:rsidRPr="00146562">
        <w:rPr>
          <w:rFonts w:ascii="Arial Narrow" w:hAnsi="Arial Narrow"/>
          <w:sz w:val="28"/>
          <w:szCs w:val="28"/>
        </w:rPr>
        <w:t>.</w:t>
      </w:r>
    </w:p>
    <w:p w14:paraId="59A6A905" w14:textId="77777777" w:rsidR="004C6C79" w:rsidRDefault="004C6C79" w:rsidP="004C6C79">
      <w:pPr>
        <w:pStyle w:val="Indent1"/>
      </w:pPr>
    </w:p>
    <w:p w14:paraId="69AF0AA4" w14:textId="77777777" w:rsidR="004C6C79" w:rsidRDefault="004C6C79" w:rsidP="004C6C79">
      <w:pPr>
        <w:pStyle w:val="BodyText1"/>
        <w:outlineLvl w:val="0"/>
      </w:pPr>
      <w:r>
        <w:rPr>
          <w:b/>
          <w:sz w:val="40"/>
        </w:rPr>
        <w:t>MgSO</w:t>
      </w:r>
      <w:r>
        <w:rPr>
          <w:b/>
          <w:sz w:val="40"/>
          <w:vertAlign w:val="subscript"/>
        </w:rPr>
        <w:t>4</w:t>
      </w:r>
    </w:p>
    <w:p w14:paraId="7B383002" w14:textId="5A8A0EB9" w:rsidR="004C6C79" w:rsidRDefault="00E01229" w:rsidP="004C6C79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BB3F5FF" wp14:editId="43277AB4">
                <wp:simplePos x="0" y="0"/>
                <wp:positionH relativeFrom="column">
                  <wp:posOffset>100330</wp:posOffset>
                </wp:positionH>
                <wp:positionV relativeFrom="paragraph">
                  <wp:posOffset>28575</wp:posOffset>
                </wp:positionV>
                <wp:extent cx="635" cy="662305"/>
                <wp:effectExtent l="24130" t="28575" r="38735" b="33020"/>
                <wp:wrapNone/>
                <wp:docPr id="882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623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2.25pt" to="7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MZ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1F12E9F" wp14:editId="5C9B1318">
                <wp:simplePos x="0" y="0"/>
                <wp:positionH relativeFrom="column">
                  <wp:posOffset>466090</wp:posOffset>
                </wp:positionH>
                <wp:positionV relativeFrom="paragraph">
                  <wp:posOffset>0</wp:posOffset>
                </wp:positionV>
                <wp:extent cx="635" cy="494030"/>
                <wp:effectExtent l="21590" t="25400" r="41275" b="39370"/>
                <wp:wrapNone/>
                <wp:docPr id="881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40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0" to="36.7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dpGQ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C9674AF" wp14:editId="44387967">
                <wp:simplePos x="0" y="0"/>
                <wp:positionH relativeFrom="column">
                  <wp:posOffset>648970</wp:posOffset>
                </wp:positionH>
                <wp:positionV relativeFrom="paragraph">
                  <wp:posOffset>0</wp:posOffset>
                </wp:positionV>
                <wp:extent cx="635" cy="274955"/>
                <wp:effectExtent l="26670" t="25400" r="36195" b="42545"/>
                <wp:wrapNone/>
                <wp:docPr id="88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0" to="51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4kFwIAAC4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" strokeweight="1.5pt"/>
            </w:pict>
          </mc:Fallback>
        </mc:AlternateContent>
      </w:r>
    </w:p>
    <w:p w14:paraId="3596B54A" w14:textId="61352A32" w:rsidR="004C6C79" w:rsidRPr="00AE05E7" w:rsidRDefault="00E01229" w:rsidP="004C6C7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938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3073F35" wp14:editId="45963DA8">
                <wp:simplePos x="0" y="0"/>
                <wp:positionH relativeFrom="column">
                  <wp:posOffset>638810</wp:posOffset>
                </wp:positionH>
                <wp:positionV relativeFrom="paragraph">
                  <wp:posOffset>107950</wp:posOffset>
                </wp:positionV>
                <wp:extent cx="650875" cy="635"/>
                <wp:effectExtent l="29210" t="57150" r="43815" b="94615"/>
                <wp:wrapNone/>
                <wp:docPr id="87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3pt,8.5pt" to="101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ynLAIAAE4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" strokeweight="1.5pt">
                <v:stroke endarrow="block" endarrowwidth="narrow" endarrowlength="short"/>
              </v:line>
            </w:pict>
          </mc:Fallback>
        </mc:AlternateContent>
      </w:r>
      <w:r w:rsidR="004C6C79">
        <w:tab/>
      </w:r>
      <w:r w:rsidR="004C6C79" w:rsidRPr="00AE05E7">
        <w:rPr>
          <w:rFonts w:ascii="Arial Narrow" w:hAnsi="Arial Narrow"/>
          <w:sz w:val="28"/>
          <w:szCs w:val="28"/>
        </w:rPr>
        <w:t>4 oxygen atoms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4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</w:r>
      <w:r w:rsidR="004C6C79" w:rsidRPr="00AE05E7">
        <w:rPr>
          <w:sz w:val="28"/>
          <w:szCs w:val="28"/>
        </w:rPr>
        <w:t>O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4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  <w:t xml:space="preserve"> 16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64</w:t>
      </w:r>
    </w:p>
    <w:p w14:paraId="71B59565" w14:textId="23BBE4C9" w:rsidR="004C6C79" w:rsidRPr="00AE05E7" w:rsidRDefault="00E01229" w:rsidP="004C6C7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93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810A1BC" wp14:editId="2FC83CAF">
                <wp:simplePos x="0" y="0"/>
                <wp:positionH relativeFrom="column">
                  <wp:posOffset>464185</wp:posOffset>
                </wp:positionH>
                <wp:positionV relativeFrom="paragraph">
                  <wp:posOffset>107950</wp:posOffset>
                </wp:positionV>
                <wp:extent cx="823595" cy="635"/>
                <wp:effectExtent l="19685" t="57150" r="45720" b="94615"/>
                <wp:wrapNone/>
                <wp:docPr id="87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55pt,8.5pt" to="101.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4C6C79" w:rsidRPr="00AE05E7">
        <w:rPr>
          <w:rFonts w:ascii="Arial Narrow" w:hAnsi="Arial Narrow"/>
          <w:sz w:val="28"/>
          <w:szCs w:val="28"/>
        </w:rPr>
        <w:tab/>
        <w:t xml:space="preserve">1 </w:t>
      </w:r>
      <w:r>
        <w:rPr>
          <w:rFonts w:ascii="Arial Narrow" w:hAnsi="Arial Narrow"/>
          <w:sz w:val="28"/>
          <w:szCs w:val="28"/>
        </w:rPr>
        <w:t>sulfur</w:t>
      </w:r>
      <w:r w:rsidR="004C6C79" w:rsidRPr="00AE05E7">
        <w:rPr>
          <w:rFonts w:ascii="Arial Narrow" w:hAnsi="Arial Narrow"/>
          <w:sz w:val="28"/>
          <w:szCs w:val="28"/>
        </w:rPr>
        <w:t xml:space="preserve"> atom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1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</w:r>
      <w:r w:rsidR="004C6C79" w:rsidRPr="00AE05E7">
        <w:rPr>
          <w:sz w:val="28"/>
          <w:szCs w:val="28"/>
        </w:rPr>
        <w:t>S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1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  <w:t>32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32</w:t>
      </w:r>
    </w:p>
    <w:p w14:paraId="5E3148C3" w14:textId="4190D6EA" w:rsidR="004C6C79" w:rsidRPr="00AE05E7" w:rsidRDefault="00E01229" w:rsidP="004C6C7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93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1955BC" wp14:editId="2FCCD992">
                <wp:simplePos x="0" y="0"/>
                <wp:positionH relativeFrom="column">
                  <wp:posOffset>90805</wp:posOffset>
                </wp:positionH>
                <wp:positionV relativeFrom="paragraph">
                  <wp:posOffset>107950</wp:posOffset>
                </wp:positionV>
                <wp:extent cx="1198880" cy="635"/>
                <wp:effectExtent l="27305" t="57150" r="43815" b="94615"/>
                <wp:wrapNone/>
                <wp:docPr id="87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88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5pt,8.5pt" to="101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" strokeweight="1.5pt">
                <v:stroke endarrow="block" endarrowwidth="narrow" endarrowlength="short"/>
              </v:line>
            </w:pict>
          </mc:Fallback>
        </mc:AlternateContent>
      </w:r>
      <w:r w:rsidR="004C6C79" w:rsidRPr="00AE05E7">
        <w:rPr>
          <w:rFonts w:ascii="Arial Narrow" w:hAnsi="Arial Narrow"/>
          <w:sz w:val="28"/>
          <w:szCs w:val="28"/>
        </w:rPr>
        <w:tab/>
        <w:t>1 magnesium atom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1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</w:r>
      <w:r w:rsidR="004C6C79" w:rsidRPr="00AE05E7">
        <w:rPr>
          <w:sz w:val="28"/>
          <w:szCs w:val="28"/>
        </w:rPr>
        <w:t>Mg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1</w:t>
      </w:r>
      <w:r w:rsidR="004C6C79" w:rsidRPr="00AE05E7">
        <w:rPr>
          <w:rFonts w:ascii="Arial Narrow" w:hAnsi="Arial Narrow"/>
          <w:sz w:val="28"/>
          <w:szCs w:val="28"/>
        </w:rPr>
        <w:tab/>
        <w:t>x</w:t>
      </w:r>
      <w:r w:rsidR="004C6C79" w:rsidRPr="00AE05E7">
        <w:rPr>
          <w:rFonts w:ascii="Arial Narrow" w:hAnsi="Arial Narrow"/>
          <w:sz w:val="28"/>
          <w:szCs w:val="28"/>
        </w:rPr>
        <w:tab/>
        <w:t>24.5</w:t>
      </w:r>
      <w:r w:rsidR="004C6C79" w:rsidRPr="00AE05E7">
        <w:rPr>
          <w:rFonts w:ascii="Arial Narrow" w:hAnsi="Arial Narrow"/>
          <w:sz w:val="28"/>
          <w:szCs w:val="28"/>
        </w:rPr>
        <w:tab/>
        <w:t>=</w:t>
      </w:r>
      <w:r w:rsidR="004C6C79" w:rsidRPr="00AE05E7">
        <w:rPr>
          <w:rFonts w:ascii="Arial Narrow" w:hAnsi="Arial Narrow"/>
          <w:sz w:val="28"/>
          <w:szCs w:val="28"/>
        </w:rPr>
        <w:tab/>
        <w:t>24.5</w:t>
      </w:r>
    </w:p>
    <w:p w14:paraId="23C15176" w14:textId="77777777" w:rsidR="004C6C79" w:rsidRPr="00AE05E7" w:rsidRDefault="004C6C79" w:rsidP="004C6C79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4A5ECF91" w14:textId="77777777" w:rsidR="004C6C79" w:rsidRDefault="004C6C79" w:rsidP="004C6C7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529"/>
          <w:tab w:val="left" w:pos="5954"/>
          <w:tab w:val="left" w:pos="6521"/>
          <w:tab w:val="left" w:pos="7371"/>
          <w:tab w:val="left" w:pos="7797"/>
        </w:tabs>
        <w:rPr>
          <w:rFonts w:ascii="Arial Narrow" w:hAnsi="Arial Narrow"/>
          <w:b/>
          <w:sz w:val="28"/>
          <w:szCs w:val="28"/>
        </w:rPr>
      </w:pPr>
      <w:r w:rsidRPr="00AE05E7">
        <w:rPr>
          <w:rFonts w:ascii="Arial Narrow" w:hAnsi="Arial Narrow"/>
          <w:sz w:val="28"/>
          <w:szCs w:val="28"/>
        </w:rPr>
        <w:tab/>
      </w:r>
      <w:r w:rsidRPr="00AE05E7">
        <w:rPr>
          <w:rFonts w:ascii="Arial Narrow" w:hAnsi="Arial Narrow"/>
          <w:sz w:val="28"/>
          <w:szCs w:val="28"/>
        </w:rPr>
        <w:tab/>
      </w:r>
      <w:r w:rsidRPr="00AE05E7">
        <w:rPr>
          <w:rFonts w:ascii="Arial Narrow" w:hAnsi="Arial Narrow"/>
          <w:sz w:val="28"/>
          <w:szCs w:val="28"/>
        </w:rPr>
        <w:tab/>
      </w:r>
      <w:r w:rsidRPr="00AE05E7">
        <w:rPr>
          <w:rFonts w:ascii="Arial Narrow" w:hAnsi="Arial Narrow"/>
          <w:sz w:val="28"/>
          <w:szCs w:val="28"/>
        </w:rPr>
        <w:tab/>
      </w:r>
      <w:r w:rsidRPr="00AE05E7">
        <w:rPr>
          <w:rFonts w:ascii="Arial Narrow" w:hAnsi="Arial Narrow"/>
          <w:b/>
          <w:sz w:val="28"/>
          <w:szCs w:val="28"/>
        </w:rPr>
        <w:t>Gram</w:t>
      </w:r>
      <w:r w:rsidRPr="00AE05E7">
        <w:rPr>
          <w:rFonts w:ascii="Arial Narrow" w:hAnsi="Arial Narrow"/>
          <w:sz w:val="28"/>
          <w:szCs w:val="28"/>
        </w:rPr>
        <w:t xml:space="preserve"> </w:t>
      </w:r>
      <w:r w:rsidRPr="00AE05E7">
        <w:rPr>
          <w:rFonts w:ascii="Arial Narrow" w:hAnsi="Arial Narrow"/>
          <w:b/>
          <w:sz w:val="28"/>
          <w:szCs w:val="28"/>
        </w:rPr>
        <w:t>formula mass (G)</w:t>
      </w:r>
      <w:r w:rsidRPr="00AE05E7">
        <w:rPr>
          <w:rFonts w:ascii="Arial Narrow" w:hAnsi="Arial Narrow"/>
          <w:b/>
          <w:sz w:val="28"/>
          <w:szCs w:val="28"/>
        </w:rPr>
        <w:tab/>
        <w:t>=</w:t>
      </w:r>
      <w:r w:rsidRPr="00AE05E7">
        <w:rPr>
          <w:rFonts w:ascii="Arial Narrow" w:hAnsi="Arial Narrow"/>
          <w:b/>
          <w:sz w:val="28"/>
          <w:szCs w:val="28"/>
        </w:rPr>
        <w:tab/>
        <w:t xml:space="preserve"> </w:t>
      </w:r>
      <w:r w:rsidRPr="00913C0E">
        <w:rPr>
          <w:rFonts w:ascii="Arial Narrow" w:hAnsi="Arial Narrow"/>
          <w:b/>
          <w:bCs/>
          <w:sz w:val="28"/>
          <w:szCs w:val="28"/>
        </w:rPr>
        <w:t>120.5</w:t>
      </w:r>
      <w:r w:rsidRPr="00AE05E7">
        <w:rPr>
          <w:rFonts w:ascii="Arial Narrow" w:hAnsi="Arial Narrow"/>
          <w:b/>
          <w:sz w:val="28"/>
          <w:szCs w:val="28"/>
        </w:rPr>
        <w:t xml:space="preserve"> g</w:t>
      </w:r>
    </w:p>
    <w:p w14:paraId="324DD441" w14:textId="77777777" w:rsidR="00AE05E7" w:rsidRDefault="00AE05E7" w:rsidP="004C6C7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529"/>
          <w:tab w:val="left" w:pos="5954"/>
          <w:tab w:val="left" w:pos="6521"/>
          <w:tab w:val="left" w:pos="7371"/>
          <w:tab w:val="left" w:pos="7797"/>
        </w:tabs>
        <w:rPr>
          <w:rFonts w:ascii="Arial Narrow" w:hAnsi="Arial Narrow"/>
          <w:b/>
          <w:sz w:val="28"/>
          <w:szCs w:val="28"/>
        </w:rPr>
      </w:pPr>
    </w:p>
    <w:p w14:paraId="6ED48EA3" w14:textId="77777777" w:rsidR="00AE05E7" w:rsidRPr="00AE05E7" w:rsidRDefault="00AE05E7" w:rsidP="004C6C7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529"/>
          <w:tab w:val="left" w:pos="5954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</w:r>
      <w:r w:rsidRPr="00AE05E7">
        <w:rPr>
          <w:rFonts w:ascii="Arial Narrow" w:hAnsi="Arial Narrow"/>
          <w:sz w:val="28"/>
          <w:szCs w:val="28"/>
        </w:rPr>
        <w:t xml:space="preserve">120.5 g of </w:t>
      </w:r>
      <w:r w:rsidRPr="00AE05E7">
        <w:rPr>
          <w:sz w:val="28"/>
          <w:szCs w:val="28"/>
        </w:rPr>
        <w:t>MgSO</w:t>
      </w:r>
      <w:r w:rsidRPr="00AE05E7">
        <w:rPr>
          <w:sz w:val="28"/>
          <w:szCs w:val="28"/>
          <w:vertAlign w:val="subscript"/>
        </w:rPr>
        <w:t>4</w:t>
      </w:r>
      <w:r w:rsidRPr="00AE05E7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AE05E7">
        <w:rPr>
          <w:rFonts w:ascii="Arial Narrow" w:hAnsi="Arial Narrow"/>
          <w:sz w:val="28"/>
          <w:szCs w:val="28"/>
        </w:rPr>
        <w:t>=</w:t>
      </w:r>
      <w:r w:rsidRPr="00AE05E7">
        <w:rPr>
          <w:rFonts w:ascii="Arial Narrow" w:hAnsi="Arial Narrow"/>
          <w:sz w:val="28"/>
          <w:szCs w:val="28"/>
        </w:rPr>
        <w:tab/>
        <w:t>1 mole</w:t>
      </w:r>
    </w:p>
    <w:p w14:paraId="6B70F8ED" w14:textId="77777777" w:rsidR="004C6C79" w:rsidRDefault="004C6C79" w:rsidP="004C6C7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b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40"/>
        <w:gridCol w:w="851"/>
        <w:gridCol w:w="851"/>
        <w:gridCol w:w="567"/>
        <w:gridCol w:w="2130"/>
      </w:tblGrid>
      <w:tr w:rsidR="00AE05E7" w:rsidRPr="00AC1346" w14:paraId="63752620" w14:textId="77777777">
        <w:trPr>
          <w:jc w:val="center"/>
        </w:trPr>
        <w:tc>
          <w:tcPr>
            <w:tcW w:w="3640" w:type="dxa"/>
            <w:shd w:val="clear" w:color="auto" w:fill="auto"/>
            <w:vAlign w:val="center"/>
          </w:tcPr>
          <w:p w14:paraId="680A83B9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AC1346">
              <w:rPr>
                <w:rFonts w:ascii="Arial Narrow" w:hAnsi="Arial Narrow"/>
                <w:bCs/>
                <w:sz w:val="28"/>
                <w:szCs w:val="28"/>
              </w:rPr>
              <w:t>Therefore the number of moles in, 180.75 g</w:t>
            </w:r>
            <w:r w:rsidRPr="00AC1346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C1346">
              <w:rPr>
                <w:rFonts w:ascii="Arial Narrow" w:hAnsi="Arial Narrow"/>
                <w:bCs/>
                <w:sz w:val="28"/>
                <w:szCs w:val="28"/>
              </w:rPr>
              <w:t xml:space="preserve">of </w:t>
            </w:r>
            <w:r w:rsidRPr="00AC1346">
              <w:rPr>
                <w:rFonts w:ascii="Times New Roman" w:hAnsi="Times New Roman"/>
                <w:bCs/>
                <w:sz w:val="28"/>
                <w:szCs w:val="28"/>
              </w:rPr>
              <w:t>MgSO</w:t>
            </w:r>
            <w:r w:rsidRPr="00AC1346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AC1346">
              <w:rPr>
                <w:rFonts w:ascii="Arial Narrow" w:hAnsi="Arial Narrow"/>
                <w:bCs/>
                <w:sz w:val="28"/>
                <w:szCs w:val="28"/>
              </w:rPr>
              <w:t>:</w:t>
            </w:r>
          </w:p>
        </w:tc>
        <w:tc>
          <w:tcPr>
            <w:tcW w:w="851" w:type="dxa"/>
            <w:shd w:val="clear" w:color="auto" w:fill="auto"/>
          </w:tcPr>
          <w:p w14:paraId="766C3223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CC5211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AC1346">
              <w:rPr>
                <w:rFonts w:ascii="Arial Narrow" w:hAnsi="Arial Narrow"/>
                <w:b/>
                <w:sz w:val="32"/>
                <w:szCs w:val="32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7518A3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AC1346">
              <w:rPr>
                <w:rFonts w:ascii="Arial Narrow" w:hAnsi="Arial Narrow"/>
                <w:sz w:val="32"/>
                <w:szCs w:val="32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433F037A" w14:textId="77777777" w:rsidR="00AE05E7" w:rsidRPr="00AC1346" w:rsidRDefault="00D53960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300" w:dyaOrig="700" w14:anchorId="31C6510B">
                <v:shape id="_x0000_i1029" type="#_x0000_t75" style="width:14.7pt;height:35.25pt" o:ole="">
                  <v:imagedata r:id="rId21" o:title=""/>
                </v:shape>
                <o:OLEObject Type="Embed" ProgID="Equation.3" ShapeID="_x0000_i1029" DrawAspect="Content" ObjectID="_1524377135" r:id="rId22"/>
              </w:object>
            </w:r>
          </w:p>
        </w:tc>
      </w:tr>
      <w:tr w:rsidR="00AE05E7" w:rsidRPr="00AC1346" w14:paraId="62268234" w14:textId="77777777">
        <w:trPr>
          <w:jc w:val="center"/>
        </w:trPr>
        <w:tc>
          <w:tcPr>
            <w:tcW w:w="3640" w:type="dxa"/>
            <w:shd w:val="clear" w:color="auto" w:fill="auto"/>
            <w:vAlign w:val="center"/>
          </w:tcPr>
          <w:p w14:paraId="20448C6B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0CBA2D7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F32CDE7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11C872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AC1346">
              <w:rPr>
                <w:rFonts w:ascii="Arial Narrow" w:hAnsi="Arial Narrow"/>
                <w:sz w:val="32"/>
                <w:szCs w:val="32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7443A539" w14:textId="77777777" w:rsidR="00AE05E7" w:rsidRPr="00AC1346" w:rsidRDefault="00D53960" w:rsidP="00AC1346">
            <w:pPr>
              <w:spacing w:before="120" w:after="120" w:line="240" w:lineRule="auto"/>
              <w:rPr>
                <w:rFonts w:ascii="Arial Narrow" w:hAnsi="Arial Narrow"/>
                <w:b/>
                <w:sz w:val="40"/>
                <w:szCs w:val="40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800" w:dyaOrig="700" w14:anchorId="201FF11C">
                <v:shape id="_x0000_i1030" type="#_x0000_t75" style="width:39.65pt;height:35.25pt" o:ole="">
                  <v:imagedata r:id="rId23" o:title=""/>
                </v:shape>
                <o:OLEObject Type="Embed" ProgID="Equation.3" ShapeID="_x0000_i1030" DrawAspect="Content" ObjectID="_1524377136" r:id="rId24"/>
              </w:object>
            </w:r>
          </w:p>
        </w:tc>
      </w:tr>
      <w:tr w:rsidR="00AE05E7" w:rsidRPr="00AC1346" w14:paraId="3263CC2D" w14:textId="77777777">
        <w:trPr>
          <w:jc w:val="center"/>
        </w:trPr>
        <w:tc>
          <w:tcPr>
            <w:tcW w:w="3640" w:type="dxa"/>
            <w:shd w:val="clear" w:color="auto" w:fill="auto"/>
            <w:vAlign w:val="center"/>
          </w:tcPr>
          <w:p w14:paraId="7A5DE086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E7B7A80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2176A39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52F1F0" w14:textId="77777777" w:rsidR="00AE05E7" w:rsidRPr="00AC1346" w:rsidRDefault="00AE05E7" w:rsidP="00AC1346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AC1346">
              <w:rPr>
                <w:rFonts w:ascii="Arial Narrow" w:hAnsi="Arial Narrow"/>
                <w:sz w:val="32"/>
                <w:szCs w:val="32"/>
              </w:rPr>
              <w:t>=</w:t>
            </w:r>
          </w:p>
        </w:tc>
        <w:tc>
          <w:tcPr>
            <w:tcW w:w="2130" w:type="dxa"/>
            <w:shd w:val="clear" w:color="auto" w:fill="auto"/>
          </w:tcPr>
          <w:p w14:paraId="041846E1" w14:textId="77777777" w:rsidR="00AE05E7" w:rsidRPr="00AC1346" w:rsidRDefault="00AE05E7" w:rsidP="00AC1346">
            <w:pPr>
              <w:spacing w:before="120" w:after="120" w:line="240" w:lineRule="auto"/>
              <w:rPr>
                <w:rFonts w:ascii="Arial Narrow" w:hAnsi="Arial Narrow"/>
                <w:b/>
                <w:sz w:val="32"/>
                <w:szCs w:val="32"/>
              </w:rPr>
            </w:pPr>
            <w:r w:rsidRPr="00AC1346">
              <w:rPr>
                <w:rFonts w:ascii="Arial Narrow" w:hAnsi="Arial Narrow"/>
                <w:b/>
                <w:sz w:val="32"/>
                <w:szCs w:val="32"/>
              </w:rPr>
              <w:t>1.5 mole</w:t>
            </w:r>
          </w:p>
        </w:tc>
      </w:tr>
    </w:tbl>
    <w:p w14:paraId="399CBB28" w14:textId="77777777" w:rsidR="00AD6B47" w:rsidRPr="00E01229" w:rsidRDefault="00944E92" w:rsidP="00AD6B47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szCs w:val="28"/>
        </w:rPr>
        <w:br w:type="page"/>
      </w:r>
      <w:r w:rsidR="00AD6B47"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4CC4BB15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</w:p>
    <w:p w14:paraId="3249EE65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sz w:val="28"/>
          <w:szCs w:val="28"/>
        </w:rPr>
        <w:t xml:space="preserve">Calculate the number of moles </w:t>
      </w:r>
      <w:r w:rsidRPr="00323A5D">
        <w:rPr>
          <w:rFonts w:ascii="Arial Narrow" w:hAnsi="Arial Narrow"/>
          <w:b/>
          <w:sz w:val="28"/>
          <w:szCs w:val="28"/>
        </w:rPr>
        <w:t>(n)</w:t>
      </w:r>
      <w:r w:rsidRPr="00323A5D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323A5D">
        <w:rPr>
          <w:rFonts w:ascii="Arial Narrow" w:hAnsi="Arial Narrow"/>
          <w:sz w:val="28"/>
          <w:szCs w:val="28"/>
        </w:rPr>
        <w:t>in :</w:t>
      </w:r>
      <w:proofErr w:type="gramEnd"/>
    </w:p>
    <w:p w14:paraId="594B6365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</w:p>
    <w:p w14:paraId="3C30F734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b/>
          <w:sz w:val="28"/>
          <w:szCs w:val="28"/>
        </w:rPr>
        <w:t>1.</w:t>
      </w:r>
      <w:r w:rsidRPr="00323A5D">
        <w:rPr>
          <w:rFonts w:ascii="Arial Narrow" w:hAnsi="Arial Narrow"/>
          <w:sz w:val="28"/>
          <w:szCs w:val="28"/>
        </w:rPr>
        <w:tab/>
        <w:t>28 g of silicon [</w:t>
      </w:r>
      <w:r w:rsidRPr="00323A5D">
        <w:rPr>
          <w:sz w:val="28"/>
          <w:szCs w:val="28"/>
        </w:rPr>
        <w:t>Si</w:t>
      </w:r>
      <w:r w:rsidRPr="00323A5D">
        <w:rPr>
          <w:rFonts w:ascii="Arial Narrow" w:hAnsi="Arial Narrow"/>
          <w:sz w:val="28"/>
          <w:szCs w:val="28"/>
        </w:rPr>
        <w:t>]</w:t>
      </w:r>
    </w:p>
    <w:p w14:paraId="3D8853BE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b/>
          <w:sz w:val="28"/>
          <w:szCs w:val="28"/>
        </w:rPr>
        <w:t>2.</w:t>
      </w:r>
      <w:r w:rsidRPr="00323A5D">
        <w:rPr>
          <w:rFonts w:ascii="Arial Narrow" w:hAnsi="Arial Narrow"/>
          <w:sz w:val="28"/>
          <w:szCs w:val="28"/>
        </w:rPr>
        <w:tab/>
        <w:t>40 g of bromine [</w:t>
      </w:r>
      <w:r w:rsidRPr="00323A5D">
        <w:rPr>
          <w:sz w:val="28"/>
          <w:szCs w:val="28"/>
        </w:rPr>
        <w:t>Br</w:t>
      </w:r>
      <w:r w:rsidRPr="00323A5D">
        <w:rPr>
          <w:sz w:val="28"/>
          <w:szCs w:val="28"/>
          <w:vertAlign w:val="subscript"/>
        </w:rPr>
        <w:t>2</w:t>
      </w:r>
      <w:r w:rsidRPr="00323A5D">
        <w:rPr>
          <w:rFonts w:ascii="Arial Narrow" w:hAnsi="Arial Narrow"/>
          <w:sz w:val="28"/>
          <w:szCs w:val="28"/>
        </w:rPr>
        <w:t>]</w:t>
      </w:r>
    </w:p>
    <w:p w14:paraId="32016F4C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b/>
          <w:sz w:val="28"/>
          <w:szCs w:val="28"/>
        </w:rPr>
        <w:t>3.</w:t>
      </w:r>
      <w:r w:rsidRPr="00323A5D">
        <w:rPr>
          <w:rFonts w:ascii="Arial Narrow" w:hAnsi="Arial Narrow"/>
          <w:sz w:val="28"/>
          <w:szCs w:val="28"/>
        </w:rPr>
        <w:tab/>
        <w:t>36 g of water [</w:t>
      </w:r>
      <w:r w:rsidRPr="00323A5D">
        <w:rPr>
          <w:sz w:val="28"/>
          <w:szCs w:val="28"/>
        </w:rPr>
        <w:t>H</w:t>
      </w:r>
      <w:r w:rsidRPr="00323A5D">
        <w:rPr>
          <w:sz w:val="28"/>
          <w:szCs w:val="28"/>
          <w:vertAlign w:val="subscript"/>
        </w:rPr>
        <w:t>2</w:t>
      </w:r>
      <w:r w:rsidRPr="00323A5D">
        <w:rPr>
          <w:sz w:val="28"/>
          <w:szCs w:val="28"/>
        </w:rPr>
        <w:t>O</w:t>
      </w:r>
      <w:r w:rsidRPr="00323A5D">
        <w:rPr>
          <w:rFonts w:ascii="Arial Narrow" w:hAnsi="Arial Narrow"/>
          <w:sz w:val="28"/>
          <w:szCs w:val="28"/>
        </w:rPr>
        <w:t>]</w:t>
      </w:r>
    </w:p>
    <w:p w14:paraId="7C179730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b/>
          <w:sz w:val="28"/>
          <w:szCs w:val="28"/>
        </w:rPr>
        <w:t>4.</w:t>
      </w:r>
      <w:r w:rsidRPr="00323A5D">
        <w:rPr>
          <w:rFonts w:ascii="Arial Narrow" w:hAnsi="Arial Narrow"/>
          <w:sz w:val="28"/>
          <w:szCs w:val="28"/>
        </w:rPr>
        <w:tab/>
        <w:t>33.3 g of calcium chloride [</w:t>
      </w:r>
      <w:r w:rsidRPr="00323A5D">
        <w:rPr>
          <w:sz w:val="28"/>
          <w:szCs w:val="28"/>
        </w:rPr>
        <w:t>CaCl</w:t>
      </w:r>
      <w:r w:rsidRPr="00323A5D">
        <w:rPr>
          <w:sz w:val="28"/>
          <w:szCs w:val="28"/>
          <w:vertAlign w:val="subscript"/>
        </w:rPr>
        <w:t>2</w:t>
      </w:r>
      <w:r w:rsidRPr="00323A5D">
        <w:rPr>
          <w:rFonts w:ascii="Arial Narrow" w:hAnsi="Arial Narrow"/>
          <w:sz w:val="28"/>
          <w:szCs w:val="28"/>
        </w:rPr>
        <w:t>]</w:t>
      </w:r>
    </w:p>
    <w:p w14:paraId="301011D0" w14:textId="77777777" w:rsidR="00AD6B47" w:rsidRPr="00323A5D" w:rsidRDefault="00AD6B47" w:rsidP="00AD6B47">
      <w:pPr>
        <w:pStyle w:val="Indent1"/>
        <w:rPr>
          <w:rFonts w:ascii="Arial Narrow" w:hAnsi="Arial Narrow"/>
          <w:sz w:val="28"/>
          <w:szCs w:val="28"/>
        </w:rPr>
      </w:pPr>
      <w:r w:rsidRPr="00323A5D">
        <w:rPr>
          <w:rFonts w:ascii="Arial Narrow" w:hAnsi="Arial Narrow"/>
          <w:b/>
          <w:sz w:val="28"/>
          <w:szCs w:val="28"/>
        </w:rPr>
        <w:t>5.</w:t>
      </w:r>
      <w:r w:rsidRPr="00323A5D">
        <w:rPr>
          <w:rFonts w:ascii="Arial Narrow" w:hAnsi="Arial Narrow"/>
          <w:sz w:val="28"/>
          <w:szCs w:val="28"/>
        </w:rPr>
        <w:tab/>
        <w:t xml:space="preserve">456.25 g of </w:t>
      </w:r>
      <w:proofErr w:type="gramStart"/>
      <w:r w:rsidRPr="00323A5D">
        <w:rPr>
          <w:rFonts w:ascii="Arial Narrow" w:hAnsi="Arial Narrow"/>
          <w:sz w:val="28"/>
          <w:szCs w:val="28"/>
        </w:rPr>
        <w:t>nickel(</w:t>
      </w:r>
      <w:proofErr w:type="gramEnd"/>
      <w:r w:rsidRPr="00323A5D">
        <w:rPr>
          <w:rFonts w:ascii="Arial Narrow" w:hAnsi="Arial Narrow"/>
          <w:sz w:val="28"/>
          <w:szCs w:val="28"/>
        </w:rPr>
        <w:t>II) nitrate [</w:t>
      </w:r>
      <w:r w:rsidRPr="00323A5D">
        <w:rPr>
          <w:sz w:val="28"/>
          <w:szCs w:val="28"/>
        </w:rPr>
        <w:t>Ni(NO</w:t>
      </w:r>
      <w:r w:rsidRPr="00323A5D">
        <w:rPr>
          <w:sz w:val="28"/>
          <w:szCs w:val="28"/>
          <w:vertAlign w:val="subscript"/>
        </w:rPr>
        <w:t>3</w:t>
      </w:r>
      <w:r w:rsidRPr="00323A5D">
        <w:rPr>
          <w:sz w:val="28"/>
          <w:szCs w:val="28"/>
        </w:rPr>
        <w:t>)</w:t>
      </w:r>
      <w:r w:rsidRPr="00323A5D">
        <w:rPr>
          <w:sz w:val="28"/>
          <w:szCs w:val="28"/>
          <w:vertAlign w:val="subscript"/>
        </w:rPr>
        <w:t>2</w:t>
      </w:r>
      <w:r w:rsidRPr="00323A5D">
        <w:rPr>
          <w:rFonts w:ascii="Arial Narrow" w:hAnsi="Arial Narrow"/>
          <w:sz w:val="28"/>
          <w:szCs w:val="28"/>
        </w:rPr>
        <w:t>]</w:t>
      </w:r>
    </w:p>
    <w:p w14:paraId="73881853" w14:textId="77777777" w:rsidR="00AD6B47" w:rsidRPr="00323A5D" w:rsidRDefault="00AD6B47" w:rsidP="00AD6B47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471A1818" w14:textId="77777777" w:rsidR="00AD6B47" w:rsidRDefault="00AD6B47" w:rsidP="00AD6B47">
      <w:pPr>
        <w:pStyle w:val="Indent1"/>
        <w:tabs>
          <w:tab w:val="left" w:pos="1134"/>
          <w:tab w:val="left" w:pos="2835"/>
          <w:tab w:val="left" w:pos="4678"/>
          <w:tab w:val="left" w:pos="6237"/>
          <w:tab w:val="left" w:pos="8222"/>
        </w:tabs>
      </w:pPr>
      <w:proofErr w:type="gramStart"/>
      <w:r w:rsidRPr="00CC2790">
        <w:rPr>
          <w:rFonts w:ascii="Arial Narrow" w:hAnsi="Arial Narrow"/>
          <w:b/>
          <w:sz w:val="28"/>
          <w:szCs w:val="28"/>
        </w:rPr>
        <w:t>Answers :</w:t>
      </w:r>
      <w:proofErr w:type="gramEnd"/>
      <w:r w:rsidRPr="00323A5D">
        <w:rPr>
          <w:rFonts w:ascii="Arial Narrow" w:hAnsi="Arial Narrow"/>
          <w:sz w:val="28"/>
          <w:szCs w:val="28"/>
        </w:rPr>
        <w:tab/>
      </w:r>
      <w:r w:rsidRPr="00323A5D">
        <w:rPr>
          <w:rFonts w:ascii="Arial Narrow" w:hAnsi="Arial Narrow"/>
          <w:b/>
          <w:sz w:val="28"/>
          <w:szCs w:val="28"/>
        </w:rPr>
        <w:t>1.</w:t>
      </w:r>
      <w:r w:rsidR="00323A5D">
        <w:rPr>
          <w:rFonts w:ascii="Arial Narrow" w:hAnsi="Arial Narrow"/>
          <w:b/>
          <w:sz w:val="28"/>
          <w:szCs w:val="28"/>
        </w:rPr>
        <w:t xml:space="preserve"> </w:t>
      </w:r>
      <w:r w:rsidRPr="00323A5D">
        <w:rPr>
          <w:rFonts w:ascii="Arial Narrow" w:hAnsi="Arial Narrow"/>
          <w:sz w:val="28"/>
          <w:szCs w:val="28"/>
        </w:rPr>
        <w:t xml:space="preserve"> [1 mole]</w:t>
      </w:r>
      <w:r w:rsidRPr="00323A5D">
        <w:rPr>
          <w:rFonts w:ascii="Arial Narrow" w:hAnsi="Arial Narrow"/>
          <w:sz w:val="28"/>
          <w:szCs w:val="28"/>
        </w:rPr>
        <w:tab/>
      </w:r>
      <w:r w:rsidRPr="00B34B8C">
        <w:rPr>
          <w:rFonts w:ascii="Arial Narrow" w:hAnsi="Arial Narrow"/>
          <w:b/>
          <w:sz w:val="28"/>
          <w:szCs w:val="28"/>
        </w:rPr>
        <w:t>2.</w:t>
      </w:r>
      <w:r w:rsidR="00B34B8C">
        <w:rPr>
          <w:rFonts w:ascii="Arial Narrow" w:hAnsi="Arial Narrow"/>
          <w:sz w:val="28"/>
          <w:szCs w:val="28"/>
        </w:rPr>
        <w:t xml:space="preserve"> </w:t>
      </w:r>
      <w:r w:rsidRPr="00323A5D">
        <w:rPr>
          <w:rFonts w:ascii="Arial Narrow" w:hAnsi="Arial Narrow"/>
          <w:sz w:val="28"/>
          <w:szCs w:val="28"/>
        </w:rPr>
        <w:t xml:space="preserve"> [0.25 mole]</w:t>
      </w:r>
      <w:r w:rsidRPr="00323A5D">
        <w:rPr>
          <w:rFonts w:ascii="Arial Narrow" w:hAnsi="Arial Narrow"/>
          <w:sz w:val="28"/>
          <w:szCs w:val="28"/>
        </w:rPr>
        <w:tab/>
      </w:r>
      <w:r w:rsidRPr="00B34B8C">
        <w:rPr>
          <w:rFonts w:ascii="Arial Narrow" w:hAnsi="Arial Narrow"/>
          <w:b/>
          <w:sz w:val="28"/>
          <w:szCs w:val="28"/>
        </w:rPr>
        <w:t>3.</w:t>
      </w:r>
      <w:r w:rsidR="00B34B8C">
        <w:rPr>
          <w:rFonts w:ascii="Arial Narrow" w:hAnsi="Arial Narrow"/>
          <w:sz w:val="28"/>
          <w:szCs w:val="28"/>
        </w:rPr>
        <w:t xml:space="preserve"> </w:t>
      </w:r>
      <w:r w:rsidRPr="00323A5D">
        <w:rPr>
          <w:rFonts w:ascii="Arial Narrow" w:hAnsi="Arial Narrow"/>
          <w:sz w:val="28"/>
          <w:szCs w:val="28"/>
        </w:rPr>
        <w:t xml:space="preserve"> [2 mole]</w:t>
      </w:r>
      <w:r w:rsidRPr="00323A5D">
        <w:rPr>
          <w:rFonts w:ascii="Arial Narrow" w:hAnsi="Arial Narrow"/>
          <w:sz w:val="28"/>
          <w:szCs w:val="28"/>
        </w:rPr>
        <w:tab/>
      </w:r>
      <w:r w:rsidRPr="00B34B8C">
        <w:rPr>
          <w:rFonts w:ascii="Arial Narrow" w:hAnsi="Arial Narrow"/>
          <w:b/>
          <w:sz w:val="28"/>
          <w:szCs w:val="28"/>
        </w:rPr>
        <w:t>4.</w:t>
      </w:r>
      <w:r w:rsidRPr="00323A5D">
        <w:rPr>
          <w:rFonts w:ascii="Arial Narrow" w:hAnsi="Arial Narrow"/>
          <w:sz w:val="28"/>
          <w:szCs w:val="28"/>
        </w:rPr>
        <w:t xml:space="preserve"> </w:t>
      </w:r>
      <w:r w:rsidR="00B34B8C">
        <w:rPr>
          <w:rFonts w:ascii="Arial Narrow" w:hAnsi="Arial Narrow"/>
          <w:sz w:val="28"/>
          <w:szCs w:val="28"/>
        </w:rPr>
        <w:t xml:space="preserve"> </w:t>
      </w:r>
      <w:r w:rsidRPr="00323A5D">
        <w:rPr>
          <w:rFonts w:ascii="Arial Narrow" w:hAnsi="Arial Narrow"/>
          <w:sz w:val="28"/>
          <w:szCs w:val="28"/>
        </w:rPr>
        <w:t>[0.3 mole]</w:t>
      </w:r>
      <w:r w:rsidRPr="00323A5D">
        <w:rPr>
          <w:rFonts w:ascii="Arial Narrow" w:hAnsi="Arial Narrow"/>
          <w:sz w:val="28"/>
          <w:szCs w:val="28"/>
        </w:rPr>
        <w:tab/>
      </w:r>
      <w:r w:rsidRPr="00B34B8C">
        <w:rPr>
          <w:rFonts w:ascii="Arial Narrow" w:hAnsi="Arial Narrow"/>
          <w:b/>
          <w:sz w:val="28"/>
          <w:szCs w:val="28"/>
        </w:rPr>
        <w:t>5.</w:t>
      </w:r>
      <w:r w:rsidR="00B34B8C">
        <w:rPr>
          <w:rFonts w:ascii="Arial Narrow" w:hAnsi="Arial Narrow"/>
          <w:sz w:val="28"/>
          <w:szCs w:val="28"/>
        </w:rPr>
        <w:t xml:space="preserve"> </w:t>
      </w:r>
      <w:r w:rsidRPr="00323A5D">
        <w:rPr>
          <w:rFonts w:ascii="Arial Narrow" w:hAnsi="Arial Narrow"/>
          <w:sz w:val="28"/>
          <w:szCs w:val="28"/>
        </w:rPr>
        <w:t xml:space="preserve"> [2.5 mole]</w:t>
      </w:r>
    </w:p>
    <w:p w14:paraId="4F1B38F2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26468CA" w14:textId="77777777" w:rsidR="008C568B" w:rsidRDefault="008C568B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114F529" w14:textId="77777777" w:rsidR="00DD3DEF" w:rsidRDefault="00DD3DEF" w:rsidP="00DD3DEF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E01229">
        <w:rPr>
          <w:rFonts w:ascii="Arial Narrow" w:hAnsi="Arial Narrow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SUMMARY OF MOLE CALCULATIONS</w:t>
      </w:r>
    </w:p>
    <w:p w14:paraId="5C0DEF53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DA31D4B" w14:textId="77777777" w:rsidR="00DD3DEF" w:rsidRPr="00DD3DEF" w:rsidRDefault="00DD3DEF" w:rsidP="00DD3DE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D3DEF">
        <w:rPr>
          <w:rFonts w:ascii="Arial Narrow" w:hAnsi="Arial Narrow"/>
          <w:bCs/>
          <w:sz w:val="28"/>
          <w:szCs w:val="28"/>
        </w:rPr>
        <w:t>The two calculations can be summed up using the following triangle.</w:t>
      </w:r>
    </w:p>
    <w:p w14:paraId="15A78D6E" w14:textId="0414715C" w:rsidR="00DD3DEF" w:rsidRDefault="00E01229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3FAB5C2" wp14:editId="60C38144">
                <wp:simplePos x="0" y="0"/>
                <wp:positionH relativeFrom="column">
                  <wp:posOffset>1753235</wp:posOffset>
                </wp:positionH>
                <wp:positionV relativeFrom="paragraph">
                  <wp:posOffset>116840</wp:posOffset>
                </wp:positionV>
                <wp:extent cx="3566795" cy="1553210"/>
                <wp:effectExtent l="635" t="2540" r="1270" b="19050"/>
                <wp:wrapNone/>
                <wp:docPr id="8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795" cy="1553210"/>
                          <a:chOff x="2877" y="6092"/>
                          <a:chExt cx="5617" cy="2446"/>
                        </a:xfrm>
                      </wpg:grpSpPr>
                      <wps:wsp>
                        <wps:cNvPr id="865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3907" y="6110"/>
                            <a:ext cx="2798" cy="2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6754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EA86B" w14:textId="77777777" w:rsidR="00B43FC8" w:rsidRPr="00E01229" w:rsidRDefault="00B43FC8" w:rsidP="006A298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490" y="7728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718A4" w14:textId="77777777" w:rsidR="00B43FC8" w:rsidRPr="00E01229" w:rsidRDefault="00B43FC8" w:rsidP="006A298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590" y="7771"/>
                            <a:ext cx="5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CBEB0" w14:textId="77777777" w:rsidR="00B43FC8" w:rsidRPr="00E01229" w:rsidRDefault="00B43FC8" w:rsidP="006A298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Line 228"/>
                        <wps:cNvCnPr/>
                        <wps:spPr bwMode="auto">
                          <a:xfrm>
                            <a:off x="5310" y="7563"/>
                            <a:ext cx="0" cy="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229"/>
                        <wps:cNvCnPr/>
                        <wps:spPr bwMode="auto">
                          <a:xfrm rot="-5400000">
                            <a:off x="5307" y="6719"/>
                            <a:ext cx="0" cy="16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77" y="7449"/>
                            <a:ext cx="105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4CDB" w14:textId="77777777" w:rsidR="00B43FC8" w:rsidRPr="00E01229" w:rsidRDefault="00B43FC8" w:rsidP="006A298A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number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of moles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6962"/>
                            <a:ext cx="1994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B2714" w14:textId="77777777" w:rsidR="00B43FC8" w:rsidRPr="00E01229" w:rsidRDefault="00B43FC8" w:rsidP="006A298A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gram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formula mass of substance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092"/>
                            <a:ext cx="105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090A6" w14:textId="77777777" w:rsidR="00B43FC8" w:rsidRPr="00E01229" w:rsidRDefault="00B43FC8" w:rsidP="006A298A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mass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of substance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Line 234"/>
                        <wps:cNvCnPr/>
                        <wps:spPr bwMode="auto">
                          <a:xfrm>
                            <a:off x="4418" y="6521"/>
                            <a:ext cx="682" cy="4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235"/>
                        <wps:cNvCnPr/>
                        <wps:spPr bwMode="auto">
                          <a:xfrm>
                            <a:off x="3900" y="7616"/>
                            <a:ext cx="682" cy="4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236"/>
                        <wps:cNvCnPr/>
                        <wps:spPr bwMode="auto">
                          <a:xfrm rot="5400000">
                            <a:off x="5888" y="7389"/>
                            <a:ext cx="682" cy="4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113" style="position:absolute;margin-left:138.05pt;margin-top:9.2pt;width:280.85pt;height:122.3pt;z-index:251621376" coordorigin="2877,6092" coordsize="5617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22" o:spid="_x0000_s1114" type="#_x0000_t5" style="position:absolute;left:3907;top:6110;width:2798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mK8EA&#10;AADcAAAADwAAAGRycy9kb3ducmV2LnhtbESPQYvCMBSE7wv7H8IT9iKaKijdapSyS9HrqrDXR/Ns&#10;i81LSaKt/94Igsdh5pth1tvBtOJGzjeWFcymCQji0uqGKwWnYzFJQfiArLG1TAru5GG7+fxYY6Zt&#10;z390O4RKxBL2GSqoQ+gyKX1Zk0E/tR1x9M7WGQxRukpqh30sN62cJ8lSGmw4LtTY0U9N5eVwNQou&#10;RcER/96V+di5+b/Lk/Fvr9TXaMhXIAIN4R1+0XutIF0u4Hk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JivBAAAA3AAAAA8AAAAAAAAAAAAAAAAAmAIAAGRycy9kb3du&#10;cmV2LnhtbFBLBQYAAAAABAAEAPUAAACGAwAAAAA=&#10;" strokeweight="2pt">
                  <v:stroke endarrowwidth="narrow" endarrowlength="short"/>
                  <v:shadow on="t" color="black" opacity="24903f" origin=",.5" offset="0,.55556mm"/>
                </v:shape>
                <v:shape id="Text Box 225" o:spid="_x0000_s1115" type="#_x0000_t202" style="position:absolute;left:5071;top:6754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Se8EA&#10;AADcAAAADwAAAGRycy9kb3ducmV2LnhtbESP3YrCMBSE7wXfIRxhb8qa6kUpXaOIIHgl+PMAh+bY&#10;FJuTmqRa394sLOzlMDPfMKvNaDvxJB9axwoW8xwEce10y42C62X/XYIIEVlj55gUvCnAZj2drLDS&#10;7sUnep5jIxKEQ4UKTIx9JWWoDVkMc9cTJ+/mvMWYpG+k9vhKcNvJZZ4X0mLLacFgTztD9f08WAXH&#10;26DNo3d5ti3j6DPKdpdiUOprNm5/QEQa43/4r33QCsqigN8z6Qj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bUnvBAAAA3AAAAA8AAAAAAAAAAAAAAAAAmA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070EA86B" w14:textId="77777777" w:rsidR="00B43FC8" w:rsidRPr="00E01229" w:rsidRDefault="00B43FC8" w:rsidP="006A298A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 Box 226" o:spid="_x0000_s1116" type="#_x0000_t202" style="position:absolute;left:4490;top:7728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34MIA&#10;AADcAAAADwAAAGRycy9kb3ducmV2LnhtbESPQYvCMBSE78L+h/AWvBRN10Mt1SgiLOxJUPcHPJpn&#10;U2xeukmq9d8bQdjjMDPfMOvtaDtxIx9axwq+5jkI4trplhsFv+fvWQkiRGSNnWNS8KAA283HZI2V&#10;dnc+0u0UG5EgHCpUYGLsKylDbchimLueOHkX5y3GJH0jtcd7gttOLvK8kBZbTgsGe9obqq+nwSo4&#10;XAZt/nqXZ7syjj6jbH8uBqWmn+NuBSLSGP/D7/aPVlAWS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/fgwgAAANwAAAAPAAAAAAAAAAAAAAAAAJgCAABkcnMvZG93&#10;bnJldi54bWxQSwUGAAAAAAQABAD1AAAAhwMAAAAA&#10;" filled="f" stroked="f" strokeweight="1.5pt">
                  <v:stroke endarrowwidth="narrow" endarrowlength="short"/>
                  <v:textbox inset="0,0,0,0">
                    <w:txbxContent>
                      <w:p w14:paraId="6D4718A4" w14:textId="77777777" w:rsidR="00B43FC8" w:rsidRPr="00E01229" w:rsidRDefault="00B43FC8" w:rsidP="006A298A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227" o:spid="_x0000_s1117" type="#_x0000_t202" style="position:absolute;left:5590;top:7771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jkr8A&#10;AADcAAAADwAAAGRycy9kb3ducmV2LnhtbERPzYrCMBC+L+w7hFnwUmy6HkqppiLCwp4EdR9gaMam&#10;2Ey6Sar17c1B8Pjx/W+2sx3EjXzoHSv4zgsQxK3TPXcK/s4/ywpEiMgaB8ek4EEBts3nxwZr7e58&#10;pNspdiKFcKhRgYlxrKUMrSGLIXcjceIuzluMCfpOao/3FG4HuSqKUlrsOTUYHGlvqL2eJqvgcJm0&#10;+R9dke2qOPuMsv25nJRafM27NYhIc3yLX+5fraAq09p0Jh0B2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SGOSvwAAANwAAAAPAAAAAAAAAAAAAAAAAJgCAABkcnMvZG93bnJl&#10;di54bWxQSwUGAAAAAAQABAD1AAAAhAMAAAAA&#10;" filled="f" stroked="f" strokeweight="1.5pt">
                  <v:stroke endarrowwidth="narrow" endarrowlength="short"/>
                  <v:textbox inset="0,0,0,0">
                    <w:txbxContent>
                      <w:p w14:paraId="388CBEB0" w14:textId="77777777" w:rsidR="00B43FC8" w:rsidRPr="00E01229" w:rsidRDefault="00B43FC8" w:rsidP="006A298A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  <v:line id="Line 228" o:spid="_x0000_s1118" style="position:absolute;visibility:visible;mso-wrap-style:square" from="5310,7563" to="5310,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iozcQAAADcAAAADwAAAGRycy9kb3ducmV2LnhtbESPS4vCQBCE78L+h6EXvOnEFcSNjrIv&#10;QcjFJ+itybRJNNMTMqOJ/94RhD0WVfUVNZ23phQ3ql1hWcGgH4EgTq0uOFOw2y56YxDOI2ssLZOC&#10;OzmYz946U4y1bXhNt43PRICwi1FB7n0VS+nSnAy6vq2Ig3eytUEfZJ1JXWMT4KaUH1E0kgYLDgs5&#10;VvSTU3rZXI0CTJLvq18NT+fLPmnM+vB7/Bucleq+t18TEJ5a/x9+tZdawXj0Cc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KjNxAAAANwAAAAPAAAAAAAAAAAA&#10;AAAAAKECAABkcnMvZG93bnJldi54bWxQSwUGAAAAAAQABAD5AAAAkgMAAAAA&#10;" strokeweight="2pt">
                  <v:stroke endarrowwidth="narrow" endarrowlength="short"/>
                  <v:shadow on="t" color="black" opacity="24903f" origin=",.5" offset="0,.55556mm"/>
                </v:line>
                <v:line id="Line 229" o:spid="_x0000_s1119" style="position:absolute;rotation:-90;visibility:visible;mso-wrap-style:square" from="5307,6719" to="5307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Q+sIAAADcAAAADwAAAGRycy9kb3ducmV2LnhtbERPW2vCMBR+H+w/hDPwbaYTvKwaRRTB&#10;CwNX9f3QHJuy5qQ0sdZ/bx6EPX5899mis5VoqfGlYwVf/QQEce50yYWC82nzOQHhA7LGyjEpeJCH&#10;xfz9bYapdnf+pTYLhYgh7FNUYEKoUyl9bsii77uaOHJX11gMETaF1A3eY7it5CBJRtJiybHBYE0r&#10;Q/lfdrMKjsP9zrbmsh/nx3BYrw8/p2z0rVTvo1tOQQTqwr/45d5qBZNxnB/PxCM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8Q+sIAAADcAAAADwAAAAAAAAAAAAAA&#10;AAChAgAAZHJzL2Rvd25yZXYueG1sUEsFBgAAAAAEAAQA+QAAAJADAAAAAA==&#10;" strokeweight="2pt">
                  <v:stroke endarrowwidth="narrow" endarrowlength="short"/>
                  <v:shadow on="t" color="black" opacity="24903f" origin=",.5" offset="0,.55556mm"/>
                </v:line>
                <v:shape id="Text Box 231" o:spid="_x0000_s1120" type="#_x0000_t202" style="position:absolute;left:2877;top:7449;width:1050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c0sIA&#10;AADcAAAADwAAAGRycy9kb3ducmV2LnhtbESP3YrCMBSE7xd8h3CEvSma6oVbqlFEELwS/HmAQ3Ns&#10;is1JTVLtvv1mQfBymJlvmNVmsK14kg+NYwWzaQ6CuHK64VrB9bKfFCBCRNbYOiYFvxRgsx59rbDU&#10;7sUnep5jLRKEQ4kKTIxdKWWoDFkMU9cRJ+/mvMWYpK+l9vhKcNvKeZ4vpMWG04LBjnaGqvu5twqO&#10;t16bR+fybFvEwWeU7S6LXqnv8bBdgog0xE/43T5oBcXPDP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1zSwgAAANwAAAAPAAAAAAAAAAAAAAAAAJgCAABkcnMvZG93&#10;bnJldi54bWxQSwUGAAAAAAQABAD1AAAAhwMAAAAA&#10;" filled="f" stroked="f" strokeweight="1.5pt">
                  <v:stroke endarrowwidth="narrow" endarrowlength="short"/>
                  <v:textbox inset="0,0,0,0">
                    <w:txbxContent>
                      <w:p w14:paraId="585D4CDB" w14:textId="77777777" w:rsidR="00B43FC8" w:rsidRPr="00E01229" w:rsidRDefault="00B43FC8" w:rsidP="006A298A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number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of moles</w:t>
                        </w:r>
                      </w:p>
                    </w:txbxContent>
                  </v:textbox>
                </v:shape>
                <v:shape id="Text Box 232" o:spid="_x0000_s1121" type="#_x0000_t202" style="position:absolute;left:6500;top:6962;width:1994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CpcEA&#10;AADcAAAADwAAAGRycy9kb3ducmV2LnhtbESPQYvCMBSE7wv+h/AEL0VTPbilGkUEYU/Cqj/g0Tyb&#10;YvNSk1S7/94ICx6HmfmGWW8H24oH+dA4VjCf5SCIK6cbrhVczodpASJEZI2tY1LwRwG2m9HXGkvt&#10;nvxLj1OsRYJwKFGBibErpQyVIYth5jri5F2dtxiT9LXUHp8Jblu5yPOltNhwWjDY0d5QdTv1VsHx&#10;2mtz71ye7Yo4+Iyy/XnZKzUZD7sViEhD/IT/2z9aQfG9gPe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5wqXBAAAA3AAAAA8AAAAAAAAAAAAAAAAAmA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3B1B2714" w14:textId="77777777" w:rsidR="00B43FC8" w:rsidRPr="00E01229" w:rsidRDefault="00B43FC8" w:rsidP="006A298A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gram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formula mass of substance</w:t>
                        </w:r>
                      </w:p>
                    </w:txbxContent>
                  </v:textbox>
                </v:shape>
                <v:shape id="Text Box 233" o:spid="_x0000_s1122" type="#_x0000_t202" style="position:absolute;left:3395;top:6092;width:1050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nPsIA&#10;AADcAAAADwAAAGRycy9kb3ducmV2LnhtbESP0YrCMBRE3xf8h3AFX4qmuuCWahQRBJ+E1f2AS3Nt&#10;is1NTVKtf28WFvZxmJkzzHo72FY8yIfGsYL5LAdBXDndcK3g53KYFiBCRNbYOiYFLwqw3Yw+1lhq&#10;9+RvepxjLRKEQ4kKTIxdKWWoDFkMM9cRJ+/qvMWYpK+l9vhMcNvKRZ4vpcWG04LBjvaGqtu5twpO&#10;116be+fybFfEwWeU7S/LXqnJeNitQEQa4n/4r33UCoqvT/g9k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Wc+wgAAANwAAAAPAAAAAAAAAAAAAAAAAJgCAABkcnMvZG93&#10;bnJldi54bWxQSwUGAAAAAAQABAD1AAAAhwMAAAAA&#10;" filled="f" stroked="f" strokeweight="1.5pt">
                  <v:stroke endarrowwidth="narrow" endarrowlength="short"/>
                  <v:textbox inset="0,0,0,0">
                    <w:txbxContent>
                      <w:p w14:paraId="547090A6" w14:textId="77777777" w:rsidR="00B43FC8" w:rsidRPr="00E01229" w:rsidRDefault="00B43FC8" w:rsidP="006A298A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mass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of substance</w:t>
                        </w:r>
                      </w:p>
                    </w:txbxContent>
                  </v:textbox>
                </v:shape>
                <v:line id="Line 234" o:spid="_x0000_s1123" style="position:absolute;visibility:visible;mso-wrap-style:square" from="4418,6521" to="5100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k2cQAAADcAAAADwAAAGRycy9kb3ducmV2LnhtbESPQYvCMBSE78L+h/AWvGmqiErXKLuy&#10;C7140Hrw+GjettXmpTSxrf56Iwgeh5n5hlltelOJlhpXWlYwGUcgiDOrS84VHNO/0RKE88gaK8uk&#10;4EYONuuPwQpjbTveU3vwuQgQdjEqKLyvYyldVpBBN7Y1cfD+bWPQB9nkUjfYBbip5DSK5tJgyWGh&#10;wJq2BWWXw9Uo+J0cp13rk/60+0n358Te53Z3V2r42X9/gfDU+3f41U60guViBs8z4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1+TZxAAAANwAAAAPAAAAAAAAAAAA&#10;AAAAAKECAABkcnMvZG93bnJldi54bWxQSwUGAAAAAAQABAD5AAAAkgMAAAAA&#10;" strokeweight="1.5pt">
                  <v:stroke endarrow="open" endarrowwidth="narrow" endarrowlength="short"/>
                  <v:shadow on="t" color="black" opacity="24903f" origin=",.5" offset="0,.55556mm"/>
                </v:line>
                <v:line id="Line 235" o:spid="_x0000_s1124" style="position:absolute;visibility:visible;mso-wrap-style:square" from="3900,7616" to="4582,8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BQsUAAADcAAAADwAAAGRycy9kb3ducmV2LnhtbESPT4vCMBTE78J+h/AWvGmq4B+6RtmV&#10;XejFg9aDx0fztq02L6WJbfXTG0HwOMzMb5jVpjeVaKlxpWUFk3EEgjizuuRcwTH9Gy1BOI+ssbJM&#10;Cm7kYLP+GKww1rbjPbUHn4sAYRejgsL7OpbSZQUZdGNbEwfv3zYGfZBNLnWDXYCbSk6jaC4NlhwW&#10;CqxpW1B2OVyNgt/Jcdq1PulPu590f07sfW53d6WGn/33FwhPvX+HX+1EK1guZvA8E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tBQsUAAADcAAAADwAAAAAAAAAA&#10;AAAAAAChAgAAZHJzL2Rvd25yZXYueG1sUEsFBgAAAAAEAAQA+QAAAJMDAAAAAA==&#10;" strokeweight="1.5pt">
                  <v:stroke endarrow="open" endarrowwidth="narrow" endarrowlength="short"/>
                  <v:shadow on="t" color="black" opacity="24903f" origin=",.5" offset="0,.55556mm"/>
                </v:line>
                <v:line id="Line 236" o:spid="_x0000_s1125" style="position:absolute;rotation:90;visibility:visible;mso-wrap-style:square" from="5888,7389" to="6570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OQMYAAADcAAAADwAAAGRycy9kb3ducmV2LnhtbESPQWvCQBSE7wX/w/IEL1I3FVFJ3Uhp&#10;KXqwija9P7LPZDH7Ns2uMf33bqHQ4zAz3zCrdW9r0VHrjWMFT5MEBHHhtOFSQf75/rgE4QOyxtox&#10;KfghD+ts8LDCVLsbH6k7hVJECPsUFVQhNKmUvqjIop+4hjh6Z9daDFG2pdQt3iLc1nKaJHNp0XBc&#10;qLCh14qKy+lqFZiQT/PxhzlYfz3sv3dv+9nma6zUaNi/PIMI1If/8F97qxUsF3P4PROP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6DkDGAAAA3AAAAA8AAAAAAAAA&#10;AAAAAAAAoQIAAGRycy9kb3ducmV2LnhtbFBLBQYAAAAABAAEAPkAAACUAwAAAAA=&#10;" strokeweight="1.5pt">
                  <v:stroke endarrow="open" endarrowwidth="narrow" endarrowlength="short"/>
                  <v:shadow on="t" color="black" opacity="24903f" origin=",.5" offset="0,.55556mm"/>
                </v:line>
              </v:group>
            </w:pict>
          </mc:Fallback>
        </mc:AlternateContent>
      </w:r>
    </w:p>
    <w:p w14:paraId="57E97DDD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38E7D60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C6C898A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AE55FC7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C983DD1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78863BF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679B16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B568D9" w14:textId="77777777" w:rsidR="00DD3DEF" w:rsidRDefault="00DD3DEF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D83F5BE" w14:textId="77777777" w:rsidR="00B94AF5" w:rsidRPr="00E01229" w:rsidRDefault="008C568B" w:rsidP="008C568B">
      <w:pPr>
        <w:spacing w:after="0" w:line="240" w:lineRule="auto"/>
        <w:jc w:val="center"/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MOLE and MASS TRIANGLE</w:t>
      </w:r>
    </w:p>
    <w:p w14:paraId="0A775A9C" w14:textId="77777777" w:rsidR="00B94AF5" w:rsidRDefault="00B94AF5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FDBCB52" w14:textId="77777777" w:rsidR="008C568B" w:rsidRDefault="008C568B" w:rsidP="004C6C79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207"/>
        <w:gridCol w:w="5207"/>
      </w:tblGrid>
      <w:tr w:rsidR="00F01805" w:rsidRPr="00DB0A1E" w14:paraId="264AC5B4" w14:textId="77777777" w:rsidTr="00DB0A1E">
        <w:tc>
          <w:tcPr>
            <w:tcW w:w="5207" w:type="dxa"/>
            <w:shd w:val="clear" w:color="auto" w:fill="auto"/>
          </w:tcPr>
          <w:p w14:paraId="4E13C88D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>To calculate the mass (m) of a given number of moles (n) cover the m.</w:t>
            </w:r>
          </w:p>
          <w:p w14:paraId="6801B92A" w14:textId="5D92D4C0" w:rsidR="00F01805" w:rsidRPr="00DB0A1E" w:rsidRDefault="00E01229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041BB09E" wp14:editId="4742F5A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111760</wp:posOffset>
                      </wp:positionV>
                      <wp:extent cx="1776730" cy="1541780"/>
                      <wp:effectExtent l="16510" t="10160" r="10160" b="10160"/>
                      <wp:wrapSquare wrapText="bothSides"/>
                      <wp:docPr id="843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6730" cy="1541780"/>
                                <a:chOff x="957" y="9625"/>
                                <a:chExt cx="2798" cy="2428"/>
                              </a:xfrm>
                            </wpg:grpSpPr>
                            <wpg:grpSp>
                              <wpg:cNvPr id="844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7" y="9625"/>
                                  <a:ext cx="2798" cy="2428"/>
                                  <a:chOff x="2347" y="12455"/>
                                  <a:chExt cx="2798" cy="2428"/>
                                </a:xfrm>
                              </wpg:grpSpPr>
                              <wps:wsp>
                                <wps:cNvPr id="845" name="AutoShape 2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7" y="12455"/>
                                    <a:ext cx="2798" cy="242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6" name="Text Box 2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1" y="13099"/>
                                    <a:ext cx="510" cy="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5EE742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proofErr w:type="gramStart"/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m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47" name="Text Box 2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0" y="14073"/>
                                    <a:ext cx="510" cy="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E6796B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proofErr w:type="gramStart"/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48" name="Text Box 2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30" y="14116"/>
                                    <a:ext cx="51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425E5B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49" name="Line 279"/>
                                <wps:cNvCnPr/>
                                <wps:spPr bwMode="auto">
                                  <a:xfrm>
                                    <a:off x="3750" y="13908"/>
                                    <a:ext cx="0" cy="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280"/>
                                <wps:cNvCnPr/>
                                <wps:spPr bwMode="auto">
                                  <a:xfrm rot="-5400000">
                                    <a:off x="3747" y="13064"/>
                                    <a:ext cx="0" cy="16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51" name="Group 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0070"/>
                                  <a:ext cx="1267" cy="716"/>
                                  <a:chOff x="2131" y="9808"/>
                                  <a:chExt cx="1642" cy="911"/>
                                </a:xfrm>
                              </wpg:grpSpPr>
                              <wps:wsp>
                                <wps:cNvPr id="852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9808"/>
                                    <a:ext cx="1642" cy="911"/>
                                  </a:xfrm>
                                  <a:custGeom>
                                    <a:avLst/>
                                    <a:gdLst>
                                      <a:gd name="T0" fmla="*/ 147 w 1642"/>
                                      <a:gd name="T1" fmla="*/ 546 h 911"/>
                                      <a:gd name="T2" fmla="*/ 192 w 1642"/>
                                      <a:gd name="T3" fmla="*/ 656 h 911"/>
                                      <a:gd name="T4" fmla="*/ 246 w 1642"/>
                                      <a:gd name="T5" fmla="*/ 745 h 911"/>
                                      <a:gd name="T6" fmla="*/ 282 w 1642"/>
                                      <a:gd name="T7" fmla="*/ 780 h 911"/>
                                      <a:gd name="T8" fmla="*/ 304 w 1642"/>
                                      <a:gd name="T9" fmla="*/ 793 h 911"/>
                                      <a:gd name="T10" fmla="*/ 321 w 1642"/>
                                      <a:gd name="T11" fmla="*/ 801 h 911"/>
                                      <a:gd name="T12" fmla="*/ 363 w 1642"/>
                                      <a:gd name="T13" fmla="*/ 817 h 911"/>
                                      <a:gd name="T14" fmla="*/ 410 w 1642"/>
                                      <a:gd name="T15" fmla="*/ 829 h 911"/>
                                      <a:gd name="T16" fmla="*/ 469 w 1642"/>
                                      <a:gd name="T17" fmla="*/ 866 h 911"/>
                                      <a:gd name="T18" fmla="*/ 564 w 1642"/>
                                      <a:gd name="T19" fmla="*/ 908 h 911"/>
                                      <a:gd name="T20" fmla="*/ 639 w 1642"/>
                                      <a:gd name="T21" fmla="*/ 901 h 911"/>
                                      <a:gd name="T22" fmla="*/ 690 w 1642"/>
                                      <a:gd name="T23" fmla="*/ 846 h 911"/>
                                      <a:gd name="T24" fmla="*/ 694 w 1642"/>
                                      <a:gd name="T25" fmla="*/ 837 h 911"/>
                                      <a:gd name="T26" fmla="*/ 724 w 1642"/>
                                      <a:gd name="T27" fmla="*/ 839 h 911"/>
                                      <a:gd name="T28" fmla="*/ 760 w 1642"/>
                                      <a:gd name="T29" fmla="*/ 842 h 911"/>
                                      <a:gd name="T30" fmla="*/ 791 w 1642"/>
                                      <a:gd name="T31" fmla="*/ 837 h 911"/>
                                      <a:gd name="T32" fmla="*/ 818 w 1642"/>
                                      <a:gd name="T33" fmla="*/ 824 h 911"/>
                                      <a:gd name="T34" fmla="*/ 840 w 1642"/>
                                      <a:gd name="T35" fmla="*/ 800 h 911"/>
                                      <a:gd name="T36" fmla="*/ 855 w 1642"/>
                                      <a:gd name="T37" fmla="*/ 768 h 911"/>
                                      <a:gd name="T38" fmla="*/ 861 w 1642"/>
                                      <a:gd name="T39" fmla="*/ 725 h 911"/>
                                      <a:gd name="T40" fmla="*/ 897 w 1642"/>
                                      <a:gd name="T41" fmla="*/ 731 h 911"/>
                                      <a:gd name="T42" fmla="*/ 927 w 1642"/>
                                      <a:gd name="T43" fmla="*/ 726 h 911"/>
                                      <a:gd name="T44" fmla="*/ 952 w 1642"/>
                                      <a:gd name="T45" fmla="*/ 718 h 911"/>
                                      <a:gd name="T46" fmla="*/ 972 w 1642"/>
                                      <a:gd name="T47" fmla="*/ 700 h 911"/>
                                      <a:gd name="T48" fmla="*/ 989 w 1642"/>
                                      <a:gd name="T49" fmla="*/ 677 h 911"/>
                                      <a:gd name="T50" fmla="*/ 1002 w 1642"/>
                                      <a:gd name="T51" fmla="*/ 643 h 911"/>
                                      <a:gd name="T52" fmla="*/ 1001 w 1642"/>
                                      <a:gd name="T53" fmla="*/ 605 h 911"/>
                                      <a:gd name="T54" fmla="*/ 985 w 1642"/>
                                      <a:gd name="T55" fmla="*/ 565 h 911"/>
                                      <a:gd name="T56" fmla="*/ 1390 w 1642"/>
                                      <a:gd name="T57" fmla="*/ 742 h 911"/>
                                      <a:gd name="T58" fmla="*/ 1463 w 1642"/>
                                      <a:gd name="T59" fmla="*/ 770 h 911"/>
                                      <a:gd name="T60" fmla="*/ 1523 w 1642"/>
                                      <a:gd name="T61" fmla="*/ 782 h 911"/>
                                      <a:gd name="T62" fmla="*/ 1571 w 1642"/>
                                      <a:gd name="T63" fmla="*/ 780 h 911"/>
                                      <a:gd name="T64" fmla="*/ 1606 w 1642"/>
                                      <a:gd name="T65" fmla="*/ 762 h 911"/>
                                      <a:gd name="T66" fmla="*/ 1630 w 1642"/>
                                      <a:gd name="T67" fmla="*/ 734 h 911"/>
                                      <a:gd name="T68" fmla="*/ 1634 w 1642"/>
                                      <a:gd name="T69" fmla="*/ 653 h 911"/>
                                      <a:gd name="T70" fmla="*/ 1591 w 1642"/>
                                      <a:gd name="T71" fmla="*/ 604 h 911"/>
                                      <a:gd name="T72" fmla="*/ 1531 w 1642"/>
                                      <a:gd name="T73" fmla="*/ 562 h 911"/>
                                      <a:gd name="T74" fmla="*/ 1444 w 1642"/>
                                      <a:gd name="T75" fmla="*/ 516 h 911"/>
                                      <a:gd name="T76" fmla="*/ 792 w 1642"/>
                                      <a:gd name="T77" fmla="*/ 124 h 911"/>
                                      <a:gd name="T78" fmla="*/ 716 w 1642"/>
                                      <a:gd name="T79" fmla="*/ 113 h 911"/>
                                      <a:gd name="T80" fmla="*/ 641 w 1642"/>
                                      <a:gd name="T81" fmla="*/ 104 h 911"/>
                                      <a:gd name="T82" fmla="*/ 569 w 1642"/>
                                      <a:gd name="T83" fmla="*/ 100 h 911"/>
                                      <a:gd name="T84" fmla="*/ 500 w 1642"/>
                                      <a:gd name="T85" fmla="*/ 97 h 911"/>
                                      <a:gd name="T86" fmla="*/ 433 w 1642"/>
                                      <a:gd name="T87" fmla="*/ 97 h 911"/>
                                      <a:gd name="T88" fmla="*/ 186 w 1642"/>
                                      <a:gd name="T89" fmla="*/ 21 h 911"/>
                                      <a:gd name="T90" fmla="*/ 121 w 1642"/>
                                      <a:gd name="T91" fmla="*/ 93 h 911"/>
                                      <a:gd name="T92" fmla="*/ 68 w 1642"/>
                                      <a:gd name="T93" fmla="*/ 175 h 911"/>
                                      <a:gd name="T94" fmla="*/ 32 w 1642"/>
                                      <a:gd name="T95" fmla="*/ 260 h 911"/>
                                      <a:gd name="T96" fmla="*/ 9 w 1642"/>
                                      <a:gd name="T97" fmla="*/ 348 h 911"/>
                                      <a:gd name="T98" fmla="*/ 0 w 1642"/>
                                      <a:gd name="T99" fmla="*/ 441 h 9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642" h="911">
                                        <a:moveTo>
                                          <a:pt x="0" y="441"/>
                                        </a:moveTo>
                                        <a:lnTo>
                                          <a:pt x="135" y="505"/>
                                        </a:lnTo>
                                        <a:lnTo>
                                          <a:pt x="147" y="546"/>
                                        </a:lnTo>
                                        <a:lnTo>
                                          <a:pt x="161" y="585"/>
                                        </a:lnTo>
                                        <a:lnTo>
                                          <a:pt x="176" y="623"/>
                                        </a:lnTo>
                                        <a:lnTo>
                                          <a:pt x="192" y="656"/>
                                        </a:lnTo>
                                        <a:lnTo>
                                          <a:pt x="209" y="689"/>
                                        </a:lnTo>
                                        <a:lnTo>
                                          <a:pt x="228" y="718"/>
                                        </a:lnTo>
                                        <a:lnTo>
                                          <a:pt x="246" y="745"/>
                                        </a:lnTo>
                                        <a:lnTo>
                                          <a:pt x="265" y="770"/>
                                        </a:lnTo>
                                        <a:lnTo>
                                          <a:pt x="274" y="775"/>
                                        </a:lnTo>
                                        <a:lnTo>
                                          <a:pt x="282" y="780"/>
                                        </a:lnTo>
                                        <a:lnTo>
                                          <a:pt x="291" y="784"/>
                                        </a:lnTo>
                                        <a:lnTo>
                                          <a:pt x="298" y="788"/>
                                        </a:lnTo>
                                        <a:lnTo>
                                          <a:pt x="304" y="793"/>
                                        </a:lnTo>
                                        <a:lnTo>
                                          <a:pt x="311" y="795"/>
                                        </a:lnTo>
                                        <a:lnTo>
                                          <a:pt x="315" y="798"/>
                                        </a:lnTo>
                                        <a:lnTo>
                                          <a:pt x="321" y="801"/>
                                        </a:lnTo>
                                        <a:lnTo>
                                          <a:pt x="334" y="807"/>
                                        </a:lnTo>
                                        <a:lnTo>
                                          <a:pt x="348" y="813"/>
                                        </a:lnTo>
                                        <a:lnTo>
                                          <a:pt x="363" y="817"/>
                                        </a:lnTo>
                                        <a:lnTo>
                                          <a:pt x="379" y="821"/>
                                        </a:lnTo>
                                        <a:lnTo>
                                          <a:pt x="395" y="826"/>
                                        </a:lnTo>
                                        <a:lnTo>
                                          <a:pt x="410" y="829"/>
                                        </a:lnTo>
                                        <a:lnTo>
                                          <a:pt x="426" y="831"/>
                                        </a:lnTo>
                                        <a:lnTo>
                                          <a:pt x="442" y="834"/>
                                        </a:lnTo>
                                        <a:lnTo>
                                          <a:pt x="469" y="866"/>
                                        </a:lnTo>
                                        <a:lnTo>
                                          <a:pt x="498" y="885"/>
                                        </a:lnTo>
                                        <a:lnTo>
                                          <a:pt x="533" y="899"/>
                                        </a:lnTo>
                                        <a:lnTo>
                                          <a:pt x="564" y="908"/>
                                        </a:lnTo>
                                        <a:lnTo>
                                          <a:pt x="592" y="911"/>
                                        </a:lnTo>
                                        <a:lnTo>
                                          <a:pt x="618" y="908"/>
                                        </a:lnTo>
                                        <a:lnTo>
                                          <a:pt x="639" y="901"/>
                                        </a:lnTo>
                                        <a:lnTo>
                                          <a:pt x="660" y="888"/>
                                        </a:lnTo>
                                        <a:lnTo>
                                          <a:pt x="675" y="869"/>
                                        </a:lnTo>
                                        <a:lnTo>
                                          <a:pt x="690" y="846"/>
                                        </a:lnTo>
                                        <a:lnTo>
                                          <a:pt x="690" y="844"/>
                                        </a:lnTo>
                                        <a:lnTo>
                                          <a:pt x="691" y="842"/>
                                        </a:lnTo>
                                        <a:lnTo>
                                          <a:pt x="694" y="837"/>
                                        </a:lnTo>
                                        <a:lnTo>
                                          <a:pt x="697" y="830"/>
                                        </a:lnTo>
                                        <a:lnTo>
                                          <a:pt x="711" y="834"/>
                                        </a:lnTo>
                                        <a:lnTo>
                                          <a:pt x="724" y="839"/>
                                        </a:lnTo>
                                        <a:lnTo>
                                          <a:pt x="737" y="840"/>
                                        </a:lnTo>
                                        <a:lnTo>
                                          <a:pt x="749" y="842"/>
                                        </a:lnTo>
                                        <a:lnTo>
                                          <a:pt x="760" y="842"/>
                                        </a:lnTo>
                                        <a:lnTo>
                                          <a:pt x="770" y="842"/>
                                        </a:lnTo>
                                        <a:lnTo>
                                          <a:pt x="780" y="840"/>
                                        </a:lnTo>
                                        <a:lnTo>
                                          <a:pt x="791" y="837"/>
                                        </a:lnTo>
                                        <a:lnTo>
                                          <a:pt x="801" y="834"/>
                                        </a:lnTo>
                                        <a:lnTo>
                                          <a:pt x="809" y="830"/>
                                        </a:lnTo>
                                        <a:lnTo>
                                          <a:pt x="818" y="824"/>
                                        </a:lnTo>
                                        <a:lnTo>
                                          <a:pt x="825" y="817"/>
                                        </a:lnTo>
                                        <a:lnTo>
                                          <a:pt x="832" y="808"/>
                                        </a:lnTo>
                                        <a:lnTo>
                                          <a:pt x="840" y="800"/>
                                        </a:lnTo>
                                        <a:lnTo>
                                          <a:pt x="845" y="790"/>
                                        </a:lnTo>
                                        <a:lnTo>
                                          <a:pt x="851" y="778"/>
                                        </a:lnTo>
                                        <a:lnTo>
                                          <a:pt x="855" y="768"/>
                                        </a:lnTo>
                                        <a:lnTo>
                                          <a:pt x="858" y="757"/>
                                        </a:lnTo>
                                        <a:lnTo>
                                          <a:pt x="860" y="742"/>
                                        </a:lnTo>
                                        <a:lnTo>
                                          <a:pt x="861" y="725"/>
                                        </a:lnTo>
                                        <a:lnTo>
                                          <a:pt x="874" y="728"/>
                                        </a:lnTo>
                                        <a:lnTo>
                                          <a:pt x="886" y="729"/>
                                        </a:lnTo>
                                        <a:lnTo>
                                          <a:pt x="897" y="731"/>
                                        </a:lnTo>
                                        <a:lnTo>
                                          <a:pt x="907" y="729"/>
                                        </a:lnTo>
                                        <a:lnTo>
                                          <a:pt x="917" y="729"/>
                                        </a:lnTo>
                                        <a:lnTo>
                                          <a:pt x="927" y="726"/>
                                        </a:lnTo>
                                        <a:lnTo>
                                          <a:pt x="936" y="725"/>
                                        </a:lnTo>
                                        <a:lnTo>
                                          <a:pt x="945" y="722"/>
                                        </a:lnTo>
                                        <a:lnTo>
                                          <a:pt x="952" y="718"/>
                                        </a:lnTo>
                                        <a:lnTo>
                                          <a:pt x="958" y="712"/>
                                        </a:lnTo>
                                        <a:lnTo>
                                          <a:pt x="965" y="706"/>
                                        </a:lnTo>
                                        <a:lnTo>
                                          <a:pt x="972" y="700"/>
                                        </a:lnTo>
                                        <a:lnTo>
                                          <a:pt x="978" y="693"/>
                                        </a:lnTo>
                                        <a:lnTo>
                                          <a:pt x="984" y="686"/>
                                        </a:lnTo>
                                        <a:lnTo>
                                          <a:pt x="989" y="677"/>
                                        </a:lnTo>
                                        <a:lnTo>
                                          <a:pt x="994" y="667"/>
                                        </a:lnTo>
                                        <a:lnTo>
                                          <a:pt x="999" y="656"/>
                                        </a:lnTo>
                                        <a:lnTo>
                                          <a:pt x="1002" y="643"/>
                                        </a:lnTo>
                                        <a:lnTo>
                                          <a:pt x="1004" y="630"/>
                                        </a:lnTo>
                                        <a:lnTo>
                                          <a:pt x="1004" y="615"/>
                                        </a:lnTo>
                                        <a:lnTo>
                                          <a:pt x="1001" y="605"/>
                                        </a:lnTo>
                                        <a:lnTo>
                                          <a:pt x="996" y="592"/>
                                        </a:lnTo>
                                        <a:lnTo>
                                          <a:pt x="992" y="579"/>
                                        </a:lnTo>
                                        <a:lnTo>
                                          <a:pt x="985" y="565"/>
                                        </a:lnTo>
                                        <a:lnTo>
                                          <a:pt x="1020" y="574"/>
                                        </a:lnTo>
                                        <a:lnTo>
                                          <a:pt x="1362" y="729"/>
                                        </a:lnTo>
                                        <a:lnTo>
                                          <a:pt x="1390" y="742"/>
                                        </a:lnTo>
                                        <a:lnTo>
                                          <a:pt x="1415" y="752"/>
                                        </a:lnTo>
                                        <a:lnTo>
                                          <a:pt x="1439" y="762"/>
                                        </a:lnTo>
                                        <a:lnTo>
                                          <a:pt x="1463" y="770"/>
                                        </a:lnTo>
                                        <a:lnTo>
                                          <a:pt x="1485" y="775"/>
                                        </a:lnTo>
                                        <a:lnTo>
                                          <a:pt x="1505" y="780"/>
                                        </a:lnTo>
                                        <a:lnTo>
                                          <a:pt x="1523" y="782"/>
                                        </a:lnTo>
                                        <a:lnTo>
                                          <a:pt x="1541" y="782"/>
                                        </a:lnTo>
                                        <a:lnTo>
                                          <a:pt x="1557" y="781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4" y="775"/>
                                        </a:lnTo>
                                        <a:lnTo>
                                          <a:pt x="1595" y="770"/>
                                        </a:lnTo>
                                        <a:lnTo>
                                          <a:pt x="1606" y="762"/>
                                        </a:lnTo>
                                        <a:lnTo>
                                          <a:pt x="1616" y="754"/>
                                        </a:lnTo>
                                        <a:lnTo>
                                          <a:pt x="1623" y="744"/>
                                        </a:lnTo>
                                        <a:lnTo>
                                          <a:pt x="1630" y="734"/>
                                        </a:lnTo>
                                        <a:lnTo>
                                          <a:pt x="1639" y="705"/>
                                        </a:lnTo>
                                        <a:lnTo>
                                          <a:pt x="1642" y="679"/>
                                        </a:lnTo>
                                        <a:lnTo>
                                          <a:pt x="1634" y="653"/>
                                        </a:lnTo>
                                        <a:lnTo>
                                          <a:pt x="1617" y="630"/>
                                        </a:lnTo>
                                        <a:lnTo>
                                          <a:pt x="1606" y="617"/>
                                        </a:lnTo>
                                        <a:lnTo>
                                          <a:pt x="1591" y="604"/>
                                        </a:lnTo>
                                        <a:lnTo>
                                          <a:pt x="1574" y="591"/>
                                        </a:lnTo>
                                        <a:lnTo>
                                          <a:pt x="1554" y="577"/>
                                        </a:lnTo>
                                        <a:lnTo>
                                          <a:pt x="1531" y="562"/>
                                        </a:lnTo>
                                        <a:lnTo>
                                          <a:pt x="1505" y="546"/>
                                        </a:lnTo>
                                        <a:lnTo>
                                          <a:pt x="1476" y="532"/>
                                        </a:lnTo>
                                        <a:lnTo>
                                          <a:pt x="1444" y="516"/>
                                        </a:lnTo>
                                        <a:lnTo>
                                          <a:pt x="1060" y="325"/>
                                        </a:lnTo>
                                        <a:lnTo>
                                          <a:pt x="1038" y="270"/>
                                        </a:lnTo>
                                        <a:lnTo>
                                          <a:pt x="792" y="124"/>
                                        </a:lnTo>
                                        <a:lnTo>
                                          <a:pt x="766" y="120"/>
                                        </a:lnTo>
                                        <a:lnTo>
                                          <a:pt x="740" y="117"/>
                                        </a:lnTo>
                                        <a:lnTo>
                                          <a:pt x="716" y="113"/>
                                        </a:lnTo>
                                        <a:lnTo>
                                          <a:pt x="690" y="110"/>
                                        </a:lnTo>
                                        <a:lnTo>
                                          <a:pt x="665" y="107"/>
                                        </a:lnTo>
                                        <a:lnTo>
                                          <a:pt x="641" y="104"/>
                                        </a:lnTo>
                                        <a:lnTo>
                                          <a:pt x="616" y="103"/>
                                        </a:lnTo>
                                        <a:lnTo>
                                          <a:pt x="593" y="101"/>
                                        </a:lnTo>
                                        <a:lnTo>
                                          <a:pt x="569" y="100"/>
                                        </a:lnTo>
                                        <a:lnTo>
                                          <a:pt x="546" y="98"/>
                                        </a:lnTo>
                                        <a:lnTo>
                                          <a:pt x="523" y="97"/>
                                        </a:lnTo>
                                        <a:lnTo>
                                          <a:pt x="500" y="97"/>
                                        </a:lnTo>
                                        <a:lnTo>
                                          <a:pt x="477" y="97"/>
                                        </a:lnTo>
                                        <a:lnTo>
                                          <a:pt x="455" y="97"/>
                                        </a:lnTo>
                                        <a:lnTo>
                                          <a:pt x="433" y="97"/>
                                        </a:lnTo>
                                        <a:lnTo>
                                          <a:pt x="412" y="97"/>
                                        </a:lnTo>
                                        <a:lnTo>
                                          <a:pt x="210" y="0"/>
                                        </a:lnTo>
                                        <a:lnTo>
                                          <a:pt x="186" y="21"/>
                                        </a:lnTo>
                                        <a:lnTo>
                                          <a:pt x="163" y="44"/>
                                        </a:lnTo>
                                        <a:lnTo>
                                          <a:pt x="141" y="67"/>
                                        </a:lnTo>
                                        <a:lnTo>
                                          <a:pt x="121" y="93"/>
                                        </a:lnTo>
                                        <a:lnTo>
                                          <a:pt x="102" y="119"/>
                                        </a:lnTo>
                                        <a:lnTo>
                                          <a:pt x="84" y="146"/>
                                        </a:lnTo>
                                        <a:lnTo>
                                          <a:pt x="68" y="175"/>
                                        </a:lnTo>
                                        <a:lnTo>
                                          <a:pt x="53" y="205"/>
                                        </a:lnTo>
                                        <a:lnTo>
                                          <a:pt x="42" y="231"/>
                                        </a:lnTo>
                                        <a:lnTo>
                                          <a:pt x="32" y="260"/>
                                        </a:lnTo>
                                        <a:lnTo>
                                          <a:pt x="22" y="287"/>
                                        </a:lnTo>
                                        <a:lnTo>
                                          <a:pt x="14" y="317"/>
                                        </a:lnTo>
                                        <a:lnTo>
                                          <a:pt x="9" y="348"/>
                                        </a:lnTo>
                                        <a:lnTo>
                                          <a:pt x="4" y="378"/>
                                        </a:lnTo>
                                        <a:lnTo>
                                          <a:pt x="1" y="409"/>
                                        </a:lnTo>
                                        <a:lnTo>
                                          <a:pt x="0" y="4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3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9808"/>
                                    <a:ext cx="1642" cy="911"/>
                                  </a:xfrm>
                                  <a:custGeom>
                                    <a:avLst/>
                                    <a:gdLst>
                                      <a:gd name="T0" fmla="*/ 135 w 1642"/>
                                      <a:gd name="T1" fmla="*/ 505 h 911"/>
                                      <a:gd name="T2" fmla="*/ 176 w 1642"/>
                                      <a:gd name="T3" fmla="*/ 623 h 911"/>
                                      <a:gd name="T4" fmla="*/ 228 w 1642"/>
                                      <a:gd name="T5" fmla="*/ 718 h 911"/>
                                      <a:gd name="T6" fmla="*/ 265 w 1642"/>
                                      <a:gd name="T7" fmla="*/ 770 h 911"/>
                                      <a:gd name="T8" fmla="*/ 291 w 1642"/>
                                      <a:gd name="T9" fmla="*/ 784 h 911"/>
                                      <a:gd name="T10" fmla="*/ 311 w 1642"/>
                                      <a:gd name="T11" fmla="*/ 795 h 911"/>
                                      <a:gd name="T12" fmla="*/ 321 w 1642"/>
                                      <a:gd name="T13" fmla="*/ 801 h 911"/>
                                      <a:gd name="T14" fmla="*/ 363 w 1642"/>
                                      <a:gd name="T15" fmla="*/ 817 h 911"/>
                                      <a:gd name="T16" fmla="*/ 410 w 1642"/>
                                      <a:gd name="T17" fmla="*/ 829 h 911"/>
                                      <a:gd name="T18" fmla="*/ 469 w 1642"/>
                                      <a:gd name="T19" fmla="*/ 866 h 911"/>
                                      <a:gd name="T20" fmla="*/ 533 w 1642"/>
                                      <a:gd name="T21" fmla="*/ 899 h 911"/>
                                      <a:gd name="T22" fmla="*/ 618 w 1642"/>
                                      <a:gd name="T23" fmla="*/ 908 h 911"/>
                                      <a:gd name="T24" fmla="*/ 675 w 1642"/>
                                      <a:gd name="T25" fmla="*/ 869 h 911"/>
                                      <a:gd name="T26" fmla="*/ 690 w 1642"/>
                                      <a:gd name="T27" fmla="*/ 844 h 911"/>
                                      <a:gd name="T28" fmla="*/ 697 w 1642"/>
                                      <a:gd name="T29" fmla="*/ 830 h 911"/>
                                      <a:gd name="T30" fmla="*/ 724 w 1642"/>
                                      <a:gd name="T31" fmla="*/ 839 h 911"/>
                                      <a:gd name="T32" fmla="*/ 760 w 1642"/>
                                      <a:gd name="T33" fmla="*/ 842 h 911"/>
                                      <a:gd name="T34" fmla="*/ 791 w 1642"/>
                                      <a:gd name="T35" fmla="*/ 837 h 911"/>
                                      <a:gd name="T36" fmla="*/ 809 w 1642"/>
                                      <a:gd name="T37" fmla="*/ 830 h 911"/>
                                      <a:gd name="T38" fmla="*/ 832 w 1642"/>
                                      <a:gd name="T39" fmla="*/ 808 h 911"/>
                                      <a:gd name="T40" fmla="*/ 851 w 1642"/>
                                      <a:gd name="T41" fmla="*/ 778 h 911"/>
                                      <a:gd name="T42" fmla="*/ 858 w 1642"/>
                                      <a:gd name="T43" fmla="*/ 757 h 911"/>
                                      <a:gd name="T44" fmla="*/ 861 w 1642"/>
                                      <a:gd name="T45" fmla="*/ 725 h 911"/>
                                      <a:gd name="T46" fmla="*/ 897 w 1642"/>
                                      <a:gd name="T47" fmla="*/ 731 h 911"/>
                                      <a:gd name="T48" fmla="*/ 927 w 1642"/>
                                      <a:gd name="T49" fmla="*/ 726 h 911"/>
                                      <a:gd name="T50" fmla="*/ 945 w 1642"/>
                                      <a:gd name="T51" fmla="*/ 722 h 911"/>
                                      <a:gd name="T52" fmla="*/ 965 w 1642"/>
                                      <a:gd name="T53" fmla="*/ 706 h 911"/>
                                      <a:gd name="T54" fmla="*/ 984 w 1642"/>
                                      <a:gd name="T55" fmla="*/ 686 h 911"/>
                                      <a:gd name="T56" fmla="*/ 994 w 1642"/>
                                      <a:gd name="T57" fmla="*/ 667 h 911"/>
                                      <a:gd name="T58" fmla="*/ 1004 w 1642"/>
                                      <a:gd name="T59" fmla="*/ 630 h 911"/>
                                      <a:gd name="T60" fmla="*/ 1001 w 1642"/>
                                      <a:gd name="T61" fmla="*/ 605 h 911"/>
                                      <a:gd name="T62" fmla="*/ 985 w 1642"/>
                                      <a:gd name="T63" fmla="*/ 565 h 911"/>
                                      <a:gd name="T64" fmla="*/ 1362 w 1642"/>
                                      <a:gd name="T65" fmla="*/ 729 h 911"/>
                                      <a:gd name="T66" fmla="*/ 1439 w 1642"/>
                                      <a:gd name="T67" fmla="*/ 762 h 911"/>
                                      <a:gd name="T68" fmla="*/ 1505 w 1642"/>
                                      <a:gd name="T69" fmla="*/ 780 h 911"/>
                                      <a:gd name="T70" fmla="*/ 1541 w 1642"/>
                                      <a:gd name="T71" fmla="*/ 782 h 911"/>
                                      <a:gd name="T72" fmla="*/ 1584 w 1642"/>
                                      <a:gd name="T73" fmla="*/ 775 h 911"/>
                                      <a:gd name="T74" fmla="*/ 1616 w 1642"/>
                                      <a:gd name="T75" fmla="*/ 754 h 911"/>
                                      <a:gd name="T76" fmla="*/ 1630 w 1642"/>
                                      <a:gd name="T77" fmla="*/ 734 h 911"/>
                                      <a:gd name="T78" fmla="*/ 1634 w 1642"/>
                                      <a:gd name="T79" fmla="*/ 653 h 911"/>
                                      <a:gd name="T80" fmla="*/ 1606 w 1642"/>
                                      <a:gd name="T81" fmla="*/ 617 h 911"/>
                                      <a:gd name="T82" fmla="*/ 1554 w 1642"/>
                                      <a:gd name="T83" fmla="*/ 577 h 911"/>
                                      <a:gd name="T84" fmla="*/ 1476 w 1642"/>
                                      <a:gd name="T85" fmla="*/ 532 h 911"/>
                                      <a:gd name="T86" fmla="*/ 1038 w 1642"/>
                                      <a:gd name="T87" fmla="*/ 270 h 911"/>
                                      <a:gd name="T88" fmla="*/ 766 w 1642"/>
                                      <a:gd name="T89" fmla="*/ 120 h 911"/>
                                      <a:gd name="T90" fmla="*/ 690 w 1642"/>
                                      <a:gd name="T91" fmla="*/ 110 h 911"/>
                                      <a:gd name="T92" fmla="*/ 616 w 1642"/>
                                      <a:gd name="T93" fmla="*/ 103 h 911"/>
                                      <a:gd name="T94" fmla="*/ 546 w 1642"/>
                                      <a:gd name="T95" fmla="*/ 98 h 911"/>
                                      <a:gd name="T96" fmla="*/ 477 w 1642"/>
                                      <a:gd name="T97" fmla="*/ 97 h 911"/>
                                      <a:gd name="T98" fmla="*/ 412 w 1642"/>
                                      <a:gd name="T99" fmla="*/ 97 h 911"/>
                                      <a:gd name="T100" fmla="*/ 186 w 1642"/>
                                      <a:gd name="T101" fmla="*/ 21 h 911"/>
                                      <a:gd name="T102" fmla="*/ 121 w 1642"/>
                                      <a:gd name="T103" fmla="*/ 93 h 911"/>
                                      <a:gd name="T104" fmla="*/ 68 w 1642"/>
                                      <a:gd name="T105" fmla="*/ 175 h 911"/>
                                      <a:gd name="T106" fmla="*/ 42 w 1642"/>
                                      <a:gd name="T107" fmla="*/ 231 h 911"/>
                                      <a:gd name="T108" fmla="*/ 14 w 1642"/>
                                      <a:gd name="T109" fmla="*/ 317 h 911"/>
                                      <a:gd name="T110" fmla="*/ 1 w 1642"/>
                                      <a:gd name="T111" fmla="*/ 409 h 9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642" h="911">
                                        <a:moveTo>
                                          <a:pt x="0" y="441"/>
                                        </a:moveTo>
                                        <a:lnTo>
                                          <a:pt x="135" y="505"/>
                                        </a:lnTo>
                                        <a:lnTo>
                                          <a:pt x="147" y="546"/>
                                        </a:lnTo>
                                        <a:lnTo>
                                          <a:pt x="161" y="585"/>
                                        </a:lnTo>
                                        <a:lnTo>
                                          <a:pt x="176" y="623"/>
                                        </a:lnTo>
                                        <a:lnTo>
                                          <a:pt x="192" y="656"/>
                                        </a:lnTo>
                                        <a:lnTo>
                                          <a:pt x="209" y="689"/>
                                        </a:lnTo>
                                        <a:lnTo>
                                          <a:pt x="228" y="718"/>
                                        </a:lnTo>
                                        <a:lnTo>
                                          <a:pt x="246" y="745"/>
                                        </a:lnTo>
                                        <a:lnTo>
                                          <a:pt x="265" y="770"/>
                                        </a:lnTo>
                                        <a:lnTo>
                                          <a:pt x="274" y="775"/>
                                        </a:lnTo>
                                        <a:lnTo>
                                          <a:pt x="282" y="780"/>
                                        </a:lnTo>
                                        <a:lnTo>
                                          <a:pt x="291" y="784"/>
                                        </a:lnTo>
                                        <a:lnTo>
                                          <a:pt x="298" y="788"/>
                                        </a:lnTo>
                                        <a:lnTo>
                                          <a:pt x="304" y="793"/>
                                        </a:lnTo>
                                        <a:lnTo>
                                          <a:pt x="311" y="795"/>
                                        </a:lnTo>
                                        <a:lnTo>
                                          <a:pt x="315" y="798"/>
                                        </a:lnTo>
                                        <a:lnTo>
                                          <a:pt x="321" y="801"/>
                                        </a:lnTo>
                                        <a:lnTo>
                                          <a:pt x="334" y="807"/>
                                        </a:lnTo>
                                        <a:lnTo>
                                          <a:pt x="348" y="813"/>
                                        </a:lnTo>
                                        <a:lnTo>
                                          <a:pt x="363" y="817"/>
                                        </a:lnTo>
                                        <a:lnTo>
                                          <a:pt x="379" y="821"/>
                                        </a:lnTo>
                                        <a:lnTo>
                                          <a:pt x="395" y="826"/>
                                        </a:lnTo>
                                        <a:lnTo>
                                          <a:pt x="410" y="829"/>
                                        </a:lnTo>
                                        <a:lnTo>
                                          <a:pt x="426" y="831"/>
                                        </a:lnTo>
                                        <a:lnTo>
                                          <a:pt x="442" y="834"/>
                                        </a:lnTo>
                                        <a:lnTo>
                                          <a:pt x="469" y="866"/>
                                        </a:lnTo>
                                        <a:lnTo>
                                          <a:pt x="498" y="885"/>
                                        </a:lnTo>
                                        <a:lnTo>
                                          <a:pt x="533" y="899"/>
                                        </a:lnTo>
                                        <a:lnTo>
                                          <a:pt x="564" y="908"/>
                                        </a:lnTo>
                                        <a:lnTo>
                                          <a:pt x="592" y="911"/>
                                        </a:lnTo>
                                        <a:lnTo>
                                          <a:pt x="618" y="908"/>
                                        </a:lnTo>
                                        <a:lnTo>
                                          <a:pt x="639" y="901"/>
                                        </a:lnTo>
                                        <a:lnTo>
                                          <a:pt x="660" y="888"/>
                                        </a:lnTo>
                                        <a:lnTo>
                                          <a:pt x="675" y="869"/>
                                        </a:lnTo>
                                        <a:lnTo>
                                          <a:pt x="690" y="846"/>
                                        </a:lnTo>
                                        <a:lnTo>
                                          <a:pt x="690" y="844"/>
                                        </a:lnTo>
                                        <a:lnTo>
                                          <a:pt x="691" y="842"/>
                                        </a:lnTo>
                                        <a:lnTo>
                                          <a:pt x="694" y="837"/>
                                        </a:lnTo>
                                        <a:lnTo>
                                          <a:pt x="697" y="830"/>
                                        </a:lnTo>
                                        <a:lnTo>
                                          <a:pt x="711" y="834"/>
                                        </a:lnTo>
                                        <a:lnTo>
                                          <a:pt x="724" y="839"/>
                                        </a:lnTo>
                                        <a:lnTo>
                                          <a:pt x="737" y="840"/>
                                        </a:lnTo>
                                        <a:lnTo>
                                          <a:pt x="749" y="842"/>
                                        </a:lnTo>
                                        <a:lnTo>
                                          <a:pt x="760" y="842"/>
                                        </a:lnTo>
                                        <a:lnTo>
                                          <a:pt x="770" y="842"/>
                                        </a:lnTo>
                                        <a:lnTo>
                                          <a:pt x="780" y="840"/>
                                        </a:lnTo>
                                        <a:lnTo>
                                          <a:pt x="791" y="837"/>
                                        </a:lnTo>
                                        <a:lnTo>
                                          <a:pt x="801" y="834"/>
                                        </a:lnTo>
                                        <a:lnTo>
                                          <a:pt x="809" y="830"/>
                                        </a:lnTo>
                                        <a:lnTo>
                                          <a:pt x="818" y="824"/>
                                        </a:lnTo>
                                        <a:lnTo>
                                          <a:pt x="825" y="817"/>
                                        </a:lnTo>
                                        <a:lnTo>
                                          <a:pt x="832" y="808"/>
                                        </a:lnTo>
                                        <a:lnTo>
                                          <a:pt x="840" y="800"/>
                                        </a:lnTo>
                                        <a:lnTo>
                                          <a:pt x="845" y="790"/>
                                        </a:lnTo>
                                        <a:lnTo>
                                          <a:pt x="851" y="778"/>
                                        </a:lnTo>
                                        <a:lnTo>
                                          <a:pt x="855" y="768"/>
                                        </a:lnTo>
                                        <a:lnTo>
                                          <a:pt x="858" y="757"/>
                                        </a:lnTo>
                                        <a:lnTo>
                                          <a:pt x="860" y="742"/>
                                        </a:lnTo>
                                        <a:lnTo>
                                          <a:pt x="861" y="725"/>
                                        </a:lnTo>
                                        <a:lnTo>
                                          <a:pt x="874" y="728"/>
                                        </a:lnTo>
                                        <a:lnTo>
                                          <a:pt x="886" y="729"/>
                                        </a:lnTo>
                                        <a:lnTo>
                                          <a:pt x="897" y="731"/>
                                        </a:lnTo>
                                        <a:lnTo>
                                          <a:pt x="907" y="729"/>
                                        </a:lnTo>
                                        <a:lnTo>
                                          <a:pt x="917" y="729"/>
                                        </a:lnTo>
                                        <a:lnTo>
                                          <a:pt x="927" y="726"/>
                                        </a:lnTo>
                                        <a:lnTo>
                                          <a:pt x="936" y="725"/>
                                        </a:lnTo>
                                        <a:lnTo>
                                          <a:pt x="945" y="722"/>
                                        </a:lnTo>
                                        <a:lnTo>
                                          <a:pt x="952" y="718"/>
                                        </a:lnTo>
                                        <a:lnTo>
                                          <a:pt x="958" y="712"/>
                                        </a:lnTo>
                                        <a:lnTo>
                                          <a:pt x="965" y="706"/>
                                        </a:lnTo>
                                        <a:lnTo>
                                          <a:pt x="972" y="700"/>
                                        </a:lnTo>
                                        <a:lnTo>
                                          <a:pt x="978" y="693"/>
                                        </a:lnTo>
                                        <a:lnTo>
                                          <a:pt x="984" y="686"/>
                                        </a:lnTo>
                                        <a:lnTo>
                                          <a:pt x="989" y="677"/>
                                        </a:lnTo>
                                        <a:lnTo>
                                          <a:pt x="994" y="667"/>
                                        </a:lnTo>
                                        <a:lnTo>
                                          <a:pt x="999" y="656"/>
                                        </a:lnTo>
                                        <a:lnTo>
                                          <a:pt x="1002" y="643"/>
                                        </a:lnTo>
                                        <a:lnTo>
                                          <a:pt x="1004" y="630"/>
                                        </a:lnTo>
                                        <a:lnTo>
                                          <a:pt x="1004" y="615"/>
                                        </a:lnTo>
                                        <a:lnTo>
                                          <a:pt x="1001" y="605"/>
                                        </a:lnTo>
                                        <a:lnTo>
                                          <a:pt x="996" y="592"/>
                                        </a:lnTo>
                                        <a:lnTo>
                                          <a:pt x="992" y="579"/>
                                        </a:lnTo>
                                        <a:lnTo>
                                          <a:pt x="985" y="565"/>
                                        </a:lnTo>
                                        <a:lnTo>
                                          <a:pt x="1020" y="574"/>
                                        </a:lnTo>
                                        <a:lnTo>
                                          <a:pt x="1362" y="729"/>
                                        </a:lnTo>
                                        <a:lnTo>
                                          <a:pt x="1390" y="742"/>
                                        </a:lnTo>
                                        <a:lnTo>
                                          <a:pt x="1415" y="752"/>
                                        </a:lnTo>
                                        <a:lnTo>
                                          <a:pt x="1439" y="762"/>
                                        </a:lnTo>
                                        <a:lnTo>
                                          <a:pt x="1463" y="770"/>
                                        </a:lnTo>
                                        <a:lnTo>
                                          <a:pt x="1485" y="775"/>
                                        </a:lnTo>
                                        <a:lnTo>
                                          <a:pt x="1505" y="780"/>
                                        </a:lnTo>
                                        <a:lnTo>
                                          <a:pt x="1523" y="782"/>
                                        </a:lnTo>
                                        <a:lnTo>
                                          <a:pt x="1541" y="782"/>
                                        </a:lnTo>
                                        <a:lnTo>
                                          <a:pt x="1557" y="781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4" y="775"/>
                                        </a:lnTo>
                                        <a:lnTo>
                                          <a:pt x="1595" y="770"/>
                                        </a:lnTo>
                                        <a:lnTo>
                                          <a:pt x="1606" y="762"/>
                                        </a:lnTo>
                                        <a:lnTo>
                                          <a:pt x="1616" y="754"/>
                                        </a:lnTo>
                                        <a:lnTo>
                                          <a:pt x="1623" y="744"/>
                                        </a:lnTo>
                                        <a:lnTo>
                                          <a:pt x="1630" y="734"/>
                                        </a:lnTo>
                                        <a:lnTo>
                                          <a:pt x="1639" y="705"/>
                                        </a:lnTo>
                                        <a:lnTo>
                                          <a:pt x="1642" y="679"/>
                                        </a:lnTo>
                                        <a:lnTo>
                                          <a:pt x="1634" y="653"/>
                                        </a:lnTo>
                                        <a:lnTo>
                                          <a:pt x="1617" y="630"/>
                                        </a:lnTo>
                                        <a:lnTo>
                                          <a:pt x="1606" y="617"/>
                                        </a:lnTo>
                                        <a:lnTo>
                                          <a:pt x="1591" y="604"/>
                                        </a:lnTo>
                                        <a:lnTo>
                                          <a:pt x="1574" y="591"/>
                                        </a:lnTo>
                                        <a:lnTo>
                                          <a:pt x="1554" y="577"/>
                                        </a:lnTo>
                                        <a:lnTo>
                                          <a:pt x="1531" y="562"/>
                                        </a:lnTo>
                                        <a:lnTo>
                                          <a:pt x="1505" y="546"/>
                                        </a:lnTo>
                                        <a:lnTo>
                                          <a:pt x="1476" y="532"/>
                                        </a:lnTo>
                                        <a:lnTo>
                                          <a:pt x="1444" y="516"/>
                                        </a:lnTo>
                                        <a:lnTo>
                                          <a:pt x="1060" y="325"/>
                                        </a:lnTo>
                                        <a:lnTo>
                                          <a:pt x="1038" y="270"/>
                                        </a:lnTo>
                                        <a:lnTo>
                                          <a:pt x="792" y="124"/>
                                        </a:lnTo>
                                        <a:lnTo>
                                          <a:pt x="766" y="120"/>
                                        </a:lnTo>
                                        <a:lnTo>
                                          <a:pt x="740" y="117"/>
                                        </a:lnTo>
                                        <a:lnTo>
                                          <a:pt x="716" y="113"/>
                                        </a:lnTo>
                                        <a:lnTo>
                                          <a:pt x="690" y="110"/>
                                        </a:lnTo>
                                        <a:lnTo>
                                          <a:pt x="665" y="107"/>
                                        </a:lnTo>
                                        <a:lnTo>
                                          <a:pt x="641" y="104"/>
                                        </a:lnTo>
                                        <a:lnTo>
                                          <a:pt x="616" y="103"/>
                                        </a:lnTo>
                                        <a:lnTo>
                                          <a:pt x="593" y="101"/>
                                        </a:lnTo>
                                        <a:lnTo>
                                          <a:pt x="569" y="100"/>
                                        </a:lnTo>
                                        <a:lnTo>
                                          <a:pt x="546" y="98"/>
                                        </a:lnTo>
                                        <a:lnTo>
                                          <a:pt x="523" y="97"/>
                                        </a:lnTo>
                                        <a:lnTo>
                                          <a:pt x="500" y="97"/>
                                        </a:lnTo>
                                        <a:lnTo>
                                          <a:pt x="477" y="97"/>
                                        </a:lnTo>
                                        <a:lnTo>
                                          <a:pt x="455" y="97"/>
                                        </a:lnTo>
                                        <a:lnTo>
                                          <a:pt x="433" y="97"/>
                                        </a:lnTo>
                                        <a:lnTo>
                                          <a:pt x="412" y="97"/>
                                        </a:lnTo>
                                        <a:lnTo>
                                          <a:pt x="210" y="0"/>
                                        </a:lnTo>
                                        <a:lnTo>
                                          <a:pt x="186" y="21"/>
                                        </a:lnTo>
                                        <a:lnTo>
                                          <a:pt x="163" y="44"/>
                                        </a:lnTo>
                                        <a:lnTo>
                                          <a:pt x="141" y="67"/>
                                        </a:lnTo>
                                        <a:lnTo>
                                          <a:pt x="121" y="93"/>
                                        </a:lnTo>
                                        <a:lnTo>
                                          <a:pt x="102" y="119"/>
                                        </a:lnTo>
                                        <a:lnTo>
                                          <a:pt x="84" y="146"/>
                                        </a:lnTo>
                                        <a:lnTo>
                                          <a:pt x="68" y="175"/>
                                        </a:lnTo>
                                        <a:lnTo>
                                          <a:pt x="53" y="205"/>
                                        </a:lnTo>
                                        <a:lnTo>
                                          <a:pt x="42" y="231"/>
                                        </a:lnTo>
                                        <a:lnTo>
                                          <a:pt x="32" y="260"/>
                                        </a:lnTo>
                                        <a:lnTo>
                                          <a:pt x="22" y="287"/>
                                        </a:lnTo>
                                        <a:lnTo>
                                          <a:pt x="14" y="317"/>
                                        </a:lnTo>
                                        <a:lnTo>
                                          <a:pt x="9" y="348"/>
                                        </a:lnTo>
                                        <a:lnTo>
                                          <a:pt x="4" y="378"/>
                                        </a:lnTo>
                                        <a:lnTo>
                                          <a:pt x="1" y="409"/>
                                        </a:lnTo>
                                        <a:lnTo>
                                          <a:pt x="0" y="4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Freeform 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4" y="10445"/>
                                    <a:ext cx="277" cy="206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26 h 206"/>
                                      <a:gd name="T2" fmla="*/ 7 w 277"/>
                                      <a:gd name="T3" fmla="*/ 22 h 206"/>
                                      <a:gd name="T4" fmla="*/ 17 w 277"/>
                                      <a:gd name="T5" fmla="*/ 17 h 206"/>
                                      <a:gd name="T6" fmla="*/ 26 w 277"/>
                                      <a:gd name="T7" fmla="*/ 13 h 206"/>
                                      <a:gd name="T8" fmla="*/ 37 w 277"/>
                                      <a:gd name="T9" fmla="*/ 10 h 206"/>
                                      <a:gd name="T10" fmla="*/ 49 w 277"/>
                                      <a:gd name="T11" fmla="*/ 7 h 206"/>
                                      <a:gd name="T12" fmla="*/ 59 w 277"/>
                                      <a:gd name="T13" fmla="*/ 4 h 206"/>
                                      <a:gd name="T14" fmla="*/ 71 w 277"/>
                                      <a:gd name="T15" fmla="*/ 1 h 206"/>
                                      <a:gd name="T16" fmla="*/ 82 w 277"/>
                                      <a:gd name="T17" fmla="*/ 0 h 206"/>
                                      <a:gd name="T18" fmla="*/ 186 w 277"/>
                                      <a:gd name="T19" fmla="*/ 114 h 206"/>
                                      <a:gd name="T20" fmla="*/ 277 w 277"/>
                                      <a:gd name="T21" fmla="*/ 157 h 206"/>
                                      <a:gd name="T22" fmla="*/ 266 w 277"/>
                                      <a:gd name="T23" fmla="*/ 174 h 206"/>
                                      <a:gd name="T24" fmla="*/ 255 w 277"/>
                                      <a:gd name="T25" fmla="*/ 189 h 206"/>
                                      <a:gd name="T26" fmla="*/ 242 w 277"/>
                                      <a:gd name="T27" fmla="*/ 199 h 206"/>
                                      <a:gd name="T28" fmla="*/ 229 w 277"/>
                                      <a:gd name="T29" fmla="*/ 203 h 206"/>
                                      <a:gd name="T30" fmla="*/ 213 w 277"/>
                                      <a:gd name="T31" fmla="*/ 206 h 206"/>
                                      <a:gd name="T32" fmla="*/ 196 w 277"/>
                                      <a:gd name="T33" fmla="*/ 205 h 206"/>
                                      <a:gd name="T34" fmla="*/ 176 w 277"/>
                                      <a:gd name="T35" fmla="*/ 199 h 206"/>
                                      <a:gd name="T36" fmla="*/ 156 w 277"/>
                                      <a:gd name="T37" fmla="*/ 190 h 206"/>
                                      <a:gd name="T38" fmla="*/ 120 w 277"/>
                                      <a:gd name="T39" fmla="*/ 174 h 206"/>
                                      <a:gd name="T40" fmla="*/ 0 w 277"/>
                                      <a:gd name="T41" fmla="*/ 2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77" h="206">
                                        <a:moveTo>
                                          <a:pt x="0" y="26"/>
                                        </a:moveTo>
                                        <a:lnTo>
                                          <a:pt x="7" y="2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1" y="1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277" y="157"/>
                                        </a:lnTo>
                                        <a:lnTo>
                                          <a:pt x="266" y="174"/>
                                        </a:lnTo>
                                        <a:lnTo>
                                          <a:pt x="255" y="189"/>
                                        </a:lnTo>
                                        <a:lnTo>
                                          <a:pt x="242" y="199"/>
                                        </a:lnTo>
                                        <a:lnTo>
                                          <a:pt x="229" y="203"/>
                                        </a:lnTo>
                                        <a:lnTo>
                                          <a:pt x="213" y="206"/>
                                        </a:lnTo>
                                        <a:lnTo>
                                          <a:pt x="196" y="205"/>
                                        </a:lnTo>
                                        <a:lnTo>
                                          <a:pt x="176" y="199"/>
                                        </a:lnTo>
                                        <a:lnTo>
                                          <a:pt x="156" y="190"/>
                                        </a:lnTo>
                                        <a:lnTo>
                                          <a:pt x="120" y="174"/>
                                        </a:lnTo>
                                        <a:lnTo>
                                          <a:pt x="0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4" y="10445"/>
                                    <a:ext cx="277" cy="206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26 h 206"/>
                                      <a:gd name="T2" fmla="*/ 0 w 277"/>
                                      <a:gd name="T3" fmla="*/ 26 h 206"/>
                                      <a:gd name="T4" fmla="*/ 7 w 277"/>
                                      <a:gd name="T5" fmla="*/ 22 h 206"/>
                                      <a:gd name="T6" fmla="*/ 17 w 277"/>
                                      <a:gd name="T7" fmla="*/ 17 h 206"/>
                                      <a:gd name="T8" fmla="*/ 26 w 277"/>
                                      <a:gd name="T9" fmla="*/ 13 h 206"/>
                                      <a:gd name="T10" fmla="*/ 37 w 277"/>
                                      <a:gd name="T11" fmla="*/ 10 h 206"/>
                                      <a:gd name="T12" fmla="*/ 49 w 277"/>
                                      <a:gd name="T13" fmla="*/ 7 h 206"/>
                                      <a:gd name="T14" fmla="*/ 59 w 277"/>
                                      <a:gd name="T15" fmla="*/ 4 h 206"/>
                                      <a:gd name="T16" fmla="*/ 71 w 277"/>
                                      <a:gd name="T17" fmla="*/ 1 h 206"/>
                                      <a:gd name="T18" fmla="*/ 82 w 277"/>
                                      <a:gd name="T19" fmla="*/ 0 h 206"/>
                                      <a:gd name="T20" fmla="*/ 186 w 277"/>
                                      <a:gd name="T21" fmla="*/ 114 h 206"/>
                                      <a:gd name="T22" fmla="*/ 277 w 277"/>
                                      <a:gd name="T23" fmla="*/ 157 h 206"/>
                                      <a:gd name="T24" fmla="*/ 277 w 277"/>
                                      <a:gd name="T25" fmla="*/ 157 h 206"/>
                                      <a:gd name="T26" fmla="*/ 266 w 277"/>
                                      <a:gd name="T27" fmla="*/ 174 h 206"/>
                                      <a:gd name="T28" fmla="*/ 255 w 277"/>
                                      <a:gd name="T29" fmla="*/ 189 h 206"/>
                                      <a:gd name="T30" fmla="*/ 242 w 277"/>
                                      <a:gd name="T31" fmla="*/ 199 h 206"/>
                                      <a:gd name="T32" fmla="*/ 229 w 277"/>
                                      <a:gd name="T33" fmla="*/ 203 h 206"/>
                                      <a:gd name="T34" fmla="*/ 213 w 277"/>
                                      <a:gd name="T35" fmla="*/ 206 h 206"/>
                                      <a:gd name="T36" fmla="*/ 196 w 277"/>
                                      <a:gd name="T37" fmla="*/ 205 h 206"/>
                                      <a:gd name="T38" fmla="*/ 176 w 277"/>
                                      <a:gd name="T39" fmla="*/ 199 h 206"/>
                                      <a:gd name="T40" fmla="*/ 156 w 277"/>
                                      <a:gd name="T41" fmla="*/ 190 h 206"/>
                                      <a:gd name="T42" fmla="*/ 120 w 277"/>
                                      <a:gd name="T43" fmla="*/ 174 h 206"/>
                                      <a:gd name="T44" fmla="*/ 0 w 277"/>
                                      <a:gd name="T45" fmla="*/ 2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277" h="206">
                                        <a:moveTo>
                                          <a:pt x="0" y="26"/>
                                        </a:moveTo>
                                        <a:lnTo>
                                          <a:pt x="0" y="26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1" y="1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277" y="157"/>
                                        </a:lnTo>
                                        <a:lnTo>
                                          <a:pt x="266" y="174"/>
                                        </a:lnTo>
                                        <a:lnTo>
                                          <a:pt x="255" y="189"/>
                                        </a:lnTo>
                                        <a:lnTo>
                                          <a:pt x="242" y="199"/>
                                        </a:lnTo>
                                        <a:lnTo>
                                          <a:pt x="229" y="203"/>
                                        </a:lnTo>
                                        <a:lnTo>
                                          <a:pt x="213" y="206"/>
                                        </a:lnTo>
                                        <a:lnTo>
                                          <a:pt x="196" y="205"/>
                                        </a:lnTo>
                                        <a:lnTo>
                                          <a:pt x="176" y="199"/>
                                        </a:lnTo>
                                        <a:lnTo>
                                          <a:pt x="156" y="190"/>
                                        </a:lnTo>
                                        <a:lnTo>
                                          <a:pt x="120" y="174"/>
                                        </a:ln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6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2" y="10336"/>
                                    <a:ext cx="355" cy="250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20 h 250"/>
                                      <a:gd name="T2" fmla="*/ 14 w 355"/>
                                      <a:gd name="T3" fmla="*/ 13 h 250"/>
                                      <a:gd name="T4" fmla="*/ 30 w 355"/>
                                      <a:gd name="T5" fmla="*/ 7 h 250"/>
                                      <a:gd name="T6" fmla="*/ 46 w 355"/>
                                      <a:gd name="T7" fmla="*/ 2 h 250"/>
                                      <a:gd name="T8" fmla="*/ 63 w 355"/>
                                      <a:gd name="T9" fmla="*/ 0 h 250"/>
                                      <a:gd name="T10" fmla="*/ 80 w 355"/>
                                      <a:gd name="T11" fmla="*/ 0 h 250"/>
                                      <a:gd name="T12" fmla="*/ 99 w 355"/>
                                      <a:gd name="T13" fmla="*/ 2 h 250"/>
                                      <a:gd name="T14" fmla="*/ 118 w 355"/>
                                      <a:gd name="T15" fmla="*/ 5 h 250"/>
                                      <a:gd name="T16" fmla="*/ 137 w 355"/>
                                      <a:gd name="T17" fmla="*/ 11 h 250"/>
                                      <a:gd name="T18" fmla="*/ 216 w 355"/>
                                      <a:gd name="T19" fmla="*/ 105 h 250"/>
                                      <a:gd name="T20" fmla="*/ 355 w 355"/>
                                      <a:gd name="T21" fmla="*/ 167 h 250"/>
                                      <a:gd name="T22" fmla="*/ 355 w 355"/>
                                      <a:gd name="T23" fmla="*/ 181 h 250"/>
                                      <a:gd name="T24" fmla="*/ 354 w 355"/>
                                      <a:gd name="T25" fmla="*/ 194 h 250"/>
                                      <a:gd name="T26" fmla="*/ 353 w 355"/>
                                      <a:gd name="T27" fmla="*/ 206 h 250"/>
                                      <a:gd name="T28" fmla="*/ 348 w 355"/>
                                      <a:gd name="T29" fmla="*/ 216 h 250"/>
                                      <a:gd name="T30" fmla="*/ 341 w 355"/>
                                      <a:gd name="T31" fmla="*/ 227 h 250"/>
                                      <a:gd name="T32" fmla="*/ 331 w 355"/>
                                      <a:gd name="T33" fmla="*/ 236 h 250"/>
                                      <a:gd name="T34" fmla="*/ 319 w 355"/>
                                      <a:gd name="T35" fmla="*/ 244 h 250"/>
                                      <a:gd name="T36" fmla="*/ 308 w 355"/>
                                      <a:gd name="T37" fmla="*/ 249 h 250"/>
                                      <a:gd name="T38" fmla="*/ 299 w 355"/>
                                      <a:gd name="T39" fmla="*/ 250 h 250"/>
                                      <a:gd name="T40" fmla="*/ 291 w 355"/>
                                      <a:gd name="T41" fmla="*/ 250 h 250"/>
                                      <a:gd name="T42" fmla="*/ 282 w 355"/>
                                      <a:gd name="T43" fmla="*/ 249 h 250"/>
                                      <a:gd name="T44" fmla="*/ 272 w 355"/>
                                      <a:gd name="T45" fmla="*/ 246 h 250"/>
                                      <a:gd name="T46" fmla="*/ 260 w 355"/>
                                      <a:gd name="T47" fmla="*/ 243 h 250"/>
                                      <a:gd name="T48" fmla="*/ 250 w 355"/>
                                      <a:gd name="T49" fmla="*/ 240 h 250"/>
                                      <a:gd name="T50" fmla="*/ 239 w 355"/>
                                      <a:gd name="T51" fmla="*/ 236 h 250"/>
                                      <a:gd name="T52" fmla="*/ 227 w 355"/>
                                      <a:gd name="T53" fmla="*/ 230 h 250"/>
                                      <a:gd name="T54" fmla="*/ 145 w 355"/>
                                      <a:gd name="T55" fmla="*/ 185 h 250"/>
                                      <a:gd name="T56" fmla="*/ 0 w 355"/>
                                      <a:gd name="T57" fmla="*/ 20 h 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5" h="250">
                                        <a:moveTo>
                                          <a:pt x="0" y="20"/>
                                        </a:moveTo>
                                        <a:lnTo>
                                          <a:pt x="14" y="13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18" y="5"/>
                                        </a:lnTo>
                                        <a:lnTo>
                                          <a:pt x="137" y="11"/>
                                        </a:lnTo>
                                        <a:lnTo>
                                          <a:pt x="216" y="105"/>
                                        </a:lnTo>
                                        <a:lnTo>
                                          <a:pt x="355" y="167"/>
                                        </a:lnTo>
                                        <a:lnTo>
                                          <a:pt x="355" y="181"/>
                                        </a:lnTo>
                                        <a:lnTo>
                                          <a:pt x="354" y="194"/>
                                        </a:lnTo>
                                        <a:lnTo>
                                          <a:pt x="353" y="206"/>
                                        </a:lnTo>
                                        <a:lnTo>
                                          <a:pt x="348" y="216"/>
                                        </a:lnTo>
                                        <a:lnTo>
                                          <a:pt x="341" y="227"/>
                                        </a:lnTo>
                                        <a:lnTo>
                                          <a:pt x="331" y="236"/>
                                        </a:lnTo>
                                        <a:lnTo>
                                          <a:pt x="319" y="24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299" y="250"/>
                                        </a:lnTo>
                                        <a:lnTo>
                                          <a:pt x="291" y="250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72" y="246"/>
                                        </a:lnTo>
                                        <a:lnTo>
                                          <a:pt x="260" y="243"/>
                                        </a:lnTo>
                                        <a:lnTo>
                                          <a:pt x="250" y="240"/>
                                        </a:lnTo>
                                        <a:lnTo>
                                          <a:pt x="239" y="236"/>
                                        </a:lnTo>
                                        <a:lnTo>
                                          <a:pt x="227" y="230"/>
                                        </a:lnTo>
                                        <a:lnTo>
                                          <a:pt x="145" y="185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7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2" y="10336"/>
                                    <a:ext cx="355" cy="250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20 h 250"/>
                                      <a:gd name="T2" fmla="*/ 0 w 355"/>
                                      <a:gd name="T3" fmla="*/ 20 h 250"/>
                                      <a:gd name="T4" fmla="*/ 14 w 355"/>
                                      <a:gd name="T5" fmla="*/ 13 h 250"/>
                                      <a:gd name="T6" fmla="*/ 30 w 355"/>
                                      <a:gd name="T7" fmla="*/ 7 h 250"/>
                                      <a:gd name="T8" fmla="*/ 46 w 355"/>
                                      <a:gd name="T9" fmla="*/ 2 h 250"/>
                                      <a:gd name="T10" fmla="*/ 63 w 355"/>
                                      <a:gd name="T11" fmla="*/ 0 h 250"/>
                                      <a:gd name="T12" fmla="*/ 80 w 355"/>
                                      <a:gd name="T13" fmla="*/ 0 h 250"/>
                                      <a:gd name="T14" fmla="*/ 99 w 355"/>
                                      <a:gd name="T15" fmla="*/ 2 h 250"/>
                                      <a:gd name="T16" fmla="*/ 118 w 355"/>
                                      <a:gd name="T17" fmla="*/ 5 h 250"/>
                                      <a:gd name="T18" fmla="*/ 137 w 355"/>
                                      <a:gd name="T19" fmla="*/ 11 h 250"/>
                                      <a:gd name="T20" fmla="*/ 216 w 355"/>
                                      <a:gd name="T21" fmla="*/ 105 h 250"/>
                                      <a:gd name="T22" fmla="*/ 355 w 355"/>
                                      <a:gd name="T23" fmla="*/ 167 h 250"/>
                                      <a:gd name="T24" fmla="*/ 355 w 355"/>
                                      <a:gd name="T25" fmla="*/ 167 h 250"/>
                                      <a:gd name="T26" fmla="*/ 355 w 355"/>
                                      <a:gd name="T27" fmla="*/ 181 h 250"/>
                                      <a:gd name="T28" fmla="*/ 354 w 355"/>
                                      <a:gd name="T29" fmla="*/ 194 h 250"/>
                                      <a:gd name="T30" fmla="*/ 353 w 355"/>
                                      <a:gd name="T31" fmla="*/ 206 h 250"/>
                                      <a:gd name="T32" fmla="*/ 348 w 355"/>
                                      <a:gd name="T33" fmla="*/ 216 h 250"/>
                                      <a:gd name="T34" fmla="*/ 348 w 355"/>
                                      <a:gd name="T35" fmla="*/ 216 h 250"/>
                                      <a:gd name="T36" fmla="*/ 341 w 355"/>
                                      <a:gd name="T37" fmla="*/ 227 h 250"/>
                                      <a:gd name="T38" fmla="*/ 331 w 355"/>
                                      <a:gd name="T39" fmla="*/ 236 h 250"/>
                                      <a:gd name="T40" fmla="*/ 319 w 355"/>
                                      <a:gd name="T41" fmla="*/ 244 h 250"/>
                                      <a:gd name="T42" fmla="*/ 308 w 355"/>
                                      <a:gd name="T43" fmla="*/ 249 h 250"/>
                                      <a:gd name="T44" fmla="*/ 308 w 355"/>
                                      <a:gd name="T45" fmla="*/ 249 h 250"/>
                                      <a:gd name="T46" fmla="*/ 299 w 355"/>
                                      <a:gd name="T47" fmla="*/ 250 h 250"/>
                                      <a:gd name="T48" fmla="*/ 291 w 355"/>
                                      <a:gd name="T49" fmla="*/ 250 h 250"/>
                                      <a:gd name="T50" fmla="*/ 282 w 355"/>
                                      <a:gd name="T51" fmla="*/ 249 h 250"/>
                                      <a:gd name="T52" fmla="*/ 272 w 355"/>
                                      <a:gd name="T53" fmla="*/ 246 h 250"/>
                                      <a:gd name="T54" fmla="*/ 260 w 355"/>
                                      <a:gd name="T55" fmla="*/ 243 h 250"/>
                                      <a:gd name="T56" fmla="*/ 250 w 355"/>
                                      <a:gd name="T57" fmla="*/ 240 h 250"/>
                                      <a:gd name="T58" fmla="*/ 239 w 355"/>
                                      <a:gd name="T59" fmla="*/ 236 h 250"/>
                                      <a:gd name="T60" fmla="*/ 227 w 355"/>
                                      <a:gd name="T61" fmla="*/ 230 h 250"/>
                                      <a:gd name="T62" fmla="*/ 145 w 355"/>
                                      <a:gd name="T63" fmla="*/ 185 h 250"/>
                                      <a:gd name="T64" fmla="*/ 0 w 355"/>
                                      <a:gd name="T65" fmla="*/ 20 h 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55" h="25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18" y="5"/>
                                        </a:lnTo>
                                        <a:lnTo>
                                          <a:pt x="137" y="11"/>
                                        </a:lnTo>
                                        <a:lnTo>
                                          <a:pt x="216" y="105"/>
                                        </a:lnTo>
                                        <a:lnTo>
                                          <a:pt x="355" y="167"/>
                                        </a:lnTo>
                                        <a:lnTo>
                                          <a:pt x="355" y="181"/>
                                        </a:lnTo>
                                        <a:lnTo>
                                          <a:pt x="354" y="194"/>
                                        </a:lnTo>
                                        <a:lnTo>
                                          <a:pt x="353" y="206"/>
                                        </a:lnTo>
                                        <a:lnTo>
                                          <a:pt x="348" y="216"/>
                                        </a:lnTo>
                                        <a:lnTo>
                                          <a:pt x="341" y="227"/>
                                        </a:lnTo>
                                        <a:lnTo>
                                          <a:pt x="331" y="236"/>
                                        </a:lnTo>
                                        <a:lnTo>
                                          <a:pt x="319" y="24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299" y="250"/>
                                        </a:lnTo>
                                        <a:lnTo>
                                          <a:pt x="291" y="250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72" y="246"/>
                                        </a:lnTo>
                                        <a:lnTo>
                                          <a:pt x="260" y="243"/>
                                        </a:lnTo>
                                        <a:lnTo>
                                          <a:pt x="250" y="240"/>
                                        </a:lnTo>
                                        <a:lnTo>
                                          <a:pt x="239" y="236"/>
                                        </a:lnTo>
                                        <a:lnTo>
                                          <a:pt x="227" y="230"/>
                                        </a:lnTo>
                                        <a:lnTo>
                                          <a:pt x="145" y="185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8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98" y="10219"/>
                                    <a:ext cx="392" cy="252"/>
                                  </a:xfrm>
                                  <a:custGeom>
                                    <a:avLst/>
                                    <a:gdLst>
                                      <a:gd name="T0" fmla="*/ 0 w 392"/>
                                      <a:gd name="T1" fmla="*/ 23 h 252"/>
                                      <a:gd name="T2" fmla="*/ 16 w 392"/>
                                      <a:gd name="T3" fmla="*/ 14 h 252"/>
                                      <a:gd name="T4" fmla="*/ 32 w 392"/>
                                      <a:gd name="T5" fmla="*/ 7 h 252"/>
                                      <a:gd name="T6" fmla="*/ 49 w 392"/>
                                      <a:gd name="T7" fmla="*/ 3 h 252"/>
                                      <a:gd name="T8" fmla="*/ 67 w 392"/>
                                      <a:gd name="T9" fmla="*/ 0 h 252"/>
                                      <a:gd name="T10" fmla="*/ 84 w 392"/>
                                      <a:gd name="T11" fmla="*/ 0 h 252"/>
                                      <a:gd name="T12" fmla="*/ 103 w 392"/>
                                      <a:gd name="T13" fmla="*/ 3 h 252"/>
                                      <a:gd name="T14" fmla="*/ 120 w 392"/>
                                      <a:gd name="T15" fmla="*/ 7 h 252"/>
                                      <a:gd name="T16" fmla="*/ 137 w 392"/>
                                      <a:gd name="T17" fmla="*/ 14 h 252"/>
                                      <a:gd name="T18" fmla="*/ 149 w 392"/>
                                      <a:gd name="T19" fmla="*/ 20 h 252"/>
                                      <a:gd name="T20" fmla="*/ 159 w 392"/>
                                      <a:gd name="T21" fmla="*/ 26 h 252"/>
                                      <a:gd name="T22" fmla="*/ 169 w 392"/>
                                      <a:gd name="T23" fmla="*/ 33 h 252"/>
                                      <a:gd name="T24" fmla="*/ 176 w 392"/>
                                      <a:gd name="T25" fmla="*/ 39 h 252"/>
                                      <a:gd name="T26" fmla="*/ 186 w 392"/>
                                      <a:gd name="T27" fmla="*/ 49 h 252"/>
                                      <a:gd name="T28" fmla="*/ 195 w 392"/>
                                      <a:gd name="T29" fmla="*/ 60 h 252"/>
                                      <a:gd name="T30" fmla="*/ 202 w 392"/>
                                      <a:gd name="T31" fmla="*/ 72 h 252"/>
                                      <a:gd name="T32" fmla="*/ 208 w 392"/>
                                      <a:gd name="T33" fmla="*/ 85 h 252"/>
                                      <a:gd name="T34" fmla="*/ 332 w 392"/>
                                      <a:gd name="T35" fmla="*/ 142 h 252"/>
                                      <a:gd name="T36" fmla="*/ 340 w 392"/>
                                      <a:gd name="T37" fmla="*/ 147 h 252"/>
                                      <a:gd name="T38" fmla="*/ 347 w 392"/>
                                      <a:gd name="T39" fmla="*/ 151 h 252"/>
                                      <a:gd name="T40" fmla="*/ 355 w 392"/>
                                      <a:gd name="T41" fmla="*/ 155 h 252"/>
                                      <a:gd name="T42" fmla="*/ 362 w 392"/>
                                      <a:gd name="T43" fmla="*/ 160 h 252"/>
                                      <a:gd name="T44" fmla="*/ 369 w 392"/>
                                      <a:gd name="T45" fmla="*/ 164 h 252"/>
                                      <a:gd name="T46" fmla="*/ 375 w 392"/>
                                      <a:gd name="T47" fmla="*/ 168 h 252"/>
                                      <a:gd name="T48" fmla="*/ 381 w 392"/>
                                      <a:gd name="T49" fmla="*/ 173 h 252"/>
                                      <a:gd name="T50" fmla="*/ 386 w 392"/>
                                      <a:gd name="T51" fmla="*/ 177 h 252"/>
                                      <a:gd name="T52" fmla="*/ 391 w 392"/>
                                      <a:gd name="T53" fmla="*/ 187 h 252"/>
                                      <a:gd name="T54" fmla="*/ 392 w 392"/>
                                      <a:gd name="T55" fmla="*/ 197 h 252"/>
                                      <a:gd name="T56" fmla="*/ 391 w 392"/>
                                      <a:gd name="T57" fmla="*/ 207 h 252"/>
                                      <a:gd name="T58" fmla="*/ 386 w 392"/>
                                      <a:gd name="T59" fmla="*/ 219 h 252"/>
                                      <a:gd name="T60" fmla="*/ 382 w 392"/>
                                      <a:gd name="T61" fmla="*/ 226 h 252"/>
                                      <a:gd name="T62" fmla="*/ 378 w 392"/>
                                      <a:gd name="T63" fmla="*/ 232 h 252"/>
                                      <a:gd name="T64" fmla="*/ 372 w 392"/>
                                      <a:gd name="T65" fmla="*/ 238 h 252"/>
                                      <a:gd name="T66" fmla="*/ 366 w 392"/>
                                      <a:gd name="T67" fmla="*/ 242 h 252"/>
                                      <a:gd name="T68" fmla="*/ 360 w 392"/>
                                      <a:gd name="T69" fmla="*/ 246 h 252"/>
                                      <a:gd name="T70" fmla="*/ 353 w 392"/>
                                      <a:gd name="T71" fmla="*/ 249 h 252"/>
                                      <a:gd name="T72" fmla="*/ 345 w 392"/>
                                      <a:gd name="T73" fmla="*/ 251 h 252"/>
                                      <a:gd name="T74" fmla="*/ 336 w 392"/>
                                      <a:gd name="T75" fmla="*/ 252 h 252"/>
                                      <a:gd name="T76" fmla="*/ 327 w 392"/>
                                      <a:gd name="T77" fmla="*/ 252 h 252"/>
                                      <a:gd name="T78" fmla="*/ 319 w 392"/>
                                      <a:gd name="T79" fmla="*/ 251 h 252"/>
                                      <a:gd name="T80" fmla="*/ 307 w 392"/>
                                      <a:gd name="T81" fmla="*/ 249 h 252"/>
                                      <a:gd name="T82" fmla="*/ 297 w 392"/>
                                      <a:gd name="T83" fmla="*/ 248 h 252"/>
                                      <a:gd name="T84" fmla="*/ 285 w 392"/>
                                      <a:gd name="T85" fmla="*/ 245 h 252"/>
                                      <a:gd name="T86" fmla="*/ 274 w 392"/>
                                      <a:gd name="T87" fmla="*/ 240 h 252"/>
                                      <a:gd name="T88" fmla="*/ 261 w 392"/>
                                      <a:gd name="T89" fmla="*/ 236 h 252"/>
                                      <a:gd name="T90" fmla="*/ 248 w 392"/>
                                      <a:gd name="T91" fmla="*/ 230 h 252"/>
                                      <a:gd name="T92" fmla="*/ 147 w 392"/>
                                      <a:gd name="T93" fmla="*/ 183 h 252"/>
                                      <a:gd name="T94" fmla="*/ 0 w 392"/>
                                      <a:gd name="T95" fmla="*/ 23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392" h="252">
                                        <a:moveTo>
                                          <a:pt x="0" y="23"/>
                                        </a:moveTo>
                                        <a:lnTo>
                                          <a:pt x="16" y="14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103" y="3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37" y="14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59" y="26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76" y="39"/>
                                        </a:lnTo>
                                        <a:lnTo>
                                          <a:pt x="186" y="49"/>
                                        </a:lnTo>
                                        <a:lnTo>
                                          <a:pt x="195" y="60"/>
                                        </a:lnTo>
                                        <a:lnTo>
                                          <a:pt x="202" y="72"/>
                                        </a:lnTo>
                                        <a:lnTo>
                                          <a:pt x="208" y="85"/>
                                        </a:lnTo>
                                        <a:lnTo>
                                          <a:pt x="332" y="142"/>
                                        </a:lnTo>
                                        <a:lnTo>
                                          <a:pt x="340" y="147"/>
                                        </a:lnTo>
                                        <a:lnTo>
                                          <a:pt x="347" y="151"/>
                                        </a:lnTo>
                                        <a:lnTo>
                                          <a:pt x="355" y="155"/>
                                        </a:lnTo>
                                        <a:lnTo>
                                          <a:pt x="362" y="160"/>
                                        </a:lnTo>
                                        <a:lnTo>
                                          <a:pt x="369" y="164"/>
                                        </a:lnTo>
                                        <a:lnTo>
                                          <a:pt x="375" y="168"/>
                                        </a:lnTo>
                                        <a:lnTo>
                                          <a:pt x="381" y="173"/>
                                        </a:lnTo>
                                        <a:lnTo>
                                          <a:pt x="386" y="177"/>
                                        </a:lnTo>
                                        <a:lnTo>
                                          <a:pt x="391" y="187"/>
                                        </a:lnTo>
                                        <a:lnTo>
                                          <a:pt x="392" y="197"/>
                                        </a:lnTo>
                                        <a:lnTo>
                                          <a:pt x="391" y="207"/>
                                        </a:lnTo>
                                        <a:lnTo>
                                          <a:pt x="386" y="219"/>
                                        </a:lnTo>
                                        <a:lnTo>
                                          <a:pt x="382" y="226"/>
                                        </a:lnTo>
                                        <a:lnTo>
                                          <a:pt x="378" y="232"/>
                                        </a:lnTo>
                                        <a:lnTo>
                                          <a:pt x="372" y="238"/>
                                        </a:lnTo>
                                        <a:lnTo>
                                          <a:pt x="366" y="242"/>
                                        </a:lnTo>
                                        <a:lnTo>
                                          <a:pt x="360" y="246"/>
                                        </a:lnTo>
                                        <a:lnTo>
                                          <a:pt x="353" y="249"/>
                                        </a:lnTo>
                                        <a:lnTo>
                                          <a:pt x="345" y="251"/>
                                        </a:lnTo>
                                        <a:lnTo>
                                          <a:pt x="336" y="252"/>
                                        </a:lnTo>
                                        <a:lnTo>
                                          <a:pt x="327" y="252"/>
                                        </a:lnTo>
                                        <a:lnTo>
                                          <a:pt x="319" y="251"/>
                                        </a:lnTo>
                                        <a:lnTo>
                                          <a:pt x="307" y="249"/>
                                        </a:lnTo>
                                        <a:lnTo>
                                          <a:pt x="297" y="248"/>
                                        </a:lnTo>
                                        <a:lnTo>
                                          <a:pt x="285" y="245"/>
                                        </a:lnTo>
                                        <a:lnTo>
                                          <a:pt x="274" y="240"/>
                                        </a:lnTo>
                                        <a:lnTo>
                                          <a:pt x="261" y="236"/>
                                        </a:lnTo>
                                        <a:lnTo>
                                          <a:pt x="248" y="230"/>
                                        </a:lnTo>
                                        <a:lnTo>
                                          <a:pt x="147" y="18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9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98" y="10219"/>
                                    <a:ext cx="392" cy="252"/>
                                  </a:xfrm>
                                  <a:custGeom>
                                    <a:avLst/>
                                    <a:gdLst>
                                      <a:gd name="T0" fmla="*/ 0 w 392"/>
                                      <a:gd name="T1" fmla="*/ 23 h 252"/>
                                      <a:gd name="T2" fmla="*/ 0 w 392"/>
                                      <a:gd name="T3" fmla="*/ 23 h 252"/>
                                      <a:gd name="T4" fmla="*/ 16 w 392"/>
                                      <a:gd name="T5" fmla="*/ 14 h 252"/>
                                      <a:gd name="T6" fmla="*/ 32 w 392"/>
                                      <a:gd name="T7" fmla="*/ 7 h 252"/>
                                      <a:gd name="T8" fmla="*/ 49 w 392"/>
                                      <a:gd name="T9" fmla="*/ 3 h 252"/>
                                      <a:gd name="T10" fmla="*/ 67 w 392"/>
                                      <a:gd name="T11" fmla="*/ 0 h 252"/>
                                      <a:gd name="T12" fmla="*/ 84 w 392"/>
                                      <a:gd name="T13" fmla="*/ 0 h 252"/>
                                      <a:gd name="T14" fmla="*/ 103 w 392"/>
                                      <a:gd name="T15" fmla="*/ 3 h 252"/>
                                      <a:gd name="T16" fmla="*/ 120 w 392"/>
                                      <a:gd name="T17" fmla="*/ 7 h 252"/>
                                      <a:gd name="T18" fmla="*/ 137 w 392"/>
                                      <a:gd name="T19" fmla="*/ 14 h 252"/>
                                      <a:gd name="T20" fmla="*/ 137 w 392"/>
                                      <a:gd name="T21" fmla="*/ 14 h 252"/>
                                      <a:gd name="T22" fmla="*/ 149 w 392"/>
                                      <a:gd name="T23" fmla="*/ 20 h 252"/>
                                      <a:gd name="T24" fmla="*/ 159 w 392"/>
                                      <a:gd name="T25" fmla="*/ 26 h 252"/>
                                      <a:gd name="T26" fmla="*/ 169 w 392"/>
                                      <a:gd name="T27" fmla="*/ 33 h 252"/>
                                      <a:gd name="T28" fmla="*/ 176 w 392"/>
                                      <a:gd name="T29" fmla="*/ 39 h 252"/>
                                      <a:gd name="T30" fmla="*/ 176 w 392"/>
                                      <a:gd name="T31" fmla="*/ 39 h 252"/>
                                      <a:gd name="T32" fmla="*/ 186 w 392"/>
                                      <a:gd name="T33" fmla="*/ 49 h 252"/>
                                      <a:gd name="T34" fmla="*/ 195 w 392"/>
                                      <a:gd name="T35" fmla="*/ 60 h 252"/>
                                      <a:gd name="T36" fmla="*/ 202 w 392"/>
                                      <a:gd name="T37" fmla="*/ 72 h 252"/>
                                      <a:gd name="T38" fmla="*/ 208 w 392"/>
                                      <a:gd name="T39" fmla="*/ 85 h 252"/>
                                      <a:gd name="T40" fmla="*/ 332 w 392"/>
                                      <a:gd name="T41" fmla="*/ 142 h 252"/>
                                      <a:gd name="T42" fmla="*/ 332 w 392"/>
                                      <a:gd name="T43" fmla="*/ 142 h 252"/>
                                      <a:gd name="T44" fmla="*/ 340 w 392"/>
                                      <a:gd name="T45" fmla="*/ 147 h 252"/>
                                      <a:gd name="T46" fmla="*/ 347 w 392"/>
                                      <a:gd name="T47" fmla="*/ 151 h 252"/>
                                      <a:gd name="T48" fmla="*/ 355 w 392"/>
                                      <a:gd name="T49" fmla="*/ 155 h 252"/>
                                      <a:gd name="T50" fmla="*/ 362 w 392"/>
                                      <a:gd name="T51" fmla="*/ 160 h 252"/>
                                      <a:gd name="T52" fmla="*/ 369 w 392"/>
                                      <a:gd name="T53" fmla="*/ 164 h 252"/>
                                      <a:gd name="T54" fmla="*/ 375 w 392"/>
                                      <a:gd name="T55" fmla="*/ 168 h 252"/>
                                      <a:gd name="T56" fmla="*/ 381 w 392"/>
                                      <a:gd name="T57" fmla="*/ 173 h 252"/>
                                      <a:gd name="T58" fmla="*/ 386 w 392"/>
                                      <a:gd name="T59" fmla="*/ 177 h 252"/>
                                      <a:gd name="T60" fmla="*/ 386 w 392"/>
                                      <a:gd name="T61" fmla="*/ 177 h 252"/>
                                      <a:gd name="T62" fmla="*/ 391 w 392"/>
                                      <a:gd name="T63" fmla="*/ 187 h 252"/>
                                      <a:gd name="T64" fmla="*/ 392 w 392"/>
                                      <a:gd name="T65" fmla="*/ 197 h 252"/>
                                      <a:gd name="T66" fmla="*/ 391 w 392"/>
                                      <a:gd name="T67" fmla="*/ 207 h 252"/>
                                      <a:gd name="T68" fmla="*/ 386 w 392"/>
                                      <a:gd name="T69" fmla="*/ 219 h 252"/>
                                      <a:gd name="T70" fmla="*/ 386 w 392"/>
                                      <a:gd name="T71" fmla="*/ 219 h 252"/>
                                      <a:gd name="T72" fmla="*/ 382 w 392"/>
                                      <a:gd name="T73" fmla="*/ 226 h 252"/>
                                      <a:gd name="T74" fmla="*/ 378 w 392"/>
                                      <a:gd name="T75" fmla="*/ 232 h 252"/>
                                      <a:gd name="T76" fmla="*/ 372 w 392"/>
                                      <a:gd name="T77" fmla="*/ 238 h 252"/>
                                      <a:gd name="T78" fmla="*/ 366 w 392"/>
                                      <a:gd name="T79" fmla="*/ 242 h 252"/>
                                      <a:gd name="T80" fmla="*/ 360 w 392"/>
                                      <a:gd name="T81" fmla="*/ 246 h 252"/>
                                      <a:gd name="T82" fmla="*/ 353 w 392"/>
                                      <a:gd name="T83" fmla="*/ 249 h 252"/>
                                      <a:gd name="T84" fmla="*/ 345 w 392"/>
                                      <a:gd name="T85" fmla="*/ 251 h 252"/>
                                      <a:gd name="T86" fmla="*/ 336 w 392"/>
                                      <a:gd name="T87" fmla="*/ 252 h 252"/>
                                      <a:gd name="T88" fmla="*/ 336 w 392"/>
                                      <a:gd name="T89" fmla="*/ 252 h 252"/>
                                      <a:gd name="T90" fmla="*/ 327 w 392"/>
                                      <a:gd name="T91" fmla="*/ 252 h 252"/>
                                      <a:gd name="T92" fmla="*/ 319 w 392"/>
                                      <a:gd name="T93" fmla="*/ 251 h 252"/>
                                      <a:gd name="T94" fmla="*/ 307 w 392"/>
                                      <a:gd name="T95" fmla="*/ 249 h 252"/>
                                      <a:gd name="T96" fmla="*/ 297 w 392"/>
                                      <a:gd name="T97" fmla="*/ 248 h 252"/>
                                      <a:gd name="T98" fmla="*/ 285 w 392"/>
                                      <a:gd name="T99" fmla="*/ 245 h 252"/>
                                      <a:gd name="T100" fmla="*/ 274 w 392"/>
                                      <a:gd name="T101" fmla="*/ 240 h 252"/>
                                      <a:gd name="T102" fmla="*/ 261 w 392"/>
                                      <a:gd name="T103" fmla="*/ 236 h 252"/>
                                      <a:gd name="T104" fmla="*/ 248 w 392"/>
                                      <a:gd name="T105" fmla="*/ 230 h 252"/>
                                      <a:gd name="T106" fmla="*/ 147 w 392"/>
                                      <a:gd name="T107" fmla="*/ 183 h 252"/>
                                      <a:gd name="T108" fmla="*/ 0 w 392"/>
                                      <a:gd name="T109" fmla="*/ 23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392" h="252">
                                        <a:moveTo>
                                          <a:pt x="0" y="23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103" y="3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37" y="14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59" y="26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76" y="39"/>
                                        </a:lnTo>
                                        <a:lnTo>
                                          <a:pt x="186" y="49"/>
                                        </a:lnTo>
                                        <a:lnTo>
                                          <a:pt x="195" y="60"/>
                                        </a:lnTo>
                                        <a:lnTo>
                                          <a:pt x="202" y="72"/>
                                        </a:lnTo>
                                        <a:lnTo>
                                          <a:pt x="208" y="85"/>
                                        </a:lnTo>
                                        <a:lnTo>
                                          <a:pt x="332" y="142"/>
                                        </a:lnTo>
                                        <a:lnTo>
                                          <a:pt x="340" y="147"/>
                                        </a:lnTo>
                                        <a:lnTo>
                                          <a:pt x="347" y="151"/>
                                        </a:lnTo>
                                        <a:lnTo>
                                          <a:pt x="355" y="155"/>
                                        </a:lnTo>
                                        <a:lnTo>
                                          <a:pt x="362" y="160"/>
                                        </a:lnTo>
                                        <a:lnTo>
                                          <a:pt x="369" y="164"/>
                                        </a:lnTo>
                                        <a:lnTo>
                                          <a:pt x="375" y="168"/>
                                        </a:lnTo>
                                        <a:lnTo>
                                          <a:pt x="381" y="173"/>
                                        </a:lnTo>
                                        <a:lnTo>
                                          <a:pt x="386" y="177"/>
                                        </a:lnTo>
                                        <a:lnTo>
                                          <a:pt x="391" y="187"/>
                                        </a:lnTo>
                                        <a:lnTo>
                                          <a:pt x="392" y="197"/>
                                        </a:lnTo>
                                        <a:lnTo>
                                          <a:pt x="391" y="207"/>
                                        </a:lnTo>
                                        <a:lnTo>
                                          <a:pt x="386" y="219"/>
                                        </a:lnTo>
                                        <a:lnTo>
                                          <a:pt x="382" y="226"/>
                                        </a:lnTo>
                                        <a:lnTo>
                                          <a:pt x="378" y="232"/>
                                        </a:lnTo>
                                        <a:lnTo>
                                          <a:pt x="372" y="238"/>
                                        </a:lnTo>
                                        <a:lnTo>
                                          <a:pt x="366" y="242"/>
                                        </a:lnTo>
                                        <a:lnTo>
                                          <a:pt x="360" y="246"/>
                                        </a:lnTo>
                                        <a:lnTo>
                                          <a:pt x="353" y="249"/>
                                        </a:lnTo>
                                        <a:lnTo>
                                          <a:pt x="345" y="251"/>
                                        </a:lnTo>
                                        <a:lnTo>
                                          <a:pt x="336" y="252"/>
                                        </a:lnTo>
                                        <a:lnTo>
                                          <a:pt x="327" y="252"/>
                                        </a:lnTo>
                                        <a:lnTo>
                                          <a:pt x="319" y="251"/>
                                        </a:lnTo>
                                        <a:lnTo>
                                          <a:pt x="307" y="249"/>
                                        </a:lnTo>
                                        <a:lnTo>
                                          <a:pt x="297" y="248"/>
                                        </a:lnTo>
                                        <a:lnTo>
                                          <a:pt x="285" y="245"/>
                                        </a:lnTo>
                                        <a:lnTo>
                                          <a:pt x="274" y="240"/>
                                        </a:lnTo>
                                        <a:lnTo>
                                          <a:pt x="261" y="236"/>
                                        </a:lnTo>
                                        <a:lnTo>
                                          <a:pt x="248" y="230"/>
                                        </a:lnTo>
                                        <a:lnTo>
                                          <a:pt x="147" y="183"/>
                                        </a:lnTo>
                                        <a:lnTo>
                                          <a:pt x="0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0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4" y="9852"/>
                                    <a:ext cx="1029" cy="717"/>
                                  </a:xfrm>
                                  <a:custGeom>
                                    <a:avLst/>
                                    <a:gdLst>
                                      <a:gd name="T0" fmla="*/ 8 w 1029"/>
                                      <a:gd name="T1" fmla="*/ 298 h 717"/>
                                      <a:gd name="T2" fmla="*/ 23 w 1029"/>
                                      <a:gd name="T3" fmla="*/ 227 h 717"/>
                                      <a:gd name="T4" fmla="*/ 49 w 1029"/>
                                      <a:gd name="T5" fmla="*/ 161 h 717"/>
                                      <a:gd name="T6" fmla="*/ 85 w 1029"/>
                                      <a:gd name="T7" fmla="*/ 98 h 717"/>
                                      <a:gd name="T8" fmla="*/ 130 w 1029"/>
                                      <a:gd name="T9" fmla="*/ 39 h 717"/>
                                      <a:gd name="T10" fmla="*/ 337 w 1029"/>
                                      <a:gd name="T11" fmla="*/ 80 h 717"/>
                                      <a:gd name="T12" fmla="*/ 440 w 1029"/>
                                      <a:gd name="T13" fmla="*/ 89 h 717"/>
                                      <a:gd name="T14" fmla="*/ 527 w 1029"/>
                                      <a:gd name="T15" fmla="*/ 95 h 717"/>
                                      <a:gd name="T16" fmla="*/ 601 w 1029"/>
                                      <a:gd name="T17" fmla="*/ 101 h 717"/>
                                      <a:gd name="T18" fmla="*/ 660 w 1029"/>
                                      <a:gd name="T19" fmla="*/ 106 h 717"/>
                                      <a:gd name="T20" fmla="*/ 705 w 1029"/>
                                      <a:gd name="T21" fmla="*/ 111 h 717"/>
                                      <a:gd name="T22" fmla="*/ 1029 w 1029"/>
                                      <a:gd name="T23" fmla="*/ 453 h 717"/>
                                      <a:gd name="T24" fmla="*/ 985 w 1029"/>
                                      <a:gd name="T25" fmla="*/ 461 h 717"/>
                                      <a:gd name="T26" fmla="*/ 944 w 1029"/>
                                      <a:gd name="T27" fmla="*/ 456 h 717"/>
                                      <a:gd name="T28" fmla="*/ 896 w 1029"/>
                                      <a:gd name="T29" fmla="*/ 436 h 717"/>
                                      <a:gd name="T30" fmla="*/ 846 w 1029"/>
                                      <a:gd name="T31" fmla="*/ 387 h 717"/>
                                      <a:gd name="T32" fmla="*/ 805 w 1029"/>
                                      <a:gd name="T33" fmla="*/ 315 h 717"/>
                                      <a:gd name="T34" fmla="*/ 743 w 1029"/>
                                      <a:gd name="T35" fmla="*/ 286 h 717"/>
                                      <a:gd name="T36" fmla="*/ 667 w 1029"/>
                                      <a:gd name="T37" fmla="*/ 275 h 717"/>
                                      <a:gd name="T38" fmla="*/ 595 w 1029"/>
                                      <a:gd name="T39" fmla="*/ 247 h 717"/>
                                      <a:gd name="T40" fmla="*/ 578 w 1029"/>
                                      <a:gd name="T41" fmla="*/ 302 h 717"/>
                                      <a:gd name="T42" fmla="*/ 645 w 1029"/>
                                      <a:gd name="T43" fmla="*/ 325 h 717"/>
                                      <a:gd name="T44" fmla="*/ 715 w 1029"/>
                                      <a:gd name="T45" fmla="*/ 335 h 717"/>
                                      <a:gd name="T46" fmla="*/ 769 w 1029"/>
                                      <a:gd name="T47" fmla="*/ 354 h 717"/>
                                      <a:gd name="T48" fmla="*/ 797 w 1029"/>
                                      <a:gd name="T49" fmla="*/ 400 h 717"/>
                                      <a:gd name="T50" fmla="*/ 825 w 1029"/>
                                      <a:gd name="T51" fmla="*/ 436 h 717"/>
                                      <a:gd name="T52" fmla="*/ 746 w 1029"/>
                                      <a:gd name="T53" fmla="*/ 401 h 717"/>
                                      <a:gd name="T54" fmla="*/ 730 w 1029"/>
                                      <a:gd name="T55" fmla="*/ 383 h 717"/>
                                      <a:gd name="T56" fmla="*/ 715 w 1029"/>
                                      <a:gd name="T57" fmla="*/ 368 h 717"/>
                                      <a:gd name="T58" fmla="*/ 699 w 1029"/>
                                      <a:gd name="T59" fmla="*/ 355 h 717"/>
                                      <a:gd name="T60" fmla="*/ 681 w 1029"/>
                                      <a:gd name="T61" fmla="*/ 344 h 717"/>
                                      <a:gd name="T62" fmla="*/ 664 w 1029"/>
                                      <a:gd name="T63" fmla="*/ 334 h 717"/>
                                      <a:gd name="T64" fmla="*/ 624 w 1029"/>
                                      <a:gd name="T65" fmla="*/ 319 h 717"/>
                                      <a:gd name="T66" fmla="*/ 582 w 1029"/>
                                      <a:gd name="T67" fmla="*/ 317 h 717"/>
                                      <a:gd name="T68" fmla="*/ 539 w 1029"/>
                                      <a:gd name="T69" fmla="*/ 324 h 717"/>
                                      <a:gd name="T70" fmla="*/ 494 w 1029"/>
                                      <a:gd name="T71" fmla="*/ 341 h 717"/>
                                      <a:gd name="T72" fmla="*/ 448 w 1029"/>
                                      <a:gd name="T73" fmla="*/ 370 h 717"/>
                                      <a:gd name="T74" fmla="*/ 468 w 1029"/>
                                      <a:gd name="T75" fmla="*/ 437 h 717"/>
                                      <a:gd name="T76" fmla="*/ 408 w 1029"/>
                                      <a:gd name="T77" fmla="*/ 446 h 717"/>
                                      <a:gd name="T78" fmla="*/ 342 w 1029"/>
                                      <a:gd name="T79" fmla="*/ 478 h 717"/>
                                      <a:gd name="T80" fmla="*/ 347 w 1029"/>
                                      <a:gd name="T81" fmla="*/ 550 h 717"/>
                                      <a:gd name="T82" fmla="*/ 297 w 1029"/>
                                      <a:gd name="T83" fmla="*/ 570 h 717"/>
                                      <a:gd name="T84" fmla="*/ 252 w 1029"/>
                                      <a:gd name="T85" fmla="*/ 600 h 717"/>
                                      <a:gd name="T86" fmla="*/ 324 w 1029"/>
                                      <a:gd name="T87" fmla="*/ 711 h 717"/>
                                      <a:gd name="T88" fmla="*/ 294 w 1029"/>
                                      <a:gd name="T89" fmla="*/ 700 h 717"/>
                                      <a:gd name="T90" fmla="*/ 274 w 1029"/>
                                      <a:gd name="T91" fmla="*/ 694 h 717"/>
                                      <a:gd name="T92" fmla="*/ 258 w 1029"/>
                                      <a:gd name="T93" fmla="*/ 685 h 717"/>
                                      <a:gd name="T94" fmla="*/ 221 w 1029"/>
                                      <a:gd name="T95" fmla="*/ 643 h 717"/>
                                      <a:gd name="T96" fmla="*/ 173 w 1029"/>
                                      <a:gd name="T97" fmla="*/ 548 h 717"/>
                                      <a:gd name="T98" fmla="*/ 136 w 1029"/>
                                      <a:gd name="T99" fmla="*/ 445 h 7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029" h="717">
                                        <a:moveTo>
                                          <a:pt x="0" y="347"/>
                                        </a:moveTo>
                                        <a:lnTo>
                                          <a:pt x="3" y="322"/>
                                        </a:lnTo>
                                        <a:lnTo>
                                          <a:pt x="8" y="29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8" y="250"/>
                                        </a:lnTo>
                                        <a:lnTo>
                                          <a:pt x="23" y="227"/>
                                        </a:lnTo>
                                        <a:lnTo>
                                          <a:pt x="31" y="206"/>
                                        </a:lnTo>
                                        <a:lnTo>
                                          <a:pt x="39" y="183"/>
                                        </a:lnTo>
                                        <a:lnTo>
                                          <a:pt x="49" y="161"/>
                                        </a:lnTo>
                                        <a:lnTo>
                                          <a:pt x="61" y="139"/>
                                        </a:lnTo>
                                        <a:lnTo>
                                          <a:pt x="72" y="119"/>
                                        </a:lnTo>
                                        <a:lnTo>
                                          <a:pt x="85" y="98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337" y="80"/>
                                        </a:lnTo>
                                        <a:lnTo>
                                          <a:pt x="373" y="83"/>
                                        </a:lnTo>
                                        <a:lnTo>
                                          <a:pt x="406" y="86"/>
                                        </a:lnTo>
                                        <a:lnTo>
                                          <a:pt x="440" y="89"/>
                                        </a:lnTo>
                                        <a:lnTo>
                                          <a:pt x="471" y="90"/>
                                        </a:lnTo>
                                        <a:lnTo>
                                          <a:pt x="500" y="93"/>
                                        </a:lnTo>
                                        <a:lnTo>
                                          <a:pt x="527" y="95"/>
                                        </a:lnTo>
                                        <a:lnTo>
                                          <a:pt x="553" y="98"/>
                                        </a:lnTo>
                                        <a:lnTo>
                                          <a:pt x="579" y="99"/>
                                        </a:lnTo>
                                        <a:lnTo>
                                          <a:pt x="601" y="101"/>
                                        </a:lnTo>
                                        <a:lnTo>
                                          <a:pt x="622" y="102"/>
                                        </a:lnTo>
                                        <a:lnTo>
                                          <a:pt x="643" y="103"/>
                                        </a:lnTo>
                                        <a:lnTo>
                                          <a:pt x="660" y="106"/>
                                        </a:lnTo>
                                        <a:lnTo>
                                          <a:pt x="677" y="108"/>
                                        </a:lnTo>
                                        <a:lnTo>
                                          <a:pt x="692" y="109"/>
                                        </a:lnTo>
                                        <a:lnTo>
                                          <a:pt x="705" y="111"/>
                                        </a:lnTo>
                                        <a:lnTo>
                                          <a:pt x="716" y="112"/>
                                        </a:lnTo>
                                        <a:lnTo>
                                          <a:pt x="944" y="247"/>
                                        </a:lnTo>
                                        <a:lnTo>
                                          <a:pt x="1029" y="453"/>
                                        </a:lnTo>
                                        <a:lnTo>
                                          <a:pt x="1014" y="456"/>
                                        </a:lnTo>
                                        <a:lnTo>
                                          <a:pt x="1000" y="459"/>
                                        </a:lnTo>
                                        <a:lnTo>
                                          <a:pt x="985" y="461"/>
                                        </a:lnTo>
                                        <a:lnTo>
                                          <a:pt x="971" y="461"/>
                                        </a:lnTo>
                                        <a:lnTo>
                                          <a:pt x="957" y="459"/>
                                        </a:lnTo>
                                        <a:lnTo>
                                          <a:pt x="944" y="456"/>
                                        </a:lnTo>
                                        <a:lnTo>
                                          <a:pt x="929" y="453"/>
                                        </a:lnTo>
                                        <a:lnTo>
                                          <a:pt x="916" y="448"/>
                                        </a:lnTo>
                                        <a:lnTo>
                                          <a:pt x="896" y="436"/>
                                        </a:lnTo>
                                        <a:lnTo>
                                          <a:pt x="879" y="423"/>
                                        </a:lnTo>
                                        <a:lnTo>
                                          <a:pt x="861" y="406"/>
                                        </a:lnTo>
                                        <a:lnTo>
                                          <a:pt x="846" y="387"/>
                                        </a:lnTo>
                                        <a:lnTo>
                                          <a:pt x="831" y="365"/>
                                        </a:lnTo>
                                        <a:lnTo>
                                          <a:pt x="817" y="341"/>
                                        </a:lnTo>
                                        <a:lnTo>
                                          <a:pt x="805" y="315"/>
                                        </a:lnTo>
                                        <a:lnTo>
                                          <a:pt x="794" y="286"/>
                                        </a:lnTo>
                                        <a:lnTo>
                                          <a:pt x="768" y="288"/>
                                        </a:lnTo>
                                        <a:lnTo>
                                          <a:pt x="743" y="286"/>
                                        </a:lnTo>
                                        <a:lnTo>
                                          <a:pt x="717" y="285"/>
                                        </a:lnTo>
                                        <a:lnTo>
                                          <a:pt x="693" y="281"/>
                                        </a:lnTo>
                                        <a:lnTo>
                                          <a:pt x="667" y="275"/>
                                        </a:lnTo>
                                        <a:lnTo>
                                          <a:pt x="643" y="268"/>
                                        </a:lnTo>
                                        <a:lnTo>
                                          <a:pt x="618" y="257"/>
                                        </a:lnTo>
                                        <a:lnTo>
                                          <a:pt x="595" y="247"/>
                                        </a:lnTo>
                                        <a:lnTo>
                                          <a:pt x="581" y="242"/>
                                        </a:lnTo>
                                        <a:lnTo>
                                          <a:pt x="559" y="289"/>
                                        </a:lnTo>
                                        <a:lnTo>
                                          <a:pt x="578" y="302"/>
                                        </a:lnTo>
                                        <a:lnTo>
                                          <a:pt x="601" y="312"/>
                                        </a:lnTo>
                                        <a:lnTo>
                                          <a:pt x="622" y="319"/>
                                        </a:lnTo>
                                        <a:lnTo>
                                          <a:pt x="645" y="325"/>
                                        </a:lnTo>
                                        <a:lnTo>
                                          <a:pt x="669" y="331"/>
                                        </a:lnTo>
                                        <a:lnTo>
                                          <a:pt x="692" y="334"/>
                                        </a:lnTo>
                                        <a:lnTo>
                                          <a:pt x="715" y="335"/>
                                        </a:lnTo>
                                        <a:lnTo>
                                          <a:pt x="738" y="337"/>
                                        </a:lnTo>
                                        <a:lnTo>
                                          <a:pt x="761" y="335"/>
                                        </a:lnTo>
                                        <a:lnTo>
                                          <a:pt x="769" y="354"/>
                                        </a:lnTo>
                                        <a:lnTo>
                                          <a:pt x="778" y="370"/>
                                        </a:lnTo>
                                        <a:lnTo>
                                          <a:pt x="788" y="386"/>
                                        </a:lnTo>
                                        <a:lnTo>
                                          <a:pt x="797" y="400"/>
                                        </a:lnTo>
                                        <a:lnTo>
                                          <a:pt x="807" y="413"/>
                                        </a:lnTo>
                                        <a:lnTo>
                                          <a:pt x="817" y="426"/>
                                        </a:lnTo>
                                        <a:lnTo>
                                          <a:pt x="825" y="436"/>
                                        </a:lnTo>
                                        <a:lnTo>
                                          <a:pt x="836" y="446"/>
                                        </a:lnTo>
                                        <a:lnTo>
                                          <a:pt x="752" y="407"/>
                                        </a:lnTo>
                                        <a:lnTo>
                                          <a:pt x="746" y="401"/>
                                        </a:lnTo>
                                        <a:lnTo>
                                          <a:pt x="741" y="394"/>
                                        </a:lnTo>
                                        <a:lnTo>
                                          <a:pt x="735" y="389"/>
                                        </a:lnTo>
                                        <a:lnTo>
                                          <a:pt x="730" y="383"/>
                                        </a:lnTo>
                                        <a:lnTo>
                                          <a:pt x="725" y="378"/>
                                        </a:lnTo>
                                        <a:lnTo>
                                          <a:pt x="719" y="373"/>
                                        </a:lnTo>
                                        <a:lnTo>
                                          <a:pt x="715" y="368"/>
                                        </a:lnTo>
                                        <a:lnTo>
                                          <a:pt x="709" y="364"/>
                                        </a:lnTo>
                                        <a:lnTo>
                                          <a:pt x="705" y="360"/>
                                        </a:lnTo>
                                        <a:lnTo>
                                          <a:pt x="699" y="355"/>
                                        </a:lnTo>
                                        <a:lnTo>
                                          <a:pt x="693" y="353"/>
                                        </a:lnTo>
                                        <a:lnTo>
                                          <a:pt x="687" y="348"/>
                                        </a:lnTo>
                                        <a:lnTo>
                                          <a:pt x="681" y="344"/>
                                        </a:lnTo>
                                        <a:lnTo>
                                          <a:pt x="676" y="340"/>
                                        </a:lnTo>
                                        <a:lnTo>
                                          <a:pt x="670" y="337"/>
                                        </a:lnTo>
                                        <a:lnTo>
                                          <a:pt x="664" y="334"/>
                                        </a:lnTo>
                                        <a:lnTo>
                                          <a:pt x="651" y="328"/>
                                        </a:lnTo>
                                        <a:lnTo>
                                          <a:pt x="637" y="324"/>
                                        </a:lnTo>
                                        <a:lnTo>
                                          <a:pt x="624" y="319"/>
                                        </a:lnTo>
                                        <a:lnTo>
                                          <a:pt x="609" y="318"/>
                                        </a:lnTo>
                                        <a:lnTo>
                                          <a:pt x="595" y="317"/>
                                        </a:lnTo>
                                        <a:lnTo>
                                          <a:pt x="582" y="317"/>
                                        </a:lnTo>
                                        <a:lnTo>
                                          <a:pt x="568" y="318"/>
                                        </a:lnTo>
                                        <a:lnTo>
                                          <a:pt x="553" y="319"/>
                                        </a:lnTo>
                                        <a:lnTo>
                                          <a:pt x="539" y="324"/>
                                        </a:lnTo>
                                        <a:lnTo>
                                          <a:pt x="523" y="328"/>
                                        </a:lnTo>
                                        <a:lnTo>
                                          <a:pt x="509" y="334"/>
                                        </a:lnTo>
                                        <a:lnTo>
                                          <a:pt x="494" y="341"/>
                                        </a:lnTo>
                                        <a:lnTo>
                                          <a:pt x="478" y="350"/>
                                        </a:lnTo>
                                        <a:lnTo>
                                          <a:pt x="464" y="358"/>
                                        </a:lnTo>
                                        <a:lnTo>
                                          <a:pt x="448" y="370"/>
                                        </a:lnTo>
                                        <a:lnTo>
                                          <a:pt x="434" y="381"/>
                                        </a:lnTo>
                                        <a:lnTo>
                                          <a:pt x="487" y="440"/>
                                        </a:lnTo>
                                        <a:lnTo>
                                          <a:pt x="468" y="437"/>
                                        </a:lnTo>
                                        <a:lnTo>
                                          <a:pt x="450" y="437"/>
                                        </a:lnTo>
                                        <a:lnTo>
                                          <a:pt x="429" y="440"/>
                                        </a:lnTo>
                                        <a:lnTo>
                                          <a:pt x="408" y="446"/>
                                        </a:lnTo>
                                        <a:lnTo>
                                          <a:pt x="386" y="455"/>
                                        </a:lnTo>
                                        <a:lnTo>
                                          <a:pt x="365" y="465"/>
                                        </a:lnTo>
                                        <a:lnTo>
                                          <a:pt x="342" y="478"/>
                                        </a:lnTo>
                                        <a:lnTo>
                                          <a:pt x="317" y="492"/>
                                        </a:lnTo>
                                        <a:lnTo>
                                          <a:pt x="365" y="546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30" y="556"/>
                                        </a:lnTo>
                                        <a:lnTo>
                                          <a:pt x="313" y="563"/>
                                        </a:lnTo>
                                        <a:lnTo>
                                          <a:pt x="297" y="570"/>
                                        </a:lnTo>
                                        <a:lnTo>
                                          <a:pt x="281" y="579"/>
                                        </a:lnTo>
                                        <a:lnTo>
                                          <a:pt x="267" y="589"/>
                                        </a:lnTo>
                                        <a:lnTo>
                                          <a:pt x="252" y="600"/>
                                        </a:lnTo>
                                        <a:lnTo>
                                          <a:pt x="238" y="612"/>
                                        </a:lnTo>
                                        <a:lnTo>
                                          <a:pt x="336" y="717"/>
                                        </a:lnTo>
                                        <a:lnTo>
                                          <a:pt x="324" y="711"/>
                                        </a:lnTo>
                                        <a:lnTo>
                                          <a:pt x="313" y="707"/>
                                        </a:lnTo>
                                        <a:lnTo>
                                          <a:pt x="303" y="704"/>
                                        </a:lnTo>
                                        <a:lnTo>
                                          <a:pt x="294" y="700"/>
                                        </a:lnTo>
                                        <a:lnTo>
                                          <a:pt x="287" y="698"/>
                                        </a:lnTo>
                                        <a:lnTo>
                                          <a:pt x="280" y="695"/>
                                        </a:lnTo>
                                        <a:lnTo>
                                          <a:pt x="274" y="694"/>
                                        </a:lnTo>
                                        <a:lnTo>
                                          <a:pt x="271" y="692"/>
                                        </a:lnTo>
                                        <a:lnTo>
                                          <a:pt x="265" y="690"/>
                                        </a:lnTo>
                                        <a:lnTo>
                                          <a:pt x="258" y="685"/>
                                        </a:lnTo>
                                        <a:lnTo>
                                          <a:pt x="249" y="679"/>
                                        </a:lnTo>
                                        <a:lnTo>
                                          <a:pt x="239" y="672"/>
                                        </a:lnTo>
                                        <a:lnTo>
                                          <a:pt x="221" y="643"/>
                                        </a:lnTo>
                                        <a:lnTo>
                                          <a:pt x="203" y="613"/>
                                        </a:lnTo>
                                        <a:lnTo>
                                          <a:pt x="188" y="582"/>
                                        </a:lnTo>
                                        <a:lnTo>
                                          <a:pt x="173" y="548"/>
                                        </a:lnTo>
                                        <a:lnTo>
                                          <a:pt x="159" y="515"/>
                                        </a:lnTo>
                                        <a:lnTo>
                                          <a:pt x="147" y="479"/>
                                        </a:lnTo>
                                        <a:lnTo>
                                          <a:pt x="136" y="445"/>
                                        </a:lnTo>
                                        <a:lnTo>
                                          <a:pt x="126" y="407"/>
                                        </a:lnTo>
                                        <a:lnTo>
                                          <a:pt x="0" y="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1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4" y="9852"/>
                                    <a:ext cx="1029" cy="717"/>
                                  </a:xfrm>
                                  <a:custGeom>
                                    <a:avLst/>
                                    <a:gdLst>
                                      <a:gd name="T0" fmla="*/ 3 w 1029"/>
                                      <a:gd name="T1" fmla="*/ 322 h 717"/>
                                      <a:gd name="T2" fmla="*/ 18 w 1029"/>
                                      <a:gd name="T3" fmla="*/ 250 h 717"/>
                                      <a:gd name="T4" fmla="*/ 39 w 1029"/>
                                      <a:gd name="T5" fmla="*/ 183 h 717"/>
                                      <a:gd name="T6" fmla="*/ 61 w 1029"/>
                                      <a:gd name="T7" fmla="*/ 139 h 717"/>
                                      <a:gd name="T8" fmla="*/ 100 w 1029"/>
                                      <a:gd name="T9" fmla="*/ 77 h 717"/>
                                      <a:gd name="T10" fmla="*/ 147 w 1029"/>
                                      <a:gd name="T11" fmla="*/ 18 h 717"/>
                                      <a:gd name="T12" fmla="*/ 337 w 1029"/>
                                      <a:gd name="T13" fmla="*/ 80 h 717"/>
                                      <a:gd name="T14" fmla="*/ 440 w 1029"/>
                                      <a:gd name="T15" fmla="*/ 89 h 717"/>
                                      <a:gd name="T16" fmla="*/ 527 w 1029"/>
                                      <a:gd name="T17" fmla="*/ 95 h 717"/>
                                      <a:gd name="T18" fmla="*/ 601 w 1029"/>
                                      <a:gd name="T19" fmla="*/ 101 h 717"/>
                                      <a:gd name="T20" fmla="*/ 660 w 1029"/>
                                      <a:gd name="T21" fmla="*/ 106 h 717"/>
                                      <a:gd name="T22" fmla="*/ 705 w 1029"/>
                                      <a:gd name="T23" fmla="*/ 111 h 717"/>
                                      <a:gd name="T24" fmla="*/ 1029 w 1029"/>
                                      <a:gd name="T25" fmla="*/ 453 h 717"/>
                                      <a:gd name="T26" fmla="*/ 1000 w 1029"/>
                                      <a:gd name="T27" fmla="*/ 459 h 717"/>
                                      <a:gd name="T28" fmla="*/ 957 w 1029"/>
                                      <a:gd name="T29" fmla="*/ 459 h 717"/>
                                      <a:gd name="T30" fmla="*/ 916 w 1029"/>
                                      <a:gd name="T31" fmla="*/ 448 h 717"/>
                                      <a:gd name="T32" fmla="*/ 879 w 1029"/>
                                      <a:gd name="T33" fmla="*/ 423 h 717"/>
                                      <a:gd name="T34" fmla="*/ 831 w 1029"/>
                                      <a:gd name="T35" fmla="*/ 365 h 717"/>
                                      <a:gd name="T36" fmla="*/ 794 w 1029"/>
                                      <a:gd name="T37" fmla="*/ 286 h 717"/>
                                      <a:gd name="T38" fmla="*/ 743 w 1029"/>
                                      <a:gd name="T39" fmla="*/ 286 h 717"/>
                                      <a:gd name="T40" fmla="*/ 667 w 1029"/>
                                      <a:gd name="T41" fmla="*/ 275 h 717"/>
                                      <a:gd name="T42" fmla="*/ 595 w 1029"/>
                                      <a:gd name="T43" fmla="*/ 247 h 717"/>
                                      <a:gd name="T44" fmla="*/ 578 w 1029"/>
                                      <a:gd name="T45" fmla="*/ 302 h 717"/>
                                      <a:gd name="T46" fmla="*/ 622 w 1029"/>
                                      <a:gd name="T47" fmla="*/ 319 h 717"/>
                                      <a:gd name="T48" fmla="*/ 692 w 1029"/>
                                      <a:gd name="T49" fmla="*/ 334 h 717"/>
                                      <a:gd name="T50" fmla="*/ 761 w 1029"/>
                                      <a:gd name="T51" fmla="*/ 335 h 717"/>
                                      <a:gd name="T52" fmla="*/ 778 w 1029"/>
                                      <a:gd name="T53" fmla="*/ 370 h 717"/>
                                      <a:gd name="T54" fmla="*/ 807 w 1029"/>
                                      <a:gd name="T55" fmla="*/ 413 h 717"/>
                                      <a:gd name="T56" fmla="*/ 836 w 1029"/>
                                      <a:gd name="T57" fmla="*/ 446 h 717"/>
                                      <a:gd name="T58" fmla="*/ 746 w 1029"/>
                                      <a:gd name="T59" fmla="*/ 401 h 717"/>
                                      <a:gd name="T60" fmla="*/ 730 w 1029"/>
                                      <a:gd name="T61" fmla="*/ 383 h 717"/>
                                      <a:gd name="T62" fmla="*/ 715 w 1029"/>
                                      <a:gd name="T63" fmla="*/ 368 h 717"/>
                                      <a:gd name="T64" fmla="*/ 705 w 1029"/>
                                      <a:gd name="T65" fmla="*/ 360 h 717"/>
                                      <a:gd name="T66" fmla="*/ 687 w 1029"/>
                                      <a:gd name="T67" fmla="*/ 348 h 717"/>
                                      <a:gd name="T68" fmla="*/ 670 w 1029"/>
                                      <a:gd name="T69" fmla="*/ 337 h 717"/>
                                      <a:gd name="T70" fmla="*/ 651 w 1029"/>
                                      <a:gd name="T71" fmla="*/ 328 h 717"/>
                                      <a:gd name="T72" fmla="*/ 609 w 1029"/>
                                      <a:gd name="T73" fmla="*/ 318 h 717"/>
                                      <a:gd name="T74" fmla="*/ 568 w 1029"/>
                                      <a:gd name="T75" fmla="*/ 318 h 717"/>
                                      <a:gd name="T76" fmla="*/ 523 w 1029"/>
                                      <a:gd name="T77" fmla="*/ 328 h 717"/>
                                      <a:gd name="T78" fmla="*/ 478 w 1029"/>
                                      <a:gd name="T79" fmla="*/ 350 h 717"/>
                                      <a:gd name="T80" fmla="*/ 434 w 1029"/>
                                      <a:gd name="T81" fmla="*/ 381 h 717"/>
                                      <a:gd name="T82" fmla="*/ 468 w 1029"/>
                                      <a:gd name="T83" fmla="*/ 437 h 717"/>
                                      <a:gd name="T84" fmla="*/ 408 w 1029"/>
                                      <a:gd name="T85" fmla="*/ 446 h 717"/>
                                      <a:gd name="T86" fmla="*/ 342 w 1029"/>
                                      <a:gd name="T87" fmla="*/ 478 h 717"/>
                                      <a:gd name="T88" fmla="*/ 365 w 1029"/>
                                      <a:gd name="T89" fmla="*/ 546 h 717"/>
                                      <a:gd name="T90" fmla="*/ 313 w 1029"/>
                                      <a:gd name="T91" fmla="*/ 563 h 717"/>
                                      <a:gd name="T92" fmla="*/ 267 w 1029"/>
                                      <a:gd name="T93" fmla="*/ 589 h 717"/>
                                      <a:gd name="T94" fmla="*/ 336 w 1029"/>
                                      <a:gd name="T95" fmla="*/ 717 h 717"/>
                                      <a:gd name="T96" fmla="*/ 313 w 1029"/>
                                      <a:gd name="T97" fmla="*/ 707 h 717"/>
                                      <a:gd name="T98" fmla="*/ 287 w 1029"/>
                                      <a:gd name="T99" fmla="*/ 698 h 717"/>
                                      <a:gd name="T100" fmla="*/ 271 w 1029"/>
                                      <a:gd name="T101" fmla="*/ 692 h 717"/>
                                      <a:gd name="T102" fmla="*/ 258 w 1029"/>
                                      <a:gd name="T103" fmla="*/ 685 h 717"/>
                                      <a:gd name="T104" fmla="*/ 239 w 1029"/>
                                      <a:gd name="T105" fmla="*/ 672 h 717"/>
                                      <a:gd name="T106" fmla="*/ 188 w 1029"/>
                                      <a:gd name="T107" fmla="*/ 582 h 717"/>
                                      <a:gd name="T108" fmla="*/ 147 w 1029"/>
                                      <a:gd name="T109" fmla="*/ 479 h 717"/>
                                      <a:gd name="T110" fmla="*/ 0 w 1029"/>
                                      <a:gd name="T111" fmla="*/ 347 h 7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029" h="717">
                                        <a:moveTo>
                                          <a:pt x="0" y="347"/>
                                        </a:moveTo>
                                        <a:lnTo>
                                          <a:pt x="0" y="347"/>
                                        </a:lnTo>
                                        <a:lnTo>
                                          <a:pt x="3" y="322"/>
                                        </a:lnTo>
                                        <a:lnTo>
                                          <a:pt x="8" y="29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8" y="250"/>
                                        </a:lnTo>
                                        <a:lnTo>
                                          <a:pt x="23" y="227"/>
                                        </a:lnTo>
                                        <a:lnTo>
                                          <a:pt x="31" y="206"/>
                                        </a:lnTo>
                                        <a:lnTo>
                                          <a:pt x="39" y="183"/>
                                        </a:lnTo>
                                        <a:lnTo>
                                          <a:pt x="49" y="161"/>
                                        </a:lnTo>
                                        <a:lnTo>
                                          <a:pt x="61" y="139"/>
                                        </a:lnTo>
                                        <a:lnTo>
                                          <a:pt x="72" y="119"/>
                                        </a:lnTo>
                                        <a:lnTo>
                                          <a:pt x="85" y="98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337" y="80"/>
                                        </a:lnTo>
                                        <a:lnTo>
                                          <a:pt x="373" y="83"/>
                                        </a:lnTo>
                                        <a:lnTo>
                                          <a:pt x="406" y="86"/>
                                        </a:lnTo>
                                        <a:lnTo>
                                          <a:pt x="440" y="89"/>
                                        </a:lnTo>
                                        <a:lnTo>
                                          <a:pt x="471" y="90"/>
                                        </a:lnTo>
                                        <a:lnTo>
                                          <a:pt x="500" y="93"/>
                                        </a:lnTo>
                                        <a:lnTo>
                                          <a:pt x="527" y="95"/>
                                        </a:lnTo>
                                        <a:lnTo>
                                          <a:pt x="553" y="98"/>
                                        </a:lnTo>
                                        <a:lnTo>
                                          <a:pt x="579" y="99"/>
                                        </a:lnTo>
                                        <a:lnTo>
                                          <a:pt x="601" y="101"/>
                                        </a:lnTo>
                                        <a:lnTo>
                                          <a:pt x="622" y="102"/>
                                        </a:lnTo>
                                        <a:lnTo>
                                          <a:pt x="643" y="103"/>
                                        </a:lnTo>
                                        <a:lnTo>
                                          <a:pt x="660" y="106"/>
                                        </a:lnTo>
                                        <a:lnTo>
                                          <a:pt x="677" y="108"/>
                                        </a:lnTo>
                                        <a:lnTo>
                                          <a:pt x="692" y="109"/>
                                        </a:lnTo>
                                        <a:lnTo>
                                          <a:pt x="705" y="111"/>
                                        </a:lnTo>
                                        <a:lnTo>
                                          <a:pt x="716" y="112"/>
                                        </a:lnTo>
                                        <a:lnTo>
                                          <a:pt x="944" y="247"/>
                                        </a:lnTo>
                                        <a:lnTo>
                                          <a:pt x="1029" y="453"/>
                                        </a:lnTo>
                                        <a:lnTo>
                                          <a:pt x="1014" y="456"/>
                                        </a:lnTo>
                                        <a:lnTo>
                                          <a:pt x="1000" y="459"/>
                                        </a:lnTo>
                                        <a:lnTo>
                                          <a:pt x="985" y="461"/>
                                        </a:lnTo>
                                        <a:lnTo>
                                          <a:pt x="971" y="461"/>
                                        </a:lnTo>
                                        <a:lnTo>
                                          <a:pt x="957" y="459"/>
                                        </a:lnTo>
                                        <a:lnTo>
                                          <a:pt x="944" y="456"/>
                                        </a:lnTo>
                                        <a:lnTo>
                                          <a:pt x="929" y="453"/>
                                        </a:lnTo>
                                        <a:lnTo>
                                          <a:pt x="916" y="448"/>
                                        </a:lnTo>
                                        <a:lnTo>
                                          <a:pt x="896" y="436"/>
                                        </a:lnTo>
                                        <a:lnTo>
                                          <a:pt x="879" y="423"/>
                                        </a:lnTo>
                                        <a:lnTo>
                                          <a:pt x="861" y="406"/>
                                        </a:lnTo>
                                        <a:lnTo>
                                          <a:pt x="846" y="387"/>
                                        </a:lnTo>
                                        <a:lnTo>
                                          <a:pt x="831" y="365"/>
                                        </a:lnTo>
                                        <a:lnTo>
                                          <a:pt x="817" y="341"/>
                                        </a:lnTo>
                                        <a:lnTo>
                                          <a:pt x="805" y="315"/>
                                        </a:lnTo>
                                        <a:lnTo>
                                          <a:pt x="794" y="286"/>
                                        </a:lnTo>
                                        <a:lnTo>
                                          <a:pt x="768" y="288"/>
                                        </a:lnTo>
                                        <a:lnTo>
                                          <a:pt x="743" y="286"/>
                                        </a:lnTo>
                                        <a:lnTo>
                                          <a:pt x="717" y="285"/>
                                        </a:lnTo>
                                        <a:lnTo>
                                          <a:pt x="693" y="281"/>
                                        </a:lnTo>
                                        <a:lnTo>
                                          <a:pt x="667" y="275"/>
                                        </a:lnTo>
                                        <a:lnTo>
                                          <a:pt x="643" y="268"/>
                                        </a:lnTo>
                                        <a:lnTo>
                                          <a:pt x="618" y="257"/>
                                        </a:lnTo>
                                        <a:lnTo>
                                          <a:pt x="595" y="247"/>
                                        </a:lnTo>
                                        <a:lnTo>
                                          <a:pt x="581" y="242"/>
                                        </a:lnTo>
                                        <a:lnTo>
                                          <a:pt x="559" y="289"/>
                                        </a:lnTo>
                                        <a:lnTo>
                                          <a:pt x="578" y="302"/>
                                        </a:lnTo>
                                        <a:lnTo>
                                          <a:pt x="601" y="312"/>
                                        </a:lnTo>
                                        <a:lnTo>
                                          <a:pt x="622" y="319"/>
                                        </a:lnTo>
                                        <a:lnTo>
                                          <a:pt x="645" y="325"/>
                                        </a:lnTo>
                                        <a:lnTo>
                                          <a:pt x="669" y="331"/>
                                        </a:lnTo>
                                        <a:lnTo>
                                          <a:pt x="692" y="334"/>
                                        </a:lnTo>
                                        <a:lnTo>
                                          <a:pt x="715" y="335"/>
                                        </a:lnTo>
                                        <a:lnTo>
                                          <a:pt x="738" y="337"/>
                                        </a:lnTo>
                                        <a:lnTo>
                                          <a:pt x="761" y="335"/>
                                        </a:lnTo>
                                        <a:lnTo>
                                          <a:pt x="769" y="354"/>
                                        </a:lnTo>
                                        <a:lnTo>
                                          <a:pt x="778" y="370"/>
                                        </a:lnTo>
                                        <a:lnTo>
                                          <a:pt x="788" y="386"/>
                                        </a:lnTo>
                                        <a:lnTo>
                                          <a:pt x="797" y="400"/>
                                        </a:lnTo>
                                        <a:lnTo>
                                          <a:pt x="807" y="413"/>
                                        </a:lnTo>
                                        <a:lnTo>
                                          <a:pt x="817" y="426"/>
                                        </a:lnTo>
                                        <a:lnTo>
                                          <a:pt x="825" y="436"/>
                                        </a:lnTo>
                                        <a:lnTo>
                                          <a:pt x="836" y="446"/>
                                        </a:lnTo>
                                        <a:lnTo>
                                          <a:pt x="752" y="407"/>
                                        </a:lnTo>
                                        <a:lnTo>
                                          <a:pt x="746" y="401"/>
                                        </a:lnTo>
                                        <a:lnTo>
                                          <a:pt x="741" y="394"/>
                                        </a:lnTo>
                                        <a:lnTo>
                                          <a:pt x="735" y="389"/>
                                        </a:lnTo>
                                        <a:lnTo>
                                          <a:pt x="730" y="383"/>
                                        </a:lnTo>
                                        <a:lnTo>
                                          <a:pt x="725" y="378"/>
                                        </a:lnTo>
                                        <a:lnTo>
                                          <a:pt x="719" y="373"/>
                                        </a:lnTo>
                                        <a:lnTo>
                                          <a:pt x="715" y="368"/>
                                        </a:lnTo>
                                        <a:lnTo>
                                          <a:pt x="709" y="364"/>
                                        </a:lnTo>
                                        <a:lnTo>
                                          <a:pt x="705" y="360"/>
                                        </a:lnTo>
                                        <a:lnTo>
                                          <a:pt x="699" y="355"/>
                                        </a:lnTo>
                                        <a:lnTo>
                                          <a:pt x="693" y="353"/>
                                        </a:lnTo>
                                        <a:lnTo>
                                          <a:pt x="687" y="348"/>
                                        </a:lnTo>
                                        <a:lnTo>
                                          <a:pt x="681" y="344"/>
                                        </a:lnTo>
                                        <a:lnTo>
                                          <a:pt x="676" y="340"/>
                                        </a:lnTo>
                                        <a:lnTo>
                                          <a:pt x="670" y="337"/>
                                        </a:lnTo>
                                        <a:lnTo>
                                          <a:pt x="664" y="334"/>
                                        </a:lnTo>
                                        <a:lnTo>
                                          <a:pt x="651" y="328"/>
                                        </a:lnTo>
                                        <a:lnTo>
                                          <a:pt x="637" y="324"/>
                                        </a:lnTo>
                                        <a:lnTo>
                                          <a:pt x="624" y="319"/>
                                        </a:lnTo>
                                        <a:lnTo>
                                          <a:pt x="609" y="318"/>
                                        </a:lnTo>
                                        <a:lnTo>
                                          <a:pt x="595" y="317"/>
                                        </a:lnTo>
                                        <a:lnTo>
                                          <a:pt x="582" y="317"/>
                                        </a:lnTo>
                                        <a:lnTo>
                                          <a:pt x="568" y="318"/>
                                        </a:lnTo>
                                        <a:lnTo>
                                          <a:pt x="553" y="319"/>
                                        </a:lnTo>
                                        <a:lnTo>
                                          <a:pt x="539" y="324"/>
                                        </a:lnTo>
                                        <a:lnTo>
                                          <a:pt x="523" y="328"/>
                                        </a:lnTo>
                                        <a:lnTo>
                                          <a:pt x="509" y="334"/>
                                        </a:lnTo>
                                        <a:lnTo>
                                          <a:pt x="494" y="341"/>
                                        </a:lnTo>
                                        <a:lnTo>
                                          <a:pt x="478" y="350"/>
                                        </a:lnTo>
                                        <a:lnTo>
                                          <a:pt x="464" y="358"/>
                                        </a:lnTo>
                                        <a:lnTo>
                                          <a:pt x="448" y="370"/>
                                        </a:lnTo>
                                        <a:lnTo>
                                          <a:pt x="434" y="381"/>
                                        </a:lnTo>
                                        <a:lnTo>
                                          <a:pt x="487" y="440"/>
                                        </a:lnTo>
                                        <a:lnTo>
                                          <a:pt x="468" y="437"/>
                                        </a:lnTo>
                                        <a:lnTo>
                                          <a:pt x="450" y="437"/>
                                        </a:lnTo>
                                        <a:lnTo>
                                          <a:pt x="429" y="440"/>
                                        </a:lnTo>
                                        <a:lnTo>
                                          <a:pt x="408" y="446"/>
                                        </a:lnTo>
                                        <a:lnTo>
                                          <a:pt x="386" y="455"/>
                                        </a:lnTo>
                                        <a:lnTo>
                                          <a:pt x="365" y="465"/>
                                        </a:lnTo>
                                        <a:lnTo>
                                          <a:pt x="342" y="478"/>
                                        </a:lnTo>
                                        <a:lnTo>
                                          <a:pt x="317" y="492"/>
                                        </a:lnTo>
                                        <a:lnTo>
                                          <a:pt x="365" y="546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30" y="556"/>
                                        </a:lnTo>
                                        <a:lnTo>
                                          <a:pt x="313" y="563"/>
                                        </a:lnTo>
                                        <a:lnTo>
                                          <a:pt x="297" y="570"/>
                                        </a:lnTo>
                                        <a:lnTo>
                                          <a:pt x="281" y="579"/>
                                        </a:lnTo>
                                        <a:lnTo>
                                          <a:pt x="267" y="589"/>
                                        </a:lnTo>
                                        <a:lnTo>
                                          <a:pt x="252" y="600"/>
                                        </a:lnTo>
                                        <a:lnTo>
                                          <a:pt x="238" y="612"/>
                                        </a:lnTo>
                                        <a:lnTo>
                                          <a:pt x="336" y="717"/>
                                        </a:lnTo>
                                        <a:lnTo>
                                          <a:pt x="324" y="711"/>
                                        </a:lnTo>
                                        <a:lnTo>
                                          <a:pt x="313" y="707"/>
                                        </a:lnTo>
                                        <a:lnTo>
                                          <a:pt x="303" y="704"/>
                                        </a:lnTo>
                                        <a:lnTo>
                                          <a:pt x="294" y="700"/>
                                        </a:lnTo>
                                        <a:lnTo>
                                          <a:pt x="287" y="698"/>
                                        </a:lnTo>
                                        <a:lnTo>
                                          <a:pt x="280" y="695"/>
                                        </a:lnTo>
                                        <a:lnTo>
                                          <a:pt x="274" y="694"/>
                                        </a:lnTo>
                                        <a:lnTo>
                                          <a:pt x="271" y="692"/>
                                        </a:lnTo>
                                        <a:lnTo>
                                          <a:pt x="265" y="690"/>
                                        </a:lnTo>
                                        <a:lnTo>
                                          <a:pt x="258" y="685"/>
                                        </a:lnTo>
                                        <a:lnTo>
                                          <a:pt x="249" y="679"/>
                                        </a:lnTo>
                                        <a:lnTo>
                                          <a:pt x="239" y="672"/>
                                        </a:lnTo>
                                        <a:lnTo>
                                          <a:pt x="221" y="643"/>
                                        </a:lnTo>
                                        <a:lnTo>
                                          <a:pt x="203" y="613"/>
                                        </a:lnTo>
                                        <a:lnTo>
                                          <a:pt x="188" y="582"/>
                                        </a:lnTo>
                                        <a:lnTo>
                                          <a:pt x="173" y="548"/>
                                        </a:lnTo>
                                        <a:lnTo>
                                          <a:pt x="159" y="515"/>
                                        </a:lnTo>
                                        <a:lnTo>
                                          <a:pt x="147" y="479"/>
                                        </a:lnTo>
                                        <a:lnTo>
                                          <a:pt x="136" y="445"/>
                                        </a:lnTo>
                                        <a:lnTo>
                                          <a:pt x="126" y="407"/>
                                        </a:lnTo>
                                        <a:lnTo>
                                          <a:pt x="0" y="3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2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7" y="10184"/>
                                    <a:ext cx="499" cy="337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337"/>
                                      <a:gd name="T2" fmla="*/ 341 w 499"/>
                                      <a:gd name="T3" fmla="*/ 176 h 337"/>
                                      <a:gd name="T4" fmla="*/ 383 w 499"/>
                                      <a:gd name="T5" fmla="*/ 196 h 337"/>
                                      <a:gd name="T6" fmla="*/ 419 w 499"/>
                                      <a:gd name="T7" fmla="*/ 216 h 337"/>
                                      <a:gd name="T8" fmla="*/ 448 w 499"/>
                                      <a:gd name="T9" fmla="*/ 237 h 337"/>
                                      <a:gd name="T10" fmla="*/ 471 w 499"/>
                                      <a:gd name="T11" fmla="*/ 255 h 337"/>
                                      <a:gd name="T12" fmla="*/ 487 w 499"/>
                                      <a:gd name="T13" fmla="*/ 273 h 337"/>
                                      <a:gd name="T14" fmla="*/ 497 w 499"/>
                                      <a:gd name="T15" fmla="*/ 290 h 337"/>
                                      <a:gd name="T16" fmla="*/ 499 w 499"/>
                                      <a:gd name="T17" fmla="*/ 306 h 337"/>
                                      <a:gd name="T18" fmla="*/ 497 w 499"/>
                                      <a:gd name="T19" fmla="*/ 320 h 337"/>
                                      <a:gd name="T20" fmla="*/ 492 w 499"/>
                                      <a:gd name="T21" fmla="*/ 326 h 337"/>
                                      <a:gd name="T22" fmla="*/ 487 w 499"/>
                                      <a:gd name="T23" fmla="*/ 332 h 337"/>
                                      <a:gd name="T24" fmla="*/ 479 w 499"/>
                                      <a:gd name="T25" fmla="*/ 334 h 337"/>
                                      <a:gd name="T26" fmla="*/ 472 w 499"/>
                                      <a:gd name="T27" fmla="*/ 337 h 337"/>
                                      <a:gd name="T28" fmla="*/ 462 w 499"/>
                                      <a:gd name="T29" fmla="*/ 337 h 337"/>
                                      <a:gd name="T30" fmla="*/ 451 w 499"/>
                                      <a:gd name="T31" fmla="*/ 337 h 337"/>
                                      <a:gd name="T32" fmla="*/ 439 w 499"/>
                                      <a:gd name="T33" fmla="*/ 336 h 337"/>
                                      <a:gd name="T34" fmla="*/ 425 w 499"/>
                                      <a:gd name="T35" fmla="*/ 333 h 337"/>
                                      <a:gd name="T36" fmla="*/ 407 w 499"/>
                                      <a:gd name="T37" fmla="*/ 330 h 337"/>
                                      <a:gd name="T38" fmla="*/ 389 w 499"/>
                                      <a:gd name="T39" fmla="*/ 324 h 337"/>
                                      <a:gd name="T40" fmla="*/ 368 w 499"/>
                                      <a:gd name="T41" fmla="*/ 319 h 337"/>
                                      <a:gd name="T42" fmla="*/ 347 w 499"/>
                                      <a:gd name="T43" fmla="*/ 310 h 337"/>
                                      <a:gd name="T44" fmla="*/ 322 w 499"/>
                                      <a:gd name="T45" fmla="*/ 301 h 337"/>
                                      <a:gd name="T46" fmla="*/ 298 w 499"/>
                                      <a:gd name="T47" fmla="*/ 291 h 337"/>
                                      <a:gd name="T48" fmla="*/ 271 w 499"/>
                                      <a:gd name="T49" fmla="*/ 280 h 337"/>
                                      <a:gd name="T50" fmla="*/ 243 w 499"/>
                                      <a:gd name="T51" fmla="*/ 267 h 337"/>
                                      <a:gd name="T52" fmla="*/ 30 w 499"/>
                                      <a:gd name="T53" fmla="*/ 166 h 337"/>
                                      <a:gd name="T54" fmla="*/ 36 w 499"/>
                                      <a:gd name="T55" fmla="*/ 163 h 337"/>
                                      <a:gd name="T56" fmla="*/ 43 w 499"/>
                                      <a:gd name="T57" fmla="*/ 162 h 337"/>
                                      <a:gd name="T58" fmla="*/ 52 w 499"/>
                                      <a:gd name="T59" fmla="*/ 157 h 337"/>
                                      <a:gd name="T60" fmla="*/ 65 w 499"/>
                                      <a:gd name="T61" fmla="*/ 153 h 337"/>
                                      <a:gd name="T62" fmla="*/ 0 w 499"/>
                                      <a:gd name="T63" fmla="*/ 0 h 3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99" h="337">
                                        <a:moveTo>
                                          <a:pt x="0" y="0"/>
                                        </a:moveTo>
                                        <a:lnTo>
                                          <a:pt x="341" y="176"/>
                                        </a:lnTo>
                                        <a:lnTo>
                                          <a:pt x="383" y="196"/>
                                        </a:lnTo>
                                        <a:lnTo>
                                          <a:pt x="419" y="216"/>
                                        </a:lnTo>
                                        <a:lnTo>
                                          <a:pt x="448" y="237"/>
                                        </a:lnTo>
                                        <a:lnTo>
                                          <a:pt x="471" y="255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97" y="290"/>
                                        </a:lnTo>
                                        <a:lnTo>
                                          <a:pt x="499" y="306"/>
                                        </a:lnTo>
                                        <a:lnTo>
                                          <a:pt x="497" y="320"/>
                                        </a:lnTo>
                                        <a:lnTo>
                                          <a:pt x="492" y="326"/>
                                        </a:lnTo>
                                        <a:lnTo>
                                          <a:pt x="487" y="332"/>
                                        </a:lnTo>
                                        <a:lnTo>
                                          <a:pt x="479" y="334"/>
                                        </a:lnTo>
                                        <a:lnTo>
                                          <a:pt x="472" y="337"/>
                                        </a:lnTo>
                                        <a:lnTo>
                                          <a:pt x="462" y="337"/>
                                        </a:lnTo>
                                        <a:lnTo>
                                          <a:pt x="451" y="337"/>
                                        </a:lnTo>
                                        <a:lnTo>
                                          <a:pt x="439" y="336"/>
                                        </a:lnTo>
                                        <a:lnTo>
                                          <a:pt x="425" y="333"/>
                                        </a:lnTo>
                                        <a:lnTo>
                                          <a:pt x="407" y="330"/>
                                        </a:lnTo>
                                        <a:lnTo>
                                          <a:pt x="389" y="324"/>
                                        </a:lnTo>
                                        <a:lnTo>
                                          <a:pt x="368" y="319"/>
                                        </a:lnTo>
                                        <a:lnTo>
                                          <a:pt x="347" y="310"/>
                                        </a:lnTo>
                                        <a:lnTo>
                                          <a:pt x="322" y="301"/>
                                        </a:lnTo>
                                        <a:lnTo>
                                          <a:pt x="298" y="291"/>
                                        </a:lnTo>
                                        <a:lnTo>
                                          <a:pt x="271" y="280"/>
                                        </a:lnTo>
                                        <a:lnTo>
                                          <a:pt x="243" y="267"/>
                                        </a:lnTo>
                                        <a:lnTo>
                                          <a:pt x="30" y="166"/>
                                        </a:lnTo>
                                        <a:lnTo>
                                          <a:pt x="36" y="163"/>
                                        </a:lnTo>
                                        <a:lnTo>
                                          <a:pt x="43" y="162"/>
                                        </a:lnTo>
                                        <a:lnTo>
                                          <a:pt x="52" y="157"/>
                                        </a:lnTo>
                                        <a:lnTo>
                                          <a:pt x="65" y="1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3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7" y="10184"/>
                                    <a:ext cx="499" cy="337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337"/>
                                      <a:gd name="T2" fmla="*/ 341 w 499"/>
                                      <a:gd name="T3" fmla="*/ 176 h 337"/>
                                      <a:gd name="T4" fmla="*/ 341 w 499"/>
                                      <a:gd name="T5" fmla="*/ 176 h 337"/>
                                      <a:gd name="T6" fmla="*/ 383 w 499"/>
                                      <a:gd name="T7" fmla="*/ 196 h 337"/>
                                      <a:gd name="T8" fmla="*/ 419 w 499"/>
                                      <a:gd name="T9" fmla="*/ 216 h 337"/>
                                      <a:gd name="T10" fmla="*/ 448 w 499"/>
                                      <a:gd name="T11" fmla="*/ 237 h 337"/>
                                      <a:gd name="T12" fmla="*/ 471 w 499"/>
                                      <a:gd name="T13" fmla="*/ 255 h 337"/>
                                      <a:gd name="T14" fmla="*/ 487 w 499"/>
                                      <a:gd name="T15" fmla="*/ 273 h 337"/>
                                      <a:gd name="T16" fmla="*/ 497 w 499"/>
                                      <a:gd name="T17" fmla="*/ 290 h 337"/>
                                      <a:gd name="T18" fmla="*/ 499 w 499"/>
                                      <a:gd name="T19" fmla="*/ 306 h 337"/>
                                      <a:gd name="T20" fmla="*/ 497 w 499"/>
                                      <a:gd name="T21" fmla="*/ 320 h 337"/>
                                      <a:gd name="T22" fmla="*/ 497 w 499"/>
                                      <a:gd name="T23" fmla="*/ 320 h 337"/>
                                      <a:gd name="T24" fmla="*/ 492 w 499"/>
                                      <a:gd name="T25" fmla="*/ 326 h 337"/>
                                      <a:gd name="T26" fmla="*/ 487 w 499"/>
                                      <a:gd name="T27" fmla="*/ 332 h 337"/>
                                      <a:gd name="T28" fmla="*/ 479 w 499"/>
                                      <a:gd name="T29" fmla="*/ 334 h 337"/>
                                      <a:gd name="T30" fmla="*/ 472 w 499"/>
                                      <a:gd name="T31" fmla="*/ 337 h 337"/>
                                      <a:gd name="T32" fmla="*/ 462 w 499"/>
                                      <a:gd name="T33" fmla="*/ 337 h 337"/>
                                      <a:gd name="T34" fmla="*/ 451 w 499"/>
                                      <a:gd name="T35" fmla="*/ 337 h 337"/>
                                      <a:gd name="T36" fmla="*/ 439 w 499"/>
                                      <a:gd name="T37" fmla="*/ 336 h 337"/>
                                      <a:gd name="T38" fmla="*/ 425 w 499"/>
                                      <a:gd name="T39" fmla="*/ 333 h 337"/>
                                      <a:gd name="T40" fmla="*/ 425 w 499"/>
                                      <a:gd name="T41" fmla="*/ 333 h 337"/>
                                      <a:gd name="T42" fmla="*/ 407 w 499"/>
                                      <a:gd name="T43" fmla="*/ 330 h 337"/>
                                      <a:gd name="T44" fmla="*/ 389 w 499"/>
                                      <a:gd name="T45" fmla="*/ 324 h 337"/>
                                      <a:gd name="T46" fmla="*/ 368 w 499"/>
                                      <a:gd name="T47" fmla="*/ 319 h 337"/>
                                      <a:gd name="T48" fmla="*/ 347 w 499"/>
                                      <a:gd name="T49" fmla="*/ 310 h 337"/>
                                      <a:gd name="T50" fmla="*/ 322 w 499"/>
                                      <a:gd name="T51" fmla="*/ 301 h 337"/>
                                      <a:gd name="T52" fmla="*/ 298 w 499"/>
                                      <a:gd name="T53" fmla="*/ 291 h 337"/>
                                      <a:gd name="T54" fmla="*/ 271 w 499"/>
                                      <a:gd name="T55" fmla="*/ 280 h 337"/>
                                      <a:gd name="T56" fmla="*/ 243 w 499"/>
                                      <a:gd name="T57" fmla="*/ 267 h 337"/>
                                      <a:gd name="T58" fmla="*/ 30 w 499"/>
                                      <a:gd name="T59" fmla="*/ 166 h 337"/>
                                      <a:gd name="T60" fmla="*/ 30 w 499"/>
                                      <a:gd name="T61" fmla="*/ 166 h 337"/>
                                      <a:gd name="T62" fmla="*/ 36 w 499"/>
                                      <a:gd name="T63" fmla="*/ 163 h 337"/>
                                      <a:gd name="T64" fmla="*/ 43 w 499"/>
                                      <a:gd name="T65" fmla="*/ 162 h 337"/>
                                      <a:gd name="T66" fmla="*/ 52 w 499"/>
                                      <a:gd name="T67" fmla="*/ 157 h 337"/>
                                      <a:gd name="T68" fmla="*/ 65 w 499"/>
                                      <a:gd name="T69" fmla="*/ 153 h 337"/>
                                      <a:gd name="T70" fmla="*/ 0 w 499"/>
                                      <a:gd name="T71" fmla="*/ 0 h 3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99" h="337">
                                        <a:moveTo>
                                          <a:pt x="0" y="0"/>
                                        </a:moveTo>
                                        <a:lnTo>
                                          <a:pt x="341" y="176"/>
                                        </a:lnTo>
                                        <a:lnTo>
                                          <a:pt x="383" y="196"/>
                                        </a:lnTo>
                                        <a:lnTo>
                                          <a:pt x="419" y="216"/>
                                        </a:lnTo>
                                        <a:lnTo>
                                          <a:pt x="448" y="237"/>
                                        </a:lnTo>
                                        <a:lnTo>
                                          <a:pt x="471" y="255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97" y="290"/>
                                        </a:lnTo>
                                        <a:lnTo>
                                          <a:pt x="499" y="306"/>
                                        </a:lnTo>
                                        <a:lnTo>
                                          <a:pt x="497" y="320"/>
                                        </a:lnTo>
                                        <a:lnTo>
                                          <a:pt x="492" y="326"/>
                                        </a:lnTo>
                                        <a:lnTo>
                                          <a:pt x="487" y="332"/>
                                        </a:lnTo>
                                        <a:lnTo>
                                          <a:pt x="479" y="334"/>
                                        </a:lnTo>
                                        <a:lnTo>
                                          <a:pt x="472" y="337"/>
                                        </a:lnTo>
                                        <a:lnTo>
                                          <a:pt x="462" y="337"/>
                                        </a:lnTo>
                                        <a:lnTo>
                                          <a:pt x="451" y="337"/>
                                        </a:lnTo>
                                        <a:lnTo>
                                          <a:pt x="439" y="336"/>
                                        </a:lnTo>
                                        <a:lnTo>
                                          <a:pt x="425" y="333"/>
                                        </a:lnTo>
                                        <a:lnTo>
                                          <a:pt x="407" y="330"/>
                                        </a:lnTo>
                                        <a:lnTo>
                                          <a:pt x="389" y="324"/>
                                        </a:lnTo>
                                        <a:lnTo>
                                          <a:pt x="368" y="319"/>
                                        </a:lnTo>
                                        <a:lnTo>
                                          <a:pt x="347" y="310"/>
                                        </a:lnTo>
                                        <a:lnTo>
                                          <a:pt x="322" y="301"/>
                                        </a:lnTo>
                                        <a:lnTo>
                                          <a:pt x="298" y="291"/>
                                        </a:lnTo>
                                        <a:lnTo>
                                          <a:pt x="271" y="280"/>
                                        </a:lnTo>
                                        <a:lnTo>
                                          <a:pt x="243" y="267"/>
                                        </a:lnTo>
                                        <a:lnTo>
                                          <a:pt x="30" y="166"/>
                                        </a:lnTo>
                                        <a:lnTo>
                                          <a:pt x="36" y="163"/>
                                        </a:lnTo>
                                        <a:lnTo>
                                          <a:pt x="43" y="162"/>
                                        </a:lnTo>
                                        <a:lnTo>
                                          <a:pt x="52" y="157"/>
                                        </a:lnTo>
                                        <a:lnTo>
                                          <a:pt x="65" y="15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7" o:spid="_x0000_s1126" style="position:absolute;margin-left:5.3pt;margin-top:8.8pt;width:139.9pt;height:121.4pt;z-index:251622400" coordorigin="957,9625" coordsize="2798,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">
                      <v:group id="Group 274" o:spid="_x0000_s1127" style="position:absolute;left:957;top:9625;width:2798;height:2428" coordorigin="2347,12455" coordsize="279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      <v:shape id="AutoShape 275" o:spid="_x0000_s1128" type="#_x0000_t5" style="position:absolute;left:2347;top:12455;width:2798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6S8EA&#10;AADcAAAADwAAAGRycy9kb3ducmV2LnhtbESPQYvCMBSE74L/ITxhL6Lpiop2jVKUold1Ya+P5m1b&#10;bF5KkrXdf28EweMw880wm11vGnEn52vLCj6nCQjiwuqaSwXf13yyAuEDssbGMin4Jw+77XCwwVTb&#10;js90v4RSxBL2KSqoQmhTKX1RkUE/tS1x9H6tMxiidKXUDrtYbho5S5KlNFhzXKiwpX1Fxe3yZxTc&#10;8pwjvj4W2di52Y/LkvGhU+pj1GdfIAL14R1+0SetYDVfwPN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YekvBAAAA3AAAAA8AAAAAAAAAAAAAAAAAmAIAAGRycy9kb3du&#10;cmV2LnhtbFBLBQYAAAAABAAEAPUAAACGAwAAAAA=&#10;" strokeweight="2pt">
                          <v:stroke endarrowwidth="narrow" endarrowlength="short"/>
                          <v:shadow on="t" color="black" opacity="24903f" origin=",.5" offset="0,.55556mm"/>
                        </v:shape>
                        <v:shape id="Text Box 276" o:spid="_x0000_s1129" type="#_x0000_t202" style="position:absolute;left:3511;top:13099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OG8IA&#10;AADcAAAADwAAAGRycy9kb3ducmV2LnhtbESP3YrCMBSE74V9h3AWvCmariylVKOIsLBXgj8PcGiO&#10;TbE56Sap1rc3grCXw8x8w6w2o+3EjXxoHSv4mucgiGunW24UnE8/sxJEiMgaO8ek4EEBNuuPyQor&#10;7e58oNsxNiJBOFSowMTYV1KG2pDFMHc9cfIuzluMSfpGao/3BLedXOR5IS22nBYM9rQzVF+Pg1Ww&#10;vwza/PUuz7ZlHH1G2e5UDEpNP8ftEkSkMf6H3+1fraD8Lu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g4bwgAAANwAAAAPAAAAAAAAAAAAAAAAAJgCAABkcnMvZG93&#10;bnJldi54bWxQSwUGAAAAAAQABAD1AAAAhwMAAAAA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675EE742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gramStart"/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277" o:spid="_x0000_s1130" type="#_x0000_t202" style="position:absolute;left:2930;top:14073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rgMIA&#10;AADcAAAADwAAAGRycy9kb3ducmV2LnhtbESP0YrCMBRE3xf8h3AFX4qmyuKWahQRBJ+E1f2AS3Nt&#10;is1NTVKtf28WFvZxmJkzzHo72FY8yIfGsYL5LAdBXDndcK3g53KYFiBCRNbYOiYFLwqw3Yw+1lhq&#10;9+RvepxjLRKEQ4kKTIxdKWWoDFkMM9cRJ+/qvMWYpK+l9vhMcNvKRZ4vpcWG04LBjvaGqtu5twpO&#10;116be+fybFfEwWeU7S/LXqnJeNitQEQa4n/4r33UCorPL/g9k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quAwgAAANwAAAAPAAAAAAAAAAAAAAAAAJgCAABkcnMvZG93&#10;bnJldi54bWxQSwUGAAAAAAQABAD1AAAAhwMAAAAA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69E6796B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gramStart"/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278" o:spid="_x0000_s1131" type="#_x0000_t202" style="position:absolute;left:4030;top:14116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/8sAA&#10;AADcAAAADwAAAGRycy9kb3ducmV2LnhtbERP3WqDMBS+H/QdwinsRta4MYo4o4gw2NVg7R7gYE6N&#10;1JzYJFr39svFYJcf33/VbHYSK/kwOlbwfMhBEPdOjzwo+D6/PxUgQkTWODkmBT8UoKl3DxWW2t35&#10;i9ZTHEQK4VCiAhPjXEoZekMWw8HNxIm7OG8xJugHqT3eU7id5EueH6XFkVODwZk6Q/31tFgFn5dF&#10;m9vs8qwt4uYzyrrzcVHqcb+1byAibfFf/Of+0AqK17Q2nUlHQN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0/8sAAAADcAAAADwAAAAAAAAAAAAAAAACYAgAAZHJzL2Rvd25y&#10;ZXYueG1sUEsFBgAAAAAEAAQA9QAAAIUDAAAAAA==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54425E5B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line id="Line 279" o:spid="_x0000_s1132" style="position:absolute;visibility:visible;mso-wrap-style:square" from="3750,13908" to="3750,14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30rcYAAADcAAAADwAAAGRycy9kb3ducmV2LnhtbESPS4vCQBCE78L+h6EFbzpxXRaNjrIP&#10;hYVcfILemkybRDM9ITOa+O93hIU9FlX1FTVbtKYUd6pdYVnBcBCBIE6tLjhTsN+t+mMQziNrLC2T&#10;ggc5WMxfOjOMtW14Q/etz0SAsItRQe59FUvp0pwMuoGtiIN3trVBH2SdSV1jE+CmlK9R9C4NFhwW&#10;cqzoK6f0ur0ZBZgknze/Hp0v10PSmM3x+7QcXpTqdduPKQhPrf8P/7V/tILx2wSeZ8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9K3GAAAA3AAAAA8AAAAAAAAA&#10;AAAAAAAAoQIAAGRycy9kb3ducmV2LnhtbFBLBQYAAAAABAAEAPkAAACUAwAAAAA=&#10;" strokeweight="2pt">
                          <v:stroke endarrowwidth="narrow" endarrowlength="short"/>
                          <v:shadow on="t" color="black" opacity="24903f" origin=",.5" offset="0,.55556mm"/>
                        </v:line>
                        <v:line id="Line 280" o:spid="_x0000_s1133" style="position:absolute;rotation:-90;visibility:visible;mso-wrap-style:square" from="3747,13064" to="3747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MmsIAAADcAAAADwAAAGRycy9kb3ducmV2LnhtbERPXWvCMBR9H/gfwhX2NlMHOu2MRSyD&#10;TRFq3d4vzV1TbG5Kk9Xu3y8PAx8P53uTjbYVA/W+caxgPktAEFdON1wr+Ly8Pa1A+ICssXVMCn7J&#10;Q7adPGww1e7GZxrKUIsYwj5FBSaELpXSV4Ys+pnriCP37XqLIcK+lrrHWwy3rXxOkqW02HBsMNjR&#10;3lB1LX+sgmJx+LCD+Tq8VEU45vnxdCmXa6Uep+PuFUSgMdzF/+53rWC1iPPjmX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pMmsIAAADcAAAADwAAAAAAAAAAAAAA&#10;AAChAgAAZHJzL2Rvd25yZXYueG1sUEsFBgAAAAAEAAQA+QAAAJADAAAAAA==&#10;" strokeweight="2pt">
                          <v:stroke endarrowwidth="narrow" endarrowlength="short"/>
                          <v:shadow on="t" color="black" opacity="24903f" origin=",.5" offset="0,.55556mm"/>
                        </v:line>
                      </v:group>
                      <v:group id="Group 281" o:spid="_x0000_s1134" style="position:absolute;left:1165;top:10070;width:1267;height:716" coordorigin="2131,9808" coordsize="164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shape id="Freeform 282" o:spid="_x0000_s1135" style="position:absolute;left:2131;top:9808;width:1642;height:911;visibility:visible;mso-wrap-style:square;v-text-anchor:top" coordsize="164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HaMUA&#10;AADcAAAADwAAAGRycy9kb3ducmV2LnhtbESPQWvCQBSE70L/w/IKvenGlIqmWUUslkLxoPHi7ZF9&#10;yYZm34bdrcZ/3y0Uehxm5hum3Iy2F1fyoXOsYD7LQBDXTnfcKjhX++kSRIjIGnvHpOBOATbrh0mJ&#10;hXY3PtL1FFuRIBwKVGBiHAopQ23IYpi5gTh5jfMWY5K+ldrjLcFtL/MsW0iLHacFgwPtDNVfp2+r&#10;oJmf/V3m3ecz6tXb/nIw1XtllHp6HLevICKN8T/81/7QCpYv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YdoxQAAANwAAAAPAAAAAAAAAAAAAAAAAJgCAABkcnMv&#10;ZG93bnJldi54bWxQSwUGAAAAAAQABAD1AAAAigMAAAAA&#10;" path="m,441r135,64l147,546r14,39l176,623r16,33l209,689r19,29l246,745r19,25l274,775r8,5l291,784r7,4l304,793r7,2l315,798r6,3l334,807r14,6l363,817r16,4l395,826r15,3l426,831r16,3l469,866r29,19l533,899r31,9l592,911r26,-3l639,901r21,-13l675,869r15,-23l690,844r1,-2l694,837r3,-7l711,834r13,5l737,840r12,2l760,842r10,l780,840r11,-3l801,834r8,-4l818,824r7,-7l832,808r8,-8l845,790r6,-12l855,768r3,-11l860,742r1,-17l874,728r12,1l897,731r10,-2l917,729r10,-3l936,725r9,-3l952,718r6,-6l965,706r7,-6l978,693r6,-7l989,677r5,-10l999,656r3,-13l1004,630r,-15l1001,605r-5,-13l992,579r-7,-14l1020,574r342,155l1390,742r25,10l1439,762r24,8l1485,775r20,5l1523,782r18,l1557,781r14,-1l1584,775r11,-5l1606,762r10,-8l1623,744r7,-10l1639,705r3,-26l1634,653r-17,-23l1606,617r-15,-13l1574,591r-20,-14l1531,562r-26,-16l1476,532r-32,-16l1060,325r-22,-55l792,124r-26,-4l740,117r-24,-4l690,110r-25,-3l641,104r-25,-1l593,101r-24,-1l546,98,523,97r-23,l477,97r-22,l433,97r-21,l210,,186,21,163,44,141,67,121,93r-19,26l84,146,68,175,53,205,42,231,32,260,22,287r-8,30l9,348,4,378,1,409,,441xe" fillcolor="black" stroked="f">
                          <v:path arrowok="t" o:connecttype="custom" o:connectlocs="147,546;192,656;246,745;282,780;304,793;321,801;363,817;410,829;469,866;564,908;639,901;690,846;694,837;724,839;760,842;791,837;818,824;840,800;855,768;861,725;897,731;927,726;952,718;972,700;989,677;1002,643;1001,605;985,565;1390,742;1463,770;1523,782;1571,780;1606,762;1630,734;1634,653;1591,604;1531,562;1444,516;792,124;716,113;641,104;569,100;500,97;433,97;186,21;121,93;68,175;32,260;9,348;0,441" o:connectangles="0,0,0,0,0,0,0,0,0,0,0,0,0,0,0,0,0,0,0,0,0,0,0,0,0,0,0,0,0,0,0,0,0,0,0,0,0,0,0,0,0,0,0,0,0,0,0,0,0,0"/>
                        </v:shape>
                        <v:shape id="Freeform 283" o:spid="_x0000_s1136" style="position:absolute;left:2131;top:9808;width:1642;height:911;visibility:visible;mso-wrap-style:square;v-text-anchor:top" coordsize="164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fUMUA&#10;AADcAAAADwAAAGRycy9kb3ducmV2LnhtbESP3WrCQBSE7wt9h+UI3tWNlfqTukppkBYEQdsHOGaP&#10;m9Ds2ZA9auzTdwuFXg4z8w2zXPe+URfqYh3YwHiUgSIug63ZGfj82DzMQUVBttgEJgM3irBe3d8t&#10;Mbfhynu6HMSpBOGYo4FKpM21jmVFHuMotMTJO4XOoyTZOW07vCa4b/Rjlk21x5rTQoUtvVZUfh3O&#10;3kDYYjE7TRfH5s1t9sX2W3aFE2OGg/7lGZRQL//hv/a7NTB/msD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l9QxQAAANwAAAAPAAAAAAAAAAAAAAAAAJgCAABkcnMv&#10;ZG93bnJldi54bWxQSwUGAAAAAAQABAD1AAAAigMAAAAA&#10;" path="m,441r135,64l147,546r14,39l176,623r16,33l209,689r19,29l246,745r19,25l274,775r8,5l291,784r7,4l304,793r7,2l315,798r6,3l334,807r14,6l363,817r16,4l395,826r15,3l426,831r16,3l469,866r29,19l533,899r31,9l592,911r26,-3l639,901r21,-13l675,869r15,-23l690,844r1,-2l694,837r3,-7l711,834r13,5l737,840r12,2l760,842r10,l780,840r11,-3l801,834r8,-4l818,824r7,-7l832,808r8,-8l845,790r6,-12l855,768r3,-11l860,742r1,-17l874,728r12,1l897,731r10,-2l917,729r10,-3l936,725r9,-3l952,718r6,-6l965,706r7,-6l978,693r6,-7l989,677r5,-10l999,656r3,-13l1004,630r,-15l1001,605r-5,-13l992,579r-7,-14l1020,574r342,155l1390,742r25,10l1439,762r24,8l1485,775r20,5l1523,782r18,l1557,781r14,-1l1584,775r11,-5l1606,762r10,-8l1623,744r7,-10l1639,705r3,-26l1634,653r-17,-23l1606,617r-15,-13l1574,591r-20,-14l1531,562r-26,-16l1476,532r-32,-16l1060,325r-22,-55l792,124r-26,-4l740,117r-24,-4l690,110r-25,-3l641,104r-25,-1l593,101r-24,-1l546,98,523,97r-23,l477,97r-22,l433,97r-21,l210,,186,21,163,44,141,67,121,93r-19,26l84,146,68,175,53,205,42,231,32,260,22,287r-8,30l9,348,4,378,1,409,,441e" filled="f" strokeweight="0">
                          <v:path arrowok="t" o:connecttype="custom" o:connectlocs="135,505;176,623;228,718;265,770;291,784;311,795;321,801;363,817;410,829;469,866;533,899;618,908;675,869;690,844;697,830;724,839;760,842;791,837;809,830;832,808;851,778;858,757;861,725;897,731;927,726;945,722;965,706;984,686;994,667;1004,630;1001,605;985,565;1362,729;1439,762;1505,780;1541,782;1584,775;1616,754;1630,734;1634,653;1606,617;1554,577;1476,532;1038,270;766,120;690,110;616,103;546,98;477,97;412,97;186,21;121,93;68,175;42,231;14,317;1,409" o:connectangles="0,0,0,0,0,0,0,0,0,0,0,0,0,0,0,0,0,0,0,0,0,0,0,0,0,0,0,0,0,0,0,0,0,0,0,0,0,0,0,0,0,0,0,0,0,0,0,0,0,0,0,0,0,0,0,0"/>
                        </v:shape>
                        <v:shape id="Freeform 284" o:spid="_x0000_s1137" style="position:absolute;left:2514;top:10445;width:277;height:206;visibility:visible;mso-wrap-style:square;v-text-anchor:top" coordsize="27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gusQA&#10;AADcAAAADwAAAGRycy9kb3ducmV2LnhtbESP3WrCQBSE7wXfYTlC73STmkqIbkQsQm4K/vQBTrPH&#10;JJg9G7KrJm/fLQi9HGbmG2azHUwrHtS7xrKCeBGBIC6tbrhS8H05zFMQziNrbC2TgpEcbPPpZIOZ&#10;tk8+0ePsKxEg7DJUUHvfZVK6siaDbmE74uBdbW/QB9lXUvf4DHDTyvcoWkmDDYeFGjva11Teznej&#10;AE+fP0XqWjx+pde4TO7jamlHpd5mw24NwtPg/8OvdqEVpB8J/J0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ILrEAAAA3AAAAA8AAAAAAAAAAAAAAAAAmAIAAGRycy9k&#10;b3ducmV2LnhtbFBLBQYAAAAABAAEAPUAAACJAwAAAAA=&#10;" path="m,26l7,22,17,17r9,-4l37,10,49,7,59,4,71,1,82,,186,114r91,43l266,174r-11,15l242,199r-13,4l213,206r-17,-1l176,199r-20,-9l120,174,,26xe" stroked="f">
                          <v:path arrowok="t" o:connecttype="custom" o:connectlocs="0,26;7,22;17,17;26,13;37,10;49,7;59,4;71,1;82,0;186,114;277,157;266,174;255,189;242,199;229,203;213,206;196,205;176,199;156,190;120,174;0,26" o:connectangles="0,0,0,0,0,0,0,0,0,0,0,0,0,0,0,0,0,0,0,0,0"/>
                        </v:shape>
                        <v:shape id="Freeform 285" o:spid="_x0000_s1138" style="position:absolute;left:2514;top:10445;width:277;height:206;visibility:visible;mso-wrap-style:square;v-text-anchor:top" coordsize="27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0N8QA&#10;AADcAAAADwAAAGRycy9kb3ducmV2LnhtbESPX2vCMBTF3wf7DuEO9jbTCUrpTMtwbNPHWR34dkmu&#10;bWdzU5pY67dfBMHHw/nz4yyK0bZioN43jhW8ThIQxNqZhisF2/LzJQXhA7LB1jEpuJCHIn98WGBm&#10;3Jl/aNiESsQR9hkqqEPoMim9rsmin7iOOHoH11sMUfaVND2e47ht5TRJ5tJiw5FQY0fLmvRxc7IR&#10;osvp6kufeL5bl/vU/f59D/yh1PPT+P4GItAY7uFbe2UUpLMZXM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dDfEAAAA3AAAAA8AAAAAAAAAAAAAAAAAmAIAAGRycy9k&#10;b3ducmV2LnhtbFBLBQYAAAAABAAEAPUAAACJAwAAAAA=&#10;" path="m,26r,l7,22,17,17r9,-4l37,10,49,7,59,4,71,1,82,,186,114r91,43l266,174r-11,15l242,199r-13,4l213,206r-17,-1l176,199r-20,-9l120,174,,26e" filled="f" strokeweight="0">
                          <v:path arrowok="t" o:connecttype="custom" o:connectlocs="0,26;0,26;7,22;17,17;26,13;37,10;49,7;59,4;71,1;82,0;186,114;277,157;277,157;266,174;255,189;242,199;229,203;213,206;196,205;176,199;156,190;120,174;0,26" o:connectangles="0,0,0,0,0,0,0,0,0,0,0,0,0,0,0,0,0,0,0,0,0,0,0"/>
                        </v:shape>
                        <v:shape id="Freeform 286" o:spid="_x0000_s1139" style="position:absolute;left:2592;top:10336;width:355;height:250;visibility:visible;mso-wrap-style:square;v-text-anchor:top" coordsize="3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HRMgA&#10;AADcAAAADwAAAGRycy9kb3ducmV2LnhtbESPW2vCQBSE3wv+h+UUfCm6abEiqav0giBYBOMFH0+z&#10;p0ls9mzY3WjaX98tFHwcZuYbZjrvTC3O5HxlWcH9MAFBnFtdcaFgt10MJiB8QNZYWyYF3+RhPuvd&#10;TDHV9sIbOmehEBHCPkUFZQhNKqXPSzLoh7Yhjt6ndQZDlK6Q2uElwk0tH5JkLA1WHBdKbOi1pPwr&#10;a40C147yn327Op4+FtnL4X19F96KtVL92+75CUSgLlzD/+2lVjB5HMPfmX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MdEyAAAANwAAAAPAAAAAAAAAAAAAAAAAJgCAABk&#10;cnMvZG93bnJldi54bWxQSwUGAAAAAAQABAD1AAAAjQMAAAAA&#10;" path="m,20l14,13,30,7,46,2,63,,80,,99,2r19,3l137,11r79,94l355,167r,14l354,194r-1,12l348,216r-7,11l331,236r-12,8l308,249r-9,1l291,250r-9,-1l272,246r-12,-3l250,240r-11,-4l227,230,145,185,,20xe" stroked="f">
                          <v:path arrowok="t" o:connecttype="custom" o:connectlocs="0,20;14,13;30,7;46,2;63,0;80,0;99,2;118,5;137,11;216,105;355,167;355,181;354,194;353,206;348,216;341,227;331,236;319,244;308,249;299,250;291,250;282,249;272,246;260,243;250,240;239,236;227,230;145,185;0,20" o:connectangles="0,0,0,0,0,0,0,0,0,0,0,0,0,0,0,0,0,0,0,0,0,0,0,0,0,0,0,0,0"/>
                        </v:shape>
                        <v:shape id="Freeform 287" o:spid="_x0000_s1140" style="position:absolute;left:2592;top:10336;width:355;height:250;visibility:visible;mso-wrap-style:square;v-text-anchor:top" coordsize="3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K/MMA&#10;AADcAAAADwAAAGRycy9kb3ducmV2LnhtbESPQUvDQBSE7wX/w/IEb+1GQVvSbosKSvDWVnt+zb4m&#10;sdm3YfeZxH/vCoUeh5n5hlltRteqnkJsPBu4n2WgiEtvG64MfO7fpgtQUZAttp7JwC9F2KxvJivM&#10;rR94S/1OKpUgHHM0UIt0udaxrMlhnPmOOHknHxxKkqHSNuCQ4K7VD1n2pB02nBZq7Oi1pvK8+3EG&#10;vqSQg++P+vxehO8YBnzZbz+Mubsdn5eghEa5hi/twhpYPM7h/0w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EK/MMAAADcAAAADwAAAAAAAAAAAAAAAACYAgAAZHJzL2Rv&#10;d25yZXYueG1sUEsFBgAAAAAEAAQA9QAAAIgDAAAAAA==&#10;" path="m,20r,l14,13,30,7,46,2,63,,80,,99,2r19,3l137,11r79,94l355,167r,14l354,194r-1,12l348,216r-7,11l331,236r-12,8l308,249r-9,1l291,250r-9,-1l272,246r-12,-3l250,240r-11,-4l227,230,145,185,,20e" filled="f" strokeweight="0">
                          <v:path arrowok="t" o:connecttype="custom" o:connectlocs="0,20;0,20;14,13;30,7;46,2;63,0;80,0;99,2;118,5;137,11;216,105;355,167;355,167;355,181;354,194;353,206;348,216;348,216;341,227;331,236;319,244;308,249;308,249;299,250;291,250;282,249;272,246;260,243;250,240;239,236;227,230;145,185;0,20" o:connectangles="0,0,0,0,0,0,0,0,0,0,0,0,0,0,0,0,0,0,0,0,0,0,0,0,0,0,0,0,0,0,0,0,0"/>
                        </v:shape>
                        <v:shape id="Freeform 288" o:spid="_x0000_s1141" style="position:absolute;left:2698;top:10219;width:392;height:252;visibility:visible;mso-wrap-style:square;v-text-anchor:top" coordsize="3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3AcMA&#10;AADcAAAADwAAAGRycy9kb3ducmV2LnhtbERPTWsCMRC9F/wPYYReSs22tGVZjdJKBQVBqr14Gzbj&#10;7mIyWZKo23/fORR6fLzv2WLwTl0ppi6wgadJAYq4DrbjxsD3YfVYgkoZ2aILTAZ+KMFiPrqbYWXD&#10;jb/ous+NkhBOFRpoc+4rrVPdksc0CT2xcKcQPWaBsdE24k3CvdPPRfGmPXYsDS32tGypPu8vXno3&#10;h9XDutgud5tP97KN7lIeP8iY+/HwPgWVacj/4j/32hooX2WtnJEj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13AcMAAADcAAAADwAAAAAAAAAAAAAAAACYAgAAZHJzL2Rv&#10;d25yZXYueG1sUEsFBgAAAAAEAAQA9QAAAIgDAAAAAA==&#10;" path="m,23l16,14,32,7,49,3,67,,84,r19,3l120,7r17,7l149,20r10,6l169,33r7,6l186,49r9,11l202,72r6,13l332,142r8,5l347,151r8,4l362,160r7,4l375,168r6,5l386,177r5,10l392,197r-1,10l386,219r-4,7l378,232r-6,6l366,242r-6,4l353,249r-8,2l336,252r-9,l319,251r-12,-2l297,248r-12,-3l274,240r-13,-4l248,230,147,183,,23xe" stroked="f">
                          <v:path arrowok="t" o:connecttype="custom" o:connectlocs="0,23;16,14;32,7;49,3;67,0;84,0;103,3;120,7;137,14;149,20;159,26;169,33;176,39;186,49;195,60;202,72;208,85;332,142;340,147;347,151;355,155;362,160;369,164;375,168;381,173;386,177;391,187;392,197;391,207;386,219;382,226;378,232;372,238;366,242;360,246;353,249;345,251;336,252;327,252;319,251;307,249;297,248;285,245;274,240;261,236;248,230;147,183;0,23" o:connectangles="0,0,0,0,0,0,0,0,0,0,0,0,0,0,0,0,0,0,0,0,0,0,0,0,0,0,0,0,0,0,0,0,0,0,0,0,0,0,0,0,0,0,0,0,0,0,0,0"/>
                        </v:shape>
                        <v:shape id="Freeform 289" o:spid="_x0000_s1142" style="position:absolute;left:2698;top:10219;width:392;height:252;visibility:visible;mso-wrap-style:square;v-text-anchor:top" coordsize="3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CvccA&#10;AADcAAAADwAAAGRycy9kb3ducmV2LnhtbESPQUsDMRSE74L/IbxCbzZbsVLXpkUUuwWlYCuIt+fm&#10;uVncvCxJut321zdCocdhZr5hZoveNqIjH2rHCsajDARx6XTNlYLP7evNFESIyBobx6TgQAEW8+ur&#10;Geba7fmDuk2sRIJwyFGBibHNpQylIYth5Fri5P06bzEm6SupPe4T3DbyNsvupcWa04LBlp4NlX+b&#10;nVVw15a+W74c1z/F15tZ+/di+10VSg0H/dMjiEh9vITP7ZVWMJ08wP+ZdATk/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Qr3HAAAA3AAAAA8AAAAAAAAAAAAAAAAAmAIAAGRy&#10;cy9kb3ducmV2LnhtbFBLBQYAAAAABAAEAPUAAACMAwAAAAA=&#10;" path="m,23r,l16,14,32,7,49,3,67,,84,r19,3l120,7r17,7l149,20r10,6l169,33r7,6l186,49r9,11l202,72r6,13l332,142r8,5l347,151r8,4l362,160r7,4l375,168r6,5l386,177r5,10l392,197r-1,10l386,219r-4,7l378,232r-6,6l366,242r-6,4l353,249r-8,2l336,252r-9,l319,251r-12,-2l297,248r-12,-3l274,240r-13,-4l248,230,147,183,,23e" filled="f" strokeweight="0">
                          <v:path arrowok="t" o:connecttype="custom" o:connectlocs="0,23;0,23;16,14;32,7;49,3;67,0;84,0;103,3;120,7;137,14;137,14;149,20;159,26;169,33;176,39;176,39;186,49;195,60;202,72;208,85;332,142;332,142;340,147;347,151;355,155;362,160;369,164;375,168;381,173;386,177;386,177;391,187;392,197;391,207;386,219;386,219;382,226;378,232;372,238;366,242;360,246;353,249;345,251;336,252;336,252;327,252;319,251;307,249;297,248;285,245;274,240;261,236;248,230;147,183;0,23" o:connectangles="0,0,0,0,0,0,0,0,0,0,0,0,0,0,0,0,0,0,0,0,0,0,0,0,0,0,0,0,0,0,0,0,0,0,0,0,0,0,0,0,0,0,0,0,0,0,0,0,0,0,0,0,0,0,0"/>
                        </v:shape>
                        <v:shape id="Freeform 290" o:spid="_x0000_s1143" style="position:absolute;left:2194;top:9852;width:1029;height:717;visibility:visible;mso-wrap-style:square;v-text-anchor:top" coordsize="1029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Jk8EA&#10;AADcAAAADwAAAGRycy9kb3ducmV2LnhtbERPy2oCMRTdF/yHcIVuima0MsjUKCIIFgSfC5e3k9vJ&#10;0MnNkEQd/75ZCC4P5z1bdLYRN/KhdqxgNMxAEJdO11wpOJ/WgymIEJE1No5JwYMCLOa9txkW2t35&#10;QLdjrEQK4VCgAhNjW0gZSkMWw9C1xIn7dd5iTNBXUnu8p3DbyHGW5dJizanBYEsrQ+Xf8WoVxNO2&#10;O/jduPn+3H2YMsf9z2VSKfXe75ZfICJ18SV+ujdawTRP8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0SZPBAAAA3AAAAA8AAAAAAAAAAAAAAAAAmAIAAGRycy9kb3du&#10;cmV2LnhtbFBLBQYAAAAABAAEAPUAAACGAwAAAAA=&#10;" path="m,347l3,322,8,298r4,-25l18,250r5,-23l31,206r8,-23l49,161,61,139,72,119,85,98,100,77,114,57,130,39,147,18,166,,337,80r36,3l406,86r34,3l471,90r29,3l527,95r26,3l579,99r22,2l622,102r21,1l660,106r17,2l692,109r13,2l716,112,944,247r85,206l1014,456r-14,3l985,461r-14,l957,459r-13,-3l929,453r-13,-5l896,436,879,423,861,406,846,387,831,365,817,341,805,315,794,286r-26,2l743,286r-26,-1l693,281r-26,-6l643,268,618,257,595,247r-14,-5l559,289r19,13l601,312r21,7l645,325r24,6l692,334r23,1l738,337r23,-2l769,354r9,16l788,386r9,14l807,413r10,13l825,436r11,10l752,407r-6,-6l741,394r-6,-5l730,383r-5,-5l719,373r-4,-5l709,364r-4,-4l699,355r-6,-2l687,348r-6,-4l676,340r-6,-3l664,334r-13,-6l637,324r-13,-5l609,318r-14,-1l582,317r-14,1l553,319r-14,5l523,328r-14,6l494,341r-16,9l464,358r-16,12l434,381r53,59l468,437r-18,l429,440r-21,6l386,455r-21,10l342,478r-25,14l365,546r-18,4l330,556r-17,7l297,570r-16,9l267,589r-15,11l238,612r98,105l324,711r-11,-4l303,704r-9,-4l287,698r-7,-3l274,694r-3,-2l265,690r-7,-5l249,679r-10,-7l221,643,203,613,188,582,173,548,159,515,147,479,136,445,126,407,,347xe" stroked="f">
                          <v:path arrowok="t" o:connecttype="custom" o:connectlocs="8,298;23,227;49,161;85,98;130,39;337,80;440,89;527,95;601,101;660,106;705,111;1029,453;985,461;944,456;896,436;846,387;805,315;743,286;667,275;595,247;578,302;645,325;715,335;769,354;797,400;825,436;746,401;730,383;715,368;699,355;681,344;664,334;624,319;582,317;539,324;494,341;448,370;468,437;408,446;342,478;347,550;297,570;252,600;324,711;294,700;274,694;258,685;221,643;173,548;136,445" o:connectangles="0,0,0,0,0,0,0,0,0,0,0,0,0,0,0,0,0,0,0,0,0,0,0,0,0,0,0,0,0,0,0,0,0,0,0,0,0,0,0,0,0,0,0,0,0,0,0,0,0,0"/>
                        </v:shape>
                        <v:shape id="Freeform 291" o:spid="_x0000_s1144" style="position:absolute;left:2194;top:9852;width:1029;height:717;visibility:visible;mso-wrap-style:square;v-text-anchor:top" coordsize="1029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VCMYA&#10;AADcAAAADwAAAGRycy9kb3ducmV2LnhtbESPT2vCQBTE74V+h+UVvNVNimhMsxERAj14aG1Bjy/Z&#10;lz81+zZkV43fvlso9DjMzG+YbDOZXlxpdJ1lBfE8AkFcWd1xo+Drs3hOQDiPrLG3TAru5GCTPz5k&#10;mGp74w+6HnwjAoRdigpa74dUSle1ZNDN7UAcvNqOBn2QYyP1iLcAN718iaKlNNhxWGhxoF1L1flw&#10;MQo6XB3P7/vTqj4uirpYX8rvPimVmj1N21cQnib/H/5rv2kFyTK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WVCMYAAADcAAAADwAAAAAAAAAAAAAAAACYAgAAZHJz&#10;L2Rvd25yZXYueG1sUEsFBgAAAAAEAAQA9QAAAIsDAAAAAA==&#10;" path="m,347r,l3,322,8,298r4,-25l18,250r5,-23l31,206r8,-23l49,161,61,139,72,119,85,98,100,77,114,57,130,39,147,18,166,,337,80r36,3l406,86r34,3l471,90r29,3l527,95r26,3l579,99r22,2l622,102r21,1l660,106r17,2l692,109r13,2l716,112,944,247r85,206l1014,456r-14,3l985,461r-14,l957,459r-13,-3l929,453r-13,-5l896,436,879,423,861,406,846,387,831,365,817,341,805,315,794,286r-26,2l743,286r-26,-1l693,281r-26,-6l643,268,618,257,595,247r-14,-5l559,289r19,13l601,312r21,7l645,325r24,6l692,334r23,1l738,337r23,-2l769,354r9,16l788,386r9,14l807,413r10,13l825,436r11,10l752,407r-6,-6l741,394r-6,-5l730,383r-5,-5l719,373r-4,-5l709,364r-4,-4l699,355r-6,-2l687,348r-6,-4l676,340r-6,-3l664,334r-13,-6l637,324r-13,-5l609,318r-14,-1l582,317r-14,1l553,319r-14,5l523,328r-14,6l494,341r-16,9l464,358r-16,12l434,381r53,59l468,437r-18,l429,440r-21,6l386,455r-21,10l342,478r-25,14l365,546r-18,4l330,556r-17,7l297,570r-16,9l267,589r-15,11l238,612r98,105l324,711r-11,-4l303,704r-9,-4l287,698r-7,-3l274,694r-3,-2l265,690r-7,-5l249,679r-10,-7l221,643,203,613,188,582,173,548,159,515,147,479,136,445,126,407,,347e" filled="f" strokeweight="0">
                          <v:path arrowok="t" o:connecttype="custom" o:connectlocs="3,322;18,250;39,183;61,139;100,77;147,18;337,80;440,89;527,95;601,101;660,106;705,111;1029,453;1000,459;957,459;916,448;879,423;831,365;794,286;743,286;667,275;595,247;578,302;622,319;692,334;761,335;778,370;807,413;836,446;746,401;730,383;715,368;705,360;687,348;670,337;651,328;609,318;568,318;523,328;478,350;434,381;468,437;408,446;342,478;365,546;313,563;267,589;336,717;313,707;287,698;271,692;258,685;239,672;188,582;147,479;0,347" o:connectangles="0,0,0,0,0,0,0,0,0,0,0,0,0,0,0,0,0,0,0,0,0,0,0,0,0,0,0,0,0,0,0,0,0,0,0,0,0,0,0,0,0,0,0,0,0,0,0,0,0,0,0,0,0,0,0,0"/>
                        </v:shape>
                        <v:shape id="Freeform 292" o:spid="_x0000_s1145" style="position:absolute;left:3227;top:10184;width:499;height:337;visibility:visible;mso-wrap-style:square;v-text-anchor:top" coordsize="49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PTMUA&#10;AADcAAAADwAAAGRycy9kb3ducmV2LnhtbESPQWsCMRSE7wX/Q3hCL0UTpZV1axSRloq0FFe9Pzav&#10;u4ublyVJdf33TaHQ4zAz3zCLVW9bcSEfGscaJmMFgrh0puFKw/HwOspAhIhssHVMGm4UYLUc3C0w&#10;N+7Ke7oUsRIJwiFHDXWMXS5lKGuyGMauI07el/MWY5K+ksbjNcFtK6dKzaTFhtNCjR1tairPxbfV&#10;8JH1L6fd0/zRuYfi7dOT4t270vp+2K+fQUTq43/4r701GrLZF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I9MxQAAANwAAAAPAAAAAAAAAAAAAAAAAJgCAABkcnMv&#10;ZG93bnJldi54bWxQSwUGAAAAAAQABAD1AAAAigMAAAAA&#10;" path="m,l341,176r42,20l419,216r29,21l471,255r16,18l497,290r2,16l497,320r-5,6l487,332r-8,2l472,337r-10,l451,337r-12,-1l425,333r-18,-3l389,324r-21,-5l347,310r-25,-9l298,291,271,280,243,267,30,166r6,-3l43,162r9,-5l65,153,,xe" stroked="f">
                          <v:path arrowok="t" o:connecttype="custom" o:connectlocs="0,0;341,176;383,196;419,216;448,237;471,255;487,273;497,290;499,306;497,320;492,326;487,332;479,334;472,337;462,337;451,337;439,336;425,333;407,330;389,324;368,319;347,310;322,301;298,291;271,280;243,267;30,166;36,163;43,162;52,157;65,153;0,0" o:connectangles="0,0,0,0,0,0,0,0,0,0,0,0,0,0,0,0,0,0,0,0,0,0,0,0,0,0,0,0,0,0,0,0"/>
                        </v:shape>
                        <v:shape id="Freeform 293" o:spid="_x0000_s1146" style="position:absolute;left:3227;top:10184;width:499;height:337;visibility:visible;mso-wrap-style:square;v-text-anchor:top" coordsize="49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CKMUA&#10;AADcAAAADwAAAGRycy9kb3ducmV2LnhtbESPQWvCQBSE74X+h+UVequbWBpCdA1SFD1YQdveH9ln&#10;Epp9G3ZXE/313YLQ4zAz3zDzcjSduJDzrWUF6SQBQVxZ3XKt4Otz/ZKD8AFZY2eZFFzJQ7l4fJhj&#10;oe3AB7ocQy0ihH2BCpoQ+kJKXzVk0E9sTxy9k3UGQ5SultrhEOGmk9MkyaTBluNCgz29N1T9HM9G&#10;Qbgl+9YtN5Ky3eH7w63e0uHcK/X8NC5nIAKN4T98b2+1gjx7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0IoxQAAANwAAAAPAAAAAAAAAAAAAAAAAJgCAABkcnMv&#10;ZG93bnJldi54bWxQSwUGAAAAAAQABAD1AAAAigMAAAAA&#10;" path="m,l341,176r42,20l419,216r29,21l471,255r16,18l497,290r2,16l497,320r-5,6l487,332r-8,2l472,337r-10,l451,337r-12,-1l425,333r-18,-3l389,324r-21,-5l347,310r-25,-9l298,291,271,280,243,267,30,166r6,-3l43,162r9,-5l65,153,,e" filled="f" strokeweight="0">
                          <v:path arrowok="t" o:connecttype="custom" o:connectlocs="0,0;341,176;341,176;383,196;419,216;448,237;471,255;487,273;497,290;499,306;497,320;497,320;492,326;487,332;479,334;472,337;462,337;451,337;439,336;425,333;425,333;407,330;389,324;368,319;347,310;322,301;298,291;271,280;243,267;30,166;30,166;36,163;43,162;52,157;65,153;0,0" o:connectangles="0,0,0,0,0,0,0,0,0,0,0,0,0,0,0,0,0,0,0,0,0,0,0,0,0,0,0,0,0,0,0,0,0,0,0,0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14:paraId="25296856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40946A2F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18BA56BB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Cs w:val="36"/>
                <w:u w:val="none"/>
              </w:rPr>
            </w:pPr>
            <w:r w:rsidRPr="00DB0A1E">
              <w:rPr>
                <w:rFonts w:ascii="Arial Narrow" w:hAnsi="Arial Narrow"/>
                <w:bCs/>
                <w:szCs w:val="36"/>
                <w:u w:val="none"/>
              </w:rPr>
              <w:t>m  = n  × G</w:t>
            </w:r>
          </w:p>
          <w:p w14:paraId="3F9E0C9D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2D56C438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74B2625F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7A74C208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6C449FEB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5207" w:type="dxa"/>
            <w:shd w:val="clear" w:color="auto" w:fill="auto"/>
          </w:tcPr>
          <w:p w14:paraId="1FB7F3AF" w14:textId="4A863091" w:rsidR="00F01805" w:rsidRPr="00DB0A1E" w:rsidRDefault="00E01229" w:rsidP="00DB0A1E">
            <w:pPr>
              <w:pStyle w:val="Heading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 w:val="0"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355353DF" wp14:editId="6ED5F8DA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454660</wp:posOffset>
                      </wp:positionV>
                      <wp:extent cx="1995170" cy="1541780"/>
                      <wp:effectExtent l="3810" t="10160" r="7620" b="10160"/>
                      <wp:wrapSquare wrapText="bothSides"/>
                      <wp:docPr id="822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5170" cy="1541780"/>
                                <a:chOff x="6121" y="9653"/>
                                <a:chExt cx="3142" cy="2428"/>
                              </a:xfrm>
                            </wpg:grpSpPr>
                            <wpg:grpSp>
                              <wpg:cNvPr id="823" name="Group 2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5" y="9653"/>
                                  <a:ext cx="2798" cy="2428"/>
                                  <a:chOff x="2347" y="12455"/>
                                  <a:chExt cx="2798" cy="2428"/>
                                </a:xfrm>
                              </wpg:grpSpPr>
                              <wps:wsp>
                                <wps:cNvPr id="824" name="AutoShape 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7" y="12455"/>
                                    <a:ext cx="2798" cy="242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5" name="Text Box 2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1" y="13099"/>
                                    <a:ext cx="510" cy="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CF2232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proofErr w:type="gramStart"/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m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6" name="Text Box 2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0" y="14073"/>
                                    <a:ext cx="510" cy="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3A9BB7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proofErr w:type="gramStart"/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7" name="Text Box 2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30" y="14116"/>
                                    <a:ext cx="51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sm" len="sm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FBC32F" w14:textId="77777777" w:rsidR="00B43FC8" w:rsidRPr="00E01229" w:rsidRDefault="00B43FC8" w:rsidP="00F0180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 w:rsidRPr="00E01229">
                                        <w:rPr>
                                          <w:rFonts w:ascii="Arial Narrow Bold" w:hAnsi="Arial Narrow Bold"/>
                                          <w:b/>
                                          <w:sz w:val="48"/>
                                          <w:szCs w:val="48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8" name="Line 299"/>
                                <wps:cNvCnPr/>
                                <wps:spPr bwMode="auto">
                                  <a:xfrm>
                                    <a:off x="3750" y="13908"/>
                                    <a:ext cx="0" cy="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9" name="Line 300"/>
                                <wps:cNvCnPr/>
                                <wps:spPr bwMode="auto">
                                  <a:xfrm rot="-5400000">
                                    <a:off x="3747" y="13064"/>
                                    <a:ext cx="0" cy="16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sm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30" name="Group 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1" y="11047"/>
                                  <a:ext cx="1267" cy="716"/>
                                  <a:chOff x="2131" y="9808"/>
                                  <a:chExt cx="1642" cy="911"/>
                                </a:xfrm>
                              </wpg:grpSpPr>
                              <wps:wsp>
                                <wps:cNvPr id="831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9808"/>
                                    <a:ext cx="1642" cy="911"/>
                                  </a:xfrm>
                                  <a:custGeom>
                                    <a:avLst/>
                                    <a:gdLst>
                                      <a:gd name="T0" fmla="*/ 147 w 1642"/>
                                      <a:gd name="T1" fmla="*/ 546 h 911"/>
                                      <a:gd name="T2" fmla="*/ 192 w 1642"/>
                                      <a:gd name="T3" fmla="*/ 656 h 911"/>
                                      <a:gd name="T4" fmla="*/ 246 w 1642"/>
                                      <a:gd name="T5" fmla="*/ 745 h 911"/>
                                      <a:gd name="T6" fmla="*/ 282 w 1642"/>
                                      <a:gd name="T7" fmla="*/ 780 h 911"/>
                                      <a:gd name="T8" fmla="*/ 304 w 1642"/>
                                      <a:gd name="T9" fmla="*/ 793 h 911"/>
                                      <a:gd name="T10" fmla="*/ 321 w 1642"/>
                                      <a:gd name="T11" fmla="*/ 801 h 911"/>
                                      <a:gd name="T12" fmla="*/ 363 w 1642"/>
                                      <a:gd name="T13" fmla="*/ 817 h 911"/>
                                      <a:gd name="T14" fmla="*/ 410 w 1642"/>
                                      <a:gd name="T15" fmla="*/ 829 h 911"/>
                                      <a:gd name="T16" fmla="*/ 469 w 1642"/>
                                      <a:gd name="T17" fmla="*/ 866 h 911"/>
                                      <a:gd name="T18" fmla="*/ 564 w 1642"/>
                                      <a:gd name="T19" fmla="*/ 908 h 911"/>
                                      <a:gd name="T20" fmla="*/ 639 w 1642"/>
                                      <a:gd name="T21" fmla="*/ 901 h 911"/>
                                      <a:gd name="T22" fmla="*/ 690 w 1642"/>
                                      <a:gd name="T23" fmla="*/ 846 h 911"/>
                                      <a:gd name="T24" fmla="*/ 694 w 1642"/>
                                      <a:gd name="T25" fmla="*/ 837 h 911"/>
                                      <a:gd name="T26" fmla="*/ 724 w 1642"/>
                                      <a:gd name="T27" fmla="*/ 839 h 911"/>
                                      <a:gd name="T28" fmla="*/ 760 w 1642"/>
                                      <a:gd name="T29" fmla="*/ 842 h 911"/>
                                      <a:gd name="T30" fmla="*/ 791 w 1642"/>
                                      <a:gd name="T31" fmla="*/ 837 h 911"/>
                                      <a:gd name="T32" fmla="*/ 818 w 1642"/>
                                      <a:gd name="T33" fmla="*/ 824 h 911"/>
                                      <a:gd name="T34" fmla="*/ 840 w 1642"/>
                                      <a:gd name="T35" fmla="*/ 800 h 911"/>
                                      <a:gd name="T36" fmla="*/ 855 w 1642"/>
                                      <a:gd name="T37" fmla="*/ 768 h 911"/>
                                      <a:gd name="T38" fmla="*/ 861 w 1642"/>
                                      <a:gd name="T39" fmla="*/ 725 h 911"/>
                                      <a:gd name="T40" fmla="*/ 897 w 1642"/>
                                      <a:gd name="T41" fmla="*/ 731 h 911"/>
                                      <a:gd name="T42" fmla="*/ 927 w 1642"/>
                                      <a:gd name="T43" fmla="*/ 726 h 911"/>
                                      <a:gd name="T44" fmla="*/ 952 w 1642"/>
                                      <a:gd name="T45" fmla="*/ 718 h 911"/>
                                      <a:gd name="T46" fmla="*/ 972 w 1642"/>
                                      <a:gd name="T47" fmla="*/ 700 h 911"/>
                                      <a:gd name="T48" fmla="*/ 989 w 1642"/>
                                      <a:gd name="T49" fmla="*/ 677 h 911"/>
                                      <a:gd name="T50" fmla="*/ 1002 w 1642"/>
                                      <a:gd name="T51" fmla="*/ 643 h 911"/>
                                      <a:gd name="T52" fmla="*/ 1001 w 1642"/>
                                      <a:gd name="T53" fmla="*/ 605 h 911"/>
                                      <a:gd name="T54" fmla="*/ 985 w 1642"/>
                                      <a:gd name="T55" fmla="*/ 565 h 911"/>
                                      <a:gd name="T56" fmla="*/ 1390 w 1642"/>
                                      <a:gd name="T57" fmla="*/ 742 h 911"/>
                                      <a:gd name="T58" fmla="*/ 1463 w 1642"/>
                                      <a:gd name="T59" fmla="*/ 770 h 911"/>
                                      <a:gd name="T60" fmla="*/ 1523 w 1642"/>
                                      <a:gd name="T61" fmla="*/ 782 h 911"/>
                                      <a:gd name="T62" fmla="*/ 1571 w 1642"/>
                                      <a:gd name="T63" fmla="*/ 780 h 911"/>
                                      <a:gd name="T64" fmla="*/ 1606 w 1642"/>
                                      <a:gd name="T65" fmla="*/ 762 h 911"/>
                                      <a:gd name="T66" fmla="*/ 1630 w 1642"/>
                                      <a:gd name="T67" fmla="*/ 734 h 911"/>
                                      <a:gd name="T68" fmla="*/ 1634 w 1642"/>
                                      <a:gd name="T69" fmla="*/ 653 h 911"/>
                                      <a:gd name="T70" fmla="*/ 1591 w 1642"/>
                                      <a:gd name="T71" fmla="*/ 604 h 911"/>
                                      <a:gd name="T72" fmla="*/ 1531 w 1642"/>
                                      <a:gd name="T73" fmla="*/ 562 h 911"/>
                                      <a:gd name="T74" fmla="*/ 1444 w 1642"/>
                                      <a:gd name="T75" fmla="*/ 516 h 911"/>
                                      <a:gd name="T76" fmla="*/ 792 w 1642"/>
                                      <a:gd name="T77" fmla="*/ 124 h 911"/>
                                      <a:gd name="T78" fmla="*/ 716 w 1642"/>
                                      <a:gd name="T79" fmla="*/ 113 h 911"/>
                                      <a:gd name="T80" fmla="*/ 641 w 1642"/>
                                      <a:gd name="T81" fmla="*/ 104 h 911"/>
                                      <a:gd name="T82" fmla="*/ 569 w 1642"/>
                                      <a:gd name="T83" fmla="*/ 100 h 911"/>
                                      <a:gd name="T84" fmla="*/ 500 w 1642"/>
                                      <a:gd name="T85" fmla="*/ 97 h 911"/>
                                      <a:gd name="T86" fmla="*/ 433 w 1642"/>
                                      <a:gd name="T87" fmla="*/ 97 h 911"/>
                                      <a:gd name="T88" fmla="*/ 186 w 1642"/>
                                      <a:gd name="T89" fmla="*/ 21 h 911"/>
                                      <a:gd name="T90" fmla="*/ 121 w 1642"/>
                                      <a:gd name="T91" fmla="*/ 93 h 911"/>
                                      <a:gd name="T92" fmla="*/ 68 w 1642"/>
                                      <a:gd name="T93" fmla="*/ 175 h 911"/>
                                      <a:gd name="T94" fmla="*/ 32 w 1642"/>
                                      <a:gd name="T95" fmla="*/ 260 h 911"/>
                                      <a:gd name="T96" fmla="*/ 9 w 1642"/>
                                      <a:gd name="T97" fmla="*/ 348 h 911"/>
                                      <a:gd name="T98" fmla="*/ 0 w 1642"/>
                                      <a:gd name="T99" fmla="*/ 441 h 9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642" h="911">
                                        <a:moveTo>
                                          <a:pt x="0" y="441"/>
                                        </a:moveTo>
                                        <a:lnTo>
                                          <a:pt x="135" y="505"/>
                                        </a:lnTo>
                                        <a:lnTo>
                                          <a:pt x="147" y="546"/>
                                        </a:lnTo>
                                        <a:lnTo>
                                          <a:pt x="161" y="585"/>
                                        </a:lnTo>
                                        <a:lnTo>
                                          <a:pt x="176" y="623"/>
                                        </a:lnTo>
                                        <a:lnTo>
                                          <a:pt x="192" y="656"/>
                                        </a:lnTo>
                                        <a:lnTo>
                                          <a:pt x="209" y="689"/>
                                        </a:lnTo>
                                        <a:lnTo>
                                          <a:pt x="228" y="718"/>
                                        </a:lnTo>
                                        <a:lnTo>
                                          <a:pt x="246" y="745"/>
                                        </a:lnTo>
                                        <a:lnTo>
                                          <a:pt x="265" y="770"/>
                                        </a:lnTo>
                                        <a:lnTo>
                                          <a:pt x="274" y="775"/>
                                        </a:lnTo>
                                        <a:lnTo>
                                          <a:pt x="282" y="780"/>
                                        </a:lnTo>
                                        <a:lnTo>
                                          <a:pt x="291" y="784"/>
                                        </a:lnTo>
                                        <a:lnTo>
                                          <a:pt x="298" y="788"/>
                                        </a:lnTo>
                                        <a:lnTo>
                                          <a:pt x="304" y="793"/>
                                        </a:lnTo>
                                        <a:lnTo>
                                          <a:pt x="311" y="795"/>
                                        </a:lnTo>
                                        <a:lnTo>
                                          <a:pt x="315" y="798"/>
                                        </a:lnTo>
                                        <a:lnTo>
                                          <a:pt x="321" y="801"/>
                                        </a:lnTo>
                                        <a:lnTo>
                                          <a:pt x="334" y="807"/>
                                        </a:lnTo>
                                        <a:lnTo>
                                          <a:pt x="348" y="813"/>
                                        </a:lnTo>
                                        <a:lnTo>
                                          <a:pt x="363" y="817"/>
                                        </a:lnTo>
                                        <a:lnTo>
                                          <a:pt x="379" y="821"/>
                                        </a:lnTo>
                                        <a:lnTo>
                                          <a:pt x="395" y="826"/>
                                        </a:lnTo>
                                        <a:lnTo>
                                          <a:pt x="410" y="829"/>
                                        </a:lnTo>
                                        <a:lnTo>
                                          <a:pt x="426" y="831"/>
                                        </a:lnTo>
                                        <a:lnTo>
                                          <a:pt x="442" y="834"/>
                                        </a:lnTo>
                                        <a:lnTo>
                                          <a:pt x="469" y="866"/>
                                        </a:lnTo>
                                        <a:lnTo>
                                          <a:pt x="498" y="885"/>
                                        </a:lnTo>
                                        <a:lnTo>
                                          <a:pt x="533" y="899"/>
                                        </a:lnTo>
                                        <a:lnTo>
                                          <a:pt x="564" y="908"/>
                                        </a:lnTo>
                                        <a:lnTo>
                                          <a:pt x="592" y="911"/>
                                        </a:lnTo>
                                        <a:lnTo>
                                          <a:pt x="618" y="908"/>
                                        </a:lnTo>
                                        <a:lnTo>
                                          <a:pt x="639" y="901"/>
                                        </a:lnTo>
                                        <a:lnTo>
                                          <a:pt x="660" y="888"/>
                                        </a:lnTo>
                                        <a:lnTo>
                                          <a:pt x="675" y="869"/>
                                        </a:lnTo>
                                        <a:lnTo>
                                          <a:pt x="690" y="846"/>
                                        </a:lnTo>
                                        <a:lnTo>
                                          <a:pt x="690" y="844"/>
                                        </a:lnTo>
                                        <a:lnTo>
                                          <a:pt x="691" y="842"/>
                                        </a:lnTo>
                                        <a:lnTo>
                                          <a:pt x="694" y="837"/>
                                        </a:lnTo>
                                        <a:lnTo>
                                          <a:pt x="697" y="830"/>
                                        </a:lnTo>
                                        <a:lnTo>
                                          <a:pt x="711" y="834"/>
                                        </a:lnTo>
                                        <a:lnTo>
                                          <a:pt x="724" y="839"/>
                                        </a:lnTo>
                                        <a:lnTo>
                                          <a:pt x="737" y="840"/>
                                        </a:lnTo>
                                        <a:lnTo>
                                          <a:pt x="749" y="842"/>
                                        </a:lnTo>
                                        <a:lnTo>
                                          <a:pt x="760" y="842"/>
                                        </a:lnTo>
                                        <a:lnTo>
                                          <a:pt x="770" y="842"/>
                                        </a:lnTo>
                                        <a:lnTo>
                                          <a:pt x="780" y="840"/>
                                        </a:lnTo>
                                        <a:lnTo>
                                          <a:pt x="791" y="837"/>
                                        </a:lnTo>
                                        <a:lnTo>
                                          <a:pt x="801" y="834"/>
                                        </a:lnTo>
                                        <a:lnTo>
                                          <a:pt x="809" y="830"/>
                                        </a:lnTo>
                                        <a:lnTo>
                                          <a:pt x="818" y="824"/>
                                        </a:lnTo>
                                        <a:lnTo>
                                          <a:pt x="825" y="817"/>
                                        </a:lnTo>
                                        <a:lnTo>
                                          <a:pt x="832" y="808"/>
                                        </a:lnTo>
                                        <a:lnTo>
                                          <a:pt x="840" y="800"/>
                                        </a:lnTo>
                                        <a:lnTo>
                                          <a:pt x="845" y="790"/>
                                        </a:lnTo>
                                        <a:lnTo>
                                          <a:pt x="851" y="778"/>
                                        </a:lnTo>
                                        <a:lnTo>
                                          <a:pt x="855" y="768"/>
                                        </a:lnTo>
                                        <a:lnTo>
                                          <a:pt x="858" y="757"/>
                                        </a:lnTo>
                                        <a:lnTo>
                                          <a:pt x="860" y="742"/>
                                        </a:lnTo>
                                        <a:lnTo>
                                          <a:pt x="861" y="725"/>
                                        </a:lnTo>
                                        <a:lnTo>
                                          <a:pt x="874" y="728"/>
                                        </a:lnTo>
                                        <a:lnTo>
                                          <a:pt x="886" y="729"/>
                                        </a:lnTo>
                                        <a:lnTo>
                                          <a:pt x="897" y="731"/>
                                        </a:lnTo>
                                        <a:lnTo>
                                          <a:pt x="907" y="729"/>
                                        </a:lnTo>
                                        <a:lnTo>
                                          <a:pt x="917" y="729"/>
                                        </a:lnTo>
                                        <a:lnTo>
                                          <a:pt x="927" y="726"/>
                                        </a:lnTo>
                                        <a:lnTo>
                                          <a:pt x="936" y="725"/>
                                        </a:lnTo>
                                        <a:lnTo>
                                          <a:pt x="945" y="722"/>
                                        </a:lnTo>
                                        <a:lnTo>
                                          <a:pt x="952" y="718"/>
                                        </a:lnTo>
                                        <a:lnTo>
                                          <a:pt x="958" y="712"/>
                                        </a:lnTo>
                                        <a:lnTo>
                                          <a:pt x="965" y="706"/>
                                        </a:lnTo>
                                        <a:lnTo>
                                          <a:pt x="972" y="700"/>
                                        </a:lnTo>
                                        <a:lnTo>
                                          <a:pt x="978" y="693"/>
                                        </a:lnTo>
                                        <a:lnTo>
                                          <a:pt x="984" y="686"/>
                                        </a:lnTo>
                                        <a:lnTo>
                                          <a:pt x="989" y="677"/>
                                        </a:lnTo>
                                        <a:lnTo>
                                          <a:pt x="994" y="667"/>
                                        </a:lnTo>
                                        <a:lnTo>
                                          <a:pt x="999" y="656"/>
                                        </a:lnTo>
                                        <a:lnTo>
                                          <a:pt x="1002" y="643"/>
                                        </a:lnTo>
                                        <a:lnTo>
                                          <a:pt x="1004" y="630"/>
                                        </a:lnTo>
                                        <a:lnTo>
                                          <a:pt x="1004" y="615"/>
                                        </a:lnTo>
                                        <a:lnTo>
                                          <a:pt x="1001" y="605"/>
                                        </a:lnTo>
                                        <a:lnTo>
                                          <a:pt x="996" y="592"/>
                                        </a:lnTo>
                                        <a:lnTo>
                                          <a:pt x="992" y="579"/>
                                        </a:lnTo>
                                        <a:lnTo>
                                          <a:pt x="985" y="565"/>
                                        </a:lnTo>
                                        <a:lnTo>
                                          <a:pt x="1020" y="574"/>
                                        </a:lnTo>
                                        <a:lnTo>
                                          <a:pt x="1362" y="729"/>
                                        </a:lnTo>
                                        <a:lnTo>
                                          <a:pt x="1390" y="742"/>
                                        </a:lnTo>
                                        <a:lnTo>
                                          <a:pt x="1415" y="752"/>
                                        </a:lnTo>
                                        <a:lnTo>
                                          <a:pt x="1439" y="762"/>
                                        </a:lnTo>
                                        <a:lnTo>
                                          <a:pt x="1463" y="770"/>
                                        </a:lnTo>
                                        <a:lnTo>
                                          <a:pt x="1485" y="775"/>
                                        </a:lnTo>
                                        <a:lnTo>
                                          <a:pt x="1505" y="780"/>
                                        </a:lnTo>
                                        <a:lnTo>
                                          <a:pt x="1523" y="782"/>
                                        </a:lnTo>
                                        <a:lnTo>
                                          <a:pt x="1541" y="782"/>
                                        </a:lnTo>
                                        <a:lnTo>
                                          <a:pt x="1557" y="781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4" y="775"/>
                                        </a:lnTo>
                                        <a:lnTo>
                                          <a:pt x="1595" y="770"/>
                                        </a:lnTo>
                                        <a:lnTo>
                                          <a:pt x="1606" y="762"/>
                                        </a:lnTo>
                                        <a:lnTo>
                                          <a:pt x="1616" y="754"/>
                                        </a:lnTo>
                                        <a:lnTo>
                                          <a:pt x="1623" y="744"/>
                                        </a:lnTo>
                                        <a:lnTo>
                                          <a:pt x="1630" y="734"/>
                                        </a:lnTo>
                                        <a:lnTo>
                                          <a:pt x="1639" y="705"/>
                                        </a:lnTo>
                                        <a:lnTo>
                                          <a:pt x="1642" y="679"/>
                                        </a:lnTo>
                                        <a:lnTo>
                                          <a:pt x="1634" y="653"/>
                                        </a:lnTo>
                                        <a:lnTo>
                                          <a:pt x="1617" y="630"/>
                                        </a:lnTo>
                                        <a:lnTo>
                                          <a:pt x="1606" y="617"/>
                                        </a:lnTo>
                                        <a:lnTo>
                                          <a:pt x="1591" y="604"/>
                                        </a:lnTo>
                                        <a:lnTo>
                                          <a:pt x="1574" y="591"/>
                                        </a:lnTo>
                                        <a:lnTo>
                                          <a:pt x="1554" y="577"/>
                                        </a:lnTo>
                                        <a:lnTo>
                                          <a:pt x="1531" y="562"/>
                                        </a:lnTo>
                                        <a:lnTo>
                                          <a:pt x="1505" y="546"/>
                                        </a:lnTo>
                                        <a:lnTo>
                                          <a:pt x="1476" y="532"/>
                                        </a:lnTo>
                                        <a:lnTo>
                                          <a:pt x="1444" y="516"/>
                                        </a:lnTo>
                                        <a:lnTo>
                                          <a:pt x="1060" y="325"/>
                                        </a:lnTo>
                                        <a:lnTo>
                                          <a:pt x="1038" y="270"/>
                                        </a:lnTo>
                                        <a:lnTo>
                                          <a:pt x="792" y="124"/>
                                        </a:lnTo>
                                        <a:lnTo>
                                          <a:pt x="766" y="120"/>
                                        </a:lnTo>
                                        <a:lnTo>
                                          <a:pt x="740" y="117"/>
                                        </a:lnTo>
                                        <a:lnTo>
                                          <a:pt x="716" y="113"/>
                                        </a:lnTo>
                                        <a:lnTo>
                                          <a:pt x="690" y="110"/>
                                        </a:lnTo>
                                        <a:lnTo>
                                          <a:pt x="665" y="107"/>
                                        </a:lnTo>
                                        <a:lnTo>
                                          <a:pt x="641" y="104"/>
                                        </a:lnTo>
                                        <a:lnTo>
                                          <a:pt x="616" y="103"/>
                                        </a:lnTo>
                                        <a:lnTo>
                                          <a:pt x="593" y="101"/>
                                        </a:lnTo>
                                        <a:lnTo>
                                          <a:pt x="569" y="100"/>
                                        </a:lnTo>
                                        <a:lnTo>
                                          <a:pt x="546" y="98"/>
                                        </a:lnTo>
                                        <a:lnTo>
                                          <a:pt x="523" y="97"/>
                                        </a:lnTo>
                                        <a:lnTo>
                                          <a:pt x="500" y="97"/>
                                        </a:lnTo>
                                        <a:lnTo>
                                          <a:pt x="477" y="97"/>
                                        </a:lnTo>
                                        <a:lnTo>
                                          <a:pt x="455" y="97"/>
                                        </a:lnTo>
                                        <a:lnTo>
                                          <a:pt x="433" y="97"/>
                                        </a:lnTo>
                                        <a:lnTo>
                                          <a:pt x="412" y="97"/>
                                        </a:lnTo>
                                        <a:lnTo>
                                          <a:pt x="210" y="0"/>
                                        </a:lnTo>
                                        <a:lnTo>
                                          <a:pt x="186" y="21"/>
                                        </a:lnTo>
                                        <a:lnTo>
                                          <a:pt x="163" y="44"/>
                                        </a:lnTo>
                                        <a:lnTo>
                                          <a:pt x="141" y="67"/>
                                        </a:lnTo>
                                        <a:lnTo>
                                          <a:pt x="121" y="93"/>
                                        </a:lnTo>
                                        <a:lnTo>
                                          <a:pt x="102" y="119"/>
                                        </a:lnTo>
                                        <a:lnTo>
                                          <a:pt x="84" y="146"/>
                                        </a:lnTo>
                                        <a:lnTo>
                                          <a:pt x="68" y="175"/>
                                        </a:lnTo>
                                        <a:lnTo>
                                          <a:pt x="53" y="205"/>
                                        </a:lnTo>
                                        <a:lnTo>
                                          <a:pt x="42" y="231"/>
                                        </a:lnTo>
                                        <a:lnTo>
                                          <a:pt x="32" y="260"/>
                                        </a:lnTo>
                                        <a:lnTo>
                                          <a:pt x="22" y="287"/>
                                        </a:lnTo>
                                        <a:lnTo>
                                          <a:pt x="14" y="317"/>
                                        </a:lnTo>
                                        <a:lnTo>
                                          <a:pt x="9" y="348"/>
                                        </a:lnTo>
                                        <a:lnTo>
                                          <a:pt x="4" y="378"/>
                                        </a:lnTo>
                                        <a:lnTo>
                                          <a:pt x="1" y="409"/>
                                        </a:lnTo>
                                        <a:lnTo>
                                          <a:pt x="0" y="4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2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9808"/>
                                    <a:ext cx="1642" cy="911"/>
                                  </a:xfrm>
                                  <a:custGeom>
                                    <a:avLst/>
                                    <a:gdLst>
                                      <a:gd name="T0" fmla="*/ 135 w 1642"/>
                                      <a:gd name="T1" fmla="*/ 505 h 911"/>
                                      <a:gd name="T2" fmla="*/ 176 w 1642"/>
                                      <a:gd name="T3" fmla="*/ 623 h 911"/>
                                      <a:gd name="T4" fmla="*/ 228 w 1642"/>
                                      <a:gd name="T5" fmla="*/ 718 h 911"/>
                                      <a:gd name="T6" fmla="*/ 265 w 1642"/>
                                      <a:gd name="T7" fmla="*/ 770 h 911"/>
                                      <a:gd name="T8" fmla="*/ 291 w 1642"/>
                                      <a:gd name="T9" fmla="*/ 784 h 911"/>
                                      <a:gd name="T10" fmla="*/ 311 w 1642"/>
                                      <a:gd name="T11" fmla="*/ 795 h 911"/>
                                      <a:gd name="T12" fmla="*/ 321 w 1642"/>
                                      <a:gd name="T13" fmla="*/ 801 h 911"/>
                                      <a:gd name="T14" fmla="*/ 363 w 1642"/>
                                      <a:gd name="T15" fmla="*/ 817 h 911"/>
                                      <a:gd name="T16" fmla="*/ 410 w 1642"/>
                                      <a:gd name="T17" fmla="*/ 829 h 911"/>
                                      <a:gd name="T18" fmla="*/ 469 w 1642"/>
                                      <a:gd name="T19" fmla="*/ 866 h 911"/>
                                      <a:gd name="T20" fmla="*/ 533 w 1642"/>
                                      <a:gd name="T21" fmla="*/ 899 h 911"/>
                                      <a:gd name="T22" fmla="*/ 618 w 1642"/>
                                      <a:gd name="T23" fmla="*/ 908 h 911"/>
                                      <a:gd name="T24" fmla="*/ 675 w 1642"/>
                                      <a:gd name="T25" fmla="*/ 869 h 911"/>
                                      <a:gd name="T26" fmla="*/ 690 w 1642"/>
                                      <a:gd name="T27" fmla="*/ 844 h 911"/>
                                      <a:gd name="T28" fmla="*/ 697 w 1642"/>
                                      <a:gd name="T29" fmla="*/ 830 h 911"/>
                                      <a:gd name="T30" fmla="*/ 724 w 1642"/>
                                      <a:gd name="T31" fmla="*/ 839 h 911"/>
                                      <a:gd name="T32" fmla="*/ 760 w 1642"/>
                                      <a:gd name="T33" fmla="*/ 842 h 911"/>
                                      <a:gd name="T34" fmla="*/ 791 w 1642"/>
                                      <a:gd name="T35" fmla="*/ 837 h 911"/>
                                      <a:gd name="T36" fmla="*/ 809 w 1642"/>
                                      <a:gd name="T37" fmla="*/ 830 h 911"/>
                                      <a:gd name="T38" fmla="*/ 832 w 1642"/>
                                      <a:gd name="T39" fmla="*/ 808 h 911"/>
                                      <a:gd name="T40" fmla="*/ 851 w 1642"/>
                                      <a:gd name="T41" fmla="*/ 778 h 911"/>
                                      <a:gd name="T42" fmla="*/ 858 w 1642"/>
                                      <a:gd name="T43" fmla="*/ 757 h 911"/>
                                      <a:gd name="T44" fmla="*/ 861 w 1642"/>
                                      <a:gd name="T45" fmla="*/ 725 h 911"/>
                                      <a:gd name="T46" fmla="*/ 897 w 1642"/>
                                      <a:gd name="T47" fmla="*/ 731 h 911"/>
                                      <a:gd name="T48" fmla="*/ 927 w 1642"/>
                                      <a:gd name="T49" fmla="*/ 726 h 911"/>
                                      <a:gd name="T50" fmla="*/ 945 w 1642"/>
                                      <a:gd name="T51" fmla="*/ 722 h 911"/>
                                      <a:gd name="T52" fmla="*/ 965 w 1642"/>
                                      <a:gd name="T53" fmla="*/ 706 h 911"/>
                                      <a:gd name="T54" fmla="*/ 984 w 1642"/>
                                      <a:gd name="T55" fmla="*/ 686 h 911"/>
                                      <a:gd name="T56" fmla="*/ 994 w 1642"/>
                                      <a:gd name="T57" fmla="*/ 667 h 911"/>
                                      <a:gd name="T58" fmla="*/ 1004 w 1642"/>
                                      <a:gd name="T59" fmla="*/ 630 h 911"/>
                                      <a:gd name="T60" fmla="*/ 1001 w 1642"/>
                                      <a:gd name="T61" fmla="*/ 605 h 911"/>
                                      <a:gd name="T62" fmla="*/ 985 w 1642"/>
                                      <a:gd name="T63" fmla="*/ 565 h 911"/>
                                      <a:gd name="T64" fmla="*/ 1362 w 1642"/>
                                      <a:gd name="T65" fmla="*/ 729 h 911"/>
                                      <a:gd name="T66" fmla="*/ 1439 w 1642"/>
                                      <a:gd name="T67" fmla="*/ 762 h 911"/>
                                      <a:gd name="T68" fmla="*/ 1505 w 1642"/>
                                      <a:gd name="T69" fmla="*/ 780 h 911"/>
                                      <a:gd name="T70" fmla="*/ 1541 w 1642"/>
                                      <a:gd name="T71" fmla="*/ 782 h 911"/>
                                      <a:gd name="T72" fmla="*/ 1584 w 1642"/>
                                      <a:gd name="T73" fmla="*/ 775 h 911"/>
                                      <a:gd name="T74" fmla="*/ 1616 w 1642"/>
                                      <a:gd name="T75" fmla="*/ 754 h 911"/>
                                      <a:gd name="T76" fmla="*/ 1630 w 1642"/>
                                      <a:gd name="T77" fmla="*/ 734 h 911"/>
                                      <a:gd name="T78" fmla="*/ 1634 w 1642"/>
                                      <a:gd name="T79" fmla="*/ 653 h 911"/>
                                      <a:gd name="T80" fmla="*/ 1606 w 1642"/>
                                      <a:gd name="T81" fmla="*/ 617 h 911"/>
                                      <a:gd name="T82" fmla="*/ 1554 w 1642"/>
                                      <a:gd name="T83" fmla="*/ 577 h 911"/>
                                      <a:gd name="T84" fmla="*/ 1476 w 1642"/>
                                      <a:gd name="T85" fmla="*/ 532 h 911"/>
                                      <a:gd name="T86" fmla="*/ 1038 w 1642"/>
                                      <a:gd name="T87" fmla="*/ 270 h 911"/>
                                      <a:gd name="T88" fmla="*/ 766 w 1642"/>
                                      <a:gd name="T89" fmla="*/ 120 h 911"/>
                                      <a:gd name="T90" fmla="*/ 690 w 1642"/>
                                      <a:gd name="T91" fmla="*/ 110 h 911"/>
                                      <a:gd name="T92" fmla="*/ 616 w 1642"/>
                                      <a:gd name="T93" fmla="*/ 103 h 911"/>
                                      <a:gd name="T94" fmla="*/ 546 w 1642"/>
                                      <a:gd name="T95" fmla="*/ 98 h 911"/>
                                      <a:gd name="T96" fmla="*/ 477 w 1642"/>
                                      <a:gd name="T97" fmla="*/ 97 h 911"/>
                                      <a:gd name="T98" fmla="*/ 412 w 1642"/>
                                      <a:gd name="T99" fmla="*/ 97 h 911"/>
                                      <a:gd name="T100" fmla="*/ 186 w 1642"/>
                                      <a:gd name="T101" fmla="*/ 21 h 911"/>
                                      <a:gd name="T102" fmla="*/ 121 w 1642"/>
                                      <a:gd name="T103" fmla="*/ 93 h 911"/>
                                      <a:gd name="T104" fmla="*/ 68 w 1642"/>
                                      <a:gd name="T105" fmla="*/ 175 h 911"/>
                                      <a:gd name="T106" fmla="*/ 42 w 1642"/>
                                      <a:gd name="T107" fmla="*/ 231 h 911"/>
                                      <a:gd name="T108" fmla="*/ 14 w 1642"/>
                                      <a:gd name="T109" fmla="*/ 317 h 911"/>
                                      <a:gd name="T110" fmla="*/ 1 w 1642"/>
                                      <a:gd name="T111" fmla="*/ 409 h 9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642" h="911">
                                        <a:moveTo>
                                          <a:pt x="0" y="441"/>
                                        </a:moveTo>
                                        <a:lnTo>
                                          <a:pt x="135" y="505"/>
                                        </a:lnTo>
                                        <a:lnTo>
                                          <a:pt x="147" y="546"/>
                                        </a:lnTo>
                                        <a:lnTo>
                                          <a:pt x="161" y="585"/>
                                        </a:lnTo>
                                        <a:lnTo>
                                          <a:pt x="176" y="623"/>
                                        </a:lnTo>
                                        <a:lnTo>
                                          <a:pt x="192" y="656"/>
                                        </a:lnTo>
                                        <a:lnTo>
                                          <a:pt x="209" y="689"/>
                                        </a:lnTo>
                                        <a:lnTo>
                                          <a:pt x="228" y="718"/>
                                        </a:lnTo>
                                        <a:lnTo>
                                          <a:pt x="246" y="745"/>
                                        </a:lnTo>
                                        <a:lnTo>
                                          <a:pt x="265" y="770"/>
                                        </a:lnTo>
                                        <a:lnTo>
                                          <a:pt x="274" y="775"/>
                                        </a:lnTo>
                                        <a:lnTo>
                                          <a:pt x="282" y="780"/>
                                        </a:lnTo>
                                        <a:lnTo>
                                          <a:pt x="291" y="784"/>
                                        </a:lnTo>
                                        <a:lnTo>
                                          <a:pt x="298" y="788"/>
                                        </a:lnTo>
                                        <a:lnTo>
                                          <a:pt x="304" y="793"/>
                                        </a:lnTo>
                                        <a:lnTo>
                                          <a:pt x="311" y="795"/>
                                        </a:lnTo>
                                        <a:lnTo>
                                          <a:pt x="315" y="798"/>
                                        </a:lnTo>
                                        <a:lnTo>
                                          <a:pt x="321" y="801"/>
                                        </a:lnTo>
                                        <a:lnTo>
                                          <a:pt x="334" y="807"/>
                                        </a:lnTo>
                                        <a:lnTo>
                                          <a:pt x="348" y="813"/>
                                        </a:lnTo>
                                        <a:lnTo>
                                          <a:pt x="363" y="817"/>
                                        </a:lnTo>
                                        <a:lnTo>
                                          <a:pt x="379" y="821"/>
                                        </a:lnTo>
                                        <a:lnTo>
                                          <a:pt x="395" y="826"/>
                                        </a:lnTo>
                                        <a:lnTo>
                                          <a:pt x="410" y="829"/>
                                        </a:lnTo>
                                        <a:lnTo>
                                          <a:pt x="426" y="831"/>
                                        </a:lnTo>
                                        <a:lnTo>
                                          <a:pt x="442" y="834"/>
                                        </a:lnTo>
                                        <a:lnTo>
                                          <a:pt x="469" y="866"/>
                                        </a:lnTo>
                                        <a:lnTo>
                                          <a:pt x="498" y="885"/>
                                        </a:lnTo>
                                        <a:lnTo>
                                          <a:pt x="533" y="899"/>
                                        </a:lnTo>
                                        <a:lnTo>
                                          <a:pt x="564" y="908"/>
                                        </a:lnTo>
                                        <a:lnTo>
                                          <a:pt x="592" y="911"/>
                                        </a:lnTo>
                                        <a:lnTo>
                                          <a:pt x="618" y="908"/>
                                        </a:lnTo>
                                        <a:lnTo>
                                          <a:pt x="639" y="901"/>
                                        </a:lnTo>
                                        <a:lnTo>
                                          <a:pt x="660" y="888"/>
                                        </a:lnTo>
                                        <a:lnTo>
                                          <a:pt x="675" y="869"/>
                                        </a:lnTo>
                                        <a:lnTo>
                                          <a:pt x="690" y="846"/>
                                        </a:lnTo>
                                        <a:lnTo>
                                          <a:pt x="690" y="844"/>
                                        </a:lnTo>
                                        <a:lnTo>
                                          <a:pt x="691" y="842"/>
                                        </a:lnTo>
                                        <a:lnTo>
                                          <a:pt x="694" y="837"/>
                                        </a:lnTo>
                                        <a:lnTo>
                                          <a:pt x="697" y="830"/>
                                        </a:lnTo>
                                        <a:lnTo>
                                          <a:pt x="711" y="834"/>
                                        </a:lnTo>
                                        <a:lnTo>
                                          <a:pt x="724" y="839"/>
                                        </a:lnTo>
                                        <a:lnTo>
                                          <a:pt x="737" y="840"/>
                                        </a:lnTo>
                                        <a:lnTo>
                                          <a:pt x="749" y="842"/>
                                        </a:lnTo>
                                        <a:lnTo>
                                          <a:pt x="760" y="842"/>
                                        </a:lnTo>
                                        <a:lnTo>
                                          <a:pt x="770" y="842"/>
                                        </a:lnTo>
                                        <a:lnTo>
                                          <a:pt x="780" y="840"/>
                                        </a:lnTo>
                                        <a:lnTo>
                                          <a:pt x="791" y="837"/>
                                        </a:lnTo>
                                        <a:lnTo>
                                          <a:pt x="801" y="834"/>
                                        </a:lnTo>
                                        <a:lnTo>
                                          <a:pt x="809" y="830"/>
                                        </a:lnTo>
                                        <a:lnTo>
                                          <a:pt x="818" y="824"/>
                                        </a:lnTo>
                                        <a:lnTo>
                                          <a:pt x="825" y="817"/>
                                        </a:lnTo>
                                        <a:lnTo>
                                          <a:pt x="832" y="808"/>
                                        </a:lnTo>
                                        <a:lnTo>
                                          <a:pt x="840" y="800"/>
                                        </a:lnTo>
                                        <a:lnTo>
                                          <a:pt x="845" y="790"/>
                                        </a:lnTo>
                                        <a:lnTo>
                                          <a:pt x="851" y="778"/>
                                        </a:lnTo>
                                        <a:lnTo>
                                          <a:pt x="855" y="768"/>
                                        </a:lnTo>
                                        <a:lnTo>
                                          <a:pt x="858" y="757"/>
                                        </a:lnTo>
                                        <a:lnTo>
                                          <a:pt x="860" y="742"/>
                                        </a:lnTo>
                                        <a:lnTo>
                                          <a:pt x="861" y="725"/>
                                        </a:lnTo>
                                        <a:lnTo>
                                          <a:pt x="874" y="728"/>
                                        </a:lnTo>
                                        <a:lnTo>
                                          <a:pt x="886" y="729"/>
                                        </a:lnTo>
                                        <a:lnTo>
                                          <a:pt x="897" y="731"/>
                                        </a:lnTo>
                                        <a:lnTo>
                                          <a:pt x="907" y="729"/>
                                        </a:lnTo>
                                        <a:lnTo>
                                          <a:pt x="917" y="729"/>
                                        </a:lnTo>
                                        <a:lnTo>
                                          <a:pt x="927" y="726"/>
                                        </a:lnTo>
                                        <a:lnTo>
                                          <a:pt x="936" y="725"/>
                                        </a:lnTo>
                                        <a:lnTo>
                                          <a:pt x="945" y="722"/>
                                        </a:lnTo>
                                        <a:lnTo>
                                          <a:pt x="952" y="718"/>
                                        </a:lnTo>
                                        <a:lnTo>
                                          <a:pt x="958" y="712"/>
                                        </a:lnTo>
                                        <a:lnTo>
                                          <a:pt x="965" y="706"/>
                                        </a:lnTo>
                                        <a:lnTo>
                                          <a:pt x="972" y="700"/>
                                        </a:lnTo>
                                        <a:lnTo>
                                          <a:pt x="978" y="693"/>
                                        </a:lnTo>
                                        <a:lnTo>
                                          <a:pt x="984" y="686"/>
                                        </a:lnTo>
                                        <a:lnTo>
                                          <a:pt x="989" y="677"/>
                                        </a:lnTo>
                                        <a:lnTo>
                                          <a:pt x="994" y="667"/>
                                        </a:lnTo>
                                        <a:lnTo>
                                          <a:pt x="999" y="656"/>
                                        </a:lnTo>
                                        <a:lnTo>
                                          <a:pt x="1002" y="643"/>
                                        </a:lnTo>
                                        <a:lnTo>
                                          <a:pt x="1004" y="630"/>
                                        </a:lnTo>
                                        <a:lnTo>
                                          <a:pt x="1004" y="615"/>
                                        </a:lnTo>
                                        <a:lnTo>
                                          <a:pt x="1001" y="605"/>
                                        </a:lnTo>
                                        <a:lnTo>
                                          <a:pt x="996" y="592"/>
                                        </a:lnTo>
                                        <a:lnTo>
                                          <a:pt x="992" y="579"/>
                                        </a:lnTo>
                                        <a:lnTo>
                                          <a:pt x="985" y="565"/>
                                        </a:lnTo>
                                        <a:lnTo>
                                          <a:pt x="1020" y="574"/>
                                        </a:lnTo>
                                        <a:lnTo>
                                          <a:pt x="1362" y="729"/>
                                        </a:lnTo>
                                        <a:lnTo>
                                          <a:pt x="1390" y="742"/>
                                        </a:lnTo>
                                        <a:lnTo>
                                          <a:pt x="1415" y="752"/>
                                        </a:lnTo>
                                        <a:lnTo>
                                          <a:pt x="1439" y="762"/>
                                        </a:lnTo>
                                        <a:lnTo>
                                          <a:pt x="1463" y="770"/>
                                        </a:lnTo>
                                        <a:lnTo>
                                          <a:pt x="1485" y="775"/>
                                        </a:lnTo>
                                        <a:lnTo>
                                          <a:pt x="1505" y="780"/>
                                        </a:lnTo>
                                        <a:lnTo>
                                          <a:pt x="1523" y="782"/>
                                        </a:lnTo>
                                        <a:lnTo>
                                          <a:pt x="1541" y="782"/>
                                        </a:lnTo>
                                        <a:lnTo>
                                          <a:pt x="1557" y="781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4" y="775"/>
                                        </a:lnTo>
                                        <a:lnTo>
                                          <a:pt x="1595" y="770"/>
                                        </a:lnTo>
                                        <a:lnTo>
                                          <a:pt x="1606" y="762"/>
                                        </a:lnTo>
                                        <a:lnTo>
                                          <a:pt x="1616" y="754"/>
                                        </a:lnTo>
                                        <a:lnTo>
                                          <a:pt x="1623" y="744"/>
                                        </a:lnTo>
                                        <a:lnTo>
                                          <a:pt x="1630" y="734"/>
                                        </a:lnTo>
                                        <a:lnTo>
                                          <a:pt x="1639" y="705"/>
                                        </a:lnTo>
                                        <a:lnTo>
                                          <a:pt x="1642" y="679"/>
                                        </a:lnTo>
                                        <a:lnTo>
                                          <a:pt x="1634" y="653"/>
                                        </a:lnTo>
                                        <a:lnTo>
                                          <a:pt x="1617" y="630"/>
                                        </a:lnTo>
                                        <a:lnTo>
                                          <a:pt x="1606" y="617"/>
                                        </a:lnTo>
                                        <a:lnTo>
                                          <a:pt x="1591" y="604"/>
                                        </a:lnTo>
                                        <a:lnTo>
                                          <a:pt x="1574" y="591"/>
                                        </a:lnTo>
                                        <a:lnTo>
                                          <a:pt x="1554" y="577"/>
                                        </a:lnTo>
                                        <a:lnTo>
                                          <a:pt x="1531" y="562"/>
                                        </a:lnTo>
                                        <a:lnTo>
                                          <a:pt x="1505" y="546"/>
                                        </a:lnTo>
                                        <a:lnTo>
                                          <a:pt x="1476" y="532"/>
                                        </a:lnTo>
                                        <a:lnTo>
                                          <a:pt x="1444" y="516"/>
                                        </a:lnTo>
                                        <a:lnTo>
                                          <a:pt x="1060" y="325"/>
                                        </a:lnTo>
                                        <a:lnTo>
                                          <a:pt x="1038" y="270"/>
                                        </a:lnTo>
                                        <a:lnTo>
                                          <a:pt x="792" y="124"/>
                                        </a:lnTo>
                                        <a:lnTo>
                                          <a:pt x="766" y="120"/>
                                        </a:lnTo>
                                        <a:lnTo>
                                          <a:pt x="740" y="117"/>
                                        </a:lnTo>
                                        <a:lnTo>
                                          <a:pt x="716" y="113"/>
                                        </a:lnTo>
                                        <a:lnTo>
                                          <a:pt x="690" y="110"/>
                                        </a:lnTo>
                                        <a:lnTo>
                                          <a:pt x="665" y="107"/>
                                        </a:lnTo>
                                        <a:lnTo>
                                          <a:pt x="641" y="104"/>
                                        </a:lnTo>
                                        <a:lnTo>
                                          <a:pt x="616" y="103"/>
                                        </a:lnTo>
                                        <a:lnTo>
                                          <a:pt x="593" y="101"/>
                                        </a:lnTo>
                                        <a:lnTo>
                                          <a:pt x="569" y="100"/>
                                        </a:lnTo>
                                        <a:lnTo>
                                          <a:pt x="546" y="98"/>
                                        </a:lnTo>
                                        <a:lnTo>
                                          <a:pt x="523" y="97"/>
                                        </a:lnTo>
                                        <a:lnTo>
                                          <a:pt x="500" y="97"/>
                                        </a:lnTo>
                                        <a:lnTo>
                                          <a:pt x="477" y="97"/>
                                        </a:lnTo>
                                        <a:lnTo>
                                          <a:pt x="455" y="97"/>
                                        </a:lnTo>
                                        <a:lnTo>
                                          <a:pt x="433" y="97"/>
                                        </a:lnTo>
                                        <a:lnTo>
                                          <a:pt x="412" y="97"/>
                                        </a:lnTo>
                                        <a:lnTo>
                                          <a:pt x="210" y="0"/>
                                        </a:lnTo>
                                        <a:lnTo>
                                          <a:pt x="186" y="21"/>
                                        </a:lnTo>
                                        <a:lnTo>
                                          <a:pt x="163" y="44"/>
                                        </a:lnTo>
                                        <a:lnTo>
                                          <a:pt x="141" y="67"/>
                                        </a:lnTo>
                                        <a:lnTo>
                                          <a:pt x="121" y="93"/>
                                        </a:lnTo>
                                        <a:lnTo>
                                          <a:pt x="102" y="119"/>
                                        </a:lnTo>
                                        <a:lnTo>
                                          <a:pt x="84" y="146"/>
                                        </a:lnTo>
                                        <a:lnTo>
                                          <a:pt x="68" y="175"/>
                                        </a:lnTo>
                                        <a:lnTo>
                                          <a:pt x="53" y="205"/>
                                        </a:lnTo>
                                        <a:lnTo>
                                          <a:pt x="42" y="231"/>
                                        </a:lnTo>
                                        <a:lnTo>
                                          <a:pt x="32" y="260"/>
                                        </a:lnTo>
                                        <a:lnTo>
                                          <a:pt x="22" y="287"/>
                                        </a:lnTo>
                                        <a:lnTo>
                                          <a:pt x="14" y="317"/>
                                        </a:lnTo>
                                        <a:lnTo>
                                          <a:pt x="9" y="348"/>
                                        </a:lnTo>
                                        <a:lnTo>
                                          <a:pt x="4" y="378"/>
                                        </a:lnTo>
                                        <a:lnTo>
                                          <a:pt x="1" y="409"/>
                                        </a:lnTo>
                                        <a:lnTo>
                                          <a:pt x="0" y="4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3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4" y="10445"/>
                                    <a:ext cx="277" cy="206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26 h 206"/>
                                      <a:gd name="T2" fmla="*/ 7 w 277"/>
                                      <a:gd name="T3" fmla="*/ 22 h 206"/>
                                      <a:gd name="T4" fmla="*/ 17 w 277"/>
                                      <a:gd name="T5" fmla="*/ 17 h 206"/>
                                      <a:gd name="T6" fmla="*/ 26 w 277"/>
                                      <a:gd name="T7" fmla="*/ 13 h 206"/>
                                      <a:gd name="T8" fmla="*/ 37 w 277"/>
                                      <a:gd name="T9" fmla="*/ 10 h 206"/>
                                      <a:gd name="T10" fmla="*/ 49 w 277"/>
                                      <a:gd name="T11" fmla="*/ 7 h 206"/>
                                      <a:gd name="T12" fmla="*/ 59 w 277"/>
                                      <a:gd name="T13" fmla="*/ 4 h 206"/>
                                      <a:gd name="T14" fmla="*/ 71 w 277"/>
                                      <a:gd name="T15" fmla="*/ 1 h 206"/>
                                      <a:gd name="T16" fmla="*/ 82 w 277"/>
                                      <a:gd name="T17" fmla="*/ 0 h 206"/>
                                      <a:gd name="T18" fmla="*/ 186 w 277"/>
                                      <a:gd name="T19" fmla="*/ 114 h 206"/>
                                      <a:gd name="T20" fmla="*/ 277 w 277"/>
                                      <a:gd name="T21" fmla="*/ 157 h 206"/>
                                      <a:gd name="T22" fmla="*/ 266 w 277"/>
                                      <a:gd name="T23" fmla="*/ 174 h 206"/>
                                      <a:gd name="T24" fmla="*/ 255 w 277"/>
                                      <a:gd name="T25" fmla="*/ 189 h 206"/>
                                      <a:gd name="T26" fmla="*/ 242 w 277"/>
                                      <a:gd name="T27" fmla="*/ 199 h 206"/>
                                      <a:gd name="T28" fmla="*/ 229 w 277"/>
                                      <a:gd name="T29" fmla="*/ 203 h 206"/>
                                      <a:gd name="T30" fmla="*/ 213 w 277"/>
                                      <a:gd name="T31" fmla="*/ 206 h 206"/>
                                      <a:gd name="T32" fmla="*/ 196 w 277"/>
                                      <a:gd name="T33" fmla="*/ 205 h 206"/>
                                      <a:gd name="T34" fmla="*/ 176 w 277"/>
                                      <a:gd name="T35" fmla="*/ 199 h 206"/>
                                      <a:gd name="T36" fmla="*/ 156 w 277"/>
                                      <a:gd name="T37" fmla="*/ 190 h 206"/>
                                      <a:gd name="T38" fmla="*/ 120 w 277"/>
                                      <a:gd name="T39" fmla="*/ 174 h 206"/>
                                      <a:gd name="T40" fmla="*/ 0 w 277"/>
                                      <a:gd name="T41" fmla="*/ 2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77" h="206">
                                        <a:moveTo>
                                          <a:pt x="0" y="26"/>
                                        </a:moveTo>
                                        <a:lnTo>
                                          <a:pt x="7" y="2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1" y="1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277" y="157"/>
                                        </a:lnTo>
                                        <a:lnTo>
                                          <a:pt x="266" y="174"/>
                                        </a:lnTo>
                                        <a:lnTo>
                                          <a:pt x="255" y="189"/>
                                        </a:lnTo>
                                        <a:lnTo>
                                          <a:pt x="242" y="199"/>
                                        </a:lnTo>
                                        <a:lnTo>
                                          <a:pt x="229" y="203"/>
                                        </a:lnTo>
                                        <a:lnTo>
                                          <a:pt x="213" y="206"/>
                                        </a:lnTo>
                                        <a:lnTo>
                                          <a:pt x="196" y="205"/>
                                        </a:lnTo>
                                        <a:lnTo>
                                          <a:pt x="176" y="199"/>
                                        </a:lnTo>
                                        <a:lnTo>
                                          <a:pt x="156" y="190"/>
                                        </a:lnTo>
                                        <a:lnTo>
                                          <a:pt x="120" y="174"/>
                                        </a:lnTo>
                                        <a:lnTo>
                                          <a:pt x="0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4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4" y="10445"/>
                                    <a:ext cx="277" cy="206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26 h 206"/>
                                      <a:gd name="T2" fmla="*/ 0 w 277"/>
                                      <a:gd name="T3" fmla="*/ 26 h 206"/>
                                      <a:gd name="T4" fmla="*/ 7 w 277"/>
                                      <a:gd name="T5" fmla="*/ 22 h 206"/>
                                      <a:gd name="T6" fmla="*/ 17 w 277"/>
                                      <a:gd name="T7" fmla="*/ 17 h 206"/>
                                      <a:gd name="T8" fmla="*/ 26 w 277"/>
                                      <a:gd name="T9" fmla="*/ 13 h 206"/>
                                      <a:gd name="T10" fmla="*/ 37 w 277"/>
                                      <a:gd name="T11" fmla="*/ 10 h 206"/>
                                      <a:gd name="T12" fmla="*/ 49 w 277"/>
                                      <a:gd name="T13" fmla="*/ 7 h 206"/>
                                      <a:gd name="T14" fmla="*/ 59 w 277"/>
                                      <a:gd name="T15" fmla="*/ 4 h 206"/>
                                      <a:gd name="T16" fmla="*/ 71 w 277"/>
                                      <a:gd name="T17" fmla="*/ 1 h 206"/>
                                      <a:gd name="T18" fmla="*/ 82 w 277"/>
                                      <a:gd name="T19" fmla="*/ 0 h 206"/>
                                      <a:gd name="T20" fmla="*/ 186 w 277"/>
                                      <a:gd name="T21" fmla="*/ 114 h 206"/>
                                      <a:gd name="T22" fmla="*/ 277 w 277"/>
                                      <a:gd name="T23" fmla="*/ 157 h 206"/>
                                      <a:gd name="T24" fmla="*/ 277 w 277"/>
                                      <a:gd name="T25" fmla="*/ 157 h 206"/>
                                      <a:gd name="T26" fmla="*/ 266 w 277"/>
                                      <a:gd name="T27" fmla="*/ 174 h 206"/>
                                      <a:gd name="T28" fmla="*/ 255 w 277"/>
                                      <a:gd name="T29" fmla="*/ 189 h 206"/>
                                      <a:gd name="T30" fmla="*/ 242 w 277"/>
                                      <a:gd name="T31" fmla="*/ 199 h 206"/>
                                      <a:gd name="T32" fmla="*/ 229 w 277"/>
                                      <a:gd name="T33" fmla="*/ 203 h 206"/>
                                      <a:gd name="T34" fmla="*/ 213 w 277"/>
                                      <a:gd name="T35" fmla="*/ 206 h 206"/>
                                      <a:gd name="T36" fmla="*/ 196 w 277"/>
                                      <a:gd name="T37" fmla="*/ 205 h 206"/>
                                      <a:gd name="T38" fmla="*/ 176 w 277"/>
                                      <a:gd name="T39" fmla="*/ 199 h 206"/>
                                      <a:gd name="T40" fmla="*/ 156 w 277"/>
                                      <a:gd name="T41" fmla="*/ 190 h 206"/>
                                      <a:gd name="T42" fmla="*/ 120 w 277"/>
                                      <a:gd name="T43" fmla="*/ 174 h 206"/>
                                      <a:gd name="T44" fmla="*/ 0 w 277"/>
                                      <a:gd name="T45" fmla="*/ 2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277" h="206">
                                        <a:moveTo>
                                          <a:pt x="0" y="26"/>
                                        </a:moveTo>
                                        <a:lnTo>
                                          <a:pt x="0" y="26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1" y="1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277" y="157"/>
                                        </a:lnTo>
                                        <a:lnTo>
                                          <a:pt x="266" y="174"/>
                                        </a:lnTo>
                                        <a:lnTo>
                                          <a:pt x="255" y="189"/>
                                        </a:lnTo>
                                        <a:lnTo>
                                          <a:pt x="242" y="199"/>
                                        </a:lnTo>
                                        <a:lnTo>
                                          <a:pt x="229" y="203"/>
                                        </a:lnTo>
                                        <a:lnTo>
                                          <a:pt x="213" y="206"/>
                                        </a:lnTo>
                                        <a:lnTo>
                                          <a:pt x="196" y="205"/>
                                        </a:lnTo>
                                        <a:lnTo>
                                          <a:pt x="176" y="199"/>
                                        </a:lnTo>
                                        <a:lnTo>
                                          <a:pt x="156" y="190"/>
                                        </a:lnTo>
                                        <a:lnTo>
                                          <a:pt x="120" y="174"/>
                                        </a:ln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5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2" y="10336"/>
                                    <a:ext cx="355" cy="250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20 h 250"/>
                                      <a:gd name="T2" fmla="*/ 14 w 355"/>
                                      <a:gd name="T3" fmla="*/ 13 h 250"/>
                                      <a:gd name="T4" fmla="*/ 30 w 355"/>
                                      <a:gd name="T5" fmla="*/ 7 h 250"/>
                                      <a:gd name="T6" fmla="*/ 46 w 355"/>
                                      <a:gd name="T7" fmla="*/ 2 h 250"/>
                                      <a:gd name="T8" fmla="*/ 63 w 355"/>
                                      <a:gd name="T9" fmla="*/ 0 h 250"/>
                                      <a:gd name="T10" fmla="*/ 80 w 355"/>
                                      <a:gd name="T11" fmla="*/ 0 h 250"/>
                                      <a:gd name="T12" fmla="*/ 99 w 355"/>
                                      <a:gd name="T13" fmla="*/ 2 h 250"/>
                                      <a:gd name="T14" fmla="*/ 118 w 355"/>
                                      <a:gd name="T15" fmla="*/ 5 h 250"/>
                                      <a:gd name="T16" fmla="*/ 137 w 355"/>
                                      <a:gd name="T17" fmla="*/ 11 h 250"/>
                                      <a:gd name="T18" fmla="*/ 216 w 355"/>
                                      <a:gd name="T19" fmla="*/ 105 h 250"/>
                                      <a:gd name="T20" fmla="*/ 355 w 355"/>
                                      <a:gd name="T21" fmla="*/ 167 h 250"/>
                                      <a:gd name="T22" fmla="*/ 355 w 355"/>
                                      <a:gd name="T23" fmla="*/ 181 h 250"/>
                                      <a:gd name="T24" fmla="*/ 354 w 355"/>
                                      <a:gd name="T25" fmla="*/ 194 h 250"/>
                                      <a:gd name="T26" fmla="*/ 353 w 355"/>
                                      <a:gd name="T27" fmla="*/ 206 h 250"/>
                                      <a:gd name="T28" fmla="*/ 348 w 355"/>
                                      <a:gd name="T29" fmla="*/ 216 h 250"/>
                                      <a:gd name="T30" fmla="*/ 341 w 355"/>
                                      <a:gd name="T31" fmla="*/ 227 h 250"/>
                                      <a:gd name="T32" fmla="*/ 331 w 355"/>
                                      <a:gd name="T33" fmla="*/ 236 h 250"/>
                                      <a:gd name="T34" fmla="*/ 319 w 355"/>
                                      <a:gd name="T35" fmla="*/ 244 h 250"/>
                                      <a:gd name="T36" fmla="*/ 308 w 355"/>
                                      <a:gd name="T37" fmla="*/ 249 h 250"/>
                                      <a:gd name="T38" fmla="*/ 299 w 355"/>
                                      <a:gd name="T39" fmla="*/ 250 h 250"/>
                                      <a:gd name="T40" fmla="*/ 291 w 355"/>
                                      <a:gd name="T41" fmla="*/ 250 h 250"/>
                                      <a:gd name="T42" fmla="*/ 282 w 355"/>
                                      <a:gd name="T43" fmla="*/ 249 h 250"/>
                                      <a:gd name="T44" fmla="*/ 272 w 355"/>
                                      <a:gd name="T45" fmla="*/ 246 h 250"/>
                                      <a:gd name="T46" fmla="*/ 260 w 355"/>
                                      <a:gd name="T47" fmla="*/ 243 h 250"/>
                                      <a:gd name="T48" fmla="*/ 250 w 355"/>
                                      <a:gd name="T49" fmla="*/ 240 h 250"/>
                                      <a:gd name="T50" fmla="*/ 239 w 355"/>
                                      <a:gd name="T51" fmla="*/ 236 h 250"/>
                                      <a:gd name="T52" fmla="*/ 227 w 355"/>
                                      <a:gd name="T53" fmla="*/ 230 h 250"/>
                                      <a:gd name="T54" fmla="*/ 145 w 355"/>
                                      <a:gd name="T55" fmla="*/ 185 h 250"/>
                                      <a:gd name="T56" fmla="*/ 0 w 355"/>
                                      <a:gd name="T57" fmla="*/ 20 h 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5" h="250">
                                        <a:moveTo>
                                          <a:pt x="0" y="20"/>
                                        </a:moveTo>
                                        <a:lnTo>
                                          <a:pt x="14" y="13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18" y="5"/>
                                        </a:lnTo>
                                        <a:lnTo>
                                          <a:pt x="137" y="11"/>
                                        </a:lnTo>
                                        <a:lnTo>
                                          <a:pt x="216" y="105"/>
                                        </a:lnTo>
                                        <a:lnTo>
                                          <a:pt x="355" y="167"/>
                                        </a:lnTo>
                                        <a:lnTo>
                                          <a:pt x="355" y="181"/>
                                        </a:lnTo>
                                        <a:lnTo>
                                          <a:pt x="354" y="194"/>
                                        </a:lnTo>
                                        <a:lnTo>
                                          <a:pt x="353" y="206"/>
                                        </a:lnTo>
                                        <a:lnTo>
                                          <a:pt x="348" y="216"/>
                                        </a:lnTo>
                                        <a:lnTo>
                                          <a:pt x="341" y="227"/>
                                        </a:lnTo>
                                        <a:lnTo>
                                          <a:pt x="331" y="236"/>
                                        </a:lnTo>
                                        <a:lnTo>
                                          <a:pt x="319" y="24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299" y="250"/>
                                        </a:lnTo>
                                        <a:lnTo>
                                          <a:pt x="291" y="250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72" y="246"/>
                                        </a:lnTo>
                                        <a:lnTo>
                                          <a:pt x="260" y="243"/>
                                        </a:lnTo>
                                        <a:lnTo>
                                          <a:pt x="250" y="240"/>
                                        </a:lnTo>
                                        <a:lnTo>
                                          <a:pt x="239" y="236"/>
                                        </a:lnTo>
                                        <a:lnTo>
                                          <a:pt x="227" y="230"/>
                                        </a:lnTo>
                                        <a:lnTo>
                                          <a:pt x="145" y="185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6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2" y="10336"/>
                                    <a:ext cx="355" cy="250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20 h 250"/>
                                      <a:gd name="T2" fmla="*/ 0 w 355"/>
                                      <a:gd name="T3" fmla="*/ 20 h 250"/>
                                      <a:gd name="T4" fmla="*/ 14 w 355"/>
                                      <a:gd name="T5" fmla="*/ 13 h 250"/>
                                      <a:gd name="T6" fmla="*/ 30 w 355"/>
                                      <a:gd name="T7" fmla="*/ 7 h 250"/>
                                      <a:gd name="T8" fmla="*/ 46 w 355"/>
                                      <a:gd name="T9" fmla="*/ 2 h 250"/>
                                      <a:gd name="T10" fmla="*/ 63 w 355"/>
                                      <a:gd name="T11" fmla="*/ 0 h 250"/>
                                      <a:gd name="T12" fmla="*/ 80 w 355"/>
                                      <a:gd name="T13" fmla="*/ 0 h 250"/>
                                      <a:gd name="T14" fmla="*/ 99 w 355"/>
                                      <a:gd name="T15" fmla="*/ 2 h 250"/>
                                      <a:gd name="T16" fmla="*/ 118 w 355"/>
                                      <a:gd name="T17" fmla="*/ 5 h 250"/>
                                      <a:gd name="T18" fmla="*/ 137 w 355"/>
                                      <a:gd name="T19" fmla="*/ 11 h 250"/>
                                      <a:gd name="T20" fmla="*/ 216 w 355"/>
                                      <a:gd name="T21" fmla="*/ 105 h 250"/>
                                      <a:gd name="T22" fmla="*/ 355 w 355"/>
                                      <a:gd name="T23" fmla="*/ 167 h 250"/>
                                      <a:gd name="T24" fmla="*/ 355 w 355"/>
                                      <a:gd name="T25" fmla="*/ 167 h 250"/>
                                      <a:gd name="T26" fmla="*/ 355 w 355"/>
                                      <a:gd name="T27" fmla="*/ 181 h 250"/>
                                      <a:gd name="T28" fmla="*/ 354 w 355"/>
                                      <a:gd name="T29" fmla="*/ 194 h 250"/>
                                      <a:gd name="T30" fmla="*/ 353 w 355"/>
                                      <a:gd name="T31" fmla="*/ 206 h 250"/>
                                      <a:gd name="T32" fmla="*/ 348 w 355"/>
                                      <a:gd name="T33" fmla="*/ 216 h 250"/>
                                      <a:gd name="T34" fmla="*/ 348 w 355"/>
                                      <a:gd name="T35" fmla="*/ 216 h 250"/>
                                      <a:gd name="T36" fmla="*/ 341 w 355"/>
                                      <a:gd name="T37" fmla="*/ 227 h 250"/>
                                      <a:gd name="T38" fmla="*/ 331 w 355"/>
                                      <a:gd name="T39" fmla="*/ 236 h 250"/>
                                      <a:gd name="T40" fmla="*/ 319 w 355"/>
                                      <a:gd name="T41" fmla="*/ 244 h 250"/>
                                      <a:gd name="T42" fmla="*/ 308 w 355"/>
                                      <a:gd name="T43" fmla="*/ 249 h 250"/>
                                      <a:gd name="T44" fmla="*/ 308 w 355"/>
                                      <a:gd name="T45" fmla="*/ 249 h 250"/>
                                      <a:gd name="T46" fmla="*/ 299 w 355"/>
                                      <a:gd name="T47" fmla="*/ 250 h 250"/>
                                      <a:gd name="T48" fmla="*/ 291 w 355"/>
                                      <a:gd name="T49" fmla="*/ 250 h 250"/>
                                      <a:gd name="T50" fmla="*/ 282 w 355"/>
                                      <a:gd name="T51" fmla="*/ 249 h 250"/>
                                      <a:gd name="T52" fmla="*/ 272 w 355"/>
                                      <a:gd name="T53" fmla="*/ 246 h 250"/>
                                      <a:gd name="T54" fmla="*/ 260 w 355"/>
                                      <a:gd name="T55" fmla="*/ 243 h 250"/>
                                      <a:gd name="T56" fmla="*/ 250 w 355"/>
                                      <a:gd name="T57" fmla="*/ 240 h 250"/>
                                      <a:gd name="T58" fmla="*/ 239 w 355"/>
                                      <a:gd name="T59" fmla="*/ 236 h 250"/>
                                      <a:gd name="T60" fmla="*/ 227 w 355"/>
                                      <a:gd name="T61" fmla="*/ 230 h 250"/>
                                      <a:gd name="T62" fmla="*/ 145 w 355"/>
                                      <a:gd name="T63" fmla="*/ 185 h 250"/>
                                      <a:gd name="T64" fmla="*/ 0 w 355"/>
                                      <a:gd name="T65" fmla="*/ 20 h 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55" h="25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18" y="5"/>
                                        </a:lnTo>
                                        <a:lnTo>
                                          <a:pt x="137" y="11"/>
                                        </a:lnTo>
                                        <a:lnTo>
                                          <a:pt x="216" y="105"/>
                                        </a:lnTo>
                                        <a:lnTo>
                                          <a:pt x="355" y="167"/>
                                        </a:lnTo>
                                        <a:lnTo>
                                          <a:pt x="355" y="181"/>
                                        </a:lnTo>
                                        <a:lnTo>
                                          <a:pt x="354" y="194"/>
                                        </a:lnTo>
                                        <a:lnTo>
                                          <a:pt x="353" y="206"/>
                                        </a:lnTo>
                                        <a:lnTo>
                                          <a:pt x="348" y="216"/>
                                        </a:lnTo>
                                        <a:lnTo>
                                          <a:pt x="341" y="227"/>
                                        </a:lnTo>
                                        <a:lnTo>
                                          <a:pt x="331" y="236"/>
                                        </a:lnTo>
                                        <a:lnTo>
                                          <a:pt x="319" y="24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299" y="250"/>
                                        </a:lnTo>
                                        <a:lnTo>
                                          <a:pt x="291" y="250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72" y="246"/>
                                        </a:lnTo>
                                        <a:lnTo>
                                          <a:pt x="260" y="243"/>
                                        </a:lnTo>
                                        <a:lnTo>
                                          <a:pt x="250" y="240"/>
                                        </a:lnTo>
                                        <a:lnTo>
                                          <a:pt x="239" y="236"/>
                                        </a:lnTo>
                                        <a:lnTo>
                                          <a:pt x="227" y="230"/>
                                        </a:lnTo>
                                        <a:lnTo>
                                          <a:pt x="145" y="185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7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98" y="10219"/>
                                    <a:ext cx="392" cy="252"/>
                                  </a:xfrm>
                                  <a:custGeom>
                                    <a:avLst/>
                                    <a:gdLst>
                                      <a:gd name="T0" fmla="*/ 0 w 392"/>
                                      <a:gd name="T1" fmla="*/ 23 h 252"/>
                                      <a:gd name="T2" fmla="*/ 16 w 392"/>
                                      <a:gd name="T3" fmla="*/ 14 h 252"/>
                                      <a:gd name="T4" fmla="*/ 32 w 392"/>
                                      <a:gd name="T5" fmla="*/ 7 h 252"/>
                                      <a:gd name="T6" fmla="*/ 49 w 392"/>
                                      <a:gd name="T7" fmla="*/ 3 h 252"/>
                                      <a:gd name="T8" fmla="*/ 67 w 392"/>
                                      <a:gd name="T9" fmla="*/ 0 h 252"/>
                                      <a:gd name="T10" fmla="*/ 84 w 392"/>
                                      <a:gd name="T11" fmla="*/ 0 h 252"/>
                                      <a:gd name="T12" fmla="*/ 103 w 392"/>
                                      <a:gd name="T13" fmla="*/ 3 h 252"/>
                                      <a:gd name="T14" fmla="*/ 120 w 392"/>
                                      <a:gd name="T15" fmla="*/ 7 h 252"/>
                                      <a:gd name="T16" fmla="*/ 137 w 392"/>
                                      <a:gd name="T17" fmla="*/ 14 h 252"/>
                                      <a:gd name="T18" fmla="*/ 149 w 392"/>
                                      <a:gd name="T19" fmla="*/ 20 h 252"/>
                                      <a:gd name="T20" fmla="*/ 159 w 392"/>
                                      <a:gd name="T21" fmla="*/ 26 h 252"/>
                                      <a:gd name="T22" fmla="*/ 169 w 392"/>
                                      <a:gd name="T23" fmla="*/ 33 h 252"/>
                                      <a:gd name="T24" fmla="*/ 176 w 392"/>
                                      <a:gd name="T25" fmla="*/ 39 h 252"/>
                                      <a:gd name="T26" fmla="*/ 186 w 392"/>
                                      <a:gd name="T27" fmla="*/ 49 h 252"/>
                                      <a:gd name="T28" fmla="*/ 195 w 392"/>
                                      <a:gd name="T29" fmla="*/ 60 h 252"/>
                                      <a:gd name="T30" fmla="*/ 202 w 392"/>
                                      <a:gd name="T31" fmla="*/ 72 h 252"/>
                                      <a:gd name="T32" fmla="*/ 208 w 392"/>
                                      <a:gd name="T33" fmla="*/ 85 h 252"/>
                                      <a:gd name="T34" fmla="*/ 332 w 392"/>
                                      <a:gd name="T35" fmla="*/ 142 h 252"/>
                                      <a:gd name="T36" fmla="*/ 340 w 392"/>
                                      <a:gd name="T37" fmla="*/ 147 h 252"/>
                                      <a:gd name="T38" fmla="*/ 347 w 392"/>
                                      <a:gd name="T39" fmla="*/ 151 h 252"/>
                                      <a:gd name="T40" fmla="*/ 355 w 392"/>
                                      <a:gd name="T41" fmla="*/ 155 h 252"/>
                                      <a:gd name="T42" fmla="*/ 362 w 392"/>
                                      <a:gd name="T43" fmla="*/ 160 h 252"/>
                                      <a:gd name="T44" fmla="*/ 369 w 392"/>
                                      <a:gd name="T45" fmla="*/ 164 h 252"/>
                                      <a:gd name="T46" fmla="*/ 375 w 392"/>
                                      <a:gd name="T47" fmla="*/ 168 h 252"/>
                                      <a:gd name="T48" fmla="*/ 381 w 392"/>
                                      <a:gd name="T49" fmla="*/ 173 h 252"/>
                                      <a:gd name="T50" fmla="*/ 386 w 392"/>
                                      <a:gd name="T51" fmla="*/ 177 h 252"/>
                                      <a:gd name="T52" fmla="*/ 391 w 392"/>
                                      <a:gd name="T53" fmla="*/ 187 h 252"/>
                                      <a:gd name="T54" fmla="*/ 392 w 392"/>
                                      <a:gd name="T55" fmla="*/ 197 h 252"/>
                                      <a:gd name="T56" fmla="*/ 391 w 392"/>
                                      <a:gd name="T57" fmla="*/ 207 h 252"/>
                                      <a:gd name="T58" fmla="*/ 386 w 392"/>
                                      <a:gd name="T59" fmla="*/ 219 h 252"/>
                                      <a:gd name="T60" fmla="*/ 382 w 392"/>
                                      <a:gd name="T61" fmla="*/ 226 h 252"/>
                                      <a:gd name="T62" fmla="*/ 378 w 392"/>
                                      <a:gd name="T63" fmla="*/ 232 h 252"/>
                                      <a:gd name="T64" fmla="*/ 372 w 392"/>
                                      <a:gd name="T65" fmla="*/ 238 h 252"/>
                                      <a:gd name="T66" fmla="*/ 366 w 392"/>
                                      <a:gd name="T67" fmla="*/ 242 h 252"/>
                                      <a:gd name="T68" fmla="*/ 360 w 392"/>
                                      <a:gd name="T69" fmla="*/ 246 h 252"/>
                                      <a:gd name="T70" fmla="*/ 353 w 392"/>
                                      <a:gd name="T71" fmla="*/ 249 h 252"/>
                                      <a:gd name="T72" fmla="*/ 345 w 392"/>
                                      <a:gd name="T73" fmla="*/ 251 h 252"/>
                                      <a:gd name="T74" fmla="*/ 336 w 392"/>
                                      <a:gd name="T75" fmla="*/ 252 h 252"/>
                                      <a:gd name="T76" fmla="*/ 327 w 392"/>
                                      <a:gd name="T77" fmla="*/ 252 h 252"/>
                                      <a:gd name="T78" fmla="*/ 319 w 392"/>
                                      <a:gd name="T79" fmla="*/ 251 h 252"/>
                                      <a:gd name="T80" fmla="*/ 307 w 392"/>
                                      <a:gd name="T81" fmla="*/ 249 h 252"/>
                                      <a:gd name="T82" fmla="*/ 297 w 392"/>
                                      <a:gd name="T83" fmla="*/ 248 h 252"/>
                                      <a:gd name="T84" fmla="*/ 285 w 392"/>
                                      <a:gd name="T85" fmla="*/ 245 h 252"/>
                                      <a:gd name="T86" fmla="*/ 274 w 392"/>
                                      <a:gd name="T87" fmla="*/ 240 h 252"/>
                                      <a:gd name="T88" fmla="*/ 261 w 392"/>
                                      <a:gd name="T89" fmla="*/ 236 h 252"/>
                                      <a:gd name="T90" fmla="*/ 248 w 392"/>
                                      <a:gd name="T91" fmla="*/ 230 h 252"/>
                                      <a:gd name="T92" fmla="*/ 147 w 392"/>
                                      <a:gd name="T93" fmla="*/ 183 h 252"/>
                                      <a:gd name="T94" fmla="*/ 0 w 392"/>
                                      <a:gd name="T95" fmla="*/ 23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392" h="252">
                                        <a:moveTo>
                                          <a:pt x="0" y="23"/>
                                        </a:moveTo>
                                        <a:lnTo>
                                          <a:pt x="16" y="14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103" y="3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37" y="14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59" y="26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76" y="39"/>
                                        </a:lnTo>
                                        <a:lnTo>
                                          <a:pt x="186" y="49"/>
                                        </a:lnTo>
                                        <a:lnTo>
                                          <a:pt x="195" y="60"/>
                                        </a:lnTo>
                                        <a:lnTo>
                                          <a:pt x="202" y="72"/>
                                        </a:lnTo>
                                        <a:lnTo>
                                          <a:pt x="208" y="85"/>
                                        </a:lnTo>
                                        <a:lnTo>
                                          <a:pt x="332" y="142"/>
                                        </a:lnTo>
                                        <a:lnTo>
                                          <a:pt x="340" y="147"/>
                                        </a:lnTo>
                                        <a:lnTo>
                                          <a:pt x="347" y="151"/>
                                        </a:lnTo>
                                        <a:lnTo>
                                          <a:pt x="355" y="155"/>
                                        </a:lnTo>
                                        <a:lnTo>
                                          <a:pt x="362" y="160"/>
                                        </a:lnTo>
                                        <a:lnTo>
                                          <a:pt x="369" y="164"/>
                                        </a:lnTo>
                                        <a:lnTo>
                                          <a:pt x="375" y="168"/>
                                        </a:lnTo>
                                        <a:lnTo>
                                          <a:pt x="381" y="173"/>
                                        </a:lnTo>
                                        <a:lnTo>
                                          <a:pt x="386" y="177"/>
                                        </a:lnTo>
                                        <a:lnTo>
                                          <a:pt x="391" y="187"/>
                                        </a:lnTo>
                                        <a:lnTo>
                                          <a:pt x="392" y="197"/>
                                        </a:lnTo>
                                        <a:lnTo>
                                          <a:pt x="391" y="207"/>
                                        </a:lnTo>
                                        <a:lnTo>
                                          <a:pt x="386" y="219"/>
                                        </a:lnTo>
                                        <a:lnTo>
                                          <a:pt x="382" y="226"/>
                                        </a:lnTo>
                                        <a:lnTo>
                                          <a:pt x="378" y="232"/>
                                        </a:lnTo>
                                        <a:lnTo>
                                          <a:pt x="372" y="238"/>
                                        </a:lnTo>
                                        <a:lnTo>
                                          <a:pt x="366" y="242"/>
                                        </a:lnTo>
                                        <a:lnTo>
                                          <a:pt x="360" y="246"/>
                                        </a:lnTo>
                                        <a:lnTo>
                                          <a:pt x="353" y="249"/>
                                        </a:lnTo>
                                        <a:lnTo>
                                          <a:pt x="345" y="251"/>
                                        </a:lnTo>
                                        <a:lnTo>
                                          <a:pt x="336" y="252"/>
                                        </a:lnTo>
                                        <a:lnTo>
                                          <a:pt x="327" y="252"/>
                                        </a:lnTo>
                                        <a:lnTo>
                                          <a:pt x="319" y="251"/>
                                        </a:lnTo>
                                        <a:lnTo>
                                          <a:pt x="307" y="249"/>
                                        </a:lnTo>
                                        <a:lnTo>
                                          <a:pt x="297" y="248"/>
                                        </a:lnTo>
                                        <a:lnTo>
                                          <a:pt x="285" y="245"/>
                                        </a:lnTo>
                                        <a:lnTo>
                                          <a:pt x="274" y="240"/>
                                        </a:lnTo>
                                        <a:lnTo>
                                          <a:pt x="261" y="236"/>
                                        </a:lnTo>
                                        <a:lnTo>
                                          <a:pt x="248" y="230"/>
                                        </a:lnTo>
                                        <a:lnTo>
                                          <a:pt x="147" y="18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8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98" y="10219"/>
                                    <a:ext cx="392" cy="252"/>
                                  </a:xfrm>
                                  <a:custGeom>
                                    <a:avLst/>
                                    <a:gdLst>
                                      <a:gd name="T0" fmla="*/ 0 w 392"/>
                                      <a:gd name="T1" fmla="*/ 23 h 252"/>
                                      <a:gd name="T2" fmla="*/ 0 w 392"/>
                                      <a:gd name="T3" fmla="*/ 23 h 252"/>
                                      <a:gd name="T4" fmla="*/ 16 w 392"/>
                                      <a:gd name="T5" fmla="*/ 14 h 252"/>
                                      <a:gd name="T6" fmla="*/ 32 w 392"/>
                                      <a:gd name="T7" fmla="*/ 7 h 252"/>
                                      <a:gd name="T8" fmla="*/ 49 w 392"/>
                                      <a:gd name="T9" fmla="*/ 3 h 252"/>
                                      <a:gd name="T10" fmla="*/ 67 w 392"/>
                                      <a:gd name="T11" fmla="*/ 0 h 252"/>
                                      <a:gd name="T12" fmla="*/ 84 w 392"/>
                                      <a:gd name="T13" fmla="*/ 0 h 252"/>
                                      <a:gd name="T14" fmla="*/ 103 w 392"/>
                                      <a:gd name="T15" fmla="*/ 3 h 252"/>
                                      <a:gd name="T16" fmla="*/ 120 w 392"/>
                                      <a:gd name="T17" fmla="*/ 7 h 252"/>
                                      <a:gd name="T18" fmla="*/ 137 w 392"/>
                                      <a:gd name="T19" fmla="*/ 14 h 252"/>
                                      <a:gd name="T20" fmla="*/ 137 w 392"/>
                                      <a:gd name="T21" fmla="*/ 14 h 252"/>
                                      <a:gd name="T22" fmla="*/ 149 w 392"/>
                                      <a:gd name="T23" fmla="*/ 20 h 252"/>
                                      <a:gd name="T24" fmla="*/ 159 w 392"/>
                                      <a:gd name="T25" fmla="*/ 26 h 252"/>
                                      <a:gd name="T26" fmla="*/ 169 w 392"/>
                                      <a:gd name="T27" fmla="*/ 33 h 252"/>
                                      <a:gd name="T28" fmla="*/ 176 w 392"/>
                                      <a:gd name="T29" fmla="*/ 39 h 252"/>
                                      <a:gd name="T30" fmla="*/ 176 w 392"/>
                                      <a:gd name="T31" fmla="*/ 39 h 252"/>
                                      <a:gd name="T32" fmla="*/ 186 w 392"/>
                                      <a:gd name="T33" fmla="*/ 49 h 252"/>
                                      <a:gd name="T34" fmla="*/ 195 w 392"/>
                                      <a:gd name="T35" fmla="*/ 60 h 252"/>
                                      <a:gd name="T36" fmla="*/ 202 w 392"/>
                                      <a:gd name="T37" fmla="*/ 72 h 252"/>
                                      <a:gd name="T38" fmla="*/ 208 w 392"/>
                                      <a:gd name="T39" fmla="*/ 85 h 252"/>
                                      <a:gd name="T40" fmla="*/ 332 w 392"/>
                                      <a:gd name="T41" fmla="*/ 142 h 252"/>
                                      <a:gd name="T42" fmla="*/ 332 w 392"/>
                                      <a:gd name="T43" fmla="*/ 142 h 252"/>
                                      <a:gd name="T44" fmla="*/ 340 w 392"/>
                                      <a:gd name="T45" fmla="*/ 147 h 252"/>
                                      <a:gd name="T46" fmla="*/ 347 w 392"/>
                                      <a:gd name="T47" fmla="*/ 151 h 252"/>
                                      <a:gd name="T48" fmla="*/ 355 w 392"/>
                                      <a:gd name="T49" fmla="*/ 155 h 252"/>
                                      <a:gd name="T50" fmla="*/ 362 w 392"/>
                                      <a:gd name="T51" fmla="*/ 160 h 252"/>
                                      <a:gd name="T52" fmla="*/ 369 w 392"/>
                                      <a:gd name="T53" fmla="*/ 164 h 252"/>
                                      <a:gd name="T54" fmla="*/ 375 w 392"/>
                                      <a:gd name="T55" fmla="*/ 168 h 252"/>
                                      <a:gd name="T56" fmla="*/ 381 w 392"/>
                                      <a:gd name="T57" fmla="*/ 173 h 252"/>
                                      <a:gd name="T58" fmla="*/ 386 w 392"/>
                                      <a:gd name="T59" fmla="*/ 177 h 252"/>
                                      <a:gd name="T60" fmla="*/ 386 w 392"/>
                                      <a:gd name="T61" fmla="*/ 177 h 252"/>
                                      <a:gd name="T62" fmla="*/ 391 w 392"/>
                                      <a:gd name="T63" fmla="*/ 187 h 252"/>
                                      <a:gd name="T64" fmla="*/ 392 w 392"/>
                                      <a:gd name="T65" fmla="*/ 197 h 252"/>
                                      <a:gd name="T66" fmla="*/ 391 w 392"/>
                                      <a:gd name="T67" fmla="*/ 207 h 252"/>
                                      <a:gd name="T68" fmla="*/ 386 w 392"/>
                                      <a:gd name="T69" fmla="*/ 219 h 252"/>
                                      <a:gd name="T70" fmla="*/ 386 w 392"/>
                                      <a:gd name="T71" fmla="*/ 219 h 252"/>
                                      <a:gd name="T72" fmla="*/ 382 w 392"/>
                                      <a:gd name="T73" fmla="*/ 226 h 252"/>
                                      <a:gd name="T74" fmla="*/ 378 w 392"/>
                                      <a:gd name="T75" fmla="*/ 232 h 252"/>
                                      <a:gd name="T76" fmla="*/ 372 w 392"/>
                                      <a:gd name="T77" fmla="*/ 238 h 252"/>
                                      <a:gd name="T78" fmla="*/ 366 w 392"/>
                                      <a:gd name="T79" fmla="*/ 242 h 252"/>
                                      <a:gd name="T80" fmla="*/ 360 w 392"/>
                                      <a:gd name="T81" fmla="*/ 246 h 252"/>
                                      <a:gd name="T82" fmla="*/ 353 w 392"/>
                                      <a:gd name="T83" fmla="*/ 249 h 252"/>
                                      <a:gd name="T84" fmla="*/ 345 w 392"/>
                                      <a:gd name="T85" fmla="*/ 251 h 252"/>
                                      <a:gd name="T86" fmla="*/ 336 w 392"/>
                                      <a:gd name="T87" fmla="*/ 252 h 252"/>
                                      <a:gd name="T88" fmla="*/ 336 w 392"/>
                                      <a:gd name="T89" fmla="*/ 252 h 252"/>
                                      <a:gd name="T90" fmla="*/ 327 w 392"/>
                                      <a:gd name="T91" fmla="*/ 252 h 252"/>
                                      <a:gd name="T92" fmla="*/ 319 w 392"/>
                                      <a:gd name="T93" fmla="*/ 251 h 252"/>
                                      <a:gd name="T94" fmla="*/ 307 w 392"/>
                                      <a:gd name="T95" fmla="*/ 249 h 252"/>
                                      <a:gd name="T96" fmla="*/ 297 w 392"/>
                                      <a:gd name="T97" fmla="*/ 248 h 252"/>
                                      <a:gd name="T98" fmla="*/ 285 w 392"/>
                                      <a:gd name="T99" fmla="*/ 245 h 252"/>
                                      <a:gd name="T100" fmla="*/ 274 w 392"/>
                                      <a:gd name="T101" fmla="*/ 240 h 252"/>
                                      <a:gd name="T102" fmla="*/ 261 w 392"/>
                                      <a:gd name="T103" fmla="*/ 236 h 252"/>
                                      <a:gd name="T104" fmla="*/ 248 w 392"/>
                                      <a:gd name="T105" fmla="*/ 230 h 252"/>
                                      <a:gd name="T106" fmla="*/ 147 w 392"/>
                                      <a:gd name="T107" fmla="*/ 183 h 252"/>
                                      <a:gd name="T108" fmla="*/ 0 w 392"/>
                                      <a:gd name="T109" fmla="*/ 23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392" h="252">
                                        <a:moveTo>
                                          <a:pt x="0" y="23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103" y="3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37" y="14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59" y="26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76" y="39"/>
                                        </a:lnTo>
                                        <a:lnTo>
                                          <a:pt x="186" y="49"/>
                                        </a:lnTo>
                                        <a:lnTo>
                                          <a:pt x="195" y="60"/>
                                        </a:lnTo>
                                        <a:lnTo>
                                          <a:pt x="202" y="72"/>
                                        </a:lnTo>
                                        <a:lnTo>
                                          <a:pt x="208" y="85"/>
                                        </a:lnTo>
                                        <a:lnTo>
                                          <a:pt x="332" y="142"/>
                                        </a:lnTo>
                                        <a:lnTo>
                                          <a:pt x="340" y="147"/>
                                        </a:lnTo>
                                        <a:lnTo>
                                          <a:pt x="347" y="151"/>
                                        </a:lnTo>
                                        <a:lnTo>
                                          <a:pt x="355" y="155"/>
                                        </a:lnTo>
                                        <a:lnTo>
                                          <a:pt x="362" y="160"/>
                                        </a:lnTo>
                                        <a:lnTo>
                                          <a:pt x="369" y="164"/>
                                        </a:lnTo>
                                        <a:lnTo>
                                          <a:pt x="375" y="168"/>
                                        </a:lnTo>
                                        <a:lnTo>
                                          <a:pt x="381" y="173"/>
                                        </a:lnTo>
                                        <a:lnTo>
                                          <a:pt x="386" y="177"/>
                                        </a:lnTo>
                                        <a:lnTo>
                                          <a:pt x="391" y="187"/>
                                        </a:lnTo>
                                        <a:lnTo>
                                          <a:pt x="392" y="197"/>
                                        </a:lnTo>
                                        <a:lnTo>
                                          <a:pt x="391" y="207"/>
                                        </a:lnTo>
                                        <a:lnTo>
                                          <a:pt x="386" y="219"/>
                                        </a:lnTo>
                                        <a:lnTo>
                                          <a:pt x="382" y="226"/>
                                        </a:lnTo>
                                        <a:lnTo>
                                          <a:pt x="378" y="232"/>
                                        </a:lnTo>
                                        <a:lnTo>
                                          <a:pt x="372" y="238"/>
                                        </a:lnTo>
                                        <a:lnTo>
                                          <a:pt x="366" y="242"/>
                                        </a:lnTo>
                                        <a:lnTo>
                                          <a:pt x="360" y="246"/>
                                        </a:lnTo>
                                        <a:lnTo>
                                          <a:pt x="353" y="249"/>
                                        </a:lnTo>
                                        <a:lnTo>
                                          <a:pt x="345" y="251"/>
                                        </a:lnTo>
                                        <a:lnTo>
                                          <a:pt x="336" y="252"/>
                                        </a:lnTo>
                                        <a:lnTo>
                                          <a:pt x="327" y="252"/>
                                        </a:lnTo>
                                        <a:lnTo>
                                          <a:pt x="319" y="251"/>
                                        </a:lnTo>
                                        <a:lnTo>
                                          <a:pt x="307" y="249"/>
                                        </a:lnTo>
                                        <a:lnTo>
                                          <a:pt x="297" y="248"/>
                                        </a:lnTo>
                                        <a:lnTo>
                                          <a:pt x="285" y="245"/>
                                        </a:lnTo>
                                        <a:lnTo>
                                          <a:pt x="274" y="240"/>
                                        </a:lnTo>
                                        <a:lnTo>
                                          <a:pt x="261" y="236"/>
                                        </a:lnTo>
                                        <a:lnTo>
                                          <a:pt x="248" y="230"/>
                                        </a:lnTo>
                                        <a:lnTo>
                                          <a:pt x="147" y="183"/>
                                        </a:lnTo>
                                        <a:lnTo>
                                          <a:pt x="0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9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4" y="9852"/>
                                    <a:ext cx="1029" cy="717"/>
                                  </a:xfrm>
                                  <a:custGeom>
                                    <a:avLst/>
                                    <a:gdLst>
                                      <a:gd name="T0" fmla="*/ 8 w 1029"/>
                                      <a:gd name="T1" fmla="*/ 298 h 717"/>
                                      <a:gd name="T2" fmla="*/ 23 w 1029"/>
                                      <a:gd name="T3" fmla="*/ 227 h 717"/>
                                      <a:gd name="T4" fmla="*/ 49 w 1029"/>
                                      <a:gd name="T5" fmla="*/ 161 h 717"/>
                                      <a:gd name="T6" fmla="*/ 85 w 1029"/>
                                      <a:gd name="T7" fmla="*/ 98 h 717"/>
                                      <a:gd name="T8" fmla="*/ 130 w 1029"/>
                                      <a:gd name="T9" fmla="*/ 39 h 717"/>
                                      <a:gd name="T10" fmla="*/ 337 w 1029"/>
                                      <a:gd name="T11" fmla="*/ 80 h 717"/>
                                      <a:gd name="T12" fmla="*/ 440 w 1029"/>
                                      <a:gd name="T13" fmla="*/ 89 h 717"/>
                                      <a:gd name="T14" fmla="*/ 527 w 1029"/>
                                      <a:gd name="T15" fmla="*/ 95 h 717"/>
                                      <a:gd name="T16" fmla="*/ 601 w 1029"/>
                                      <a:gd name="T17" fmla="*/ 101 h 717"/>
                                      <a:gd name="T18" fmla="*/ 660 w 1029"/>
                                      <a:gd name="T19" fmla="*/ 106 h 717"/>
                                      <a:gd name="T20" fmla="*/ 705 w 1029"/>
                                      <a:gd name="T21" fmla="*/ 111 h 717"/>
                                      <a:gd name="T22" fmla="*/ 1029 w 1029"/>
                                      <a:gd name="T23" fmla="*/ 453 h 717"/>
                                      <a:gd name="T24" fmla="*/ 985 w 1029"/>
                                      <a:gd name="T25" fmla="*/ 461 h 717"/>
                                      <a:gd name="T26" fmla="*/ 944 w 1029"/>
                                      <a:gd name="T27" fmla="*/ 456 h 717"/>
                                      <a:gd name="T28" fmla="*/ 896 w 1029"/>
                                      <a:gd name="T29" fmla="*/ 436 h 717"/>
                                      <a:gd name="T30" fmla="*/ 846 w 1029"/>
                                      <a:gd name="T31" fmla="*/ 387 h 717"/>
                                      <a:gd name="T32" fmla="*/ 805 w 1029"/>
                                      <a:gd name="T33" fmla="*/ 315 h 717"/>
                                      <a:gd name="T34" fmla="*/ 743 w 1029"/>
                                      <a:gd name="T35" fmla="*/ 286 h 717"/>
                                      <a:gd name="T36" fmla="*/ 667 w 1029"/>
                                      <a:gd name="T37" fmla="*/ 275 h 717"/>
                                      <a:gd name="T38" fmla="*/ 595 w 1029"/>
                                      <a:gd name="T39" fmla="*/ 247 h 717"/>
                                      <a:gd name="T40" fmla="*/ 578 w 1029"/>
                                      <a:gd name="T41" fmla="*/ 302 h 717"/>
                                      <a:gd name="T42" fmla="*/ 645 w 1029"/>
                                      <a:gd name="T43" fmla="*/ 325 h 717"/>
                                      <a:gd name="T44" fmla="*/ 715 w 1029"/>
                                      <a:gd name="T45" fmla="*/ 335 h 717"/>
                                      <a:gd name="T46" fmla="*/ 769 w 1029"/>
                                      <a:gd name="T47" fmla="*/ 354 h 717"/>
                                      <a:gd name="T48" fmla="*/ 797 w 1029"/>
                                      <a:gd name="T49" fmla="*/ 400 h 717"/>
                                      <a:gd name="T50" fmla="*/ 825 w 1029"/>
                                      <a:gd name="T51" fmla="*/ 436 h 717"/>
                                      <a:gd name="T52" fmla="*/ 746 w 1029"/>
                                      <a:gd name="T53" fmla="*/ 401 h 717"/>
                                      <a:gd name="T54" fmla="*/ 730 w 1029"/>
                                      <a:gd name="T55" fmla="*/ 383 h 717"/>
                                      <a:gd name="T56" fmla="*/ 715 w 1029"/>
                                      <a:gd name="T57" fmla="*/ 368 h 717"/>
                                      <a:gd name="T58" fmla="*/ 699 w 1029"/>
                                      <a:gd name="T59" fmla="*/ 355 h 717"/>
                                      <a:gd name="T60" fmla="*/ 681 w 1029"/>
                                      <a:gd name="T61" fmla="*/ 344 h 717"/>
                                      <a:gd name="T62" fmla="*/ 664 w 1029"/>
                                      <a:gd name="T63" fmla="*/ 334 h 717"/>
                                      <a:gd name="T64" fmla="*/ 624 w 1029"/>
                                      <a:gd name="T65" fmla="*/ 319 h 717"/>
                                      <a:gd name="T66" fmla="*/ 582 w 1029"/>
                                      <a:gd name="T67" fmla="*/ 317 h 717"/>
                                      <a:gd name="T68" fmla="*/ 539 w 1029"/>
                                      <a:gd name="T69" fmla="*/ 324 h 717"/>
                                      <a:gd name="T70" fmla="*/ 494 w 1029"/>
                                      <a:gd name="T71" fmla="*/ 341 h 717"/>
                                      <a:gd name="T72" fmla="*/ 448 w 1029"/>
                                      <a:gd name="T73" fmla="*/ 370 h 717"/>
                                      <a:gd name="T74" fmla="*/ 468 w 1029"/>
                                      <a:gd name="T75" fmla="*/ 437 h 717"/>
                                      <a:gd name="T76" fmla="*/ 408 w 1029"/>
                                      <a:gd name="T77" fmla="*/ 446 h 717"/>
                                      <a:gd name="T78" fmla="*/ 342 w 1029"/>
                                      <a:gd name="T79" fmla="*/ 478 h 717"/>
                                      <a:gd name="T80" fmla="*/ 347 w 1029"/>
                                      <a:gd name="T81" fmla="*/ 550 h 717"/>
                                      <a:gd name="T82" fmla="*/ 297 w 1029"/>
                                      <a:gd name="T83" fmla="*/ 570 h 717"/>
                                      <a:gd name="T84" fmla="*/ 252 w 1029"/>
                                      <a:gd name="T85" fmla="*/ 600 h 717"/>
                                      <a:gd name="T86" fmla="*/ 324 w 1029"/>
                                      <a:gd name="T87" fmla="*/ 711 h 717"/>
                                      <a:gd name="T88" fmla="*/ 294 w 1029"/>
                                      <a:gd name="T89" fmla="*/ 700 h 717"/>
                                      <a:gd name="T90" fmla="*/ 274 w 1029"/>
                                      <a:gd name="T91" fmla="*/ 694 h 717"/>
                                      <a:gd name="T92" fmla="*/ 258 w 1029"/>
                                      <a:gd name="T93" fmla="*/ 685 h 717"/>
                                      <a:gd name="T94" fmla="*/ 221 w 1029"/>
                                      <a:gd name="T95" fmla="*/ 643 h 717"/>
                                      <a:gd name="T96" fmla="*/ 173 w 1029"/>
                                      <a:gd name="T97" fmla="*/ 548 h 717"/>
                                      <a:gd name="T98" fmla="*/ 136 w 1029"/>
                                      <a:gd name="T99" fmla="*/ 445 h 7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029" h="717">
                                        <a:moveTo>
                                          <a:pt x="0" y="347"/>
                                        </a:moveTo>
                                        <a:lnTo>
                                          <a:pt x="3" y="322"/>
                                        </a:lnTo>
                                        <a:lnTo>
                                          <a:pt x="8" y="29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8" y="250"/>
                                        </a:lnTo>
                                        <a:lnTo>
                                          <a:pt x="23" y="227"/>
                                        </a:lnTo>
                                        <a:lnTo>
                                          <a:pt x="31" y="206"/>
                                        </a:lnTo>
                                        <a:lnTo>
                                          <a:pt x="39" y="183"/>
                                        </a:lnTo>
                                        <a:lnTo>
                                          <a:pt x="49" y="161"/>
                                        </a:lnTo>
                                        <a:lnTo>
                                          <a:pt x="61" y="139"/>
                                        </a:lnTo>
                                        <a:lnTo>
                                          <a:pt x="72" y="119"/>
                                        </a:lnTo>
                                        <a:lnTo>
                                          <a:pt x="85" y="98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337" y="80"/>
                                        </a:lnTo>
                                        <a:lnTo>
                                          <a:pt x="373" y="83"/>
                                        </a:lnTo>
                                        <a:lnTo>
                                          <a:pt x="406" y="86"/>
                                        </a:lnTo>
                                        <a:lnTo>
                                          <a:pt x="440" y="89"/>
                                        </a:lnTo>
                                        <a:lnTo>
                                          <a:pt x="471" y="90"/>
                                        </a:lnTo>
                                        <a:lnTo>
                                          <a:pt x="500" y="93"/>
                                        </a:lnTo>
                                        <a:lnTo>
                                          <a:pt x="527" y="95"/>
                                        </a:lnTo>
                                        <a:lnTo>
                                          <a:pt x="553" y="98"/>
                                        </a:lnTo>
                                        <a:lnTo>
                                          <a:pt x="579" y="99"/>
                                        </a:lnTo>
                                        <a:lnTo>
                                          <a:pt x="601" y="101"/>
                                        </a:lnTo>
                                        <a:lnTo>
                                          <a:pt x="622" y="102"/>
                                        </a:lnTo>
                                        <a:lnTo>
                                          <a:pt x="643" y="103"/>
                                        </a:lnTo>
                                        <a:lnTo>
                                          <a:pt x="660" y="106"/>
                                        </a:lnTo>
                                        <a:lnTo>
                                          <a:pt x="677" y="108"/>
                                        </a:lnTo>
                                        <a:lnTo>
                                          <a:pt x="692" y="109"/>
                                        </a:lnTo>
                                        <a:lnTo>
                                          <a:pt x="705" y="111"/>
                                        </a:lnTo>
                                        <a:lnTo>
                                          <a:pt x="716" y="112"/>
                                        </a:lnTo>
                                        <a:lnTo>
                                          <a:pt x="944" y="247"/>
                                        </a:lnTo>
                                        <a:lnTo>
                                          <a:pt x="1029" y="453"/>
                                        </a:lnTo>
                                        <a:lnTo>
                                          <a:pt x="1014" y="456"/>
                                        </a:lnTo>
                                        <a:lnTo>
                                          <a:pt x="1000" y="459"/>
                                        </a:lnTo>
                                        <a:lnTo>
                                          <a:pt x="985" y="461"/>
                                        </a:lnTo>
                                        <a:lnTo>
                                          <a:pt x="971" y="461"/>
                                        </a:lnTo>
                                        <a:lnTo>
                                          <a:pt x="957" y="459"/>
                                        </a:lnTo>
                                        <a:lnTo>
                                          <a:pt x="944" y="456"/>
                                        </a:lnTo>
                                        <a:lnTo>
                                          <a:pt x="929" y="453"/>
                                        </a:lnTo>
                                        <a:lnTo>
                                          <a:pt x="916" y="448"/>
                                        </a:lnTo>
                                        <a:lnTo>
                                          <a:pt x="896" y="436"/>
                                        </a:lnTo>
                                        <a:lnTo>
                                          <a:pt x="879" y="423"/>
                                        </a:lnTo>
                                        <a:lnTo>
                                          <a:pt x="861" y="406"/>
                                        </a:lnTo>
                                        <a:lnTo>
                                          <a:pt x="846" y="387"/>
                                        </a:lnTo>
                                        <a:lnTo>
                                          <a:pt x="831" y="365"/>
                                        </a:lnTo>
                                        <a:lnTo>
                                          <a:pt x="817" y="341"/>
                                        </a:lnTo>
                                        <a:lnTo>
                                          <a:pt x="805" y="315"/>
                                        </a:lnTo>
                                        <a:lnTo>
                                          <a:pt x="794" y="286"/>
                                        </a:lnTo>
                                        <a:lnTo>
                                          <a:pt x="768" y="288"/>
                                        </a:lnTo>
                                        <a:lnTo>
                                          <a:pt x="743" y="286"/>
                                        </a:lnTo>
                                        <a:lnTo>
                                          <a:pt x="717" y="285"/>
                                        </a:lnTo>
                                        <a:lnTo>
                                          <a:pt x="693" y="281"/>
                                        </a:lnTo>
                                        <a:lnTo>
                                          <a:pt x="667" y="275"/>
                                        </a:lnTo>
                                        <a:lnTo>
                                          <a:pt x="643" y="268"/>
                                        </a:lnTo>
                                        <a:lnTo>
                                          <a:pt x="618" y="257"/>
                                        </a:lnTo>
                                        <a:lnTo>
                                          <a:pt x="595" y="247"/>
                                        </a:lnTo>
                                        <a:lnTo>
                                          <a:pt x="581" y="242"/>
                                        </a:lnTo>
                                        <a:lnTo>
                                          <a:pt x="559" y="289"/>
                                        </a:lnTo>
                                        <a:lnTo>
                                          <a:pt x="578" y="302"/>
                                        </a:lnTo>
                                        <a:lnTo>
                                          <a:pt x="601" y="312"/>
                                        </a:lnTo>
                                        <a:lnTo>
                                          <a:pt x="622" y="319"/>
                                        </a:lnTo>
                                        <a:lnTo>
                                          <a:pt x="645" y="325"/>
                                        </a:lnTo>
                                        <a:lnTo>
                                          <a:pt x="669" y="331"/>
                                        </a:lnTo>
                                        <a:lnTo>
                                          <a:pt x="692" y="334"/>
                                        </a:lnTo>
                                        <a:lnTo>
                                          <a:pt x="715" y="335"/>
                                        </a:lnTo>
                                        <a:lnTo>
                                          <a:pt x="738" y="337"/>
                                        </a:lnTo>
                                        <a:lnTo>
                                          <a:pt x="761" y="335"/>
                                        </a:lnTo>
                                        <a:lnTo>
                                          <a:pt x="769" y="354"/>
                                        </a:lnTo>
                                        <a:lnTo>
                                          <a:pt x="778" y="370"/>
                                        </a:lnTo>
                                        <a:lnTo>
                                          <a:pt x="788" y="386"/>
                                        </a:lnTo>
                                        <a:lnTo>
                                          <a:pt x="797" y="400"/>
                                        </a:lnTo>
                                        <a:lnTo>
                                          <a:pt x="807" y="413"/>
                                        </a:lnTo>
                                        <a:lnTo>
                                          <a:pt x="817" y="426"/>
                                        </a:lnTo>
                                        <a:lnTo>
                                          <a:pt x="825" y="436"/>
                                        </a:lnTo>
                                        <a:lnTo>
                                          <a:pt x="836" y="446"/>
                                        </a:lnTo>
                                        <a:lnTo>
                                          <a:pt x="752" y="407"/>
                                        </a:lnTo>
                                        <a:lnTo>
                                          <a:pt x="746" y="401"/>
                                        </a:lnTo>
                                        <a:lnTo>
                                          <a:pt x="741" y="394"/>
                                        </a:lnTo>
                                        <a:lnTo>
                                          <a:pt x="735" y="389"/>
                                        </a:lnTo>
                                        <a:lnTo>
                                          <a:pt x="730" y="383"/>
                                        </a:lnTo>
                                        <a:lnTo>
                                          <a:pt x="725" y="378"/>
                                        </a:lnTo>
                                        <a:lnTo>
                                          <a:pt x="719" y="373"/>
                                        </a:lnTo>
                                        <a:lnTo>
                                          <a:pt x="715" y="368"/>
                                        </a:lnTo>
                                        <a:lnTo>
                                          <a:pt x="709" y="364"/>
                                        </a:lnTo>
                                        <a:lnTo>
                                          <a:pt x="705" y="360"/>
                                        </a:lnTo>
                                        <a:lnTo>
                                          <a:pt x="699" y="355"/>
                                        </a:lnTo>
                                        <a:lnTo>
                                          <a:pt x="693" y="353"/>
                                        </a:lnTo>
                                        <a:lnTo>
                                          <a:pt x="687" y="348"/>
                                        </a:lnTo>
                                        <a:lnTo>
                                          <a:pt x="681" y="344"/>
                                        </a:lnTo>
                                        <a:lnTo>
                                          <a:pt x="676" y="340"/>
                                        </a:lnTo>
                                        <a:lnTo>
                                          <a:pt x="670" y="337"/>
                                        </a:lnTo>
                                        <a:lnTo>
                                          <a:pt x="664" y="334"/>
                                        </a:lnTo>
                                        <a:lnTo>
                                          <a:pt x="651" y="328"/>
                                        </a:lnTo>
                                        <a:lnTo>
                                          <a:pt x="637" y="324"/>
                                        </a:lnTo>
                                        <a:lnTo>
                                          <a:pt x="624" y="319"/>
                                        </a:lnTo>
                                        <a:lnTo>
                                          <a:pt x="609" y="318"/>
                                        </a:lnTo>
                                        <a:lnTo>
                                          <a:pt x="595" y="317"/>
                                        </a:lnTo>
                                        <a:lnTo>
                                          <a:pt x="582" y="317"/>
                                        </a:lnTo>
                                        <a:lnTo>
                                          <a:pt x="568" y="318"/>
                                        </a:lnTo>
                                        <a:lnTo>
                                          <a:pt x="553" y="319"/>
                                        </a:lnTo>
                                        <a:lnTo>
                                          <a:pt x="539" y="324"/>
                                        </a:lnTo>
                                        <a:lnTo>
                                          <a:pt x="523" y="328"/>
                                        </a:lnTo>
                                        <a:lnTo>
                                          <a:pt x="509" y="334"/>
                                        </a:lnTo>
                                        <a:lnTo>
                                          <a:pt x="494" y="341"/>
                                        </a:lnTo>
                                        <a:lnTo>
                                          <a:pt x="478" y="350"/>
                                        </a:lnTo>
                                        <a:lnTo>
                                          <a:pt x="464" y="358"/>
                                        </a:lnTo>
                                        <a:lnTo>
                                          <a:pt x="448" y="370"/>
                                        </a:lnTo>
                                        <a:lnTo>
                                          <a:pt x="434" y="381"/>
                                        </a:lnTo>
                                        <a:lnTo>
                                          <a:pt x="487" y="440"/>
                                        </a:lnTo>
                                        <a:lnTo>
                                          <a:pt x="468" y="437"/>
                                        </a:lnTo>
                                        <a:lnTo>
                                          <a:pt x="450" y="437"/>
                                        </a:lnTo>
                                        <a:lnTo>
                                          <a:pt x="429" y="440"/>
                                        </a:lnTo>
                                        <a:lnTo>
                                          <a:pt x="408" y="446"/>
                                        </a:lnTo>
                                        <a:lnTo>
                                          <a:pt x="386" y="455"/>
                                        </a:lnTo>
                                        <a:lnTo>
                                          <a:pt x="365" y="465"/>
                                        </a:lnTo>
                                        <a:lnTo>
                                          <a:pt x="342" y="478"/>
                                        </a:lnTo>
                                        <a:lnTo>
                                          <a:pt x="317" y="492"/>
                                        </a:lnTo>
                                        <a:lnTo>
                                          <a:pt x="365" y="546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30" y="556"/>
                                        </a:lnTo>
                                        <a:lnTo>
                                          <a:pt x="313" y="563"/>
                                        </a:lnTo>
                                        <a:lnTo>
                                          <a:pt x="297" y="570"/>
                                        </a:lnTo>
                                        <a:lnTo>
                                          <a:pt x="281" y="579"/>
                                        </a:lnTo>
                                        <a:lnTo>
                                          <a:pt x="267" y="589"/>
                                        </a:lnTo>
                                        <a:lnTo>
                                          <a:pt x="252" y="600"/>
                                        </a:lnTo>
                                        <a:lnTo>
                                          <a:pt x="238" y="612"/>
                                        </a:lnTo>
                                        <a:lnTo>
                                          <a:pt x="336" y="717"/>
                                        </a:lnTo>
                                        <a:lnTo>
                                          <a:pt x="324" y="711"/>
                                        </a:lnTo>
                                        <a:lnTo>
                                          <a:pt x="313" y="707"/>
                                        </a:lnTo>
                                        <a:lnTo>
                                          <a:pt x="303" y="704"/>
                                        </a:lnTo>
                                        <a:lnTo>
                                          <a:pt x="294" y="700"/>
                                        </a:lnTo>
                                        <a:lnTo>
                                          <a:pt x="287" y="698"/>
                                        </a:lnTo>
                                        <a:lnTo>
                                          <a:pt x="280" y="695"/>
                                        </a:lnTo>
                                        <a:lnTo>
                                          <a:pt x="274" y="694"/>
                                        </a:lnTo>
                                        <a:lnTo>
                                          <a:pt x="271" y="692"/>
                                        </a:lnTo>
                                        <a:lnTo>
                                          <a:pt x="265" y="690"/>
                                        </a:lnTo>
                                        <a:lnTo>
                                          <a:pt x="258" y="685"/>
                                        </a:lnTo>
                                        <a:lnTo>
                                          <a:pt x="249" y="679"/>
                                        </a:lnTo>
                                        <a:lnTo>
                                          <a:pt x="239" y="672"/>
                                        </a:lnTo>
                                        <a:lnTo>
                                          <a:pt x="221" y="643"/>
                                        </a:lnTo>
                                        <a:lnTo>
                                          <a:pt x="203" y="613"/>
                                        </a:lnTo>
                                        <a:lnTo>
                                          <a:pt x="188" y="582"/>
                                        </a:lnTo>
                                        <a:lnTo>
                                          <a:pt x="173" y="548"/>
                                        </a:lnTo>
                                        <a:lnTo>
                                          <a:pt x="159" y="515"/>
                                        </a:lnTo>
                                        <a:lnTo>
                                          <a:pt x="147" y="479"/>
                                        </a:lnTo>
                                        <a:lnTo>
                                          <a:pt x="136" y="445"/>
                                        </a:lnTo>
                                        <a:lnTo>
                                          <a:pt x="126" y="407"/>
                                        </a:lnTo>
                                        <a:lnTo>
                                          <a:pt x="0" y="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0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4" y="9852"/>
                                    <a:ext cx="1029" cy="717"/>
                                  </a:xfrm>
                                  <a:custGeom>
                                    <a:avLst/>
                                    <a:gdLst>
                                      <a:gd name="T0" fmla="*/ 3 w 1029"/>
                                      <a:gd name="T1" fmla="*/ 322 h 717"/>
                                      <a:gd name="T2" fmla="*/ 18 w 1029"/>
                                      <a:gd name="T3" fmla="*/ 250 h 717"/>
                                      <a:gd name="T4" fmla="*/ 39 w 1029"/>
                                      <a:gd name="T5" fmla="*/ 183 h 717"/>
                                      <a:gd name="T6" fmla="*/ 61 w 1029"/>
                                      <a:gd name="T7" fmla="*/ 139 h 717"/>
                                      <a:gd name="T8" fmla="*/ 100 w 1029"/>
                                      <a:gd name="T9" fmla="*/ 77 h 717"/>
                                      <a:gd name="T10" fmla="*/ 147 w 1029"/>
                                      <a:gd name="T11" fmla="*/ 18 h 717"/>
                                      <a:gd name="T12" fmla="*/ 337 w 1029"/>
                                      <a:gd name="T13" fmla="*/ 80 h 717"/>
                                      <a:gd name="T14" fmla="*/ 440 w 1029"/>
                                      <a:gd name="T15" fmla="*/ 89 h 717"/>
                                      <a:gd name="T16" fmla="*/ 527 w 1029"/>
                                      <a:gd name="T17" fmla="*/ 95 h 717"/>
                                      <a:gd name="T18" fmla="*/ 601 w 1029"/>
                                      <a:gd name="T19" fmla="*/ 101 h 717"/>
                                      <a:gd name="T20" fmla="*/ 660 w 1029"/>
                                      <a:gd name="T21" fmla="*/ 106 h 717"/>
                                      <a:gd name="T22" fmla="*/ 705 w 1029"/>
                                      <a:gd name="T23" fmla="*/ 111 h 717"/>
                                      <a:gd name="T24" fmla="*/ 1029 w 1029"/>
                                      <a:gd name="T25" fmla="*/ 453 h 717"/>
                                      <a:gd name="T26" fmla="*/ 1000 w 1029"/>
                                      <a:gd name="T27" fmla="*/ 459 h 717"/>
                                      <a:gd name="T28" fmla="*/ 957 w 1029"/>
                                      <a:gd name="T29" fmla="*/ 459 h 717"/>
                                      <a:gd name="T30" fmla="*/ 916 w 1029"/>
                                      <a:gd name="T31" fmla="*/ 448 h 717"/>
                                      <a:gd name="T32" fmla="*/ 879 w 1029"/>
                                      <a:gd name="T33" fmla="*/ 423 h 717"/>
                                      <a:gd name="T34" fmla="*/ 831 w 1029"/>
                                      <a:gd name="T35" fmla="*/ 365 h 717"/>
                                      <a:gd name="T36" fmla="*/ 794 w 1029"/>
                                      <a:gd name="T37" fmla="*/ 286 h 717"/>
                                      <a:gd name="T38" fmla="*/ 743 w 1029"/>
                                      <a:gd name="T39" fmla="*/ 286 h 717"/>
                                      <a:gd name="T40" fmla="*/ 667 w 1029"/>
                                      <a:gd name="T41" fmla="*/ 275 h 717"/>
                                      <a:gd name="T42" fmla="*/ 595 w 1029"/>
                                      <a:gd name="T43" fmla="*/ 247 h 717"/>
                                      <a:gd name="T44" fmla="*/ 578 w 1029"/>
                                      <a:gd name="T45" fmla="*/ 302 h 717"/>
                                      <a:gd name="T46" fmla="*/ 622 w 1029"/>
                                      <a:gd name="T47" fmla="*/ 319 h 717"/>
                                      <a:gd name="T48" fmla="*/ 692 w 1029"/>
                                      <a:gd name="T49" fmla="*/ 334 h 717"/>
                                      <a:gd name="T50" fmla="*/ 761 w 1029"/>
                                      <a:gd name="T51" fmla="*/ 335 h 717"/>
                                      <a:gd name="T52" fmla="*/ 778 w 1029"/>
                                      <a:gd name="T53" fmla="*/ 370 h 717"/>
                                      <a:gd name="T54" fmla="*/ 807 w 1029"/>
                                      <a:gd name="T55" fmla="*/ 413 h 717"/>
                                      <a:gd name="T56" fmla="*/ 836 w 1029"/>
                                      <a:gd name="T57" fmla="*/ 446 h 717"/>
                                      <a:gd name="T58" fmla="*/ 746 w 1029"/>
                                      <a:gd name="T59" fmla="*/ 401 h 717"/>
                                      <a:gd name="T60" fmla="*/ 730 w 1029"/>
                                      <a:gd name="T61" fmla="*/ 383 h 717"/>
                                      <a:gd name="T62" fmla="*/ 715 w 1029"/>
                                      <a:gd name="T63" fmla="*/ 368 h 717"/>
                                      <a:gd name="T64" fmla="*/ 705 w 1029"/>
                                      <a:gd name="T65" fmla="*/ 360 h 717"/>
                                      <a:gd name="T66" fmla="*/ 687 w 1029"/>
                                      <a:gd name="T67" fmla="*/ 348 h 717"/>
                                      <a:gd name="T68" fmla="*/ 670 w 1029"/>
                                      <a:gd name="T69" fmla="*/ 337 h 717"/>
                                      <a:gd name="T70" fmla="*/ 651 w 1029"/>
                                      <a:gd name="T71" fmla="*/ 328 h 717"/>
                                      <a:gd name="T72" fmla="*/ 609 w 1029"/>
                                      <a:gd name="T73" fmla="*/ 318 h 717"/>
                                      <a:gd name="T74" fmla="*/ 568 w 1029"/>
                                      <a:gd name="T75" fmla="*/ 318 h 717"/>
                                      <a:gd name="T76" fmla="*/ 523 w 1029"/>
                                      <a:gd name="T77" fmla="*/ 328 h 717"/>
                                      <a:gd name="T78" fmla="*/ 478 w 1029"/>
                                      <a:gd name="T79" fmla="*/ 350 h 717"/>
                                      <a:gd name="T80" fmla="*/ 434 w 1029"/>
                                      <a:gd name="T81" fmla="*/ 381 h 717"/>
                                      <a:gd name="T82" fmla="*/ 468 w 1029"/>
                                      <a:gd name="T83" fmla="*/ 437 h 717"/>
                                      <a:gd name="T84" fmla="*/ 408 w 1029"/>
                                      <a:gd name="T85" fmla="*/ 446 h 717"/>
                                      <a:gd name="T86" fmla="*/ 342 w 1029"/>
                                      <a:gd name="T87" fmla="*/ 478 h 717"/>
                                      <a:gd name="T88" fmla="*/ 365 w 1029"/>
                                      <a:gd name="T89" fmla="*/ 546 h 717"/>
                                      <a:gd name="T90" fmla="*/ 313 w 1029"/>
                                      <a:gd name="T91" fmla="*/ 563 h 717"/>
                                      <a:gd name="T92" fmla="*/ 267 w 1029"/>
                                      <a:gd name="T93" fmla="*/ 589 h 717"/>
                                      <a:gd name="T94" fmla="*/ 336 w 1029"/>
                                      <a:gd name="T95" fmla="*/ 717 h 717"/>
                                      <a:gd name="T96" fmla="*/ 313 w 1029"/>
                                      <a:gd name="T97" fmla="*/ 707 h 717"/>
                                      <a:gd name="T98" fmla="*/ 287 w 1029"/>
                                      <a:gd name="T99" fmla="*/ 698 h 717"/>
                                      <a:gd name="T100" fmla="*/ 271 w 1029"/>
                                      <a:gd name="T101" fmla="*/ 692 h 717"/>
                                      <a:gd name="T102" fmla="*/ 258 w 1029"/>
                                      <a:gd name="T103" fmla="*/ 685 h 717"/>
                                      <a:gd name="T104" fmla="*/ 239 w 1029"/>
                                      <a:gd name="T105" fmla="*/ 672 h 717"/>
                                      <a:gd name="T106" fmla="*/ 188 w 1029"/>
                                      <a:gd name="T107" fmla="*/ 582 h 717"/>
                                      <a:gd name="T108" fmla="*/ 147 w 1029"/>
                                      <a:gd name="T109" fmla="*/ 479 h 717"/>
                                      <a:gd name="T110" fmla="*/ 0 w 1029"/>
                                      <a:gd name="T111" fmla="*/ 347 h 7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029" h="717">
                                        <a:moveTo>
                                          <a:pt x="0" y="347"/>
                                        </a:moveTo>
                                        <a:lnTo>
                                          <a:pt x="0" y="347"/>
                                        </a:lnTo>
                                        <a:lnTo>
                                          <a:pt x="3" y="322"/>
                                        </a:lnTo>
                                        <a:lnTo>
                                          <a:pt x="8" y="29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8" y="250"/>
                                        </a:lnTo>
                                        <a:lnTo>
                                          <a:pt x="23" y="227"/>
                                        </a:lnTo>
                                        <a:lnTo>
                                          <a:pt x="31" y="206"/>
                                        </a:lnTo>
                                        <a:lnTo>
                                          <a:pt x="39" y="183"/>
                                        </a:lnTo>
                                        <a:lnTo>
                                          <a:pt x="49" y="161"/>
                                        </a:lnTo>
                                        <a:lnTo>
                                          <a:pt x="61" y="139"/>
                                        </a:lnTo>
                                        <a:lnTo>
                                          <a:pt x="72" y="119"/>
                                        </a:lnTo>
                                        <a:lnTo>
                                          <a:pt x="85" y="98"/>
                                        </a:lnTo>
                                        <a:lnTo>
                                          <a:pt x="100" y="7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337" y="80"/>
                                        </a:lnTo>
                                        <a:lnTo>
                                          <a:pt x="373" y="83"/>
                                        </a:lnTo>
                                        <a:lnTo>
                                          <a:pt x="406" y="86"/>
                                        </a:lnTo>
                                        <a:lnTo>
                                          <a:pt x="440" y="89"/>
                                        </a:lnTo>
                                        <a:lnTo>
                                          <a:pt x="471" y="90"/>
                                        </a:lnTo>
                                        <a:lnTo>
                                          <a:pt x="500" y="93"/>
                                        </a:lnTo>
                                        <a:lnTo>
                                          <a:pt x="527" y="95"/>
                                        </a:lnTo>
                                        <a:lnTo>
                                          <a:pt x="553" y="98"/>
                                        </a:lnTo>
                                        <a:lnTo>
                                          <a:pt x="579" y="99"/>
                                        </a:lnTo>
                                        <a:lnTo>
                                          <a:pt x="601" y="101"/>
                                        </a:lnTo>
                                        <a:lnTo>
                                          <a:pt x="622" y="102"/>
                                        </a:lnTo>
                                        <a:lnTo>
                                          <a:pt x="643" y="103"/>
                                        </a:lnTo>
                                        <a:lnTo>
                                          <a:pt x="660" y="106"/>
                                        </a:lnTo>
                                        <a:lnTo>
                                          <a:pt x="677" y="108"/>
                                        </a:lnTo>
                                        <a:lnTo>
                                          <a:pt x="692" y="109"/>
                                        </a:lnTo>
                                        <a:lnTo>
                                          <a:pt x="705" y="111"/>
                                        </a:lnTo>
                                        <a:lnTo>
                                          <a:pt x="716" y="112"/>
                                        </a:lnTo>
                                        <a:lnTo>
                                          <a:pt x="944" y="247"/>
                                        </a:lnTo>
                                        <a:lnTo>
                                          <a:pt x="1029" y="453"/>
                                        </a:lnTo>
                                        <a:lnTo>
                                          <a:pt x="1014" y="456"/>
                                        </a:lnTo>
                                        <a:lnTo>
                                          <a:pt x="1000" y="459"/>
                                        </a:lnTo>
                                        <a:lnTo>
                                          <a:pt x="985" y="461"/>
                                        </a:lnTo>
                                        <a:lnTo>
                                          <a:pt x="971" y="461"/>
                                        </a:lnTo>
                                        <a:lnTo>
                                          <a:pt x="957" y="459"/>
                                        </a:lnTo>
                                        <a:lnTo>
                                          <a:pt x="944" y="456"/>
                                        </a:lnTo>
                                        <a:lnTo>
                                          <a:pt x="929" y="453"/>
                                        </a:lnTo>
                                        <a:lnTo>
                                          <a:pt x="916" y="448"/>
                                        </a:lnTo>
                                        <a:lnTo>
                                          <a:pt x="896" y="436"/>
                                        </a:lnTo>
                                        <a:lnTo>
                                          <a:pt x="879" y="423"/>
                                        </a:lnTo>
                                        <a:lnTo>
                                          <a:pt x="861" y="406"/>
                                        </a:lnTo>
                                        <a:lnTo>
                                          <a:pt x="846" y="387"/>
                                        </a:lnTo>
                                        <a:lnTo>
                                          <a:pt x="831" y="365"/>
                                        </a:lnTo>
                                        <a:lnTo>
                                          <a:pt x="817" y="341"/>
                                        </a:lnTo>
                                        <a:lnTo>
                                          <a:pt x="805" y="315"/>
                                        </a:lnTo>
                                        <a:lnTo>
                                          <a:pt x="794" y="286"/>
                                        </a:lnTo>
                                        <a:lnTo>
                                          <a:pt x="768" y="288"/>
                                        </a:lnTo>
                                        <a:lnTo>
                                          <a:pt x="743" y="286"/>
                                        </a:lnTo>
                                        <a:lnTo>
                                          <a:pt x="717" y="285"/>
                                        </a:lnTo>
                                        <a:lnTo>
                                          <a:pt x="693" y="281"/>
                                        </a:lnTo>
                                        <a:lnTo>
                                          <a:pt x="667" y="275"/>
                                        </a:lnTo>
                                        <a:lnTo>
                                          <a:pt x="643" y="268"/>
                                        </a:lnTo>
                                        <a:lnTo>
                                          <a:pt x="618" y="257"/>
                                        </a:lnTo>
                                        <a:lnTo>
                                          <a:pt x="595" y="247"/>
                                        </a:lnTo>
                                        <a:lnTo>
                                          <a:pt x="581" y="242"/>
                                        </a:lnTo>
                                        <a:lnTo>
                                          <a:pt x="559" y="289"/>
                                        </a:lnTo>
                                        <a:lnTo>
                                          <a:pt x="578" y="302"/>
                                        </a:lnTo>
                                        <a:lnTo>
                                          <a:pt x="601" y="312"/>
                                        </a:lnTo>
                                        <a:lnTo>
                                          <a:pt x="622" y="319"/>
                                        </a:lnTo>
                                        <a:lnTo>
                                          <a:pt x="645" y="325"/>
                                        </a:lnTo>
                                        <a:lnTo>
                                          <a:pt x="669" y="331"/>
                                        </a:lnTo>
                                        <a:lnTo>
                                          <a:pt x="692" y="334"/>
                                        </a:lnTo>
                                        <a:lnTo>
                                          <a:pt x="715" y="335"/>
                                        </a:lnTo>
                                        <a:lnTo>
                                          <a:pt x="738" y="337"/>
                                        </a:lnTo>
                                        <a:lnTo>
                                          <a:pt x="761" y="335"/>
                                        </a:lnTo>
                                        <a:lnTo>
                                          <a:pt x="769" y="354"/>
                                        </a:lnTo>
                                        <a:lnTo>
                                          <a:pt x="778" y="370"/>
                                        </a:lnTo>
                                        <a:lnTo>
                                          <a:pt x="788" y="386"/>
                                        </a:lnTo>
                                        <a:lnTo>
                                          <a:pt x="797" y="400"/>
                                        </a:lnTo>
                                        <a:lnTo>
                                          <a:pt x="807" y="413"/>
                                        </a:lnTo>
                                        <a:lnTo>
                                          <a:pt x="817" y="426"/>
                                        </a:lnTo>
                                        <a:lnTo>
                                          <a:pt x="825" y="436"/>
                                        </a:lnTo>
                                        <a:lnTo>
                                          <a:pt x="836" y="446"/>
                                        </a:lnTo>
                                        <a:lnTo>
                                          <a:pt x="752" y="407"/>
                                        </a:lnTo>
                                        <a:lnTo>
                                          <a:pt x="746" y="401"/>
                                        </a:lnTo>
                                        <a:lnTo>
                                          <a:pt x="741" y="394"/>
                                        </a:lnTo>
                                        <a:lnTo>
                                          <a:pt x="735" y="389"/>
                                        </a:lnTo>
                                        <a:lnTo>
                                          <a:pt x="730" y="383"/>
                                        </a:lnTo>
                                        <a:lnTo>
                                          <a:pt x="725" y="378"/>
                                        </a:lnTo>
                                        <a:lnTo>
                                          <a:pt x="719" y="373"/>
                                        </a:lnTo>
                                        <a:lnTo>
                                          <a:pt x="715" y="368"/>
                                        </a:lnTo>
                                        <a:lnTo>
                                          <a:pt x="709" y="364"/>
                                        </a:lnTo>
                                        <a:lnTo>
                                          <a:pt x="705" y="360"/>
                                        </a:lnTo>
                                        <a:lnTo>
                                          <a:pt x="699" y="355"/>
                                        </a:lnTo>
                                        <a:lnTo>
                                          <a:pt x="693" y="353"/>
                                        </a:lnTo>
                                        <a:lnTo>
                                          <a:pt x="687" y="348"/>
                                        </a:lnTo>
                                        <a:lnTo>
                                          <a:pt x="681" y="344"/>
                                        </a:lnTo>
                                        <a:lnTo>
                                          <a:pt x="676" y="340"/>
                                        </a:lnTo>
                                        <a:lnTo>
                                          <a:pt x="670" y="337"/>
                                        </a:lnTo>
                                        <a:lnTo>
                                          <a:pt x="664" y="334"/>
                                        </a:lnTo>
                                        <a:lnTo>
                                          <a:pt x="651" y="328"/>
                                        </a:lnTo>
                                        <a:lnTo>
                                          <a:pt x="637" y="324"/>
                                        </a:lnTo>
                                        <a:lnTo>
                                          <a:pt x="624" y="319"/>
                                        </a:lnTo>
                                        <a:lnTo>
                                          <a:pt x="609" y="318"/>
                                        </a:lnTo>
                                        <a:lnTo>
                                          <a:pt x="595" y="317"/>
                                        </a:lnTo>
                                        <a:lnTo>
                                          <a:pt x="582" y="317"/>
                                        </a:lnTo>
                                        <a:lnTo>
                                          <a:pt x="568" y="318"/>
                                        </a:lnTo>
                                        <a:lnTo>
                                          <a:pt x="553" y="319"/>
                                        </a:lnTo>
                                        <a:lnTo>
                                          <a:pt x="539" y="324"/>
                                        </a:lnTo>
                                        <a:lnTo>
                                          <a:pt x="523" y="328"/>
                                        </a:lnTo>
                                        <a:lnTo>
                                          <a:pt x="509" y="334"/>
                                        </a:lnTo>
                                        <a:lnTo>
                                          <a:pt x="494" y="341"/>
                                        </a:lnTo>
                                        <a:lnTo>
                                          <a:pt x="478" y="350"/>
                                        </a:lnTo>
                                        <a:lnTo>
                                          <a:pt x="464" y="358"/>
                                        </a:lnTo>
                                        <a:lnTo>
                                          <a:pt x="448" y="370"/>
                                        </a:lnTo>
                                        <a:lnTo>
                                          <a:pt x="434" y="381"/>
                                        </a:lnTo>
                                        <a:lnTo>
                                          <a:pt x="487" y="440"/>
                                        </a:lnTo>
                                        <a:lnTo>
                                          <a:pt x="468" y="437"/>
                                        </a:lnTo>
                                        <a:lnTo>
                                          <a:pt x="450" y="437"/>
                                        </a:lnTo>
                                        <a:lnTo>
                                          <a:pt x="429" y="440"/>
                                        </a:lnTo>
                                        <a:lnTo>
                                          <a:pt x="408" y="446"/>
                                        </a:lnTo>
                                        <a:lnTo>
                                          <a:pt x="386" y="455"/>
                                        </a:lnTo>
                                        <a:lnTo>
                                          <a:pt x="365" y="465"/>
                                        </a:lnTo>
                                        <a:lnTo>
                                          <a:pt x="342" y="478"/>
                                        </a:lnTo>
                                        <a:lnTo>
                                          <a:pt x="317" y="492"/>
                                        </a:lnTo>
                                        <a:lnTo>
                                          <a:pt x="365" y="546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30" y="556"/>
                                        </a:lnTo>
                                        <a:lnTo>
                                          <a:pt x="313" y="563"/>
                                        </a:lnTo>
                                        <a:lnTo>
                                          <a:pt x="297" y="570"/>
                                        </a:lnTo>
                                        <a:lnTo>
                                          <a:pt x="281" y="579"/>
                                        </a:lnTo>
                                        <a:lnTo>
                                          <a:pt x="267" y="589"/>
                                        </a:lnTo>
                                        <a:lnTo>
                                          <a:pt x="252" y="600"/>
                                        </a:lnTo>
                                        <a:lnTo>
                                          <a:pt x="238" y="612"/>
                                        </a:lnTo>
                                        <a:lnTo>
                                          <a:pt x="336" y="717"/>
                                        </a:lnTo>
                                        <a:lnTo>
                                          <a:pt x="324" y="711"/>
                                        </a:lnTo>
                                        <a:lnTo>
                                          <a:pt x="313" y="707"/>
                                        </a:lnTo>
                                        <a:lnTo>
                                          <a:pt x="303" y="704"/>
                                        </a:lnTo>
                                        <a:lnTo>
                                          <a:pt x="294" y="700"/>
                                        </a:lnTo>
                                        <a:lnTo>
                                          <a:pt x="287" y="698"/>
                                        </a:lnTo>
                                        <a:lnTo>
                                          <a:pt x="280" y="695"/>
                                        </a:lnTo>
                                        <a:lnTo>
                                          <a:pt x="274" y="694"/>
                                        </a:lnTo>
                                        <a:lnTo>
                                          <a:pt x="271" y="692"/>
                                        </a:lnTo>
                                        <a:lnTo>
                                          <a:pt x="265" y="690"/>
                                        </a:lnTo>
                                        <a:lnTo>
                                          <a:pt x="258" y="685"/>
                                        </a:lnTo>
                                        <a:lnTo>
                                          <a:pt x="249" y="679"/>
                                        </a:lnTo>
                                        <a:lnTo>
                                          <a:pt x="239" y="672"/>
                                        </a:lnTo>
                                        <a:lnTo>
                                          <a:pt x="221" y="643"/>
                                        </a:lnTo>
                                        <a:lnTo>
                                          <a:pt x="203" y="613"/>
                                        </a:lnTo>
                                        <a:lnTo>
                                          <a:pt x="188" y="582"/>
                                        </a:lnTo>
                                        <a:lnTo>
                                          <a:pt x="173" y="548"/>
                                        </a:lnTo>
                                        <a:lnTo>
                                          <a:pt x="159" y="515"/>
                                        </a:lnTo>
                                        <a:lnTo>
                                          <a:pt x="147" y="479"/>
                                        </a:lnTo>
                                        <a:lnTo>
                                          <a:pt x="136" y="445"/>
                                        </a:lnTo>
                                        <a:lnTo>
                                          <a:pt x="126" y="407"/>
                                        </a:lnTo>
                                        <a:lnTo>
                                          <a:pt x="0" y="3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1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7" y="10184"/>
                                    <a:ext cx="499" cy="337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337"/>
                                      <a:gd name="T2" fmla="*/ 341 w 499"/>
                                      <a:gd name="T3" fmla="*/ 176 h 337"/>
                                      <a:gd name="T4" fmla="*/ 383 w 499"/>
                                      <a:gd name="T5" fmla="*/ 196 h 337"/>
                                      <a:gd name="T6" fmla="*/ 419 w 499"/>
                                      <a:gd name="T7" fmla="*/ 216 h 337"/>
                                      <a:gd name="T8" fmla="*/ 448 w 499"/>
                                      <a:gd name="T9" fmla="*/ 237 h 337"/>
                                      <a:gd name="T10" fmla="*/ 471 w 499"/>
                                      <a:gd name="T11" fmla="*/ 255 h 337"/>
                                      <a:gd name="T12" fmla="*/ 487 w 499"/>
                                      <a:gd name="T13" fmla="*/ 273 h 337"/>
                                      <a:gd name="T14" fmla="*/ 497 w 499"/>
                                      <a:gd name="T15" fmla="*/ 290 h 337"/>
                                      <a:gd name="T16" fmla="*/ 499 w 499"/>
                                      <a:gd name="T17" fmla="*/ 306 h 337"/>
                                      <a:gd name="T18" fmla="*/ 497 w 499"/>
                                      <a:gd name="T19" fmla="*/ 320 h 337"/>
                                      <a:gd name="T20" fmla="*/ 492 w 499"/>
                                      <a:gd name="T21" fmla="*/ 326 h 337"/>
                                      <a:gd name="T22" fmla="*/ 487 w 499"/>
                                      <a:gd name="T23" fmla="*/ 332 h 337"/>
                                      <a:gd name="T24" fmla="*/ 479 w 499"/>
                                      <a:gd name="T25" fmla="*/ 334 h 337"/>
                                      <a:gd name="T26" fmla="*/ 472 w 499"/>
                                      <a:gd name="T27" fmla="*/ 337 h 337"/>
                                      <a:gd name="T28" fmla="*/ 462 w 499"/>
                                      <a:gd name="T29" fmla="*/ 337 h 337"/>
                                      <a:gd name="T30" fmla="*/ 451 w 499"/>
                                      <a:gd name="T31" fmla="*/ 337 h 337"/>
                                      <a:gd name="T32" fmla="*/ 439 w 499"/>
                                      <a:gd name="T33" fmla="*/ 336 h 337"/>
                                      <a:gd name="T34" fmla="*/ 425 w 499"/>
                                      <a:gd name="T35" fmla="*/ 333 h 337"/>
                                      <a:gd name="T36" fmla="*/ 407 w 499"/>
                                      <a:gd name="T37" fmla="*/ 330 h 337"/>
                                      <a:gd name="T38" fmla="*/ 389 w 499"/>
                                      <a:gd name="T39" fmla="*/ 324 h 337"/>
                                      <a:gd name="T40" fmla="*/ 368 w 499"/>
                                      <a:gd name="T41" fmla="*/ 319 h 337"/>
                                      <a:gd name="T42" fmla="*/ 347 w 499"/>
                                      <a:gd name="T43" fmla="*/ 310 h 337"/>
                                      <a:gd name="T44" fmla="*/ 322 w 499"/>
                                      <a:gd name="T45" fmla="*/ 301 h 337"/>
                                      <a:gd name="T46" fmla="*/ 298 w 499"/>
                                      <a:gd name="T47" fmla="*/ 291 h 337"/>
                                      <a:gd name="T48" fmla="*/ 271 w 499"/>
                                      <a:gd name="T49" fmla="*/ 280 h 337"/>
                                      <a:gd name="T50" fmla="*/ 243 w 499"/>
                                      <a:gd name="T51" fmla="*/ 267 h 337"/>
                                      <a:gd name="T52" fmla="*/ 30 w 499"/>
                                      <a:gd name="T53" fmla="*/ 166 h 337"/>
                                      <a:gd name="T54" fmla="*/ 36 w 499"/>
                                      <a:gd name="T55" fmla="*/ 163 h 337"/>
                                      <a:gd name="T56" fmla="*/ 43 w 499"/>
                                      <a:gd name="T57" fmla="*/ 162 h 337"/>
                                      <a:gd name="T58" fmla="*/ 52 w 499"/>
                                      <a:gd name="T59" fmla="*/ 157 h 337"/>
                                      <a:gd name="T60" fmla="*/ 65 w 499"/>
                                      <a:gd name="T61" fmla="*/ 153 h 337"/>
                                      <a:gd name="T62" fmla="*/ 0 w 499"/>
                                      <a:gd name="T63" fmla="*/ 0 h 3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99" h="337">
                                        <a:moveTo>
                                          <a:pt x="0" y="0"/>
                                        </a:moveTo>
                                        <a:lnTo>
                                          <a:pt x="341" y="176"/>
                                        </a:lnTo>
                                        <a:lnTo>
                                          <a:pt x="383" y="196"/>
                                        </a:lnTo>
                                        <a:lnTo>
                                          <a:pt x="419" y="216"/>
                                        </a:lnTo>
                                        <a:lnTo>
                                          <a:pt x="448" y="237"/>
                                        </a:lnTo>
                                        <a:lnTo>
                                          <a:pt x="471" y="255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97" y="290"/>
                                        </a:lnTo>
                                        <a:lnTo>
                                          <a:pt x="499" y="306"/>
                                        </a:lnTo>
                                        <a:lnTo>
                                          <a:pt x="497" y="320"/>
                                        </a:lnTo>
                                        <a:lnTo>
                                          <a:pt x="492" y="326"/>
                                        </a:lnTo>
                                        <a:lnTo>
                                          <a:pt x="487" y="332"/>
                                        </a:lnTo>
                                        <a:lnTo>
                                          <a:pt x="479" y="334"/>
                                        </a:lnTo>
                                        <a:lnTo>
                                          <a:pt x="472" y="337"/>
                                        </a:lnTo>
                                        <a:lnTo>
                                          <a:pt x="462" y="337"/>
                                        </a:lnTo>
                                        <a:lnTo>
                                          <a:pt x="451" y="337"/>
                                        </a:lnTo>
                                        <a:lnTo>
                                          <a:pt x="439" y="336"/>
                                        </a:lnTo>
                                        <a:lnTo>
                                          <a:pt x="425" y="333"/>
                                        </a:lnTo>
                                        <a:lnTo>
                                          <a:pt x="407" y="330"/>
                                        </a:lnTo>
                                        <a:lnTo>
                                          <a:pt x="389" y="324"/>
                                        </a:lnTo>
                                        <a:lnTo>
                                          <a:pt x="368" y="319"/>
                                        </a:lnTo>
                                        <a:lnTo>
                                          <a:pt x="347" y="310"/>
                                        </a:lnTo>
                                        <a:lnTo>
                                          <a:pt x="322" y="301"/>
                                        </a:lnTo>
                                        <a:lnTo>
                                          <a:pt x="298" y="291"/>
                                        </a:lnTo>
                                        <a:lnTo>
                                          <a:pt x="271" y="280"/>
                                        </a:lnTo>
                                        <a:lnTo>
                                          <a:pt x="243" y="267"/>
                                        </a:lnTo>
                                        <a:lnTo>
                                          <a:pt x="30" y="166"/>
                                        </a:lnTo>
                                        <a:lnTo>
                                          <a:pt x="36" y="163"/>
                                        </a:lnTo>
                                        <a:lnTo>
                                          <a:pt x="43" y="162"/>
                                        </a:lnTo>
                                        <a:lnTo>
                                          <a:pt x="52" y="157"/>
                                        </a:lnTo>
                                        <a:lnTo>
                                          <a:pt x="65" y="1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2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7" y="10184"/>
                                    <a:ext cx="499" cy="337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337"/>
                                      <a:gd name="T2" fmla="*/ 341 w 499"/>
                                      <a:gd name="T3" fmla="*/ 176 h 337"/>
                                      <a:gd name="T4" fmla="*/ 341 w 499"/>
                                      <a:gd name="T5" fmla="*/ 176 h 337"/>
                                      <a:gd name="T6" fmla="*/ 383 w 499"/>
                                      <a:gd name="T7" fmla="*/ 196 h 337"/>
                                      <a:gd name="T8" fmla="*/ 419 w 499"/>
                                      <a:gd name="T9" fmla="*/ 216 h 337"/>
                                      <a:gd name="T10" fmla="*/ 448 w 499"/>
                                      <a:gd name="T11" fmla="*/ 237 h 337"/>
                                      <a:gd name="T12" fmla="*/ 471 w 499"/>
                                      <a:gd name="T13" fmla="*/ 255 h 337"/>
                                      <a:gd name="T14" fmla="*/ 487 w 499"/>
                                      <a:gd name="T15" fmla="*/ 273 h 337"/>
                                      <a:gd name="T16" fmla="*/ 497 w 499"/>
                                      <a:gd name="T17" fmla="*/ 290 h 337"/>
                                      <a:gd name="T18" fmla="*/ 499 w 499"/>
                                      <a:gd name="T19" fmla="*/ 306 h 337"/>
                                      <a:gd name="T20" fmla="*/ 497 w 499"/>
                                      <a:gd name="T21" fmla="*/ 320 h 337"/>
                                      <a:gd name="T22" fmla="*/ 497 w 499"/>
                                      <a:gd name="T23" fmla="*/ 320 h 337"/>
                                      <a:gd name="T24" fmla="*/ 492 w 499"/>
                                      <a:gd name="T25" fmla="*/ 326 h 337"/>
                                      <a:gd name="T26" fmla="*/ 487 w 499"/>
                                      <a:gd name="T27" fmla="*/ 332 h 337"/>
                                      <a:gd name="T28" fmla="*/ 479 w 499"/>
                                      <a:gd name="T29" fmla="*/ 334 h 337"/>
                                      <a:gd name="T30" fmla="*/ 472 w 499"/>
                                      <a:gd name="T31" fmla="*/ 337 h 337"/>
                                      <a:gd name="T32" fmla="*/ 462 w 499"/>
                                      <a:gd name="T33" fmla="*/ 337 h 337"/>
                                      <a:gd name="T34" fmla="*/ 451 w 499"/>
                                      <a:gd name="T35" fmla="*/ 337 h 337"/>
                                      <a:gd name="T36" fmla="*/ 439 w 499"/>
                                      <a:gd name="T37" fmla="*/ 336 h 337"/>
                                      <a:gd name="T38" fmla="*/ 425 w 499"/>
                                      <a:gd name="T39" fmla="*/ 333 h 337"/>
                                      <a:gd name="T40" fmla="*/ 425 w 499"/>
                                      <a:gd name="T41" fmla="*/ 333 h 337"/>
                                      <a:gd name="T42" fmla="*/ 407 w 499"/>
                                      <a:gd name="T43" fmla="*/ 330 h 337"/>
                                      <a:gd name="T44" fmla="*/ 389 w 499"/>
                                      <a:gd name="T45" fmla="*/ 324 h 337"/>
                                      <a:gd name="T46" fmla="*/ 368 w 499"/>
                                      <a:gd name="T47" fmla="*/ 319 h 337"/>
                                      <a:gd name="T48" fmla="*/ 347 w 499"/>
                                      <a:gd name="T49" fmla="*/ 310 h 337"/>
                                      <a:gd name="T50" fmla="*/ 322 w 499"/>
                                      <a:gd name="T51" fmla="*/ 301 h 337"/>
                                      <a:gd name="T52" fmla="*/ 298 w 499"/>
                                      <a:gd name="T53" fmla="*/ 291 h 337"/>
                                      <a:gd name="T54" fmla="*/ 271 w 499"/>
                                      <a:gd name="T55" fmla="*/ 280 h 337"/>
                                      <a:gd name="T56" fmla="*/ 243 w 499"/>
                                      <a:gd name="T57" fmla="*/ 267 h 337"/>
                                      <a:gd name="T58" fmla="*/ 30 w 499"/>
                                      <a:gd name="T59" fmla="*/ 166 h 337"/>
                                      <a:gd name="T60" fmla="*/ 30 w 499"/>
                                      <a:gd name="T61" fmla="*/ 166 h 337"/>
                                      <a:gd name="T62" fmla="*/ 36 w 499"/>
                                      <a:gd name="T63" fmla="*/ 163 h 337"/>
                                      <a:gd name="T64" fmla="*/ 43 w 499"/>
                                      <a:gd name="T65" fmla="*/ 162 h 337"/>
                                      <a:gd name="T66" fmla="*/ 52 w 499"/>
                                      <a:gd name="T67" fmla="*/ 157 h 337"/>
                                      <a:gd name="T68" fmla="*/ 65 w 499"/>
                                      <a:gd name="T69" fmla="*/ 153 h 337"/>
                                      <a:gd name="T70" fmla="*/ 0 w 499"/>
                                      <a:gd name="T71" fmla="*/ 0 h 3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99" h="337">
                                        <a:moveTo>
                                          <a:pt x="0" y="0"/>
                                        </a:moveTo>
                                        <a:lnTo>
                                          <a:pt x="341" y="176"/>
                                        </a:lnTo>
                                        <a:lnTo>
                                          <a:pt x="383" y="196"/>
                                        </a:lnTo>
                                        <a:lnTo>
                                          <a:pt x="419" y="216"/>
                                        </a:lnTo>
                                        <a:lnTo>
                                          <a:pt x="448" y="237"/>
                                        </a:lnTo>
                                        <a:lnTo>
                                          <a:pt x="471" y="255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97" y="290"/>
                                        </a:lnTo>
                                        <a:lnTo>
                                          <a:pt x="499" y="306"/>
                                        </a:lnTo>
                                        <a:lnTo>
                                          <a:pt x="497" y="320"/>
                                        </a:lnTo>
                                        <a:lnTo>
                                          <a:pt x="492" y="326"/>
                                        </a:lnTo>
                                        <a:lnTo>
                                          <a:pt x="487" y="332"/>
                                        </a:lnTo>
                                        <a:lnTo>
                                          <a:pt x="479" y="334"/>
                                        </a:lnTo>
                                        <a:lnTo>
                                          <a:pt x="472" y="337"/>
                                        </a:lnTo>
                                        <a:lnTo>
                                          <a:pt x="462" y="337"/>
                                        </a:lnTo>
                                        <a:lnTo>
                                          <a:pt x="451" y="337"/>
                                        </a:lnTo>
                                        <a:lnTo>
                                          <a:pt x="439" y="336"/>
                                        </a:lnTo>
                                        <a:lnTo>
                                          <a:pt x="425" y="333"/>
                                        </a:lnTo>
                                        <a:lnTo>
                                          <a:pt x="407" y="330"/>
                                        </a:lnTo>
                                        <a:lnTo>
                                          <a:pt x="389" y="324"/>
                                        </a:lnTo>
                                        <a:lnTo>
                                          <a:pt x="368" y="319"/>
                                        </a:lnTo>
                                        <a:lnTo>
                                          <a:pt x="347" y="310"/>
                                        </a:lnTo>
                                        <a:lnTo>
                                          <a:pt x="322" y="301"/>
                                        </a:lnTo>
                                        <a:lnTo>
                                          <a:pt x="298" y="291"/>
                                        </a:lnTo>
                                        <a:lnTo>
                                          <a:pt x="271" y="280"/>
                                        </a:lnTo>
                                        <a:lnTo>
                                          <a:pt x="243" y="267"/>
                                        </a:lnTo>
                                        <a:lnTo>
                                          <a:pt x="30" y="166"/>
                                        </a:lnTo>
                                        <a:lnTo>
                                          <a:pt x="36" y="163"/>
                                        </a:lnTo>
                                        <a:lnTo>
                                          <a:pt x="43" y="162"/>
                                        </a:lnTo>
                                        <a:lnTo>
                                          <a:pt x="52" y="157"/>
                                        </a:lnTo>
                                        <a:lnTo>
                                          <a:pt x="65" y="15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147" style="position:absolute;margin-left:91.3pt;margin-top:35.8pt;width:157.1pt;height:121.4pt;z-index:251623424" coordorigin="6121,9653" coordsize="3142,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">
                      <v:group id="Group 294" o:spid="_x0000_s1148" style="position:absolute;left:6465;top:9653;width:2798;height:2428" coordorigin="2347,12455" coordsize="279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<v:shape id="AutoShape 295" o:spid="_x0000_s1149" type="#_x0000_t5" style="position:absolute;left:2347;top:12455;width:2798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6cMIA&#10;AADcAAAADwAAAGRycy9kb3ducmV2LnhtbESPwWrDMBBE74H+g9hCLyGWa0pwnMjGtJjm2qTQ62Jt&#10;bBNrZSQ1dv++ChR6HGbeDHOoFjOKGzk/WFbwnKQgiFurB+4UfJ6bTQ7CB2SNo2VS8EMeqvJhdcBC&#10;25k/6HYKnYgl7AtU0IcwFVL6tieDPrETcfQu1hkMUbpOaodzLDejzNJ0Kw0OHBd6nOi1p/Z6+jYK&#10;rk3DEd+9t/XauezL1en6bVbq6XGp9yACLeE//EcftYI8e4H7mX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zpwwgAAANwAAAAPAAAAAAAAAAAAAAAAAJgCAABkcnMvZG93&#10;bnJldi54bWxQSwUGAAAAAAQABAD1AAAAhwMAAAAA&#10;" strokeweight="2pt">
                          <v:stroke endarrowwidth="narrow" endarrowlength="short"/>
                          <v:shadow on="t" color="black" opacity="24903f" origin=",.5" offset="0,.55556mm"/>
                        </v:shape>
                        <v:shape id="Text Box 296" o:spid="_x0000_s1150" type="#_x0000_t202" style="position:absolute;left:3511;top:13099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1zMEA&#10;AADcAAAADwAAAGRycy9kb3ducmV2LnhtbESP0YrCMBRE3wX/IVzBl7KmCkrpGkUEYZ+EVT/g0lyb&#10;YnNTk1S7f2+EBR+HmTnDrLeDbcWDfGgcK5jPchDEldMN1wou58NXASJEZI2tY1LwRwG2m/FojaV2&#10;T/6lxynWIkE4lKjAxNiVUobKkMUwcx1x8q7OW4xJ+lpqj88Et61c5PlKWmw4LRjsaG+oup16q+B4&#10;7bW5dy7PdkUcfEbZ/rzqlZpOht03iEhD/IT/2z9aQbFYwvtMO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dczBAAAA3AAAAA8AAAAAAAAAAAAAAAAAmAIAAGRycy9kb3du&#10;cmV2LnhtbFBLBQYAAAAABAAEAPUAAACGAwAAAAA=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2BCF2232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gramStart"/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297" o:spid="_x0000_s1151" type="#_x0000_t202" style="position:absolute;left:2930;top:14073;width:5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ru8IA&#10;AADcAAAADwAAAGRycy9kb3ducmV2LnhtbESPQYvCMBSE7wv+h/AWvBRN9VBKNYoIgidhdX/Ao3lt&#10;is1LN0m1/vuNsLDHYWa+Ybb7yfbiQT50jhWsljkI4trpjlsF37fTogQRIrLG3jEpeFGA/W72scVK&#10;uyd/0eMaW5EgHCpUYGIcKilDbchiWLqBOHmN8xZjkr6V2uMzwW0v13leSIsdpwWDAx0N1ffraBVc&#10;mlGbn8Hl2aGMk88oO96KUan553TYgIg0xf/wX/usFZTrAt5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eu7wgAAANwAAAAPAAAAAAAAAAAAAAAAAJgCAABkcnMvZG93&#10;bnJldi54bWxQSwUGAAAAAAQABAD1AAAAhwMAAAAA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213A9BB7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gramStart"/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298" o:spid="_x0000_s1152" type="#_x0000_t202" style="position:absolute;left:4030;top:14116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OIMEA&#10;AADcAAAADwAAAGRycy9kb3ducmV2LnhtbESPQYvCMBSE7wv+h/AEL0VTPbilGkUEYU/Cqj/g0Tyb&#10;YvNSk1S7/94ICx6HmfmGWW8H24oH+dA4VjCf5SCIK6cbrhVczodpASJEZI2tY1LwRwG2m9HXGkvt&#10;nvxLj1OsRYJwKFGBibErpQyVIYth5jri5F2dtxiT9LXUHp8Jblu5yPOltNhwWjDY0d5QdTv1VsHx&#10;2mtz71ye7Yo4+Iyy/XnZKzUZD7sViEhD/IT/2z9aQbH4hve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9TiDBAAAA3AAAAA8AAAAAAAAAAAAAAAAAmAIAAGRycy9kb3du&#10;cmV2LnhtbFBLBQYAAAAABAAEAPUAAACGAwAAAAA=&#10;" filled="f" stroked="f" strokeweight="1.5pt">
                          <v:stroke endarrowwidth="narrow" endarrowlength="short"/>
                          <v:textbox inset="0,0,0,0">
                            <w:txbxContent>
                              <w:p w14:paraId="72FBC32F" w14:textId="77777777" w:rsidR="00B43FC8" w:rsidRPr="00E01229" w:rsidRDefault="00B43FC8" w:rsidP="00F0180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01229">
                                  <w:rPr>
                                    <w:rFonts w:ascii="Arial Narrow Bold" w:hAnsi="Arial Narrow Bold"/>
                                    <w:b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line id="Line 299" o:spid="_x0000_s1153" style="position:absolute;visibility:visible;mso-wrap-style:square" from="3750,13908" to="3750,14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0lsEAAADcAAAADwAAAGRycy9kb3ducmV2LnhtbERPy4rCMBTdC/MP4Q64s6kKIh2jzENB&#10;6MbXgO4uzbWtNjelibb+vVkILg/nPVt0phJ3alxpWcEwikEQZ1aXnCs47FeDKQjnkTVWlknBgxws&#10;5h+9GSbatryl+87nIoSwS1BB4X2dSOmyggy6yNbEgTvbxqAPsMmlbrAN4aaSozieSIMlh4YCa/ot&#10;KLvubkYBpunPzW/G58v1P23N9vh3Wg4vSvU/u+8vEJ46/xa/3GutYDoKa8OZc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3rSWwQAAANwAAAAPAAAAAAAAAAAAAAAA&#10;AKECAABkcnMvZG93bnJldi54bWxQSwUGAAAAAAQABAD5AAAAjwMAAAAA&#10;" strokeweight="2pt">
                          <v:stroke endarrowwidth="narrow" endarrowlength="short"/>
                          <v:shadow on="t" color="black" opacity="24903f" origin=",.5" offset="0,.55556mm"/>
                        </v:line>
                        <v:line id="Line 300" o:spid="_x0000_s1154" style="position:absolute;rotation:-90;visibility:visible;mso-wrap-style:square" from="3747,13064" to="3747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WesQAAADcAAAADwAAAGRycy9kb3ducmV2LnhtbESPQWvCQBSE74L/YXlCb7pRqNXoKqII&#10;VinYWO+P7Gs2NPs2ZNeY/ntXKPQ4zMw3zHLd2Uq01PjSsYLxKAFBnDtdcqHg67IfzkD4gKyxckwK&#10;fsnDetXvLTHV7s6f1GahEBHCPkUFJoQ6ldLnhiz6kauJo/ftGoshyqaQusF7hNtKTpJkKi2WHBcM&#10;1rQ1lP9kN6vg/Hp8t625Ht/yczjtdqePSzadK/Uy6DYLEIG68B/+ax+0gtlkDs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hpZ6xAAAANwAAAAPAAAAAAAAAAAA&#10;AAAAAKECAABkcnMvZG93bnJldi54bWxQSwUGAAAAAAQABAD5AAAAkgMAAAAA&#10;" strokeweight="2pt">
                          <v:stroke endarrowwidth="narrow" endarrowlength="short"/>
                          <v:shadow on="t" color="black" opacity="24903f" origin=",.5" offset="0,.55556mm"/>
                        </v:line>
                      </v:group>
                      <v:group id="Group 314" o:spid="_x0000_s1155" style="position:absolute;left:6121;top:11047;width:1267;height:716" coordorigin="2131,9808" coordsize="164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<v:shape id="Freeform 315" o:spid="_x0000_s1156" style="position:absolute;left:2131;top:9808;width:1642;height:911;visibility:visible;mso-wrap-style:square;v-text-anchor:top" coordsize="164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8v8QA&#10;AADcAAAADwAAAGRycy9kb3ducmV2LnhtbESPQWsCMRSE7wX/Q3iCt5pdBdHVKEVRhNJDXS/eHpvn&#10;ZunmZUmirv++EQo9DjPzDbPa9LYVd/KhcawgH2cgiCunG64VnMv9+xxEiMgaW8ek4EkBNuvB2woL&#10;7R78TfdTrEWCcChQgYmxK6QMlSGLYew64uRdnbcYk/S11B4fCW5bOcmymbTYcFow2NHWUPVzulkF&#10;1/zsn3LSfE5RL3b7y5cpD6VRajTsP5YgIvXxP/zXPmoF82kOr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/L/EAAAA3AAAAA8AAAAAAAAAAAAAAAAAmAIAAGRycy9k&#10;b3ducmV2LnhtbFBLBQYAAAAABAAEAPUAAACJAwAAAAA=&#10;" path="m,441r135,64l147,546r14,39l176,623r16,33l209,689r19,29l246,745r19,25l274,775r8,5l291,784r7,4l304,793r7,2l315,798r6,3l334,807r14,6l363,817r16,4l395,826r15,3l426,831r16,3l469,866r29,19l533,899r31,9l592,911r26,-3l639,901r21,-13l675,869r15,-23l690,844r1,-2l694,837r3,-7l711,834r13,5l737,840r12,2l760,842r10,l780,840r11,-3l801,834r8,-4l818,824r7,-7l832,808r8,-8l845,790r6,-12l855,768r3,-11l860,742r1,-17l874,728r12,1l897,731r10,-2l917,729r10,-3l936,725r9,-3l952,718r6,-6l965,706r7,-6l978,693r6,-7l989,677r5,-10l999,656r3,-13l1004,630r,-15l1001,605r-5,-13l992,579r-7,-14l1020,574r342,155l1390,742r25,10l1439,762r24,8l1485,775r20,5l1523,782r18,l1557,781r14,-1l1584,775r11,-5l1606,762r10,-8l1623,744r7,-10l1639,705r3,-26l1634,653r-17,-23l1606,617r-15,-13l1574,591r-20,-14l1531,562r-26,-16l1476,532r-32,-16l1060,325r-22,-55l792,124r-26,-4l740,117r-24,-4l690,110r-25,-3l641,104r-25,-1l593,101r-24,-1l546,98,523,97r-23,l477,97r-22,l433,97r-21,l210,,186,21,163,44,141,67,121,93r-19,26l84,146,68,175,53,205,42,231,32,260,22,287r-8,30l9,348,4,378,1,409,,441xe" fillcolor="black" stroked="f">
                          <v:path arrowok="t" o:connecttype="custom" o:connectlocs="147,546;192,656;246,745;282,780;304,793;321,801;363,817;410,829;469,866;564,908;639,901;690,846;694,837;724,839;760,842;791,837;818,824;840,800;855,768;861,725;897,731;927,726;952,718;972,700;989,677;1002,643;1001,605;985,565;1390,742;1463,770;1523,782;1571,780;1606,762;1630,734;1634,653;1591,604;1531,562;1444,516;792,124;716,113;641,104;569,100;500,97;433,97;186,21;121,93;68,175;32,260;9,348;0,441" o:connectangles="0,0,0,0,0,0,0,0,0,0,0,0,0,0,0,0,0,0,0,0,0,0,0,0,0,0,0,0,0,0,0,0,0,0,0,0,0,0,0,0,0,0,0,0,0,0,0,0,0,0"/>
                        </v:shape>
                        <v:shape id="Freeform 316" o:spid="_x0000_s1157" style="position:absolute;left:2131;top:9808;width:1642;height:911;visibility:visible;mso-wrap-style:square;v-text-anchor:top" coordsize="164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fa8UA&#10;AADcAAAADwAAAGRycy9kb3ducmV2LnhtbESP3WrCQBSE74W+w3IK3ummFvxJXaU0iIIgaH2A0+xx&#10;E5o9G7Knmvbp3UKhl8PMfMMs171v1JW6WAc28DTOQBGXwdbsDJzfN6M5qCjIFpvAZOCbIqxXD4Ml&#10;5jbc+EjXkziVIBxzNFCJtLnWsazIYxyHljh5l9B5lCQ7p22HtwT3jZ5k2VR7rDktVNjSW0Xl5+nL&#10;Gwh7LGaX6eKj2brNsdj/yKFwYszwsX99ASXUy3/4r72zBubPE/g9k46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R9rxQAAANwAAAAPAAAAAAAAAAAAAAAAAJgCAABkcnMv&#10;ZG93bnJldi54bWxQSwUGAAAAAAQABAD1AAAAigMAAAAA&#10;" path="m,441r135,64l147,546r14,39l176,623r16,33l209,689r19,29l246,745r19,25l274,775r8,5l291,784r7,4l304,793r7,2l315,798r6,3l334,807r14,6l363,817r16,4l395,826r15,3l426,831r16,3l469,866r29,19l533,899r31,9l592,911r26,-3l639,901r21,-13l675,869r15,-23l690,844r1,-2l694,837r3,-7l711,834r13,5l737,840r12,2l760,842r10,l780,840r11,-3l801,834r8,-4l818,824r7,-7l832,808r8,-8l845,790r6,-12l855,768r3,-11l860,742r1,-17l874,728r12,1l897,731r10,-2l917,729r10,-3l936,725r9,-3l952,718r6,-6l965,706r7,-6l978,693r6,-7l989,677r5,-10l999,656r3,-13l1004,630r,-15l1001,605r-5,-13l992,579r-7,-14l1020,574r342,155l1390,742r25,10l1439,762r24,8l1485,775r20,5l1523,782r18,l1557,781r14,-1l1584,775r11,-5l1606,762r10,-8l1623,744r7,-10l1639,705r3,-26l1634,653r-17,-23l1606,617r-15,-13l1574,591r-20,-14l1531,562r-26,-16l1476,532r-32,-16l1060,325r-22,-55l792,124r-26,-4l740,117r-24,-4l690,110r-25,-3l641,104r-25,-1l593,101r-24,-1l546,98,523,97r-23,l477,97r-22,l433,97r-21,l210,,186,21,163,44,141,67,121,93r-19,26l84,146,68,175,53,205,42,231,32,260,22,287r-8,30l9,348,4,378,1,409,,441e" filled="f" strokeweight="0">
                          <v:path arrowok="t" o:connecttype="custom" o:connectlocs="135,505;176,623;228,718;265,770;291,784;311,795;321,801;363,817;410,829;469,866;533,899;618,908;675,869;690,844;697,830;724,839;760,842;791,837;809,830;832,808;851,778;858,757;861,725;897,731;927,726;945,722;965,706;984,686;994,667;1004,630;1001,605;985,565;1362,729;1439,762;1505,780;1541,782;1584,775;1616,754;1630,734;1634,653;1606,617;1554,577;1476,532;1038,270;766,120;690,110;616,103;546,98;477,97;412,97;186,21;121,93;68,175;42,231;14,317;1,409" o:connectangles="0,0,0,0,0,0,0,0,0,0,0,0,0,0,0,0,0,0,0,0,0,0,0,0,0,0,0,0,0,0,0,0,0,0,0,0,0,0,0,0,0,0,0,0,0,0,0,0,0,0,0,0,0,0,0,0"/>
                        </v:shape>
                        <v:shape id="Freeform 317" o:spid="_x0000_s1158" style="position:absolute;left:2514;top:10445;width:277;height:206;visibility:visible;mso-wrap-style:square;v-text-anchor:top" coordsize="27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dbsIA&#10;AADcAAAADwAAAGRycy9kb3ducmV2LnhtbESP3YrCMBSE7wXfIRzBO5tqRUrXKIsieCP49wBnm2Nb&#10;tjkpTdT27Y0geDnMzDfMct2ZWjyodZVlBdMoBkGcW11xoeB62U1SEM4ja6wtk4KeHKxXw8ESM22f&#10;fKLH2RciQNhlqKD0vsmkdHlJBl1kG+Lg3Wxr0AfZFlK3+AxwU8tZHC+kwYrDQokNbUrK/893owBP&#10;27996mo8HtLbNJ/f+0Vie6XGo+73B4Snzn/Dn/ZeK0iTB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F1uwgAAANwAAAAPAAAAAAAAAAAAAAAAAJgCAABkcnMvZG93&#10;bnJldi54bWxQSwUGAAAAAAQABAD1AAAAhwMAAAAA&#10;" path="m,26l7,22,17,17r9,-4l37,10,49,7,59,4,71,1,82,,186,114r91,43l266,174r-11,15l242,199r-13,4l213,206r-17,-1l176,199r-20,-9l120,174,,26xe" stroked="f">
                          <v:path arrowok="t" o:connecttype="custom" o:connectlocs="0,26;7,22;17,17;26,13;37,10;49,7;59,4;71,1;82,0;186,114;277,157;266,174;255,189;242,199;229,203;213,206;196,205;176,199;156,190;120,174;0,26" o:connectangles="0,0,0,0,0,0,0,0,0,0,0,0,0,0,0,0,0,0,0,0,0"/>
                        </v:shape>
                        <v:shape id="Freeform 318" o:spid="_x0000_s1159" style="position:absolute;left:2514;top:10445;width:277;height:206;visibility:visible;mso-wrap-style:square;v-text-anchor:top" coordsize="27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0DMQA&#10;AADcAAAADwAAAGRycy9kb3ducmV2LnhtbESPX2vCMBTF3wf7DuEKvq2pTqRUo4yJ0z3OuoFvl+Su&#10;7dbclCbW+u2XgeDj4fz5cZbrwTaip87XjhVMkhQEsXam5lLBsdg+ZSB8QDbYOCYFV/KwXj0+LDE3&#10;7sIf1B9CKeII+xwVVCG0uZReV2TRJ64ljt636yyGKLtSmg4vcdw2cpqmc2mx5kiosKXXivTv4Wwj&#10;RBfT/Zs+8/zzvThl7utn1/NGqfFoeFmACDSEe/jW3hsF2fMM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NAzEAAAA3AAAAA8AAAAAAAAAAAAAAAAAmAIAAGRycy9k&#10;b3ducmV2LnhtbFBLBQYAAAAABAAEAPUAAACJAwAAAAA=&#10;" path="m,26r,l7,22,17,17r9,-4l37,10,49,7,59,4,71,1,82,,186,114r91,43l266,174r-11,15l242,199r-13,4l213,206r-17,-1l176,199r-20,-9l120,174,,26e" filled="f" strokeweight="0">
                          <v:path arrowok="t" o:connecttype="custom" o:connectlocs="0,26;0,26;7,22;17,17;26,13;37,10;49,7;59,4;71,1;82,0;186,114;277,157;277,157;266,174;255,189;242,199;229,203;213,206;196,205;176,199;156,190;120,174;0,26" o:connectangles="0,0,0,0,0,0,0,0,0,0,0,0,0,0,0,0,0,0,0,0,0,0,0"/>
                        </v:shape>
                        <v:shape id="Freeform 319" o:spid="_x0000_s1160" style="position:absolute;left:2592;top:10336;width:355;height:250;visibility:visible;mso-wrap-style:square;v-text-anchor:top" coordsize="3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8k8kA&#10;AADcAAAADwAAAGRycy9kb3ducmV2LnhtbESPW2vCQBSE3wv+h+UU+lJ009aKpK7SC0LBIjRe8PE0&#10;e5rEZs+G3Y2m/fVdQfBxmJlvmMmsM7U4kPOVZQV3gwQEcW51xYWC9WreH4PwAVljbZkU/JKH2bR3&#10;NcFU2yN/0iELhYgQ9ikqKENoUil9XpJBP7ANcfS+rTMYonSF1A6PEW5qeZ8kI2mw4rhQYkOvJeU/&#10;WWsUuHaY/23axW7/Nc9eth/L2/BWLJW6ue6en0AE6sIlfG6/awXjh0c4nYlHQE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m8k8kAAADcAAAADwAAAAAAAAAAAAAAAACYAgAA&#10;ZHJzL2Rvd25yZXYueG1sUEsFBgAAAAAEAAQA9QAAAI4DAAAAAA==&#10;" path="m,20l14,13,30,7,46,2,63,,80,,99,2r19,3l137,11r79,94l355,167r,14l354,194r-1,12l348,216r-7,11l331,236r-12,8l308,249r-9,1l291,250r-9,-1l272,246r-12,-3l250,240r-11,-4l227,230,145,185,,20xe" stroked="f">
                          <v:path arrowok="t" o:connecttype="custom" o:connectlocs="0,20;14,13;30,7;46,2;63,0;80,0;99,2;118,5;137,11;216,105;355,167;355,181;354,194;353,206;348,216;341,227;331,236;319,244;308,249;299,250;291,250;282,249;272,246;260,243;250,240;239,236;227,230;145,185;0,20" o:connectangles="0,0,0,0,0,0,0,0,0,0,0,0,0,0,0,0,0,0,0,0,0,0,0,0,0,0,0,0,0"/>
                        </v:shape>
                        <v:shape id="Freeform 320" o:spid="_x0000_s1161" style="position:absolute;left:2592;top:10336;width:355;height:250;visibility:visible;mso-wrap-style:square;v-text-anchor:top" coordsize="3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Kx8MA&#10;AADcAAAADwAAAGRycy9kb3ducmV2LnhtbESPzWrDMBCE74G+g9hCb4ncFkJwooS20GJyy0973lgb&#10;24m1MtLWdt6+KhR6HGbmG2a1GV2regqx8WzgcZaBIi69bbgycDy8TxegoiBbbD2TgRtF2KzvJivM&#10;rR94R/1eKpUgHHM0UIt0udaxrMlhnPmOOHlnHxxKkqHSNuCQ4K7VT1k21w4bTgs1dvRWU3ndfzsD&#10;n1LIl+9P+vpRhEsMA74edltjHu7HlyUooVH+w3/twhpYPM/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JKx8MAAADcAAAADwAAAAAAAAAAAAAAAACYAgAAZHJzL2Rv&#10;d25yZXYueG1sUEsFBgAAAAAEAAQA9QAAAIgDAAAAAA==&#10;" path="m,20r,l14,13,30,7,46,2,63,,80,,99,2r19,3l137,11r79,94l355,167r,14l354,194r-1,12l348,216r-7,11l331,236r-12,8l308,249r-9,1l291,250r-9,-1l272,246r-12,-3l250,240r-11,-4l227,230,145,185,,20e" filled="f" strokeweight="0">
                          <v:path arrowok="t" o:connecttype="custom" o:connectlocs="0,20;0,20;14,13;30,7;46,2;63,0;80,0;99,2;118,5;137,11;216,105;355,167;355,167;355,181;354,194;353,206;348,216;348,216;341,227;331,236;319,244;308,249;308,249;299,250;291,250;282,249;272,246;260,243;250,240;239,236;227,230;145,185;0,20" o:connectangles="0,0,0,0,0,0,0,0,0,0,0,0,0,0,0,0,0,0,0,0,0,0,0,0,0,0,0,0,0,0,0,0,0"/>
                        </v:shape>
                        <v:shape id="Freeform 321" o:spid="_x0000_s1162" style="position:absolute;left:2698;top:10219;width:392;height:252;visibility:visible;mso-wrap-style:square;v-text-anchor:top" coordsize="3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08UA&#10;AADcAAAADwAAAGRycy9kb3ducmV2LnhtbESPX2vCMBTF3wd+h3CFvYyZuokrnVGcTFAQZLqXvV2a&#10;u7YsuSlJqt23N4Lg4+H8+XFmi94acSIfGscKxqMMBHHpdMOVgu/j+jkHESKyRuOYFPxTgMV88DDD&#10;Qrszf9HpECuRRjgUqKCOsS2kDGVNFsPItcTJ+3XeYkzSV1J7PKdxa+RLlk2lxYYTocaWVjWVf4fO&#10;Ju72uH7aZLvVfvtpJjtvuvzng5R6HPbLdxCR+ngP39obrSB/fYP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QbTxQAAANwAAAAPAAAAAAAAAAAAAAAAAJgCAABkcnMv&#10;ZG93bnJldi54bWxQSwUGAAAAAAQABAD1AAAAigMAAAAA&#10;" path="m,23l16,14,32,7,49,3,67,,84,r19,3l120,7r17,7l149,20r10,6l169,33r7,6l186,49r9,11l202,72r6,13l332,142r8,5l347,151r8,4l362,160r7,4l375,168r6,5l386,177r5,10l392,197r-1,10l386,219r-4,7l378,232r-6,6l366,242r-6,4l353,249r-8,2l336,252r-9,l319,251r-12,-2l297,248r-12,-3l274,240r-13,-4l248,230,147,183,,23xe" stroked="f">
                          <v:path arrowok="t" o:connecttype="custom" o:connectlocs="0,23;16,14;32,7;49,3;67,0;84,0;103,3;120,7;137,14;149,20;159,26;169,33;176,39;186,49;195,60;202,72;208,85;332,142;340,147;347,151;355,155;362,160;369,164;375,168;381,173;386,177;391,187;392,197;391,207;386,219;382,226;378,232;372,238;366,242;360,246;353,249;345,251;336,252;327,252;319,251;307,249;297,248;285,245;274,240;261,236;248,230;147,183;0,23" o:connectangles="0,0,0,0,0,0,0,0,0,0,0,0,0,0,0,0,0,0,0,0,0,0,0,0,0,0,0,0,0,0,0,0,0,0,0,0,0,0,0,0,0,0,0,0,0,0,0,0"/>
                        </v:shape>
                        <v:shape id="Freeform 322" o:spid="_x0000_s1163" style="position:absolute;left:2698;top:10219;width:392;height:252;visibility:visible;mso-wrap-style:square;v-text-anchor:top" coordsize="3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ChsQA&#10;AADcAAAADwAAAGRycy9kb3ducmV2LnhtbERPW2vCMBR+H+w/hDPY20znxpBqlLHhOnAIXkB8OzZn&#10;TVlzUpKsVn+9eRB8/Pjuk1lvG9GRD7VjBc+DDARx6XTNlYLtZv40AhEissbGMSk4UYDZ9P5ugrl2&#10;R15Rt46VSCEcclRgYmxzKUNpyGIYuJY4cb/OW4wJ+kpqj8cUbhs5zLI3abHm1GCwpQ9D5d/63yp4&#10;bUvffX2el4ditzBL/1Ns9lWh1OND/z4GEamPN/HV/a0VjF7S2nQmHQE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AobEAAAA3AAAAA8AAAAAAAAAAAAAAAAAmAIAAGRycy9k&#10;b3ducmV2LnhtbFBLBQYAAAAABAAEAPUAAACJAwAAAAA=&#10;" path="m,23r,l16,14,32,7,49,3,67,,84,r19,3l120,7r17,7l149,20r10,6l169,33r7,6l186,49r9,11l202,72r6,13l332,142r8,5l347,151r8,4l362,160r7,4l375,168r6,5l386,177r5,10l392,197r-1,10l386,219r-4,7l378,232r-6,6l366,242r-6,4l353,249r-8,2l336,252r-9,l319,251r-12,-2l297,248r-12,-3l274,240r-13,-4l248,230,147,183,,23e" filled="f" strokeweight="0">
                          <v:path arrowok="t" o:connecttype="custom" o:connectlocs="0,23;0,23;16,14;32,7;49,3;67,0;84,0;103,3;120,7;137,14;137,14;149,20;159,26;169,33;176,39;176,39;186,49;195,60;202,72;208,85;332,142;332,142;340,147;347,151;355,155;362,160;369,164;375,168;381,173;386,177;386,177;391,187;392,197;391,207;386,219;386,219;382,226;378,232;372,238;366,242;360,246;353,249;345,251;336,252;336,252;327,252;319,251;307,249;297,248;285,245;274,240;261,236;248,230;147,183;0,23" o:connectangles="0,0,0,0,0,0,0,0,0,0,0,0,0,0,0,0,0,0,0,0,0,0,0,0,0,0,0,0,0,0,0,0,0,0,0,0,0,0,0,0,0,0,0,0,0,0,0,0,0,0,0,0,0,0,0"/>
                        </v:shape>
                        <v:shape id="Freeform 323" o:spid="_x0000_s1164" style="position:absolute;left:2194;top:9852;width:1029;height:717;visibility:visible;mso-wrap-style:square;v-text-anchor:top" coordsize="1029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PE8YA&#10;AADcAAAADwAAAGRycy9kb3ducmV2LnhtbESPT2sCMRTE70K/Q3iFXqSbrYrY7UYpgqBQ8F8PPb5u&#10;XjdLNy9Lkur67U1B8DjMzG+YctHbVpzIh8axgpcsB0FcOd1wreDzuHqegQgRWWPrmBRcKMBi/jAo&#10;sdDuzHs6HWItEoRDgQpMjF0hZagMWQyZ64iT9+O8xZikr6X2eE5w28pRnk+lxYbTgsGOloaq38Of&#10;VRCPH/3eb0ftZrwdmmqKu++vSa3U02P//gYiUh/v4Vt7rRXMxq/wf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3PE8YAAADcAAAADwAAAAAAAAAAAAAAAACYAgAAZHJz&#10;L2Rvd25yZXYueG1sUEsFBgAAAAAEAAQA9QAAAIsDAAAAAA==&#10;" path="m,347l3,322,8,298r4,-25l18,250r5,-23l31,206r8,-23l49,161,61,139,72,119,85,98,100,77,114,57,130,39,147,18,166,,337,80r36,3l406,86r34,3l471,90r29,3l527,95r26,3l579,99r22,2l622,102r21,1l660,106r17,2l692,109r13,2l716,112,944,247r85,206l1014,456r-14,3l985,461r-14,l957,459r-13,-3l929,453r-13,-5l896,436,879,423,861,406,846,387,831,365,817,341,805,315,794,286r-26,2l743,286r-26,-1l693,281r-26,-6l643,268,618,257,595,247r-14,-5l559,289r19,13l601,312r21,7l645,325r24,6l692,334r23,1l738,337r23,-2l769,354r9,16l788,386r9,14l807,413r10,13l825,436r11,10l752,407r-6,-6l741,394r-6,-5l730,383r-5,-5l719,373r-4,-5l709,364r-4,-4l699,355r-6,-2l687,348r-6,-4l676,340r-6,-3l664,334r-13,-6l637,324r-13,-5l609,318r-14,-1l582,317r-14,1l553,319r-14,5l523,328r-14,6l494,341r-16,9l464,358r-16,12l434,381r53,59l468,437r-18,l429,440r-21,6l386,455r-21,10l342,478r-25,14l365,546r-18,4l330,556r-17,7l297,570r-16,9l267,589r-15,11l238,612r98,105l324,711r-11,-4l303,704r-9,-4l287,698r-7,-3l274,694r-3,-2l265,690r-7,-5l249,679r-10,-7l221,643,203,613,188,582,173,548,159,515,147,479,136,445,126,407,,347xe" stroked="f">
                          <v:path arrowok="t" o:connecttype="custom" o:connectlocs="8,298;23,227;49,161;85,98;130,39;337,80;440,89;527,95;601,101;660,106;705,111;1029,453;985,461;944,456;896,436;846,387;805,315;743,286;667,275;595,247;578,302;645,325;715,335;769,354;797,400;825,436;746,401;730,383;715,368;699,355;681,344;664,334;624,319;582,317;539,324;494,341;448,370;468,437;408,446;342,478;347,550;297,570;252,600;324,711;294,700;274,694;258,685;221,643;173,548;136,445" o:connectangles="0,0,0,0,0,0,0,0,0,0,0,0,0,0,0,0,0,0,0,0,0,0,0,0,0,0,0,0,0,0,0,0,0,0,0,0,0,0,0,0,0,0,0,0,0,0,0,0,0,0"/>
                        </v:shape>
                        <v:shape id="Freeform 324" o:spid="_x0000_s1165" style="position:absolute;left:2194;top:9852;width:1029;height:717;visibility:visible;mso-wrap-style:square;v-text-anchor:top" coordsize="1029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s88EA&#10;AADcAAAADwAAAGRycy9kb3ducmV2LnhtbERPy4rCMBTdC/5DuII7TR1EazWKDBRcuFBnQJfX5vah&#10;zU1pota/N4uBWR7Oe7XpTC2e1LrKsoLJOAJBnFldcaHg9ycdxSCcR9ZYWyYFb3KwWfd7K0y0ffGR&#10;nidfiBDCLkEFpfdNIqXLSjLoxrYhDlxuW4M+wLaQusVXCDe1/IqimTRYcWgosaHvkrL76WEUVDg/&#10;3w/7yzw/T9M8XTyutzq+KjUcdNslCE+d/xf/uXdaQTwN88OZc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8bPPBAAAA3AAAAA8AAAAAAAAAAAAAAAAAmAIAAGRycy9kb3du&#10;cmV2LnhtbFBLBQYAAAAABAAEAPUAAACGAwAAAAA=&#10;" path="m,347r,l3,322,8,298r4,-25l18,250r5,-23l31,206r8,-23l49,161,61,139,72,119,85,98,100,77,114,57,130,39,147,18,166,,337,80r36,3l406,86r34,3l471,90r29,3l527,95r26,3l579,99r22,2l622,102r21,1l660,106r17,2l692,109r13,2l716,112,944,247r85,206l1014,456r-14,3l985,461r-14,l957,459r-13,-3l929,453r-13,-5l896,436,879,423,861,406,846,387,831,365,817,341,805,315,794,286r-26,2l743,286r-26,-1l693,281r-26,-6l643,268,618,257,595,247r-14,-5l559,289r19,13l601,312r21,7l645,325r24,6l692,334r23,1l738,337r23,-2l769,354r9,16l788,386r9,14l807,413r10,13l825,436r11,10l752,407r-6,-6l741,394r-6,-5l730,383r-5,-5l719,373r-4,-5l709,364r-4,-4l699,355r-6,-2l687,348r-6,-4l676,340r-6,-3l664,334r-13,-6l637,324r-13,-5l609,318r-14,-1l582,317r-14,1l553,319r-14,5l523,328r-14,6l494,341r-16,9l464,358r-16,12l434,381r53,59l468,437r-18,l429,440r-21,6l386,455r-21,10l342,478r-25,14l365,546r-18,4l330,556r-17,7l297,570r-16,9l267,589r-15,11l238,612r98,105l324,711r-11,-4l303,704r-9,-4l287,698r-7,-3l274,694r-3,-2l265,690r-7,-5l249,679r-10,-7l221,643,203,613,188,582,173,548,159,515,147,479,136,445,126,407,,347e" filled="f" strokeweight="0">
                          <v:path arrowok="t" o:connecttype="custom" o:connectlocs="3,322;18,250;39,183;61,139;100,77;147,18;337,80;440,89;527,95;601,101;660,106;705,111;1029,453;1000,459;957,459;916,448;879,423;831,365;794,286;743,286;667,275;595,247;578,302;622,319;692,334;761,335;778,370;807,413;836,446;746,401;730,383;715,368;705,360;687,348;670,337;651,328;609,318;568,318;523,328;478,350;434,381;468,437;408,446;342,478;365,546;313,563;267,589;336,717;313,707;287,698;271,692;258,685;239,672;188,582;147,479;0,347" o:connectangles="0,0,0,0,0,0,0,0,0,0,0,0,0,0,0,0,0,0,0,0,0,0,0,0,0,0,0,0,0,0,0,0,0,0,0,0,0,0,0,0,0,0,0,0,0,0,0,0,0,0,0,0,0,0,0,0"/>
                        </v:shape>
                        <v:shape id="Freeform 325" o:spid="_x0000_s1166" style="position:absolute;left:3227;top:10184;width:499;height:337;visibility:visible;mso-wrap-style:square;v-text-anchor:top" coordsize="49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NW8UA&#10;AADcAAAADwAAAGRycy9kb3ducmV2LnhtbESPQWsCMRSE7wX/Q3hCL0UTiy3r1ihSWiqiFFe9Pzav&#10;u4ublyVJdfvvTaHQ4zAz3zDzZW9bcSEfGscaJmMFgrh0puFKw/HwPspAhIhssHVMGn4owHIxuJtj&#10;btyV93QpYiUShEOOGuoYu1zKUNZkMYxdR5y8L+ctxiR9JY3Ha4LbVj4q9SwtNpwWauzotabyXHxb&#10;DbusfzttnmZT5x6Kj09PijdbpfX9sF+9gIjUx//wX3ttNGTTCfye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01bxQAAANwAAAAPAAAAAAAAAAAAAAAAAJgCAABkcnMv&#10;ZG93bnJldi54bWxQSwUGAAAAAAQABAD1AAAAigMAAAAA&#10;" path="m,l341,176r42,20l419,216r29,21l471,255r16,18l497,290r2,16l497,320r-5,6l487,332r-8,2l472,337r-10,l451,337r-12,-1l425,333r-18,-3l389,324r-21,-5l347,310r-25,-9l298,291,271,280,243,267,30,166r6,-3l43,162r9,-5l65,153,,xe" stroked="f">
                          <v:path arrowok="t" o:connecttype="custom" o:connectlocs="0,0;341,176;383,196;419,216;448,237;471,255;487,273;497,290;499,306;497,320;492,326;487,332;479,334;472,337;462,337;451,337;439,336;425,333;407,330;389,324;368,319;347,310;322,301;298,291;271,280;243,267;30,166;36,163;43,162;52,157;65,153;0,0" o:connectangles="0,0,0,0,0,0,0,0,0,0,0,0,0,0,0,0,0,0,0,0,0,0,0,0,0,0,0,0,0,0,0,0"/>
                        </v:shape>
                        <v:shape id="Freeform 326" o:spid="_x0000_s1167" style="position:absolute;left:3227;top:10184;width:499;height:337;visibility:visible;mso-wrap-style:square;v-text-anchor:top" coordsize="49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708MA&#10;AADcAAAADwAAAGRycy9kb3ducmV2LnhtbESPT4vCMBTE7wt+h/AEb2uqqEg1ioiih90F/90fzbMt&#10;Ni8libbupzcLCx6HmfkNM1+2phIPcr60rGDQT0AQZ1aXnCs4n7afUxA+IGusLJOCJ3lYLjofc0y1&#10;bfhAj2PIRYSwT1FBEUKdSumzggz6vq2Jo3e1zmCI0uVSO2wi3FRymCQTabDkuFBgTeuCstvxbhSE&#10;3+SndKudpMnX4fLtNuNBc6+V6nXb1QxEoDa8w//tvVYwHQ3h7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a708MAAADcAAAADwAAAAAAAAAAAAAAAACYAgAAZHJzL2Rv&#10;d25yZXYueG1sUEsFBgAAAAAEAAQA9QAAAIgDAAAAAA==&#10;" path="m,l341,176r42,20l419,216r29,21l471,255r16,18l497,290r2,16l497,320r-5,6l487,332r-8,2l472,337r-10,l451,337r-12,-1l425,333r-18,-3l389,324r-21,-5l347,310r-25,-9l298,291,271,280,243,267,30,166r6,-3l43,162r9,-5l65,153,,e" filled="f" strokeweight="0">
                          <v:path arrowok="t" o:connecttype="custom" o:connectlocs="0,0;341,176;341,176;383,196;419,216;448,237;471,255;487,273;497,290;499,306;497,320;497,320;492,326;487,332;479,334;472,337;462,337;451,337;439,336;425,333;425,333;407,330;389,324;368,319;347,310;322,301;298,291;271,280;243,267;30,166;30,166;36,163;43,162;52,157;65,153;0,0" o:connectangles="0,0,0,0,0,0,0,0,0,0,0,0,0,0,0,0,0,0,0,0,0,0,0,0,0,0,0,0,0,0,0,0,0,0,0,0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F01805"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To calculate the </w:t>
            </w:r>
            <w:proofErr w:type="gramStart"/>
            <w:r w:rsidR="00F01805"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>number of moles (n) of a given mass (m) cover</w:t>
            </w:r>
            <w:proofErr w:type="gramEnd"/>
            <w:r w:rsidR="00F01805"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the n.</w:t>
            </w:r>
          </w:p>
          <w:p w14:paraId="6F0C370B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42A8A339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5A8A8FDB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10BDAFB6" w14:textId="77777777" w:rsidR="00F01805" w:rsidRPr="00DB0A1E" w:rsidRDefault="00571475" w:rsidP="00DB0A1E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Cs w:val="36"/>
                <w:u w:val="none"/>
              </w:rPr>
            </w:pPr>
            <w:r w:rsidRPr="00DB0A1E">
              <w:rPr>
                <w:rFonts w:ascii="Arial Narrow" w:hAnsi="Arial Narrow"/>
                <w:bCs/>
                <w:szCs w:val="36"/>
                <w:u w:val="none"/>
              </w:rPr>
              <w:t xml:space="preserve">      </w:t>
            </w:r>
            <w:r w:rsidR="00F01805" w:rsidRPr="00DB0A1E">
              <w:rPr>
                <w:rFonts w:ascii="Arial Narrow" w:hAnsi="Arial Narrow"/>
                <w:bCs/>
                <w:szCs w:val="36"/>
                <w:u w:val="none"/>
              </w:rPr>
              <w:t xml:space="preserve">n  = </w:t>
            </w:r>
            <w:r w:rsidRPr="00DB0A1E">
              <w:rPr>
                <w:rFonts w:ascii="Arial Narrow" w:hAnsi="Arial Narrow"/>
                <w:bCs/>
                <w:position w:val="-30"/>
                <w:szCs w:val="36"/>
                <w:u w:val="none"/>
              </w:rPr>
              <w:object w:dxaOrig="320" w:dyaOrig="800" w14:anchorId="0471780C">
                <v:shape id="_x0000_i1031" type="#_x0000_t75" style="width:16.15pt;height:39.65pt" o:ole="">
                  <v:imagedata r:id="rId25" o:title=""/>
                </v:shape>
                <o:OLEObject Type="Embed" ProgID="Equation.3" ShapeID="_x0000_i1031" DrawAspect="Content" ObjectID="_1524377137" r:id="rId26"/>
              </w:object>
            </w:r>
          </w:p>
          <w:p w14:paraId="580A82DA" w14:textId="77777777" w:rsidR="00F01805" w:rsidRPr="00DB0A1E" w:rsidRDefault="00F01805" w:rsidP="00DB0A1E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</w:tr>
    </w:tbl>
    <w:p w14:paraId="1D8F626F" w14:textId="77777777" w:rsidR="00571475" w:rsidRDefault="00571475" w:rsidP="006A298A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0C00036" w14:textId="77777777" w:rsidR="00571475" w:rsidRPr="00E01229" w:rsidRDefault="00571475" w:rsidP="00571475">
      <w:pPr>
        <w:pStyle w:val="Subheadingleft"/>
        <w:outlineLvl w:val="0"/>
        <w:rPr>
          <w:rFonts w:ascii="Arial Narrow Bold" w:hAnsi="Arial Narrow Bold"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Pr="00E01229">
        <w:rPr>
          <w:rFonts w:ascii="Arial Narrow Bold" w:hAnsi="Arial Narrow Bold"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00D4E0D4" w14:textId="77777777" w:rsidR="00571475" w:rsidRDefault="00571475" w:rsidP="00571475">
      <w:pPr>
        <w:pStyle w:val="Indent1"/>
      </w:pPr>
    </w:p>
    <w:p w14:paraId="01C1C3E4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 w:rsidRPr="00571475">
        <w:rPr>
          <w:rFonts w:ascii="Arial Narrow" w:hAnsi="Arial Narrow"/>
          <w:sz w:val="28"/>
          <w:szCs w:val="28"/>
        </w:rPr>
        <w:t>Use the mole and mass triangle to calculate the answers to the following questions.</w:t>
      </w:r>
    </w:p>
    <w:p w14:paraId="0184AF04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</w:p>
    <w:p w14:paraId="5A3AD95E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1.</w:t>
      </w:r>
      <w:r>
        <w:rPr>
          <w:rFonts w:ascii="Arial Narrow" w:hAnsi="Arial Narrow"/>
          <w:sz w:val="28"/>
          <w:szCs w:val="28"/>
        </w:rPr>
        <w:tab/>
        <w:t>Calculate the mass of 4 mole</w:t>
      </w:r>
      <w:r w:rsidRPr="00571475">
        <w:rPr>
          <w:rFonts w:ascii="Arial Narrow" w:hAnsi="Arial Narrow"/>
          <w:sz w:val="28"/>
          <w:szCs w:val="28"/>
        </w:rPr>
        <w:t xml:space="preserve"> of butane [</w:t>
      </w:r>
      <w:r w:rsidRPr="00571475">
        <w:rPr>
          <w:sz w:val="28"/>
          <w:szCs w:val="28"/>
        </w:rPr>
        <w:t>C</w:t>
      </w:r>
      <w:r w:rsidRPr="00571475">
        <w:rPr>
          <w:sz w:val="28"/>
          <w:szCs w:val="28"/>
          <w:vertAlign w:val="subscript"/>
        </w:rPr>
        <w:t>4</w:t>
      </w:r>
      <w:r w:rsidRPr="00571475">
        <w:rPr>
          <w:sz w:val="28"/>
          <w:szCs w:val="28"/>
        </w:rPr>
        <w:t>H</w:t>
      </w:r>
      <w:r w:rsidRPr="00571475">
        <w:rPr>
          <w:sz w:val="28"/>
          <w:szCs w:val="28"/>
          <w:vertAlign w:val="subscript"/>
        </w:rPr>
        <w:t>10</w:t>
      </w:r>
      <w:r w:rsidRPr="00571475">
        <w:rPr>
          <w:rFonts w:ascii="Arial Narrow" w:hAnsi="Arial Narrow"/>
          <w:sz w:val="28"/>
          <w:szCs w:val="28"/>
        </w:rPr>
        <w:t>].</w:t>
      </w:r>
    </w:p>
    <w:p w14:paraId="1EB1E375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 w:rsidRPr="00571475">
        <w:rPr>
          <w:rFonts w:ascii="Arial Narrow" w:hAnsi="Arial Narrow"/>
          <w:sz w:val="28"/>
          <w:szCs w:val="28"/>
        </w:rPr>
        <w:t>2.</w:t>
      </w:r>
      <w:r w:rsidRPr="00571475">
        <w:rPr>
          <w:rFonts w:ascii="Arial Narrow" w:hAnsi="Arial Narrow"/>
          <w:sz w:val="28"/>
          <w:szCs w:val="28"/>
        </w:rPr>
        <w:tab/>
        <w:t>Calculate the number of moles of water [</w:t>
      </w:r>
      <w:r w:rsidRPr="00571475">
        <w:rPr>
          <w:sz w:val="28"/>
          <w:szCs w:val="28"/>
        </w:rPr>
        <w:t>H</w:t>
      </w:r>
      <w:r w:rsidRPr="00571475">
        <w:rPr>
          <w:sz w:val="28"/>
          <w:szCs w:val="28"/>
          <w:vertAlign w:val="subscript"/>
        </w:rPr>
        <w:t>2</w:t>
      </w:r>
      <w:r w:rsidRPr="00571475">
        <w:rPr>
          <w:sz w:val="28"/>
          <w:szCs w:val="28"/>
        </w:rPr>
        <w:t>O</w:t>
      </w:r>
      <w:r w:rsidRPr="00571475">
        <w:rPr>
          <w:rFonts w:ascii="Arial Narrow" w:hAnsi="Arial Narrow"/>
          <w:sz w:val="28"/>
          <w:szCs w:val="28"/>
        </w:rPr>
        <w:t>] in 6 g.</w:t>
      </w:r>
    </w:p>
    <w:p w14:paraId="296FBB86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 w:rsidRPr="00571475">
        <w:rPr>
          <w:rFonts w:ascii="Arial Narrow" w:hAnsi="Arial Narrow"/>
          <w:sz w:val="28"/>
          <w:szCs w:val="28"/>
        </w:rPr>
        <w:t>3.</w:t>
      </w:r>
      <w:r w:rsidRPr="00571475">
        <w:rPr>
          <w:rFonts w:ascii="Arial Narrow" w:hAnsi="Arial Narrow"/>
          <w:sz w:val="28"/>
          <w:szCs w:val="28"/>
        </w:rPr>
        <w:tab/>
        <w:t>Calculate the number of moles of oxygen [</w:t>
      </w:r>
      <w:r w:rsidRPr="00571475">
        <w:rPr>
          <w:sz w:val="28"/>
          <w:szCs w:val="28"/>
        </w:rPr>
        <w:t>O</w:t>
      </w:r>
      <w:r w:rsidRPr="00571475">
        <w:rPr>
          <w:sz w:val="28"/>
          <w:szCs w:val="28"/>
          <w:vertAlign w:val="subscript"/>
        </w:rPr>
        <w:t>2</w:t>
      </w:r>
      <w:r w:rsidRPr="00571475">
        <w:rPr>
          <w:rFonts w:ascii="Arial Narrow" w:hAnsi="Arial Narrow"/>
          <w:sz w:val="28"/>
          <w:szCs w:val="28"/>
        </w:rPr>
        <w:t>] in 6.4g.</w:t>
      </w:r>
    </w:p>
    <w:p w14:paraId="3E79CA1D" w14:textId="77777777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 w:rsidRPr="00571475">
        <w:rPr>
          <w:rFonts w:ascii="Arial Narrow" w:hAnsi="Arial Narrow"/>
          <w:sz w:val="28"/>
          <w:szCs w:val="28"/>
        </w:rPr>
        <w:t>4.</w:t>
      </w:r>
      <w:r w:rsidRPr="00571475">
        <w:rPr>
          <w:rFonts w:ascii="Arial Narrow" w:hAnsi="Arial Narrow"/>
          <w:sz w:val="28"/>
          <w:szCs w:val="28"/>
        </w:rPr>
        <w:tab/>
        <w:t xml:space="preserve">Calculate the mass of 0.125 mole </w:t>
      </w:r>
      <w:proofErr w:type="gramStart"/>
      <w:r w:rsidRPr="00571475">
        <w:rPr>
          <w:rFonts w:ascii="Arial Narrow" w:hAnsi="Arial Narrow"/>
          <w:sz w:val="28"/>
          <w:szCs w:val="28"/>
        </w:rPr>
        <w:t>silver(</w:t>
      </w:r>
      <w:proofErr w:type="gramEnd"/>
      <w:r w:rsidRPr="00571475">
        <w:rPr>
          <w:rFonts w:ascii="Arial Narrow" w:hAnsi="Arial Narrow"/>
          <w:sz w:val="28"/>
          <w:szCs w:val="28"/>
        </w:rPr>
        <w:t>I) nitrate [</w:t>
      </w:r>
      <w:r w:rsidRPr="00571475">
        <w:rPr>
          <w:sz w:val="28"/>
          <w:szCs w:val="28"/>
        </w:rPr>
        <w:t>AgNO</w:t>
      </w:r>
      <w:r w:rsidRPr="00571475">
        <w:rPr>
          <w:sz w:val="28"/>
          <w:szCs w:val="28"/>
          <w:vertAlign w:val="subscript"/>
        </w:rPr>
        <w:t>3</w:t>
      </w:r>
      <w:r w:rsidRPr="00571475">
        <w:rPr>
          <w:rFonts w:ascii="Arial Narrow" w:hAnsi="Arial Narrow"/>
          <w:sz w:val="28"/>
          <w:szCs w:val="28"/>
        </w:rPr>
        <w:t>]</w:t>
      </w:r>
    </w:p>
    <w:p w14:paraId="614B8A7B" w14:textId="790B04AA" w:rsidR="00571475" w:rsidRPr="00571475" w:rsidRDefault="00571475" w:rsidP="00571475">
      <w:pPr>
        <w:pStyle w:val="Indent1"/>
        <w:rPr>
          <w:rFonts w:ascii="Arial Narrow" w:hAnsi="Arial Narrow"/>
          <w:sz w:val="28"/>
          <w:szCs w:val="28"/>
        </w:rPr>
      </w:pPr>
      <w:r w:rsidRPr="00571475">
        <w:rPr>
          <w:rFonts w:ascii="Arial Narrow" w:hAnsi="Arial Narrow"/>
          <w:sz w:val="28"/>
          <w:szCs w:val="28"/>
        </w:rPr>
        <w:t>5.</w:t>
      </w:r>
      <w:r w:rsidRPr="00571475">
        <w:rPr>
          <w:rFonts w:ascii="Arial Narrow" w:hAnsi="Arial Narrow"/>
          <w:sz w:val="28"/>
          <w:szCs w:val="28"/>
        </w:rPr>
        <w:tab/>
        <w:t xml:space="preserve">Calculate the number of moles of ammonium </w:t>
      </w:r>
      <w:r w:rsidR="00B63F4A">
        <w:rPr>
          <w:rFonts w:ascii="Arial Narrow" w:hAnsi="Arial Narrow"/>
          <w:sz w:val="28"/>
          <w:szCs w:val="28"/>
        </w:rPr>
        <w:t>sulfate</w:t>
      </w:r>
      <w:r w:rsidRPr="00571475">
        <w:rPr>
          <w:rFonts w:ascii="Arial Narrow" w:hAnsi="Arial Narrow"/>
          <w:sz w:val="28"/>
          <w:szCs w:val="28"/>
        </w:rPr>
        <w:t xml:space="preserve"> </w:t>
      </w:r>
      <w:r w:rsidRPr="00571475">
        <w:rPr>
          <w:sz w:val="28"/>
          <w:szCs w:val="28"/>
        </w:rPr>
        <w:t>[(NH</w:t>
      </w:r>
      <w:r w:rsidRPr="00571475">
        <w:rPr>
          <w:sz w:val="28"/>
          <w:szCs w:val="28"/>
          <w:vertAlign w:val="subscript"/>
        </w:rPr>
        <w:t>4</w:t>
      </w:r>
      <w:r w:rsidRPr="00571475">
        <w:rPr>
          <w:sz w:val="28"/>
          <w:szCs w:val="28"/>
        </w:rPr>
        <w:t>)</w:t>
      </w:r>
      <w:r w:rsidRPr="00571475">
        <w:rPr>
          <w:sz w:val="28"/>
          <w:szCs w:val="28"/>
          <w:vertAlign w:val="subscript"/>
        </w:rPr>
        <w:t>2</w:t>
      </w:r>
      <w:r w:rsidRPr="00571475">
        <w:rPr>
          <w:sz w:val="28"/>
          <w:szCs w:val="28"/>
        </w:rPr>
        <w:t>SO</w:t>
      </w:r>
      <w:r w:rsidRPr="00571475">
        <w:rPr>
          <w:sz w:val="28"/>
          <w:szCs w:val="28"/>
          <w:vertAlign w:val="subscript"/>
        </w:rPr>
        <w:t>4</w:t>
      </w:r>
      <w:r w:rsidRPr="00571475">
        <w:rPr>
          <w:rFonts w:ascii="Arial Narrow" w:hAnsi="Arial Narrow"/>
          <w:sz w:val="28"/>
          <w:szCs w:val="28"/>
        </w:rPr>
        <w:t>] in 693 g</w:t>
      </w:r>
    </w:p>
    <w:p w14:paraId="2A0C899F" w14:textId="77777777" w:rsidR="00571475" w:rsidRPr="00571475" w:rsidRDefault="00571475" w:rsidP="00571475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3E0852AF" w14:textId="77777777" w:rsidR="00D171D9" w:rsidRDefault="00571475" w:rsidP="0057147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proofErr w:type="gramStart"/>
      <w:r w:rsidRPr="00CC2790">
        <w:rPr>
          <w:rFonts w:ascii="Arial Narrow" w:hAnsi="Arial Narrow"/>
          <w:sz w:val="28"/>
          <w:szCs w:val="28"/>
          <w:u w:val="none"/>
        </w:rPr>
        <w:t>Answers :</w:t>
      </w:r>
      <w:proofErr w:type="gramEnd"/>
      <w:r w:rsidRPr="00571475">
        <w:rPr>
          <w:rFonts w:ascii="Arial Narrow" w:hAnsi="Arial Narrow"/>
          <w:b w:val="0"/>
          <w:sz w:val="28"/>
          <w:szCs w:val="28"/>
          <w:u w:val="none"/>
        </w:rPr>
        <w:tab/>
      </w:r>
      <w:r w:rsidRPr="00571475">
        <w:rPr>
          <w:rFonts w:ascii="Arial Narrow" w:hAnsi="Arial Narrow"/>
          <w:sz w:val="28"/>
          <w:szCs w:val="28"/>
          <w:u w:val="none"/>
        </w:rPr>
        <w:t xml:space="preserve">1. 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[232 g]</w:t>
      </w:r>
      <w:r w:rsidRPr="00571475">
        <w:rPr>
          <w:rFonts w:ascii="Arial Narrow" w:hAnsi="Arial Narrow"/>
          <w:sz w:val="28"/>
          <w:szCs w:val="28"/>
          <w:u w:val="none"/>
        </w:rPr>
        <w:tab/>
      </w:r>
      <w:r w:rsidR="00F93379"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2.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[0.33 mole</w:t>
      </w:r>
      <w:r w:rsidR="0072709D">
        <w:rPr>
          <w:rFonts w:ascii="Arial Narrow" w:hAnsi="Arial Narrow"/>
          <w:b w:val="0"/>
          <w:sz w:val="28"/>
          <w:szCs w:val="28"/>
          <w:u w:val="none"/>
        </w:rPr>
        <w:t>]</w:t>
      </w:r>
      <w:r w:rsidR="00F93379">
        <w:rPr>
          <w:rFonts w:ascii="Arial Narrow" w:hAnsi="Arial Narrow"/>
          <w:b w:val="0"/>
          <w:sz w:val="28"/>
          <w:szCs w:val="28"/>
          <w:u w:val="none"/>
        </w:rPr>
        <w:t xml:space="preserve">   </w:t>
      </w:r>
      <w:r>
        <w:rPr>
          <w:rFonts w:ascii="Arial Narrow" w:hAnsi="Arial Narrow"/>
          <w:sz w:val="28"/>
          <w:szCs w:val="28"/>
          <w:u w:val="none"/>
        </w:rPr>
        <w:t xml:space="preserve">   </w:t>
      </w:r>
      <w:r w:rsidRPr="00571475">
        <w:rPr>
          <w:rFonts w:ascii="Arial Narrow" w:hAnsi="Arial Narrow"/>
          <w:sz w:val="28"/>
          <w:szCs w:val="28"/>
          <w:u w:val="none"/>
        </w:rPr>
        <w:t>3.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[0.2 mole]</w:t>
      </w:r>
      <w:r w:rsidRPr="00571475">
        <w:rPr>
          <w:rFonts w:ascii="Arial Narrow" w:hAnsi="Arial Narrow"/>
          <w:sz w:val="28"/>
          <w:szCs w:val="28"/>
          <w:u w:val="none"/>
        </w:rPr>
        <w:tab/>
      </w:r>
      <w:r w:rsidR="00F93379">
        <w:rPr>
          <w:rFonts w:ascii="Arial Narrow" w:hAnsi="Arial Narrow"/>
          <w:sz w:val="28"/>
          <w:szCs w:val="28"/>
          <w:u w:val="none"/>
        </w:rPr>
        <w:t xml:space="preserve">  </w:t>
      </w:r>
      <w:r w:rsidRPr="00571475">
        <w:rPr>
          <w:rFonts w:ascii="Arial Narrow" w:hAnsi="Arial Narrow"/>
          <w:sz w:val="28"/>
          <w:szCs w:val="28"/>
          <w:u w:val="none"/>
        </w:rPr>
        <w:t>4.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[21.25 g]</w:t>
      </w:r>
      <w:r w:rsidRPr="00571475">
        <w:rPr>
          <w:rFonts w:ascii="Arial Narrow" w:hAnsi="Arial Narrow"/>
          <w:sz w:val="28"/>
          <w:szCs w:val="28"/>
          <w:u w:val="none"/>
        </w:rPr>
        <w:tab/>
      </w:r>
      <w:r w:rsidR="00F93379">
        <w:rPr>
          <w:rFonts w:ascii="Arial Narrow" w:hAnsi="Arial Narrow"/>
          <w:sz w:val="28"/>
          <w:szCs w:val="28"/>
          <w:u w:val="none"/>
        </w:rPr>
        <w:t xml:space="preserve">        </w:t>
      </w:r>
      <w:r w:rsidRPr="00571475">
        <w:rPr>
          <w:rFonts w:ascii="Arial Narrow" w:hAnsi="Arial Narrow"/>
          <w:sz w:val="28"/>
          <w:szCs w:val="28"/>
          <w:u w:val="none"/>
        </w:rPr>
        <w:t xml:space="preserve">5. 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[5.25 mole]</w:t>
      </w:r>
    </w:p>
    <w:p w14:paraId="6058C6B5" w14:textId="77777777" w:rsidR="00D171D9" w:rsidRDefault="00D171D9" w:rsidP="0057147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8CC045D" w14:textId="77777777" w:rsidR="00D171D9" w:rsidRDefault="00D171D9" w:rsidP="0057147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5D0523A" w14:textId="77777777" w:rsidR="00F425B4" w:rsidRDefault="00F425B4" w:rsidP="0057147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3EF713C" w14:textId="77777777" w:rsidR="00F425B4" w:rsidRDefault="00F425B4" w:rsidP="0057147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D171D9" w:rsidRPr="00E822B4" w14:paraId="05006168" w14:textId="77777777" w:rsidTr="00DB0A1E">
        <w:trPr>
          <w:jc w:val="center"/>
        </w:trPr>
        <w:tc>
          <w:tcPr>
            <w:tcW w:w="680" w:type="dxa"/>
            <w:vAlign w:val="center"/>
          </w:tcPr>
          <w:p w14:paraId="03D7CF6F" w14:textId="77777777" w:rsidR="00D171D9" w:rsidRPr="00E01229" w:rsidRDefault="00D171D9" w:rsidP="00DB0A1E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093D977D" w14:textId="77777777" w:rsidR="00D171D9" w:rsidRPr="00E01229" w:rsidRDefault="00D171D9" w:rsidP="00DB0A1E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MOLE &amp; REACTION QUANTITIES</w:t>
            </w:r>
          </w:p>
        </w:tc>
        <w:tc>
          <w:tcPr>
            <w:tcW w:w="680" w:type="dxa"/>
            <w:vAlign w:val="center"/>
          </w:tcPr>
          <w:p w14:paraId="1AE958CD" w14:textId="77777777" w:rsidR="00D171D9" w:rsidRPr="00E01229" w:rsidRDefault="00D171D9" w:rsidP="00DB0A1E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7AA57758" w14:textId="77777777" w:rsidR="00D171D9" w:rsidRPr="00E01229" w:rsidRDefault="00D171D9" w:rsidP="00D171D9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E05D63" w14:textId="77777777" w:rsidR="00BB5C15" w:rsidRPr="00E01229" w:rsidRDefault="00BB5C15" w:rsidP="00BB5C15">
      <w:pPr>
        <w:pStyle w:val="Heading"/>
        <w:jc w:val="left"/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BALANCED EQUATIONS</w:t>
      </w:r>
    </w:p>
    <w:p w14:paraId="126B6088" w14:textId="77777777" w:rsid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3C62F269" w14:textId="77777777" w:rsid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BB5C15">
        <w:rPr>
          <w:rFonts w:ascii="Arial Narrow" w:hAnsi="Arial Narrow"/>
          <w:b w:val="0"/>
          <w:bCs/>
          <w:sz w:val="28"/>
          <w:szCs w:val="28"/>
          <w:u w:val="none"/>
        </w:rPr>
        <w:t>A balanced equation shows the number of moles of each reactant and product in a reaction.</w:t>
      </w:r>
    </w:p>
    <w:p w14:paraId="3AFA780B" w14:textId="77777777" w:rsid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35DC05EE" w14:textId="77777777" w:rsidR="00BB5C15" w:rsidRP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BB5C15">
        <w:rPr>
          <w:rFonts w:ascii="Arial Narrow" w:hAnsi="Arial Narrow"/>
          <w:b w:val="0"/>
          <w:bCs/>
          <w:sz w:val="28"/>
          <w:szCs w:val="28"/>
          <w:u w:val="none"/>
        </w:rPr>
        <w:t>Here is the balanced equation for the combustion of hydrogen.</w:t>
      </w:r>
    </w:p>
    <w:p w14:paraId="54DC3D52" w14:textId="77777777" w:rsidR="00BB5C15" w:rsidRP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20296608" w14:textId="77777777" w:rsidR="00BB5C15" w:rsidRP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tbl>
      <w:tblPr>
        <w:tblW w:w="10414" w:type="dxa"/>
        <w:jc w:val="center"/>
        <w:tblLook w:val="04A0" w:firstRow="1" w:lastRow="0" w:firstColumn="1" w:lastColumn="0" w:noHBand="0" w:noVBand="1"/>
      </w:tblPr>
      <w:tblGrid>
        <w:gridCol w:w="1873"/>
        <w:gridCol w:w="1984"/>
        <w:gridCol w:w="649"/>
        <w:gridCol w:w="1905"/>
        <w:gridCol w:w="1206"/>
        <w:gridCol w:w="2797"/>
      </w:tblGrid>
      <w:tr w:rsidR="00BB5C15" w:rsidRPr="00C12496" w14:paraId="3E8772C0" w14:textId="77777777" w:rsidTr="00BB5C15">
        <w:trPr>
          <w:jc w:val="center"/>
        </w:trPr>
        <w:tc>
          <w:tcPr>
            <w:tcW w:w="1873" w:type="dxa"/>
          </w:tcPr>
          <w:p w14:paraId="6F3C0251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C31CD37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12496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H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D9AB77B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437DD74E" w14:textId="77777777" w:rsidR="00BB5C15" w:rsidRPr="00E01229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>O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4DB99B36" w14:textId="38C8125F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58C56DDF" wp14:editId="21B8BB7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250825</wp:posOffset>
                      </wp:positionV>
                      <wp:extent cx="539750" cy="0"/>
                      <wp:effectExtent l="24130" t="85725" r="45720" b="117475"/>
                      <wp:wrapNone/>
                      <wp:docPr id="821" name="AutoShap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3" o:spid="_x0000_s1026" type="#_x0000_t32" style="position:absolute;margin-left:4.9pt;margin-top:19.75pt;width:42.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wPNg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64843238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 xml:space="preserve"> </w:t>
            </w:r>
            <w:r w:rsidRPr="00C12496">
              <w:rPr>
                <w:rFonts w:ascii="Times New Roman Bold" w:hAnsi="Times New Roman Bold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H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  <w:vertAlign w:val="subscript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O</w:t>
            </w:r>
          </w:p>
        </w:tc>
      </w:tr>
      <w:tr w:rsidR="00BB5C15" w:rsidRPr="00C12496" w14:paraId="66963AF7" w14:textId="77777777" w:rsidTr="00BB5C15">
        <w:trPr>
          <w:jc w:val="center"/>
        </w:trPr>
        <w:tc>
          <w:tcPr>
            <w:tcW w:w="1873" w:type="dxa"/>
          </w:tcPr>
          <w:p w14:paraId="6D49F282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8E95F5C" w14:textId="5135178F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24895816" wp14:editId="46FC3F83">
                      <wp:extent cx="761365" cy="451485"/>
                      <wp:effectExtent l="0" t="0" r="635" b="5715"/>
                      <wp:docPr id="818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1365" cy="451485"/>
                                <a:chOff x="1513" y="10152"/>
                                <a:chExt cx="1199" cy="711"/>
                              </a:xfrm>
                            </wpg:grpSpPr>
                            <wps:wsp>
                              <wps:cNvPr id="81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8" y="10152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" y="1016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9" o:spid="_x0000_s1026" style="width:59.95pt;height:35.55pt;mso-position-horizontal-relative:char;mso-position-vertical-relative:line" coordorigin="1513,10152" coordsize="119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">
                      <v:oval id="Oval 5" o:spid="_x0000_s1027" style="position:absolute;left:1988;top:10152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5JMQA&#10;AADcAAAADwAAAGRycy9kb3ducmV2LnhtbESPy2rDMBBF94X+g5hAN6aRU0pwHSuhCRgKWTXpBwzW&#10;1PJDI2Mpsf33VaHQ5eU+Drc4zLYXdxp941jBZp2CIK6cbrhW8HUtnzMQPiBr7B2TgoU8HPaPDwXm&#10;2k38SfdLqEUcYZ+jAhPCkEvpK0MW/doNxNH7dqPFEOVYSz3iFMdtL1/SdCstNhwJBgc6Gaq6y81G&#10;7ry1pTm+Lr47J+dUt0nXtzelnlbz+w5EoDn8h//aH1pBtnm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uSTEAAAA3AAAAA8AAAAAAAAAAAAAAAAAmAIAAGRycy9k&#10;b3ducmV2LnhtbFBLBQYAAAAABAAEAPUAAACJ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8" style="position:absolute;left:1513;top:1016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aBL8A&#10;AADcAAAADwAAAGRycy9kb3ducmV2LnhtbERPzYrCMBC+L/gOYQQvounKIlKNooKw4GldH2Boxqa2&#10;mZQman175yB4/Pj+V5veN+pOXawCG/ieZqCIi2ArLg2c/w+TBaiYkC02gcnAkyJs1oOvFeY2PPiP&#10;7qdUKgnhmKMBl1Kbax0LRx7jNLTEwl1C5zEJ7EptO3xIuG/0LMvm2mPF0uCwpb2joj7dvPT2c39w&#10;u59nrI/jY2av47q53owZDfvtElSiPn3Eb/evNbCYyXw5I0dAr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JdoEvwAAANwAAAAPAAAAAAAAAAAAAAAAAJgCAABkcnMvZG93bnJl&#10;di54bWxQSwUGAAAAAAQABAD1AAAAhAMAAAAA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  <w:p w14:paraId="3BFC2942" w14:textId="4EDB716F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131CC8A4" wp14:editId="561D4D6B">
                      <wp:extent cx="761365" cy="451485"/>
                      <wp:effectExtent l="0" t="0" r="635" b="5715"/>
                      <wp:docPr id="815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1365" cy="451485"/>
                                <a:chOff x="1513" y="10152"/>
                                <a:chExt cx="1199" cy="711"/>
                              </a:xfrm>
                            </wpg:grpSpPr>
                            <wps:wsp>
                              <wps:cNvPr id="81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8" y="10152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" y="1016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6" o:spid="_x0000_s1026" style="width:59.95pt;height:35.55pt;mso-position-horizontal-relative:char;mso-position-vertical-relative:line" coordorigin="1513,10152" coordsize="119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">
                      <v:oval id="Oval 5" o:spid="_x0000_s1027" style="position:absolute;left:1988;top:10152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tVsIA&#10;AADcAAAADwAAAGRycy9kb3ducmV2LnhtbESP24rCMBRF34X5h3CEeRFNHaSUTqM4giD45OUDDs2Z&#10;ppeclCZq/fvJgODjZl8Wu9iMthN3GnztWMFykYAgLp2uuVJwveznGQgfkDV2jknBkzxs1h+TAnPt&#10;Hnyi+zlUIo6wz1GBCaHPpfSlIYt+4Xri6P26wWKIcqikHvARx20nv5IklRZrjgSDPe0Mle35ZiN3&#10;TO3e/Kyevj3OjoluZm3X3JT6nI7bbxCBxvAOv9oHrSBbpvB/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C1WwgAAANwAAAAPAAAAAAAAAAAAAAAAAJgCAABkcnMvZG93&#10;bnJldi54bWxQSwUGAAAAAAQABAD1AAAAhwMAAAAA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8" style="position:absolute;left:1513;top:1016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IzcQA&#10;AADcAAAADwAAAGRycy9kb3ducmV2LnhtbESPy2rDMBBF94X+g5hAN6aRU0pqHCuhCRgKWTXpBwzW&#10;1PJDI2Mpsf33VaHQ5eU+Drc4zLYXdxp941jBZp2CIK6cbrhW8HUtnzMQPiBr7B2TgoU8HPaPDwXm&#10;2k38SfdLqEUcYZ+jAhPCkEvpK0MW/doNxNH7dqPFEOVYSz3iFMdtL1/SdCstNhwJBgc6Gaq6y81G&#10;7ry1pTm+Lr47J+dUt0nXtzelnlbz+w5EoDn8h//aH1pBtnm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iM3EAAAA3AAAAA8AAAAAAAAAAAAAAAAAmAIAAGRycy9k&#10;b3ducmV2LnhtbFBLBQYAAAAABAAEAPUAAACJ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3C7A4D6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2D0B9A1B" w14:textId="15466036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 wp14:anchorId="5249F44C" wp14:editId="3D2FF0FE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391795</wp:posOffset>
                      </wp:positionV>
                      <wp:extent cx="869950" cy="582930"/>
                      <wp:effectExtent l="0" t="0" r="0" b="3175"/>
                      <wp:wrapNone/>
                      <wp:docPr id="812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582930"/>
                                <a:chOff x="3961" y="10744"/>
                                <a:chExt cx="1370" cy="918"/>
                              </a:xfrm>
                            </wpg:grpSpPr>
                            <wps:wsp>
                              <wps:cNvPr id="81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9" y="10744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1" y="10744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5" o:spid="_x0000_s1026" style="position:absolute;margin-left:7.8pt;margin-top:30.85pt;width:68.5pt;height:45.9pt;z-index:251625472" coordorigin="3961,10744" coordsize="1370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">
                      <v:oval id="Oval 5" o:spid="_x0000_s1027" style="position:absolute;left:4449;top:10744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iF8QA&#10;AADcAAAADwAAAGRycy9kb3ducmV2LnhtbESPS4vCQBCE78L+h6EXvOlEBZGsExFhRTyIr8vemkyb&#10;h5mebGY0cX/9jiB4LKrqK2q+6Ewl7tS4wrKC0TACQZxaXXCm4Hz6HsxAOI+ssbJMCh7kYJF89OYY&#10;a9vyge5Hn4kAYRejgtz7OpbSpTkZdENbEwfvYhuDPsgmk7rBNsBNJcdRNJUGCw4LOda0yim9Hm9G&#10;wd9v3ZnSlAXv3KP92WK2X0/3SvU/u+UXCE+df4df7Y1WMBtN4H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YhfEAAAA3AAAAA8AAAAAAAAAAAAAAAAAmAIAAGRycy9k&#10;b3ducmV2LnhtbFBLBQYAAAAABAAEAPUAAACJAwAAAAA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3961;top:10744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6Y8QA&#10;AADcAAAADwAAAGRycy9kb3ducmV2LnhtbESPS4vCQBCE78L+h6EXvOlEEZGsExFhRTyIr8vemkyb&#10;h5mebGY0cX/9jiB4LKrqK2q+6Ewl7tS4wrKC0TACQZxaXXCm4Hz6HsxAOI+ssbJMCh7kYJF89OYY&#10;a9vyge5Hn4kAYRejgtz7OpbSpTkZdENbEwfvYhuDPsgmk7rBNsBNJcdRNJUGCw4LOda0yim9Hm9G&#10;wd9v3ZnSlAXv3KP92WK2X0/3SvU/u+UXCE+df4df7Y1WMBtN4H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+mPEAAAA3AAAAA8AAAAAAAAAAAAAAAAAmAIAAGRycy9k&#10;b3ducmV2LnhtbFBLBQYAAAAABAAEAPUAAACJAwAAAAA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</v:group>
                  </w:pict>
                </mc:Fallback>
              </mc:AlternateConten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3123DB05" w14:textId="7319ED3B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A2DF4B4" wp14:editId="733D020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737870</wp:posOffset>
                      </wp:positionV>
                      <wp:extent cx="539750" cy="0"/>
                      <wp:effectExtent l="28575" t="90170" r="41275" b="113030"/>
                      <wp:wrapThrough wrapText="bothSides">
                        <wp:wrapPolygon edited="0">
                          <wp:start x="15145" y="-2147483648"/>
                          <wp:lineTo x="-381" y="-2147483648"/>
                          <wp:lineTo x="-381" y="-2147483648"/>
                          <wp:lineTo x="15145" y="-2147483648"/>
                          <wp:lineTo x="18957" y="-2147483648"/>
                          <wp:lineTo x="22744" y="-2147483648"/>
                          <wp:lineTo x="22744" y="-2147483648"/>
                          <wp:lineTo x="17814" y="-2147483648"/>
                          <wp:lineTo x="15145" y="-2147483648"/>
                        </wp:wrapPolygon>
                      </wp:wrapThrough>
                      <wp:docPr id="811" name="AutoShap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" o:spid="_x0000_s1026" type="#_x0000_t32" style="position:absolute;margin-left:9.25pt;margin-top:58.1pt;width:42.5pt;height: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" strokeweight="2pt">
                      <v:stroke endarrow="open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47962728" w14:textId="14B3D090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>
              <w:rPr>
                <w:rFonts w:ascii="Times New Roman Bold" w:hAnsi="Times New Roman Bold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4BC9C524" wp14:editId="0684E5B9">
                      <wp:extent cx="1102995" cy="661670"/>
                      <wp:effectExtent l="0" t="0" r="1905" b="0"/>
                      <wp:docPr id="807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995" cy="661670"/>
                                <a:chOff x="5866" y="9881"/>
                                <a:chExt cx="1737" cy="1042"/>
                              </a:xfrm>
                            </wpg:grpSpPr>
                            <wps:wsp>
                              <wps:cNvPr id="80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6" y="9881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0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6" y="10210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9" y="1022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" o:spid="_x0000_s1026" style="width:86.85pt;height:52.1pt;mso-position-horizontal-relative:char;mso-position-vertical-relative:line" coordorigin="5866,9881" coordsize="1737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">
                      <v:oval id="Oval 5" o:spid="_x0000_s1027" style="position:absolute;left:6346;top:9881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u74A&#10;AADcAAAADwAAAGRycy9kb3ducmV2LnhtbERPuwrCMBTdBf8hXMFNUx1EqlFEUMRBfC1ul+baVpub&#10;2kRb/XozCI6H857OG1OIF1Uut6xg0I9AECdW55wqOJ9WvTEI55E1FpZJwZsczGft1hRjbWs+0Ovo&#10;UxFC2MWoIPO+jKV0SUYGXd+WxIG72sqgD7BKpa6wDuGmkMMoGkmDOYeGDEtaZpTcj0+j4PMoG3Mz&#10;t5x37l1ftpju16O9Ut1Os5iA8NT4v/jn3mgF4yisDWfCEZ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8Zru+AAAA3AAAAA8AAAAAAAAAAAAAAAAAmAIAAGRycy9kb3ducmV2&#10;LnhtbFBLBQYAAAAABAAEAPUAAACDAwAAAAA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5866;top:10210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v+cMA&#10;AADcAAAADwAAAGRycy9kb3ducmV2LnhtbESP32rCMBTG7wd7h3AG3ogmkyHamRYdCIJXc3uAQ3PW&#10;1DYnpYm1fXszGOzy4/vz49sVo2vFQH2oPWt4XSoQxKU3NVcavr+Oiw2IEJENtp5Jw0QBivz5aYeZ&#10;8Xf+pOESK5FGOGSowcbYZVKG0pLDsPQdcfJ+fO8wJtlX0vR4T+OulSul1tJhzYlgsaMPS2VzubnE&#10;HdfuaA9vU2jO87My13nTXm9az17G/TuISGP8D/+1T0bDRm3h90w6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ov+cMAAADcAAAADwAAAAAAAAAAAAAAAACYAgAAZHJzL2Rv&#10;d25yZXYueG1sUEsFBgAAAAAEAAQA9QAAAIgDAAAAAA=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9" style="position:absolute;left:6879;top:1022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Qub8A&#10;AADcAAAADwAAAGRycy9kb3ducmV2LnhtbERPzYrCMBC+L/gOYQQvoqmyiFSjqCAIntb1AYZmbGqb&#10;SWmi1rd3Dgt7/Pj+19veN+pJXawCG5hNM1DERbAVlwauv8fJElRMyBabwGTgTRG2m8HXGnMbXvxD&#10;z0sqlYRwzNGAS6nNtY6FI49xGlpi4W6h85gEdqW2Hb4k3Dd6nmUL7bFiaXDY0sFRUV8eXnr7hT+6&#10;/fc71ufxObP3cd3cH8aMhv1uBSpRn/7Ff+6TNbCcyXw5I0dAbz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SRC5vwAAANwAAAAPAAAAAAAAAAAAAAAAAJgCAABkcnMvZG93bnJl&#10;di54bWxQSwUGAAAAAAQABAD1AAAAhAMAAAAA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  <w:p w14:paraId="6669094A" w14:textId="6F0C87E3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>
              <w:rPr>
                <w:rFonts w:ascii="Times New Roman Bold" w:hAnsi="Times New Roman Bold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1B1D424F" wp14:editId="336DAFD1">
                      <wp:extent cx="1102995" cy="661670"/>
                      <wp:effectExtent l="0" t="0" r="1905" b="0"/>
                      <wp:docPr id="803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995" cy="661670"/>
                                <a:chOff x="5866" y="9881"/>
                                <a:chExt cx="1737" cy="1042"/>
                              </a:xfrm>
                            </wpg:grpSpPr>
                            <wps:wsp>
                              <wps:cNvPr id="80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6" y="9881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0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6" y="10210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0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9" y="1022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2" o:spid="_x0000_s1026" style="width:86.85pt;height:52.1pt;mso-position-horizontal-relative:char;mso-position-vertical-relative:line" coordorigin="5866,9881" coordsize="1737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">
                      <v:oval id="Oval 5" o:spid="_x0000_s1027" style="position:absolute;left:6346;top:9881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svsUA&#10;AADcAAAADwAAAGRycy9kb3ducmV2LnhtbESPT2vCQBTE7wW/w/KE3pqNUkTSrFIERXoo8c/F2yP7&#10;msRm38bsmkQ/vSsUehxm5jdMuhxMLTpqXWVZwSSKQRDnVldcKDge1m9zEM4ja6wtk4IbOVguRi8p&#10;Jtr2vKNu7wsRIOwSVFB63yRSurwkgy6yDXHwfmxr0AfZFlK32Ae4qeU0jmfSYMVhocSGViXlv/ur&#10;UXC/NIM5m3PF3+7Wn76wyDazTKnX8fD5AcLT4P/Df+2tVjCP3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Wy+xQAAANwAAAAPAAAAAAAAAAAAAAAAAJgCAABkcnMv&#10;ZG93bnJldi54bWxQSwUGAAAAAAQABAD1AAAAigMAAAAA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5866;top:10210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l/MIA&#10;AADcAAAADwAAAGRycy9kb3ducmV2LnhtbESP3YrCMBCF7xf2HcII3siaKLtFqlFWQRC88ucBhma2&#10;qW0mpYla394IC14ezs/HWax614gbdaHyrGEyViCIC28qLjWcT9uvGYgQkQ02nknDgwKslp8fC8yN&#10;v/OBbsdYijTCIUcNNsY2lzIUlhyGsW+Jk/fnO4cxya6UpsN7GneNnCqVSYcVJ4LFljaWivp4dYnb&#10;Z25r19+PUO9He2Uuo7q5XLUeDvrfOYhIfXyH/9s7o2GmfuB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yX8wgAAANwAAAAPAAAAAAAAAAAAAAAAAJgCAABkcnMvZG93&#10;bnJldi54bWxQSwUGAAAAAAQABAD1AAAAhwMAAAAA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9" style="position:absolute;left:6879;top:1022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7i8EA&#10;AADcAAAADwAAAGRycy9kb3ducmV2LnhtbESP3YrCMBCF7xd8hzCCN6KJshSpRlFBELxa1wcYmrGp&#10;bSaliVrf3ggLe3k4Px9nteldIx7UhcqzhtlUgSAuvKm41HD5PUwWIEJENth4Jg0vCrBZD75WmBv/&#10;5B96nGMp0giHHDXYGNtcylBYchimviVO3tV3DmOSXSlNh8807ho5VyqTDitOBIst7S0V9fnuErfP&#10;3MHuvl+hPo1PytzGdXO7az0a9tsliEh9/A//tY9Gw0Jl8Dm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1u4vBAAAA3AAAAA8AAAAAAAAAAAAAAAAAmAIAAGRycy9kb3du&#10;cmV2LnhtbFBLBQYAAAAABAAEAPUAAACG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BB5C15" w:rsidRPr="00C12496" w14:paraId="229FF547" w14:textId="77777777" w:rsidTr="00BB5C15">
        <w:trPr>
          <w:jc w:val="center"/>
        </w:trPr>
        <w:tc>
          <w:tcPr>
            <w:tcW w:w="1873" w:type="dxa"/>
          </w:tcPr>
          <w:p w14:paraId="2C6102D4" w14:textId="7FEF83BB" w:rsidR="00BB5C15" w:rsidRPr="00BB5C15" w:rsidRDefault="00E01229" w:rsidP="00BB5C1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C859BA1" wp14:editId="11FEB4F4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289560</wp:posOffset>
                      </wp:positionV>
                      <wp:extent cx="231775" cy="121285"/>
                      <wp:effectExtent l="47625" t="48260" r="50800" b="46355"/>
                      <wp:wrapNone/>
                      <wp:docPr id="802" name="Right Arrow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85.75pt;margin-top:22.8pt;width:18.25pt;height:9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BB5C15">
              <w:rPr>
                <w:rFonts w:ascii="Arial Narrow" w:hAnsi="Arial Narrow"/>
                <w:b/>
                <w:bCs/>
                <w:sz w:val="36"/>
                <w:szCs w:val="36"/>
              </w:rPr>
              <w:t>MOLE</w:t>
            </w:r>
            <w:r w:rsidR="00BB5C15">
              <w:rPr>
                <w:rFonts w:ascii="Arial Narrow" w:hAnsi="Arial Narrow"/>
                <w:b/>
                <w:bCs/>
                <w:sz w:val="36"/>
                <w:szCs w:val="36"/>
              </w:rPr>
              <w:br/>
              <w:t>QUANTITY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B6447A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B6DBE69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0C2E7D91" w14:textId="77777777" w:rsidR="00BB5C15" w:rsidRPr="00E01229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1 mole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6E93D8B9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38EE2220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</w:tr>
    </w:tbl>
    <w:p w14:paraId="6D915B7D" w14:textId="77777777" w:rsid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C6FBB2D" w14:textId="4ED0221C" w:rsid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The balanced equation shows that </w:t>
      </w:r>
      <w:r w:rsidRPr="00BB5C15">
        <w:rPr>
          <w:rFonts w:ascii="Arial Narrow" w:hAnsi="Arial Narrow"/>
          <w:bCs/>
          <w:sz w:val="28"/>
          <w:szCs w:val="28"/>
          <w:u w:val="none"/>
          <w:lang w:val="en-US"/>
        </w:rPr>
        <w:t>2 mole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 of hydrogen</w:t>
      </w:r>
      <w:r w:rsidR="00B63F4A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 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(</w:t>
      </w:r>
      <w:r w:rsidRPr="00BB5C15">
        <w:rPr>
          <w:bCs/>
          <w:sz w:val="28"/>
          <w:szCs w:val="28"/>
          <w:u w:val="none"/>
          <w:lang w:val="en-US"/>
        </w:rPr>
        <w:t>H</w:t>
      </w:r>
      <w:r w:rsidRPr="00BB5C15">
        <w:rPr>
          <w:bCs/>
          <w:sz w:val="28"/>
          <w:szCs w:val="28"/>
          <w:u w:val="none"/>
          <w:vertAlign w:val="subscript"/>
          <w:lang w:val="en-US"/>
        </w:rPr>
        <w:t>2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) reacts with </w:t>
      </w:r>
      <w:r w:rsidRPr="00BB5C15">
        <w:rPr>
          <w:rFonts w:ascii="Arial Narrow" w:hAnsi="Arial Narrow"/>
          <w:bCs/>
          <w:sz w:val="28"/>
          <w:szCs w:val="28"/>
          <w:u w:val="none"/>
          <w:lang w:val="en-US"/>
        </w:rPr>
        <w:t>1 mole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 of oxygen</w:t>
      </w:r>
      <w:r w:rsidR="00B63F4A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 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(</w:t>
      </w:r>
      <w:r w:rsidRPr="00BB5C15">
        <w:rPr>
          <w:bCs/>
          <w:sz w:val="28"/>
          <w:szCs w:val="28"/>
          <w:u w:val="none"/>
          <w:lang w:val="en-US"/>
        </w:rPr>
        <w:t>O</w:t>
      </w:r>
      <w:r w:rsidRPr="00BB5C15">
        <w:rPr>
          <w:bCs/>
          <w:sz w:val="28"/>
          <w:szCs w:val="28"/>
          <w:u w:val="none"/>
          <w:vertAlign w:val="subscript"/>
          <w:lang w:val="en-US"/>
        </w:rPr>
        <w:t>2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) to produce </w:t>
      </w:r>
      <w:r w:rsidRPr="00BB5C15">
        <w:rPr>
          <w:rFonts w:ascii="Arial Narrow" w:hAnsi="Arial Narrow"/>
          <w:bCs/>
          <w:sz w:val="28"/>
          <w:szCs w:val="28"/>
          <w:u w:val="none"/>
          <w:lang w:val="en-US"/>
        </w:rPr>
        <w:t>2 mole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 of water (</w:t>
      </w:r>
      <w:r w:rsidRPr="00BB5C15">
        <w:rPr>
          <w:bCs/>
          <w:sz w:val="28"/>
          <w:szCs w:val="28"/>
          <w:u w:val="none"/>
          <w:lang w:val="en-US"/>
        </w:rPr>
        <w:t>H</w:t>
      </w:r>
      <w:r w:rsidRPr="00BB5C15">
        <w:rPr>
          <w:bCs/>
          <w:sz w:val="28"/>
          <w:szCs w:val="28"/>
          <w:u w:val="none"/>
          <w:vertAlign w:val="subscript"/>
          <w:lang w:val="en-US"/>
        </w:rPr>
        <w:t>2</w:t>
      </w:r>
      <w:r w:rsidRPr="00BB5C15">
        <w:rPr>
          <w:bCs/>
          <w:sz w:val="28"/>
          <w:szCs w:val="28"/>
          <w:u w:val="none"/>
          <w:lang w:val="en-US"/>
        </w:rPr>
        <w:t>O</w:t>
      </w:r>
      <w:r w:rsidRPr="00BB5C1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).</w:t>
      </w:r>
    </w:p>
    <w:p w14:paraId="656C956C" w14:textId="77777777" w:rsidR="00BB5C15" w:rsidRPr="00BB5C15" w:rsidRDefault="00BB5C15" w:rsidP="00BB5C1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1AD359E" w14:textId="77777777" w:rsidR="00BB5C15" w:rsidRPr="00BB5C15" w:rsidRDefault="00F01805" w:rsidP="00BB5C15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BB5C15">
        <w:rPr>
          <w:rFonts w:ascii="Arial Narrow" w:hAnsi="Arial Narrow"/>
          <w:b w:val="0"/>
          <w:sz w:val="28"/>
          <w:szCs w:val="28"/>
          <w:u w:val="none"/>
        </w:rPr>
        <w:br w:type="page"/>
      </w:r>
      <w:r w:rsidR="00BB5C15" w:rsidRPr="00BB5C15">
        <w:rPr>
          <w:rFonts w:ascii="Arial Narrow" w:hAnsi="Arial Narrow"/>
          <w:b w:val="0"/>
          <w:bCs/>
          <w:sz w:val="28"/>
          <w:szCs w:val="28"/>
          <w:u w:val="none"/>
        </w:rPr>
        <w:lastRenderedPageBreak/>
        <w:t>In a reaction the ratios of the number of moles is always maintained.</w:t>
      </w:r>
    </w:p>
    <w:p w14:paraId="3CEE98A9" w14:textId="77777777" w:rsidR="00BB5C15" w:rsidRDefault="00BB5C15" w:rsidP="00BB5C15">
      <w:pPr>
        <w:pStyle w:val="Heading"/>
        <w:jc w:val="left"/>
        <w:outlineLvl w:val="0"/>
        <w:rPr>
          <w:rFonts w:ascii="Arial Narrow" w:hAnsi="Arial Narrow"/>
          <w:sz w:val="28"/>
          <w:szCs w:val="28"/>
          <w:u w:val="none"/>
        </w:rPr>
      </w:pPr>
      <w:r w:rsidRPr="00BB5C15">
        <w:rPr>
          <w:rFonts w:ascii="Arial Narrow" w:hAnsi="Arial Narrow"/>
          <w:sz w:val="28"/>
          <w:szCs w:val="28"/>
          <w:u w:val="none"/>
        </w:rPr>
        <w:t xml:space="preserve"> </w:t>
      </w:r>
    </w:p>
    <w:tbl>
      <w:tblPr>
        <w:tblW w:w="10414" w:type="dxa"/>
        <w:jc w:val="center"/>
        <w:tblLook w:val="04A0" w:firstRow="1" w:lastRow="0" w:firstColumn="1" w:lastColumn="0" w:noHBand="0" w:noVBand="1"/>
      </w:tblPr>
      <w:tblGrid>
        <w:gridCol w:w="1873"/>
        <w:gridCol w:w="1984"/>
        <w:gridCol w:w="649"/>
        <w:gridCol w:w="1905"/>
        <w:gridCol w:w="1206"/>
        <w:gridCol w:w="2797"/>
      </w:tblGrid>
      <w:tr w:rsidR="00BB5C15" w:rsidRPr="00C12496" w14:paraId="3CEF7F3D" w14:textId="77777777" w:rsidTr="008861F1">
        <w:trPr>
          <w:jc w:val="center"/>
        </w:trPr>
        <w:tc>
          <w:tcPr>
            <w:tcW w:w="1873" w:type="dxa"/>
          </w:tcPr>
          <w:p w14:paraId="28634FF5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4FF2534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12496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H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B42DC09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5F001C2F" w14:textId="77777777" w:rsidR="00BB5C15" w:rsidRPr="00E01229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>O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22462BE4" w14:textId="62DA9953" w:rsidR="00BB5C15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CB03B8B" wp14:editId="7370A7D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250825</wp:posOffset>
                      </wp:positionV>
                      <wp:extent cx="539750" cy="0"/>
                      <wp:effectExtent l="24130" t="85725" r="45720" b="117475"/>
                      <wp:wrapNone/>
                      <wp:docPr id="801" name="AutoShap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3" o:spid="_x0000_s1026" type="#_x0000_t32" style="position:absolute;margin-left:4.9pt;margin-top:19.75pt;width:42.5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790E841F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 xml:space="preserve"> </w:t>
            </w:r>
            <w:r w:rsidRPr="00C12496">
              <w:rPr>
                <w:rFonts w:ascii="Times New Roman Bold" w:hAnsi="Times New Roman Bold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H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  <w:vertAlign w:val="subscript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O</w:t>
            </w:r>
          </w:p>
        </w:tc>
      </w:tr>
      <w:tr w:rsidR="00BB5C15" w:rsidRPr="00C12496" w14:paraId="7019D23C" w14:textId="77777777" w:rsidTr="008861F1">
        <w:trPr>
          <w:jc w:val="center"/>
        </w:trPr>
        <w:tc>
          <w:tcPr>
            <w:tcW w:w="1873" w:type="dxa"/>
          </w:tcPr>
          <w:p w14:paraId="4AF1293E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0C80073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3C5F5D9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4C7556E7" w14:textId="77777777" w:rsidR="00BB5C15" w:rsidRPr="00E01229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1 mole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4C93CA49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5CC441B6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</w:tr>
      <w:tr w:rsidR="00BB5C15" w:rsidRPr="00C12496" w14:paraId="11A544E3" w14:textId="77777777" w:rsidTr="008861F1">
        <w:trPr>
          <w:jc w:val="center"/>
        </w:trPr>
        <w:tc>
          <w:tcPr>
            <w:tcW w:w="1873" w:type="dxa"/>
          </w:tcPr>
          <w:p w14:paraId="29A32FF3" w14:textId="77777777" w:rsidR="00BB5C15" w:rsidRPr="008861F1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</w:rPr>
            </w:pPr>
            <w:r w:rsidRPr="008861F1">
              <w:rPr>
                <w:rFonts w:ascii="Arial Narrow" w:hAnsi="Arial Narrow"/>
                <w:b/>
                <w:szCs w:val="28"/>
              </w:rPr>
              <w:t>Therefore: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734355" w14:textId="77777777" w:rsidR="00BB5C15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szCs w:val="28"/>
              </w:rPr>
              <w:t xml:space="preserve">1 </w:t>
            </w:r>
            <w:r>
              <w:rPr>
                <w:rFonts w:ascii="Arial Narrow" w:hAnsi="Arial Narrow"/>
                <w:szCs w:val="28"/>
              </w:rPr>
              <w:t>mole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4EB0DB7" w14:textId="77777777" w:rsidR="00BB5C15" w:rsidRPr="00BB5C15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4879E671" w14:textId="77777777" w:rsidR="00BB5C15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szCs w:val="28"/>
              </w:rPr>
              <w:t>0.5 mole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078A6967" w14:textId="77777777" w:rsidR="00BB5C15" w:rsidRPr="00C12496" w:rsidRDefault="00BB5C15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63FA3A8E" w14:textId="77777777" w:rsidR="00BB5C15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szCs w:val="28"/>
              </w:rPr>
              <w:t>1 mole</w:t>
            </w:r>
          </w:p>
        </w:tc>
      </w:tr>
      <w:tr w:rsidR="008861F1" w:rsidRPr="00C12496" w14:paraId="44206B6E" w14:textId="77777777" w:rsidTr="008861F1">
        <w:trPr>
          <w:jc w:val="center"/>
        </w:trPr>
        <w:tc>
          <w:tcPr>
            <w:tcW w:w="1873" w:type="dxa"/>
          </w:tcPr>
          <w:p w14:paraId="0C507024" w14:textId="77777777" w:rsidR="008861F1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noProof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4EAC6FC" w14:textId="77777777" w:rsidR="008861F1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4 mole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DE063F9" w14:textId="77777777" w:rsidR="008861F1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64682AA9" w14:textId="77777777" w:rsidR="008861F1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2 mole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0B39821E" w14:textId="77777777" w:rsidR="008861F1" w:rsidRPr="00C12496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384181E1" w14:textId="77777777" w:rsidR="008861F1" w:rsidRPr="00BB5C15" w:rsidRDefault="008861F1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8861F1">
              <w:rPr>
                <w:rFonts w:ascii="Arial Narrow" w:hAnsi="Arial Narrow"/>
                <w:szCs w:val="28"/>
              </w:rPr>
              <w:t>4 mole</w:t>
            </w:r>
          </w:p>
        </w:tc>
      </w:tr>
      <w:tr w:rsidR="008861F1" w:rsidRPr="00C12496" w14:paraId="20268CC7" w14:textId="77777777" w:rsidTr="006B3292">
        <w:trPr>
          <w:jc w:val="center"/>
        </w:trPr>
        <w:tc>
          <w:tcPr>
            <w:tcW w:w="1873" w:type="dxa"/>
            <w:vAlign w:val="center"/>
          </w:tcPr>
          <w:p w14:paraId="2AC63ADF" w14:textId="77777777" w:rsidR="008861F1" w:rsidRPr="008861F1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</w:rPr>
            </w:pPr>
            <w:r w:rsidRPr="008861F1">
              <w:rPr>
                <w:b/>
                <w:noProof/>
              </w:rPr>
              <w:t>Mole Ratio: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CD43AC" w14:textId="77777777" w:rsidR="008861F1" w:rsidRPr="00BB5C15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AA9DBFA" w14:textId="77777777" w:rsidR="008861F1" w:rsidRPr="00BB5C15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3168CC08" w14:textId="77777777" w:rsidR="008861F1" w:rsidRPr="00BB5C15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1C6809F4" w14:textId="77777777" w:rsidR="008861F1" w:rsidRPr="00C12496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t>: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5E528E36" w14:textId="77777777" w:rsidR="008861F1" w:rsidRPr="00BB5C15" w:rsidRDefault="008861F1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</w:t>
            </w:r>
          </w:p>
        </w:tc>
      </w:tr>
    </w:tbl>
    <w:p w14:paraId="01F37BFF" w14:textId="77777777" w:rsidR="00C50C85" w:rsidRDefault="00BB5C15" w:rsidP="008861F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ab/>
      </w:r>
    </w:p>
    <w:p w14:paraId="74E8A6F9" w14:textId="77777777" w:rsidR="008861F1" w:rsidRDefault="00BB5C15" w:rsidP="008861F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 w:rsidRPr="00BB5C15">
        <w:rPr>
          <w:rFonts w:ascii="Arial Narrow" w:hAnsi="Arial Narrow"/>
          <w:sz w:val="28"/>
          <w:szCs w:val="28"/>
          <w:u w:val="none"/>
        </w:rPr>
        <w:tab/>
      </w:r>
      <w:r w:rsidRPr="00BB5C15">
        <w:rPr>
          <w:rFonts w:ascii="Arial Narrow" w:hAnsi="Arial Narrow"/>
          <w:sz w:val="28"/>
          <w:szCs w:val="28"/>
          <w:u w:val="none"/>
        </w:rPr>
        <w:tab/>
      </w:r>
      <w:r w:rsidRPr="00BB5C15">
        <w:rPr>
          <w:rFonts w:ascii="Arial Narrow" w:hAnsi="Arial Narrow"/>
          <w:sz w:val="28"/>
          <w:szCs w:val="28"/>
          <w:u w:val="none"/>
        </w:rPr>
        <w:tab/>
      </w:r>
      <w:r w:rsidRPr="00BB5C15"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ab/>
      </w:r>
    </w:p>
    <w:p w14:paraId="1C5A8749" w14:textId="77777777" w:rsidR="008861F1" w:rsidRDefault="008861F1" w:rsidP="008861F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804CA6B" w14:textId="77777777" w:rsidR="008861F1" w:rsidRDefault="008861F1" w:rsidP="008861F1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  <w:lang w:val="en-US"/>
        </w:rPr>
      </w:pPr>
      <w:r w:rsidRPr="00146562">
        <w:rPr>
          <w:rFonts w:ascii="Arial Narrow" w:hAnsi="Arial Narrow"/>
          <w:bCs/>
          <w:sz w:val="28"/>
          <w:szCs w:val="28"/>
          <w:u w:val="none"/>
          <w:lang w:val="en-US"/>
        </w:rPr>
        <w:t>Example:</w:t>
      </w:r>
      <w:r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ab/>
      </w:r>
      <w:r w:rsidRPr="008861F1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The balanced equation below shows the reaction between magnesium and oxygen.</w:t>
      </w:r>
    </w:p>
    <w:p w14:paraId="4AD64EFA" w14:textId="77777777" w:rsidR="008861F1" w:rsidRPr="008861F1" w:rsidRDefault="008861F1" w:rsidP="008861F1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E01229">
        <w:rPr>
          <w:rFonts w:ascii="Arial" w:eastAsia="MS PGothic" w:hAnsi="Arial" w:cs="Arial"/>
          <w:b w:val="0"/>
          <w:bCs/>
          <w:color w:val="0000FF"/>
          <w:kern w:val="2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8861F1">
        <w:rPr>
          <w:rFonts w:ascii="Arial Narrow" w:hAnsi="Arial Narrow"/>
          <w:b w:val="0"/>
          <w:bCs/>
          <w:sz w:val="28"/>
          <w:szCs w:val="28"/>
          <w:u w:val="none"/>
        </w:rPr>
        <w:t xml:space="preserve">Calculate the number of moles of magnesium oxide formed when 0.4 mole of magnesium reacts. </w:t>
      </w:r>
    </w:p>
    <w:p w14:paraId="1AA09A13" w14:textId="77777777" w:rsidR="007A659A" w:rsidRDefault="008861F1" w:rsidP="007A659A">
      <w:pPr>
        <w:pStyle w:val="Heading"/>
        <w:ind w:left="567" w:hanging="567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  <w:r w:rsidRPr="008861F1">
        <w:rPr>
          <w:rFonts w:ascii="Arial Narrow" w:hAnsi="Arial Narrow"/>
          <w:b w:val="0"/>
          <w:sz w:val="28"/>
          <w:szCs w:val="28"/>
          <w:u w:val="none"/>
          <w:lang w:val="en-US"/>
        </w:rPr>
        <w:t xml:space="preserve"> </w:t>
      </w:r>
    </w:p>
    <w:p w14:paraId="1E4388CC" w14:textId="77777777" w:rsidR="007A659A" w:rsidRDefault="007A659A" w:rsidP="007A659A">
      <w:pPr>
        <w:pStyle w:val="Heading"/>
        <w:ind w:left="567" w:hanging="567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4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1984"/>
        <w:gridCol w:w="649"/>
        <w:gridCol w:w="1905"/>
        <w:gridCol w:w="1206"/>
        <w:gridCol w:w="2797"/>
      </w:tblGrid>
      <w:tr w:rsidR="007A659A" w:rsidRPr="00C12496" w14:paraId="27C8AEE1" w14:textId="77777777" w:rsidTr="00146562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1FE3AEF0" w14:textId="7997E1DD" w:rsidR="007A659A" w:rsidRPr="00DB0A1E" w:rsidRDefault="00E01229" w:rsidP="007A659A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color w:val="000000"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FE904FC" wp14:editId="43E2D916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215265</wp:posOffset>
                      </wp:positionV>
                      <wp:extent cx="231775" cy="121285"/>
                      <wp:effectExtent l="51435" t="50165" r="46990" b="57150"/>
                      <wp:wrapNone/>
                      <wp:docPr id="800" name="AutoShap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4" o:spid="_x0000_s1026" type="#_x0000_t13" style="position:absolute;margin-left:83.05pt;margin-top:16.95pt;width:18.25pt;height:9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7A659A" w:rsidRPr="00DB0A1E">
              <w:rPr>
                <w:rFonts w:ascii="Arial Narrow" w:hAnsi="Arial Narrow"/>
                <w:b/>
                <w:bCs/>
                <w:color w:val="000000"/>
                <w:sz w:val="24"/>
              </w:rPr>
              <w:t>Balanced equation</w:t>
            </w:r>
            <w:r w:rsidR="00146562" w:rsidRPr="00DB0A1E">
              <w:rPr>
                <w:rFonts w:ascii="Arial Narrow" w:hAnsi="Arial Narrow"/>
                <w:b/>
                <w:bCs/>
                <w:color w:val="000000"/>
                <w:sz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AE2D5" w14:textId="77777777" w:rsidR="007A659A" w:rsidRPr="00C12496" w:rsidRDefault="007A659A" w:rsidP="007A659A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12496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>Mg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D07AE" w14:textId="77777777" w:rsidR="007A659A" w:rsidRPr="00C12496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C7342" w14:textId="77777777" w:rsidR="007A659A" w:rsidRPr="00E01229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>O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E64AC" w14:textId="1F7A9CC8" w:rsidR="007A659A" w:rsidRPr="00C12496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97107F2" wp14:editId="70AF0B0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250825</wp:posOffset>
                      </wp:positionV>
                      <wp:extent cx="539750" cy="0"/>
                      <wp:effectExtent l="24130" t="85725" r="45720" b="117475"/>
                      <wp:wrapNone/>
                      <wp:docPr id="511" name="AutoShap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3" o:spid="_x0000_s1026" type="#_x0000_t32" style="position:absolute;margin-left:4.9pt;margin-top:19.75pt;width:42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8EF14" w14:textId="77777777" w:rsidR="007A659A" w:rsidRPr="00C12496" w:rsidRDefault="007A659A" w:rsidP="007A659A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 xml:space="preserve"> </w:t>
            </w:r>
            <w:r w:rsidRPr="00C12496">
              <w:rPr>
                <w:rFonts w:ascii="Times New Roman Bold" w:hAnsi="Times New Roman Bold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imes New Roman Bold" w:hAnsi="Times New Roman Bold"/>
                <w:b/>
                <w:bCs/>
                <w:sz w:val="36"/>
                <w:szCs w:val="36"/>
              </w:rPr>
              <w:t>MgO</w:t>
            </w:r>
          </w:p>
        </w:tc>
      </w:tr>
      <w:tr w:rsidR="007A659A" w:rsidRPr="00C12496" w14:paraId="44469EC7" w14:textId="77777777" w:rsidTr="00146562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58E9B4B2" w14:textId="7ED6576D" w:rsidR="007A659A" w:rsidRPr="00C24CD9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404AA4EF" wp14:editId="0646731F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544195</wp:posOffset>
                      </wp:positionV>
                      <wp:extent cx="231775" cy="121285"/>
                      <wp:effectExtent l="50165" t="48895" r="48260" b="45720"/>
                      <wp:wrapNone/>
                      <wp:docPr id="510" name="AutoShap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5" o:spid="_x0000_s1026" type="#_x0000_t13" style="position:absolute;margin-left:81.95pt;margin-top:42.85pt;width:18.25pt;height:9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C24CD9" w:rsidRPr="00C24CD9">
              <w:rPr>
                <w:rFonts w:ascii="Arial Narrow" w:hAnsi="Arial Narrow"/>
                <w:b/>
                <w:bCs/>
                <w:color w:val="000000"/>
                <w:sz w:val="24"/>
              </w:rPr>
              <w:t>Insert the number of moles of the substances mentioned in the question.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5EB08" w14:textId="77777777" w:rsidR="007A659A" w:rsidRPr="00BB5C15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647A0" w14:textId="77777777" w:rsidR="007A659A" w:rsidRPr="00BB5C15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6CE64" w14:textId="77777777" w:rsidR="007A659A" w:rsidRPr="00E01229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8C98A" w14:textId="77777777" w:rsidR="007A659A" w:rsidRPr="00C12496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88C99" w14:textId="77777777" w:rsidR="007A659A" w:rsidRPr="00C12496" w:rsidRDefault="007A659A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</w:tr>
      <w:tr w:rsidR="00C24CD9" w:rsidRPr="00C12496" w14:paraId="1AFC682F" w14:textId="77777777" w:rsidTr="00146562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6445FFEC" w14:textId="2BE00B46" w:rsidR="00C24CD9" w:rsidRPr="00C24CD9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color w:val="000000"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AA62C62" wp14:editId="57BB17A5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335280</wp:posOffset>
                      </wp:positionV>
                      <wp:extent cx="231775" cy="121285"/>
                      <wp:effectExtent l="48260" t="55880" r="50165" b="51435"/>
                      <wp:wrapNone/>
                      <wp:docPr id="509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6" o:spid="_x0000_s1026" type="#_x0000_t13" style="position:absolute;margin-left:81.8pt;margin-top:26.4pt;width:18.25pt;height:9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C24CD9">
              <w:rPr>
                <w:rFonts w:ascii="Arial Narrow" w:hAnsi="Arial Narrow"/>
                <w:b/>
                <w:bCs/>
                <w:color w:val="000000"/>
                <w:sz w:val="24"/>
              </w:rPr>
              <w:t>Insert the number of moles given in the question.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7F372" w14:textId="77777777" w:rsidR="00C24CD9" w:rsidRPr="00BB5C15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0.4 mole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36023" w14:textId="77777777" w:rsidR="00C24CD9" w:rsidRPr="00BB5C15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C0524" w14:textId="6FACC378" w:rsidR="00C24CD9" w:rsidRPr="00BB5C15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40170FD" wp14:editId="3F86F54D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351790</wp:posOffset>
                      </wp:positionV>
                      <wp:extent cx="231775" cy="121285"/>
                      <wp:effectExtent l="55245" t="46990" r="55880" b="47625"/>
                      <wp:wrapThrough wrapText="bothSides">
                        <wp:wrapPolygon edited="0">
                          <wp:start x="14025" y="0"/>
                          <wp:lineTo x="1065" y="3619"/>
                          <wp:lineTo x="-1065" y="5428"/>
                          <wp:lineTo x="-1065" y="16172"/>
                          <wp:lineTo x="9173" y="20695"/>
                          <wp:lineTo x="14025" y="20695"/>
                          <wp:lineTo x="16747" y="20695"/>
                          <wp:lineTo x="17280" y="20695"/>
                          <wp:lineTo x="20535" y="14362"/>
                          <wp:lineTo x="22665" y="11648"/>
                          <wp:lineTo x="16215" y="0"/>
                          <wp:lineTo x="14025" y="0"/>
                        </wp:wrapPolygon>
                      </wp:wrapThrough>
                      <wp:docPr id="508" name="Auto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7" o:spid="_x0000_s1026" type="#_x0000_t13" style="position:absolute;margin-left:29.35pt;margin-top:27.7pt;width:18.25pt;height:9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" adj="15000" fillcolor="black">
                      <v:shadow color="black" opacity="22936f" origin=",.5" offset="0,.63889mm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E1B87" w14:textId="77777777" w:rsidR="00C24CD9" w:rsidRPr="00C12496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30826" w14:textId="77777777" w:rsidR="00C24CD9" w:rsidRPr="00BB5C15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0.4 mole</w:t>
            </w:r>
          </w:p>
        </w:tc>
      </w:tr>
      <w:tr w:rsidR="00C24CD9" w:rsidRPr="00C12496" w14:paraId="78083F92" w14:textId="77777777" w:rsidTr="00146562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60358666" w14:textId="77777777" w:rsidR="00C24CD9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noProof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1E128" w14:textId="77777777" w:rsidR="00C24CD9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776CD" w14:textId="77777777" w:rsidR="00C24CD9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Look at the mole ratios in the reaction, work out the answer.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563F4" w14:textId="77777777" w:rsidR="00C24CD9" w:rsidRDefault="00C24CD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</w:tr>
      <w:tr w:rsidR="006B3292" w:rsidRPr="00C12496" w14:paraId="731DC789" w14:textId="77777777" w:rsidTr="00146562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6F7BC7DF" w14:textId="77777777" w:rsidR="006B3292" w:rsidRDefault="006B3292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noProof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FB9F5" w14:textId="77777777" w:rsidR="006B3292" w:rsidRDefault="006B3292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6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DE743" w14:textId="77777777" w:rsidR="006B3292" w:rsidRPr="009E4BAB" w:rsidRDefault="006B3292" w:rsidP="006B3292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Arial Narrow" w:hAnsi="Arial Narrow"/>
                <w:b/>
                <w:bCs/>
                <w:szCs w:val="28"/>
              </w:rPr>
            </w:pPr>
            <w:r w:rsidRPr="009E4BAB">
              <w:rPr>
                <w:rFonts w:ascii="Arial Narrow" w:hAnsi="Arial Narrow"/>
                <w:b/>
                <w:bCs/>
                <w:szCs w:val="28"/>
              </w:rPr>
              <w:t xml:space="preserve">Answer:  0.4 mole </w:t>
            </w:r>
            <w:r w:rsidRPr="009E4BAB">
              <w:rPr>
                <w:rFonts w:ascii="Arial Narrow" w:hAnsi="Arial Narrow"/>
                <w:bCs/>
                <w:szCs w:val="28"/>
              </w:rPr>
              <w:t>of magnesium oxide.</w:t>
            </w:r>
          </w:p>
        </w:tc>
      </w:tr>
    </w:tbl>
    <w:p w14:paraId="587CB693" w14:textId="77777777" w:rsidR="00C50C85" w:rsidRPr="00C50C85" w:rsidRDefault="00C50C85" w:rsidP="00C50C85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  <w:lang w:val="en-US"/>
        </w:rPr>
      </w:pPr>
      <w:r>
        <w:rPr>
          <w:rFonts w:ascii="Arial Narrow" w:hAnsi="Arial Narrow"/>
          <w:b w:val="0"/>
          <w:sz w:val="28"/>
          <w:szCs w:val="28"/>
          <w:u w:val="none"/>
          <w:lang w:val="en-US"/>
        </w:rPr>
        <w:br w:type="page"/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lastRenderedPageBreak/>
        <w:t>Example:</w:t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tab/>
      </w:r>
      <w:r w:rsidRPr="00C50C8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The balanced equation below shows the combustion of ethane [</w:t>
      </w:r>
      <w:r w:rsidRPr="00C50C85">
        <w:rPr>
          <w:b w:val="0"/>
          <w:bCs/>
          <w:sz w:val="28"/>
          <w:szCs w:val="28"/>
          <w:u w:val="none"/>
          <w:lang w:val="en-US"/>
        </w:rPr>
        <w:t>C</w:t>
      </w:r>
      <w:r w:rsidRPr="00C50C85">
        <w:rPr>
          <w:b w:val="0"/>
          <w:bCs/>
          <w:sz w:val="28"/>
          <w:szCs w:val="28"/>
          <w:u w:val="none"/>
          <w:vertAlign w:val="subscript"/>
          <w:lang w:val="en-US"/>
        </w:rPr>
        <w:t>2</w:t>
      </w:r>
      <w:r w:rsidRPr="00C50C85">
        <w:rPr>
          <w:b w:val="0"/>
          <w:bCs/>
          <w:sz w:val="28"/>
          <w:szCs w:val="28"/>
          <w:u w:val="none"/>
          <w:lang w:val="en-US"/>
        </w:rPr>
        <w:t>H</w:t>
      </w:r>
      <w:r w:rsidRPr="00C50C85">
        <w:rPr>
          <w:b w:val="0"/>
          <w:bCs/>
          <w:sz w:val="28"/>
          <w:szCs w:val="28"/>
          <w:u w:val="none"/>
          <w:vertAlign w:val="subscript"/>
          <w:lang w:val="en-US"/>
        </w:rPr>
        <w:t>6</w:t>
      </w:r>
      <w:r w:rsidRPr="00C50C8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].</w:t>
      </w:r>
      <w:r w:rsidRPr="00C50C8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br/>
      </w:r>
      <w:r w:rsidRPr="00C50C85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br/>
        <w:t>Calculate the number of moles of oxygen required to burn 0.4 mole of ethane.</w:t>
      </w:r>
    </w:p>
    <w:p w14:paraId="4374FD25" w14:textId="77777777" w:rsidR="00C50C85" w:rsidRPr="00C50C85" w:rsidRDefault="00C50C85" w:rsidP="00C50C85">
      <w:pPr>
        <w:pStyle w:val="Heading"/>
        <w:ind w:left="567" w:hanging="567"/>
        <w:outlineLvl w:val="0"/>
        <w:rPr>
          <w:rFonts w:ascii="Arial Narrow" w:hAnsi="Arial Narrow"/>
          <w:sz w:val="28"/>
          <w:szCs w:val="28"/>
        </w:rPr>
      </w:pPr>
    </w:p>
    <w:tbl>
      <w:tblPr>
        <w:tblW w:w="10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1567"/>
        <w:gridCol w:w="554"/>
        <w:gridCol w:w="1568"/>
        <w:gridCol w:w="1062"/>
        <w:gridCol w:w="1568"/>
        <w:gridCol w:w="555"/>
        <w:gridCol w:w="1568"/>
      </w:tblGrid>
      <w:tr w:rsidR="00D64E96" w:rsidRPr="0000077E" w14:paraId="358CFC93" w14:textId="77777777" w:rsidTr="005926D9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A2042D0" w14:textId="77777777" w:rsidR="00D64E96" w:rsidRPr="00A21E34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0259D" w14:textId="77777777" w:rsidR="00D64E96" w:rsidRPr="00D64E96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FE235" w14:textId="77777777" w:rsidR="00D64E96" w:rsidRPr="0000077E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5F3DA" w14:textId="77777777" w:rsidR="00D64E96" w:rsidRPr="00D64E96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 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8E1E9" w14:textId="29529DA6" w:rsidR="00D64E96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585507" wp14:editId="377D551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507" name="AutoShap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9" o:spid="_x0000_s1026" type="#_x0000_t32" style="position:absolute;margin-left:3pt;margin-top:15.9pt;width:42.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8RKdTj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A12D" w14:textId="77777777" w:rsidR="00D64E96" w:rsidRPr="00D64E96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 CO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72D2A" w14:textId="77777777" w:rsidR="00D64E96" w:rsidRPr="0000077E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C7AB9" w14:textId="77777777" w:rsidR="00D64E96" w:rsidRPr="00D64E96" w:rsidRDefault="00D64E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</w:p>
        </w:tc>
      </w:tr>
      <w:tr w:rsidR="00A21E34" w:rsidRPr="0000077E" w14:paraId="4DF5B8B4" w14:textId="77777777" w:rsidTr="005926D9">
        <w:tc>
          <w:tcPr>
            <w:tcW w:w="20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C2667F" w14:textId="77777777" w:rsidR="00A21E34" w:rsidRPr="00A21E34" w:rsidRDefault="00A21E34" w:rsidP="00A21E34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ind w:left="0" w:hanging="3"/>
              <w:rPr>
                <w:rFonts w:ascii="Times New Roman" w:hAnsi="Times New Roman" w:cs="Times New Roman"/>
                <w:szCs w:val="28"/>
              </w:rPr>
            </w:pPr>
            <w:r w:rsidRPr="00A21E34">
              <w:rPr>
                <w:rFonts w:ascii="Arial Narrow" w:hAnsi="Arial Narrow" w:cs="Times New Roman"/>
                <w:szCs w:val="28"/>
              </w:rPr>
              <w:t>Insert the number of moles given in the question</w:t>
            </w:r>
            <w:r>
              <w:rPr>
                <w:rFonts w:ascii="Arial Narrow" w:hAnsi="Arial Narrow" w:cs="Times New Roman"/>
                <w:szCs w:val="28"/>
              </w:rPr>
              <w:t>.</w:t>
            </w:r>
            <w:r w:rsidR="005926D9">
              <w:rPr>
                <w:rFonts w:ascii="Arial Narrow" w:hAnsi="Arial Narrow" w:cs="Times New Roman"/>
                <w:szCs w:val="28"/>
              </w:rPr>
              <w:t xml:space="preserve"> </w:t>
            </w:r>
            <w:r w:rsidR="005926D9">
              <w:rPr>
                <w:rFonts w:ascii="Wingdings" w:hAnsi="Wingdings" w:cs="Times New Roman"/>
                <w:szCs w:val="28"/>
              </w:rPr>
              <w:t>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300D6" w14:textId="77777777" w:rsidR="00A21E34" w:rsidRPr="00D64E96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3DE65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79B8F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7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7B91A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519E6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F6558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FC42D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21E34" w:rsidRPr="0000077E" w14:paraId="4D7A4666" w14:textId="77777777" w:rsidTr="00D83B6B">
        <w:tc>
          <w:tcPr>
            <w:tcW w:w="20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BBC0BB" w14:textId="77777777" w:rsidR="00A21E34" w:rsidRP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BDDC2FD" w14:textId="23DEED13" w:rsidR="00A21E34" w:rsidRDefault="0052698D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0.</w:t>
            </w:r>
            <w:r w:rsidR="00A21E34">
              <w:rPr>
                <w:rFonts w:ascii="Arial Narrow" w:hAnsi="Arial Narrow"/>
                <w:b/>
                <w:bCs/>
                <w:sz w:val="32"/>
                <w:szCs w:val="32"/>
              </w:rPr>
              <w:t>4</w:t>
            </w:r>
            <w:r w:rsidR="00A21E34"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E43D2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DCC95F3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?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149C4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7D0C6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11D6A" w14:textId="77777777" w:rsidR="00A21E34" w:rsidRPr="0000077E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22B0B" w14:textId="77777777" w:rsid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64E96" w:rsidRPr="0000077E" w14:paraId="08998164" w14:textId="77777777" w:rsidTr="005926D9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66EB8521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F272A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24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E70D8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BC83E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24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DA7B9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24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84831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67489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1ABD3" w14:textId="77777777" w:rsidR="00D64E96" w:rsidRPr="00733A3E" w:rsidRDefault="00D64E96" w:rsidP="00A21E34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21E34" w:rsidRPr="0000077E" w14:paraId="269AA341" w14:textId="77777777" w:rsidTr="005926D9">
        <w:tc>
          <w:tcPr>
            <w:tcW w:w="20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05949A" w14:textId="77777777" w:rsidR="00A21E34" w:rsidRPr="00A21E34" w:rsidRDefault="00A21E34" w:rsidP="00A21E3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Arial Narrow" w:hAnsi="Arial Narrow" w:cs="Times New Roman"/>
                <w:szCs w:val="28"/>
              </w:rPr>
              <w:t>Looking at the mole ratios in the reaction, work out the answer using a direct proportion calculation.</w:t>
            </w: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27F0E" w14:textId="77777777" w:rsidR="00A21E34" w:rsidRPr="0000077E" w:rsidRDefault="00A21E34" w:rsidP="00A3438B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2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C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H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6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353E" w14:textId="6120A712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5C2D372" wp14:editId="5E35AC64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506" name="AutoShap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4" o:spid="_x0000_s1026" type="#_x0000_t13" style="position:absolute;margin-left:21.9pt;margin-top:10.65pt;width:18.25pt;height:9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480B6" w14:textId="77777777" w:rsidR="00A21E34" w:rsidRPr="00A3438B" w:rsidRDefault="00A21E34" w:rsidP="00127C2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7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A21E34" w:rsidRPr="0000077E" w14:paraId="071376B5" w14:textId="77777777" w:rsidTr="005926D9">
        <w:tc>
          <w:tcPr>
            <w:tcW w:w="20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75C5FD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9386D" w14:textId="77777777" w:rsidR="00A21E34" w:rsidRDefault="00A21E34" w:rsidP="00A3438B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1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C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H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6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68C4F" w14:textId="3477B9B8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E369773" wp14:editId="4C236726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243840</wp:posOffset>
                      </wp:positionV>
                      <wp:extent cx="231775" cy="121285"/>
                      <wp:effectExtent l="48895" t="53340" r="49530" b="53975"/>
                      <wp:wrapNone/>
                      <wp:docPr id="505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5" o:spid="_x0000_s1026" type="#_x0000_t13" style="position:absolute;margin-left:19.85pt;margin-top:19.2pt;width:18.25pt;height:9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17CF3" w14:textId="77777777" w:rsidR="00A21E34" w:rsidRDefault="00A21E34" w:rsidP="00127C2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Cs/>
                <w:szCs w:val="28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240" w:dyaOrig="700" w14:anchorId="101712AB">
                <v:shape id="_x0000_i1032" type="#_x0000_t75" style="width:11.75pt;height:35.25pt" o:ole="">
                  <v:imagedata r:id="rId27" o:title=""/>
                </v:shape>
                <o:OLEObject Type="Embed" ProgID="Equation.3" ShapeID="_x0000_i1032" DrawAspect="Content" ObjectID="_1524377138" r:id="rId28"/>
              </w:objec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A21E34" w:rsidRPr="0000077E" w14:paraId="5E717055" w14:textId="77777777" w:rsidTr="005926D9">
        <w:tc>
          <w:tcPr>
            <w:tcW w:w="20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BDBE1F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35FDC" w14:textId="77777777" w:rsidR="00A21E34" w:rsidRDefault="00A21E34" w:rsidP="00A3438B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="00127C2E">
              <w:rPr>
                <w:rFonts w:ascii="Arial Narrow" w:hAnsi="Arial Narrow"/>
                <w:b/>
                <w:bCs/>
                <w:szCs w:val="28"/>
              </w:rPr>
              <w:t>0.4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C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 w:rsidRPr="00A3438B">
              <w:rPr>
                <w:rFonts w:ascii="Times New Roman" w:hAnsi="Times New Roman" w:cs="Times New Roman"/>
                <w:bCs/>
                <w:szCs w:val="28"/>
              </w:rPr>
              <w:t>H</w:t>
            </w:r>
            <w:r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6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16863" w14:textId="3B7BF0D2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F5D0B38" wp14:editId="0538E916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173990</wp:posOffset>
                      </wp:positionV>
                      <wp:extent cx="231775" cy="121285"/>
                      <wp:effectExtent l="56515" t="46990" r="54610" b="47625"/>
                      <wp:wrapNone/>
                      <wp:docPr id="504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6" o:spid="_x0000_s1026" type="#_x0000_t13" style="position:absolute;margin-left:18.45pt;margin-top:13.7pt;width:18.25pt;height:9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EACA0" w14:textId="77777777" w:rsidR="00A21E34" w:rsidRPr="00AC1346" w:rsidRDefault="00127C2E" w:rsidP="00127C2E">
            <w:pPr>
              <w:pStyle w:val="BodyTextIndent"/>
              <w:tabs>
                <w:tab w:val="clear" w:pos="567"/>
                <w:tab w:val="left" w:pos="328"/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ab/>
            </w:r>
            <w:r w:rsidR="00A21E34"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240" w:dyaOrig="700" w14:anchorId="6033E756">
                <v:shape id="_x0000_i1033" type="#_x0000_t75" style="width:11.75pt;height:35.25pt" o:ole="">
                  <v:imagedata r:id="rId27" o:title=""/>
                </v:shape>
                <o:OLEObject Type="Embed" ProgID="Equation.3" ShapeID="_x0000_i1033" DrawAspect="Content" ObjectID="_1524377139" r:id="rId29"/>
              </w:objec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127C2E">
              <w:rPr>
                <w:rFonts w:ascii="Arial Narrow" w:hAnsi="Arial Narrow"/>
                <w:b/>
                <w:bCs/>
                <w:szCs w:val="28"/>
              </w:rPr>
              <w:t xml:space="preserve">× </w:t>
            </w:r>
            <w:r w:rsidRPr="00127C2E">
              <w:rPr>
                <w:rFonts w:ascii="Arial Narrow" w:hAnsi="Arial Narrow"/>
                <w:b/>
                <w:bCs/>
                <w:szCs w:val="28"/>
              </w:rPr>
              <w:t>0.4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</w:p>
        </w:tc>
      </w:tr>
      <w:tr w:rsidR="00A21E34" w:rsidRPr="0000077E" w14:paraId="47101FA0" w14:textId="77777777" w:rsidTr="005926D9">
        <w:tc>
          <w:tcPr>
            <w:tcW w:w="20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EF509C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44172" w14:textId="77777777" w:rsidR="00A21E34" w:rsidRDefault="00A21E34" w:rsidP="00A3438B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F84E9" w14:textId="77777777" w:rsidR="00A21E34" w:rsidRPr="00A3438B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lang w:val="en-US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Answer:    =</w: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AB7F6" w14:textId="77777777" w:rsidR="00A21E34" w:rsidRPr="00AC1346" w:rsidRDefault="00127C2E" w:rsidP="00127C2E">
            <w:pPr>
              <w:pStyle w:val="BodyTextIndent"/>
              <w:tabs>
                <w:tab w:val="clear" w:pos="567"/>
                <w:tab w:val="left" w:pos="328"/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>1.4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A3438B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="00A21E34" w:rsidRPr="00A3438B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</w:tbl>
    <w:p w14:paraId="509A0CFF" w14:textId="77777777" w:rsidR="00A21E34" w:rsidRDefault="00A21E34" w:rsidP="007A659A">
      <w:pPr>
        <w:pStyle w:val="Heading"/>
        <w:ind w:left="567" w:hanging="567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40F1849A" w14:textId="77777777" w:rsidR="00733A3E" w:rsidRPr="00733A3E" w:rsidRDefault="00A21E34" w:rsidP="00733A3E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  <w:lang w:val="en-US"/>
        </w:rPr>
      </w:pPr>
      <w:r>
        <w:rPr>
          <w:rFonts w:ascii="Arial Narrow" w:hAnsi="Arial Narrow"/>
          <w:bCs/>
          <w:sz w:val="28"/>
          <w:szCs w:val="28"/>
          <w:u w:val="none"/>
          <w:lang w:val="en-US"/>
        </w:rPr>
        <w:t>Example:</w:t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tab/>
      </w:r>
      <w:r w:rsidR="00733A3E" w:rsidRPr="00733A3E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Aluminium oxide reacts with magnesium as shown in the equation below.</w:t>
      </w:r>
    </w:p>
    <w:p w14:paraId="0C78EC5A" w14:textId="77777777" w:rsidR="00733A3E" w:rsidRPr="00733A3E" w:rsidRDefault="00A21E34" w:rsidP="00733A3E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  <w:lang w:val="en-US"/>
        </w:rPr>
      </w:pPr>
      <w:r w:rsidRPr="00733A3E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br/>
      </w:r>
      <w:r w:rsidR="00733A3E" w:rsidRPr="00733A3E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Calculate the number of moles of magnesium needed to produce 25 mole of </w:t>
      </w:r>
      <w:proofErr w:type="spellStart"/>
      <w:r w:rsidR="00733A3E" w:rsidRPr="00733A3E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aluminium</w:t>
      </w:r>
      <w:proofErr w:type="spellEnd"/>
      <w:r w:rsidR="00733A3E" w:rsidRPr="00733A3E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.</w:t>
      </w:r>
    </w:p>
    <w:p w14:paraId="160FFB76" w14:textId="77777777" w:rsidR="00A21E34" w:rsidRPr="00C50C85" w:rsidRDefault="00A21E34" w:rsidP="00A21E34">
      <w:pPr>
        <w:pStyle w:val="Heading"/>
        <w:ind w:left="567" w:hanging="567"/>
        <w:outlineLvl w:val="0"/>
        <w:rPr>
          <w:rFonts w:ascii="Arial Narrow" w:hAnsi="Arial Narrow"/>
          <w:sz w:val="28"/>
          <w:szCs w:val="2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1538"/>
        <w:gridCol w:w="547"/>
        <w:gridCol w:w="1540"/>
        <w:gridCol w:w="1045"/>
        <w:gridCol w:w="1540"/>
        <w:gridCol w:w="549"/>
        <w:gridCol w:w="1540"/>
      </w:tblGrid>
      <w:tr w:rsidR="00A21E34" w:rsidRPr="0000077E" w14:paraId="093E774D" w14:textId="77777777" w:rsidTr="005926D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E2E8B45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1D91D" w14:textId="77777777" w:rsidR="00A21E34" w:rsidRPr="00733A3E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Al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321E7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851C5" w14:textId="77777777" w:rsidR="00A21E34" w:rsidRPr="00D64E96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Mg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5A48B" w14:textId="67DC9CAA" w:rsidR="00A21E34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F84214E" wp14:editId="7352A10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503" name="AutoShap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7" o:spid="_x0000_s1026" type="#_x0000_t32" style="position:absolute;margin-left:3pt;margin-top:15.9pt;width:42.5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AHMPKT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64842" w14:textId="77777777" w:rsidR="00A21E34" w:rsidRPr="00D64E96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Al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EC4B3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CDC2" w14:textId="77777777" w:rsidR="00A21E34" w:rsidRPr="00D64E96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MgO</w:t>
            </w:r>
            <w:proofErr w:type="spellEnd"/>
          </w:p>
        </w:tc>
      </w:tr>
      <w:tr w:rsidR="00A21E34" w:rsidRPr="0000077E" w14:paraId="3C089753" w14:textId="77777777" w:rsidTr="005926D9"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73870F" w14:textId="77777777" w:rsidR="00A21E34" w:rsidRPr="00A21E34" w:rsidRDefault="00A21E34" w:rsidP="00DB0A1E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spacing w:before="120" w:after="120"/>
              <w:ind w:left="0" w:hanging="3"/>
              <w:rPr>
                <w:rFonts w:ascii="Times New Roman" w:hAnsi="Times New Roman" w:cs="Times New Roman"/>
                <w:szCs w:val="28"/>
              </w:rPr>
            </w:pPr>
            <w:r w:rsidRPr="00A21E34">
              <w:rPr>
                <w:rFonts w:ascii="Arial Narrow" w:hAnsi="Arial Narrow" w:cs="Times New Roman"/>
                <w:szCs w:val="28"/>
              </w:rPr>
              <w:t>Insert the number of moles given in the question</w:t>
            </w:r>
            <w:r>
              <w:rPr>
                <w:rFonts w:ascii="Arial Narrow" w:hAnsi="Arial Narrow" w:cs="Times New Roman"/>
                <w:szCs w:val="28"/>
              </w:rPr>
              <w:t>.</w:t>
            </w:r>
            <w:r w:rsidR="005926D9">
              <w:rPr>
                <w:rFonts w:ascii="Arial Narrow" w:hAnsi="Arial Narrow" w:cs="Times New Roman"/>
                <w:szCs w:val="28"/>
              </w:rPr>
              <w:t xml:space="preserve"> </w:t>
            </w:r>
            <w:r w:rsidR="005926D9">
              <w:rPr>
                <w:rFonts w:ascii="Wingdings" w:hAnsi="Wingdings" w:cs="Times New Roman"/>
                <w:szCs w:val="28"/>
              </w:rPr>
              <w:t>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2C3B" w14:textId="77777777" w:rsidR="00A21E34" w:rsidRPr="00D64E96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AAED9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28562" w14:textId="77777777" w:rsidR="00A21E34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 w:rsidR="00A21E34"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3F68B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5E239" w14:textId="77777777" w:rsidR="00A21E34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49998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543D8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21E34" w:rsidRPr="0000077E" w14:paraId="4AE6AD1E" w14:textId="77777777" w:rsidTr="00D83B6B"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A22D89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9A733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045D6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3941BAD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?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69C21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6D0877C" w14:textId="77777777" w:rsidR="00A21E34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25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A96A9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29979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21E34" w:rsidRPr="00733A3E" w14:paraId="72A549FD" w14:textId="77777777" w:rsidTr="005926D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E8C42F9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21397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6461F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CEAED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73DF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2E989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5F71A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55B1D" w14:textId="77777777" w:rsidR="00A21E34" w:rsidRPr="00733A3E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21E34" w:rsidRPr="0000077E" w14:paraId="34D85953" w14:textId="77777777" w:rsidTr="005926D9"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1462AD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Arial Narrow" w:hAnsi="Arial Narrow" w:cs="Times New Roman"/>
                <w:szCs w:val="28"/>
              </w:rPr>
              <w:t>Looking at the mole ratios in the reaction, work out the answer using a direct proportion calculation.</w:t>
            </w: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A52C1" w14:textId="77777777" w:rsidR="00A21E34" w:rsidRPr="0000077E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2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733A3E">
              <w:rPr>
                <w:rFonts w:ascii="Times New Roman" w:hAnsi="Times New Roman" w:cs="Times New Roman"/>
                <w:bCs/>
                <w:szCs w:val="28"/>
              </w:rPr>
              <w:t>Al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569AB" w14:textId="3D182A91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AFEB5DC" wp14:editId="43F82737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502" name="AutoShap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9" o:spid="_x0000_s1026" type="#_x0000_t13" style="position:absolute;margin-left:21.9pt;margin-top:10.65pt;width:18.25pt;height:9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37765" w14:textId="77777777" w:rsidR="00A21E34" w:rsidRPr="00A3438B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>3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Mg</w:t>
            </w:r>
          </w:p>
        </w:tc>
      </w:tr>
      <w:tr w:rsidR="00A21E34" w:rsidRPr="0000077E" w14:paraId="4EB59F3C" w14:textId="77777777" w:rsidTr="005926D9"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E793E6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1DB16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1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733A3E">
              <w:rPr>
                <w:rFonts w:ascii="Times New Roman" w:hAnsi="Times New Roman" w:cs="Times New Roman"/>
                <w:bCs/>
                <w:szCs w:val="28"/>
              </w:rPr>
              <w:t>Al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EB0A3" w14:textId="6A6C261F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8936A99" wp14:editId="22054020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243840</wp:posOffset>
                      </wp:positionV>
                      <wp:extent cx="231775" cy="121285"/>
                      <wp:effectExtent l="48895" t="53340" r="49530" b="53975"/>
                      <wp:wrapNone/>
                      <wp:docPr id="501" name="AutoShap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0" o:spid="_x0000_s1026" type="#_x0000_t13" style="position:absolute;margin-left:19.85pt;margin-top:19.2pt;width:18.25pt;height:9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B284A" w14:textId="77777777" w:rsidR="00A21E34" w:rsidRDefault="00733A3E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Arial Narrow" w:hAnsi="Arial Narrow"/>
                <w:bCs/>
                <w:szCs w:val="28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240" w:dyaOrig="700" w14:anchorId="423EB771">
                <v:shape id="_x0000_i1034" type="#_x0000_t75" style="width:11.75pt;height:35.25pt" o:ole="">
                  <v:imagedata r:id="rId30" o:title=""/>
                </v:shape>
                <o:OLEObject Type="Embed" ProgID="Equation.3" ShapeID="_x0000_i1034" DrawAspect="Content" ObjectID="_1524377140" r:id="rId31"/>
              </w:objec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7F20D3">
              <w:rPr>
                <w:rFonts w:ascii="Times New Roman" w:hAnsi="Times New Roman" w:cs="Times New Roman"/>
                <w:bCs/>
                <w:szCs w:val="28"/>
              </w:rPr>
              <w:t>Mg</w:t>
            </w:r>
          </w:p>
        </w:tc>
      </w:tr>
      <w:tr w:rsidR="00A21E34" w:rsidRPr="0000077E" w14:paraId="6AB5C18D" w14:textId="77777777" w:rsidTr="005926D9"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AAA07B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B66CD" w14:textId="77777777" w:rsidR="00A21E34" w:rsidRDefault="00A21E34" w:rsidP="00733A3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="00733A3E">
              <w:rPr>
                <w:rFonts w:ascii="Arial Narrow" w:hAnsi="Arial Narrow"/>
                <w:b/>
                <w:bCs/>
                <w:szCs w:val="28"/>
              </w:rPr>
              <w:t>25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733A3E">
              <w:rPr>
                <w:rFonts w:ascii="Times New Roman" w:hAnsi="Times New Roman" w:cs="Times New Roman"/>
                <w:bCs/>
                <w:szCs w:val="28"/>
              </w:rPr>
              <w:t xml:space="preserve">Al </w:t>
            </w:r>
            <w:r w:rsidRPr="00A3438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39153" w14:textId="2B292AF1" w:rsidR="00A21E34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A6D59D4" wp14:editId="3E79C89E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173990</wp:posOffset>
                      </wp:positionV>
                      <wp:extent cx="231775" cy="121285"/>
                      <wp:effectExtent l="56515" t="46990" r="54610" b="47625"/>
                      <wp:wrapNone/>
                      <wp:docPr id="500" name="AutoShap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1" o:spid="_x0000_s1026" type="#_x0000_t13" style="position:absolute;margin-left:18.45pt;margin-top:13.7pt;width:18.25pt;height:9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B089A" w14:textId="77777777" w:rsidR="00A21E34" w:rsidRPr="00AC1346" w:rsidRDefault="005926D9" w:rsidP="005926D9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    </w:t>
            </w:r>
            <w:r w:rsidR="00733A3E"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240" w:dyaOrig="700" w14:anchorId="7B1044C9">
                <v:shape id="_x0000_i1035" type="#_x0000_t75" style="width:11.75pt;height:35.25pt" o:ole="">
                  <v:imagedata r:id="rId30" o:title=""/>
                </v:shape>
                <o:OLEObject Type="Embed" ProgID="Equation.3" ShapeID="_x0000_i1035" DrawAspect="Content" ObjectID="_1524377141" r:id="rId32"/>
              </w:objec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× </w:t>
            </w:r>
            <w:r w:rsidR="00733A3E">
              <w:rPr>
                <w:rFonts w:ascii="Arial Narrow" w:hAnsi="Arial Narrow"/>
                <w:b/>
                <w:bCs/>
                <w:szCs w:val="28"/>
              </w:rPr>
              <w:t>25</w:t>
            </w:r>
          </w:p>
        </w:tc>
      </w:tr>
      <w:tr w:rsidR="00A21E34" w:rsidRPr="0000077E" w14:paraId="2C7BAB17" w14:textId="77777777" w:rsidTr="005926D9"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CF349C" w14:textId="77777777" w:rsidR="00A21E34" w:rsidRP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21E35" w14:textId="77777777" w:rsidR="00A21E34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D9C8" w14:textId="77777777" w:rsidR="00A21E34" w:rsidRPr="00A3438B" w:rsidRDefault="00A21E3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lang w:val="en-US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Answer:    =</w: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89151" w14:textId="77777777" w:rsidR="00A21E34" w:rsidRPr="00AC1346" w:rsidRDefault="00733A3E" w:rsidP="00733A3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>37.5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A21E34" w:rsidRPr="00A3438B">
              <w:rPr>
                <w:rFonts w:ascii="Arial Narrow" w:hAnsi="Arial Narrow"/>
                <w:b/>
                <w:bCs/>
                <w:szCs w:val="28"/>
              </w:rPr>
              <w:t>mole</w:t>
            </w:r>
            <w:r w:rsidR="00A21E34">
              <w:rPr>
                <w:rFonts w:ascii="Arial Narrow" w:hAnsi="Arial Narrow"/>
                <w:bCs/>
                <w:szCs w:val="28"/>
              </w:rPr>
              <w:t xml:space="preserve"> </w:t>
            </w:r>
            <w:r w:rsidR="007F20D3">
              <w:rPr>
                <w:rFonts w:ascii="Times New Roman" w:hAnsi="Times New Roman" w:cs="Times New Roman"/>
                <w:bCs/>
                <w:szCs w:val="28"/>
              </w:rPr>
              <w:t>Mg</w:t>
            </w:r>
          </w:p>
        </w:tc>
      </w:tr>
    </w:tbl>
    <w:p w14:paraId="1F5F62F4" w14:textId="77777777" w:rsidR="00575007" w:rsidRPr="00E01229" w:rsidRDefault="007A659A" w:rsidP="00575007">
      <w:pPr>
        <w:pStyle w:val="Subheadingleft"/>
        <w:outlineLvl w:val="0"/>
        <w:rPr>
          <w:rFonts w:ascii="Arial Narrow Bold" w:hAnsi="Arial Narrow Bold"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 w:val="0"/>
          <w:szCs w:val="28"/>
          <w:u w:val="none"/>
          <w:lang w:val="en-US"/>
        </w:rPr>
        <w:br w:type="page"/>
      </w:r>
      <w:r w:rsidR="00575007" w:rsidRPr="00E01229">
        <w:rPr>
          <w:rFonts w:ascii="Arial Narrow Bold" w:hAnsi="Arial Narrow Bold"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2963FD10" w14:textId="77777777" w:rsidR="00575007" w:rsidRDefault="00575007" w:rsidP="00575007">
      <w:pPr>
        <w:pStyle w:val="Indent1"/>
      </w:pPr>
    </w:p>
    <w:p w14:paraId="7BF02128" w14:textId="77777777" w:rsidR="00575007" w:rsidRDefault="00575007" w:rsidP="00575007">
      <w:pPr>
        <w:pStyle w:val="Indent1"/>
        <w:rPr>
          <w:rFonts w:ascii="Arial Narrow" w:hAnsi="Arial Narrow"/>
          <w:sz w:val="28"/>
          <w:szCs w:val="28"/>
        </w:rPr>
      </w:pPr>
      <w:r w:rsidRPr="00D13F96">
        <w:rPr>
          <w:rFonts w:ascii="Arial Narrow" w:hAnsi="Arial Narrow"/>
          <w:b/>
          <w:sz w:val="28"/>
          <w:szCs w:val="28"/>
        </w:rPr>
        <w:t>1.</w:t>
      </w:r>
      <w:r>
        <w:rPr>
          <w:rFonts w:ascii="Arial Narrow" w:hAnsi="Arial Narrow"/>
          <w:sz w:val="28"/>
          <w:szCs w:val="28"/>
        </w:rPr>
        <w:tab/>
        <w:t>The balanced equation below shows the reaction between silicon and chlorine producing silicon chloride.</w:t>
      </w:r>
      <w:r>
        <w:rPr>
          <w:rFonts w:ascii="Arial Narrow" w:hAnsi="Arial Narrow"/>
          <w:sz w:val="28"/>
          <w:szCs w:val="28"/>
        </w:rPr>
        <w:br/>
      </w:r>
    </w:p>
    <w:tbl>
      <w:tblPr>
        <w:tblW w:w="7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2"/>
        <w:gridCol w:w="829"/>
        <w:gridCol w:w="1763"/>
        <w:gridCol w:w="1595"/>
        <w:gridCol w:w="1692"/>
      </w:tblGrid>
      <w:tr w:rsidR="00575007" w:rsidRPr="00D64E96" w14:paraId="6FC8037F" w14:textId="77777777" w:rsidTr="0057500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4ED46" w14:textId="77777777" w:rsidR="00575007" w:rsidRPr="00D64E96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Si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F6613" w14:textId="77777777" w:rsidR="00575007" w:rsidRPr="0000077E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EA53" w14:textId="77777777" w:rsidR="00575007" w:rsidRPr="00575007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2Cl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96312" w14:textId="71622E31" w:rsidR="00575007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01C0995" wp14:editId="611229B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499" name="AutoShap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3" o:spid="_x0000_s1026" type="#_x0000_t32" style="position:absolute;margin-left:3pt;margin-top:15.9pt;width:42.5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CQFnoT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A7930" w14:textId="77777777" w:rsidR="00575007" w:rsidRPr="00575007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SiCl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4</w:t>
            </w:r>
          </w:p>
        </w:tc>
      </w:tr>
    </w:tbl>
    <w:p w14:paraId="673B0FE7" w14:textId="77777777" w:rsidR="00D13F96" w:rsidRDefault="00575007" w:rsidP="00263504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/>
        <w:t>Calculate the number of moles of chlorine required to make 5 mole of silicon chloride.</w:t>
      </w:r>
      <w:r>
        <w:rPr>
          <w:rFonts w:ascii="Arial Narrow" w:hAnsi="Arial Narrow"/>
          <w:sz w:val="28"/>
          <w:szCs w:val="28"/>
        </w:rPr>
        <w:br/>
      </w:r>
    </w:p>
    <w:p w14:paraId="5FDDF8FE" w14:textId="77777777" w:rsidR="00194E98" w:rsidRPr="00571475" w:rsidRDefault="00194E98" w:rsidP="00263504">
      <w:pPr>
        <w:pStyle w:val="Indent1"/>
        <w:rPr>
          <w:rFonts w:ascii="Arial Narrow" w:hAnsi="Arial Narrow"/>
          <w:sz w:val="28"/>
          <w:szCs w:val="28"/>
        </w:rPr>
      </w:pPr>
    </w:p>
    <w:p w14:paraId="61A60D93" w14:textId="77777777" w:rsidR="00575007" w:rsidRDefault="00575007" w:rsidP="00575007">
      <w:pPr>
        <w:pStyle w:val="Indent1"/>
        <w:rPr>
          <w:rFonts w:ascii="Arial Narrow" w:hAnsi="Arial Narrow"/>
          <w:sz w:val="28"/>
          <w:szCs w:val="28"/>
        </w:rPr>
      </w:pPr>
      <w:r w:rsidRPr="00D13F96">
        <w:rPr>
          <w:rFonts w:ascii="Arial Narrow" w:hAnsi="Arial Narrow"/>
          <w:b/>
          <w:sz w:val="28"/>
          <w:szCs w:val="28"/>
        </w:rPr>
        <w:t>2.</w:t>
      </w:r>
      <w:r w:rsidRPr="00571475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The balanced equation for the combustion of butane, </w:t>
      </w:r>
      <w:r w:rsidRPr="00D13F96">
        <w:rPr>
          <w:sz w:val="28"/>
          <w:szCs w:val="28"/>
        </w:rPr>
        <w:t>C</w:t>
      </w:r>
      <w:r w:rsidRPr="00D13F96">
        <w:rPr>
          <w:sz w:val="28"/>
          <w:szCs w:val="28"/>
          <w:vertAlign w:val="subscript"/>
        </w:rPr>
        <w:t>4</w:t>
      </w:r>
      <w:r w:rsidRPr="00D13F96">
        <w:rPr>
          <w:sz w:val="28"/>
          <w:szCs w:val="28"/>
        </w:rPr>
        <w:t>H</w:t>
      </w:r>
      <w:r w:rsidRPr="00D13F96">
        <w:rPr>
          <w:sz w:val="28"/>
          <w:szCs w:val="28"/>
          <w:vertAlign w:val="subscript"/>
        </w:rPr>
        <w:t>10</w:t>
      </w:r>
      <w:r>
        <w:rPr>
          <w:rFonts w:ascii="Arial Narrow" w:hAnsi="Arial Narrow"/>
          <w:sz w:val="28"/>
          <w:szCs w:val="28"/>
        </w:rPr>
        <w:t>, is shown below.</w:t>
      </w:r>
    </w:p>
    <w:p w14:paraId="3A63B06C" w14:textId="77777777" w:rsidR="00575007" w:rsidRDefault="00575007" w:rsidP="00D13F96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756"/>
        <w:gridCol w:w="1526"/>
        <w:gridCol w:w="1456"/>
        <w:gridCol w:w="1526"/>
        <w:gridCol w:w="757"/>
        <w:gridCol w:w="1526"/>
      </w:tblGrid>
      <w:tr w:rsidR="00D13F96" w:rsidRPr="00D64E96" w14:paraId="724EF7D2" w14:textId="77777777" w:rsidTr="00D13F96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3E7EB" w14:textId="77777777" w:rsidR="00575007" w:rsidRPr="00D64E96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4DD32" w14:textId="77777777" w:rsidR="00575007" w:rsidRPr="0000077E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66AD5" w14:textId="77777777" w:rsidR="00575007" w:rsidRPr="00D64E96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  <w:r w:rsidR="0057500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O</w:t>
            </w:r>
            <w:r w:rsidR="00575007"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D328A" w14:textId="30ABA863" w:rsidR="00575007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EA884CD" wp14:editId="10D6526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498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4" o:spid="_x0000_s1026" type="#_x0000_t32" style="position:absolute;margin-left:3pt;margin-top:15.9pt;width:42.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8BBB6" w14:textId="77777777" w:rsidR="00575007" w:rsidRPr="00D64E96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 CO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61E51" w14:textId="77777777" w:rsidR="00575007" w:rsidRPr="0000077E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5E429" w14:textId="77777777" w:rsidR="00575007" w:rsidRPr="00D64E96" w:rsidRDefault="00575007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</w:p>
        </w:tc>
      </w:tr>
    </w:tbl>
    <w:p w14:paraId="5A86281A" w14:textId="77777777" w:rsidR="00575007" w:rsidRPr="00D13F96" w:rsidRDefault="00D13F96" w:rsidP="00575007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br/>
        <w:t xml:space="preserve">Calculate the number of moles of oxygen required to burn 0.5 mole of butane, </w:t>
      </w:r>
      <w:r w:rsidRPr="00D13F96">
        <w:rPr>
          <w:sz w:val="28"/>
          <w:szCs w:val="28"/>
        </w:rPr>
        <w:t>C</w:t>
      </w:r>
      <w:r w:rsidRPr="00D13F96">
        <w:rPr>
          <w:sz w:val="28"/>
          <w:szCs w:val="28"/>
          <w:vertAlign w:val="subscript"/>
        </w:rPr>
        <w:t>4</w:t>
      </w:r>
      <w:r w:rsidRPr="00D13F96">
        <w:rPr>
          <w:sz w:val="28"/>
          <w:szCs w:val="28"/>
        </w:rPr>
        <w:t>H</w:t>
      </w:r>
      <w:r w:rsidRPr="00D13F96">
        <w:rPr>
          <w:sz w:val="28"/>
          <w:szCs w:val="28"/>
          <w:vertAlign w:val="subscript"/>
        </w:rPr>
        <w:t>10</w:t>
      </w:r>
      <w:r>
        <w:rPr>
          <w:rFonts w:ascii="Arial Narrow" w:hAnsi="Arial Narrow"/>
          <w:sz w:val="28"/>
          <w:szCs w:val="28"/>
        </w:rPr>
        <w:t>.</w:t>
      </w:r>
    </w:p>
    <w:p w14:paraId="67BD4E2D" w14:textId="77777777" w:rsidR="00D13F96" w:rsidRDefault="00D13F96" w:rsidP="00263504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646D014B" w14:textId="77777777" w:rsidR="00194E98" w:rsidRPr="00575007" w:rsidRDefault="00194E98" w:rsidP="00263504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44D77822" w14:textId="77777777" w:rsidR="00D13F96" w:rsidRDefault="00575007" w:rsidP="00D13F96">
      <w:pPr>
        <w:pStyle w:val="Indent1"/>
        <w:rPr>
          <w:rFonts w:ascii="Arial Narrow" w:hAnsi="Arial Narrow"/>
          <w:sz w:val="28"/>
          <w:szCs w:val="28"/>
        </w:rPr>
      </w:pPr>
      <w:r w:rsidRPr="00D13F96">
        <w:rPr>
          <w:rFonts w:ascii="Arial Narrow" w:hAnsi="Arial Narrow"/>
          <w:b/>
          <w:sz w:val="28"/>
          <w:szCs w:val="28"/>
        </w:rPr>
        <w:t>3.</w:t>
      </w:r>
      <w:r w:rsidRPr="00571475">
        <w:rPr>
          <w:rFonts w:ascii="Arial Narrow" w:hAnsi="Arial Narrow"/>
          <w:sz w:val="28"/>
          <w:szCs w:val="28"/>
        </w:rPr>
        <w:tab/>
      </w:r>
      <w:r w:rsidR="00D13F96">
        <w:rPr>
          <w:rFonts w:ascii="Arial Narrow" w:hAnsi="Arial Narrow"/>
          <w:sz w:val="28"/>
          <w:szCs w:val="28"/>
        </w:rPr>
        <w:t>The balanced equation for the reaction between zinc and silver nitrate is shown below.</w:t>
      </w:r>
    </w:p>
    <w:p w14:paraId="19287AAF" w14:textId="77777777" w:rsidR="00D13F96" w:rsidRDefault="00D13F96" w:rsidP="00D13F96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756"/>
        <w:gridCol w:w="1526"/>
        <w:gridCol w:w="1456"/>
        <w:gridCol w:w="1526"/>
        <w:gridCol w:w="757"/>
        <w:gridCol w:w="1526"/>
      </w:tblGrid>
      <w:tr w:rsidR="00D13F96" w:rsidRPr="00D64E96" w14:paraId="3C0E3517" w14:textId="77777777" w:rsidTr="00DB0A1E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7463E" w14:textId="77777777" w:rsidR="00D13F96" w:rsidRPr="00D64E96" w:rsidRDefault="00D13F96" w:rsidP="00D13F96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Zn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E9AFA" w14:textId="77777777" w:rsidR="00D13F96" w:rsidRPr="0000077E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C5C97" w14:textId="77777777" w:rsidR="00D13F96" w:rsidRPr="00D13F96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AgNO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8B253" w14:textId="3E1B425D" w:rsidR="00D13F96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1FB86FD" wp14:editId="092410D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497" name="AutoShap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5" o:spid="_x0000_s1026" type="#_x0000_t32" style="position:absolute;margin-left:3pt;margin-top:15.9pt;width:42.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cuJY4j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DC6BC" w14:textId="77777777" w:rsidR="00D13F96" w:rsidRPr="00D13F96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Zn(NO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DF70E" w14:textId="77777777" w:rsidR="00D13F96" w:rsidRPr="0000077E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BCF58" w14:textId="77777777" w:rsidR="00D13F96" w:rsidRPr="00D64E96" w:rsidRDefault="00D13F96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Ag</w:t>
            </w:r>
          </w:p>
        </w:tc>
      </w:tr>
    </w:tbl>
    <w:p w14:paraId="08179032" w14:textId="77777777" w:rsidR="00575007" w:rsidRDefault="00D13F96" w:rsidP="00575007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br/>
        <w:t>Calculate the number of moles of zinc required to produce 12 mole of silver.</w:t>
      </w:r>
      <w:r>
        <w:rPr>
          <w:rFonts w:ascii="Arial Narrow" w:hAnsi="Arial Narrow"/>
          <w:sz w:val="28"/>
          <w:szCs w:val="28"/>
        </w:rPr>
        <w:br/>
      </w:r>
    </w:p>
    <w:p w14:paraId="0B0383AB" w14:textId="77777777" w:rsidR="00194E98" w:rsidRPr="00571475" w:rsidRDefault="00194E98" w:rsidP="00575007">
      <w:pPr>
        <w:pStyle w:val="Indent1"/>
        <w:rPr>
          <w:rFonts w:ascii="Arial Narrow" w:hAnsi="Arial Narrow"/>
          <w:sz w:val="28"/>
          <w:szCs w:val="28"/>
        </w:rPr>
      </w:pPr>
    </w:p>
    <w:p w14:paraId="20DEDEC3" w14:textId="77777777" w:rsidR="00263504" w:rsidRDefault="00575007" w:rsidP="00263504">
      <w:pPr>
        <w:pStyle w:val="Indent1"/>
        <w:rPr>
          <w:rFonts w:ascii="Arial Narrow" w:hAnsi="Arial Narrow"/>
          <w:sz w:val="28"/>
          <w:szCs w:val="28"/>
        </w:rPr>
      </w:pPr>
      <w:r w:rsidRPr="00263504">
        <w:rPr>
          <w:rFonts w:ascii="Arial Narrow" w:hAnsi="Arial Narrow"/>
          <w:b/>
          <w:sz w:val="28"/>
          <w:szCs w:val="28"/>
        </w:rPr>
        <w:t>4.</w:t>
      </w:r>
      <w:r w:rsidRPr="00571475">
        <w:rPr>
          <w:rFonts w:ascii="Arial Narrow" w:hAnsi="Arial Narrow"/>
          <w:sz w:val="28"/>
          <w:szCs w:val="28"/>
        </w:rPr>
        <w:tab/>
      </w:r>
      <w:r w:rsidR="00263504">
        <w:rPr>
          <w:rFonts w:ascii="Arial Narrow" w:hAnsi="Arial Narrow"/>
          <w:sz w:val="28"/>
          <w:szCs w:val="28"/>
        </w:rPr>
        <w:t>The balanced equation for the reaction between magnesium oxide and phosphoric acid is shown below.</w:t>
      </w:r>
    </w:p>
    <w:p w14:paraId="211495B1" w14:textId="77777777" w:rsidR="00263504" w:rsidRDefault="00263504" w:rsidP="00263504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4"/>
        <w:gridCol w:w="671"/>
        <w:gridCol w:w="1694"/>
        <w:gridCol w:w="1292"/>
        <w:gridCol w:w="1694"/>
        <w:gridCol w:w="672"/>
        <w:gridCol w:w="1355"/>
      </w:tblGrid>
      <w:tr w:rsidR="00263504" w:rsidRPr="00D64E96" w14:paraId="0CEC8645" w14:textId="77777777" w:rsidTr="00263504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F5948" w14:textId="77777777" w:rsidR="00263504" w:rsidRPr="00D64E96" w:rsidRDefault="00263504" w:rsidP="0026350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0D88E" w14:textId="77777777" w:rsidR="00263504" w:rsidRPr="0000077E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0784F" w14:textId="77777777" w:rsidR="00263504" w:rsidRPr="00D13F96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4356F" w14:textId="7B9D6DAD" w:rsidR="00263504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9765B92" wp14:editId="47A7A0C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496" name="AutoShap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6" o:spid="_x0000_s1026" type="#_x0000_t32" style="position:absolute;margin-left:3pt;margin-top:15.9pt;width:42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2A8C8" w14:textId="77777777" w:rsidR="00263504" w:rsidRPr="00D13F96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(PO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1E91B" w14:textId="77777777" w:rsidR="00263504" w:rsidRPr="0000077E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89297" w14:textId="77777777" w:rsidR="00263504" w:rsidRPr="00263504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</w:p>
        </w:tc>
      </w:tr>
    </w:tbl>
    <w:p w14:paraId="68E7CF9E" w14:textId="77777777" w:rsidR="00575007" w:rsidRDefault="00263504" w:rsidP="00575007">
      <w:pPr>
        <w:pStyle w:val="Indent1"/>
        <w:rPr>
          <w:rFonts w:ascii="Arial Narrow" w:hAnsi="Arial Narrow"/>
          <w:sz w:val="28"/>
          <w:szCs w:val="28"/>
          <w:vertAlign w:val="subscript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br/>
        <w:t xml:space="preserve">Calculate the number of moles of magnesium oxide, </w:t>
      </w:r>
      <w:proofErr w:type="spellStart"/>
      <w:r w:rsidRPr="00263504">
        <w:rPr>
          <w:sz w:val="28"/>
          <w:szCs w:val="28"/>
        </w:rPr>
        <w:t>MgO</w:t>
      </w:r>
      <w:proofErr w:type="spellEnd"/>
      <w:r>
        <w:rPr>
          <w:rFonts w:ascii="Arial Narrow" w:hAnsi="Arial Narrow"/>
          <w:sz w:val="28"/>
          <w:szCs w:val="28"/>
        </w:rPr>
        <w:t xml:space="preserve">, required to make 2.5 mole of magnesium phosphate, </w:t>
      </w:r>
      <w:proofErr w:type="gramStart"/>
      <w:r w:rsidRPr="00263504">
        <w:rPr>
          <w:sz w:val="28"/>
          <w:szCs w:val="28"/>
        </w:rPr>
        <w:t>Mg</w:t>
      </w:r>
      <w:r w:rsidRPr="00263504">
        <w:rPr>
          <w:sz w:val="28"/>
          <w:szCs w:val="28"/>
          <w:vertAlign w:val="subscript"/>
        </w:rPr>
        <w:t>3</w:t>
      </w:r>
      <w:r w:rsidRPr="00263504">
        <w:rPr>
          <w:sz w:val="28"/>
          <w:szCs w:val="28"/>
        </w:rPr>
        <w:t>(</w:t>
      </w:r>
      <w:proofErr w:type="gramEnd"/>
      <w:r w:rsidRPr="00263504">
        <w:rPr>
          <w:sz w:val="28"/>
          <w:szCs w:val="28"/>
        </w:rPr>
        <w:t>PO</w:t>
      </w:r>
      <w:r w:rsidRPr="00263504">
        <w:rPr>
          <w:sz w:val="28"/>
          <w:szCs w:val="28"/>
          <w:vertAlign w:val="subscript"/>
        </w:rPr>
        <w:t>4</w:t>
      </w:r>
      <w:r w:rsidRPr="00263504">
        <w:rPr>
          <w:sz w:val="28"/>
          <w:szCs w:val="28"/>
        </w:rPr>
        <w:t>)</w:t>
      </w:r>
      <w:r w:rsidRPr="00263504">
        <w:rPr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  <w:vertAlign w:val="subscript"/>
        </w:rPr>
        <w:t>.</w:t>
      </w:r>
    </w:p>
    <w:p w14:paraId="2014D656" w14:textId="77777777" w:rsidR="00263504" w:rsidRDefault="00263504" w:rsidP="00575007">
      <w:pPr>
        <w:pStyle w:val="Indent1"/>
        <w:rPr>
          <w:rFonts w:ascii="Arial Narrow" w:hAnsi="Arial Narrow"/>
          <w:sz w:val="28"/>
          <w:szCs w:val="28"/>
          <w:vertAlign w:val="subscript"/>
        </w:rPr>
      </w:pPr>
    </w:p>
    <w:p w14:paraId="5A6F7755" w14:textId="77777777" w:rsidR="00263504" w:rsidRDefault="00263504" w:rsidP="00263504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5</w:t>
      </w:r>
      <w:r w:rsidRPr="00263504">
        <w:rPr>
          <w:rFonts w:ascii="Arial Narrow" w:hAnsi="Arial Narrow"/>
          <w:b/>
          <w:sz w:val="28"/>
          <w:szCs w:val="28"/>
        </w:rPr>
        <w:t>.</w:t>
      </w:r>
      <w:r w:rsidRPr="00571475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The balanced equation below shows the reaction between aluminium and </w:t>
      </w:r>
      <w:r w:rsidR="009620B0">
        <w:rPr>
          <w:rFonts w:ascii="Arial Narrow" w:hAnsi="Arial Narrow"/>
          <w:sz w:val="28"/>
          <w:szCs w:val="28"/>
        </w:rPr>
        <w:t>iodine producing aluminium iodide.</w:t>
      </w:r>
    </w:p>
    <w:p w14:paraId="0141ECC5" w14:textId="77777777" w:rsidR="00263504" w:rsidRDefault="00263504" w:rsidP="00263504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4"/>
        <w:gridCol w:w="671"/>
        <w:gridCol w:w="1694"/>
        <w:gridCol w:w="1292"/>
        <w:gridCol w:w="1694"/>
        <w:gridCol w:w="672"/>
        <w:gridCol w:w="1355"/>
      </w:tblGrid>
      <w:tr w:rsidR="00263504" w:rsidRPr="00D64E96" w14:paraId="1FBAA196" w14:textId="77777777" w:rsidTr="00DB0A1E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502D4" w14:textId="77777777" w:rsidR="00263504" w:rsidRPr="00D64E96" w:rsidRDefault="00263504" w:rsidP="009620B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620B0">
              <w:rPr>
                <w:rFonts w:ascii="Times New Roman" w:hAnsi="Times New Roman" w:cs="Times New Roman"/>
                <w:b/>
                <w:sz w:val="32"/>
                <w:szCs w:val="32"/>
              </w:rPr>
              <w:t>2 Al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A60DF" w14:textId="77777777" w:rsidR="00263504" w:rsidRPr="0000077E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338DB" w14:textId="77777777" w:rsidR="00263504" w:rsidRPr="009620B0" w:rsidRDefault="009620B0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90E7D" w14:textId="64B20599" w:rsidR="00263504" w:rsidRPr="0000077E" w:rsidRDefault="00E01229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CA3CAB5" wp14:editId="04D0293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495" name="AutoShap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7" o:spid="_x0000_s1026" type="#_x0000_t32" style="position:absolute;margin-left:3pt;margin-top:15.9pt;width:42.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W2TNzj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D9E97" w14:textId="77777777" w:rsidR="00263504" w:rsidRPr="009620B0" w:rsidRDefault="009620B0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AlI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softHyphen/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9BDC7" w14:textId="77777777" w:rsidR="00263504" w:rsidRPr="0000077E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25A99" w14:textId="77777777" w:rsidR="00263504" w:rsidRPr="00263504" w:rsidRDefault="00263504" w:rsidP="00DB0A1E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55D5B0A9" w14:textId="77777777" w:rsidR="00263504" w:rsidRPr="00263504" w:rsidRDefault="00263504" w:rsidP="00263504">
      <w:pPr>
        <w:pStyle w:val="Inden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br/>
        <w:t xml:space="preserve">Calculate the number of moles of </w:t>
      </w:r>
      <w:r w:rsidR="009620B0">
        <w:rPr>
          <w:rFonts w:ascii="Arial Narrow" w:hAnsi="Arial Narrow"/>
          <w:sz w:val="28"/>
          <w:szCs w:val="28"/>
        </w:rPr>
        <w:t>iodine, which reacts with 0.25 mole of aluminium.</w:t>
      </w:r>
    </w:p>
    <w:p w14:paraId="01E733F1" w14:textId="77777777" w:rsidR="00263504" w:rsidRPr="00263504" w:rsidRDefault="00263504" w:rsidP="00575007">
      <w:pPr>
        <w:pStyle w:val="Indent1"/>
        <w:rPr>
          <w:rFonts w:ascii="Arial Narrow" w:hAnsi="Arial Narrow"/>
          <w:sz w:val="28"/>
          <w:szCs w:val="28"/>
        </w:rPr>
      </w:pPr>
    </w:p>
    <w:p w14:paraId="1DC05149" w14:textId="77777777" w:rsidR="00575007" w:rsidRPr="00571475" w:rsidRDefault="00575007" w:rsidP="00575007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75FB21DA" w14:textId="77777777" w:rsidR="00575007" w:rsidRDefault="00575007" w:rsidP="00575007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proofErr w:type="gramStart"/>
      <w:r w:rsidRPr="00B16FBC">
        <w:rPr>
          <w:rFonts w:ascii="Arial Narrow" w:hAnsi="Arial Narrow"/>
          <w:sz w:val="28"/>
          <w:szCs w:val="28"/>
          <w:u w:val="none"/>
        </w:rPr>
        <w:t>Answers :</w:t>
      </w:r>
      <w:proofErr w:type="gramEnd"/>
      <w:r w:rsidRPr="00571475">
        <w:rPr>
          <w:rFonts w:ascii="Arial Narrow" w:hAnsi="Arial Narrow"/>
          <w:b w:val="0"/>
          <w:sz w:val="28"/>
          <w:szCs w:val="28"/>
          <w:u w:val="none"/>
        </w:rPr>
        <w:tab/>
      </w:r>
      <w:r w:rsidRPr="00571475">
        <w:rPr>
          <w:rFonts w:ascii="Arial Narrow" w:hAnsi="Arial Narrow"/>
          <w:sz w:val="28"/>
          <w:szCs w:val="28"/>
          <w:u w:val="none"/>
        </w:rPr>
        <w:t xml:space="preserve">1.  </w:t>
      </w:r>
      <w:r w:rsidR="009620B0">
        <w:rPr>
          <w:rFonts w:ascii="Arial Narrow" w:hAnsi="Arial Narrow"/>
          <w:b w:val="0"/>
          <w:sz w:val="28"/>
          <w:szCs w:val="28"/>
          <w:u w:val="none"/>
        </w:rPr>
        <w:t>[10 mole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]</w:t>
      </w:r>
      <w:r w:rsidRPr="00571475">
        <w:rPr>
          <w:rFonts w:ascii="Arial Narrow" w:hAnsi="Arial Narrow"/>
          <w:sz w:val="28"/>
          <w:szCs w:val="28"/>
          <w:u w:val="none"/>
        </w:rPr>
        <w:tab/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>2.</w:t>
      </w:r>
      <w:r w:rsidR="009620B0"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 </w:t>
      </w:r>
      <w:r w:rsidR="009620B0">
        <w:rPr>
          <w:rFonts w:ascii="Arial Narrow" w:hAnsi="Arial Narrow"/>
          <w:b w:val="0"/>
          <w:sz w:val="28"/>
          <w:szCs w:val="28"/>
          <w:u w:val="none"/>
        </w:rPr>
        <w:t>[3.25 mole]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>
        <w:rPr>
          <w:rFonts w:ascii="Arial Narrow" w:hAnsi="Arial Narrow"/>
          <w:sz w:val="28"/>
          <w:szCs w:val="28"/>
          <w:u w:val="none"/>
        </w:rPr>
        <w:t xml:space="preserve">   </w:t>
      </w:r>
      <w:r w:rsidRPr="00571475">
        <w:rPr>
          <w:rFonts w:ascii="Arial Narrow" w:hAnsi="Arial Narrow"/>
          <w:sz w:val="28"/>
          <w:szCs w:val="28"/>
          <w:u w:val="none"/>
        </w:rPr>
        <w:t>3.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 </w:t>
      </w:r>
      <w:r w:rsidR="009620B0">
        <w:rPr>
          <w:rFonts w:ascii="Arial Narrow" w:hAnsi="Arial Narrow"/>
          <w:b w:val="0"/>
          <w:sz w:val="28"/>
          <w:szCs w:val="28"/>
          <w:u w:val="none"/>
        </w:rPr>
        <w:t xml:space="preserve">[6 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>mole]</w:t>
      </w:r>
      <w:r w:rsidR="009620B0">
        <w:rPr>
          <w:rFonts w:ascii="Arial Narrow" w:hAnsi="Arial Narrow"/>
          <w:sz w:val="28"/>
          <w:szCs w:val="28"/>
          <w:u w:val="none"/>
        </w:rPr>
        <w:t xml:space="preserve">  </w:t>
      </w:r>
      <w:r>
        <w:rPr>
          <w:rFonts w:ascii="Arial Narrow" w:hAnsi="Arial Narrow"/>
          <w:sz w:val="28"/>
          <w:szCs w:val="28"/>
          <w:u w:val="none"/>
        </w:rPr>
        <w:t xml:space="preserve">  </w:t>
      </w:r>
      <w:r w:rsidRPr="00571475">
        <w:rPr>
          <w:rFonts w:ascii="Arial Narrow" w:hAnsi="Arial Narrow"/>
          <w:sz w:val="28"/>
          <w:szCs w:val="28"/>
          <w:u w:val="none"/>
        </w:rPr>
        <w:t>4.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Pr="00571475">
        <w:rPr>
          <w:rFonts w:ascii="Arial Narrow" w:hAnsi="Arial Narrow"/>
          <w:sz w:val="28"/>
          <w:szCs w:val="28"/>
          <w:u w:val="none"/>
        </w:rPr>
        <w:t xml:space="preserve"> </w:t>
      </w:r>
      <w:r w:rsidR="009620B0">
        <w:rPr>
          <w:rFonts w:ascii="Arial Narrow" w:hAnsi="Arial Narrow"/>
          <w:b w:val="0"/>
          <w:sz w:val="28"/>
          <w:szCs w:val="28"/>
          <w:u w:val="none"/>
        </w:rPr>
        <w:t xml:space="preserve">[7.5 mole]   </w:t>
      </w:r>
      <w:r>
        <w:rPr>
          <w:rFonts w:ascii="Arial Narrow" w:hAnsi="Arial Narrow"/>
          <w:sz w:val="28"/>
          <w:szCs w:val="28"/>
          <w:u w:val="none"/>
        </w:rPr>
        <w:t xml:space="preserve">  </w:t>
      </w:r>
      <w:r w:rsidRPr="00571475">
        <w:rPr>
          <w:rFonts w:ascii="Arial Narrow" w:hAnsi="Arial Narrow"/>
          <w:sz w:val="28"/>
          <w:szCs w:val="28"/>
          <w:u w:val="none"/>
        </w:rPr>
        <w:t xml:space="preserve">5. </w:t>
      </w:r>
      <w:r>
        <w:rPr>
          <w:rFonts w:ascii="Arial Narrow" w:hAnsi="Arial Narrow"/>
          <w:sz w:val="28"/>
          <w:szCs w:val="28"/>
          <w:u w:val="none"/>
        </w:rPr>
        <w:t xml:space="preserve"> </w:t>
      </w:r>
      <w:r w:rsidR="009620B0">
        <w:rPr>
          <w:rFonts w:ascii="Arial Narrow" w:hAnsi="Arial Narrow"/>
          <w:b w:val="0"/>
          <w:sz w:val="28"/>
          <w:szCs w:val="28"/>
          <w:u w:val="none"/>
        </w:rPr>
        <w:t>[0.375</w:t>
      </w:r>
      <w:r w:rsidRPr="00571475">
        <w:rPr>
          <w:rFonts w:ascii="Arial Narrow" w:hAnsi="Arial Narrow"/>
          <w:b w:val="0"/>
          <w:sz w:val="28"/>
          <w:szCs w:val="28"/>
          <w:u w:val="none"/>
        </w:rPr>
        <w:t xml:space="preserve"> mole]</w:t>
      </w:r>
    </w:p>
    <w:p w14:paraId="3E4EB237" w14:textId="77777777" w:rsidR="00D52FCA" w:rsidRPr="00D52FCA" w:rsidRDefault="00575007" w:rsidP="00D52FCA">
      <w:pPr>
        <w:pStyle w:val="Heading"/>
        <w:jc w:val="left"/>
        <w:outlineLvl w:val="0"/>
        <w:rPr>
          <w:rFonts w:ascii="Arial Narrow" w:hAnsi="Arial Narrow"/>
          <w:b w:val="0"/>
          <w:sz w:val="16"/>
          <w:szCs w:val="16"/>
          <w:u w:val="none"/>
          <w:lang w:val="en-US"/>
        </w:rPr>
      </w:pPr>
      <w:r>
        <w:rPr>
          <w:rFonts w:ascii="Arial Narrow" w:hAnsi="Arial Narrow"/>
          <w:b w:val="0"/>
          <w:sz w:val="28"/>
          <w:szCs w:val="28"/>
          <w:u w:val="none"/>
          <w:lang w:val="en-US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D52FCA" w:rsidRPr="00E822B4" w14:paraId="5EF96974" w14:textId="77777777" w:rsidTr="00D93250">
        <w:trPr>
          <w:jc w:val="center"/>
        </w:trPr>
        <w:tc>
          <w:tcPr>
            <w:tcW w:w="680" w:type="dxa"/>
            <w:vAlign w:val="center"/>
          </w:tcPr>
          <w:p w14:paraId="6C17B1EF" w14:textId="77777777" w:rsidR="00D52FCA" w:rsidRPr="00E01229" w:rsidRDefault="00D52FCA" w:rsidP="00D93250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64120260" w14:textId="77777777" w:rsidR="00D52FCA" w:rsidRPr="00E01229" w:rsidRDefault="00D52FCA" w:rsidP="00D93250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MOLE &amp; REACTION QUANTITIES</w:t>
            </w:r>
          </w:p>
        </w:tc>
        <w:tc>
          <w:tcPr>
            <w:tcW w:w="680" w:type="dxa"/>
            <w:vAlign w:val="center"/>
          </w:tcPr>
          <w:p w14:paraId="21F21417" w14:textId="77777777" w:rsidR="00D52FCA" w:rsidRPr="00E01229" w:rsidRDefault="00D52FCA" w:rsidP="00D93250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214F82B3" w14:textId="77777777" w:rsidR="00D52FCA" w:rsidRPr="00E01229" w:rsidRDefault="00D52FCA" w:rsidP="00D52FCA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55D4AA" w14:textId="77777777" w:rsidR="00D52FCA" w:rsidRPr="00E01229" w:rsidRDefault="00D52FCA" w:rsidP="00D52FCA">
      <w:pPr>
        <w:pStyle w:val="Heading"/>
        <w:jc w:val="left"/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BALANCED EQUATIONS</w:t>
      </w:r>
    </w:p>
    <w:p w14:paraId="31CC23BF" w14:textId="77777777" w:rsidR="00D52FCA" w:rsidRDefault="00D52FCA" w:rsidP="00D52FCA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7F8433BF" w14:textId="77777777" w:rsidR="00D52FCA" w:rsidRDefault="00D52FCA" w:rsidP="00D52FCA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BB5C15">
        <w:rPr>
          <w:rFonts w:ascii="Arial Narrow" w:hAnsi="Arial Narrow"/>
          <w:b w:val="0"/>
          <w:bCs/>
          <w:sz w:val="28"/>
          <w:szCs w:val="28"/>
          <w:u w:val="none"/>
        </w:rPr>
        <w:t>A balanced equation shows the number of moles of each reactant and product in a reaction.</w:t>
      </w:r>
    </w:p>
    <w:p w14:paraId="0DC223AC" w14:textId="77777777" w:rsidR="00D52FCA" w:rsidRDefault="00D52FCA" w:rsidP="00D52FCA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6BDF2592" w14:textId="77777777" w:rsidR="00D52FCA" w:rsidRPr="00D52FCA" w:rsidRDefault="00D52FCA" w:rsidP="00D52FCA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D52FCA">
        <w:rPr>
          <w:rFonts w:ascii="Arial Narrow" w:hAnsi="Arial Narrow"/>
          <w:b w:val="0"/>
          <w:bCs/>
          <w:sz w:val="28"/>
          <w:szCs w:val="28"/>
          <w:u w:val="none"/>
        </w:rPr>
        <w:t>The number of moles of each reactant and product in a reaction can be converted to a mass.</w:t>
      </w:r>
    </w:p>
    <w:p w14:paraId="6AB132B2" w14:textId="6C5254E3" w:rsidR="00AF4CA6" w:rsidRPr="009C3E63" w:rsidRDefault="00E01229" w:rsidP="00A21E34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A443FD" wp14:editId="40C92567">
                <wp:simplePos x="0" y="0"/>
                <wp:positionH relativeFrom="column">
                  <wp:posOffset>-63500</wp:posOffset>
                </wp:positionH>
                <wp:positionV relativeFrom="paragraph">
                  <wp:posOffset>226695</wp:posOffset>
                </wp:positionV>
                <wp:extent cx="6664325" cy="538480"/>
                <wp:effectExtent l="0" t="0" r="320675" b="325120"/>
                <wp:wrapThrough wrapText="bothSides">
                  <wp:wrapPolygon edited="0">
                    <wp:start x="0" y="0"/>
                    <wp:lineTo x="0" y="22415"/>
                    <wp:lineTo x="576" y="32604"/>
                    <wp:lineTo x="576" y="33623"/>
                    <wp:lineTo x="22475" y="33623"/>
                    <wp:lineTo x="22557" y="32604"/>
                    <wp:lineTo x="22557" y="9170"/>
                    <wp:lineTo x="21734" y="0"/>
                    <wp:lineTo x="0" y="0"/>
                  </wp:wrapPolygon>
                </wp:wrapThrough>
                <wp:docPr id="494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5" cy="538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30200" dir="2700000" algn="tl" rotWithShape="0">
                            <a:srgbClr val="000000">
                              <a:alpha val="42998"/>
                            </a:srgbClr>
                          </a:outerShdw>
                        </a:effectLst>
                      </wps:spPr>
                      <wps:txbx>
                        <w:txbxContent>
                          <w:p w14:paraId="0C31EBBC" w14:textId="77777777" w:rsidR="00B43FC8" w:rsidRPr="00175672" w:rsidRDefault="00B43FC8" w:rsidP="00AF4C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FF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mole  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= 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gram formula mass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E01229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lIns="72000" tIns="72000" rIns="72000" bIns="7200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-5pt;margin-top:17.85pt;width:524.75pt;height:42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" fillcolor="yellow" strokecolor="windowText" strokeweight="2.25pt">
                <v:shadow on="t" color="black" opacity="28179f" origin="-.5,-.5" offset="6.48575mm,6.48575mm"/>
                <v:textbox style="mso-fit-shape-to-text:t" inset="2mm,2mm,2mm,2mm">
                  <w:txbxContent>
                    <w:p w14:paraId="0C31EBBC" w14:textId="77777777" w:rsidR="00B43FC8" w:rsidRPr="00175672" w:rsidRDefault="00B43FC8" w:rsidP="00AF4CA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FF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mole  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= 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gram formula mass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E01229">
                        <w:rPr>
                          <w:rFonts w:ascii="Arial" w:eastAsia="MS PGothic" w:hAnsi="Arial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F2BCCB" w14:textId="77777777" w:rsidR="00AF4CA6" w:rsidRDefault="00AF4CA6" w:rsidP="00AF4CA6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F4CA6" w:rsidRPr="00545D29" w14:paraId="653F2E52" w14:textId="77777777" w:rsidTr="00AF4CA6">
        <w:trPr>
          <w:jc w:val="center"/>
        </w:trPr>
        <w:tc>
          <w:tcPr>
            <w:tcW w:w="1134" w:type="dxa"/>
            <w:shd w:val="clear" w:color="auto" w:fill="auto"/>
          </w:tcPr>
          <w:p w14:paraId="3D418153" w14:textId="77777777" w:rsidR="00AF4CA6" w:rsidRPr="00545D29" w:rsidRDefault="00AF4CA6" w:rsidP="00D9325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m</w:t>
            </w:r>
          </w:p>
        </w:tc>
        <w:tc>
          <w:tcPr>
            <w:tcW w:w="1134" w:type="dxa"/>
            <w:shd w:val="clear" w:color="auto" w:fill="auto"/>
          </w:tcPr>
          <w:p w14:paraId="150B353B" w14:textId="77777777" w:rsidR="00AF4CA6" w:rsidRPr="00545D29" w:rsidRDefault="00AF4CA6" w:rsidP="00D9325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14:paraId="6A05D75F" w14:textId="77777777" w:rsidR="00AF4CA6" w:rsidRPr="00545D29" w:rsidRDefault="00AF4CA6" w:rsidP="00D9325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7D244787" w14:textId="77777777" w:rsidR="00AF4CA6" w:rsidRPr="00545D29" w:rsidRDefault="00AF4CA6" w:rsidP="00D9325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×</w:t>
            </w:r>
          </w:p>
        </w:tc>
        <w:tc>
          <w:tcPr>
            <w:tcW w:w="1134" w:type="dxa"/>
            <w:shd w:val="clear" w:color="auto" w:fill="auto"/>
          </w:tcPr>
          <w:p w14:paraId="73D8F515" w14:textId="77777777" w:rsidR="00AF4CA6" w:rsidRPr="00545D29" w:rsidRDefault="00AF4CA6" w:rsidP="00D9325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545D29">
              <w:rPr>
                <w:rFonts w:ascii="Arial Narrow" w:hAnsi="Arial Narrow"/>
                <w:b/>
                <w:sz w:val="52"/>
                <w:szCs w:val="52"/>
              </w:rPr>
              <w:t>G</w:t>
            </w:r>
          </w:p>
        </w:tc>
      </w:tr>
    </w:tbl>
    <w:p w14:paraId="43E0FE31" w14:textId="77777777" w:rsidR="00AF4CA6" w:rsidRDefault="00AF4CA6" w:rsidP="00A21E34">
      <w:pPr>
        <w:pStyle w:val="Heading"/>
        <w:jc w:val="left"/>
        <w:outlineLvl w:val="0"/>
        <w:rPr>
          <w:rFonts w:ascii="Arial Narrow" w:hAnsi="Arial Narrow"/>
          <w:szCs w:val="28"/>
        </w:rPr>
      </w:pPr>
    </w:p>
    <w:p w14:paraId="2984880D" w14:textId="77777777" w:rsidR="00AF4CA6" w:rsidRDefault="00AF4CA6" w:rsidP="00AF4CA6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AF4CA6">
        <w:rPr>
          <w:rFonts w:ascii="Arial Narrow" w:hAnsi="Arial Narrow"/>
          <w:b w:val="0"/>
          <w:bCs/>
          <w:sz w:val="28"/>
          <w:szCs w:val="28"/>
          <w:u w:val="none"/>
        </w:rPr>
        <w:t>Here is the balanced equation for the combustion of hydrogen.</w:t>
      </w:r>
    </w:p>
    <w:p w14:paraId="5C6423ED" w14:textId="77777777" w:rsidR="00AF4CA6" w:rsidRDefault="00AF4CA6" w:rsidP="00AF4CA6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tbl>
      <w:tblPr>
        <w:tblW w:w="104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73"/>
        <w:gridCol w:w="1984"/>
        <w:gridCol w:w="649"/>
        <w:gridCol w:w="1905"/>
        <w:gridCol w:w="1206"/>
        <w:gridCol w:w="2797"/>
      </w:tblGrid>
      <w:tr w:rsidR="009C3E63" w:rsidRPr="00C12496" w14:paraId="1AC8F85E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08C326B3" w14:textId="77777777" w:rsidR="00AF4CA6" w:rsidRPr="00C12496" w:rsidRDefault="00AF4CA6" w:rsidP="009C3E63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04E36" w14:textId="77777777" w:rsidR="00AF4CA6" w:rsidRPr="00C12496" w:rsidRDefault="00AF4CA6" w:rsidP="009C3E63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12496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H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53567" w14:textId="77777777" w:rsidR="00AF4CA6" w:rsidRPr="00C12496" w:rsidRDefault="00AF4CA6" w:rsidP="009C3E63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E6457" w14:textId="77777777" w:rsidR="00AF4CA6" w:rsidRPr="00E01229" w:rsidRDefault="00AF4CA6" w:rsidP="009C3E63">
            <w:pPr>
              <w:pStyle w:val="BodyTextIndent"/>
              <w:tabs>
                <w:tab w:val="left" w:pos="2694"/>
                <w:tab w:val="left" w:pos="6946"/>
              </w:tabs>
              <w:jc w:val="center"/>
              <w:rPr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>O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C5915" w14:textId="06A1F77D" w:rsidR="00AF4CA6" w:rsidRPr="00C12496" w:rsidRDefault="00E01229" w:rsidP="009C3E63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2D130A1" wp14:editId="7FACA9C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137795</wp:posOffset>
                      </wp:positionV>
                      <wp:extent cx="539750" cy="0"/>
                      <wp:effectExtent l="24130" t="86995" r="45720" b="116205"/>
                      <wp:wrapNone/>
                      <wp:docPr id="493" name="AutoShape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3" o:spid="_x0000_s1026" type="#_x0000_t32" style="position:absolute;margin-left:4.9pt;margin-top:10.85pt;width:42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28804" w14:textId="77777777" w:rsidR="00AF4CA6" w:rsidRPr="00C12496" w:rsidRDefault="00AF4CA6" w:rsidP="009C3E63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 xml:space="preserve"> </w:t>
            </w:r>
            <w:r w:rsidRPr="00C12496">
              <w:rPr>
                <w:rFonts w:ascii="Times New Roman Bold" w:hAnsi="Times New Roman Bold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H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  <w:vertAlign w:val="subscript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O</w:t>
            </w:r>
          </w:p>
        </w:tc>
      </w:tr>
      <w:tr w:rsidR="009C3E63" w:rsidRPr="00C12496" w14:paraId="10AA1A60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2AECEBD1" w14:textId="77777777" w:rsidR="00AF4CA6" w:rsidRPr="00C12496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F7735" w14:textId="63DDCC43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4E4363BC" wp14:editId="1DF9E41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196850</wp:posOffset>
                      </wp:positionV>
                      <wp:extent cx="761365" cy="451485"/>
                      <wp:effectExtent l="5080" t="6350" r="0" b="0"/>
                      <wp:wrapNone/>
                      <wp:docPr id="490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1365" cy="451485"/>
                                <a:chOff x="1513" y="10152"/>
                                <a:chExt cx="1199" cy="711"/>
                              </a:xfrm>
                            </wpg:grpSpPr>
                            <wps:wsp>
                              <wps:cNvPr id="49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8" y="10152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" y="1016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3" o:spid="_x0000_s1026" style="position:absolute;margin-left:13.4pt;margin-top:15.5pt;width:59.95pt;height:35.55pt;z-index:251655168" coordorigin="1513,10152" coordsize="119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">
                      <v:oval id="Oval 5" o:spid="_x0000_s1027" style="position:absolute;left:1988;top:10152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DUsIA&#10;AADcAAAADwAAAGRycy9kb3ducmV2LnhtbESP3YrCMBCF7wXfIYywN7JNFZHdaiq7giB4pe4DDM3Y&#10;9CeT0kStb78RBC8P5+fjrDeDbcWNel85VjBLUhDEhdMVlwr+zrvPLxA+IGtsHZOCB3nY5OPRGjPt&#10;7nyk2ymUIo6wz1CBCaHLpPSFIYs+cR1x9C6utxii7Eupe7zHcdvKeZoupcWKI8FgR1tDRXO62sgd&#10;lnZnfhcP3xymh1TX06atr0p9TIafFYhAQ3iHX+29VrD4nsH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0NSwgAAANwAAAAPAAAAAAAAAAAAAAAAAJgCAABkcnMvZG93&#10;bnJldi54bWxQSwUGAAAAAAQABAD1AAAAhwMAAAAA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8" style="position:absolute;left:1513;top:1016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dJcMA&#10;AADcAAAADwAAAGRycy9kb3ducmV2LnhtbESP32rCMBTG7we+QziCN7KmkyKuGkUHwqBXUx/g0Byb&#10;2uakNKnWtzeDwS4/vj8/vs1utK24U+9rxwo+khQEcel0zZWCy/n4vgLhA7LG1jEpeJKH3XbytsFc&#10;uwf/0P0UKhFH2OeowITQ5VL60pBFn7iOOHpX11sMUfaV1D0+4rht5SJNl9JizZFgsKMvQ2VzGmzk&#10;jkt7NIfs6ZtiXqT6Nm/a26DUbDru1yACjeE//Nf+1gqyzwX8no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dJcMAAADcAAAADwAAAAAAAAAAAAAAAACYAgAAZHJzL2Rv&#10;d25yZXYueG1sUEsFBgAAAAAEAAQA9QAAAIgDAAAAAA=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</v:group>
                  </w:pict>
                </mc:Fallback>
              </mc:AlternateContent>
            </w:r>
          </w:p>
          <w:p w14:paraId="782D14A0" w14:textId="22563EED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A55F592" wp14:editId="16B084E7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408940</wp:posOffset>
                      </wp:positionV>
                      <wp:extent cx="761365" cy="451485"/>
                      <wp:effectExtent l="0" t="2540" r="1270" b="3175"/>
                      <wp:wrapNone/>
                      <wp:docPr id="48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1365" cy="451485"/>
                                <a:chOff x="1513" y="10152"/>
                                <a:chExt cx="1199" cy="711"/>
                              </a:xfrm>
                            </wpg:grpSpPr>
                            <wps:wsp>
                              <wps:cNvPr id="48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8" y="10152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" y="1016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6" o:spid="_x0000_s1026" style="position:absolute;margin-left:12.95pt;margin-top:32.2pt;width:59.95pt;height:35.55pt;z-index:251656192" coordorigin="1513,10152" coordsize="119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">
                      <v:oval id="Oval 5" o:spid="_x0000_s1027" style="position:absolute;left:1988;top:10152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oYMEA&#10;AADcAAAADwAAAGRycy9kb3ducmV2LnhtbESP3YrCMBCF7wXfIYzgjWjqIlqqUXRBELzy5wGGZmxq&#10;m0lpota3N8LCXh7Oz8dZbTpbiye1vnSsYDpJQBDnTpdcKLhe9uMUhA/IGmvHpOBNHjbrfm+FmXYv&#10;PtHzHAoRR9hnqMCE0GRS+tyQRT9xDXH0bq61GKJsC6lbfMVxW8ufJJlLiyVHgsGGfg3l1flhI7eb&#10;273Zzd6+Oo6Oib6Pqvr+UGo46LZLEIG68B/+ax+0glm6gO+Ze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76GDBAAAA3AAAAA8AAAAAAAAAAAAAAAAAmAIAAGRycy9kb3du&#10;cmV2LnhtbFBLBQYAAAAABAAEAPUAAACG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8" style="position:absolute;left:1513;top:1016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ZicEA&#10;AADcAAAADwAAAGRycy9kb3ducmV2LnhtbESP3YrCMBCF7wXfIYzgjWjqIlKrUXRBELzy5wGGZmxq&#10;m0lpota3N8LCXh7Oz8dZbTpbiye1vnSsYDpJQBDnTpdcKLhe9uMUhA/IGmvHpOBNHjbrfm+FmXYv&#10;PtHzHAoRR9hnqMCE0GRS+tyQRT9xDXH0bq61GKJsC6lbfMVxW8ufJJlLiyVHgsGGfg3l1flhI7eb&#10;273Zzd6+Oo6Oib6Pqvr+UGo46LZLEIG68B/+ax+0glm6gO+Ze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o2YnBAAAA3AAAAA8AAAAAAAAAAAAAAAAAmAIAAGRycy9kb3du&#10;cmV2LnhtbFBLBQYAAAAABAAEAPUAAACG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</v:group>
                  </w:pict>
                </mc:Fallback>
              </mc:AlternateConten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D3F4C" w14:textId="77777777" w:rsidR="00AF4CA6" w:rsidRPr="00C12496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24C83" w14:textId="291F2DBC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1EBAA673" wp14:editId="0CE7420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391795</wp:posOffset>
                      </wp:positionV>
                      <wp:extent cx="869950" cy="582930"/>
                      <wp:effectExtent l="0" t="0" r="0" b="3175"/>
                      <wp:wrapNone/>
                      <wp:docPr id="483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582930"/>
                                <a:chOff x="3961" y="10744"/>
                                <a:chExt cx="1370" cy="918"/>
                              </a:xfrm>
                            </wpg:grpSpPr>
                            <wps:wsp>
                              <wps:cNvPr id="48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9" y="10744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1" y="10744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4" o:spid="_x0000_s1026" style="position:absolute;margin-left:7.8pt;margin-top:30.85pt;width:68.5pt;height:45.9pt;z-index:251650048" coordorigin="3961,10744" coordsize="1370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">
                      <v:oval id="Oval 5" o:spid="_x0000_s1027" style="position:absolute;left:4449;top:10744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azsQA&#10;AADcAAAADwAAAGRycy9kb3ducmV2LnhtbESPS4vCQBCE78L+h6EX9qaTFRHJOhERVsTD4uuytybT&#10;5mGmJ2ZGE/31jiB4LKrqK2o660wlrtS4wrKC70EEgji1uuBMwWH/25+AcB5ZY2WZFNzIwSz56E0x&#10;1rblLV13PhMBwi5GBbn3dSylS3My6Aa2Jg7e0TYGfZBNJnWDbYCbSg6jaCwNFhwWcqxpkVN62l2M&#10;gvu57kxpyoL/3K39X2O2WY43Sn19dvMfEJ46/w6/2iutYDQZwf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ms7EAAAA3AAAAA8AAAAAAAAAAAAAAAAAmAIAAGRycy9k&#10;b3ducmV2LnhtbFBLBQYAAAAABAAEAPUAAACJAwAAAAA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3961;top:10744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/VcMA&#10;AADcAAAADwAAAGRycy9kb3ducmV2LnhtbESPQYvCMBSE74L/ITzBm6aKilSjiLAiHsR1vXh7NM+2&#10;2rx0m2irv94IC3scZuYbZr5sTCEeVLncsoJBPwJBnFidc6rg9PPVm4JwHlljYZkUPMnBctFuzTHW&#10;tuZvehx9KgKEXYwKMu/LWEqXZGTQ9W1JHLyLrQz6IKtU6grrADeFHEbRRBrMOSxkWNI6o+R2vBsF&#10;r9+yMVdzzXnvnvV5h+lhMzko1e00qxkIT43/D/+1t1rBaDqGz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8/VcMAAADcAAAADwAAAAAAAAAAAAAAAACYAgAAZHJzL2Rv&#10;d25yZXYueG1sUEsFBgAAAAAEAAQA9QAAAIgDAAAAAA=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</v:group>
                  </w:pict>
                </mc:Fallback>
              </mc:AlternateConten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E17C" w14:textId="47E60D73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905D65" wp14:editId="1EDCAB2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737870</wp:posOffset>
                      </wp:positionV>
                      <wp:extent cx="539750" cy="0"/>
                      <wp:effectExtent l="28575" t="90170" r="41275" b="113030"/>
                      <wp:wrapThrough wrapText="bothSides">
                        <wp:wrapPolygon edited="0">
                          <wp:start x="15145" y="-2147483648"/>
                          <wp:lineTo x="-381" y="-2147483648"/>
                          <wp:lineTo x="-381" y="-2147483648"/>
                          <wp:lineTo x="15145" y="-2147483648"/>
                          <wp:lineTo x="18957" y="-2147483648"/>
                          <wp:lineTo x="22744" y="-2147483648"/>
                          <wp:lineTo x="22744" y="-2147483648"/>
                          <wp:lineTo x="17814" y="-2147483648"/>
                          <wp:lineTo x="15145" y="-2147483648"/>
                        </wp:wrapPolygon>
                      </wp:wrapThrough>
                      <wp:docPr id="480" name="AutoShap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7" o:spid="_x0000_s1026" type="#_x0000_t32" style="position:absolute;margin-left:9.25pt;margin-top:58.1pt;width:42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" strokeweight="2pt">
                      <v:stroke endarrow="open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005BF" w14:textId="79E97197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>
              <w:rPr>
                <w:rFonts w:ascii="Times New Roman Bold" w:hAnsi="Times New Roman Bold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09CC1515" wp14:editId="129FFD19">
                      <wp:extent cx="1102995" cy="661670"/>
                      <wp:effectExtent l="0" t="0" r="1905" b="0"/>
                      <wp:docPr id="796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995" cy="661670"/>
                                <a:chOff x="5866" y="9881"/>
                                <a:chExt cx="1737" cy="1042"/>
                              </a:xfrm>
                            </wpg:grpSpPr>
                            <wps:wsp>
                              <wps:cNvPr id="79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6" y="9881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6" y="10210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9" y="1022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" o:spid="_x0000_s1026" style="width:86.85pt;height:52.1pt;mso-position-horizontal-relative:char;mso-position-vertical-relative:line" coordorigin="5866,9881" coordsize="1737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">
                      <v:oval id="Oval 5" o:spid="_x0000_s1027" style="position:absolute;left:6346;top:9881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zGMYA&#10;AADcAAAADwAAAGRycy9kb3ducmV2LnhtbESPzWvCQBTE74L/w/KE3nRTD1FT11AKluJB/Lr09si+&#10;5qPZt2l2m8T+9V1B8DjMzG+YdTqYWnTUutKygudZBII4s7rkXMHlvJ0uQTiPrLG2TAqu5CDdjEdr&#10;TLTt+UjdyeciQNglqKDwvkmkdFlBBt3MNsTB+7KtQR9km0vdYh/gppbzKIqlwZLDQoENvRWUfZ9+&#10;jYK/n2YwlalK3rtr/7nD/PAeH5R6mgyvLyA8Df4Rvrc/tILFagG3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3zGMYAAADcAAAADwAAAAAAAAAAAAAAAACYAgAAZHJz&#10;L2Rvd25yZXYueG1sUEsFBgAAAAAEAAQA9QAAAIsDAAAAAA=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5866;top:10210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Ls8EA&#10;AADcAAAADwAAAGRycy9kb3ducmV2LnhtbERPzWrCQBC+F/oOyxS8SN1YRNvUVWpBEDw1+gBDdpqN&#10;yc6G7Krx7Z2D4PHj+1+uB9+qC/WxDmxgOslAEZfB1lwZOB6275+gYkK22AYmAzeKsF69viwxt+HK&#10;f3QpUqUkhGOOBlxKXa51LB15jJPQEQv3H3qPSWBfadvjVcJ9qz+ybK491iwNDjv6dVQ2xdlL7zD3&#10;W7eZ3WKzH+8zexo37elszOht+PkGlWhIT/HDvbMGFl+yVs7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Yi7PBAAAA3AAAAA8AAAAAAAAAAAAAAAAAmAIAAGRycy9kb3du&#10;cmV2LnhtbFBLBQYAAAAABAAEAPUAAACG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9" style="position:absolute;left:6879;top:1022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uKMQA&#10;AADcAAAADwAAAGRycy9kb3ducmV2LnhtbESPy2rDMBBF94X+g5hCN6GWW4rbuFFCEzAEvGrSDxis&#10;qeWHRsZSYufvo0Igy8t9HO5qM9tenGn0jWMFr0kKgrhyuuFawe+xePkE4QOyxt4xKbiQh8368WGF&#10;uXYT/9D5EGoRR9jnqMCEMORS+sqQRZ+4gTh6f260GKIca6lHnOK47eVbmmbSYsORYHCgnaGqO5xs&#10;5M6ZLcz2/eK7clGmul10fXtS6vlp/v4CEWgO9/CtvdcKPpZL+D8Tj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ULijEAAAA3AAAAA8AAAAAAAAAAAAAAAAAmAIAAGRycy9k&#10;b3ducmV2LnhtbFBLBQYAAAAABAAEAPUAAACJ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  <w:p w14:paraId="379956F7" w14:textId="5C372900" w:rsidR="00AF4CA6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>
              <w:rPr>
                <w:rFonts w:ascii="Times New Roman Bold" w:hAnsi="Times New Roman Bold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inline distT="0" distB="0" distL="0" distR="0" wp14:anchorId="522ACAF4" wp14:editId="1EBD6573">
                      <wp:extent cx="1102995" cy="661670"/>
                      <wp:effectExtent l="0" t="0" r="1905" b="0"/>
                      <wp:docPr id="79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995" cy="661670"/>
                                <a:chOff x="5866" y="9881"/>
                                <a:chExt cx="1737" cy="1042"/>
                              </a:xfrm>
                            </wpg:grpSpPr>
                            <wps:wsp>
                              <wps:cNvPr id="79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6" y="9881"/>
                                  <a:ext cx="882" cy="91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6" y="10210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9" y="10224"/>
                                  <a:ext cx="724" cy="699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F7F7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" o:spid="_x0000_s1026" style="width:86.85pt;height:52.1pt;mso-position-horizontal-relative:char;mso-position-vertical-relative:line" coordorigin="5866,9881" coordsize="1737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">
                      <v:oval id="Oval 5" o:spid="_x0000_s1027" style="position:absolute;left:6346;top:9881;width:882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1G8YA&#10;AADcAAAADwAAAGRycy9kb3ducmV2LnhtbESPQWvCQBSE70L/w/KE3nRjC9GmrlIKltJDibGX3h7Z&#10;ZxLNvo3ZrUn6611B8DjMzDfMct2bWpypdZVlBbNpBII4t7riQsHPbjNZgHAeWWNtmRQM5GC9ehgt&#10;MdG24y2dM1+IAGGXoILS+yaR0uUlGXRT2xAHb29bgz7ItpC6xS7ATS2foiiWBisOCyU29F5Sfsz+&#10;jIL/U9ObgzlU/O2G7vcLi/QjTpV6HPdvryA89f4evrU/tYL5yzN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1G8YAAADcAAAADwAAAAAAAAAAAAAAAACYAgAAZHJz&#10;L2Rvd25yZXYueG1sUEsFBgAAAAAEAAQA9QAAAIsDAAAAAA==&#10;" stroked="f" strokecolor="#4a7ebb">
                        <v:fill color2="red" rotate="t" focusposition=".5,.5" focussize="" focus="100%" type="gradientRadial"/>
                        <v:shadow on="t" color="black" opacity="22936f" origin=",.5" offset="0,.63889mm"/>
                      </v:oval>
                      <v:oval id="Oval 5" o:spid="_x0000_s1028" style="position:absolute;left:5866;top:10210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BtsEA&#10;AADcAAAADwAAAGRycy9kb3ducmV2LnhtbESP3YrCMBCF7xd8hzCCN6LpivhTjeIKguDVqg8wNGNT&#10;20xKE7W+vREELw/n5+Ms162txJ0aXzhW8DtMQBBnThecKzifdoMZCB+QNVaOScGTPKxXnZ8lpto9&#10;+J/ux5CLOMI+RQUmhDqV0meGLPqhq4mjd3GNxRBlk0vd4COO20qOkmQiLRYcCQZr2hrKyuPNRm47&#10;sTvzN3768tA/JPraL6vrTalet90sQARqwzf8ae+1gul8DO8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VgbbBAAAA3AAAAA8AAAAAAAAAAAAAAAAAmAIAAGRycy9kb3du&#10;cmV2LnhtbFBLBQYAAAAABAAEAPUAAACGAwAAAAA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v:oval id="Oval 5" o:spid="_x0000_s1029" style="position:absolute;left:6879;top:10224;width:72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kLcMA&#10;AADcAAAADwAAAGRycy9kb3ducmV2LnhtbESP3YrCMBCF74V9hzAL3oimK2vdrUZZBUHwyp8HGJqx&#10;qW0mpYla334jCF4ezs/HmS87W4sbtb50rOBrlIAgzp0uuVBwOm6GPyB8QNZYOyYFD/KwXHz05php&#10;d+c93Q6hEHGEfYYKTAhNJqXPDVn0I9cQR+/sWoshyraQusV7HLe1HCdJKi2WHAkGG1obyqvD1UZu&#10;l9qNWX0/fLUb7BJ9GVT15apU/7P7m4EI1IV3+NXeagXT3w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kLcMAAADcAAAADwAAAAAAAAAAAAAAAACYAgAAZHJzL2Rv&#10;d25yZXYueG1sUEsFBgAAAAAEAAQA9QAAAIgDAAAAAA==&#10;" fillcolor="#7f7f7f" stroked="f" strokecolor="#4a7ebb">
                        <v:fill rotate="t" focusposition="1" focussize="" focus="100%" type="gradientRadial">
                          <o:fill v:ext="view" type="gradientCenter"/>
                        </v:fill>
                        <v:shadow on="t" color="black" opacity="22936f" origin=",.5" offset="0,.63889mm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9C3E63" w:rsidRPr="00C12496" w14:paraId="1EB219A8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68C283C7" w14:textId="432867CA" w:rsidR="00AF4CA6" w:rsidRPr="00BB5C15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EB8D552" wp14:editId="62E9BD8C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289560</wp:posOffset>
                      </wp:positionV>
                      <wp:extent cx="231775" cy="121285"/>
                      <wp:effectExtent l="47625" t="48260" r="50800" b="46355"/>
                      <wp:wrapNone/>
                      <wp:docPr id="791" name="AutoShap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8" o:spid="_x0000_s1026" type="#_x0000_t13" style="position:absolute;margin-left:85.75pt;margin-top:22.8pt;width:18.25pt;height:9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AF4CA6">
              <w:rPr>
                <w:rFonts w:ascii="Arial Narrow" w:hAnsi="Arial Narrow"/>
                <w:b/>
                <w:bCs/>
                <w:sz w:val="36"/>
                <w:szCs w:val="36"/>
              </w:rPr>
              <w:t>MOLE</w:t>
            </w:r>
            <w:r w:rsidR="00AF4CA6">
              <w:rPr>
                <w:rFonts w:ascii="Arial Narrow" w:hAnsi="Arial Narrow"/>
                <w:b/>
                <w:bCs/>
                <w:sz w:val="36"/>
                <w:szCs w:val="36"/>
              </w:rPr>
              <w:br/>
              <w:t>QUANTITY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65E42" w14:textId="77777777" w:rsidR="00AF4CA6" w:rsidRPr="00BB5C15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D235" w14:textId="77777777" w:rsidR="00AF4CA6" w:rsidRPr="00BB5C15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18FE" w14:textId="77777777" w:rsidR="00AF4CA6" w:rsidRPr="00E01229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1 mole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E84BD" w14:textId="77777777" w:rsidR="00AF4CA6" w:rsidRPr="00C12496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36E6" w14:textId="77777777" w:rsidR="00AF4CA6" w:rsidRPr="00C12496" w:rsidRDefault="00AF4CA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</w:tr>
      <w:tr w:rsidR="00AF4CA6" w:rsidRPr="00C12496" w14:paraId="0089945A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318EFE80" w14:textId="2A142278" w:rsidR="00AF4CA6" w:rsidRDefault="00E01229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noProof/>
              </w:rPr>
            </w:pPr>
            <w:r>
              <w:rPr>
                <w:rFonts w:ascii="Arial Narrow" w:hAnsi="Arial Narrow"/>
                <w:b/>
                <w:noProof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3DC8D19" wp14:editId="3C199CB8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247650</wp:posOffset>
                      </wp:positionV>
                      <wp:extent cx="231775" cy="121285"/>
                      <wp:effectExtent l="51435" t="57150" r="46990" b="50165"/>
                      <wp:wrapNone/>
                      <wp:docPr id="790" name="AutoShape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9" o:spid="_x0000_s1026" type="#_x0000_t13" style="position:absolute;margin-left:83.05pt;margin-top:19.5pt;width:18.25pt;height:9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  <w:r w:rsidR="00492155">
              <w:rPr>
                <w:rFonts w:ascii="Arial Narrow" w:hAnsi="Arial Narrow"/>
                <w:b/>
                <w:bCs/>
                <w:sz w:val="36"/>
                <w:szCs w:val="36"/>
              </w:rPr>
              <w:t>CONVERT TO A MASS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63E61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G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3ECD3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12F78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 × G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7001C" w14:textId="77777777" w:rsidR="00AF4CA6" w:rsidRPr="00C1249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C1335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G</w:t>
            </w:r>
          </w:p>
        </w:tc>
      </w:tr>
      <w:tr w:rsidR="00AF4CA6" w:rsidRPr="00C12496" w14:paraId="5602BE5C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390CE7BC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noProof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2E320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2 g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02109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02B04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 × 32 g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EFCA3" w14:textId="77777777" w:rsidR="00AF4CA6" w:rsidRPr="00C1249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EDE4B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18 g</w:t>
            </w:r>
          </w:p>
        </w:tc>
      </w:tr>
      <w:tr w:rsidR="00AF4CA6" w:rsidRPr="00C12496" w14:paraId="4D8DF5E7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424DA477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noProof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B494A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4 g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7707A" w14:textId="77777777" w:rsidR="00AF4CA6" w:rsidRPr="00BB5C15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2D4EF" w14:textId="77777777" w:rsidR="00AF4CA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32 g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F9BC7" w14:textId="77777777" w:rsidR="00AF4CA6" w:rsidRPr="00C12496" w:rsidRDefault="00AF4CA6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82205" w14:textId="77777777" w:rsidR="00AF4CA6" w:rsidRDefault="00D15F14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  </w:t>
            </w:r>
            <w:r w:rsidR="00AF4CA6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=  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</w:t>
            </w:r>
            <w:r w:rsidR="00AF4CA6">
              <w:rPr>
                <w:rFonts w:ascii="Arial Narrow" w:hAnsi="Arial Narrow"/>
                <w:b/>
                <w:bCs/>
                <w:sz w:val="36"/>
                <w:szCs w:val="36"/>
              </w:rPr>
              <w:t>36 g</w:t>
            </w:r>
          </w:p>
        </w:tc>
      </w:tr>
      <w:tr w:rsidR="009C3E63" w:rsidRPr="00C12496" w14:paraId="28E1BEBB" w14:textId="77777777" w:rsidTr="00674119">
        <w:trPr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5A1F81D2" w14:textId="77777777" w:rsidR="009C3E63" w:rsidRDefault="009C3E63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noProof/>
              </w:rPr>
            </w:pPr>
          </w:p>
        </w:tc>
        <w:tc>
          <w:tcPr>
            <w:tcW w:w="4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44C81" w14:textId="545285B0" w:rsidR="009C3E63" w:rsidRDefault="00E01229" w:rsidP="00674119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spacing w:before="60" w:after="6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F1DB78B" wp14:editId="3D9E1829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-1116965</wp:posOffset>
                      </wp:positionV>
                      <wp:extent cx="161290" cy="2499360"/>
                      <wp:effectExtent l="29210" t="26670" r="49530" b="53340"/>
                      <wp:wrapNone/>
                      <wp:docPr id="789" name="Left Brac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5400000">
                                <a:off x="0" y="0"/>
                                <a:ext cx="161290" cy="2499360"/>
                              </a:xfrm>
                              <a:prstGeom prst="leftBrace">
                                <a:avLst>
                                  <a:gd name="adj1" fmla="val 101227"/>
                                  <a:gd name="adj2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7" o:spid="_x0000_s1026" type="#_x0000_t87" style="position:absolute;margin-left:95.35pt;margin-top:-87.95pt;width:12.7pt;height:196.8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" adj="1411" strokeweight="2pt">
                      <v:stroke endarrowwidth="narrow" endarrowlength="short"/>
                      <v:shadow color="black" opacity="24903f" origin=",.5" offset="0,.55556mm"/>
                    </v:shape>
                  </w:pict>
                </mc:Fallback>
              </mc:AlternateContent>
            </w:r>
            <w:r w:rsidR="009C3E63">
              <w:rPr>
                <w:rFonts w:ascii="Arial Narrow" w:hAnsi="Arial Narrow"/>
                <w:b/>
                <w:bCs/>
                <w:sz w:val="36"/>
                <w:szCs w:val="36"/>
              </w:rPr>
              <w:br/>
            </w:r>
            <w:r w:rsidR="00674119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                 </w:t>
            </w:r>
            <w:r w:rsidR="00D15F14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</w:t>
            </w:r>
            <w:r w:rsidR="009C3E63">
              <w:rPr>
                <w:rFonts w:ascii="Arial Narrow" w:hAnsi="Arial Narrow"/>
                <w:b/>
                <w:bCs/>
                <w:sz w:val="36"/>
                <w:szCs w:val="36"/>
              </w:rPr>
              <w:t>36 g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A3F7" w14:textId="77777777" w:rsidR="009C3E63" w:rsidRPr="00C12496" w:rsidRDefault="009C3E63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A0FEC" w14:textId="77777777" w:rsidR="009C3E63" w:rsidRDefault="009C3E63" w:rsidP="00AF4CA6">
            <w:pPr>
              <w:pStyle w:val="BodyTextIndent"/>
              <w:tabs>
                <w:tab w:val="left" w:pos="2694"/>
                <w:tab w:val="left" w:pos="6946"/>
              </w:tabs>
              <w:spacing w:before="60" w:after="6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</w:tr>
    </w:tbl>
    <w:p w14:paraId="775ED848" w14:textId="77777777" w:rsidR="00674119" w:rsidRDefault="00674119" w:rsidP="00A21E34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0C9C45E2" w14:textId="77777777" w:rsidR="00674119" w:rsidRPr="00674119" w:rsidRDefault="00674119" w:rsidP="00674119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674119">
        <w:rPr>
          <w:rFonts w:ascii="Arial Narrow" w:hAnsi="Arial Narrow"/>
          <w:b w:val="0"/>
          <w:bCs/>
          <w:sz w:val="28"/>
          <w:szCs w:val="28"/>
          <w:u w:val="none"/>
        </w:rPr>
        <w:t>The balanced equation shows the total mass of the reactants equals the total mass of the products.</w:t>
      </w:r>
    </w:p>
    <w:p w14:paraId="6231AF2A" w14:textId="77777777" w:rsidR="00D15F14" w:rsidRPr="00674119" w:rsidRDefault="00AF4CA6" w:rsidP="00674119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  <w:r w:rsidRPr="00674119">
        <w:rPr>
          <w:rFonts w:ascii="Arial Narrow" w:hAnsi="Arial Narrow"/>
          <w:b w:val="0"/>
          <w:sz w:val="28"/>
          <w:szCs w:val="28"/>
          <w:u w:val="none"/>
          <w:lang w:val="en-US"/>
        </w:rPr>
        <w:br w:type="page"/>
      </w:r>
    </w:p>
    <w:tbl>
      <w:tblPr>
        <w:tblW w:w="10414" w:type="dxa"/>
        <w:jc w:val="center"/>
        <w:tblLook w:val="04A0" w:firstRow="1" w:lastRow="0" w:firstColumn="1" w:lastColumn="0" w:noHBand="0" w:noVBand="1"/>
      </w:tblPr>
      <w:tblGrid>
        <w:gridCol w:w="1873"/>
        <w:gridCol w:w="1984"/>
        <w:gridCol w:w="649"/>
        <w:gridCol w:w="1905"/>
        <w:gridCol w:w="1206"/>
        <w:gridCol w:w="2797"/>
      </w:tblGrid>
      <w:tr w:rsidR="00D15F14" w:rsidRPr="00C12496" w14:paraId="7977AAA0" w14:textId="77777777" w:rsidTr="00D93250">
        <w:trPr>
          <w:jc w:val="center"/>
        </w:trPr>
        <w:tc>
          <w:tcPr>
            <w:tcW w:w="1873" w:type="dxa"/>
          </w:tcPr>
          <w:p w14:paraId="2719C3B6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275F4B6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12496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H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239AA8F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sz w:val="32"/>
                <w:szCs w:val="32"/>
              </w:rPr>
            </w:pPr>
            <w:r w:rsidRPr="00C12496">
              <w:rPr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1950EB85" w14:textId="77777777" w:rsidR="00D15F14" w:rsidRPr="00E01229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12496">
              <w:rPr>
                <w:rFonts w:ascii="Times New Roman" w:hAnsi="Times New Roman"/>
                <w:b/>
                <w:bCs/>
                <w:sz w:val="36"/>
                <w:szCs w:val="36"/>
              </w:rPr>
              <w:t>O</w:t>
            </w:r>
            <w:r w:rsidRPr="00C12496">
              <w:rPr>
                <w:rFonts w:ascii="Times New Roman" w:hAnsi="Times New Roman"/>
                <w:b/>
                <w:bCs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5068104D" w14:textId="0AB1D25F" w:rsidR="00D15F14" w:rsidRPr="00C12496" w:rsidRDefault="00E01229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21749EF" wp14:editId="7511A42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250825</wp:posOffset>
                      </wp:positionV>
                      <wp:extent cx="539750" cy="0"/>
                      <wp:effectExtent l="24130" t="85725" r="45720" b="117475"/>
                      <wp:wrapNone/>
                      <wp:docPr id="788" name="AutoShap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6" o:spid="_x0000_s1026" type="#_x0000_t32" style="position:absolute;margin-left:4.9pt;margin-top:19.75pt;width:42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434642A6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 xml:space="preserve"> </w:t>
            </w:r>
            <w:r w:rsidRPr="00C12496">
              <w:rPr>
                <w:rFonts w:ascii="Times New Roman Bold" w:hAnsi="Times New Roman Bold"/>
                <w:b/>
                <w:bCs/>
                <w:color w:val="FF0000"/>
                <w:sz w:val="36"/>
                <w:szCs w:val="36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H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  <w:vertAlign w:val="subscript"/>
              </w:rPr>
              <w:t>2</w:t>
            </w:r>
            <w:r w:rsidRPr="00C12496">
              <w:rPr>
                <w:rFonts w:ascii="Times New Roman Bold" w:hAnsi="Times New Roman Bold"/>
                <w:b/>
                <w:bCs/>
                <w:sz w:val="36"/>
                <w:szCs w:val="36"/>
              </w:rPr>
              <w:t>O</w:t>
            </w:r>
          </w:p>
        </w:tc>
      </w:tr>
      <w:tr w:rsidR="00D15F14" w:rsidRPr="00C12496" w14:paraId="3B2EF9C1" w14:textId="77777777" w:rsidTr="00D93250">
        <w:trPr>
          <w:jc w:val="center"/>
        </w:trPr>
        <w:tc>
          <w:tcPr>
            <w:tcW w:w="1873" w:type="dxa"/>
          </w:tcPr>
          <w:p w14:paraId="7ED9B189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07CC6E4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DE6BE84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2827B5CF" w14:textId="77777777" w:rsidR="00D15F14" w:rsidRPr="00E01229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outline/>
                <w:noProof/>
                <w:color w:val="000000"/>
                <w:lang w:val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1 mole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16767BB3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5A745007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 Bold" w:hAnsi="Times New Roman Bold"/>
                <w:b/>
                <w:bCs/>
                <w:sz w:val="36"/>
                <w:szCs w:val="36"/>
              </w:rPr>
            </w:pPr>
            <w:r w:rsidRPr="00BB5C15">
              <w:rPr>
                <w:rFonts w:ascii="Arial Narrow" w:hAnsi="Arial Narrow"/>
                <w:b/>
                <w:bCs/>
                <w:sz w:val="36"/>
                <w:szCs w:val="36"/>
              </w:rPr>
              <w:t>2 mole</w:t>
            </w:r>
          </w:p>
        </w:tc>
      </w:tr>
      <w:tr w:rsidR="00D15F14" w:rsidRPr="00C12496" w14:paraId="479406FC" w14:textId="77777777" w:rsidTr="00D93250">
        <w:trPr>
          <w:jc w:val="center"/>
        </w:trPr>
        <w:tc>
          <w:tcPr>
            <w:tcW w:w="1873" w:type="dxa"/>
          </w:tcPr>
          <w:p w14:paraId="14303975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918F6E7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DC4B4A3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2E52BE50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 ×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375BC886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57287EC4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 × G</w:t>
            </w:r>
          </w:p>
        </w:tc>
      </w:tr>
      <w:tr w:rsidR="00D15F14" w:rsidRPr="00C12496" w14:paraId="36A5229B" w14:textId="77777777" w:rsidTr="00D93250">
        <w:trPr>
          <w:jc w:val="center"/>
        </w:trPr>
        <w:tc>
          <w:tcPr>
            <w:tcW w:w="1873" w:type="dxa"/>
          </w:tcPr>
          <w:p w14:paraId="14DCCCF6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5AFC3EB" w14:textId="77777777" w:rsidR="00D15F14" w:rsidRDefault="00D15F14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= 2 × 2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2FC044E" w14:textId="77777777" w:rsidR="00D15F14" w:rsidRPr="00BB5C15" w:rsidRDefault="00D15F14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493E20F1" w14:textId="77777777" w:rsidR="00D15F14" w:rsidRDefault="00D15F14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= </w:t>
            </w:r>
            <w:r w:rsidR="00566045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1 × </w:t>
            </w:r>
            <w:r w:rsidR="00566045">
              <w:rPr>
                <w:rFonts w:ascii="Arial Narrow" w:hAnsi="Arial Narrow"/>
                <w:b/>
                <w:bCs/>
                <w:sz w:val="36"/>
                <w:szCs w:val="36"/>
              </w:rPr>
              <w:t>32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6F829A16" w14:textId="77777777" w:rsidR="00D15F14" w:rsidRPr="00C12496" w:rsidRDefault="00D15F14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005E2459" w14:textId="77777777" w:rsidR="00D15F14" w:rsidRDefault="00D15F14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    = 2 × 18 g</w:t>
            </w:r>
          </w:p>
        </w:tc>
      </w:tr>
      <w:tr w:rsidR="00566045" w:rsidRPr="00C12496" w14:paraId="74724D38" w14:textId="77777777" w:rsidTr="00D93250">
        <w:trPr>
          <w:jc w:val="center"/>
        </w:trPr>
        <w:tc>
          <w:tcPr>
            <w:tcW w:w="1873" w:type="dxa"/>
          </w:tcPr>
          <w:p w14:paraId="782D5798" w14:textId="77777777" w:rsidR="00566045" w:rsidRPr="00BB5C15" w:rsidRDefault="00566045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E864EC9" w14:textId="77777777" w:rsidR="00566045" w:rsidRDefault="00566045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= 4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1897CDE" w14:textId="77777777" w:rsidR="00566045" w:rsidRPr="00BB5C15" w:rsidRDefault="00566045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12881044" w14:textId="77777777" w:rsidR="00566045" w:rsidRDefault="00566045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=  32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08E4BC5A" w14:textId="77777777" w:rsidR="00566045" w:rsidRPr="00C12496" w:rsidRDefault="00566045" w:rsidP="00D15F14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4A1A77CA" w14:textId="77777777" w:rsidR="00566045" w:rsidRDefault="00566045" w:rsidP="005660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       = 36 g</w:t>
            </w:r>
          </w:p>
        </w:tc>
      </w:tr>
      <w:tr w:rsidR="00D15F14" w:rsidRPr="00BB5C15" w14:paraId="22CB9EA9" w14:textId="77777777" w:rsidTr="00D93250">
        <w:trPr>
          <w:jc w:val="center"/>
        </w:trPr>
        <w:tc>
          <w:tcPr>
            <w:tcW w:w="1873" w:type="dxa"/>
          </w:tcPr>
          <w:p w14:paraId="600954C7" w14:textId="77777777" w:rsidR="00D15F14" w:rsidRPr="008861F1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</w:rPr>
            </w:pPr>
            <w:r w:rsidRPr="008861F1">
              <w:rPr>
                <w:rFonts w:ascii="Arial Narrow" w:hAnsi="Arial Narrow"/>
                <w:b/>
                <w:szCs w:val="28"/>
              </w:rPr>
              <w:t>Therefore: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0644CF" w14:textId="77777777" w:rsidR="00D15F14" w:rsidRPr="00BB5C15" w:rsidRDefault="00566045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2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88AB654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0C819B65" w14:textId="77777777" w:rsidR="00D15F14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16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6333343A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3E677A4D" w14:textId="77777777" w:rsidR="00D15F14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18 g</w:t>
            </w:r>
          </w:p>
        </w:tc>
      </w:tr>
      <w:tr w:rsidR="00D15F14" w:rsidRPr="00BB5C15" w14:paraId="2FD58E3B" w14:textId="77777777" w:rsidTr="00D93250">
        <w:trPr>
          <w:jc w:val="center"/>
        </w:trPr>
        <w:tc>
          <w:tcPr>
            <w:tcW w:w="1873" w:type="dxa"/>
          </w:tcPr>
          <w:p w14:paraId="78928631" w14:textId="77777777" w:rsidR="00D15F14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noProof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8330CF9" w14:textId="77777777" w:rsidR="00D15F14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40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9857A02" w14:textId="77777777" w:rsidR="00D15F14" w:rsidRPr="00BB5C15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20A6787E" w14:textId="77777777" w:rsidR="00D15F14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320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2D69447A" w14:textId="77777777" w:rsidR="00D15F14" w:rsidRPr="00C12496" w:rsidRDefault="00D15F14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3A74D9D5" w14:textId="77777777" w:rsidR="00D15F14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szCs w:val="28"/>
              </w:rPr>
              <w:t>360 g</w:t>
            </w:r>
          </w:p>
        </w:tc>
      </w:tr>
      <w:tr w:rsidR="00E22DF6" w:rsidRPr="00BB5C15" w14:paraId="5B41084D" w14:textId="77777777" w:rsidTr="00D93250">
        <w:trPr>
          <w:jc w:val="center"/>
        </w:trPr>
        <w:tc>
          <w:tcPr>
            <w:tcW w:w="1873" w:type="dxa"/>
          </w:tcPr>
          <w:p w14:paraId="2EBE3CB6" w14:textId="77777777" w:rsidR="00E22DF6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noProof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32BCC56" w14:textId="77777777" w:rsidR="00E22DF6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0.2 g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24ADE40" w14:textId="77777777" w:rsidR="00E22DF6" w:rsidRPr="00BB5C15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14:paraId="1D3D2361" w14:textId="77777777" w:rsidR="00E22DF6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jc w:val="center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0.16 g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4D8309D1" w14:textId="77777777" w:rsidR="00E22DF6" w:rsidRPr="00C12496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14:paraId="371C7F01" w14:textId="77777777" w:rsidR="00E22DF6" w:rsidRDefault="00E22DF6" w:rsidP="00D9325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360 g</w:t>
            </w:r>
          </w:p>
        </w:tc>
      </w:tr>
    </w:tbl>
    <w:p w14:paraId="68E861FD" w14:textId="77777777" w:rsidR="00AF4CA6" w:rsidRPr="00674119" w:rsidRDefault="00AF4CA6" w:rsidP="00674119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360415F4" w14:textId="77777777" w:rsidR="00AF4CA6" w:rsidRDefault="00AF4CA6" w:rsidP="00A21E34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55CB12D2" w14:textId="77777777" w:rsidR="00AF4CA6" w:rsidRDefault="00AF4CA6" w:rsidP="00A21E34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6A9DF2AE" w14:textId="77777777" w:rsidR="00623445" w:rsidRPr="00623445" w:rsidRDefault="000E7CDF" w:rsidP="00623445">
      <w:pPr>
        <w:pStyle w:val="Heading"/>
        <w:ind w:left="1440" w:hanging="1440"/>
        <w:jc w:val="left"/>
        <w:outlineLvl w:val="0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  <w:u w:val="none"/>
          <w:lang w:val="en-US"/>
        </w:rPr>
        <w:t>Example:</w:t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tab/>
      </w:r>
      <w:r w:rsidR="00623445" w:rsidRPr="00623445">
        <w:rPr>
          <w:rFonts w:ascii="Arial Narrow" w:hAnsi="Arial Narrow"/>
          <w:b w:val="0"/>
          <w:bCs/>
          <w:sz w:val="28"/>
          <w:szCs w:val="28"/>
          <w:u w:val="none"/>
        </w:rPr>
        <w:t>The balanced equation below shows the reaction between magnesium and oxygen.</w:t>
      </w:r>
    </w:p>
    <w:p w14:paraId="4873E8BC" w14:textId="77777777" w:rsidR="00623445" w:rsidRPr="00623445" w:rsidRDefault="00623445" w:rsidP="00623445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>
        <w:rPr>
          <w:rFonts w:ascii="Arial Narrow" w:hAnsi="Arial Narrow"/>
          <w:b w:val="0"/>
          <w:bCs/>
          <w:sz w:val="28"/>
          <w:szCs w:val="28"/>
          <w:u w:val="none"/>
        </w:rPr>
        <w:br/>
      </w:r>
      <w:r w:rsidRPr="00623445">
        <w:rPr>
          <w:rFonts w:ascii="Arial Narrow" w:hAnsi="Arial Narrow"/>
          <w:b w:val="0"/>
          <w:bCs/>
          <w:sz w:val="28"/>
          <w:szCs w:val="28"/>
          <w:u w:val="none"/>
        </w:rPr>
        <w:t>Calculate the mass of oxy</w:t>
      </w:r>
      <w:r>
        <w:rPr>
          <w:rFonts w:ascii="Arial Narrow" w:hAnsi="Arial Narrow"/>
          <w:b w:val="0"/>
          <w:bCs/>
          <w:sz w:val="28"/>
          <w:szCs w:val="28"/>
          <w:u w:val="none"/>
        </w:rPr>
        <w:t xml:space="preserve">gen required to completely burn </w:t>
      </w:r>
      <w:r w:rsidRPr="00623445">
        <w:rPr>
          <w:rFonts w:ascii="Arial Narrow" w:hAnsi="Arial Narrow"/>
          <w:bCs/>
          <w:sz w:val="28"/>
          <w:szCs w:val="28"/>
          <w:u w:val="none"/>
        </w:rPr>
        <w:t>12.25 g</w:t>
      </w:r>
      <w:r w:rsidRPr="00623445">
        <w:rPr>
          <w:rFonts w:ascii="Arial Narrow" w:hAnsi="Arial Narrow"/>
          <w:b w:val="0"/>
          <w:bCs/>
          <w:sz w:val="28"/>
          <w:szCs w:val="28"/>
          <w:u w:val="none"/>
        </w:rPr>
        <w:t xml:space="preserve"> of magnesium.</w:t>
      </w:r>
    </w:p>
    <w:p w14:paraId="21B440E0" w14:textId="77777777" w:rsidR="000E7CDF" w:rsidRDefault="000E7CDF" w:rsidP="000E7CDF">
      <w:pPr>
        <w:pStyle w:val="Heading"/>
        <w:tabs>
          <w:tab w:val="left" w:pos="567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1651"/>
        <w:gridCol w:w="2182"/>
        <w:gridCol w:w="591"/>
        <w:gridCol w:w="2182"/>
        <w:gridCol w:w="1559"/>
        <w:gridCol w:w="2041"/>
      </w:tblGrid>
      <w:tr w:rsidR="00623445" w:rsidRPr="00D64E96" w14:paraId="0880D3E4" w14:textId="77777777" w:rsidTr="00C16610">
        <w:tc>
          <w:tcPr>
            <w:tcW w:w="1501" w:type="dxa"/>
          </w:tcPr>
          <w:p w14:paraId="1B299D48" w14:textId="77777777" w:rsidR="00623445" w:rsidRPr="00A21E34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68386B5" w14:textId="77777777" w:rsidR="00623445" w:rsidRPr="00733A3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Mg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ED3A665" w14:textId="77777777" w:rsidR="00623445" w:rsidRPr="0000077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8A345F6" w14:textId="77777777" w:rsidR="00623445" w:rsidRPr="000E7CDF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BFBCF7" w14:textId="47AF8E95" w:rsidR="00623445" w:rsidRPr="0000077E" w:rsidRDefault="00E01229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7C01A9" wp14:editId="40D33C0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787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0" o:spid="_x0000_s1026" type="#_x0000_t32" style="position:absolute;margin-left:3pt;margin-top:15.9pt;width:42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iQX9Bj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8C13E53" w14:textId="77777777" w:rsidR="00623445" w:rsidRPr="000E7CDF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MgO</w:t>
            </w:r>
            <w:proofErr w:type="spellEnd"/>
          </w:p>
        </w:tc>
      </w:tr>
      <w:tr w:rsidR="00623445" w14:paraId="7AB890A6" w14:textId="77777777" w:rsidTr="00C16610">
        <w:tc>
          <w:tcPr>
            <w:tcW w:w="1501" w:type="dxa"/>
          </w:tcPr>
          <w:p w14:paraId="514D8E38" w14:textId="77777777" w:rsidR="00623445" w:rsidRDefault="00623445" w:rsidP="00877A80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ind w:left="0" w:hanging="3"/>
              <w:rPr>
                <w:rFonts w:ascii="Times New Roman" w:hAnsi="Times New Roman" w:cs="Times New Roman"/>
                <w:szCs w:val="28"/>
              </w:rPr>
            </w:pPr>
          </w:p>
          <w:p w14:paraId="2755E39F" w14:textId="77777777" w:rsidR="00623445" w:rsidRPr="000E7CDF" w:rsidRDefault="00623445" w:rsidP="00877A80">
            <w:pPr>
              <w:spacing w:after="0"/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50A061B" w14:textId="77777777" w:rsidR="00623445" w:rsidRPr="00D64E96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0C990E42" w14:textId="77777777" w:rsidR="00623445" w:rsidRPr="0000077E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6C4A249" w14:textId="77777777" w:rsidR="00623445" w:rsidRDefault="005926D9" w:rsidP="00877A80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1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92C016" w14:textId="77777777" w:rsidR="00623445" w:rsidRPr="0000077E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38DFBF3E" w14:textId="77777777" w:rsidR="00623445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3445" w14:paraId="4B068D13" w14:textId="77777777" w:rsidTr="00C16610">
        <w:tc>
          <w:tcPr>
            <w:tcW w:w="1501" w:type="dxa"/>
            <w:vMerge w:val="restart"/>
            <w:vAlign w:val="bottom"/>
          </w:tcPr>
          <w:p w14:paraId="15923C6C" w14:textId="77777777" w:rsidR="00623445" w:rsidRPr="00A21E34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  <w:r w:rsidRPr="00A21E34">
              <w:rPr>
                <w:rFonts w:ascii="Arial Narrow" w:hAnsi="Arial Narrow" w:cs="Times New Roman"/>
                <w:szCs w:val="28"/>
              </w:rPr>
              <w:t xml:space="preserve">Insert the </w:t>
            </w:r>
            <w:r>
              <w:rPr>
                <w:rFonts w:ascii="Arial Narrow" w:hAnsi="Arial Narrow" w:cs="Times New Roman"/>
                <w:szCs w:val="28"/>
              </w:rPr>
              <w:t>masses</w:t>
            </w:r>
            <w:r w:rsidRPr="00A21E34">
              <w:rPr>
                <w:rFonts w:ascii="Arial Narrow" w:hAnsi="Arial Narrow" w:cs="Times New Roman"/>
                <w:szCs w:val="28"/>
              </w:rPr>
              <w:t xml:space="preserve"> given in the question</w:t>
            </w:r>
            <w:r>
              <w:rPr>
                <w:rFonts w:ascii="Arial Narrow" w:hAnsi="Arial Narrow" w:cs="Times New Roman"/>
                <w:szCs w:val="28"/>
              </w:rPr>
              <w:t>.</w:t>
            </w:r>
            <w:r w:rsidR="005926D9">
              <w:rPr>
                <w:rFonts w:ascii="Arial Narrow" w:hAnsi="Arial Narrow" w:cs="Times New Roman"/>
                <w:szCs w:val="28"/>
              </w:rPr>
              <w:t xml:space="preserve"> </w:t>
            </w:r>
            <w:r w:rsidR="005926D9">
              <w:rPr>
                <w:rFonts w:ascii="Wingdings" w:hAnsi="Wingdings" w:cs="Times New Roman"/>
                <w:szCs w:val="28"/>
              </w:rPr>
              <w:t>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24C87D" w14:textId="77777777" w:rsidR="00623445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2 × 24.5 g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C2C214C" w14:textId="77777777" w:rsidR="00623445" w:rsidRPr="0000077E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4066228" w14:textId="77777777" w:rsidR="00623445" w:rsidRDefault="005926D9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1 × 32 g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F09AFC" w14:textId="77777777" w:rsidR="00623445" w:rsidRPr="0000077E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3076722A" w14:textId="77777777" w:rsidR="00623445" w:rsidRDefault="00623445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</w:tr>
      <w:tr w:rsidR="00623445" w14:paraId="2A7B6489" w14:textId="77777777" w:rsidTr="00C16610">
        <w:tc>
          <w:tcPr>
            <w:tcW w:w="1501" w:type="dxa"/>
            <w:vMerge/>
          </w:tcPr>
          <w:p w14:paraId="555EE73F" w14:textId="77777777" w:rsidR="00623445" w:rsidRPr="00A21E34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4DA3175" w14:textId="77777777" w:rsidR="00623445" w:rsidRDefault="005926D9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49</w:t>
            </w:r>
            <w:r w:rsidR="00623445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g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1A8199D" w14:textId="77777777" w:rsidR="00623445" w:rsidRPr="0000077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8EB7A26" w14:textId="77777777" w:rsidR="00623445" w:rsidRDefault="005926D9" w:rsidP="005926D9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32 g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B9BCAE" w14:textId="77777777" w:rsidR="00623445" w:rsidRPr="0000077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1C880D85" w14:textId="77777777" w:rsidR="00623445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</w:tr>
      <w:tr w:rsidR="00623445" w14:paraId="7421B577" w14:textId="77777777" w:rsidTr="00C16610">
        <w:tc>
          <w:tcPr>
            <w:tcW w:w="1501" w:type="dxa"/>
            <w:vMerge/>
          </w:tcPr>
          <w:p w14:paraId="5ACC9E9B" w14:textId="77777777" w:rsidR="00623445" w:rsidRPr="00A21E34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14:paraId="76ED7B0B" w14:textId="77777777" w:rsidR="00623445" w:rsidRDefault="005926D9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12.25</w:t>
            </w:r>
            <w:r w:rsidR="00623445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g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0F9653EE" w14:textId="77777777" w:rsidR="00623445" w:rsidRPr="0000077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14:paraId="151E798D" w14:textId="77777777" w:rsidR="00623445" w:rsidRDefault="005926D9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? g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29D084" w14:textId="77777777" w:rsidR="00623445" w:rsidRPr="0000077E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58313DEE" w14:textId="77777777" w:rsidR="00623445" w:rsidRPr="000E7CDF" w:rsidRDefault="00623445" w:rsidP="000E7CD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Cs/>
                <w:sz w:val="36"/>
                <w:szCs w:val="36"/>
              </w:rPr>
            </w:pPr>
          </w:p>
        </w:tc>
      </w:tr>
    </w:tbl>
    <w:p w14:paraId="4C3B868C" w14:textId="77777777" w:rsidR="00877A80" w:rsidRDefault="00877A80" w:rsidP="000E7CDF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4843"/>
        <w:gridCol w:w="1600"/>
        <w:gridCol w:w="2163"/>
      </w:tblGrid>
      <w:tr w:rsidR="00877A80" w:rsidRPr="00A3438B" w14:paraId="33632CF9" w14:textId="77777777" w:rsidTr="00877A80"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A58D7D" w14:textId="77777777" w:rsidR="00877A80" w:rsidRPr="00A21E34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Arial Narrow" w:hAnsi="Arial Narrow" w:cs="Times New Roman"/>
                <w:szCs w:val="28"/>
              </w:rPr>
              <w:t>Looking at the mass ratios in the reaction, work out the answer using a direct proportion calculation.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1CC14" w14:textId="77777777" w:rsidR="00877A80" w:rsidRPr="0000077E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 w:rsidR="00C75EF8">
              <w:rPr>
                <w:rFonts w:ascii="Arial Narrow" w:hAnsi="Arial Narrow"/>
                <w:b/>
                <w:bCs/>
                <w:szCs w:val="28"/>
              </w:rPr>
              <w:t>49</w:t>
            </w:r>
            <w:r>
              <w:rPr>
                <w:rFonts w:ascii="Arial Narrow" w:hAnsi="Arial Narrow"/>
                <w:b/>
                <w:bCs/>
                <w:szCs w:val="28"/>
              </w:rPr>
              <w:t xml:space="preserve"> g </w:t>
            </w:r>
            <w:r w:rsidR="00C75EF8">
              <w:rPr>
                <w:rFonts w:ascii="Times New Roman" w:hAnsi="Times New Roman" w:cs="Times New Roman"/>
                <w:bCs/>
                <w:szCs w:val="28"/>
              </w:rPr>
              <w:t xml:space="preserve">Mg </w:t>
            </w:r>
            <w:r w:rsidR="00C75EF8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EE2AC" w14:textId="59ED4922" w:rsidR="00877A80" w:rsidRDefault="00E01229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586DD7" wp14:editId="02B33DC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786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9" o:spid="_x0000_s1026" type="#_x0000_t13" style="position:absolute;margin-left:21.9pt;margin-top:10.65pt;width:18.25pt;height: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ABE4B" w14:textId="77777777" w:rsidR="00877A80" w:rsidRPr="00A3438B" w:rsidRDefault="0005235C" w:rsidP="00C75EF8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  </w:t>
            </w:r>
            <w:r w:rsidR="00C75EF8">
              <w:rPr>
                <w:rFonts w:ascii="Arial Narrow" w:hAnsi="Arial Narrow"/>
                <w:b/>
                <w:bCs/>
                <w:szCs w:val="28"/>
              </w:rPr>
              <w:t>32</w:t>
            </w:r>
            <w:r w:rsidR="00877A80">
              <w:rPr>
                <w:rFonts w:ascii="Arial Narrow" w:hAnsi="Arial Narrow"/>
                <w:b/>
                <w:bCs/>
                <w:szCs w:val="28"/>
              </w:rPr>
              <w:t xml:space="preserve"> g</w:t>
            </w:r>
            <w:r w:rsidR="00877A80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77A80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="00877A80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877A80" w14:paraId="7763DC6D" w14:textId="77777777" w:rsidTr="00877A80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C10B3E" w14:textId="77777777" w:rsidR="00877A80" w:rsidRPr="00A21E34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951F8" w14:textId="77777777" w:rsidR="00877A80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1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C75EF8">
              <w:rPr>
                <w:rFonts w:ascii="Times New Roman" w:hAnsi="Times New Roman" w:cs="Times New Roman"/>
                <w:bCs/>
                <w:szCs w:val="28"/>
              </w:rPr>
              <w:t xml:space="preserve">Mg </w:t>
            </w:r>
            <w:r w:rsidR="00C75EF8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A6818" w14:textId="41F2CBA2" w:rsidR="00877A80" w:rsidRDefault="00E01229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7A827B" wp14:editId="3154BABA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243840</wp:posOffset>
                      </wp:positionV>
                      <wp:extent cx="231775" cy="121285"/>
                      <wp:effectExtent l="48895" t="53340" r="49530" b="53975"/>
                      <wp:wrapNone/>
                      <wp:docPr id="785" name="AutoShap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0" o:spid="_x0000_s1026" type="#_x0000_t13" style="position:absolute;margin-left:19.85pt;margin-top:19.2pt;width:18.2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821C2" w14:textId="77777777" w:rsidR="00877A80" w:rsidRDefault="00C75EF8" w:rsidP="00C75EF8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 </w:t>
            </w: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380" w:dyaOrig="700" w14:anchorId="3A2BD1F3">
                <v:shape id="_x0000_i1036" type="#_x0000_t75" style="width:19.1pt;height:35.25pt" o:ole="">
                  <v:imagedata r:id="rId33" o:title=""/>
                </v:shape>
                <o:OLEObject Type="Embed" ProgID="Equation.3" ShapeID="_x0000_i1036" DrawAspect="Content" ObjectID="_1524377142" r:id="rId34"/>
              </w:object>
            </w:r>
            <w:r w:rsidR="00877A80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77A80">
              <w:rPr>
                <w:rFonts w:ascii="Arial Narrow" w:hAnsi="Arial Narrow"/>
                <w:b/>
                <w:bCs/>
                <w:szCs w:val="28"/>
              </w:rPr>
              <w:t>g</w:t>
            </w:r>
            <w:r w:rsidR="00877A80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77A80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="00877A80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877A80" w:rsidRPr="00AC1346" w14:paraId="3BBA1392" w14:textId="77777777" w:rsidTr="00877A80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0C4758" w14:textId="77777777" w:rsidR="00877A80" w:rsidRPr="00A21E34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9DDA6" w14:textId="77777777" w:rsidR="00877A80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="00C75EF8">
              <w:rPr>
                <w:rFonts w:ascii="Arial Narrow" w:hAnsi="Arial Narrow"/>
                <w:b/>
                <w:bCs/>
                <w:szCs w:val="28"/>
              </w:rPr>
              <w:t xml:space="preserve">12.25 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5473EB">
              <w:rPr>
                <w:rFonts w:ascii="Times New Roman" w:hAnsi="Times New Roman" w:cs="Times New Roman"/>
                <w:bCs/>
                <w:szCs w:val="28"/>
              </w:rPr>
              <w:t xml:space="preserve">Mg </w:t>
            </w:r>
            <w:r w:rsidR="005473EB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90B9C" w14:textId="4D028A0E" w:rsidR="00877A80" w:rsidRDefault="00E01229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EC9D6C" wp14:editId="1A8C5275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173990</wp:posOffset>
                      </wp:positionV>
                      <wp:extent cx="231775" cy="121285"/>
                      <wp:effectExtent l="56515" t="46990" r="54610" b="47625"/>
                      <wp:wrapNone/>
                      <wp:docPr id="784" name="AutoShap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1" o:spid="_x0000_s1026" type="#_x0000_t13" style="position:absolute;margin-left:18.45pt;margin-top:13.7pt;width:18.25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F4580" w14:textId="77777777" w:rsidR="00877A80" w:rsidRPr="00AC1346" w:rsidRDefault="004564CD" w:rsidP="004564CD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    </w:t>
            </w: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380" w:dyaOrig="700" w14:anchorId="3E2225BA">
                <v:shape id="_x0000_i1037" type="#_x0000_t75" style="width:19.1pt;height:35.25pt" o:ole="">
                  <v:imagedata r:id="rId33" o:title=""/>
                </v:shape>
                <o:OLEObject Type="Embed" ProgID="Equation.3" ShapeID="_x0000_i1037" DrawAspect="Content" ObjectID="_1524377143" r:id="rId35"/>
              </w:object>
            </w:r>
            <w:r w:rsidR="00877A80">
              <w:rPr>
                <w:rFonts w:ascii="Arial Narrow" w:hAnsi="Arial Narrow"/>
                <w:bCs/>
                <w:szCs w:val="28"/>
              </w:rPr>
              <w:t xml:space="preserve">× </w:t>
            </w:r>
            <w:r w:rsidR="005473EB">
              <w:rPr>
                <w:rFonts w:ascii="Arial Narrow" w:hAnsi="Arial Narrow"/>
                <w:b/>
                <w:bCs/>
                <w:szCs w:val="28"/>
              </w:rPr>
              <w:t>12.25</w:t>
            </w:r>
          </w:p>
        </w:tc>
      </w:tr>
      <w:tr w:rsidR="00877A80" w:rsidRPr="00AC1346" w14:paraId="5CA12EC0" w14:textId="77777777" w:rsidTr="00877A80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8D9A3C" w14:textId="77777777" w:rsidR="00877A80" w:rsidRPr="00A21E34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2D39B" w14:textId="77777777" w:rsidR="00877A80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C92AF" w14:textId="77777777" w:rsidR="00877A80" w:rsidRPr="00A3438B" w:rsidRDefault="00877A80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lang w:val="en-US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Answer:    =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43850" w14:textId="77777777" w:rsidR="00877A80" w:rsidRPr="00AC1346" w:rsidRDefault="004564CD" w:rsidP="00877A8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</w:t>
            </w:r>
            <w:r w:rsidR="005473EB">
              <w:rPr>
                <w:rFonts w:ascii="Arial Narrow" w:hAnsi="Arial Narrow"/>
                <w:b/>
                <w:bCs/>
                <w:szCs w:val="28"/>
              </w:rPr>
              <w:t>8</w:t>
            </w:r>
            <w:r w:rsidR="00877A80">
              <w:rPr>
                <w:rFonts w:ascii="Arial Narrow" w:hAnsi="Arial Narrow"/>
                <w:b/>
                <w:bCs/>
                <w:szCs w:val="28"/>
              </w:rPr>
              <w:t xml:space="preserve"> g</w:t>
            </w:r>
            <w:r w:rsidR="00877A80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77A80">
              <w:rPr>
                <w:rFonts w:ascii="Times New Roman" w:hAnsi="Times New Roman" w:cs="Times New Roman"/>
                <w:bCs/>
                <w:szCs w:val="28"/>
              </w:rPr>
              <w:t>O</w:t>
            </w:r>
            <w:r w:rsidR="00877A80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</w:tbl>
    <w:p w14:paraId="2E8B65DA" w14:textId="77777777" w:rsidR="00623445" w:rsidRPr="000E7CDF" w:rsidRDefault="00623445" w:rsidP="00623445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  <w:lang w:val="en-US"/>
        </w:rPr>
        <w:br w:type="page"/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lastRenderedPageBreak/>
        <w:t>Example:</w:t>
      </w:r>
      <w:r>
        <w:rPr>
          <w:rFonts w:ascii="Arial Narrow" w:hAnsi="Arial Narrow"/>
          <w:bCs/>
          <w:sz w:val="28"/>
          <w:szCs w:val="28"/>
          <w:u w:val="none"/>
          <w:lang w:val="en-US"/>
        </w:rPr>
        <w:tab/>
      </w:r>
      <w:r w:rsidRPr="000E7CDF">
        <w:rPr>
          <w:rFonts w:ascii="Arial Narrow" w:hAnsi="Arial Narrow"/>
          <w:b w:val="0"/>
          <w:bCs/>
          <w:sz w:val="28"/>
          <w:szCs w:val="28"/>
          <w:u w:val="none"/>
        </w:rPr>
        <w:t>The balanced equation below shows the combustion of pentane [C</w:t>
      </w:r>
      <w:r w:rsidRPr="000E7CDF">
        <w:rPr>
          <w:rFonts w:ascii="Arial Narrow" w:hAnsi="Arial Narrow"/>
          <w:b w:val="0"/>
          <w:bCs/>
          <w:sz w:val="28"/>
          <w:szCs w:val="28"/>
          <w:u w:val="none"/>
          <w:vertAlign w:val="subscript"/>
        </w:rPr>
        <w:t>5</w:t>
      </w:r>
      <w:r w:rsidRPr="000E7CDF">
        <w:rPr>
          <w:rFonts w:ascii="Arial Narrow" w:hAnsi="Arial Narrow"/>
          <w:b w:val="0"/>
          <w:bCs/>
          <w:sz w:val="28"/>
          <w:szCs w:val="28"/>
          <w:u w:val="none"/>
        </w:rPr>
        <w:t>H</w:t>
      </w:r>
      <w:r w:rsidRPr="000E7CDF">
        <w:rPr>
          <w:rFonts w:ascii="Arial Narrow" w:hAnsi="Arial Narrow"/>
          <w:b w:val="0"/>
          <w:bCs/>
          <w:sz w:val="28"/>
          <w:szCs w:val="28"/>
          <w:u w:val="none"/>
          <w:vertAlign w:val="subscript"/>
        </w:rPr>
        <w:t>12</w:t>
      </w:r>
      <w:r w:rsidRPr="000E7CDF">
        <w:rPr>
          <w:rFonts w:ascii="Arial Narrow" w:hAnsi="Arial Narrow"/>
          <w:b w:val="0"/>
          <w:bCs/>
          <w:sz w:val="28"/>
          <w:szCs w:val="28"/>
          <w:u w:val="none"/>
        </w:rPr>
        <w:t>].</w:t>
      </w:r>
      <w:r>
        <w:rPr>
          <w:rFonts w:ascii="Arial Narrow" w:hAnsi="Arial Narrow"/>
          <w:b w:val="0"/>
          <w:bCs/>
          <w:sz w:val="28"/>
          <w:szCs w:val="28"/>
          <w:u w:val="none"/>
        </w:rPr>
        <w:br/>
      </w:r>
      <w:r>
        <w:rPr>
          <w:rFonts w:ascii="Arial Narrow" w:hAnsi="Arial Narrow"/>
          <w:b w:val="0"/>
          <w:bCs/>
          <w:sz w:val="28"/>
          <w:szCs w:val="28"/>
          <w:u w:val="none"/>
        </w:rPr>
        <w:br/>
      </w:r>
      <w:r w:rsidRPr="000E7CDF">
        <w:rPr>
          <w:rFonts w:ascii="Arial Narrow" w:hAnsi="Arial Narrow"/>
          <w:b w:val="0"/>
          <w:bCs/>
          <w:sz w:val="28"/>
          <w:szCs w:val="28"/>
          <w:u w:val="none"/>
        </w:rPr>
        <w:t xml:space="preserve">Calculate the mass of carbon dioxide produced when </w:t>
      </w:r>
      <w:r w:rsidRPr="00F76C83">
        <w:rPr>
          <w:rFonts w:ascii="Arial Narrow" w:hAnsi="Arial Narrow"/>
          <w:bCs/>
          <w:sz w:val="28"/>
          <w:szCs w:val="28"/>
          <w:u w:val="none"/>
        </w:rPr>
        <w:t>144 g</w:t>
      </w:r>
      <w:r w:rsidRPr="000E7CDF">
        <w:rPr>
          <w:rFonts w:ascii="Arial Narrow" w:hAnsi="Arial Narrow"/>
          <w:b w:val="0"/>
          <w:bCs/>
          <w:sz w:val="28"/>
          <w:szCs w:val="28"/>
          <w:u w:val="none"/>
        </w:rPr>
        <w:t xml:space="preserve"> of pentane is burned.</w:t>
      </w:r>
    </w:p>
    <w:p w14:paraId="34CF1777" w14:textId="77777777" w:rsidR="00623445" w:rsidRDefault="00623445" w:rsidP="00623445">
      <w:pPr>
        <w:pStyle w:val="Heading"/>
        <w:tabs>
          <w:tab w:val="left" w:pos="567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1600"/>
        <w:gridCol w:w="1599"/>
        <w:gridCol w:w="562"/>
        <w:gridCol w:w="1600"/>
        <w:gridCol w:w="1082"/>
        <w:gridCol w:w="1600"/>
        <w:gridCol w:w="563"/>
        <w:gridCol w:w="1600"/>
      </w:tblGrid>
      <w:tr w:rsidR="00623445" w:rsidRPr="00D64E96" w14:paraId="39D70479" w14:textId="77777777" w:rsidTr="00C16610">
        <w:tc>
          <w:tcPr>
            <w:tcW w:w="1600" w:type="dxa"/>
          </w:tcPr>
          <w:p w14:paraId="07C3FDB6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14:paraId="04E8DB8E" w14:textId="77777777" w:rsidR="00623445" w:rsidRPr="00733A3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12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43B7F0B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985CC7F" w14:textId="77777777" w:rsidR="00623445" w:rsidRPr="000E7CDF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 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0D02F596" w14:textId="07E6C726" w:rsidR="00623445" w:rsidRPr="0000077E" w:rsidRDefault="00E01229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601214" wp14:editId="144417A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783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5" o:spid="_x0000_s1026" type="#_x0000_t32" style="position:absolute;margin-left:3pt;margin-top:15.9pt;width:42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5943FFA" w14:textId="77777777" w:rsidR="00623445" w:rsidRPr="000E7CDF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 CO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softHyphen/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3673468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9526AC7" w14:textId="77777777" w:rsidR="00623445" w:rsidRPr="000E7CDF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 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</w:p>
        </w:tc>
      </w:tr>
      <w:tr w:rsidR="00623445" w14:paraId="655D0D3C" w14:textId="77777777" w:rsidTr="00C16610">
        <w:tc>
          <w:tcPr>
            <w:tcW w:w="1600" w:type="dxa"/>
          </w:tcPr>
          <w:p w14:paraId="08D367EF" w14:textId="77777777" w:rsidR="00623445" w:rsidRDefault="00623445" w:rsidP="00623445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ind w:left="0" w:hanging="3"/>
              <w:rPr>
                <w:rFonts w:ascii="Times New Roman" w:hAnsi="Times New Roman" w:cs="Times New Roman"/>
                <w:szCs w:val="28"/>
              </w:rPr>
            </w:pPr>
          </w:p>
          <w:p w14:paraId="3146E45D" w14:textId="77777777" w:rsidR="00623445" w:rsidRPr="000E7CDF" w:rsidRDefault="00623445" w:rsidP="00623445">
            <w:pPr>
              <w:spacing w:after="0"/>
              <w:jc w:val="center"/>
            </w:pPr>
          </w:p>
        </w:tc>
        <w:tc>
          <w:tcPr>
            <w:tcW w:w="1599" w:type="dxa"/>
            <w:shd w:val="clear" w:color="auto" w:fill="auto"/>
            <w:vAlign w:val="center"/>
          </w:tcPr>
          <w:p w14:paraId="07B38188" w14:textId="77777777" w:rsidR="00623445" w:rsidRPr="00D64E96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1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C7CE54C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E755280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65EAD3B0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CC7E2F2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5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B5A6038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529F305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3445" w14:paraId="67A9D12B" w14:textId="77777777" w:rsidTr="00C16610">
        <w:tc>
          <w:tcPr>
            <w:tcW w:w="1600" w:type="dxa"/>
            <w:vMerge w:val="restart"/>
            <w:vAlign w:val="bottom"/>
          </w:tcPr>
          <w:p w14:paraId="3DD1B1E8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  <w:r w:rsidRPr="00A21E34">
              <w:rPr>
                <w:rFonts w:ascii="Arial Narrow" w:hAnsi="Arial Narrow" w:cs="Times New Roman"/>
                <w:szCs w:val="28"/>
              </w:rPr>
              <w:t xml:space="preserve">Insert the </w:t>
            </w:r>
            <w:r>
              <w:rPr>
                <w:rFonts w:ascii="Arial Narrow" w:hAnsi="Arial Narrow" w:cs="Times New Roman"/>
                <w:szCs w:val="28"/>
              </w:rPr>
              <w:t>masses</w:t>
            </w:r>
            <w:r w:rsidRPr="00A21E34">
              <w:rPr>
                <w:rFonts w:ascii="Arial Narrow" w:hAnsi="Arial Narrow" w:cs="Times New Roman"/>
                <w:szCs w:val="28"/>
              </w:rPr>
              <w:t xml:space="preserve"> given in the question</w:t>
            </w:r>
            <w:r>
              <w:rPr>
                <w:rFonts w:ascii="Arial Narrow" w:hAnsi="Arial Narrow" w:cs="Times New Roman"/>
                <w:szCs w:val="28"/>
              </w:rPr>
              <w:t>.</w:t>
            </w:r>
            <w:r w:rsidR="00C75EF8">
              <w:rPr>
                <w:rFonts w:ascii="Arial Narrow" w:hAnsi="Arial Narrow" w:cs="Times New Roman"/>
                <w:szCs w:val="28"/>
              </w:rPr>
              <w:t xml:space="preserve"> </w:t>
            </w:r>
            <w:r w:rsidR="00C75EF8">
              <w:rPr>
                <w:rFonts w:ascii="Wingdings" w:hAnsi="Wingdings" w:cs="Times New Roman"/>
                <w:szCs w:val="28"/>
              </w:rPr>
              <w:t>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30A2D578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1 × 72 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1E41B4E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6F880D0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1672809C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1BC9A5E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5 × 44 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B7ADCBD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37341A3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3445" w14:paraId="5298C811" w14:textId="77777777" w:rsidTr="00C16610">
        <w:tc>
          <w:tcPr>
            <w:tcW w:w="1600" w:type="dxa"/>
            <w:vMerge/>
          </w:tcPr>
          <w:p w14:paraId="78CA5F58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14:paraId="06B8B56C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72 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714ACD9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F37FF02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523EEB6F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2DAD6F7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220 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075B32C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E6778FA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3445" w14:paraId="7D72D463" w14:textId="77777777" w:rsidTr="00C16610">
        <w:tc>
          <w:tcPr>
            <w:tcW w:w="1600" w:type="dxa"/>
            <w:vMerge/>
          </w:tcPr>
          <w:p w14:paraId="4A400553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599" w:type="dxa"/>
            <w:shd w:val="clear" w:color="auto" w:fill="D9D9D9"/>
            <w:vAlign w:val="center"/>
          </w:tcPr>
          <w:p w14:paraId="15191021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144 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D8C86B2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3184A29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25E1C529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600" w:type="dxa"/>
            <w:shd w:val="clear" w:color="auto" w:fill="D9D9D9"/>
            <w:vAlign w:val="center"/>
          </w:tcPr>
          <w:p w14:paraId="61558D8F" w14:textId="77777777" w:rsidR="00623445" w:rsidRPr="000E7CDF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? 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2494B9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86A34A7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394AE57B" w14:textId="77777777" w:rsidR="00623445" w:rsidRDefault="00623445" w:rsidP="00623445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4843"/>
        <w:gridCol w:w="1600"/>
        <w:gridCol w:w="2163"/>
      </w:tblGrid>
      <w:tr w:rsidR="00623445" w:rsidRPr="00A3438B" w14:paraId="55ACA86C" w14:textId="77777777" w:rsidTr="00623445"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5281EB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Arial Narrow" w:hAnsi="Arial Narrow" w:cs="Times New Roman"/>
                <w:szCs w:val="28"/>
              </w:rPr>
              <w:t>Looking at the mass ratios in the reaction, work out the answer using a direct proportion calculation.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ECCDE" w14:textId="77777777" w:rsidR="00623445" w:rsidRPr="0000077E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>
              <w:rPr>
                <w:rFonts w:ascii="Arial Narrow" w:hAnsi="Arial Narrow"/>
                <w:b/>
                <w:bCs/>
                <w:szCs w:val="28"/>
              </w:rPr>
              <w:t xml:space="preserve">72 g </w:t>
            </w:r>
            <w:r>
              <w:rPr>
                <w:rFonts w:ascii="Times New Roman" w:hAnsi="Times New Roman" w:cs="Times New Roman"/>
                <w:bCs/>
                <w:szCs w:val="28"/>
              </w:rPr>
              <w:t>C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bCs/>
                <w:szCs w:val="28"/>
              </w:rPr>
              <w:t>H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12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>
              <w:rPr>
                <w:rFonts w:ascii="Arial Narrow" w:hAnsi="Arial Narrow"/>
                <w:bCs/>
                <w:szCs w:val="28"/>
              </w:rPr>
              <w:t>produces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638D8" w14:textId="2DCE5A24" w:rsidR="00623445" w:rsidRDefault="00E01229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A23492" wp14:editId="134CA156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782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6" o:spid="_x0000_s1026" type="#_x0000_t13" style="position:absolute;margin-left:21.9pt;margin-top:10.65pt;width:18.25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F61ED" w14:textId="77777777" w:rsidR="00623445" w:rsidRPr="00A3438B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>220 g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CO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623445" w14:paraId="16F6B05B" w14:textId="77777777" w:rsidTr="00623445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C62394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FD7A1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1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C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bCs/>
                <w:szCs w:val="28"/>
              </w:rPr>
              <w:t>H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12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>
              <w:rPr>
                <w:rFonts w:ascii="Arial Narrow" w:hAnsi="Arial Narrow"/>
                <w:bCs/>
                <w:szCs w:val="28"/>
              </w:rPr>
              <w:t>produces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026CA" w14:textId="68661689" w:rsidR="00623445" w:rsidRDefault="00E01229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C7C4CA" wp14:editId="7DD62C24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243840</wp:posOffset>
                      </wp:positionV>
                      <wp:extent cx="231775" cy="121285"/>
                      <wp:effectExtent l="48895" t="53340" r="49530" b="53975"/>
                      <wp:wrapNone/>
                      <wp:docPr id="781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7" o:spid="_x0000_s1026" type="#_x0000_t13" style="position:absolute;margin-left:19.85pt;margin-top:19.2pt;width:18.25pt;height: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CCB0F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Arial Narrow" w:hAnsi="Arial Narrow"/>
                <w:bCs/>
                <w:szCs w:val="28"/>
              </w:rPr>
            </w:pPr>
            <w:r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500" w:dyaOrig="700" w14:anchorId="0ED56DF9">
                <v:shape id="_x0000_i1038" type="#_x0000_t75" style="width:25pt;height:35.25pt" o:ole="">
                  <v:imagedata r:id="rId36" o:title=""/>
                </v:shape>
                <o:OLEObject Type="Embed" ProgID="Equation.3" ShapeID="_x0000_i1038" DrawAspect="Content" ObjectID="_1524377144" r:id="rId37"/>
              </w:objec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CO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  <w:tr w:rsidR="00623445" w:rsidRPr="00AC1346" w14:paraId="761B3C61" w14:textId="77777777" w:rsidTr="00623445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D8457D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E8940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>
              <w:rPr>
                <w:rFonts w:ascii="Arial Narrow" w:hAnsi="Arial Narrow"/>
                <w:b/>
                <w:bCs/>
                <w:szCs w:val="28"/>
              </w:rPr>
              <w:t>144g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C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bCs/>
                <w:szCs w:val="28"/>
              </w:rPr>
              <w:t>H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12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>
              <w:rPr>
                <w:rFonts w:ascii="Arial Narrow" w:hAnsi="Arial Narrow"/>
                <w:bCs/>
                <w:szCs w:val="28"/>
              </w:rPr>
              <w:t>produces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448FA" w14:textId="51EE8613" w:rsidR="00623445" w:rsidRDefault="00E01229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E8B536" wp14:editId="1C68615C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173990</wp:posOffset>
                      </wp:positionV>
                      <wp:extent cx="231775" cy="121285"/>
                      <wp:effectExtent l="56515" t="46990" r="54610" b="47625"/>
                      <wp:wrapNone/>
                      <wp:docPr id="780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8" o:spid="_x0000_s1026" type="#_x0000_t13" style="position:absolute;margin-left:18.45pt;margin-top:13.7pt;width:18.2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04171" w14:textId="77777777" w:rsidR="00623445" w:rsidRPr="00AC1346" w:rsidRDefault="0005235C" w:rsidP="0005235C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    </w:t>
            </w:r>
            <w:r w:rsidR="00623445"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500" w:dyaOrig="700" w14:anchorId="767CA497">
                <v:shape id="_x0000_i1039" type="#_x0000_t75" style="width:25pt;height:35.25pt" o:ole="">
                  <v:imagedata r:id="rId36" o:title=""/>
                </v:shape>
                <o:OLEObject Type="Embed" ProgID="Equation.3" ShapeID="_x0000_i1039" DrawAspect="Content" ObjectID="_1524377145" r:id="rId38"/>
              </w:object>
            </w:r>
            <w:r w:rsidR="00623445">
              <w:rPr>
                <w:rFonts w:ascii="Arial Narrow" w:hAnsi="Arial Narrow"/>
                <w:b/>
                <w:sz w:val="40"/>
                <w:szCs w:val="40"/>
              </w:rPr>
              <w:t xml:space="preserve"> </w:t>
            </w:r>
            <w:r w:rsidR="00623445">
              <w:rPr>
                <w:rFonts w:ascii="Arial Narrow" w:hAnsi="Arial Narrow"/>
                <w:bCs/>
                <w:szCs w:val="28"/>
              </w:rPr>
              <w:t xml:space="preserve">× </w:t>
            </w:r>
            <w:r w:rsidR="00623445">
              <w:rPr>
                <w:rFonts w:ascii="Arial Narrow" w:hAnsi="Arial Narrow"/>
                <w:b/>
                <w:bCs/>
                <w:szCs w:val="28"/>
              </w:rPr>
              <w:t>144</w:t>
            </w:r>
          </w:p>
        </w:tc>
      </w:tr>
      <w:tr w:rsidR="00623445" w:rsidRPr="00AC1346" w14:paraId="15175C1D" w14:textId="77777777" w:rsidTr="00623445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E840A6" w14:textId="77777777" w:rsidR="00623445" w:rsidRPr="00A21E34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4DEB9" w14:textId="77777777" w:rsidR="00623445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11E73" w14:textId="77777777" w:rsidR="00623445" w:rsidRPr="00A3438B" w:rsidRDefault="00623445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lang w:val="en-US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Answer:    =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9E0F1" w14:textId="77777777" w:rsidR="00623445" w:rsidRPr="00AC1346" w:rsidRDefault="0005235C" w:rsidP="00623445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       </w:t>
            </w:r>
            <w:r w:rsidR="00623445">
              <w:rPr>
                <w:rFonts w:ascii="Arial Narrow" w:hAnsi="Arial Narrow"/>
                <w:b/>
                <w:bCs/>
                <w:szCs w:val="28"/>
              </w:rPr>
              <w:t>440 g</w:t>
            </w:r>
            <w:r w:rsidR="00623445">
              <w:rPr>
                <w:rFonts w:ascii="Arial Narrow" w:hAnsi="Arial Narrow"/>
                <w:bCs/>
                <w:szCs w:val="28"/>
              </w:rPr>
              <w:t xml:space="preserve"> </w:t>
            </w:r>
            <w:r w:rsidR="00623445">
              <w:rPr>
                <w:rFonts w:ascii="Times New Roman" w:hAnsi="Times New Roman" w:cs="Times New Roman"/>
                <w:bCs/>
                <w:szCs w:val="28"/>
              </w:rPr>
              <w:t>CO</w:t>
            </w:r>
            <w:r w:rsidR="00623445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</w:p>
        </w:tc>
      </w:tr>
    </w:tbl>
    <w:p w14:paraId="3C3580DA" w14:textId="77777777" w:rsidR="00C16610" w:rsidRDefault="00C16610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6B9D0D80" w14:textId="77777777" w:rsidR="00C0590D" w:rsidRDefault="00C0590D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031BCD55" w14:textId="77777777" w:rsidR="00C0590D" w:rsidRDefault="00C0590D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5CA0E3A9" w14:textId="77777777" w:rsidR="00C0590D" w:rsidRDefault="00C0590D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234AA390" w14:textId="77777777" w:rsidR="00C0590D" w:rsidRDefault="00C0590D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01719BA4" w14:textId="21E9FB23" w:rsidR="00EC1CC3" w:rsidRPr="00E01229" w:rsidRDefault="00EC1CC3" w:rsidP="00EC1CC3">
      <w:pPr>
        <w:pStyle w:val="Heading"/>
        <w:jc w:val="left"/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INDUSTRIAL CHEMISTRY</w:t>
      </w:r>
    </w:p>
    <w:p w14:paraId="7E6C8B43" w14:textId="77777777" w:rsidR="00EC1CC3" w:rsidRPr="00EC1CC3" w:rsidRDefault="00EC1CC3" w:rsidP="00EC1CC3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5277B62" w14:textId="77777777" w:rsidR="00EC1CC3" w:rsidRDefault="00EC1CC3" w:rsidP="00EC1CC3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EC1CC3">
        <w:rPr>
          <w:rFonts w:ascii="Arial Narrow" w:hAnsi="Arial Narrow"/>
          <w:b w:val="0"/>
          <w:bCs/>
          <w:sz w:val="28"/>
          <w:szCs w:val="28"/>
          <w:u w:val="none"/>
        </w:rPr>
        <w:t>In the chemical industry chemicals are manufactured in large quantities.</w:t>
      </w:r>
      <w:r w:rsidR="0002456F" w:rsidRPr="004B3DC5">
        <w:rPr>
          <w:rFonts w:ascii="Cambria" w:eastAsia="MS Mincho" w:hAnsi="Cambria"/>
          <w:b w:val="0"/>
          <w:noProof/>
          <w:sz w:val="24"/>
          <w:szCs w:val="24"/>
          <w:u w:val="none"/>
          <w:lang w:val="en-US"/>
        </w:rPr>
        <w:t xml:space="preserve"> </w:t>
      </w:r>
    </w:p>
    <w:p w14:paraId="76B52F25" w14:textId="77777777" w:rsidR="0002456F" w:rsidRPr="00EC1CC3" w:rsidRDefault="0002456F" w:rsidP="00EC1CC3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FDEA8C3" w14:textId="77777777" w:rsidR="00EC1CC3" w:rsidRDefault="00EC1CC3" w:rsidP="00EC1CC3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  <w:lang w:val="en-US"/>
        </w:rPr>
      </w:pPr>
      <w:r w:rsidRPr="00EC1CC3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Masses can be measured in grams (g), kilograms (kg) or </w:t>
      </w:r>
      <w:proofErr w:type="spellStart"/>
      <w:r w:rsidRPr="00EC1CC3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tonnes</w:t>
      </w:r>
      <w:proofErr w:type="spellEnd"/>
      <w:r w:rsidR="0002456F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.</w:t>
      </w:r>
    </w:p>
    <w:p w14:paraId="3BFD004E" w14:textId="77777777" w:rsidR="0002456F" w:rsidRDefault="0002456F" w:rsidP="00EC1CC3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74018467" w14:textId="77777777" w:rsidR="0002456F" w:rsidRPr="00EC1CC3" w:rsidRDefault="0002456F" w:rsidP="00EC1CC3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79415BF9" w14:textId="77777777" w:rsidR="00EC1CC3" w:rsidRPr="00EC1CC3" w:rsidRDefault="00EC1CC3" w:rsidP="00EC1CC3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EC1CC3">
        <w:rPr>
          <w:rFonts w:ascii="Arial Narrow" w:hAnsi="Arial Narrow"/>
          <w:b w:val="0"/>
          <w:bCs/>
          <w:sz w:val="28"/>
          <w:szCs w:val="28"/>
          <w:u w:val="none"/>
        </w:rPr>
        <w:t>The ratios of the reactants and products from the balanced equation remain the same whether the mass units are expressed in grams, kilograms or tonnes.</w:t>
      </w:r>
    </w:p>
    <w:p w14:paraId="5B7269B3" w14:textId="77777777" w:rsidR="005F3C9F" w:rsidRDefault="00C16610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  <w:lang w:val="en-US"/>
        </w:rPr>
        <w:br w:type="page"/>
      </w:r>
      <w:r w:rsidR="00554F88" w:rsidRPr="00554F88">
        <w:rPr>
          <w:rFonts w:ascii="Arial Narrow" w:hAnsi="Arial Narrow"/>
          <w:bCs/>
          <w:sz w:val="28"/>
          <w:szCs w:val="28"/>
          <w:u w:val="none"/>
          <w:lang w:val="en-US"/>
        </w:rPr>
        <w:lastRenderedPageBreak/>
        <w:t>Example:</w:t>
      </w:r>
      <w:r w:rsidR="00554F88" w:rsidRPr="00554F88">
        <w:rPr>
          <w:rFonts w:ascii="Arial Narrow" w:hAnsi="Arial Narrow"/>
          <w:bCs/>
          <w:sz w:val="28"/>
          <w:szCs w:val="28"/>
          <w:u w:val="none"/>
          <w:lang w:val="en-US"/>
        </w:rPr>
        <w:tab/>
      </w:r>
      <w:r w:rsidR="00554F88" w:rsidRPr="00554F88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 xml:space="preserve">In a blast furnace </w:t>
      </w:r>
      <w:proofErr w:type="gramStart"/>
      <w:r w:rsidR="00554F88" w:rsidRPr="00554F88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iron(</w:t>
      </w:r>
      <w:proofErr w:type="gramEnd"/>
      <w:r w:rsidR="00554F88" w:rsidRPr="00554F88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t>III) oxide is reacted with carbon monoxide to produce iron and carbon monoxide.</w:t>
      </w:r>
      <w:r w:rsidR="005F3C9F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br/>
      </w:r>
      <w:r w:rsidR="005F3C9F">
        <w:rPr>
          <w:rFonts w:ascii="Arial Narrow" w:hAnsi="Arial Narrow"/>
          <w:b w:val="0"/>
          <w:bCs/>
          <w:sz w:val="28"/>
          <w:szCs w:val="28"/>
          <w:u w:val="none"/>
          <w:lang w:val="en-US"/>
        </w:rPr>
        <w:br/>
      </w:r>
      <w:r w:rsidR="005F3C9F" w:rsidRPr="005F3C9F">
        <w:rPr>
          <w:rFonts w:ascii="Arial Narrow" w:hAnsi="Arial Narrow"/>
          <w:b w:val="0"/>
          <w:bCs/>
          <w:sz w:val="28"/>
          <w:szCs w:val="28"/>
          <w:u w:val="none"/>
        </w:rPr>
        <w:t xml:space="preserve">Calculate the mass of </w:t>
      </w:r>
      <w:proofErr w:type="gramStart"/>
      <w:r w:rsidR="005F3C9F" w:rsidRPr="005F3C9F">
        <w:rPr>
          <w:rFonts w:ascii="Arial Narrow" w:hAnsi="Arial Narrow"/>
          <w:b w:val="0"/>
          <w:bCs/>
          <w:sz w:val="28"/>
          <w:szCs w:val="28"/>
          <w:u w:val="none"/>
        </w:rPr>
        <w:t>iron(</w:t>
      </w:r>
      <w:proofErr w:type="gramEnd"/>
      <w:r w:rsidR="005F3C9F" w:rsidRPr="005F3C9F">
        <w:rPr>
          <w:rFonts w:ascii="Arial Narrow" w:hAnsi="Arial Narrow"/>
          <w:b w:val="0"/>
          <w:bCs/>
          <w:sz w:val="28"/>
          <w:szCs w:val="28"/>
          <w:u w:val="none"/>
        </w:rPr>
        <w:t xml:space="preserve">III) oxide to produce </w:t>
      </w:r>
      <w:r w:rsidR="005F3C9F" w:rsidRPr="00F76C83">
        <w:rPr>
          <w:rFonts w:ascii="Arial Narrow" w:hAnsi="Arial Narrow"/>
          <w:bCs/>
          <w:sz w:val="28"/>
          <w:szCs w:val="28"/>
          <w:u w:val="none"/>
        </w:rPr>
        <w:t>500 kg</w:t>
      </w:r>
      <w:r w:rsidR="005F3C9F" w:rsidRPr="005F3C9F">
        <w:rPr>
          <w:rFonts w:ascii="Arial Narrow" w:hAnsi="Arial Narrow"/>
          <w:b w:val="0"/>
          <w:bCs/>
          <w:sz w:val="28"/>
          <w:szCs w:val="28"/>
          <w:u w:val="none"/>
        </w:rPr>
        <w:t xml:space="preserve"> of iron.</w:t>
      </w:r>
    </w:p>
    <w:p w14:paraId="4F4DD6D0" w14:textId="2686BF57" w:rsidR="006774E1" w:rsidRDefault="006774E1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7836BAC8" w14:textId="77777777" w:rsidR="006774E1" w:rsidRDefault="006774E1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66A886F6" w14:textId="77777777" w:rsidR="006774E1" w:rsidRDefault="006774E1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6A4E7264" w14:textId="77777777" w:rsidR="006774E1" w:rsidRDefault="006774E1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5E875D2A" w14:textId="77777777" w:rsidR="006774E1" w:rsidRPr="005F3C9F" w:rsidRDefault="006774E1" w:rsidP="005F3C9F">
      <w:pPr>
        <w:pStyle w:val="Heading"/>
        <w:ind w:left="1440" w:hanging="1440"/>
        <w:jc w:val="left"/>
        <w:outlineLvl w:val="0"/>
        <w:rPr>
          <w:rFonts w:ascii="Arial Narrow" w:hAnsi="Arial Narrow"/>
          <w:sz w:val="28"/>
          <w:szCs w:val="28"/>
        </w:rPr>
      </w:pPr>
    </w:p>
    <w:p w14:paraId="0A0DF13F" w14:textId="77777777" w:rsidR="00554F88" w:rsidRPr="00554F88" w:rsidRDefault="00554F88" w:rsidP="00554F88">
      <w:pPr>
        <w:pStyle w:val="Heading"/>
        <w:ind w:left="1440" w:hanging="1440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3ECC152" w14:textId="77777777" w:rsidR="00177CAF" w:rsidRDefault="00177CAF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3CC152E9" w14:textId="77777777" w:rsidR="00177CAF" w:rsidRDefault="00177CAF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5F96929A" w14:textId="77777777" w:rsidR="00C0590D" w:rsidRDefault="00C0590D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1485"/>
        <w:gridCol w:w="1837"/>
        <w:gridCol w:w="534"/>
        <w:gridCol w:w="1484"/>
        <w:gridCol w:w="1010"/>
        <w:gridCol w:w="1837"/>
        <w:gridCol w:w="535"/>
        <w:gridCol w:w="1484"/>
      </w:tblGrid>
      <w:tr w:rsidR="00177CAF" w:rsidRPr="00D64E96" w14:paraId="542EB847" w14:textId="77777777" w:rsidTr="00177CAF">
        <w:tc>
          <w:tcPr>
            <w:tcW w:w="1600" w:type="dxa"/>
          </w:tcPr>
          <w:p w14:paraId="2E83159B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5E0B837" w14:textId="77777777" w:rsidR="00177CAF" w:rsidRPr="00733A3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Fe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9081F2D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7A0CB4D" w14:textId="77777777" w:rsidR="00177CAF" w:rsidRPr="000E7CD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CO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4EA42D87" w14:textId="075C4FFC" w:rsidR="00177CAF" w:rsidRPr="0000077E" w:rsidRDefault="00E01229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540A3F" wp14:editId="1E9980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201930</wp:posOffset>
                      </wp:positionV>
                      <wp:extent cx="539750" cy="0"/>
                      <wp:effectExtent l="25400" t="87630" r="44450" b="115570"/>
                      <wp:wrapNone/>
                      <wp:docPr id="779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3" o:spid="_x0000_s1026" type="#_x0000_t32" style="position:absolute;margin-left:3pt;margin-top:15.9pt;width:42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da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B7364BF" w14:textId="77777777" w:rsidR="00177CAF" w:rsidRPr="000E7CD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Fe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4EC988D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00077E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3A536A8" w14:textId="77777777" w:rsidR="00177CAF" w:rsidRPr="000E7CD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CO</w:t>
            </w:r>
          </w:p>
        </w:tc>
      </w:tr>
      <w:tr w:rsidR="00177CAF" w14:paraId="209FA3E5" w14:textId="77777777" w:rsidTr="00177CAF">
        <w:tc>
          <w:tcPr>
            <w:tcW w:w="1600" w:type="dxa"/>
          </w:tcPr>
          <w:p w14:paraId="1F604F31" w14:textId="77777777" w:rsidR="00177CAF" w:rsidRDefault="00177CAF" w:rsidP="00177CAF">
            <w:pPr>
              <w:pStyle w:val="BodyTextIndent"/>
              <w:tabs>
                <w:tab w:val="clear" w:pos="567"/>
                <w:tab w:val="left" w:pos="2694"/>
                <w:tab w:val="left" w:pos="6946"/>
              </w:tabs>
              <w:ind w:left="0" w:hanging="3"/>
              <w:rPr>
                <w:rFonts w:ascii="Times New Roman" w:hAnsi="Times New Roman" w:cs="Times New Roman"/>
                <w:szCs w:val="28"/>
              </w:rPr>
            </w:pPr>
          </w:p>
          <w:p w14:paraId="4CCAC4A5" w14:textId="77777777" w:rsidR="00177CAF" w:rsidRPr="000E7CDF" w:rsidRDefault="00177CAF" w:rsidP="00177CAF">
            <w:pPr>
              <w:spacing w:after="0"/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9E6D07A" w14:textId="77777777" w:rsidR="00177CAF" w:rsidRPr="00D64E96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1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6D88654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BA60C38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2C2FBA07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E0077C8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D64E9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mole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3001A4F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5FE1CB2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77CAF" w14:paraId="62F354F5" w14:textId="77777777" w:rsidTr="00177CAF">
        <w:tc>
          <w:tcPr>
            <w:tcW w:w="1600" w:type="dxa"/>
            <w:vMerge w:val="restart"/>
            <w:vAlign w:val="bottom"/>
          </w:tcPr>
          <w:p w14:paraId="275F49C1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  <w:r w:rsidRPr="00A21E34">
              <w:rPr>
                <w:rFonts w:ascii="Arial Narrow" w:hAnsi="Arial Narrow" w:cs="Times New Roman"/>
                <w:szCs w:val="28"/>
              </w:rPr>
              <w:t xml:space="preserve">Insert the </w:t>
            </w:r>
            <w:r>
              <w:rPr>
                <w:rFonts w:ascii="Arial Narrow" w:hAnsi="Arial Narrow" w:cs="Times New Roman"/>
                <w:szCs w:val="28"/>
              </w:rPr>
              <w:t>masses</w:t>
            </w:r>
            <w:r w:rsidRPr="00A21E34">
              <w:rPr>
                <w:rFonts w:ascii="Arial Narrow" w:hAnsi="Arial Narrow" w:cs="Times New Roman"/>
                <w:szCs w:val="28"/>
              </w:rPr>
              <w:t xml:space="preserve"> given in the question</w:t>
            </w:r>
            <w:r>
              <w:rPr>
                <w:rFonts w:ascii="Arial Narrow" w:hAnsi="Arial Narrow" w:cs="Times New Roman"/>
                <w:szCs w:val="28"/>
              </w:rPr>
              <w:t xml:space="preserve">. </w:t>
            </w:r>
            <w:r>
              <w:rPr>
                <w:rFonts w:ascii="Wingdings" w:hAnsi="Wingdings" w:cs="Times New Roman"/>
                <w:szCs w:val="28"/>
              </w:rPr>
              <w:t>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D9D487C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1 × 160 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5F26894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FA2E410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4713FBAD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4AAE8B9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2 × 56 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BAEE8FC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502CD4FA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77CAF" w14:paraId="4BA53519" w14:textId="77777777" w:rsidTr="00177CAF">
        <w:tc>
          <w:tcPr>
            <w:tcW w:w="1600" w:type="dxa"/>
            <w:vMerge/>
          </w:tcPr>
          <w:p w14:paraId="2C0F288D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C937220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160 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F8E2BB7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C2FC926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40447D16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E7F9D5F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= 112 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0C4F9F7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FB631E7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77CAF" w14:paraId="6A4A3F20" w14:textId="77777777" w:rsidTr="00177CAF">
        <w:tc>
          <w:tcPr>
            <w:tcW w:w="1600" w:type="dxa"/>
            <w:vMerge/>
          </w:tcPr>
          <w:p w14:paraId="1BF2D32E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 w:cs="Times New Roman"/>
                <w:b/>
                <w:szCs w:val="28"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14:paraId="4D9C500C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? kg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0B7A904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0DBAAF6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263A752A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shd w:val="clear" w:color="auto" w:fill="D9D9D9"/>
            <w:vAlign w:val="center"/>
          </w:tcPr>
          <w:p w14:paraId="2BAD8A6A" w14:textId="77777777" w:rsidR="00177CAF" w:rsidRPr="000E7CD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500 kg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BA3BE8A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13D194E8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3D64AD54" w14:textId="77777777" w:rsidR="00177CAF" w:rsidRDefault="00177CAF" w:rsidP="00177CAF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5A5A4F46" w14:textId="77777777" w:rsidR="00177CAF" w:rsidRDefault="00177CAF" w:rsidP="008C2101">
      <w:pPr>
        <w:pStyle w:val="Heading"/>
        <w:tabs>
          <w:tab w:val="left" w:pos="567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4843"/>
        <w:gridCol w:w="1600"/>
        <w:gridCol w:w="2163"/>
      </w:tblGrid>
      <w:tr w:rsidR="008C2101" w:rsidRPr="00A3438B" w14:paraId="1F3C37BC" w14:textId="77777777" w:rsidTr="0005235C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55A00F83" w14:textId="77777777" w:rsidR="008C2101" w:rsidRPr="00A21E34" w:rsidRDefault="008C2101" w:rsidP="0005235C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001AF" w14:textId="77777777" w:rsidR="008C2101" w:rsidRPr="0000077E" w:rsidRDefault="008C2101" w:rsidP="0005235C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>
              <w:rPr>
                <w:rFonts w:ascii="Arial Narrow" w:hAnsi="Arial Narrow"/>
                <w:b/>
                <w:bCs/>
                <w:szCs w:val="28"/>
              </w:rPr>
              <w:t xml:space="preserve">112 g </w:t>
            </w:r>
            <w:r>
              <w:rPr>
                <w:rFonts w:ascii="Times New Roman" w:hAnsi="Times New Roman" w:cs="Times New Roman"/>
                <w:bCs/>
                <w:szCs w:val="28"/>
              </w:rPr>
              <w:t>Fe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D8265" w14:textId="25F3BD9D" w:rsidR="008C2101" w:rsidRDefault="00E01229" w:rsidP="0005235C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19D9D8" wp14:editId="01DBB25D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778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7" o:spid="_x0000_s1026" type="#_x0000_t13" style="position:absolute;margin-left:21.9pt;margin-top:10.65pt;width:18.25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04538" w14:textId="77777777" w:rsidR="008C2101" w:rsidRPr="00A3438B" w:rsidRDefault="008C2101" w:rsidP="0005235C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 160 g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Fe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3</w:t>
            </w:r>
          </w:p>
        </w:tc>
      </w:tr>
    </w:tbl>
    <w:p w14:paraId="6432D839" w14:textId="77777777" w:rsidR="008C2101" w:rsidRPr="00E01229" w:rsidRDefault="008C2101" w:rsidP="008C2101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Cs/>
          <w:szCs w:val="36"/>
          <w:u w:val="non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9DF401" w14:textId="77777777" w:rsidR="008C2101" w:rsidRPr="00E01229" w:rsidRDefault="008C2101" w:rsidP="008C2101">
      <w:pPr>
        <w:pStyle w:val="Heading"/>
        <w:tabs>
          <w:tab w:val="left" w:pos="567"/>
        </w:tabs>
        <w:ind w:left="1440" w:hanging="1440"/>
        <w:jc w:val="left"/>
        <w:outlineLvl w:val="0"/>
        <w:rPr>
          <w:rFonts w:ascii="Arial Narrow" w:hAnsi="Arial Narrow"/>
          <w:bCs/>
          <w:szCs w:val="36"/>
          <w:u w:val="non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THEREFORE:</w:t>
      </w:r>
    </w:p>
    <w:p w14:paraId="7FA6700C" w14:textId="77777777" w:rsidR="008C2101" w:rsidRDefault="008C2101" w:rsidP="008C2101">
      <w:pPr>
        <w:pStyle w:val="Heading"/>
        <w:tabs>
          <w:tab w:val="left" w:pos="567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4843"/>
        <w:gridCol w:w="1600"/>
        <w:gridCol w:w="2163"/>
      </w:tblGrid>
      <w:tr w:rsidR="00177CAF" w:rsidRPr="00A3438B" w14:paraId="6B22E2AA" w14:textId="77777777" w:rsidTr="00177CAF"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258A93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Arial Narrow" w:hAnsi="Arial Narrow" w:cs="Times New Roman"/>
                <w:szCs w:val="28"/>
              </w:rPr>
              <w:t>Looking at the mass ratios in the reaction, work out the answer using a direct proportion calculation.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1F9F3" w14:textId="77777777" w:rsidR="00177CAF" w:rsidRPr="0000077E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bCs/>
                <w:szCs w:val="28"/>
              </w:rPr>
              <w:t>We know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,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112</w:t>
            </w:r>
            <w:r>
              <w:rPr>
                <w:rFonts w:ascii="Arial Narrow" w:hAnsi="Arial Narrow"/>
                <w:b/>
                <w:bCs/>
                <w:szCs w:val="28"/>
              </w:rPr>
              <w:t xml:space="preserve">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k</w:t>
            </w:r>
            <w:r>
              <w:rPr>
                <w:rFonts w:ascii="Arial Narrow" w:hAnsi="Arial Narrow"/>
                <w:b/>
                <w:bCs/>
                <w:szCs w:val="28"/>
              </w:rPr>
              <w:t xml:space="preserve">g </w:t>
            </w:r>
            <w:r w:rsidR="008C2101">
              <w:rPr>
                <w:rFonts w:ascii="Times New Roman" w:hAnsi="Times New Roman" w:cs="Times New Roman"/>
                <w:bCs/>
                <w:szCs w:val="28"/>
              </w:rPr>
              <w:t>Fe</w:t>
            </w:r>
            <w:r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="008C2101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EC33B" w14:textId="7F86D4A3" w:rsidR="00177CAF" w:rsidRDefault="00E01229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C70DD5" wp14:editId="64564996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135255</wp:posOffset>
                      </wp:positionV>
                      <wp:extent cx="231775" cy="121285"/>
                      <wp:effectExtent l="49530" t="46355" r="48895" b="48260"/>
                      <wp:wrapNone/>
                      <wp:docPr id="777" name="AutoShap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4" o:spid="_x0000_s1026" type="#_x0000_t13" style="position:absolute;margin-left:21.9pt;margin-top:10.65pt;width:18.25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941D" w14:textId="77777777" w:rsidR="00177CAF" w:rsidRPr="00A3438B" w:rsidRDefault="008C2101" w:rsidP="008C2101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 160</w:t>
            </w:r>
            <w:r w:rsidR="00177CAF">
              <w:rPr>
                <w:rFonts w:ascii="Arial Narrow" w:hAnsi="Arial Narrow"/>
                <w:b/>
                <w:bCs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bCs/>
                <w:szCs w:val="28"/>
              </w:rPr>
              <w:t>k</w:t>
            </w:r>
            <w:r w:rsidR="00177CAF">
              <w:rPr>
                <w:rFonts w:ascii="Arial Narrow" w:hAnsi="Arial Narrow"/>
                <w:b/>
                <w:bCs/>
                <w:szCs w:val="28"/>
              </w:rPr>
              <w:t>g</w:t>
            </w:r>
            <w:r w:rsidR="00177CAF"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Fe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3</w:t>
            </w:r>
          </w:p>
        </w:tc>
      </w:tr>
      <w:tr w:rsidR="00177CAF" w14:paraId="31261FC4" w14:textId="77777777" w:rsidTr="00177CAF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5E9490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61515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Pr="00A3438B">
              <w:rPr>
                <w:rFonts w:ascii="Arial Narrow" w:hAnsi="Arial Narrow"/>
                <w:b/>
                <w:bCs/>
                <w:szCs w:val="28"/>
              </w:rPr>
              <w:t>1</w:t>
            </w:r>
            <w:r>
              <w:rPr>
                <w:rFonts w:ascii="Arial Narrow" w:hAnsi="Arial Narrow"/>
                <w:bCs/>
                <w:szCs w:val="28"/>
              </w:rPr>
              <w:t xml:space="preserve"> </w:t>
            </w:r>
            <w:r w:rsidR="008C2101">
              <w:rPr>
                <w:rFonts w:ascii="Arial Narrow" w:hAnsi="Arial Narrow"/>
                <w:bCs/>
                <w:szCs w:val="28"/>
              </w:rPr>
              <w:t>k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C2101">
              <w:rPr>
                <w:rFonts w:ascii="Times New Roman" w:hAnsi="Times New Roman" w:cs="Times New Roman"/>
                <w:bCs/>
                <w:szCs w:val="28"/>
              </w:rPr>
              <w:t>Fe</w:t>
            </w:r>
            <w:r w:rsidR="008C2101"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="008C2101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38604" w14:textId="28AD3C22" w:rsidR="00177CAF" w:rsidRDefault="00E01229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6A8078" wp14:editId="5D51FB59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243840</wp:posOffset>
                      </wp:positionV>
                      <wp:extent cx="231775" cy="121285"/>
                      <wp:effectExtent l="48895" t="53340" r="49530" b="53975"/>
                      <wp:wrapNone/>
                      <wp:docPr id="776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" o:spid="_x0000_s1026" type="#_x0000_t13" style="position:absolute;margin-left:19.85pt;margin-top:19.2pt;width:18.25pt;height: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93AEB" w14:textId="7562D51E" w:rsidR="00177CAF" w:rsidRDefault="008C2101" w:rsidP="00001B06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right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</w:t>
            </w:r>
            <w:r w:rsidR="00001B06"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480" w:dyaOrig="700" w14:anchorId="7E253B5A">
                <v:shape id="_x0000_i1040" type="#_x0000_t75" style="width:23.5pt;height:35.25pt" o:ole="">
                  <v:imagedata r:id="rId39" o:title=""/>
                </v:shape>
                <o:OLEObject Type="Embed" ProgID="Equation.3" ShapeID="_x0000_i1040" DrawAspect="Content" ObjectID="_1524377146" r:id="rId40"/>
              </w:object>
            </w:r>
            <w:r w:rsidR="00177CAF">
              <w:rPr>
                <w:rFonts w:ascii="Arial Narrow" w:hAnsi="Arial Narrow"/>
                <w:bCs/>
                <w:szCs w:val="28"/>
              </w:rPr>
              <w:t xml:space="preserve"> </w:t>
            </w:r>
            <w:r w:rsidRPr="00C21AF3">
              <w:rPr>
                <w:rFonts w:ascii="Arial Narrow" w:hAnsi="Arial Narrow"/>
                <w:b/>
                <w:bCs/>
                <w:szCs w:val="28"/>
              </w:rPr>
              <w:t>k</w:t>
            </w:r>
            <w:r w:rsidR="00177CAF">
              <w:rPr>
                <w:rFonts w:ascii="Arial Narrow" w:hAnsi="Arial Narrow"/>
                <w:b/>
                <w:bCs/>
                <w:szCs w:val="28"/>
              </w:rPr>
              <w:t>g</w:t>
            </w:r>
            <w:r w:rsidR="00177CAF">
              <w:rPr>
                <w:rFonts w:ascii="Arial Narrow" w:hAnsi="Arial Narrow"/>
                <w:bCs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8"/>
              </w:rPr>
              <w:t>Fe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3</w:t>
            </w:r>
          </w:p>
        </w:tc>
      </w:tr>
      <w:tr w:rsidR="00177CAF" w:rsidRPr="00AC1346" w14:paraId="01DA304E" w14:textId="77777777" w:rsidTr="00177CAF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9D663E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8094E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  <w:r>
              <w:rPr>
                <w:rFonts w:ascii="Arial Narrow" w:hAnsi="Arial Narrow"/>
                <w:bCs/>
                <w:szCs w:val="28"/>
              </w:rPr>
              <w:t xml:space="preserve">Therefore,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500 k</w:t>
            </w:r>
            <w:r>
              <w:rPr>
                <w:rFonts w:ascii="Arial Narrow" w:hAnsi="Arial Narrow"/>
                <w:b/>
                <w:bCs/>
                <w:szCs w:val="28"/>
              </w:rPr>
              <w:t>g</w:t>
            </w:r>
            <w:r w:rsidRPr="00A3438B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C2101">
              <w:rPr>
                <w:rFonts w:ascii="Times New Roman" w:hAnsi="Times New Roman" w:cs="Times New Roman"/>
                <w:bCs/>
                <w:szCs w:val="28"/>
              </w:rPr>
              <w:t>Fe</w:t>
            </w:r>
            <w:r w:rsidR="008C2101" w:rsidRPr="00A3438B">
              <w:rPr>
                <w:rFonts w:ascii="Arial Narrow" w:hAnsi="Arial Narrow"/>
                <w:bCs/>
                <w:szCs w:val="28"/>
                <w:vertAlign w:val="subscript"/>
              </w:rPr>
              <w:t xml:space="preserve"> </w:t>
            </w:r>
            <w:r w:rsidR="008C2101">
              <w:rPr>
                <w:rFonts w:ascii="Arial Narrow" w:hAnsi="Arial Narrow"/>
                <w:bCs/>
                <w:szCs w:val="28"/>
              </w:rPr>
              <w:t>requires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9B255" w14:textId="3BE583D1" w:rsidR="00177CAF" w:rsidRDefault="00E01229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A96790" wp14:editId="2D247FD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173990</wp:posOffset>
                      </wp:positionV>
                      <wp:extent cx="231775" cy="121285"/>
                      <wp:effectExtent l="56515" t="46990" r="54610" b="47625"/>
                      <wp:wrapNone/>
                      <wp:docPr id="775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1212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392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" o:spid="_x0000_s1026" type="#_x0000_t13" style="position:absolute;margin-left:18.45pt;margin-top:13.7pt;width:18.25pt;height: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" adj="15000" fillcolor="black">
                      <v:shadow color="black" opacity="22936f" origin=",.5" offset="0,.63889mm"/>
                    </v:shape>
                  </w:pict>
                </mc:Fallback>
              </mc:AlternateConten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B14CF" w14:textId="77777777" w:rsidR="00177CAF" w:rsidRPr="00AC1346" w:rsidRDefault="001650F0" w:rsidP="001650F0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 xml:space="preserve">    </w:t>
            </w:r>
            <w:r w:rsidR="008C2101" w:rsidRPr="00AC1346">
              <w:rPr>
                <w:rFonts w:ascii="Arial Narrow" w:hAnsi="Arial Narrow"/>
                <w:b/>
                <w:position w:val="-28"/>
                <w:sz w:val="40"/>
                <w:szCs w:val="40"/>
              </w:rPr>
              <w:object w:dxaOrig="480" w:dyaOrig="700" w14:anchorId="03F6D8C8">
                <v:shape id="_x0000_i1041" type="#_x0000_t75" style="width:23.5pt;height:35.25pt" o:ole="">
                  <v:imagedata r:id="rId39" o:title=""/>
                </v:shape>
                <o:OLEObject Type="Embed" ProgID="Equation.3" ShapeID="_x0000_i1041" DrawAspect="Content" ObjectID="_1524377147" r:id="rId41"/>
              </w:object>
            </w:r>
            <w:r w:rsidR="00177CAF">
              <w:rPr>
                <w:rFonts w:ascii="Arial Narrow" w:hAnsi="Arial Narrow"/>
                <w:bCs/>
                <w:szCs w:val="28"/>
              </w:rPr>
              <w:t xml:space="preserve">×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500</w:t>
            </w:r>
          </w:p>
        </w:tc>
      </w:tr>
      <w:tr w:rsidR="00177CAF" w:rsidRPr="00AC1346" w14:paraId="6DFAFC35" w14:textId="77777777" w:rsidTr="00177CAF"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7BD16A" w14:textId="77777777" w:rsidR="00177CAF" w:rsidRPr="00A21E34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DA85F" w14:textId="77777777" w:rsidR="00177CAF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rPr>
                <w:rFonts w:ascii="Arial Narrow" w:hAnsi="Arial Narrow"/>
                <w:bCs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145B0" w14:textId="77777777" w:rsidR="00177CAF" w:rsidRPr="00A3438B" w:rsidRDefault="00177CAF" w:rsidP="00177CAF">
            <w:pPr>
              <w:pStyle w:val="BodyTextIndent"/>
              <w:tabs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b/>
                <w:noProof/>
                <w:lang w:val="en-US"/>
              </w:rPr>
            </w:pPr>
            <w:r w:rsidRPr="00A3438B">
              <w:rPr>
                <w:rFonts w:ascii="Arial Narrow" w:hAnsi="Arial Narrow"/>
                <w:b/>
                <w:bCs/>
                <w:szCs w:val="28"/>
              </w:rPr>
              <w:t>Answer:    =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B5078" w14:textId="77777777" w:rsidR="00177CAF" w:rsidRPr="00ED4D1A" w:rsidRDefault="00ED4D1A" w:rsidP="00ED4D1A">
            <w:pPr>
              <w:pStyle w:val="BodyTextIndent"/>
              <w:tabs>
                <w:tab w:val="clear" w:pos="567"/>
                <w:tab w:val="left" w:pos="321"/>
                <w:tab w:val="left" w:pos="2694"/>
                <w:tab w:val="left" w:pos="6946"/>
              </w:tabs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40"/>
                <w:szCs w:val="40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Cs w:val="28"/>
              </w:rPr>
              <w:t xml:space="preserve">   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714.3</w:t>
            </w:r>
            <w:r w:rsidR="00177CAF">
              <w:rPr>
                <w:rFonts w:ascii="Arial Narrow" w:hAnsi="Arial Narrow"/>
                <w:b/>
                <w:bCs/>
                <w:szCs w:val="28"/>
              </w:rPr>
              <w:t xml:space="preserve"> </w:t>
            </w:r>
            <w:r w:rsidR="008C2101">
              <w:rPr>
                <w:rFonts w:ascii="Arial Narrow" w:hAnsi="Arial Narrow"/>
                <w:b/>
                <w:bCs/>
                <w:szCs w:val="28"/>
              </w:rPr>
              <w:t>k</w:t>
            </w:r>
            <w:r w:rsidR="00177CAF">
              <w:rPr>
                <w:rFonts w:ascii="Arial Narrow" w:hAnsi="Arial Narrow"/>
                <w:b/>
                <w:bCs/>
                <w:szCs w:val="28"/>
              </w:rPr>
              <w:t>g</w:t>
            </w:r>
            <w:r w:rsidR="00177CAF">
              <w:rPr>
                <w:rFonts w:ascii="Arial Narrow" w:hAnsi="Arial Narrow"/>
                <w:bCs/>
                <w:szCs w:val="28"/>
              </w:rPr>
              <w:t xml:space="preserve"> </w:t>
            </w:r>
            <w:r w:rsidR="008C2101">
              <w:rPr>
                <w:rFonts w:ascii="Times New Roman" w:hAnsi="Times New Roman" w:cs="Times New Roman"/>
                <w:bCs/>
                <w:szCs w:val="28"/>
              </w:rPr>
              <w:t>Fe</w:t>
            </w:r>
            <w:r w:rsidR="008C210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2</w:t>
            </w:r>
            <w:r w:rsidR="008C2101">
              <w:rPr>
                <w:rFonts w:ascii="Times New Roman" w:hAnsi="Times New Roman" w:cs="Times New Roman"/>
                <w:bCs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3</w:t>
            </w:r>
          </w:p>
        </w:tc>
      </w:tr>
    </w:tbl>
    <w:p w14:paraId="50AA7DAE" w14:textId="77777777" w:rsidR="00F76C83" w:rsidRPr="00E01229" w:rsidRDefault="00C16610" w:rsidP="00F76C83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 w:val="0"/>
          <w:szCs w:val="28"/>
          <w:u w:val="none"/>
          <w:lang w:val="en-US"/>
        </w:rPr>
        <w:br w:type="page"/>
      </w:r>
      <w:r w:rsidR="00F76C83"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37A462F0" w14:textId="77777777" w:rsidR="00F76C83" w:rsidRDefault="00F76C83" w:rsidP="00F76C83">
      <w:pPr>
        <w:pStyle w:val="Indent1"/>
      </w:pPr>
    </w:p>
    <w:p w14:paraId="38746C27" w14:textId="77777777" w:rsidR="00F76C83" w:rsidRPr="00F76C83" w:rsidRDefault="00F76C83" w:rsidP="00F76C83">
      <w:pPr>
        <w:pStyle w:val="Indent1"/>
        <w:rPr>
          <w:rFonts w:ascii="Arial Narrow" w:hAnsi="Arial Narrow"/>
          <w:sz w:val="28"/>
          <w:szCs w:val="28"/>
        </w:rPr>
      </w:pPr>
      <w:r w:rsidRPr="00F76C83">
        <w:rPr>
          <w:rFonts w:ascii="Arial Narrow" w:hAnsi="Arial Narrow"/>
          <w:b/>
          <w:sz w:val="28"/>
          <w:szCs w:val="28"/>
        </w:rPr>
        <w:t>1.</w:t>
      </w:r>
      <w:r w:rsidRPr="00F76C83">
        <w:rPr>
          <w:rFonts w:ascii="Arial Narrow" w:hAnsi="Arial Narrow"/>
          <w:b/>
          <w:sz w:val="28"/>
          <w:szCs w:val="28"/>
        </w:rPr>
        <w:tab/>
      </w:r>
      <w:r w:rsidRPr="00F76C83">
        <w:rPr>
          <w:rFonts w:ascii="Arial Narrow" w:hAnsi="Arial Narrow"/>
          <w:sz w:val="28"/>
          <w:szCs w:val="28"/>
        </w:rPr>
        <w:t xml:space="preserve">Calcium reacts with </w:t>
      </w:r>
      <w:proofErr w:type="gramStart"/>
      <w:r w:rsidRPr="00F76C83">
        <w:rPr>
          <w:rFonts w:ascii="Arial Narrow" w:hAnsi="Arial Narrow"/>
          <w:sz w:val="28"/>
          <w:szCs w:val="28"/>
        </w:rPr>
        <w:t>chlorine  to</w:t>
      </w:r>
      <w:proofErr w:type="gramEnd"/>
      <w:r w:rsidRPr="00F76C83">
        <w:rPr>
          <w:rFonts w:ascii="Arial Narrow" w:hAnsi="Arial Narrow"/>
          <w:sz w:val="28"/>
          <w:szCs w:val="28"/>
        </w:rPr>
        <w:t xml:space="preserve"> form calcium chloride as shown by the following balanced equation.</w:t>
      </w:r>
    </w:p>
    <w:p w14:paraId="6565DB46" w14:textId="77777777" w:rsidR="00F76C83" w:rsidRDefault="00F76C83" w:rsidP="00F76C83">
      <w:pPr>
        <w:pStyle w:val="Indent1"/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1418"/>
        <w:gridCol w:w="1134"/>
        <w:gridCol w:w="1418"/>
      </w:tblGrid>
      <w:tr w:rsidR="00F76C83" w:rsidRPr="00F76C83" w14:paraId="70F21FB2" w14:textId="77777777" w:rsidTr="001B0000">
        <w:trPr>
          <w:jc w:val="center"/>
        </w:trPr>
        <w:tc>
          <w:tcPr>
            <w:tcW w:w="1418" w:type="dxa"/>
          </w:tcPr>
          <w:p w14:paraId="0F99F4BC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proofErr w:type="spellStart"/>
            <w:r w:rsidRPr="00256C9B">
              <w:rPr>
                <w:b/>
                <w:sz w:val="32"/>
                <w:szCs w:val="32"/>
              </w:rPr>
              <w:t>Ca</w:t>
            </w:r>
            <w:proofErr w:type="spellEnd"/>
          </w:p>
        </w:tc>
        <w:tc>
          <w:tcPr>
            <w:tcW w:w="567" w:type="dxa"/>
          </w:tcPr>
          <w:p w14:paraId="204E7DC8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256C9B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7E3C1EF2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Cl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134" w:type="dxa"/>
          </w:tcPr>
          <w:p w14:paraId="637C1A14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418" w:type="dxa"/>
          </w:tcPr>
          <w:p w14:paraId="2B016E53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CaCl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</w:tbl>
    <w:p w14:paraId="13B6DCB0" w14:textId="77777777" w:rsidR="00F76C83" w:rsidRDefault="00F76C83" w:rsidP="00F76C83">
      <w:pPr>
        <w:pStyle w:val="Indent1"/>
      </w:pPr>
    </w:p>
    <w:p w14:paraId="693D0A80" w14:textId="77777777" w:rsidR="00F76C83" w:rsidRPr="00F76C83" w:rsidRDefault="00F76C83" w:rsidP="00F76C83">
      <w:pPr>
        <w:pStyle w:val="Indent1"/>
        <w:outlineLvl w:val="0"/>
        <w:rPr>
          <w:rFonts w:ascii="Arial Narrow" w:hAnsi="Arial Narrow"/>
          <w:sz w:val="28"/>
          <w:szCs w:val="28"/>
        </w:rPr>
      </w:pPr>
      <w:r>
        <w:tab/>
      </w:r>
      <w:r w:rsidRPr="00F76C83">
        <w:rPr>
          <w:rFonts w:ascii="Arial Narrow" w:hAnsi="Arial Narrow"/>
          <w:sz w:val="28"/>
          <w:szCs w:val="28"/>
        </w:rPr>
        <w:t xml:space="preserve">Calculate the mass of </w:t>
      </w:r>
      <w:r w:rsidR="00423900" w:rsidRPr="00F76C83">
        <w:rPr>
          <w:rFonts w:ascii="Arial Narrow" w:hAnsi="Arial Narrow"/>
          <w:sz w:val="28"/>
          <w:szCs w:val="28"/>
        </w:rPr>
        <w:t>chlorine, which will react,</w:t>
      </w:r>
      <w:r w:rsidRPr="00F76C83">
        <w:rPr>
          <w:rFonts w:ascii="Arial Narrow" w:hAnsi="Arial Narrow"/>
          <w:sz w:val="28"/>
          <w:szCs w:val="28"/>
        </w:rPr>
        <w:t xml:space="preserve"> with 10 g of calcium.</w:t>
      </w:r>
    </w:p>
    <w:p w14:paraId="65C8C40A" w14:textId="77777777" w:rsidR="00F76C83" w:rsidRDefault="00F76C83" w:rsidP="00F76C83">
      <w:pPr>
        <w:pStyle w:val="Indent1"/>
      </w:pPr>
    </w:p>
    <w:p w14:paraId="621590EB" w14:textId="77777777" w:rsidR="00F76C83" w:rsidRDefault="00F76C83" w:rsidP="00F76C83">
      <w:pPr>
        <w:pStyle w:val="Indent1"/>
      </w:pPr>
    </w:p>
    <w:p w14:paraId="706566AD" w14:textId="77777777" w:rsidR="00F76C83" w:rsidRPr="00F76C83" w:rsidRDefault="00F76C83" w:rsidP="00F76C83">
      <w:pPr>
        <w:pStyle w:val="Indent1"/>
        <w:rPr>
          <w:rFonts w:ascii="Arial Narrow" w:hAnsi="Arial Narrow"/>
          <w:b/>
          <w:sz w:val="28"/>
          <w:szCs w:val="28"/>
        </w:rPr>
      </w:pPr>
      <w:r w:rsidRPr="00F76C83">
        <w:rPr>
          <w:rFonts w:ascii="Arial Narrow" w:hAnsi="Arial Narrow"/>
          <w:b/>
          <w:sz w:val="28"/>
          <w:szCs w:val="28"/>
        </w:rPr>
        <w:t>2.</w:t>
      </w:r>
      <w:r w:rsidRPr="00F76C83">
        <w:rPr>
          <w:rFonts w:ascii="Arial Narrow" w:hAnsi="Arial Narrow"/>
          <w:b/>
          <w:sz w:val="28"/>
          <w:szCs w:val="28"/>
        </w:rPr>
        <w:tab/>
      </w:r>
      <w:r w:rsidRPr="00F76C83">
        <w:rPr>
          <w:rFonts w:ascii="Arial Narrow" w:hAnsi="Arial Narrow"/>
          <w:sz w:val="28"/>
          <w:szCs w:val="28"/>
        </w:rPr>
        <w:t>Sodium reacts with water to form sodium hydroxide and hydrogen gas.  The balanced equation for the reaction is shown below.</w:t>
      </w:r>
    </w:p>
    <w:p w14:paraId="7D20FCD8" w14:textId="77777777" w:rsidR="00F76C83" w:rsidRDefault="00F76C83" w:rsidP="00F76C83">
      <w:pPr>
        <w:pStyle w:val="Indent1"/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567"/>
        <w:gridCol w:w="1418"/>
        <w:gridCol w:w="1134"/>
        <w:gridCol w:w="1418"/>
        <w:gridCol w:w="567"/>
        <w:gridCol w:w="1418"/>
      </w:tblGrid>
      <w:tr w:rsidR="00F76C83" w14:paraId="2560DABC" w14:textId="77777777" w:rsidTr="00256C9B">
        <w:trPr>
          <w:jc w:val="center"/>
        </w:trPr>
        <w:tc>
          <w:tcPr>
            <w:tcW w:w="1701" w:type="dxa"/>
          </w:tcPr>
          <w:p w14:paraId="7590F05D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2</w:t>
            </w:r>
            <w:r w:rsidR="00256C9B">
              <w:rPr>
                <w:b/>
                <w:sz w:val="32"/>
                <w:szCs w:val="32"/>
              </w:rPr>
              <w:t xml:space="preserve"> </w:t>
            </w:r>
            <w:r w:rsidRPr="00256C9B">
              <w:rPr>
                <w:b/>
                <w:sz w:val="32"/>
                <w:szCs w:val="32"/>
              </w:rPr>
              <w:t>Na</w:t>
            </w:r>
          </w:p>
        </w:tc>
        <w:tc>
          <w:tcPr>
            <w:tcW w:w="567" w:type="dxa"/>
          </w:tcPr>
          <w:p w14:paraId="54621067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256C9B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511C198E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2</w:t>
            </w:r>
            <w:r w:rsidR="00256C9B">
              <w:rPr>
                <w:b/>
                <w:sz w:val="32"/>
                <w:szCs w:val="32"/>
              </w:rPr>
              <w:t xml:space="preserve"> </w:t>
            </w:r>
            <w:r w:rsidRPr="00256C9B">
              <w:rPr>
                <w:b/>
                <w:sz w:val="32"/>
                <w:szCs w:val="32"/>
              </w:rPr>
              <w:t>H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  <w:r w:rsidRPr="00256C9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14:paraId="3E0D4A22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418" w:type="dxa"/>
          </w:tcPr>
          <w:p w14:paraId="1EE1C342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2</w:t>
            </w:r>
            <w:r w:rsidR="00256C9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56C9B">
              <w:rPr>
                <w:b/>
                <w:sz w:val="32"/>
                <w:szCs w:val="32"/>
              </w:rPr>
              <w:t>NaOH</w:t>
            </w:r>
            <w:proofErr w:type="spellEnd"/>
          </w:p>
        </w:tc>
        <w:tc>
          <w:tcPr>
            <w:tcW w:w="567" w:type="dxa"/>
          </w:tcPr>
          <w:p w14:paraId="560C8AB3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256C9B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3A31D90F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H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</w:tbl>
    <w:p w14:paraId="0FB42050" w14:textId="77777777" w:rsidR="00F76C83" w:rsidRDefault="00F76C83" w:rsidP="00F76C83">
      <w:pPr>
        <w:pStyle w:val="Indent1"/>
      </w:pPr>
    </w:p>
    <w:p w14:paraId="0C485184" w14:textId="77777777" w:rsidR="00F76C83" w:rsidRPr="00F76C83" w:rsidRDefault="00F76C83" w:rsidP="00F76C83">
      <w:pPr>
        <w:pStyle w:val="Indent1"/>
        <w:outlineLvl w:val="0"/>
        <w:rPr>
          <w:rFonts w:ascii="Arial Narrow" w:hAnsi="Arial Narrow"/>
          <w:sz w:val="28"/>
          <w:szCs w:val="28"/>
        </w:rPr>
      </w:pPr>
      <w:r>
        <w:tab/>
      </w:r>
      <w:r w:rsidRPr="00F76C83">
        <w:rPr>
          <w:rFonts w:ascii="Arial Narrow" w:hAnsi="Arial Narrow"/>
          <w:sz w:val="28"/>
          <w:szCs w:val="28"/>
        </w:rPr>
        <w:t>Calculate the mass of sodium hydroxide produced when 9.2 g of sodium is reacted with water.</w:t>
      </w:r>
    </w:p>
    <w:p w14:paraId="4D6BEE1F" w14:textId="77777777" w:rsidR="00F76C83" w:rsidRDefault="00F76C83" w:rsidP="00F76C83">
      <w:pPr>
        <w:pStyle w:val="Indent1"/>
      </w:pPr>
    </w:p>
    <w:p w14:paraId="409B0BCE" w14:textId="77777777" w:rsidR="00F76C83" w:rsidRDefault="00F76C83" w:rsidP="00F76C83">
      <w:pPr>
        <w:pStyle w:val="Indent1"/>
      </w:pPr>
    </w:p>
    <w:p w14:paraId="1720B0EF" w14:textId="1EC1B8B8" w:rsidR="00F76C83" w:rsidRPr="00F76C83" w:rsidRDefault="00F76C83" w:rsidP="00F76C83">
      <w:pPr>
        <w:pStyle w:val="Indent1"/>
        <w:rPr>
          <w:rFonts w:ascii="Arial Narrow" w:hAnsi="Arial Narrow"/>
          <w:sz w:val="28"/>
          <w:szCs w:val="28"/>
        </w:rPr>
      </w:pPr>
      <w:r w:rsidRPr="00F76C83">
        <w:rPr>
          <w:rFonts w:ascii="Arial Narrow" w:hAnsi="Arial Narrow"/>
          <w:b/>
          <w:sz w:val="28"/>
          <w:szCs w:val="28"/>
        </w:rPr>
        <w:t>3.</w:t>
      </w:r>
      <w:r w:rsidRPr="00F76C83">
        <w:rPr>
          <w:rFonts w:ascii="Arial Narrow" w:hAnsi="Arial Narrow"/>
          <w:b/>
          <w:sz w:val="28"/>
          <w:szCs w:val="28"/>
        </w:rPr>
        <w:tab/>
      </w:r>
      <w:r w:rsidRPr="00F76C83">
        <w:rPr>
          <w:rFonts w:ascii="Arial Narrow" w:hAnsi="Arial Narrow"/>
          <w:sz w:val="28"/>
          <w:szCs w:val="28"/>
        </w:rPr>
        <w:t xml:space="preserve">Zinc reacts with nitric acid to produce </w:t>
      </w:r>
      <w:proofErr w:type="gramStart"/>
      <w:r w:rsidRPr="00F76C83">
        <w:rPr>
          <w:rFonts w:ascii="Arial Narrow" w:hAnsi="Arial Narrow"/>
          <w:sz w:val="28"/>
          <w:szCs w:val="28"/>
        </w:rPr>
        <w:t>zinc</w:t>
      </w:r>
      <w:r w:rsidR="00C9094A">
        <w:rPr>
          <w:rFonts w:ascii="Arial Narrow" w:hAnsi="Arial Narrow"/>
          <w:sz w:val="28"/>
          <w:szCs w:val="28"/>
        </w:rPr>
        <w:t>(</w:t>
      </w:r>
      <w:proofErr w:type="gramEnd"/>
      <w:r w:rsidR="00C9094A">
        <w:rPr>
          <w:rFonts w:ascii="Arial Narrow" w:hAnsi="Arial Narrow"/>
          <w:sz w:val="28"/>
          <w:szCs w:val="28"/>
        </w:rPr>
        <w:t>II) nitrate and hydrogen gas.</w:t>
      </w:r>
      <w:r w:rsidRPr="00F76C83">
        <w:rPr>
          <w:rFonts w:ascii="Arial Narrow" w:hAnsi="Arial Narrow"/>
          <w:sz w:val="28"/>
          <w:szCs w:val="28"/>
        </w:rPr>
        <w:t xml:space="preserve">  The balanced equation for the reaction is shown below.</w:t>
      </w:r>
    </w:p>
    <w:p w14:paraId="5C308528" w14:textId="77777777" w:rsidR="00F76C83" w:rsidRDefault="00F76C83" w:rsidP="00F76C83">
      <w:pPr>
        <w:pStyle w:val="Indent1"/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1418"/>
        <w:gridCol w:w="1134"/>
        <w:gridCol w:w="1701"/>
        <w:gridCol w:w="567"/>
        <w:gridCol w:w="1134"/>
      </w:tblGrid>
      <w:tr w:rsidR="00F76C83" w14:paraId="760FD95C" w14:textId="77777777" w:rsidTr="00256C9B">
        <w:trPr>
          <w:jc w:val="center"/>
        </w:trPr>
        <w:tc>
          <w:tcPr>
            <w:tcW w:w="1418" w:type="dxa"/>
          </w:tcPr>
          <w:p w14:paraId="4C71428C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Zn</w:t>
            </w:r>
          </w:p>
        </w:tc>
        <w:tc>
          <w:tcPr>
            <w:tcW w:w="567" w:type="dxa"/>
          </w:tcPr>
          <w:p w14:paraId="3012C7BB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256C9B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5B8526BA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2</w:t>
            </w:r>
            <w:r w:rsidR="00256C9B">
              <w:rPr>
                <w:b/>
                <w:sz w:val="32"/>
                <w:szCs w:val="32"/>
              </w:rPr>
              <w:t xml:space="preserve"> </w:t>
            </w:r>
            <w:r w:rsidRPr="00256C9B">
              <w:rPr>
                <w:b/>
                <w:sz w:val="32"/>
                <w:szCs w:val="32"/>
              </w:rPr>
              <w:t>HNO</w:t>
            </w:r>
            <w:r w:rsidRPr="00256C9B">
              <w:rPr>
                <w:b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1134" w:type="dxa"/>
          </w:tcPr>
          <w:p w14:paraId="1E2B8696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</w:tcPr>
          <w:p w14:paraId="06D6FA3E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Zn(NO</w:t>
            </w:r>
            <w:r w:rsidRPr="00256C9B">
              <w:rPr>
                <w:b/>
                <w:sz w:val="32"/>
                <w:szCs w:val="32"/>
                <w:vertAlign w:val="subscript"/>
              </w:rPr>
              <w:t>3</w:t>
            </w:r>
            <w:r w:rsidRPr="00256C9B">
              <w:rPr>
                <w:b/>
                <w:sz w:val="32"/>
                <w:szCs w:val="32"/>
              </w:rPr>
              <w:t>)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004AD686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256C9B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</w:tcPr>
          <w:p w14:paraId="5214766B" w14:textId="77777777" w:rsidR="00F76C83" w:rsidRPr="00256C9B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H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</w:tbl>
    <w:p w14:paraId="59129BA0" w14:textId="77777777" w:rsidR="00F76C83" w:rsidRDefault="00F76C83" w:rsidP="00F76C83">
      <w:pPr>
        <w:pStyle w:val="Indent1"/>
      </w:pPr>
    </w:p>
    <w:p w14:paraId="39E9370C" w14:textId="77777777" w:rsidR="00F76C83" w:rsidRPr="00B16FBC" w:rsidRDefault="00F76C83" w:rsidP="00F76C83">
      <w:pPr>
        <w:pStyle w:val="Indent1"/>
        <w:outlineLvl w:val="0"/>
        <w:rPr>
          <w:rFonts w:ascii="Arial Narrow" w:hAnsi="Arial Narrow"/>
          <w:sz w:val="28"/>
          <w:szCs w:val="28"/>
        </w:rPr>
      </w:pPr>
      <w:r>
        <w:tab/>
      </w:r>
      <w:r w:rsidRPr="00B16FBC">
        <w:rPr>
          <w:rFonts w:ascii="Arial Narrow" w:hAnsi="Arial Narrow"/>
          <w:sz w:val="28"/>
          <w:szCs w:val="28"/>
        </w:rPr>
        <w:t xml:space="preserve">Calculate the mass of zinc required to produce 75.6 g of </w:t>
      </w:r>
      <w:proofErr w:type="gramStart"/>
      <w:r w:rsidRPr="00B16FBC">
        <w:rPr>
          <w:rFonts w:ascii="Arial Narrow" w:hAnsi="Arial Narrow"/>
          <w:sz w:val="28"/>
          <w:szCs w:val="28"/>
        </w:rPr>
        <w:t>zinc(</w:t>
      </w:r>
      <w:proofErr w:type="gramEnd"/>
      <w:r w:rsidRPr="00B16FBC">
        <w:rPr>
          <w:rFonts w:ascii="Arial Narrow" w:hAnsi="Arial Narrow"/>
          <w:sz w:val="28"/>
          <w:szCs w:val="28"/>
        </w:rPr>
        <w:t>II) nitrate when zinc is reacted with nitric acid.</w:t>
      </w:r>
    </w:p>
    <w:p w14:paraId="42F18CBE" w14:textId="77777777" w:rsidR="00F76C83" w:rsidRDefault="00F76C83" w:rsidP="00F76C83">
      <w:pPr>
        <w:pStyle w:val="Indent1"/>
      </w:pPr>
    </w:p>
    <w:p w14:paraId="47B13681" w14:textId="77777777" w:rsidR="00B16FBC" w:rsidRDefault="00B16FBC" w:rsidP="00F76C83">
      <w:pPr>
        <w:pStyle w:val="Indent1"/>
      </w:pPr>
    </w:p>
    <w:p w14:paraId="7484D8C3" w14:textId="77777777" w:rsidR="00F76C83" w:rsidRPr="00B16FBC" w:rsidRDefault="00F76C83" w:rsidP="00F76C83">
      <w:pPr>
        <w:pStyle w:val="Indent1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4.</w:t>
      </w:r>
      <w:r w:rsidRPr="00B16FBC">
        <w:rPr>
          <w:rFonts w:ascii="Arial Narrow" w:hAnsi="Arial Narrow"/>
          <w:sz w:val="28"/>
          <w:szCs w:val="28"/>
        </w:rPr>
        <w:tab/>
      </w:r>
      <w:proofErr w:type="gramStart"/>
      <w:r w:rsidRPr="00B16FBC">
        <w:rPr>
          <w:rFonts w:ascii="Arial Narrow" w:hAnsi="Arial Narrow"/>
          <w:sz w:val="28"/>
          <w:szCs w:val="28"/>
        </w:rPr>
        <w:t>Copper(</w:t>
      </w:r>
      <w:proofErr w:type="gramEnd"/>
      <w:r w:rsidRPr="00B16FBC">
        <w:rPr>
          <w:rFonts w:ascii="Arial Narrow" w:hAnsi="Arial Narrow"/>
          <w:sz w:val="28"/>
          <w:szCs w:val="28"/>
        </w:rPr>
        <w:t>II) oxide reacts with hydrochloric acid to produce copper(II) chloride and water .  The equation for the reaction is shown below.</w:t>
      </w:r>
    </w:p>
    <w:p w14:paraId="277CB23E" w14:textId="77777777" w:rsidR="00F76C83" w:rsidRDefault="00F76C83" w:rsidP="00F76C83">
      <w:pPr>
        <w:pStyle w:val="Indent1"/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1418"/>
        <w:gridCol w:w="1134"/>
        <w:gridCol w:w="1701"/>
        <w:gridCol w:w="567"/>
        <w:gridCol w:w="1134"/>
      </w:tblGrid>
      <w:tr w:rsidR="00F76C83" w14:paraId="3C54F3D8" w14:textId="77777777" w:rsidTr="00256C9B">
        <w:tc>
          <w:tcPr>
            <w:tcW w:w="1418" w:type="dxa"/>
          </w:tcPr>
          <w:p w14:paraId="75CEC2AC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proofErr w:type="spellStart"/>
            <w:r w:rsidRPr="00256C9B">
              <w:rPr>
                <w:b/>
                <w:sz w:val="32"/>
                <w:szCs w:val="32"/>
              </w:rPr>
              <w:t>CuO</w:t>
            </w:r>
            <w:proofErr w:type="spellEnd"/>
          </w:p>
        </w:tc>
        <w:tc>
          <w:tcPr>
            <w:tcW w:w="567" w:type="dxa"/>
          </w:tcPr>
          <w:p w14:paraId="180F2BA2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1909B61A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proofErr w:type="spellStart"/>
            <w:r w:rsidRPr="00256C9B">
              <w:rPr>
                <w:b/>
                <w:sz w:val="32"/>
                <w:szCs w:val="32"/>
              </w:rPr>
              <w:t>HCl</w:t>
            </w:r>
            <w:proofErr w:type="spellEnd"/>
          </w:p>
        </w:tc>
        <w:tc>
          <w:tcPr>
            <w:tcW w:w="1134" w:type="dxa"/>
          </w:tcPr>
          <w:p w14:paraId="249BCB87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</w:tcPr>
          <w:p w14:paraId="07DBC9D8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CuCl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15DB281B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</w:tcPr>
          <w:p w14:paraId="139E55F9" w14:textId="77777777" w:rsidR="00F76C83" w:rsidRPr="00256C9B" w:rsidRDefault="00F76C83" w:rsidP="00256C9B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256C9B">
              <w:rPr>
                <w:b/>
                <w:sz w:val="32"/>
                <w:szCs w:val="32"/>
              </w:rPr>
              <w:t>H</w:t>
            </w:r>
            <w:r w:rsidRPr="00256C9B">
              <w:rPr>
                <w:b/>
                <w:sz w:val="32"/>
                <w:szCs w:val="32"/>
                <w:vertAlign w:val="subscript"/>
              </w:rPr>
              <w:t>2</w:t>
            </w:r>
            <w:r w:rsidRPr="00256C9B">
              <w:rPr>
                <w:b/>
                <w:sz w:val="32"/>
                <w:szCs w:val="32"/>
              </w:rPr>
              <w:t>O</w:t>
            </w:r>
          </w:p>
        </w:tc>
      </w:tr>
    </w:tbl>
    <w:p w14:paraId="221B7CC3" w14:textId="77777777" w:rsidR="00F76C83" w:rsidRDefault="00256C9B" w:rsidP="00F76C83">
      <w:pPr>
        <w:pStyle w:val="Indent1"/>
      </w:pPr>
      <w:r>
        <w:br w:type="textWrapping" w:clear="all"/>
      </w:r>
    </w:p>
    <w:p w14:paraId="138E0FC5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(a)</w:t>
      </w:r>
      <w:r w:rsidRPr="00B16FBC">
        <w:rPr>
          <w:rFonts w:ascii="Arial Narrow" w:hAnsi="Arial Narrow"/>
          <w:sz w:val="28"/>
          <w:szCs w:val="28"/>
        </w:rPr>
        <w:tab/>
        <w:t>Copy and balance the equation.</w:t>
      </w:r>
    </w:p>
    <w:p w14:paraId="4BFFC49E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</w:p>
    <w:p w14:paraId="2E26C940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(b)</w:t>
      </w:r>
      <w:r w:rsidRPr="00B16FBC">
        <w:rPr>
          <w:rFonts w:ascii="Arial Narrow" w:hAnsi="Arial Narrow"/>
          <w:sz w:val="28"/>
          <w:szCs w:val="28"/>
        </w:rPr>
        <w:tab/>
        <w:t xml:space="preserve">Calculate the mass of </w:t>
      </w:r>
      <w:proofErr w:type="gramStart"/>
      <w:r w:rsidRPr="00B16FBC">
        <w:rPr>
          <w:rFonts w:ascii="Arial Narrow" w:hAnsi="Arial Narrow"/>
          <w:sz w:val="28"/>
          <w:szCs w:val="28"/>
        </w:rPr>
        <w:t>copper(</w:t>
      </w:r>
      <w:proofErr w:type="gramEnd"/>
      <w:r w:rsidRPr="00B16FBC">
        <w:rPr>
          <w:rFonts w:ascii="Arial Narrow" w:hAnsi="Arial Narrow"/>
          <w:sz w:val="28"/>
          <w:szCs w:val="28"/>
        </w:rPr>
        <w:t>II) chloride produced when 201.25 kg of copper(II) oxide is reacted with hydrochloric acid.</w:t>
      </w:r>
    </w:p>
    <w:p w14:paraId="21036CA6" w14:textId="77777777" w:rsidR="00F76C83" w:rsidRDefault="00F76C83" w:rsidP="00F76C83">
      <w:pPr>
        <w:pStyle w:val="Subquestion"/>
      </w:pPr>
    </w:p>
    <w:p w14:paraId="1B6BF253" w14:textId="77777777" w:rsidR="00F76C83" w:rsidRDefault="00F76C83" w:rsidP="00F76C83">
      <w:pPr>
        <w:pStyle w:val="Subquestion"/>
      </w:pPr>
    </w:p>
    <w:p w14:paraId="173C21B6" w14:textId="77777777" w:rsidR="00F76C83" w:rsidRPr="00B16FBC" w:rsidRDefault="00F76C83" w:rsidP="00F76C83">
      <w:pPr>
        <w:pStyle w:val="Indent1"/>
        <w:outlineLvl w:val="0"/>
        <w:rPr>
          <w:rFonts w:ascii="Arial Narrow" w:hAnsi="Arial Narrow"/>
          <w:sz w:val="28"/>
          <w:szCs w:val="28"/>
        </w:rPr>
      </w:pPr>
      <w:r>
        <w:br w:type="page"/>
      </w:r>
      <w:r w:rsidRPr="00B16FBC">
        <w:rPr>
          <w:rFonts w:ascii="Arial Narrow" w:hAnsi="Arial Narrow"/>
          <w:b/>
          <w:sz w:val="28"/>
          <w:szCs w:val="28"/>
        </w:rPr>
        <w:lastRenderedPageBreak/>
        <w:t>5.</w:t>
      </w:r>
      <w:r w:rsidRPr="00B16FBC">
        <w:rPr>
          <w:rFonts w:ascii="Arial Narrow" w:hAnsi="Arial Narrow"/>
          <w:sz w:val="28"/>
          <w:szCs w:val="28"/>
        </w:rPr>
        <w:tab/>
        <w:t>The alcohol called methanol (</w:t>
      </w:r>
      <w:r w:rsidRPr="00B16FBC">
        <w:rPr>
          <w:sz w:val="28"/>
          <w:szCs w:val="28"/>
        </w:rPr>
        <w:t>CH</w:t>
      </w:r>
      <w:r w:rsidRPr="00B16FBC">
        <w:rPr>
          <w:sz w:val="28"/>
          <w:szCs w:val="28"/>
          <w:vertAlign w:val="subscript"/>
        </w:rPr>
        <w:t>3</w:t>
      </w:r>
      <w:r w:rsidRPr="00B16FBC">
        <w:rPr>
          <w:sz w:val="28"/>
          <w:szCs w:val="28"/>
        </w:rPr>
        <w:t>OH</w:t>
      </w:r>
      <w:r w:rsidRPr="00B16FBC">
        <w:rPr>
          <w:rFonts w:ascii="Arial Narrow" w:hAnsi="Arial Narrow"/>
          <w:sz w:val="28"/>
          <w:szCs w:val="28"/>
        </w:rPr>
        <w:t>) is produced in industry by reacting hydrogen with carbon monoxide.  The equation for the reaction is shown below.</w:t>
      </w:r>
    </w:p>
    <w:p w14:paraId="78E6087F" w14:textId="77777777" w:rsidR="00F76C83" w:rsidRDefault="00F76C83" w:rsidP="00F76C83">
      <w:pPr>
        <w:pStyle w:val="Indent1"/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1418"/>
        <w:gridCol w:w="851"/>
        <w:gridCol w:w="1701"/>
      </w:tblGrid>
      <w:tr w:rsidR="00F76C83" w14:paraId="7E9BD95F" w14:textId="77777777" w:rsidTr="004C17AC">
        <w:trPr>
          <w:jc w:val="center"/>
        </w:trPr>
        <w:tc>
          <w:tcPr>
            <w:tcW w:w="1418" w:type="dxa"/>
          </w:tcPr>
          <w:p w14:paraId="2BE0F7FC" w14:textId="77777777" w:rsidR="00F76C83" w:rsidRPr="004C17AC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4C17AC">
              <w:rPr>
                <w:b/>
                <w:sz w:val="32"/>
                <w:szCs w:val="32"/>
              </w:rPr>
              <w:t>CO</w:t>
            </w:r>
          </w:p>
        </w:tc>
        <w:tc>
          <w:tcPr>
            <w:tcW w:w="567" w:type="dxa"/>
          </w:tcPr>
          <w:p w14:paraId="70963E29" w14:textId="77777777" w:rsidR="00F76C83" w:rsidRPr="004C17AC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4C17AC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</w:tcPr>
          <w:p w14:paraId="4EDB8CE6" w14:textId="77777777" w:rsidR="00F76C83" w:rsidRPr="004C17AC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4C17AC">
              <w:rPr>
                <w:b/>
                <w:sz w:val="32"/>
                <w:szCs w:val="32"/>
              </w:rPr>
              <w:t>H</w:t>
            </w:r>
            <w:r w:rsidRPr="004C17AC">
              <w:rPr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51" w:type="dxa"/>
          </w:tcPr>
          <w:p w14:paraId="57B943DF" w14:textId="77777777" w:rsidR="00F76C83" w:rsidRPr="004C17AC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4C17AC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</w:tcPr>
          <w:p w14:paraId="796DA690" w14:textId="77777777" w:rsidR="00F76C83" w:rsidRPr="004C17AC" w:rsidRDefault="00F76C83" w:rsidP="00F76C83">
            <w:pPr>
              <w:pStyle w:val="BodyText1"/>
              <w:spacing w:before="60" w:after="60"/>
              <w:jc w:val="center"/>
              <w:rPr>
                <w:b/>
                <w:sz w:val="32"/>
                <w:szCs w:val="32"/>
              </w:rPr>
            </w:pPr>
            <w:r w:rsidRPr="004C17AC">
              <w:rPr>
                <w:b/>
                <w:sz w:val="32"/>
                <w:szCs w:val="32"/>
              </w:rPr>
              <w:t>CH</w:t>
            </w:r>
            <w:r w:rsidRPr="004C17AC">
              <w:rPr>
                <w:b/>
                <w:sz w:val="32"/>
                <w:szCs w:val="32"/>
                <w:vertAlign w:val="subscript"/>
              </w:rPr>
              <w:t>3</w:t>
            </w:r>
            <w:r w:rsidRPr="004C17AC">
              <w:rPr>
                <w:b/>
                <w:sz w:val="32"/>
                <w:szCs w:val="32"/>
              </w:rPr>
              <w:t>OH</w:t>
            </w:r>
          </w:p>
        </w:tc>
      </w:tr>
    </w:tbl>
    <w:p w14:paraId="3BEF037A" w14:textId="77777777" w:rsidR="00F76C83" w:rsidRDefault="00F76C83" w:rsidP="00F76C83">
      <w:pPr>
        <w:pStyle w:val="Indent1"/>
      </w:pPr>
      <w:r>
        <w:tab/>
      </w:r>
    </w:p>
    <w:p w14:paraId="5B6543CC" w14:textId="77777777" w:rsidR="00F76C83" w:rsidRPr="00B16FBC" w:rsidRDefault="00F76C83" w:rsidP="00F76C83">
      <w:pPr>
        <w:pStyle w:val="Indent1"/>
        <w:outlineLvl w:val="0"/>
        <w:rPr>
          <w:rFonts w:ascii="Arial Narrow" w:hAnsi="Arial Narrow"/>
          <w:sz w:val="28"/>
          <w:szCs w:val="28"/>
        </w:rPr>
      </w:pPr>
      <w:r>
        <w:tab/>
      </w:r>
      <w:r w:rsidRPr="00B16FBC">
        <w:rPr>
          <w:rFonts w:ascii="Arial Narrow" w:hAnsi="Arial Narrow"/>
          <w:sz w:val="28"/>
          <w:szCs w:val="28"/>
        </w:rPr>
        <w:t>The manufacturer has an order for 800 tonnes of methanol (CH</w:t>
      </w:r>
      <w:r w:rsidRPr="00B16FBC">
        <w:rPr>
          <w:rFonts w:ascii="Arial Narrow" w:hAnsi="Arial Narrow"/>
          <w:sz w:val="28"/>
          <w:szCs w:val="28"/>
          <w:vertAlign w:val="subscript"/>
        </w:rPr>
        <w:t>3</w:t>
      </w:r>
      <w:r w:rsidRPr="00B16FBC">
        <w:rPr>
          <w:rFonts w:ascii="Arial Narrow" w:hAnsi="Arial Narrow"/>
          <w:sz w:val="28"/>
          <w:szCs w:val="28"/>
        </w:rPr>
        <w:t>OH).</w:t>
      </w:r>
    </w:p>
    <w:p w14:paraId="56E6D933" w14:textId="77777777" w:rsidR="00F76C83" w:rsidRPr="00B16FBC" w:rsidRDefault="00F76C83" w:rsidP="00F76C83">
      <w:pPr>
        <w:pStyle w:val="Indent1"/>
        <w:rPr>
          <w:rFonts w:ascii="Arial Narrow" w:hAnsi="Arial Narrow"/>
          <w:sz w:val="28"/>
          <w:szCs w:val="28"/>
        </w:rPr>
      </w:pPr>
    </w:p>
    <w:p w14:paraId="71276F89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(a)</w:t>
      </w:r>
      <w:r w:rsidRPr="00B16FBC">
        <w:rPr>
          <w:rFonts w:ascii="Arial Narrow" w:hAnsi="Arial Narrow"/>
          <w:sz w:val="28"/>
          <w:szCs w:val="28"/>
        </w:rPr>
        <w:tab/>
        <w:t>Copy and balance the equation.</w:t>
      </w:r>
    </w:p>
    <w:p w14:paraId="10EEDE32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</w:p>
    <w:p w14:paraId="36CEEEB8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(b)</w:t>
      </w:r>
      <w:r w:rsidRPr="00B16FBC">
        <w:rPr>
          <w:rFonts w:ascii="Arial Narrow" w:hAnsi="Arial Narrow"/>
          <w:sz w:val="28"/>
          <w:szCs w:val="28"/>
        </w:rPr>
        <w:tab/>
        <w:t>Calculate the mass of carbon monoxide required to make 800 tonnes of methanol.</w:t>
      </w:r>
    </w:p>
    <w:p w14:paraId="3BA8D86B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</w:p>
    <w:p w14:paraId="578356F6" w14:textId="77777777" w:rsidR="00F76C83" w:rsidRPr="00B16FBC" w:rsidRDefault="00F76C83" w:rsidP="00F76C83">
      <w:pPr>
        <w:pStyle w:val="Subquestion"/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b/>
          <w:sz w:val="28"/>
          <w:szCs w:val="28"/>
        </w:rPr>
        <w:t>(c)</w:t>
      </w:r>
      <w:r w:rsidRPr="00B16FBC">
        <w:rPr>
          <w:rFonts w:ascii="Arial Narrow" w:hAnsi="Arial Narrow"/>
          <w:sz w:val="28"/>
          <w:szCs w:val="28"/>
        </w:rPr>
        <w:tab/>
        <w:t>Calculate the mass of hydrogen required to make 800 tonnes of methanol.</w:t>
      </w:r>
    </w:p>
    <w:p w14:paraId="64AC1041" w14:textId="77777777" w:rsidR="00F76C83" w:rsidRDefault="00F76C83" w:rsidP="00F76C83">
      <w:pPr>
        <w:pStyle w:val="Subquestion"/>
      </w:pPr>
    </w:p>
    <w:p w14:paraId="37F8753D" w14:textId="77777777" w:rsidR="00F76C83" w:rsidRPr="00B16FBC" w:rsidRDefault="00F76C83" w:rsidP="00F76C83">
      <w:pPr>
        <w:pStyle w:val="Indent1"/>
        <w:tabs>
          <w:tab w:val="left" w:pos="1276"/>
          <w:tab w:val="left" w:pos="3119"/>
          <w:tab w:val="left" w:pos="4536"/>
          <w:tab w:val="left" w:pos="5954"/>
          <w:tab w:val="left" w:pos="8080"/>
        </w:tabs>
        <w:rPr>
          <w:rFonts w:ascii="Arial Narrow" w:hAnsi="Arial Narrow"/>
          <w:sz w:val="28"/>
          <w:szCs w:val="28"/>
        </w:rPr>
      </w:pPr>
      <w:proofErr w:type="gramStart"/>
      <w:r w:rsidRPr="00B16FBC">
        <w:rPr>
          <w:rFonts w:ascii="Arial Narrow" w:hAnsi="Arial Narrow"/>
          <w:b/>
          <w:sz w:val="28"/>
          <w:szCs w:val="28"/>
        </w:rPr>
        <w:t>Answers :</w:t>
      </w:r>
      <w:proofErr w:type="gramEnd"/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b/>
          <w:sz w:val="28"/>
          <w:szCs w:val="28"/>
        </w:rPr>
        <w:t>1.</w:t>
      </w:r>
      <w:r w:rsidRPr="00B16FBC">
        <w:rPr>
          <w:rFonts w:ascii="Arial Narrow" w:hAnsi="Arial Narrow"/>
          <w:sz w:val="28"/>
          <w:szCs w:val="28"/>
        </w:rPr>
        <w:t xml:space="preserve">  [17.75 g]</w:t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b/>
          <w:sz w:val="28"/>
          <w:szCs w:val="28"/>
        </w:rPr>
        <w:t>2.</w:t>
      </w:r>
      <w:r w:rsidRPr="00B16FBC">
        <w:rPr>
          <w:rFonts w:ascii="Arial Narrow" w:hAnsi="Arial Narrow"/>
          <w:sz w:val="28"/>
          <w:szCs w:val="28"/>
        </w:rPr>
        <w:t xml:space="preserve">  [16 g]</w:t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b/>
          <w:sz w:val="28"/>
          <w:szCs w:val="28"/>
        </w:rPr>
        <w:t>3.</w:t>
      </w:r>
      <w:r w:rsidRPr="00B16FBC">
        <w:rPr>
          <w:rFonts w:ascii="Arial Narrow" w:hAnsi="Arial Narrow"/>
          <w:sz w:val="28"/>
          <w:szCs w:val="28"/>
        </w:rPr>
        <w:t xml:space="preserve">  [26.1g]</w:t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b/>
          <w:sz w:val="28"/>
          <w:szCs w:val="28"/>
        </w:rPr>
        <w:t>4. (b)</w:t>
      </w:r>
      <w:r w:rsidRPr="00B16FBC">
        <w:rPr>
          <w:rFonts w:ascii="Arial Narrow" w:hAnsi="Arial Narrow"/>
          <w:sz w:val="28"/>
          <w:szCs w:val="28"/>
        </w:rPr>
        <w:t xml:space="preserve">  [340.5 kg]</w:t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b/>
          <w:sz w:val="28"/>
          <w:szCs w:val="28"/>
        </w:rPr>
        <w:t>5. (a)</w:t>
      </w:r>
      <w:r w:rsidRPr="00B16FBC">
        <w:rPr>
          <w:rFonts w:ascii="Arial Narrow" w:hAnsi="Arial Narrow"/>
          <w:sz w:val="28"/>
          <w:szCs w:val="28"/>
        </w:rPr>
        <w:t xml:space="preserve">   [700 tonnes]</w:t>
      </w:r>
    </w:p>
    <w:p w14:paraId="51B68704" w14:textId="77777777" w:rsidR="00F76C83" w:rsidRPr="00B16FBC" w:rsidRDefault="00F76C83" w:rsidP="00F76C83">
      <w:pPr>
        <w:pStyle w:val="Indent1"/>
        <w:tabs>
          <w:tab w:val="left" w:pos="1276"/>
          <w:tab w:val="left" w:pos="3119"/>
          <w:tab w:val="left" w:pos="4536"/>
          <w:tab w:val="left" w:pos="5954"/>
          <w:tab w:val="left" w:pos="8080"/>
        </w:tabs>
        <w:rPr>
          <w:rFonts w:ascii="Arial Narrow" w:hAnsi="Arial Narrow"/>
          <w:sz w:val="28"/>
          <w:szCs w:val="28"/>
        </w:rPr>
      </w:pP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sz w:val="28"/>
          <w:szCs w:val="28"/>
        </w:rPr>
        <w:tab/>
      </w:r>
      <w:r w:rsidRPr="00B16FBC">
        <w:rPr>
          <w:rFonts w:ascii="Arial Narrow" w:hAnsi="Arial Narrow"/>
          <w:sz w:val="28"/>
          <w:szCs w:val="28"/>
        </w:rPr>
        <w:tab/>
        <w:t xml:space="preserve">    </w:t>
      </w:r>
      <w:r w:rsidRPr="00B16FBC">
        <w:rPr>
          <w:rFonts w:ascii="Arial Narrow" w:hAnsi="Arial Narrow"/>
          <w:b/>
          <w:sz w:val="28"/>
          <w:szCs w:val="28"/>
        </w:rPr>
        <w:t>(b)</w:t>
      </w:r>
      <w:r w:rsidRPr="00B16FBC">
        <w:rPr>
          <w:rFonts w:ascii="Arial Narrow" w:hAnsi="Arial Narrow"/>
          <w:sz w:val="28"/>
          <w:szCs w:val="28"/>
        </w:rPr>
        <w:t xml:space="preserve">  [100 tonnes]</w:t>
      </w:r>
    </w:p>
    <w:p w14:paraId="626686D5" w14:textId="77777777" w:rsidR="00F76C83" w:rsidRDefault="00F76C83" w:rsidP="00F76C83">
      <w:pPr>
        <w:pStyle w:val="Indent1"/>
        <w:outlineLvl w:val="0"/>
      </w:pPr>
    </w:p>
    <w:p w14:paraId="124F862E" w14:textId="77777777" w:rsidR="006235CB" w:rsidRDefault="006235CB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p w14:paraId="0FDB3C4D" w14:textId="77777777" w:rsidR="00ED6C18" w:rsidRDefault="00ED6C18" w:rsidP="00877A80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  <w:lang w:val="en-US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6235CB" w:rsidRPr="00E822B4" w14:paraId="3EA6DF2E" w14:textId="77777777" w:rsidTr="00ED6C18">
        <w:trPr>
          <w:jc w:val="center"/>
        </w:trPr>
        <w:tc>
          <w:tcPr>
            <w:tcW w:w="680" w:type="dxa"/>
            <w:vAlign w:val="center"/>
          </w:tcPr>
          <w:p w14:paraId="68A5022E" w14:textId="77777777" w:rsidR="006235CB" w:rsidRPr="00E01229" w:rsidRDefault="006235CB" w:rsidP="00ED6C1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1D517EFF" w14:textId="77777777" w:rsidR="006235CB" w:rsidRPr="00E01229" w:rsidRDefault="00C92732" w:rsidP="00ED6C18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MOLE &amp; SOLUTIONS</w:t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(CONCENTRATION)</w:t>
            </w:r>
          </w:p>
        </w:tc>
        <w:tc>
          <w:tcPr>
            <w:tcW w:w="680" w:type="dxa"/>
            <w:vAlign w:val="center"/>
          </w:tcPr>
          <w:p w14:paraId="5A81BFC5" w14:textId="77777777" w:rsidR="006235CB" w:rsidRPr="00E01229" w:rsidRDefault="006235CB" w:rsidP="00ED6C1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22CCAFCB" w14:textId="77777777" w:rsidR="00C92732" w:rsidRDefault="00C92732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2180CE8C" w14:textId="77777777" w:rsidR="00C92732" w:rsidRDefault="00C92732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6580957E" w14:textId="77777777" w:rsidR="00C92732" w:rsidRPr="00E01229" w:rsidRDefault="00C92732" w:rsidP="00C92732">
      <w:pPr>
        <w:pStyle w:val="Heading"/>
        <w:jc w:val="left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CONCENTRATION</w:t>
      </w:r>
    </w:p>
    <w:p w14:paraId="10F3EB4D" w14:textId="25AA40E9" w:rsidR="00C92732" w:rsidRDefault="00C92732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7896AB5B" w14:textId="77777777" w:rsidR="00C92732" w:rsidRPr="00C92732" w:rsidRDefault="00C92732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  <w:r w:rsidRPr="00C92732">
        <w:rPr>
          <w:rFonts w:ascii="Arial Narrow" w:hAnsi="Arial Narrow"/>
          <w:sz w:val="28"/>
          <w:szCs w:val="28"/>
        </w:rPr>
        <w:t>The concentration of a solution tells you</w:t>
      </w:r>
      <w:r>
        <w:rPr>
          <w:rFonts w:ascii="Arial Narrow" w:hAnsi="Arial Narrow"/>
          <w:sz w:val="28"/>
          <w:szCs w:val="28"/>
        </w:rPr>
        <w:t xml:space="preserve"> the </w:t>
      </w:r>
      <w:r w:rsidRPr="00C92732">
        <w:rPr>
          <w:rFonts w:ascii="Arial Narrow" w:hAnsi="Arial Narrow"/>
          <w:b/>
          <w:sz w:val="28"/>
          <w:szCs w:val="28"/>
        </w:rPr>
        <w:t>number of moles of solute</w:t>
      </w:r>
      <w:r w:rsidRPr="00C92732">
        <w:rPr>
          <w:rFonts w:ascii="Arial Narrow" w:hAnsi="Arial Narrow"/>
          <w:sz w:val="28"/>
          <w:szCs w:val="28"/>
        </w:rPr>
        <w:t xml:space="preserve"> present in </w:t>
      </w:r>
      <w:r w:rsidRPr="00C92732">
        <w:rPr>
          <w:rFonts w:ascii="Arial Narrow" w:hAnsi="Arial Narrow"/>
          <w:b/>
          <w:sz w:val="28"/>
          <w:szCs w:val="28"/>
        </w:rPr>
        <w:t>1 litre of solution</w:t>
      </w:r>
      <w:r w:rsidRPr="00C92732">
        <w:rPr>
          <w:rFonts w:ascii="Arial Narrow" w:hAnsi="Arial Narrow"/>
          <w:sz w:val="28"/>
          <w:szCs w:val="28"/>
        </w:rPr>
        <w:t>.</w:t>
      </w:r>
    </w:p>
    <w:p w14:paraId="4738BFB7" w14:textId="77777777" w:rsidR="00C92732" w:rsidRPr="00C92732" w:rsidRDefault="00C92732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671F9A7B" w14:textId="77777777" w:rsidR="00C92732" w:rsidRPr="00C92732" w:rsidRDefault="00C92732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  <w:r w:rsidRPr="00C92732">
        <w:rPr>
          <w:rFonts w:ascii="Arial Narrow" w:hAnsi="Arial Narrow"/>
          <w:sz w:val="28"/>
          <w:szCs w:val="28"/>
        </w:rPr>
        <w:t xml:space="preserve">In these notes the </w:t>
      </w:r>
      <w:r w:rsidRPr="00C92732">
        <w:rPr>
          <w:rFonts w:ascii="Arial Narrow" w:hAnsi="Arial Narrow"/>
          <w:b/>
          <w:sz w:val="28"/>
          <w:szCs w:val="28"/>
        </w:rPr>
        <w:t>concentration</w:t>
      </w:r>
      <w:r w:rsidRPr="00C92732">
        <w:rPr>
          <w:rFonts w:ascii="Arial Narrow" w:hAnsi="Arial Narrow"/>
          <w:sz w:val="28"/>
          <w:szCs w:val="28"/>
        </w:rPr>
        <w:t xml:space="preserve"> of a solution will be written as the capital letter </w:t>
      </w:r>
      <w:r w:rsidRPr="00C92732">
        <w:rPr>
          <w:rFonts w:ascii="Arial Narrow" w:hAnsi="Arial Narrow"/>
          <w:b/>
          <w:sz w:val="28"/>
          <w:szCs w:val="28"/>
        </w:rPr>
        <w:t>“C”</w:t>
      </w:r>
      <w:r w:rsidRPr="00C92732">
        <w:rPr>
          <w:rFonts w:ascii="Arial Narrow" w:hAnsi="Arial Narrow"/>
          <w:sz w:val="28"/>
          <w:szCs w:val="28"/>
        </w:rPr>
        <w:t xml:space="preserve"> for short in further calculations.</w:t>
      </w:r>
    </w:p>
    <w:p w14:paraId="42765A11" w14:textId="77777777" w:rsidR="00C92732" w:rsidRPr="00C92732" w:rsidRDefault="00C92732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516A21E8" w14:textId="69E75B4C" w:rsidR="00C92732" w:rsidRDefault="00C92732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  <w:r w:rsidRPr="00C92732">
        <w:rPr>
          <w:rFonts w:ascii="Arial Narrow" w:hAnsi="Arial Narrow"/>
          <w:sz w:val="28"/>
          <w:szCs w:val="28"/>
        </w:rPr>
        <w:t xml:space="preserve">The units of concentration are </w:t>
      </w:r>
      <w:r>
        <w:rPr>
          <w:rFonts w:ascii="Arial Narrow" w:hAnsi="Arial Narrow"/>
          <w:b/>
          <w:sz w:val="28"/>
          <w:szCs w:val="28"/>
        </w:rPr>
        <w:t>mole</w:t>
      </w:r>
      <w:r w:rsidRPr="00C92732">
        <w:rPr>
          <w:rFonts w:ascii="Arial Narrow" w:hAnsi="Arial Narrow"/>
          <w:b/>
          <w:sz w:val="28"/>
          <w:szCs w:val="28"/>
        </w:rPr>
        <w:t xml:space="preserve"> per litre</w:t>
      </w:r>
      <w:r w:rsidRPr="00C92732">
        <w:rPr>
          <w:rFonts w:ascii="Arial Narrow" w:hAnsi="Arial Narrow"/>
          <w:sz w:val="28"/>
          <w:szCs w:val="28"/>
        </w:rPr>
        <w:t xml:space="preserve">.  This is written as </w:t>
      </w:r>
      <w:proofErr w:type="spellStart"/>
      <w:r w:rsidRPr="00C92732">
        <w:rPr>
          <w:rFonts w:ascii="Arial Narrow" w:hAnsi="Arial Narrow"/>
          <w:b/>
          <w:sz w:val="28"/>
          <w:szCs w:val="28"/>
        </w:rPr>
        <w:t>mol</w:t>
      </w:r>
      <w:proofErr w:type="spellEnd"/>
      <w:r w:rsidRPr="00C92732">
        <w:rPr>
          <w:rFonts w:ascii="Arial Narrow" w:hAnsi="Arial Narrow"/>
          <w:b/>
          <w:sz w:val="28"/>
          <w:szCs w:val="28"/>
        </w:rPr>
        <w:t xml:space="preserve"> / </w:t>
      </w:r>
      <w:r w:rsidR="00EA1EBE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EA1EBE" w:rsidRPr="00C92732">
        <w:rPr>
          <w:rFonts w:ascii="Century Schoolbook" w:hAnsi="Century Schoolbook"/>
          <w:b/>
          <w:sz w:val="28"/>
          <w:szCs w:val="28"/>
        </w:rPr>
        <w:t xml:space="preserve"> </w:t>
      </w:r>
      <w:r w:rsidR="005C6B52">
        <w:rPr>
          <w:rFonts w:ascii="Arial Narrow" w:hAnsi="Arial Narrow"/>
          <w:sz w:val="28"/>
          <w:szCs w:val="28"/>
        </w:rPr>
        <w:t xml:space="preserve">or </w:t>
      </w:r>
      <w:proofErr w:type="spellStart"/>
      <w:r w:rsidR="005C6B52" w:rsidRPr="005C6B52">
        <w:rPr>
          <w:rFonts w:ascii="Arial Narrow" w:hAnsi="Arial Narrow"/>
          <w:b/>
          <w:sz w:val="28"/>
          <w:szCs w:val="28"/>
        </w:rPr>
        <w:t>mol</w:t>
      </w:r>
      <w:proofErr w:type="spellEnd"/>
      <w:r w:rsidR="005C6B52" w:rsidRPr="005C6B52">
        <w:rPr>
          <w:rFonts w:ascii="Arial Narrow" w:hAnsi="Arial Narrow"/>
          <w:b/>
          <w:sz w:val="28"/>
          <w:szCs w:val="28"/>
        </w:rPr>
        <w:t xml:space="preserve"> </w:t>
      </w:r>
      <w:r w:rsidR="005C6B52" w:rsidRPr="00D00FAC">
        <w:rPr>
          <w:rFonts w:ascii="Century Schoolbook" w:hAnsi="Century Schoolbook"/>
          <w:b/>
          <w:i/>
          <w:sz w:val="28"/>
          <w:szCs w:val="28"/>
        </w:rPr>
        <w:t>l</w:t>
      </w:r>
      <w:r w:rsidR="005C6B52" w:rsidRPr="005C6B52">
        <w:rPr>
          <w:rFonts w:ascii="Arial Narrow" w:hAnsi="Arial Narrow"/>
          <w:b/>
          <w:sz w:val="28"/>
          <w:szCs w:val="28"/>
          <w:vertAlign w:val="superscript"/>
        </w:rPr>
        <w:t>-1</w:t>
      </w:r>
      <w:r w:rsidR="005C6B52">
        <w:rPr>
          <w:rFonts w:ascii="Arial Narrow" w:hAnsi="Arial Narrow"/>
          <w:sz w:val="28"/>
          <w:szCs w:val="28"/>
        </w:rPr>
        <w:t xml:space="preserve"> </w:t>
      </w:r>
      <w:r w:rsidR="00124AC3">
        <w:rPr>
          <w:rFonts w:ascii="Arial Narrow" w:hAnsi="Arial Narrow"/>
          <w:sz w:val="28"/>
          <w:szCs w:val="28"/>
        </w:rPr>
        <w:t>f</w:t>
      </w:r>
      <w:r w:rsidR="00EA1EBE" w:rsidRPr="00C92732">
        <w:rPr>
          <w:rFonts w:ascii="Arial Narrow" w:hAnsi="Arial Narrow"/>
          <w:sz w:val="28"/>
          <w:szCs w:val="28"/>
        </w:rPr>
        <w:t>or</w:t>
      </w:r>
      <w:r w:rsidRPr="00C92732">
        <w:rPr>
          <w:rFonts w:ascii="Arial Narrow" w:hAnsi="Arial Narrow"/>
          <w:sz w:val="28"/>
          <w:szCs w:val="28"/>
        </w:rPr>
        <w:t xml:space="preserve"> short.</w:t>
      </w:r>
    </w:p>
    <w:p w14:paraId="6FA3920D" w14:textId="77777777" w:rsidR="005A6B8E" w:rsidRDefault="005A6B8E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7126F594" w14:textId="77777777" w:rsidR="005A6B8E" w:rsidRDefault="005A6B8E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7EA82E84" w14:textId="77777777" w:rsidR="005A6B8E" w:rsidRDefault="005A6B8E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</w:p>
    <w:p w14:paraId="150D729F" w14:textId="77777777" w:rsidR="008D148C" w:rsidRPr="00951ADE" w:rsidRDefault="00951ADE" w:rsidP="008D148C">
      <w:pPr>
        <w:pStyle w:val="BodyText1"/>
        <w:rPr>
          <w:rFonts w:ascii="Arial Narrow" w:hAnsi="Arial Narrow"/>
          <w:b/>
          <w:sz w:val="28"/>
          <w:szCs w:val="28"/>
        </w:rPr>
      </w:pPr>
      <w:r w:rsidRPr="00951ADE">
        <w:rPr>
          <w:rFonts w:ascii="Arial Narrow" w:hAnsi="Arial Narrow"/>
          <w:b/>
          <w:sz w:val="28"/>
          <w:szCs w:val="28"/>
        </w:rPr>
        <w:t>This means</w:t>
      </w:r>
      <w:r w:rsidR="008D148C" w:rsidRPr="00951ADE">
        <w:rPr>
          <w:rFonts w:ascii="Arial Narrow" w:hAnsi="Arial Narrow"/>
          <w:b/>
          <w:sz w:val="28"/>
          <w:szCs w:val="28"/>
        </w:rPr>
        <w:t>:</w:t>
      </w:r>
    </w:p>
    <w:p w14:paraId="3FF2EA32" w14:textId="77777777" w:rsidR="008D148C" w:rsidRPr="008D148C" w:rsidRDefault="008D148C" w:rsidP="008D148C">
      <w:pPr>
        <w:pStyle w:val="BodyText1"/>
        <w:rPr>
          <w:rFonts w:ascii="Arial Narrow" w:hAnsi="Arial Narrow"/>
          <w:sz w:val="28"/>
          <w:szCs w:val="28"/>
        </w:rPr>
      </w:pPr>
    </w:p>
    <w:p w14:paraId="650F4EFD" w14:textId="77777777" w:rsidR="008D148C" w:rsidRPr="008D148C" w:rsidRDefault="008D148C" w:rsidP="005052CF">
      <w:pPr>
        <w:pStyle w:val="BodyText1"/>
        <w:spacing w:line="360" w:lineRule="auto"/>
        <w:rPr>
          <w:rFonts w:ascii="Arial Narrow" w:hAnsi="Arial Narrow"/>
          <w:sz w:val="28"/>
          <w:szCs w:val="28"/>
        </w:rPr>
      </w:pPr>
      <w:proofErr w:type="gramStart"/>
      <w:r w:rsidRPr="008D148C">
        <w:rPr>
          <w:rFonts w:ascii="Arial Narrow" w:hAnsi="Arial Narrow"/>
          <w:sz w:val="28"/>
          <w:szCs w:val="28"/>
        </w:rPr>
        <w:t>a</w:t>
      </w:r>
      <w:proofErr w:type="gramEnd"/>
      <w:r w:rsidRPr="008D148C">
        <w:rPr>
          <w:rFonts w:ascii="Arial Narrow" w:hAnsi="Arial Narrow"/>
          <w:sz w:val="28"/>
          <w:szCs w:val="28"/>
        </w:rPr>
        <w:t xml:space="preserve"> </w:t>
      </w:r>
      <w:r w:rsidRPr="008D148C">
        <w:rPr>
          <w:rFonts w:ascii="Arial Narrow" w:hAnsi="Arial Narrow"/>
          <w:b/>
          <w:sz w:val="28"/>
          <w:szCs w:val="28"/>
        </w:rPr>
        <w:t xml:space="preserve">1 </w:t>
      </w:r>
      <w:proofErr w:type="spellStart"/>
      <w:r w:rsidRPr="008D148C">
        <w:rPr>
          <w:rFonts w:ascii="Arial Narrow" w:hAnsi="Arial Narrow"/>
          <w:b/>
          <w:sz w:val="28"/>
          <w:szCs w:val="28"/>
        </w:rPr>
        <w:t>mol</w:t>
      </w:r>
      <w:proofErr w:type="spellEnd"/>
      <w:r w:rsidR="005C6B52">
        <w:rPr>
          <w:rFonts w:ascii="Arial Narrow" w:hAnsi="Arial Narrow"/>
          <w:b/>
          <w:sz w:val="28"/>
          <w:szCs w:val="28"/>
        </w:rPr>
        <w:t xml:space="preserve"> </w:t>
      </w:r>
      <w:r w:rsidR="00EB4328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EB43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5C6B52">
        <w:rPr>
          <w:rFonts w:ascii="Arial Narrow" w:hAnsi="Arial Narrow"/>
          <w:b/>
          <w:sz w:val="28"/>
          <w:szCs w:val="28"/>
          <w:vertAlign w:val="superscript"/>
        </w:rPr>
        <w:t>-1</w:t>
      </w:r>
      <w:r w:rsidRPr="008D148C">
        <w:rPr>
          <w:rFonts w:ascii="Arial Narrow" w:hAnsi="Arial Narrow"/>
          <w:sz w:val="28"/>
          <w:szCs w:val="28"/>
        </w:rPr>
        <w:t xml:space="preserve"> solution of sodium chloride contains </w:t>
      </w:r>
      <w:r w:rsidRPr="008D148C">
        <w:rPr>
          <w:rFonts w:ascii="Arial Narrow" w:hAnsi="Arial Narrow"/>
          <w:b/>
          <w:sz w:val="28"/>
          <w:szCs w:val="28"/>
        </w:rPr>
        <w:t>1 mole</w:t>
      </w:r>
      <w:r w:rsidRPr="008D148C">
        <w:rPr>
          <w:rFonts w:ascii="Arial Narrow" w:hAnsi="Arial Narrow"/>
          <w:sz w:val="28"/>
          <w:szCs w:val="28"/>
        </w:rPr>
        <w:t xml:space="preserve"> of sodium chloride in </w:t>
      </w:r>
      <w:r w:rsidRPr="008D148C">
        <w:rPr>
          <w:rFonts w:ascii="Arial Narrow" w:hAnsi="Arial Narrow"/>
          <w:b/>
          <w:sz w:val="28"/>
          <w:szCs w:val="28"/>
        </w:rPr>
        <w:t>1 litre</w:t>
      </w:r>
      <w:r w:rsidRPr="008D148C">
        <w:rPr>
          <w:rFonts w:ascii="Arial Narrow" w:hAnsi="Arial Narrow"/>
          <w:sz w:val="28"/>
          <w:szCs w:val="28"/>
        </w:rPr>
        <w:t xml:space="preserve"> of solution.</w:t>
      </w:r>
    </w:p>
    <w:p w14:paraId="17561D0D" w14:textId="40E31B5A" w:rsidR="008D148C" w:rsidRPr="008D148C" w:rsidRDefault="008D148C" w:rsidP="005052CF">
      <w:pPr>
        <w:pStyle w:val="BodyText1"/>
        <w:spacing w:line="360" w:lineRule="auto"/>
        <w:rPr>
          <w:rFonts w:ascii="Arial Narrow" w:hAnsi="Arial Narrow"/>
          <w:sz w:val="28"/>
          <w:szCs w:val="28"/>
        </w:rPr>
      </w:pPr>
      <w:proofErr w:type="gramStart"/>
      <w:r w:rsidRPr="008D148C">
        <w:rPr>
          <w:rFonts w:ascii="Arial Narrow" w:hAnsi="Arial Narrow"/>
          <w:sz w:val="28"/>
          <w:szCs w:val="28"/>
        </w:rPr>
        <w:t>a</w:t>
      </w:r>
      <w:proofErr w:type="gramEnd"/>
      <w:r w:rsidRPr="008D148C">
        <w:rPr>
          <w:rFonts w:ascii="Arial Narrow" w:hAnsi="Arial Narrow"/>
          <w:sz w:val="28"/>
          <w:szCs w:val="28"/>
        </w:rPr>
        <w:t xml:space="preserve"> </w:t>
      </w:r>
      <w:r w:rsidRPr="008D148C">
        <w:rPr>
          <w:rFonts w:ascii="Arial Narrow" w:hAnsi="Arial Narrow"/>
          <w:b/>
          <w:sz w:val="28"/>
          <w:szCs w:val="28"/>
        </w:rPr>
        <w:t xml:space="preserve">4 </w:t>
      </w:r>
      <w:proofErr w:type="spellStart"/>
      <w:r w:rsidRPr="008D148C">
        <w:rPr>
          <w:rFonts w:ascii="Arial Narrow" w:hAnsi="Arial Narrow"/>
          <w:b/>
          <w:sz w:val="28"/>
          <w:szCs w:val="28"/>
        </w:rPr>
        <w:t>mol</w:t>
      </w:r>
      <w:proofErr w:type="spellEnd"/>
      <w:r w:rsidR="005C6B52">
        <w:rPr>
          <w:rFonts w:ascii="Arial Narrow" w:hAnsi="Arial Narrow"/>
          <w:b/>
          <w:sz w:val="28"/>
          <w:szCs w:val="28"/>
        </w:rPr>
        <w:t xml:space="preserve"> </w:t>
      </w:r>
      <w:r w:rsidR="00EB4328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EB43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5C6B52">
        <w:rPr>
          <w:rFonts w:ascii="Arial Narrow" w:hAnsi="Arial Narrow"/>
          <w:b/>
          <w:sz w:val="28"/>
          <w:szCs w:val="28"/>
          <w:vertAlign w:val="superscript"/>
        </w:rPr>
        <w:t>-1</w:t>
      </w:r>
      <w:r w:rsidRPr="008D148C">
        <w:rPr>
          <w:rFonts w:ascii="Arial Narrow" w:hAnsi="Arial Narrow"/>
          <w:sz w:val="28"/>
          <w:szCs w:val="28"/>
        </w:rPr>
        <w:t xml:space="preserve"> solution of </w:t>
      </w:r>
      <w:r w:rsidR="00E01229">
        <w:rPr>
          <w:rFonts w:ascii="Arial Narrow" w:hAnsi="Arial Narrow"/>
          <w:sz w:val="28"/>
          <w:szCs w:val="28"/>
        </w:rPr>
        <w:t>sulfur</w:t>
      </w:r>
      <w:r w:rsidRPr="008D148C">
        <w:rPr>
          <w:rFonts w:ascii="Arial Narrow" w:hAnsi="Arial Narrow"/>
          <w:sz w:val="28"/>
          <w:szCs w:val="28"/>
        </w:rPr>
        <w:t xml:space="preserve">ic acid contains </w:t>
      </w:r>
      <w:r w:rsidRPr="008D148C">
        <w:rPr>
          <w:rFonts w:ascii="Arial Narrow" w:hAnsi="Arial Narrow"/>
          <w:b/>
          <w:sz w:val="28"/>
          <w:szCs w:val="28"/>
        </w:rPr>
        <w:t>4 moles</w:t>
      </w:r>
      <w:r w:rsidRPr="008D148C">
        <w:rPr>
          <w:rFonts w:ascii="Arial Narrow" w:hAnsi="Arial Narrow"/>
          <w:sz w:val="28"/>
          <w:szCs w:val="28"/>
        </w:rPr>
        <w:t xml:space="preserve"> of </w:t>
      </w:r>
      <w:r w:rsidR="00E01229">
        <w:rPr>
          <w:rFonts w:ascii="Arial Narrow" w:hAnsi="Arial Narrow"/>
          <w:sz w:val="28"/>
          <w:szCs w:val="28"/>
        </w:rPr>
        <w:t>sulfur</w:t>
      </w:r>
      <w:r w:rsidRPr="008D148C">
        <w:rPr>
          <w:rFonts w:ascii="Arial Narrow" w:hAnsi="Arial Narrow"/>
          <w:sz w:val="28"/>
          <w:szCs w:val="28"/>
        </w:rPr>
        <w:t xml:space="preserve">ic acid in </w:t>
      </w:r>
      <w:r w:rsidRPr="008D148C">
        <w:rPr>
          <w:rFonts w:ascii="Arial Narrow" w:hAnsi="Arial Narrow"/>
          <w:b/>
          <w:sz w:val="28"/>
          <w:szCs w:val="28"/>
        </w:rPr>
        <w:t>1 litre</w:t>
      </w:r>
      <w:r w:rsidRPr="008D148C">
        <w:rPr>
          <w:rFonts w:ascii="Arial Narrow" w:hAnsi="Arial Narrow"/>
          <w:sz w:val="28"/>
          <w:szCs w:val="28"/>
        </w:rPr>
        <w:t xml:space="preserve"> of solution.</w:t>
      </w:r>
    </w:p>
    <w:p w14:paraId="5DA526BB" w14:textId="77777777" w:rsidR="008D148C" w:rsidRPr="008D148C" w:rsidRDefault="008D148C" w:rsidP="005052CF">
      <w:pPr>
        <w:pStyle w:val="BodyText1"/>
        <w:rPr>
          <w:rFonts w:ascii="Arial Narrow" w:hAnsi="Arial Narrow"/>
          <w:sz w:val="28"/>
          <w:szCs w:val="28"/>
        </w:rPr>
      </w:pPr>
      <w:proofErr w:type="gramStart"/>
      <w:r w:rsidRPr="008D148C">
        <w:rPr>
          <w:rFonts w:ascii="Arial Narrow" w:hAnsi="Arial Narrow"/>
          <w:sz w:val="28"/>
          <w:szCs w:val="28"/>
        </w:rPr>
        <w:t>a</w:t>
      </w:r>
      <w:proofErr w:type="gramEnd"/>
      <w:r w:rsidRPr="008D148C">
        <w:rPr>
          <w:rFonts w:ascii="Arial Narrow" w:hAnsi="Arial Narrow"/>
          <w:sz w:val="28"/>
          <w:szCs w:val="28"/>
        </w:rPr>
        <w:t xml:space="preserve"> </w:t>
      </w:r>
      <w:r w:rsidRPr="008D148C">
        <w:rPr>
          <w:rFonts w:ascii="Arial Narrow" w:hAnsi="Arial Narrow"/>
          <w:b/>
          <w:sz w:val="28"/>
          <w:szCs w:val="28"/>
        </w:rPr>
        <w:t xml:space="preserve">0.35 </w:t>
      </w:r>
      <w:proofErr w:type="spellStart"/>
      <w:r w:rsidRPr="008D148C">
        <w:rPr>
          <w:rFonts w:ascii="Arial Narrow" w:hAnsi="Arial Narrow"/>
          <w:b/>
          <w:sz w:val="28"/>
          <w:szCs w:val="28"/>
        </w:rPr>
        <w:t>mol</w:t>
      </w:r>
      <w:proofErr w:type="spellEnd"/>
      <w:r w:rsidR="005C6B52">
        <w:rPr>
          <w:rFonts w:ascii="Arial Narrow" w:hAnsi="Arial Narrow"/>
          <w:b/>
          <w:sz w:val="28"/>
          <w:szCs w:val="28"/>
        </w:rPr>
        <w:t xml:space="preserve"> </w:t>
      </w:r>
      <w:r w:rsidR="00EB4328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EB43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5C6B52">
        <w:rPr>
          <w:rFonts w:ascii="Arial Narrow" w:hAnsi="Arial Narrow"/>
          <w:b/>
          <w:sz w:val="28"/>
          <w:szCs w:val="28"/>
          <w:vertAlign w:val="superscript"/>
        </w:rPr>
        <w:t>-1</w:t>
      </w:r>
      <w:r w:rsidRPr="008D148C">
        <w:rPr>
          <w:rFonts w:ascii="Arial Narrow" w:hAnsi="Arial Narrow"/>
          <w:sz w:val="28"/>
          <w:szCs w:val="28"/>
        </w:rPr>
        <w:t xml:space="preserve"> solution of potassium nitrate contains </w:t>
      </w:r>
      <w:r w:rsidRPr="008D148C">
        <w:rPr>
          <w:rFonts w:ascii="Arial Narrow" w:hAnsi="Arial Narrow"/>
          <w:b/>
          <w:sz w:val="28"/>
          <w:szCs w:val="28"/>
        </w:rPr>
        <w:t>0.35 moles</w:t>
      </w:r>
      <w:r w:rsidRPr="008D148C">
        <w:rPr>
          <w:rFonts w:ascii="Arial Narrow" w:hAnsi="Arial Narrow"/>
          <w:sz w:val="28"/>
          <w:szCs w:val="28"/>
        </w:rPr>
        <w:t xml:space="preserve"> of potassium nitrate in </w:t>
      </w:r>
      <w:r w:rsidRPr="008D148C">
        <w:rPr>
          <w:rFonts w:ascii="Arial Narrow" w:hAnsi="Arial Narrow"/>
          <w:b/>
          <w:sz w:val="28"/>
          <w:szCs w:val="28"/>
        </w:rPr>
        <w:t>1 litre</w:t>
      </w:r>
      <w:r w:rsidRPr="008D148C">
        <w:rPr>
          <w:rFonts w:ascii="Arial Narrow" w:hAnsi="Arial Narrow"/>
          <w:sz w:val="28"/>
          <w:szCs w:val="28"/>
        </w:rPr>
        <w:t xml:space="preserve"> of solution.</w:t>
      </w:r>
    </w:p>
    <w:p w14:paraId="23CBB7D1" w14:textId="77777777" w:rsidR="005A6B8E" w:rsidRPr="00C92732" w:rsidRDefault="005A6B8E" w:rsidP="00C92732">
      <w:pPr>
        <w:pStyle w:val="BodyText1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59578545" w14:textId="77777777" w:rsidR="00B2775A" w:rsidRPr="00E01229" w:rsidRDefault="00B2775A" w:rsidP="00B2775A">
      <w:pPr>
        <w:pStyle w:val="Heading"/>
        <w:jc w:val="left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CONCENTRATION CALCULATIONS</w:t>
      </w:r>
    </w:p>
    <w:p w14:paraId="0DA098B0" w14:textId="77777777" w:rsidR="00B2775A" w:rsidRDefault="00B2775A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650E4BA3" w14:textId="77777777" w:rsidR="007235C3" w:rsidRDefault="007235C3" w:rsidP="00C00017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C00017">
        <w:rPr>
          <w:rFonts w:ascii="Arial Narrow" w:hAnsi="Arial Narrow"/>
          <w:b w:val="0"/>
          <w:bCs/>
          <w:sz w:val="28"/>
          <w:szCs w:val="28"/>
          <w:u w:val="none"/>
        </w:rPr>
        <w:t>To calculate the</w:t>
      </w:r>
      <w:r w:rsidRPr="00C00017">
        <w:rPr>
          <w:rFonts w:ascii="Arial Narrow" w:hAnsi="Arial Narrow"/>
          <w:bCs/>
          <w:sz w:val="28"/>
          <w:szCs w:val="28"/>
          <w:u w:val="none"/>
        </w:rPr>
        <w:t xml:space="preserve"> concentration (C)</w:t>
      </w:r>
      <w:r w:rsidRPr="00C00017">
        <w:rPr>
          <w:rFonts w:ascii="Arial Narrow" w:hAnsi="Arial Narrow"/>
          <w:sz w:val="28"/>
          <w:szCs w:val="28"/>
          <w:u w:val="none"/>
        </w:rPr>
        <w:t xml:space="preserve"> </w:t>
      </w:r>
      <w:r w:rsidRPr="00C00017">
        <w:rPr>
          <w:rFonts w:ascii="Arial Narrow" w:hAnsi="Arial Narrow"/>
          <w:b w:val="0"/>
          <w:bCs/>
          <w:sz w:val="28"/>
          <w:szCs w:val="28"/>
          <w:u w:val="none"/>
        </w:rPr>
        <w:t>of a solution you require to know:</w:t>
      </w:r>
    </w:p>
    <w:p w14:paraId="707892CA" w14:textId="77777777" w:rsidR="00E70A6E" w:rsidRDefault="00E70A6E" w:rsidP="00C00017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5CA442C5" w14:textId="77777777" w:rsidR="00E70A6E" w:rsidRDefault="00E70A6E" w:rsidP="00E70A6E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proofErr w:type="gramStart"/>
      <w:r w:rsidRPr="00E70A6E">
        <w:rPr>
          <w:rFonts w:ascii="Arial Narrow" w:hAnsi="Arial Narrow"/>
          <w:b w:val="0"/>
          <w:bCs/>
          <w:sz w:val="28"/>
          <w:szCs w:val="28"/>
          <w:u w:val="none"/>
        </w:rPr>
        <w:t>The</w:t>
      </w:r>
      <w:r w:rsidRPr="00E70A6E"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E70A6E">
        <w:rPr>
          <w:rFonts w:ascii="Arial Narrow" w:hAnsi="Arial Narrow"/>
          <w:b w:val="0"/>
          <w:bCs/>
          <w:sz w:val="28"/>
          <w:szCs w:val="28"/>
          <w:u w:val="none"/>
        </w:rPr>
        <w:t xml:space="preserve">number of </w:t>
      </w:r>
      <w:r w:rsidRPr="00E70A6E">
        <w:rPr>
          <w:rFonts w:ascii="Arial Narrow" w:hAnsi="Arial Narrow"/>
          <w:bCs/>
          <w:sz w:val="28"/>
          <w:szCs w:val="28"/>
          <w:u w:val="none"/>
        </w:rPr>
        <w:t>moles of solute (n)</w:t>
      </w:r>
      <w:r w:rsidRPr="00E70A6E">
        <w:rPr>
          <w:rFonts w:ascii="Arial Narrow" w:hAnsi="Arial Narrow"/>
          <w:b w:val="0"/>
          <w:bCs/>
          <w:sz w:val="28"/>
          <w:szCs w:val="28"/>
          <w:u w:val="none"/>
        </w:rPr>
        <w:t>.</w:t>
      </w:r>
      <w:proofErr w:type="gramEnd"/>
    </w:p>
    <w:p w14:paraId="24A27548" w14:textId="77777777" w:rsidR="001F3325" w:rsidRDefault="001F3325" w:rsidP="00E70A6E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077A0C59" w14:textId="77777777" w:rsidR="001F3325" w:rsidRDefault="001F3325" w:rsidP="001F332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 w:rsidRPr="001F3325">
        <w:rPr>
          <w:rFonts w:ascii="Arial Narrow" w:hAnsi="Arial Narrow"/>
          <w:b w:val="0"/>
          <w:bCs/>
          <w:sz w:val="28"/>
          <w:szCs w:val="28"/>
          <w:u w:val="none"/>
        </w:rPr>
        <w:t>The</w:t>
      </w:r>
      <w:r w:rsidRPr="001F3325"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1F3325">
        <w:rPr>
          <w:rFonts w:ascii="Arial Narrow" w:hAnsi="Arial Narrow"/>
          <w:bCs/>
          <w:sz w:val="28"/>
          <w:szCs w:val="28"/>
          <w:u w:val="none"/>
        </w:rPr>
        <w:t xml:space="preserve">volume of solution in </w:t>
      </w:r>
      <w:proofErr w:type="gramStart"/>
      <w:r w:rsidRPr="001F3325">
        <w:rPr>
          <w:rFonts w:ascii="Arial Narrow" w:hAnsi="Arial Narrow"/>
          <w:bCs/>
          <w:sz w:val="28"/>
          <w:szCs w:val="28"/>
          <w:u w:val="none"/>
        </w:rPr>
        <w:t>litres  (</w:t>
      </w:r>
      <w:proofErr w:type="gramEnd"/>
      <w:r w:rsidRPr="001F3325">
        <w:rPr>
          <w:rFonts w:ascii="Arial Narrow" w:hAnsi="Arial Narrow"/>
          <w:bCs/>
          <w:sz w:val="28"/>
          <w:szCs w:val="28"/>
          <w:u w:val="none"/>
        </w:rPr>
        <w:t>V)</w:t>
      </w:r>
      <w:r w:rsidRPr="001F3325">
        <w:rPr>
          <w:rFonts w:ascii="Arial Narrow" w:hAnsi="Arial Narrow"/>
          <w:b w:val="0"/>
          <w:bCs/>
          <w:sz w:val="28"/>
          <w:szCs w:val="28"/>
          <w:u w:val="none"/>
        </w:rPr>
        <w:t>.</w:t>
      </w:r>
    </w:p>
    <w:p w14:paraId="703866DB" w14:textId="77777777" w:rsidR="0090071B" w:rsidRDefault="0090071B" w:rsidP="001F3325">
      <w:pPr>
        <w:pStyle w:val="Heading"/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3ECEC610" w14:textId="77777777" w:rsidR="0090071B" w:rsidRPr="00E01229" w:rsidRDefault="0090071B" w:rsidP="0090071B">
      <w:pPr>
        <w:pStyle w:val="Heading"/>
        <w:jc w:val="left"/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9119DF" w14:textId="77777777" w:rsidR="0090071B" w:rsidRPr="00E01229" w:rsidRDefault="0090071B" w:rsidP="0090071B">
      <w:pPr>
        <w:pStyle w:val="Heading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MOLES TO CONCENTRATION CALCULATION</w:t>
      </w:r>
    </w:p>
    <w:p w14:paraId="629A537B" w14:textId="77777777" w:rsidR="007235C3" w:rsidRDefault="007235C3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55817CDC" w14:textId="70F972FE" w:rsidR="00B2775A" w:rsidRDefault="00E01229" w:rsidP="00BE06C4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50AFC60A" wp14:editId="6C493445">
                <wp:simplePos x="0" y="0"/>
                <wp:positionH relativeFrom="column">
                  <wp:posOffset>450850</wp:posOffset>
                </wp:positionH>
                <wp:positionV relativeFrom="paragraph">
                  <wp:posOffset>86995</wp:posOffset>
                </wp:positionV>
                <wp:extent cx="5914390" cy="1630680"/>
                <wp:effectExtent l="19050" t="10795" r="10160" b="9525"/>
                <wp:wrapNone/>
                <wp:docPr id="77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1630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35.5pt;margin-top:6.85pt;width:465.7pt;height:1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itfQIAAAEFAAAOAAAAZHJzL2Uyb0RvYy54bWysVNuO2yAQfa/Uf0C8Z20nzs1aZxXFSVVp&#10;26667QcQwDEqBgokznbVf++AkzT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" o:allowincell="f" filled="f" strokeweight="2.25pt"/>
            </w:pict>
          </mc:Fallback>
        </mc:AlternateContent>
      </w:r>
    </w:p>
    <w:p w14:paraId="639FE254" w14:textId="77777777" w:rsidR="004E2812" w:rsidRPr="004E2812" w:rsidRDefault="004E2812" w:rsidP="00F01991">
      <w:pPr>
        <w:pStyle w:val="BodyText1"/>
        <w:tabs>
          <w:tab w:val="left" w:pos="1134"/>
          <w:tab w:val="left" w:pos="4111"/>
          <w:tab w:val="left" w:pos="4820"/>
        </w:tabs>
        <w:rPr>
          <w:rFonts w:ascii="Arial Narrow" w:hAnsi="Arial Narrow"/>
          <w:b/>
        </w:rPr>
      </w:pPr>
      <w:r>
        <w:rPr>
          <w:rFonts w:ascii="Arial Narrow" w:hAnsi="Arial Narrow"/>
          <w:b/>
          <w:sz w:val="36"/>
        </w:rPr>
        <w:tab/>
      </w:r>
      <w:r w:rsidRPr="004E2812">
        <w:rPr>
          <w:rFonts w:ascii="Arial Narrow" w:hAnsi="Arial Narrow"/>
          <w:b/>
          <w:sz w:val="36"/>
        </w:rPr>
        <w:t>Concentration</w:t>
      </w:r>
      <w:r w:rsidRPr="004E2812">
        <w:rPr>
          <w:rFonts w:ascii="Arial Narrow" w:hAnsi="Arial Narrow"/>
          <w:sz w:val="36"/>
        </w:rPr>
        <w:t xml:space="preserve"> </w:t>
      </w:r>
      <w:r w:rsidRPr="004E2812">
        <w:rPr>
          <w:rFonts w:ascii="Arial Narrow" w:hAnsi="Arial Narrow"/>
          <w:b/>
          <w:sz w:val="36"/>
        </w:rPr>
        <w:t>(C)</w:t>
      </w:r>
      <w:r>
        <w:rPr>
          <w:rFonts w:ascii="Arial Narrow" w:hAnsi="Arial Narrow"/>
          <w:b/>
          <w:sz w:val="36"/>
        </w:rPr>
        <w:tab/>
      </w:r>
      <w:r w:rsidRPr="004E2812">
        <w:rPr>
          <w:rFonts w:ascii="Arial Narrow" w:hAnsi="Arial Narrow"/>
          <w:b/>
          <w:sz w:val="36"/>
        </w:rPr>
        <w:t>=</w:t>
      </w:r>
      <w:r w:rsidRPr="004E2812">
        <w:rPr>
          <w:rFonts w:ascii="Arial Narrow" w:hAnsi="Arial Narrow"/>
          <w:b/>
          <w:sz w:val="28"/>
        </w:rPr>
        <w:tab/>
      </w:r>
      <w:r w:rsidR="00E43556" w:rsidRPr="004E2812">
        <w:rPr>
          <w:rFonts w:ascii="Arial Narrow" w:hAnsi="Arial Narrow"/>
          <w:position w:val="-40"/>
          <w:sz w:val="20"/>
        </w:rPr>
        <w:object w:dxaOrig="4800" w:dyaOrig="960" w14:anchorId="024D605A">
          <v:shape id="_x0000_i1042" type="#_x0000_t75" style="width:239.5pt;height:48.5pt" o:ole="" fillcolor="window">
            <v:imagedata r:id="rId42" o:title=""/>
          </v:shape>
          <o:OLEObject Type="Embed" ProgID="Equation.3" ShapeID="_x0000_i1042" DrawAspect="Content" ObjectID="_1524377148" r:id="rId43"/>
        </w:object>
      </w:r>
    </w:p>
    <w:p w14:paraId="07BAABA0" w14:textId="77777777" w:rsidR="004E2812" w:rsidRDefault="004E2812" w:rsidP="004E2812">
      <w:pPr>
        <w:pStyle w:val="BodyText1"/>
        <w:jc w:val="center"/>
      </w:pPr>
    </w:p>
    <w:p w14:paraId="1F56DD50" w14:textId="77777777" w:rsidR="004E2812" w:rsidRDefault="004E2812" w:rsidP="004E2812">
      <w:pPr>
        <w:pStyle w:val="BodyText1"/>
        <w:tabs>
          <w:tab w:val="left" w:pos="3261"/>
          <w:tab w:val="left" w:pos="4111"/>
          <w:tab w:val="left" w:pos="5103"/>
        </w:tabs>
        <w:rPr>
          <w:b/>
        </w:rPr>
      </w:pPr>
      <w:r>
        <w:rPr>
          <w:b/>
          <w:sz w:val="28"/>
        </w:rPr>
        <w:tab/>
      </w:r>
      <w:r w:rsidRPr="004E2812">
        <w:rPr>
          <w:rFonts w:ascii="Arial Narrow" w:hAnsi="Arial Narrow"/>
          <w:b/>
          <w:sz w:val="36"/>
        </w:rPr>
        <w:t>C</w:t>
      </w:r>
      <w:r>
        <w:rPr>
          <w:b/>
          <w:sz w:val="36"/>
        </w:rPr>
        <w:tab/>
        <w:t>=</w:t>
      </w:r>
      <w:r>
        <w:rPr>
          <w:b/>
        </w:rPr>
        <w:tab/>
      </w:r>
      <w:r w:rsidRPr="004E2812">
        <w:rPr>
          <w:position w:val="-32"/>
          <w:sz w:val="20"/>
        </w:rPr>
        <w:object w:dxaOrig="340" w:dyaOrig="880" w14:anchorId="6D7613B1">
          <v:shape id="_x0000_i1043" type="#_x0000_t75" style="width:16.15pt;height:44.1pt" o:ole="" fillcolor="window">
            <v:imagedata r:id="rId44" o:title=""/>
          </v:shape>
          <o:OLEObject Type="Embed" ProgID="Equation.3" ShapeID="_x0000_i1043" DrawAspect="Content" ObjectID="_1524377149" r:id="rId45"/>
        </w:object>
      </w:r>
    </w:p>
    <w:p w14:paraId="627504C7" w14:textId="77777777" w:rsidR="00D53FE1" w:rsidRDefault="00D53FE1" w:rsidP="00F01991">
      <w:pPr>
        <w:pStyle w:val="BodyText1"/>
        <w:rPr>
          <w:rFonts w:ascii="Arial Narrow" w:hAnsi="Arial Narrow"/>
          <w:sz w:val="28"/>
          <w:szCs w:val="28"/>
        </w:rPr>
      </w:pPr>
    </w:p>
    <w:p w14:paraId="3E452168" w14:textId="77777777" w:rsidR="00E43556" w:rsidRDefault="00E43556" w:rsidP="00F01991">
      <w:pPr>
        <w:pStyle w:val="BodyText1"/>
        <w:rPr>
          <w:rFonts w:ascii="Arial Narrow" w:hAnsi="Arial Narrow"/>
          <w:sz w:val="28"/>
          <w:szCs w:val="28"/>
        </w:rPr>
      </w:pPr>
    </w:p>
    <w:p w14:paraId="7D1F67D2" w14:textId="77777777" w:rsidR="00C806FA" w:rsidRDefault="00C806FA" w:rsidP="00F01991">
      <w:pPr>
        <w:pStyle w:val="BodyText1"/>
        <w:rPr>
          <w:rFonts w:ascii="Arial Narrow" w:hAnsi="Arial Narrow"/>
          <w:sz w:val="28"/>
          <w:szCs w:val="28"/>
        </w:rPr>
      </w:pPr>
    </w:p>
    <w:p w14:paraId="38DEE9B6" w14:textId="77777777" w:rsidR="00F01991" w:rsidRPr="00E43556" w:rsidRDefault="00F01991" w:rsidP="00F01991">
      <w:pPr>
        <w:pStyle w:val="BodyText1"/>
        <w:rPr>
          <w:rFonts w:ascii="Arial Narrow" w:hAnsi="Arial Narrow"/>
          <w:sz w:val="28"/>
          <w:szCs w:val="28"/>
        </w:rPr>
      </w:pPr>
      <w:r w:rsidRPr="00F01991">
        <w:rPr>
          <w:rFonts w:ascii="Arial Narrow" w:hAnsi="Arial Narrow"/>
          <w:sz w:val="28"/>
          <w:szCs w:val="28"/>
        </w:rPr>
        <w:t xml:space="preserve">If </w:t>
      </w:r>
      <w:r w:rsidR="00D53FE1">
        <w:rPr>
          <w:rFonts w:ascii="Arial Narrow" w:hAnsi="Arial Narrow"/>
          <w:sz w:val="28"/>
          <w:szCs w:val="28"/>
        </w:rPr>
        <w:t xml:space="preserve">the </w:t>
      </w:r>
      <w:r w:rsidR="00D53FE1" w:rsidRPr="00D53FE1">
        <w:rPr>
          <w:rFonts w:ascii="Arial Narrow" w:hAnsi="Arial Narrow"/>
          <w:b/>
          <w:sz w:val="28"/>
          <w:szCs w:val="28"/>
        </w:rPr>
        <w:t>volume (v)</w:t>
      </w:r>
      <w:r w:rsidR="00D53FE1">
        <w:rPr>
          <w:rFonts w:ascii="Arial Narrow" w:hAnsi="Arial Narrow"/>
          <w:sz w:val="28"/>
          <w:szCs w:val="28"/>
        </w:rPr>
        <w:t xml:space="preserve"> of solution is given in cm</w:t>
      </w:r>
      <w:r w:rsidRPr="00F01991">
        <w:rPr>
          <w:rFonts w:ascii="Arial Narrow" w:hAnsi="Arial Narrow"/>
          <w:sz w:val="28"/>
          <w:szCs w:val="28"/>
          <w:vertAlign w:val="superscript"/>
        </w:rPr>
        <w:t>3</w:t>
      </w:r>
      <w:r w:rsidR="00D53FE1">
        <w:rPr>
          <w:rFonts w:ascii="Arial Narrow" w:hAnsi="Arial Narrow"/>
          <w:sz w:val="28"/>
          <w:szCs w:val="28"/>
        </w:rPr>
        <w:t xml:space="preserve"> convert to </w:t>
      </w:r>
      <w:r w:rsidR="00D53FE1" w:rsidRPr="00D53FE1">
        <w:rPr>
          <w:rFonts w:ascii="Arial Narrow" w:hAnsi="Arial Narrow"/>
          <w:b/>
          <w:sz w:val="28"/>
          <w:szCs w:val="28"/>
        </w:rPr>
        <w:t>litres (V)</w:t>
      </w:r>
      <w:r w:rsidR="00D53FE1">
        <w:rPr>
          <w:rFonts w:ascii="Arial Narrow" w:hAnsi="Arial Narrow"/>
          <w:sz w:val="28"/>
          <w:szCs w:val="28"/>
        </w:rPr>
        <w:t xml:space="preserve"> by dividing by 1000.</w:t>
      </w:r>
    </w:p>
    <w:p w14:paraId="5AB8BFDC" w14:textId="7A9DF2C5" w:rsidR="00F01991" w:rsidRPr="00F01991" w:rsidRDefault="00E01229" w:rsidP="00F01991">
      <w:pPr>
        <w:pStyle w:val="BodyText1"/>
        <w:rPr>
          <w:rFonts w:ascii="Arial Narrow" w:hAnsi="Arial Narrow"/>
        </w:rPr>
      </w:pPr>
      <w:r>
        <w:rPr>
          <w:rFonts w:ascii="Arial Narrow" w:hAnsi="Arial Narro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5DE5394" wp14:editId="4F671AC0">
                <wp:simplePos x="0" y="0"/>
                <wp:positionH relativeFrom="column">
                  <wp:posOffset>5716905</wp:posOffset>
                </wp:positionH>
                <wp:positionV relativeFrom="paragraph">
                  <wp:posOffset>69215</wp:posOffset>
                </wp:positionV>
                <wp:extent cx="1050290" cy="313055"/>
                <wp:effectExtent l="1905" t="5715" r="1905" b="0"/>
                <wp:wrapNone/>
                <wp:docPr id="77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3CAC" w14:textId="77777777" w:rsidR="00B43FC8" w:rsidRPr="00D53FE1" w:rsidRDefault="00B43FC8" w:rsidP="00D53FE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proofErr w:type="gramStart"/>
                            <w:r w:rsidRPr="00D53FE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volume</w:t>
                            </w:r>
                            <w:proofErr w:type="gramEnd"/>
                            <w:r w:rsidRPr="00D53FE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in cm</w:t>
                            </w:r>
                            <w:r w:rsidRPr="00D53FE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169" type="#_x0000_t202" style="position:absolute;margin-left:450.15pt;margin-top:5.45pt;width:82.7pt;height:2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" o:allowincell="f" stroked="f">
                <v:textbox inset="0,0,0,0">
                  <w:txbxContent>
                    <w:p w14:paraId="502F3CAC" w14:textId="77777777" w:rsidR="00B43FC8" w:rsidRPr="00D53FE1" w:rsidRDefault="00B43FC8" w:rsidP="00D53FE1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8"/>
                          <w:szCs w:val="28"/>
                          <w:vertAlign w:val="superscript"/>
                        </w:rPr>
                      </w:pPr>
                      <w:proofErr w:type="gramStart"/>
                      <w:r w:rsidRPr="00D53FE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volume</w:t>
                      </w:r>
                      <w:proofErr w:type="gramEnd"/>
                      <w:r w:rsidRPr="00D53FE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in cm</w:t>
                      </w:r>
                      <w:r w:rsidRPr="00D53FE1">
                        <w:rPr>
                          <w:rFonts w:ascii="Arial Narrow" w:hAnsi="Arial Narrow"/>
                          <w:b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CA54577" w14:textId="1EA1110E" w:rsidR="00F01991" w:rsidRPr="00F01991" w:rsidRDefault="00E01229" w:rsidP="00F01991">
      <w:pPr>
        <w:pStyle w:val="BodyText1"/>
        <w:rPr>
          <w:rFonts w:ascii="Arial Narrow" w:hAnsi="Arial Narrow"/>
        </w:rPr>
      </w:pPr>
      <w:r>
        <w:rPr>
          <w:rFonts w:ascii="Arial Narrow" w:hAnsi="Arial Narro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D39434A" wp14:editId="417A0FF1">
                <wp:simplePos x="0" y="0"/>
                <wp:positionH relativeFrom="column">
                  <wp:posOffset>5019040</wp:posOffset>
                </wp:positionH>
                <wp:positionV relativeFrom="paragraph">
                  <wp:posOffset>92075</wp:posOffset>
                </wp:positionV>
                <wp:extent cx="635000" cy="219710"/>
                <wp:effectExtent l="15240" t="15875" r="22860" b="43815"/>
                <wp:wrapNone/>
                <wp:docPr id="77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2197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2pt,7.25pt" to="445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" o:allowincell="f" strokeweight="1pt">
                <v:stroke endarrow="block" endarrowwidth="narrow" endarrowlength="short"/>
              </v:line>
            </w:pict>
          </mc:Fallback>
        </mc:AlternateContent>
      </w:r>
      <w:r>
        <w:rPr>
          <w:rFonts w:ascii="Arial Narrow" w:hAnsi="Arial Narro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38D71E4A" wp14:editId="02C26260">
                <wp:simplePos x="0" y="0"/>
                <wp:positionH relativeFrom="column">
                  <wp:posOffset>1060450</wp:posOffset>
                </wp:positionH>
                <wp:positionV relativeFrom="paragraph">
                  <wp:posOffset>76835</wp:posOffset>
                </wp:positionV>
                <wp:extent cx="4478655" cy="812800"/>
                <wp:effectExtent l="19050" t="13335" r="10795" b="12065"/>
                <wp:wrapNone/>
                <wp:docPr id="771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655" cy="812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83.5pt;margin-top:6.05pt;width:352.65pt;height:6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JNfAIAAAAF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" o:allowincell="f" filled="f" strokeweight="2.25pt"/>
            </w:pict>
          </mc:Fallback>
        </mc:AlternateContent>
      </w:r>
    </w:p>
    <w:p w14:paraId="6B66F1AB" w14:textId="77777777" w:rsidR="00F01991" w:rsidRPr="00F01991" w:rsidRDefault="00D53FE1" w:rsidP="00D53FE1">
      <w:pPr>
        <w:pStyle w:val="BodyText1"/>
        <w:tabs>
          <w:tab w:val="left" w:pos="2268"/>
          <w:tab w:val="left" w:pos="3402"/>
          <w:tab w:val="left" w:pos="3969"/>
          <w:tab w:val="left" w:pos="6946"/>
          <w:tab w:val="left" w:pos="7371"/>
        </w:tabs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ab/>
      </w:r>
      <w:r w:rsidR="00F01991" w:rsidRPr="00F01991">
        <w:rPr>
          <w:rFonts w:ascii="Arial Narrow" w:hAnsi="Arial Narrow"/>
          <w:b/>
          <w:sz w:val="36"/>
        </w:rPr>
        <w:t>Volume of solution in litres (V)</w:t>
      </w:r>
      <w:r w:rsidR="00F01991" w:rsidRPr="00F01991">
        <w:rPr>
          <w:rFonts w:ascii="Arial Narrow" w:hAnsi="Arial Narrow"/>
          <w:b/>
          <w:sz w:val="36"/>
        </w:rPr>
        <w:tab/>
        <w:t>=</w:t>
      </w:r>
      <w:r w:rsidR="00F01991" w:rsidRPr="00F01991">
        <w:rPr>
          <w:rFonts w:ascii="Arial Narrow" w:hAnsi="Arial Narrow"/>
          <w:b/>
          <w:sz w:val="36"/>
        </w:rPr>
        <w:tab/>
      </w:r>
      <w:r w:rsidRPr="00F01991">
        <w:rPr>
          <w:rFonts w:ascii="Arial Narrow" w:hAnsi="Arial Narrow"/>
          <w:b/>
          <w:position w:val="-34"/>
          <w:sz w:val="36"/>
        </w:rPr>
        <w:object w:dxaOrig="740" w:dyaOrig="900" w14:anchorId="2FB1BD66">
          <v:shape id="_x0000_i1044" type="#_x0000_t75" style="width:36.75pt;height:45.55pt" o:ole="" fillcolor="window">
            <v:imagedata r:id="rId46" o:title=""/>
          </v:shape>
          <o:OLEObject Type="Embed" ProgID="Equation.3" ShapeID="_x0000_i1044" DrawAspect="Content" ObjectID="_1524377150" r:id="rId47"/>
        </w:object>
      </w:r>
    </w:p>
    <w:p w14:paraId="67522EAC" w14:textId="77777777" w:rsidR="00F01991" w:rsidRPr="00F01991" w:rsidRDefault="00F01991" w:rsidP="00D53FE1">
      <w:pPr>
        <w:pStyle w:val="BodyText1"/>
        <w:rPr>
          <w:rFonts w:ascii="Arial Narrow" w:hAnsi="Arial Narrow"/>
        </w:rPr>
      </w:pPr>
    </w:p>
    <w:p w14:paraId="56D55892" w14:textId="77777777" w:rsidR="00F01991" w:rsidRDefault="00F01991" w:rsidP="00F01991">
      <w:pPr>
        <w:pStyle w:val="Subheading"/>
        <w:rPr>
          <w:rFonts w:ascii="Arial Narrow" w:hAnsi="Arial Narrow"/>
        </w:rPr>
      </w:pPr>
    </w:p>
    <w:p w14:paraId="51B3BBF2" w14:textId="77777777" w:rsidR="00C806FA" w:rsidRDefault="00C806FA" w:rsidP="00F01991">
      <w:pPr>
        <w:pStyle w:val="Subheading"/>
        <w:rPr>
          <w:rFonts w:ascii="Arial Narrow" w:hAnsi="Arial Narrow"/>
        </w:rPr>
      </w:pPr>
    </w:p>
    <w:p w14:paraId="773E03C2" w14:textId="77777777" w:rsidR="00C806FA" w:rsidRDefault="00C806FA" w:rsidP="00F01991">
      <w:pPr>
        <w:pStyle w:val="Subheading"/>
        <w:rPr>
          <w:rFonts w:ascii="Arial Narrow" w:hAnsi="Arial Narrow"/>
        </w:rPr>
      </w:pPr>
    </w:p>
    <w:p w14:paraId="2123294E" w14:textId="77777777" w:rsidR="00C806FA" w:rsidRPr="00F01991" w:rsidRDefault="00C806FA" w:rsidP="00F01991">
      <w:pPr>
        <w:pStyle w:val="Subheading"/>
        <w:rPr>
          <w:rFonts w:ascii="Arial Narrow" w:hAnsi="Arial Narrow"/>
        </w:rPr>
      </w:pPr>
    </w:p>
    <w:p w14:paraId="5CF46AAE" w14:textId="1D1D9CCF" w:rsidR="009A4213" w:rsidRPr="009A4213" w:rsidRDefault="009A4213" w:rsidP="009A4213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9A4213">
        <w:rPr>
          <w:rFonts w:ascii="Arial Narrow" w:hAnsi="Arial Narrow"/>
          <w:b/>
          <w:bCs/>
          <w:sz w:val="28"/>
          <w:szCs w:val="28"/>
          <w:lang w:val="en-US"/>
        </w:rPr>
        <w:t>Example:</w:t>
      </w:r>
      <w:r w:rsidRPr="009A4213">
        <w:rPr>
          <w:rFonts w:ascii="Arial Narrow" w:hAnsi="Arial Narrow"/>
          <w:bCs/>
          <w:sz w:val="28"/>
          <w:szCs w:val="28"/>
          <w:lang w:val="en-US"/>
        </w:rPr>
        <w:tab/>
      </w:r>
      <w:r w:rsidRPr="009A4213">
        <w:rPr>
          <w:rFonts w:ascii="Arial Narrow" w:hAnsi="Arial Narrow"/>
          <w:sz w:val="28"/>
          <w:szCs w:val="28"/>
        </w:rPr>
        <w:t xml:space="preserve">A solution contains 4 moles of </w:t>
      </w:r>
      <w:r w:rsidR="00E01229">
        <w:rPr>
          <w:rFonts w:ascii="Arial Narrow" w:hAnsi="Arial Narrow"/>
          <w:sz w:val="28"/>
          <w:szCs w:val="28"/>
        </w:rPr>
        <w:t>sulfur</w:t>
      </w:r>
      <w:r w:rsidRPr="009A4213">
        <w:rPr>
          <w:rFonts w:ascii="Arial Narrow" w:hAnsi="Arial Narrow"/>
          <w:sz w:val="28"/>
          <w:szCs w:val="28"/>
        </w:rPr>
        <w:t>ic acid in 2 litres.  Calculate the concentration of the solution.</w:t>
      </w:r>
    </w:p>
    <w:p w14:paraId="27AD6AC8" w14:textId="77777777" w:rsidR="009A4213" w:rsidRPr="009A4213" w:rsidRDefault="009A4213" w:rsidP="009A4213">
      <w:pPr>
        <w:pStyle w:val="Indent2"/>
        <w:rPr>
          <w:rFonts w:ascii="Arial Narrow" w:hAnsi="Arial Narrow"/>
          <w:sz w:val="28"/>
          <w:szCs w:val="28"/>
        </w:rPr>
      </w:pPr>
    </w:p>
    <w:p w14:paraId="42E63EC4" w14:textId="77777777" w:rsidR="009A4213" w:rsidRPr="009A4213" w:rsidRDefault="009A4213" w:rsidP="009A4213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9A4213">
        <w:rPr>
          <w:rFonts w:ascii="Arial Narrow" w:hAnsi="Arial Narrow"/>
          <w:sz w:val="28"/>
          <w:szCs w:val="28"/>
        </w:rPr>
        <w:t>Volume of solution</w:t>
      </w:r>
      <w:r>
        <w:rPr>
          <w:rFonts w:ascii="Arial Narrow" w:hAnsi="Arial Narrow"/>
          <w:sz w:val="28"/>
          <w:szCs w:val="28"/>
        </w:rPr>
        <w:t xml:space="preserve"> </w:t>
      </w:r>
      <w:r w:rsidRPr="009A4213">
        <w:rPr>
          <w:rFonts w:ascii="Arial Narrow" w:hAnsi="Arial Narrow"/>
          <w:b/>
          <w:sz w:val="28"/>
          <w:szCs w:val="28"/>
        </w:rPr>
        <w:t>V</w: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  <w:t>2 litres</w:t>
      </w:r>
    </w:p>
    <w:p w14:paraId="1602C351" w14:textId="77777777" w:rsidR="009A4213" w:rsidRPr="009A4213" w:rsidRDefault="009A4213" w:rsidP="009A4213">
      <w:pPr>
        <w:pStyle w:val="Indent2"/>
        <w:tabs>
          <w:tab w:val="left" w:pos="2127"/>
          <w:tab w:val="left" w:pos="2552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9A4213">
        <w:rPr>
          <w:rFonts w:ascii="Arial Narrow" w:hAnsi="Arial Narrow"/>
          <w:sz w:val="28"/>
          <w:szCs w:val="28"/>
        </w:rPr>
        <w:t xml:space="preserve">Concentration </w:t>
      </w:r>
      <w:r>
        <w:rPr>
          <w:rFonts w:ascii="Arial Narrow" w:hAnsi="Arial Narrow"/>
          <w:b/>
          <w:sz w:val="28"/>
          <w:szCs w:val="28"/>
        </w:rPr>
        <w:t>C</w:t>
      </w:r>
      <w:r w:rsidRPr="009A4213">
        <w:rPr>
          <w:rFonts w:ascii="Arial Narrow" w:hAnsi="Arial Narrow"/>
          <w:b/>
          <w:sz w:val="28"/>
          <w:szCs w:val="28"/>
        </w:rPr>
        <w:tab/>
      </w:r>
      <w:r w:rsidRPr="009A4213">
        <w:rPr>
          <w:rFonts w:ascii="Arial Narrow" w:hAnsi="Arial Narrow"/>
          <w:sz w:val="28"/>
          <w:szCs w:val="28"/>
        </w:rPr>
        <w:t>=</w:t>
      </w:r>
      <w:r w:rsidRPr="009A4213">
        <w:rPr>
          <w:rFonts w:ascii="Arial Narrow" w:hAnsi="Arial Narrow"/>
          <w:sz w:val="28"/>
          <w:szCs w:val="28"/>
        </w:rPr>
        <w:tab/>
      </w:r>
      <w:r w:rsidRPr="004E2812">
        <w:rPr>
          <w:position w:val="-32"/>
          <w:sz w:val="20"/>
        </w:rPr>
        <w:object w:dxaOrig="340" w:dyaOrig="880" w14:anchorId="50BBB497">
          <v:shape id="_x0000_i1045" type="#_x0000_t75" style="width:16.15pt;height:44.1pt" o:ole="" fillcolor="window">
            <v:imagedata r:id="rId44" o:title=""/>
          </v:shape>
          <o:OLEObject Type="Embed" ProgID="Equation.3" ShapeID="_x0000_i1045" DrawAspect="Content" ObjectID="_1524377151" r:id="rId48"/>
        </w:objec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  <w:t xml:space="preserve"> </w:t>
      </w:r>
      <w:r w:rsidRPr="009A4213">
        <w:rPr>
          <w:rFonts w:ascii="Arial Narrow" w:hAnsi="Arial Narrow"/>
          <w:position w:val="-28"/>
          <w:sz w:val="28"/>
          <w:szCs w:val="28"/>
        </w:rPr>
        <w:object w:dxaOrig="260" w:dyaOrig="700" w14:anchorId="4C0BEA15">
          <v:shape id="_x0000_i1046" type="#_x0000_t75" style="width:13.2pt;height:35.25pt" o:ole="">
            <v:imagedata r:id="rId49" o:title=""/>
          </v:shape>
          <o:OLEObject Type="Embed" ProgID="Equation.3" ShapeID="_x0000_i1046" DrawAspect="Content" ObjectID="_1524377152" r:id="rId50"/>
        </w:object>
      </w:r>
    </w:p>
    <w:p w14:paraId="030BB34D" w14:textId="77777777" w:rsidR="009A4213" w:rsidRPr="009A4213" w:rsidRDefault="009A4213" w:rsidP="009A4213">
      <w:pPr>
        <w:pStyle w:val="Indent2"/>
        <w:tabs>
          <w:tab w:val="left" w:pos="4253"/>
          <w:tab w:val="left" w:pos="4820"/>
          <w:tab w:val="left" w:pos="5529"/>
          <w:tab w:val="left" w:pos="5954"/>
        </w:tabs>
        <w:ind w:left="0" w:firstLine="0"/>
        <w:rPr>
          <w:rFonts w:ascii="Arial Narrow" w:hAnsi="Arial Narrow"/>
          <w:sz w:val="28"/>
          <w:szCs w:val="28"/>
        </w:rPr>
      </w:pPr>
    </w:p>
    <w:p w14:paraId="72EA3F47" w14:textId="77777777" w:rsidR="009A4213" w:rsidRPr="009A4213" w:rsidRDefault="009A4213" w:rsidP="009A4213">
      <w:pPr>
        <w:pStyle w:val="Indent2"/>
        <w:tabs>
          <w:tab w:val="left" w:pos="4253"/>
          <w:tab w:val="left" w:pos="4820"/>
          <w:tab w:val="left" w:pos="5529"/>
          <w:tab w:val="left" w:pos="5954"/>
        </w:tabs>
        <w:rPr>
          <w:rFonts w:ascii="Arial Narrow" w:hAnsi="Arial Narrow"/>
          <w:sz w:val="28"/>
          <w:szCs w:val="28"/>
        </w:rPr>
      </w:pPr>
      <w:r w:rsidRPr="009A4213">
        <w:rPr>
          <w:rFonts w:ascii="Arial Narrow" w:hAnsi="Arial Narrow"/>
          <w:b/>
          <w:sz w:val="28"/>
          <w:szCs w:val="28"/>
        </w:rPr>
        <w:t>Concentration of solution</w:t>
      </w:r>
      <w:r w:rsidRPr="009A4213">
        <w:rPr>
          <w:rFonts w:ascii="Arial Narrow" w:hAnsi="Arial Narrow"/>
          <w:b/>
          <w:sz w:val="28"/>
          <w:szCs w:val="28"/>
        </w:rPr>
        <w:tab/>
        <w:t>=</w:t>
      </w:r>
      <w:r w:rsidRPr="009A4213">
        <w:rPr>
          <w:rFonts w:ascii="Arial Narrow" w:hAnsi="Arial Narrow"/>
          <w:b/>
          <w:sz w:val="28"/>
          <w:szCs w:val="28"/>
        </w:rPr>
        <w:tab/>
      </w:r>
      <w:r w:rsidRPr="00666345">
        <w:rPr>
          <w:rFonts w:ascii="Arial Narrow" w:hAnsi="Arial Narrow"/>
          <w:b/>
          <w:sz w:val="28"/>
          <w:szCs w:val="28"/>
        </w:rPr>
        <w:t xml:space="preserve">2 </w:t>
      </w:r>
      <w:proofErr w:type="spellStart"/>
      <w:r w:rsidRPr="00666345">
        <w:rPr>
          <w:rFonts w:ascii="Arial Narrow" w:hAnsi="Arial Narrow"/>
          <w:b/>
          <w:sz w:val="28"/>
          <w:szCs w:val="28"/>
        </w:rPr>
        <w:t>mol</w:t>
      </w:r>
      <w:proofErr w:type="spellEnd"/>
      <w:r w:rsidRPr="00666345">
        <w:rPr>
          <w:rFonts w:ascii="Arial Narrow" w:hAnsi="Arial Narrow"/>
          <w:b/>
          <w:sz w:val="28"/>
          <w:szCs w:val="28"/>
        </w:rPr>
        <w:t xml:space="preserve"> </w:t>
      </w:r>
      <w:r w:rsidR="00753E28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753E28" w:rsidRPr="00666345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666345" w:rsidRPr="00666345">
        <w:rPr>
          <w:rFonts w:ascii="Arial Narrow" w:hAnsi="Arial Narrow"/>
          <w:b/>
          <w:sz w:val="28"/>
          <w:szCs w:val="28"/>
          <w:vertAlign w:val="superscript"/>
        </w:rPr>
        <w:t>-1</w:t>
      </w:r>
    </w:p>
    <w:p w14:paraId="1F8A6A61" w14:textId="567F3F52" w:rsidR="009A4213" w:rsidRPr="009A4213" w:rsidRDefault="00F01991" w:rsidP="009A4213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F01991">
        <w:rPr>
          <w:rFonts w:ascii="Arial Narrow" w:hAnsi="Arial Narrow"/>
        </w:rPr>
        <w:br w:type="page"/>
      </w:r>
      <w:r w:rsidR="009A4213" w:rsidRPr="009A4213">
        <w:rPr>
          <w:rFonts w:ascii="Arial Narrow" w:hAnsi="Arial Narrow"/>
          <w:b/>
          <w:sz w:val="28"/>
          <w:szCs w:val="28"/>
        </w:rPr>
        <w:lastRenderedPageBreak/>
        <w:t>Example:</w:t>
      </w:r>
      <w:r w:rsidR="009A4213" w:rsidRPr="009A4213">
        <w:rPr>
          <w:rFonts w:ascii="Arial Narrow" w:hAnsi="Arial Narrow"/>
          <w:b/>
          <w:sz w:val="28"/>
          <w:szCs w:val="28"/>
        </w:rPr>
        <w:tab/>
        <w:t xml:space="preserve">A solution contains 0.1 mole of </w:t>
      </w:r>
      <w:proofErr w:type="gramStart"/>
      <w:r w:rsidR="009A4213" w:rsidRPr="009A4213">
        <w:rPr>
          <w:rFonts w:ascii="Arial Narrow" w:hAnsi="Arial Narrow"/>
          <w:b/>
          <w:sz w:val="28"/>
          <w:szCs w:val="28"/>
        </w:rPr>
        <w:t>copper(</w:t>
      </w:r>
      <w:proofErr w:type="gramEnd"/>
      <w:r w:rsidR="009A4213" w:rsidRPr="009A4213">
        <w:rPr>
          <w:rFonts w:ascii="Arial Narrow" w:hAnsi="Arial Narrow"/>
          <w:b/>
          <w:sz w:val="28"/>
          <w:szCs w:val="28"/>
        </w:rPr>
        <w:t xml:space="preserve">II) </w:t>
      </w:r>
      <w:r w:rsidR="00B63F4A">
        <w:rPr>
          <w:rFonts w:ascii="Arial Narrow" w:hAnsi="Arial Narrow"/>
          <w:b/>
          <w:sz w:val="28"/>
          <w:szCs w:val="28"/>
        </w:rPr>
        <w:t>sulfate</w:t>
      </w:r>
      <w:r w:rsidR="009A4213" w:rsidRPr="009A4213">
        <w:rPr>
          <w:rFonts w:ascii="Arial Narrow" w:hAnsi="Arial Narrow"/>
          <w:b/>
          <w:sz w:val="28"/>
          <w:szCs w:val="28"/>
        </w:rPr>
        <w:t xml:space="preserve"> in 100 cm</w:t>
      </w:r>
      <w:r w:rsidR="009A4213" w:rsidRPr="009A4213">
        <w:rPr>
          <w:rFonts w:ascii="Arial Narrow" w:hAnsi="Arial Narrow"/>
          <w:b/>
          <w:sz w:val="28"/>
          <w:szCs w:val="28"/>
          <w:vertAlign w:val="superscript"/>
        </w:rPr>
        <w:t>3</w:t>
      </w:r>
      <w:r w:rsidR="009A4213" w:rsidRPr="009A4213">
        <w:rPr>
          <w:rFonts w:ascii="Arial Narrow" w:hAnsi="Arial Narrow"/>
          <w:b/>
          <w:sz w:val="28"/>
          <w:szCs w:val="28"/>
        </w:rPr>
        <w:t>.  Calculate the concentration of the solution.</w:t>
      </w:r>
    </w:p>
    <w:p w14:paraId="1C1FBEB7" w14:textId="77777777" w:rsidR="009A4213" w:rsidRPr="009A4213" w:rsidRDefault="009A4213" w:rsidP="009A4213">
      <w:pPr>
        <w:pStyle w:val="Indent2"/>
        <w:rPr>
          <w:rFonts w:ascii="Arial Narrow" w:hAnsi="Arial Narrow"/>
          <w:sz w:val="28"/>
          <w:szCs w:val="28"/>
        </w:rPr>
      </w:pPr>
    </w:p>
    <w:p w14:paraId="08E44428" w14:textId="77777777" w:rsidR="009A4213" w:rsidRPr="009A4213" w:rsidRDefault="009A4213" w:rsidP="009A4213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  <w:vertAlign w:val="superscript"/>
        </w:rPr>
      </w:pPr>
      <w:r w:rsidRPr="009A4213">
        <w:rPr>
          <w:rFonts w:ascii="Arial Narrow" w:hAnsi="Arial Narrow"/>
          <w:sz w:val="28"/>
          <w:szCs w:val="28"/>
        </w:rPr>
        <w:t>Volume of solution</w:t>
      </w:r>
      <w:r>
        <w:rPr>
          <w:rFonts w:ascii="Arial Narrow" w:hAnsi="Arial Narrow"/>
          <w:sz w:val="28"/>
          <w:szCs w:val="28"/>
        </w:rPr>
        <w:t xml:space="preserve"> </w:t>
      </w:r>
      <w:r w:rsidRPr="009A4213">
        <w:rPr>
          <w:rFonts w:ascii="Arial Narrow" w:hAnsi="Arial Narrow"/>
          <w:b/>
          <w:sz w:val="28"/>
          <w:szCs w:val="28"/>
        </w:rPr>
        <w:t>v</w: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  <w:t xml:space="preserve">100 cm </w:t>
      </w:r>
      <w:r w:rsidRPr="009A4213">
        <w:rPr>
          <w:rFonts w:ascii="Arial Narrow" w:hAnsi="Arial Narrow"/>
          <w:sz w:val="28"/>
          <w:szCs w:val="28"/>
          <w:vertAlign w:val="superscript"/>
        </w:rPr>
        <w:t>3</w:t>
      </w:r>
    </w:p>
    <w:p w14:paraId="3817658F" w14:textId="77777777" w:rsidR="009A4213" w:rsidRPr="009A4213" w:rsidRDefault="009A4213" w:rsidP="009A4213">
      <w:pPr>
        <w:pStyle w:val="Indent2"/>
        <w:tabs>
          <w:tab w:val="left" w:pos="2127"/>
          <w:tab w:val="left" w:pos="2552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749FED2C" w14:textId="77777777" w:rsidR="009A4213" w:rsidRPr="009A4213" w:rsidRDefault="009A4213" w:rsidP="009A4213">
      <w:pPr>
        <w:pStyle w:val="Indent2"/>
        <w:tabs>
          <w:tab w:val="left" w:pos="2127"/>
          <w:tab w:val="left" w:pos="2552"/>
          <w:tab w:val="left" w:pos="4253"/>
          <w:tab w:val="left" w:pos="4820"/>
          <w:tab w:val="left" w:pos="5670"/>
          <w:tab w:val="left" w:pos="6379"/>
          <w:tab w:val="left" w:pos="7088"/>
          <w:tab w:val="left" w:pos="7513"/>
        </w:tabs>
        <w:rPr>
          <w:rFonts w:ascii="Arial Narrow" w:hAnsi="Arial Narrow"/>
          <w:i/>
          <w:sz w:val="28"/>
          <w:szCs w:val="28"/>
        </w:rPr>
      </w:pPr>
      <w:r w:rsidRPr="009A4213">
        <w:rPr>
          <w:rFonts w:ascii="Arial Narrow" w:hAnsi="Arial Narrow"/>
          <w:sz w:val="28"/>
          <w:szCs w:val="28"/>
        </w:rPr>
        <w:t>Volume of solution in litres</w: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</w:r>
      <w:r w:rsidRPr="009A4213">
        <w:rPr>
          <w:rFonts w:ascii="Arial Narrow" w:hAnsi="Arial Narrow"/>
          <w:position w:val="-28"/>
          <w:sz w:val="28"/>
          <w:szCs w:val="28"/>
        </w:rPr>
        <w:object w:dxaOrig="620" w:dyaOrig="700" w14:anchorId="002010AF">
          <v:shape id="_x0000_i1047" type="#_x0000_t75" style="width:30.85pt;height:35.25pt" o:ole="">
            <v:imagedata r:id="rId51" o:title=""/>
          </v:shape>
          <o:OLEObject Type="Embed" ProgID="Equation.3" ShapeID="_x0000_i1047" DrawAspect="Content" ObjectID="_1524377153" r:id="rId52"/>
        </w:objec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</w:r>
      <w:r w:rsidRPr="009A4213">
        <w:rPr>
          <w:rFonts w:ascii="Arial Narrow" w:hAnsi="Arial Narrow"/>
          <w:position w:val="-28"/>
          <w:sz w:val="28"/>
          <w:szCs w:val="28"/>
        </w:rPr>
        <w:object w:dxaOrig="620" w:dyaOrig="700" w14:anchorId="692CB003">
          <v:shape id="_x0000_i1048" type="#_x0000_t75" style="width:30.85pt;height:35.25pt" o:ole="">
            <v:imagedata r:id="rId53" o:title=""/>
          </v:shape>
          <o:OLEObject Type="Embed" ProgID="Equation.3" ShapeID="_x0000_i1048" DrawAspect="Content" ObjectID="_1524377154" r:id="rId54"/>
        </w:objec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  <w:t xml:space="preserve">0.1 </w:t>
      </w:r>
      <w:r w:rsidRPr="009A4213">
        <w:rPr>
          <w:rFonts w:ascii="Century Schoolbook" w:hAnsi="Century Schoolbook"/>
          <w:i/>
          <w:sz w:val="28"/>
          <w:szCs w:val="28"/>
        </w:rPr>
        <w:t>l</w:t>
      </w:r>
    </w:p>
    <w:p w14:paraId="365AA31A" w14:textId="77777777" w:rsidR="009A4213" w:rsidRPr="009A4213" w:rsidRDefault="009A4213" w:rsidP="009A4213">
      <w:pPr>
        <w:pStyle w:val="Indent2"/>
        <w:tabs>
          <w:tab w:val="left" w:pos="4253"/>
          <w:tab w:val="left" w:pos="4820"/>
          <w:tab w:val="left" w:pos="5529"/>
          <w:tab w:val="left" w:pos="5954"/>
        </w:tabs>
        <w:ind w:left="0" w:firstLine="0"/>
        <w:rPr>
          <w:rFonts w:ascii="Arial Narrow" w:hAnsi="Arial Narrow"/>
          <w:sz w:val="28"/>
          <w:szCs w:val="28"/>
        </w:rPr>
      </w:pPr>
    </w:p>
    <w:p w14:paraId="4E2FE87F" w14:textId="77777777" w:rsidR="009A4213" w:rsidRPr="009A4213" w:rsidRDefault="009A4213" w:rsidP="009A4213">
      <w:pPr>
        <w:pStyle w:val="Indent2"/>
        <w:tabs>
          <w:tab w:val="left" w:pos="1985"/>
          <w:tab w:val="left" w:pos="2268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9A4213">
        <w:rPr>
          <w:rFonts w:ascii="Arial Narrow" w:hAnsi="Arial Narrow"/>
          <w:sz w:val="28"/>
          <w:szCs w:val="28"/>
        </w:rPr>
        <w:t xml:space="preserve">Concentration </w:t>
      </w:r>
      <w:r>
        <w:rPr>
          <w:rFonts w:ascii="Arial Narrow" w:hAnsi="Arial Narrow"/>
          <w:b/>
          <w:sz w:val="28"/>
          <w:szCs w:val="28"/>
        </w:rPr>
        <w:t>C</w:t>
      </w:r>
      <w:r w:rsidRPr="009A4213">
        <w:rPr>
          <w:rFonts w:ascii="Arial Narrow" w:hAnsi="Arial Narrow"/>
          <w:b/>
          <w:sz w:val="28"/>
          <w:szCs w:val="28"/>
        </w:rPr>
        <w:tab/>
      </w:r>
      <w:r w:rsidRPr="009A4213">
        <w:rPr>
          <w:rFonts w:ascii="Arial Narrow" w:hAnsi="Arial Narrow"/>
          <w:sz w:val="28"/>
          <w:szCs w:val="28"/>
        </w:rPr>
        <w:t>=</w:t>
      </w:r>
      <w:r w:rsidRPr="009A4213">
        <w:rPr>
          <w:rFonts w:ascii="Arial Narrow" w:hAnsi="Arial Narrow"/>
          <w:sz w:val="28"/>
          <w:szCs w:val="28"/>
        </w:rPr>
        <w:tab/>
      </w:r>
      <w:r w:rsidRPr="004E2812">
        <w:rPr>
          <w:position w:val="-32"/>
          <w:sz w:val="20"/>
        </w:rPr>
        <w:object w:dxaOrig="340" w:dyaOrig="880" w14:anchorId="726943E5">
          <v:shape id="_x0000_i1049" type="#_x0000_t75" style="width:16.15pt;height:44.1pt" o:ole="" fillcolor="window">
            <v:imagedata r:id="rId44" o:title=""/>
          </v:shape>
          <o:OLEObject Type="Embed" ProgID="Equation.3" ShapeID="_x0000_i1049" DrawAspect="Content" ObjectID="_1524377155" r:id="rId55"/>
        </w:object>
      </w:r>
      <w:r w:rsidRPr="009A4213">
        <w:rPr>
          <w:rFonts w:ascii="Arial Narrow" w:hAnsi="Arial Narrow"/>
          <w:sz w:val="28"/>
          <w:szCs w:val="28"/>
        </w:rPr>
        <w:tab/>
        <w:t>=</w:t>
      </w:r>
      <w:r w:rsidRPr="009A4213">
        <w:rPr>
          <w:rFonts w:ascii="Arial Narrow" w:hAnsi="Arial Narrow"/>
          <w:sz w:val="28"/>
          <w:szCs w:val="28"/>
        </w:rPr>
        <w:tab/>
      </w:r>
      <w:r w:rsidRPr="009A4213">
        <w:rPr>
          <w:rFonts w:ascii="Arial Narrow" w:hAnsi="Arial Narrow"/>
          <w:position w:val="-28"/>
          <w:sz w:val="28"/>
          <w:szCs w:val="28"/>
        </w:rPr>
        <w:object w:dxaOrig="400" w:dyaOrig="700" w14:anchorId="4B5EAA7E">
          <v:shape id="_x0000_i1050" type="#_x0000_t75" style="width:19.1pt;height:35.25pt" o:ole="">
            <v:imagedata r:id="rId56" o:title=""/>
          </v:shape>
          <o:OLEObject Type="Embed" ProgID="Equation.3" ShapeID="_x0000_i1050" DrawAspect="Content" ObjectID="_1524377156" r:id="rId57"/>
        </w:object>
      </w:r>
    </w:p>
    <w:p w14:paraId="1EF737FD" w14:textId="77777777" w:rsidR="009A4213" w:rsidRPr="009A4213" w:rsidRDefault="009A4213" w:rsidP="009A4213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0D2BB550" w14:textId="77777777" w:rsidR="009A4213" w:rsidRPr="009A4213" w:rsidRDefault="009A4213" w:rsidP="009A4213">
      <w:pPr>
        <w:pStyle w:val="Indent2"/>
        <w:tabs>
          <w:tab w:val="left" w:pos="4253"/>
          <w:tab w:val="left" w:pos="4820"/>
          <w:tab w:val="left" w:pos="5529"/>
          <w:tab w:val="left" w:pos="5954"/>
        </w:tabs>
        <w:rPr>
          <w:rFonts w:ascii="Arial Narrow" w:hAnsi="Arial Narrow"/>
          <w:sz w:val="28"/>
          <w:szCs w:val="28"/>
        </w:rPr>
      </w:pPr>
      <w:r w:rsidRPr="009A4213">
        <w:rPr>
          <w:rFonts w:ascii="Arial Narrow" w:hAnsi="Arial Narrow"/>
          <w:b/>
          <w:sz w:val="28"/>
          <w:szCs w:val="28"/>
        </w:rPr>
        <w:t>Concentration of solution</w:t>
      </w:r>
      <w:r w:rsidRPr="009A4213">
        <w:rPr>
          <w:rFonts w:ascii="Arial Narrow" w:hAnsi="Arial Narrow"/>
          <w:b/>
          <w:sz w:val="28"/>
          <w:szCs w:val="28"/>
        </w:rPr>
        <w:tab/>
        <w:t>=</w:t>
      </w:r>
      <w:r w:rsidRPr="009A4213">
        <w:rPr>
          <w:rFonts w:ascii="Arial Narrow" w:hAnsi="Arial Narrow"/>
          <w:b/>
          <w:sz w:val="28"/>
          <w:szCs w:val="28"/>
        </w:rPr>
        <w:tab/>
      </w:r>
      <w:r w:rsidRPr="0096738C">
        <w:rPr>
          <w:rFonts w:ascii="Arial Narrow" w:hAnsi="Arial Narrow"/>
          <w:b/>
          <w:sz w:val="28"/>
          <w:szCs w:val="28"/>
        </w:rPr>
        <w:t xml:space="preserve">1 </w:t>
      </w:r>
      <w:proofErr w:type="spellStart"/>
      <w:r w:rsidRPr="0096738C">
        <w:rPr>
          <w:rFonts w:ascii="Arial Narrow" w:hAnsi="Arial Narrow"/>
          <w:b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b/>
          <w:sz w:val="28"/>
          <w:szCs w:val="28"/>
        </w:rPr>
        <w:t xml:space="preserve"> </w:t>
      </w:r>
      <w:r w:rsidR="00753E28" w:rsidRPr="00C92732">
        <w:rPr>
          <w:rFonts w:ascii="Century Schoolbook" w:hAnsi="Century Schoolbook"/>
          <w:b/>
          <w:i/>
          <w:sz w:val="28"/>
          <w:szCs w:val="28"/>
        </w:rPr>
        <w:t>l</w:t>
      </w:r>
      <w:r w:rsidR="00753E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b/>
          <w:sz w:val="28"/>
          <w:szCs w:val="28"/>
          <w:vertAlign w:val="superscript"/>
        </w:rPr>
        <w:t>-1</w:t>
      </w:r>
    </w:p>
    <w:p w14:paraId="60D76DB7" w14:textId="77777777" w:rsidR="009A4213" w:rsidRDefault="009A4213" w:rsidP="00B546DB">
      <w:pPr>
        <w:pStyle w:val="Indent2"/>
        <w:tabs>
          <w:tab w:val="left" w:pos="4253"/>
          <w:tab w:val="left" w:pos="4820"/>
          <w:tab w:val="left" w:pos="5529"/>
          <w:tab w:val="left" w:pos="5954"/>
        </w:tabs>
        <w:ind w:left="0" w:firstLine="0"/>
      </w:pPr>
    </w:p>
    <w:p w14:paraId="4398F366" w14:textId="77777777" w:rsidR="009A4213" w:rsidRDefault="009A4213" w:rsidP="009A4213">
      <w:pPr>
        <w:pStyle w:val="Indent2"/>
        <w:tabs>
          <w:tab w:val="left" w:pos="4253"/>
          <w:tab w:val="left" w:pos="4820"/>
          <w:tab w:val="left" w:pos="5529"/>
          <w:tab w:val="left" w:pos="5954"/>
        </w:tabs>
      </w:pPr>
    </w:p>
    <w:p w14:paraId="5DBE7BCD" w14:textId="77777777" w:rsidR="009A4213" w:rsidRPr="00E01229" w:rsidRDefault="009A4213" w:rsidP="009A4213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THESE EXAMPLES</w:t>
      </w:r>
    </w:p>
    <w:p w14:paraId="6FA048F4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</w:p>
    <w:p w14:paraId="731B9E8A" w14:textId="77777777" w:rsidR="009A4213" w:rsidRPr="00F07326" w:rsidRDefault="009A4213" w:rsidP="009A4213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sz w:val="28"/>
          <w:szCs w:val="28"/>
        </w:rPr>
        <w:t>Calculate the concentration of the following solutions.</w:t>
      </w:r>
    </w:p>
    <w:p w14:paraId="059E158A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</w:p>
    <w:p w14:paraId="1CACF6EC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b/>
          <w:sz w:val="28"/>
          <w:szCs w:val="28"/>
        </w:rPr>
        <w:t>1.</w:t>
      </w:r>
      <w:r w:rsidRPr="00F07326">
        <w:rPr>
          <w:rFonts w:ascii="Arial Narrow" w:hAnsi="Arial Narrow"/>
          <w:sz w:val="28"/>
          <w:szCs w:val="28"/>
        </w:rPr>
        <w:tab/>
        <w:t>0.5 mole of sodium chloride in 500 cm</w:t>
      </w:r>
      <w:r w:rsidRPr="00F07326">
        <w:rPr>
          <w:rFonts w:ascii="Arial Narrow" w:hAnsi="Arial Narrow"/>
          <w:sz w:val="28"/>
          <w:szCs w:val="28"/>
          <w:vertAlign w:val="superscript"/>
        </w:rPr>
        <w:t>3</w:t>
      </w:r>
      <w:r w:rsidRPr="00F07326">
        <w:rPr>
          <w:rFonts w:ascii="Arial Narrow" w:hAnsi="Arial Narrow"/>
          <w:sz w:val="28"/>
          <w:szCs w:val="28"/>
        </w:rPr>
        <w:t xml:space="preserve"> of solution.</w:t>
      </w:r>
    </w:p>
    <w:p w14:paraId="32898085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b/>
          <w:sz w:val="28"/>
          <w:szCs w:val="28"/>
        </w:rPr>
        <w:t>2.</w:t>
      </w:r>
      <w:r w:rsidRPr="00F07326">
        <w:rPr>
          <w:rFonts w:ascii="Arial Narrow" w:hAnsi="Arial Narrow"/>
          <w:sz w:val="28"/>
          <w:szCs w:val="28"/>
        </w:rPr>
        <w:tab/>
        <w:t>2 mole of nitric acid in 4000 cm</w:t>
      </w:r>
      <w:r w:rsidRPr="00F07326">
        <w:rPr>
          <w:rFonts w:ascii="Arial Narrow" w:hAnsi="Arial Narrow"/>
          <w:sz w:val="28"/>
          <w:szCs w:val="28"/>
          <w:vertAlign w:val="superscript"/>
        </w:rPr>
        <w:t>3</w:t>
      </w:r>
      <w:r w:rsidRPr="00F07326">
        <w:rPr>
          <w:rFonts w:ascii="Arial Narrow" w:hAnsi="Arial Narrow"/>
          <w:sz w:val="28"/>
          <w:szCs w:val="28"/>
        </w:rPr>
        <w:t xml:space="preserve"> of solution.</w:t>
      </w:r>
    </w:p>
    <w:p w14:paraId="60143E6A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b/>
          <w:sz w:val="28"/>
          <w:szCs w:val="28"/>
        </w:rPr>
        <w:t>3.</w:t>
      </w:r>
      <w:r w:rsidRPr="00F07326">
        <w:rPr>
          <w:rFonts w:ascii="Arial Narrow" w:hAnsi="Arial Narrow"/>
          <w:sz w:val="28"/>
          <w:szCs w:val="28"/>
        </w:rPr>
        <w:tab/>
        <w:t>0.25 mole of potassium carbonate in 200 cm</w:t>
      </w:r>
      <w:r w:rsidRPr="00F07326">
        <w:rPr>
          <w:rFonts w:ascii="Arial Narrow" w:hAnsi="Arial Narrow"/>
          <w:sz w:val="28"/>
          <w:szCs w:val="28"/>
          <w:vertAlign w:val="superscript"/>
        </w:rPr>
        <w:t>3</w:t>
      </w:r>
      <w:r w:rsidRPr="00F07326">
        <w:rPr>
          <w:rFonts w:ascii="Arial Narrow" w:hAnsi="Arial Narrow"/>
          <w:sz w:val="28"/>
          <w:szCs w:val="28"/>
        </w:rPr>
        <w:t xml:space="preserve"> of solution.</w:t>
      </w:r>
    </w:p>
    <w:p w14:paraId="03AB4905" w14:textId="0A1DC916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b/>
          <w:sz w:val="28"/>
          <w:szCs w:val="28"/>
        </w:rPr>
        <w:t>4.</w:t>
      </w:r>
      <w:r w:rsidRPr="00F07326">
        <w:rPr>
          <w:rFonts w:ascii="Arial Narrow" w:hAnsi="Arial Narrow"/>
          <w:sz w:val="28"/>
          <w:szCs w:val="28"/>
        </w:rPr>
        <w:tab/>
        <w:t xml:space="preserve">1.5 mole of </w:t>
      </w:r>
      <w:proofErr w:type="gramStart"/>
      <w:r w:rsidRPr="00F07326">
        <w:rPr>
          <w:rFonts w:ascii="Arial Narrow" w:hAnsi="Arial Narrow"/>
          <w:sz w:val="28"/>
          <w:szCs w:val="28"/>
        </w:rPr>
        <w:t>nickel(</w:t>
      </w:r>
      <w:proofErr w:type="gramEnd"/>
      <w:r w:rsidRPr="00F07326">
        <w:rPr>
          <w:rFonts w:ascii="Arial Narrow" w:hAnsi="Arial Narrow"/>
          <w:sz w:val="28"/>
          <w:szCs w:val="28"/>
        </w:rPr>
        <w:t xml:space="preserve">II) </w:t>
      </w:r>
      <w:r w:rsidR="00B63F4A">
        <w:rPr>
          <w:rFonts w:ascii="Arial Narrow" w:hAnsi="Arial Narrow"/>
          <w:sz w:val="28"/>
          <w:szCs w:val="28"/>
        </w:rPr>
        <w:t>sulfate</w:t>
      </w:r>
      <w:r w:rsidRPr="00F07326">
        <w:rPr>
          <w:rFonts w:ascii="Arial Narrow" w:hAnsi="Arial Narrow"/>
          <w:sz w:val="28"/>
          <w:szCs w:val="28"/>
        </w:rPr>
        <w:t xml:space="preserve"> in 3 litres of solution.</w:t>
      </w:r>
    </w:p>
    <w:p w14:paraId="5D1CF67E" w14:textId="77777777" w:rsidR="009A4213" w:rsidRPr="00F07326" w:rsidRDefault="009A4213" w:rsidP="009A4213">
      <w:pPr>
        <w:pStyle w:val="Indent1"/>
        <w:rPr>
          <w:rFonts w:ascii="Arial Narrow" w:hAnsi="Arial Narrow"/>
          <w:sz w:val="28"/>
          <w:szCs w:val="28"/>
        </w:rPr>
      </w:pPr>
      <w:r w:rsidRPr="00F07326">
        <w:rPr>
          <w:rFonts w:ascii="Arial Narrow" w:hAnsi="Arial Narrow"/>
          <w:b/>
          <w:sz w:val="28"/>
          <w:szCs w:val="28"/>
        </w:rPr>
        <w:t>5.</w:t>
      </w:r>
      <w:r w:rsidRPr="00F07326">
        <w:rPr>
          <w:rFonts w:ascii="Arial Narrow" w:hAnsi="Arial Narrow"/>
          <w:sz w:val="28"/>
          <w:szCs w:val="28"/>
        </w:rPr>
        <w:tab/>
        <w:t>0.05 mole of lithium bromide in 50 cm</w:t>
      </w:r>
      <w:r w:rsidRPr="00F07326">
        <w:rPr>
          <w:rFonts w:ascii="Arial Narrow" w:hAnsi="Arial Narrow"/>
          <w:sz w:val="28"/>
          <w:szCs w:val="28"/>
          <w:vertAlign w:val="superscript"/>
        </w:rPr>
        <w:t>3</w:t>
      </w:r>
      <w:r w:rsidRPr="00F07326">
        <w:rPr>
          <w:rFonts w:ascii="Arial Narrow" w:hAnsi="Arial Narrow"/>
          <w:sz w:val="28"/>
          <w:szCs w:val="28"/>
        </w:rPr>
        <w:t xml:space="preserve"> of solution.</w:t>
      </w:r>
    </w:p>
    <w:p w14:paraId="3B292A06" w14:textId="77777777" w:rsidR="009A4213" w:rsidRPr="00F07326" w:rsidRDefault="009A4213" w:rsidP="009A4213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353DF163" w14:textId="77777777" w:rsidR="009A4213" w:rsidRPr="00F07326" w:rsidRDefault="009A4213" w:rsidP="00C53133">
      <w:pPr>
        <w:pStyle w:val="Indent1"/>
        <w:tabs>
          <w:tab w:val="left" w:pos="1134"/>
          <w:tab w:val="left" w:pos="2835"/>
          <w:tab w:val="left" w:pos="4678"/>
          <w:tab w:val="left" w:pos="6804"/>
          <w:tab w:val="left" w:pos="8789"/>
        </w:tabs>
        <w:rPr>
          <w:rFonts w:ascii="Arial Narrow" w:hAnsi="Arial Narrow"/>
          <w:sz w:val="28"/>
          <w:szCs w:val="28"/>
        </w:rPr>
      </w:pPr>
      <w:proofErr w:type="gramStart"/>
      <w:r w:rsidRPr="00197764">
        <w:rPr>
          <w:rFonts w:ascii="Arial Narrow" w:hAnsi="Arial Narrow"/>
          <w:b/>
          <w:sz w:val="28"/>
          <w:szCs w:val="28"/>
        </w:rPr>
        <w:t>Answers :</w:t>
      </w:r>
      <w:proofErr w:type="gramEnd"/>
      <w:r w:rsidRPr="00F07326">
        <w:rPr>
          <w:rFonts w:ascii="Arial Narrow" w:hAnsi="Arial Narrow"/>
          <w:sz w:val="28"/>
          <w:szCs w:val="28"/>
        </w:rPr>
        <w:tab/>
      </w:r>
      <w:r w:rsidRPr="00197764">
        <w:rPr>
          <w:rFonts w:ascii="Arial Narrow" w:hAnsi="Arial Narrow"/>
          <w:b/>
          <w:sz w:val="28"/>
          <w:szCs w:val="28"/>
        </w:rPr>
        <w:t>1.</w:t>
      </w:r>
      <w:r w:rsidRPr="00F07326">
        <w:rPr>
          <w:rFonts w:ascii="Arial Narrow" w:hAnsi="Arial Narrow"/>
          <w:sz w:val="28"/>
          <w:szCs w:val="28"/>
        </w:rPr>
        <w:t xml:space="preserve"> </w:t>
      </w:r>
      <w:r w:rsidR="00C53133">
        <w:rPr>
          <w:rFonts w:ascii="Arial Narrow" w:hAnsi="Arial Narrow"/>
          <w:sz w:val="28"/>
          <w:szCs w:val="28"/>
        </w:rPr>
        <w:t xml:space="preserve"> </w:t>
      </w:r>
      <w:r w:rsidRPr="00F07326">
        <w:rPr>
          <w:rFonts w:ascii="Arial Narrow" w:hAnsi="Arial Narrow"/>
          <w:sz w:val="28"/>
          <w:szCs w:val="28"/>
        </w:rPr>
        <w:t xml:space="preserve">[1 </w:t>
      </w:r>
      <w:proofErr w:type="spellStart"/>
      <w:r w:rsidRPr="00F07326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97764">
        <w:rPr>
          <w:rFonts w:ascii="Century Schoolbook" w:hAnsi="Century Schoolbook"/>
          <w:sz w:val="28"/>
          <w:szCs w:val="28"/>
        </w:rPr>
        <w:t>]</w:t>
      </w:r>
      <w:r w:rsidR="00C53133">
        <w:rPr>
          <w:rFonts w:ascii="Arial Narrow" w:hAnsi="Arial Narrow"/>
          <w:sz w:val="28"/>
          <w:szCs w:val="28"/>
        </w:rPr>
        <w:tab/>
        <w:t xml:space="preserve"> </w:t>
      </w:r>
      <w:r w:rsidRPr="00197764">
        <w:rPr>
          <w:rFonts w:ascii="Arial Narrow" w:hAnsi="Arial Narrow"/>
          <w:b/>
          <w:sz w:val="28"/>
          <w:szCs w:val="28"/>
        </w:rPr>
        <w:t>2.</w:t>
      </w:r>
      <w:r w:rsidRPr="00F07326">
        <w:rPr>
          <w:rFonts w:ascii="Arial Narrow" w:hAnsi="Arial Narrow"/>
          <w:sz w:val="28"/>
          <w:szCs w:val="28"/>
        </w:rPr>
        <w:t xml:space="preserve"> [0.5 </w:t>
      </w:r>
      <w:proofErr w:type="spellStart"/>
      <w:r w:rsidRPr="00F07326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F07326">
        <w:rPr>
          <w:rFonts w:ascii="Arial Narrow" w:hAnsi="Arial Narrow"/>
          <w:sz w:val="28"/>
          <w:szCs w:val="28"/>
        </w:rPr>
        <w:t>]</w:t>
      </w:r>
      <w:r w:rsidR="00C53133">
        <w:rPr>
          <w:rFonts w:ascii="Arial Narrow" w:hAnsi="Arial Narrow"/>
          <w:sz w:val="28"/>
          <w:szCs w:val="28"/>
        </w:rPr>
        <w:t xml:space="preserve">  </w:t>
      </w:r>
      <w:r w:rsidRPr="00F07326">
        <w:rPr>
          <w:rFonts w:ascii="Arial Narrow" w:hAnsi="Arial Narrow"/>
          <w:sz w:val="28"/>
          <w:szCs w:val="28"/>
        </w:rPr>
        <w:tab/>
      </w:r>
      <w:r w:rsidRPr="00197764">
        <w:rPr>
          <w:rFonts w:ascii="Arial Narrow" w:hAnsi="Arial Narrow"/>
          <w:b/>
          <w:sz w:val="28"/>
          <w:szCs w:val="28"/>
        </w:rPr>
        <w:t>3.</w:t>
      </w:r>
      <w:r w:rsidR="00C53133">
        <w:rPr>
          <w:rFonts w:ascii="Arial Narrow" w:hAnsi="Arial Narrow"/>
          <w:b/>
          <w:sz w:val="28"/>
          <w:szCs w:val="28"/>
        </w:rPr>
        <w:t xml:space="preserve"> </w:t>
      </w:r>
      <w:r w:rsidR="005E3FC8">
        <w:rPr>
          <w:rFonts w:ascii="Arial Narrow" w:hAnsi="Arial Narrow"/>
          <w:sz w:val="28"/>
          <w:szCs w:val="28"/>
        </w:rPr>
        <w:t xml:space="preserve"> [1.25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F07326">
        <w:rPr>
          <w:rFonts w:ascii="Arial Narrow" w:hAnsi="Arial Narrow"/>
          <w:sz w:val="28"/>
          <w:szCs w:val="28"/>
        </w:rPr>
        <w:t>]</w:t>
      </w:r>
      <w:r w:rsidR="00C53133">
        <w:rPr>
          <w:rFonts w:ascii="Arial Narrow" w:hAnsi="Arial Narrow"/>
          <w:sz w:val="28"/>
          <w:szCs w:val="28"/>
        </w:rPr>
        <w:t xml:space="preserve">   </w:t>
      </w:r>
      <w:r w:rsidRPr="00F07326">
        <w:rPr>
          <w:rFonts w:ascii="Arial Narrow" w:hAnsi="Arial Narrow"/>
          <w:sz w:val="28"/>
          <w:szCs w:val="28"/>
        </w:rPr>
        <w:tab/>
      </w:r>
      <w:r w:rsidRPr="00197764">
        <w:rPr>
          <w:rFonts w:ascii="Arial Narrow" w:hAnsi="Arial Narrow"/>
          <w:b/>
          <w:sz w:val="28"/>
          <w:szCs w:val="28"/>
        </w:rPr>
        <w:t>4.</w:t>
      </w:r>
      <w:r w:rsidR="00C53133">
        <w:rPr>
          <w:rFonts w:ascii="Arial Narrow" w:hAnsi="Arial Narrow"/>
          <w:b/>
          <w:sz w:val="28"/>
          <w:szCs w:val="28"/>
        </w:rPr>
        <w:t xml:space="preserve"> </w:t>
      </w:r>
      <w:r w:rsidR="005E3FC8">
        <w:rPr>
          <w:rFonts w:ascii="Arial Narrow" w:hAnsi="Arial Narrow"/>
          <w:sz w:val="28"/>
          <w:szCs w:val="28"/>
        </w:rPr>
        <w:t xml:space="preserve"> [0.5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97764">
        <w:rPr>
          <w:rFonts w:ascii="Century Schoolbook" w:hAnsi="Century Schoolbook"/>
          <w:sz w:val="28"/>
          <w:szCs w:val="28"/>
        </w:rPr>
        <w:t>]</w:t>
      </w:r>
      <w:r w:rsidRPr="00F07326">
        <w:rPr>
          <w:rFonts w:ascii="Arial Narrow" w:hAnsi="Arial Narrow"/>
          <w:sz w:val="28"/>
          <w:szCs w:val="28"/>
        </w:rPr>
        <w:tab/>
      </w:r>
      <w:r w:rsidRPr="00197764">
        <w:rPr>
          <w:rFonts w:ascii="Arial Narrow" w:hAnsi="Arial Narrow"/>
          <w:b/>
          <w:sz w:val="28"/>
          <w:szCs w:val="28"/>
        </w:rPr>
        <w:t>5.</w:t>
      </w:r>
      <w:r w:rsidRPr="00F07326">
        <w:rPr>
          <w:rFonts w:ascii="Arial Narrow" w:hAnsi="Arial Narrow"/>
          <w:sz w:val="28"/>
          <w:szCs w:val="28"/>
        </w:rPr>
        <w:t xml:space="preserve"> </w:t>
      </w:r>
      <w:r w:rsidR="00C53133">
        <w:rPr>
          <w:rFonts w:ascii="Arial Narrow" w:hAnsi="Arial Narrow"/>
          <w:sz w:val="28"/>
          <w:szCs w:val="28"/>
        </w:rPr>
        <w:t xml:space="preserve"> </w:t>
      </w:r>
      <w:r w:rsidR="005E3FC8">
        <w:rPr>
          <w:rFonts w:ascii="Arial Narrow" w:hAnsi="Arial Narrow"/>
          <w:sz w:val="28"/>
          <w:szCs w:val="28"/>
        </w:rPr>
        <w:t xml:space="preserve">[1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97764">
        <w:rPr>
          <w:rFonts w:ascii="Century Schoolbook" w:hAnsi="Century Schoolbook"/>
          <w:sz w:val="28"/>
          <w:szCs w:val="28"/>
        </w:rPr>
        <w:t>]</w:t>
      </w:r>
    </w:p>
    <w:p w14:paraId="24622833" w14:textId="77777777" w:rsidR="00C547D6" w:rsidRDefault="00C547D6" w:rsidP="00F01991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64AD0012" w14:textId="77777777" w:rsidR="00B546DB" w:rsidRPr="00E01229" w:rsidRDefault="00B546DB" w:rsidP="00B546DB">
      <w:pPr>
        <w:pStyle w:val="Heading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CONCENTRATION TO MOLES CALCULATIONS</w:t>
      </w:r>
    </w:p>
    <w:p w14:paraId="5BE8A0AF" w14:textId="77777777" w:rsidR="00C547D6" w:rsidRDefault="00C547D6" w:rsidP="00F01991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066933DE" w14:textId="77777777" w:rsidR="00C547D6" w:rsidRDefault="00C547D6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C547D6">
        <w:rPr>
          <w:rFonts w:ascii="Arial Narrow" w:hAnsi="Arial Narrow"/>
          <w:b w:val="0"/>
          <w:sz w:val="28"/>
          <w:szCs w:val="28"/>
          <w:u w:val="none"/>
        </w:rPr>
        <w:t xml:space="preserve">To </w:t>
      </w:r>
      <w:r>
        <w:rPr>
          <w:rFonts w:ascii="Arial Narrow" w:hAnsi="Arial Narrow"/>
          <w:b w:val="0"/>
          <w:sz w:val="28"/>
          <w:szCs w:val="28"/>
          <w:u w:val="none"/>
        </w:rPr>
        <w:t>calculate the concentration (</w:t>
      </w:r>
      <w:r w:rsidRPr="00C547D6">
        <w:rPr>
          <w:rFonts w:ascii="Arial Narrow" w:hAnsi="Arial Narrow"/>
          <w:sz w:val="28"/>
          <w:szCs w:val="28"/>
          <w:u w:val="none"/>
        </w:rPr>
        <w:t>C</w:t>
      </w:r>
      <w:r>
        <w:rPr>
          <w:rFonts w:ascii="Arial Narrow" w:hAnsi="Arial Narrow"/>
          <w:b w:val="0"/>
          <w:sz w:val="28"/>
          <w:szCs w:val="28"/>
          <w:u w:val="none"/>
        </w:rPr>
        <w:t>) of a solution given the number of moles (</w:t>
      </w:r>
      <w:r w:rsidRPr="00C547D6">
        <w:rPr>
          <w:rFonts w:ascii="Arial Narrow" w:hAnsi="Arial Narrow"/>
          <w:sz w:val="28"/>
          <w:szCs w:val="28"/>
          <w:u w:val="none"/>
        </w:rPr>
        <w:t>n</w:t>
      </w:r>
      <w:r>
        <w:rPr>
          <w:rFonts w:ascii="Arial Narrow" w:hAnsi="Arial Narrow"/>
          <w:b w:val="0"/>
          <w:sz w:val="28"/>
          <w:szCs w:val="28"/>
          <w:u w:val="none"/>
        </w:rPr>
        <w:t>) of solute and the volume (</w:t>
      </w:r>
      <w:r w:rsidRPr="00C547D6">
        <w:rPr>
          <w:rFonts w:ascii="Arial Narrow" w:hAnsi="Arial Narrow"/>
          <w:sz w:val="28"/>
          <w:szCs w:val="28"/>
          <w:u w:val="none"/>
        </w:rPr>
        <w:t>V</w:t>
      </w:r>
      <w:r>
        <w:rPr>
          <w:rFonts w:ascii="Arial Narrow" w:hAnsi="Arial Narrow"/>
          <w:b w:val="0"/>
          <w:sz w:val="28"/>
          <w:szCs w:val="28"/>
          <w:u w:val="none"/>
        </w:rPr>
        <w:t>)</w:t>
      </w:r>
    </w:p>
    <w:p w14:paraId="0CF77A68" w14:textId="69C35F8A" w:rsidR="00C547D6" w:rsidRDefault="00E01229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9BF78D2" wp14:editId="7644BDD6">
                <wp:simplePos x="0" y="0"/>
                <wp:positionH relativeFrom="column">
                  <wp:posOffset>2473960</wp:posOffset>
                </wp:positionH>
                <wp:positionV relativeFrom="paragraph">
                  <wp:posOffset>159385</wp:posOffset>
                </wp:positionV>
                <wp:extent cx="1368425" cy="677545"/>
                <wp:effectExtent l="10160" t="6985" r="18415" b="13970"/>
                <wp:wrapNone/>
                <wp:docPr id="77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6775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94.8pt;margin-top:12.55pt;width:107.75pt;height:53.3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" filled="f" fillcolor="#9bc1ff" strokeweight="2pt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</v:rect>
            </w:pict>
          </mc:Fallback>
        </mc:AlternateContent>
      </w:r>
    </w:p>
    <w:p w14:paraId="0D1FA873" w14:textId="77777777" w:rsidR="00C547D6" w:rsidRPr="002F7418" w:rsidRDefault="00C547D6" w:rsidP="00C547D6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529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36"/>
        </w:rPr>
        <w:tab/>
      </w:r>
      <w:r>
        <w:rPr>
          <w:rFonts w:ascii="Arial Narrow" w:hAnsi="Arial Narrow"/>
          <w:b/>
          <w:sz w:val="36"/>
        </w:rPr>
        <w:tab/>
      </w:r>
      <w:r>
        <w:rPr>
          <w:rFonts w:ascii="Arial Narrow" w:hAnsi="Arial Narrow"/>
          <w:b/>
          <w:sz w:val="36"/>
        </w:rPr>
        <w:tab/>
      </w:r>
      <w:r w:rsidRPr="004E2812">
        <w:rPr>
          <w:rFonts w:ascii="Arial Narrow" w:hAnsi="Arial Narrow"/>
          <w:b/>
          <w:sz w:val="36"/>
        </w:rPr>
        <w:t>C</w:t>
      </w:r>
      <w:r>
        <w:rPr>
          <w:b/>
          <w:sz w:val="36"/>
        </w:rPr>
        <w:tab/>
        <w:t>=</w:t>
      </w:r>
      <w:r>
        <w:rPr>
          <w:b/>
        </w:rPr>
        <w:tab/>
      </w:r>
      <w:r w:rsidRPr="004E2812">
        <w:rPr>
          <w:position w:val="-32"/>
          <w:sz w:val="20"/>
        </w:rPr>
        <w:object w:dxaOrig="340" w:dyaOrig="880" w14:anchorId="118AC9FD">
          <v:shape id="_x0000_i1051" type="#_x0000_t75" style="width:16.15pt;height:44.1pt" o:ole="" fillcolor="window">
            <v:imagedata r:id="rId44" o:title=""/>
          </v:shape>
          <o:OLEObject Type="Embed" ProgID="Equation.3" ShapeID="_x0000_i1051" DrawAspect="Content" ObjectID="_1524377157" r:id="rId58"/>
        </w:object>
      </w:r>
    </w:p>
    <w:p w14:paraId="128DEDE4" w14:textId="77777777" w:rsidR="00C547D6" w:rsidRPr="002F7418" w:rsidRDefault="00C547D6" w:rsidP="00C547D6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529"/>
        </w:tabs>
        <w:rPr>
          <w:rFonts w:ascii="Arial Narrow" w:hAnsi="Arial Narrow"/>
          <w:sz w:val="28"/>
          <w:szCs w:val="28"/>
        </w:rPr>
      </w:pPr>
    </w:p>
    <w:p w14:paraId="69EBFA73" w14:textId="77777777" w:rsidR="002F7418" w:rsidRDefault="00C547D6" w:rsidP="00C547D6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529"/>
        </w:tabs>
        <w:rPr>
          <w:rFonts w:ascii="Arial Narrow" w:hAnsi="Arial Narrow"/>
          <w:sz w:val="28"/>
          <w:szCs w:val="28"/>
        </w:rPr>
      </w:pPr>
      <w:r w:rsidRPr="002F7418">
        <w:rPr>
          <w:rFonts w:ascii="Arial Narrow" w:hAnsi="Arial Narrow"/>
          <w:sz w:val="28"/>
          <w:szCs w:val="28"/>
        </w:rPr>
        <w:t>To calculate</w:t>
      </w:r>
      <w:r w:rsidR="002F7418">
        <w:rPr>
          <w:rFonts w:ascii="Arial Narrow" w:hAnsi="Arial Narrow"/>
          <w:sz w:val="28"/>
          <w:szCs w:val="28"/>
        </w:rPr>
        <w:t xml:space="preserve"> the number of moles (</w:t>
      </w:r>
      <w:r w:rsidR="002F7418" w:rsidRPr="00EC4A31">
        <w:rPr>
          <w:rFonts w:ascii="Arial Narrow" w:hAnsi="Arial Narrow"/>
          <w:b/>
          <w:sz w:val="28"/>
          <w:szCs w:val="28"/>
        </w:rPr>
        <w:t>n</w:t>
      </w:r>
      <w:r w:rsidR="002F7418">
        <w:rPr>
          <w:rFonts w:ascii="Arial Narrow" w:hAnsi="Arial Narrow"/>
          <w:sz w:val="28"/>
          <w:szCs w:val="28"/>
        </w:rPr>
        <w:t>)</w:t>
      </w:r>
      <w:r w:rsidR="00EC4A31">
        <w:rPr>
          <w:rFonts w:ascii="Arial Narrow" w:hAnsi="Arial Narrow"/>
          <w:sz w:val="28"/>
          <w:szCs w:val="28"/>
        </w:rPr>
        <w:t xml:space="preserve"> of solute in a given volume (</w:t>
      </w:r>
      <w:r w:rsidR="00EC4A31" w:rsidRPr="00EC4A31">
        <w:rPr>
          <w:rFonts w:ascii="Arial Narrow" w:hAnsi="Arial Narrow"/>
          <w:b/>
          <w:sz w:val="28"/>
          <w:szCs w:val="28"/>
        </w:rPr>
        <w:t>V</w:t>
      </w:r>
      <w:r w:rsidR="00EC4A31">
        <w:rPr>
          <w:rFonts w:ascii="Arial Narrow" w:hAnsi="Arial Narrow"/>
          <w:sz w:val="28"/>
          <w:szCs w:val="28"/>
        </w:rPr>
        <w:t>)</w:t>
      </w:r>
      <w:r w:rsidR="002F7418">
        <w:rPr>
          <w:rFonts w:ascii="Arial Narrow" w:hAnsi="Arial Narrow"/>
          <w:sz w:val="28"/>
          <w:szCs w:val="28"/>
        </w:rPr>
        <w:t xml:space="preserve"> of a solution the equation has to be rearranged:</w:t>
      </w:r>
    </w:p>
    <w:p w14:paraId="1CF3F794" w14:textId="27663298" w:rsidR="002F7418" w:rsidRDefault="00E01229" w:rsidP="00C547D6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529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39D25" wp14:editId="7B312505">
                <wp:simplePos x="0" y="0"/>
                <wp:positionH relativeFrom="column">
                  <wp:posOffset>2533015</wp:posOffset>
                </wp:positionH>
                <wp:positionV relativeFrom="paragraph">
                  <wp:posOffset>122555</wp:posOffset>
                </wp:positionV>
                <wp:extent cx="1707515" cy="426720"/>
                <wp:effectExtent l="18415" t="8255" r="13970" b="9525"/>
                <wp:wrapNone/>
                <wp:docPr id="76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7515" cy="4267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96" o:spid="_x0000_s1026" style="position:absolute;margin-left:199.45pt;margin-top:9.65pt;width:134.45pt;height:3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</v:rect>
            </w:pict>
          </mc:Fallback>
        </mc:AlternateContent>
      </w:r>
    </w:p>
    <w:p w14:paraId="566DAE86" w14:textId="77777777" w:rsidR="002F7418" w:rsidRPr="00EF0002" w:rsidRDefault="002F7418" w:rsidP="002F7418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529"/>
          <w:tab w:val="left" w:pos="5954"/>
          <w:tab w:val="left" w:pos="6379"/>
        </w:tabs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="00EF0002" w:rsidRPr="00EF0002">
        <w:rPr>
          <w:rFonts w:ascii="Arial Narrow" w:hAnsi="Arial Narrow"/>
          <w:b/>
          <w:sz w:val="36"/>
          <w:szCs w:val="36"/>
        </w:rPr>
        <w:t>n</w:t>
      </w:r>
      <w:r w:rsidRPr="00EF0002">
        <w:rPr>
          <w:rFonts w:ascii="Arial Narrow" w:hAnsi="Arial Narrow"/>
          <w:b/>
          <w:sz w:val="36"/>
          <w:szCs w:val="36"/>
        </w:rPr>
        <w:tab/>
        <w:t>=</w:t>
      </w:r>
      <w:r w:rsidRPr="00EF0002">
        <w:rPr>
          <w:rFonts w:ascii="Arial Narrow" w:hAnsi="Arial Narrow"/>
          <w:b/>
          <w:sz w:val="36"/>
          <w:szCs w:val="36"/>
        </w:rPr>
        <w:tab/>
        <w:t>C</w:t>
      </w:r>
      <w:r w:rsidRPr="00EF0002">
        <w:rPr>
          <w:rFonts w:ascii="Arial Narrow" w:hAnsi="Arial Narrow"/>
          <w:b/>
          <w:sz w:val="36"/>
          <w:szCs w:val="36"/>
        </w:rPr>
        <w:tab/>
      </w:r>
      <w:r w:rsidRPr="00EF0002">
        <w:rPr>
          <w:rFonts w:ascii="Arial Narrow" w:eastAsia="MS Gothic" w:hAnsi="Arial Narrow"/>
          <w:b/>
          <w:color w:val="000000"/>
          <w:sz w:val="36"/>
          <w:szCs w:val="36"/>
        </w:rPr>
        <w:t>×</w:t>
      </w:r>
      <w:r w:rsidRPr="00EF0002">
        <w:rPr>
          <w:rFonts w:ascii="Arial Narrow" w:eastAsia="MS Gothic" w:hAnsi="Arial Narrow"/>
          <w:b/>
          <w:color w:val="000000"/>
          <w:sz w:val="36"/>
          <w:szCs w:val="36"/>
        </w:rPr>
        <w:tab/>
        <w:t>V</w:t>
      </w:r>
    </w:p>
    <w:p w14:paraId="48CD28A4" w14:textId="77777777" w:rsidR="00EF0002" w:rsidRPr="000848A3" w:rsidRDefault="00EF0002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proofErr w:type="gramStart"/>
      <w:r>
        <w:rPr>
          <w:rFonts w:ascii="Arial Narrow" w:hAnsi="Arial Narrow"/>
          <w:b w:val="0"/>
          <w:sz w:val="28"/>
          <w:szCs w:val="28"/>
          <w:u w:val="none"/>
        </w:rPr>
        <w:t>If the volume is given in cm</w:t>
      </w:r>
      <w:r>
        <w:rPr>
          <w:rFonts w:ascii="Arial Narrow" w:hAnsi="Arial Narrow"/>
          <w:b w:val="0"/>
          <w:sz w:val="28"/>
          <w:szCs w:val="28"/>
          <w:u w:val="none"/>
          <w:vertAlign w:val="superscript"/>
        </w:rPr>
        <w:t>3</w:t>
      </w:r>
      <w:r w:rsidR="002C1474">
        <w:rPr>
          <w:rFonts w:ascii="Arial Narrow" w:hAnsi="Arial Narrow"/>
          <w:b w:val="0"/>
          <w:sz w:val="28"/>
          <w:szCs w:val="28"/>
          <w:u w:val="none"/>
        </w:rPr>
        <w:t>.</w:t>
      </w:r>
      <w:proofErr w:type="gramEnd"/>
    </w:p>
    <w:p w14:paraId="019CECE1" w14:textId="737C67F7" w:rsidR="00EF0002" w:rsidRDefault="00E01229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604AB1" wp14:editId="0BA92851">
                <wp:simplePos x="0" y="0"/>
                <wp:positionH relativeFrom="column">
                  <wp:posOffset>234950</wp:posOffset>
                </wp:positionH>
                <wp:positionV relativeFrom="paragraph">
                  <wp:posOffset>176530</wp:posOffset>
                </wp:positionV>
                <wp:extent cx="2160905" cy="677545"/>
                <wp:effectExtent l="19050" t="11430" r="17145" b="9525"/>
                <wp:wrapNone/>
                <wp:docPr id="76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6775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94" o:spid="_x0000_s1026" style="position:absolute;margin-left:18.5pt;margin-top:13.9pt;width:170.15pt;height:5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</v:rect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1E2F42" wp14:editId="4C6DBEAC">
                <wp:simplePos x="0" y="0"/>
                <wp:positionH relativeFrom="column">
                  <wp:posOffset>3538855</wp:posOffset>
                </wp:positionH>
                <wp:positionV relativeFrom="paragraph">
                  <wp:posOffset>172720</wp:posOffset>
                </wp:positionV>
                <wp:extent cx="1409065" cy="677545"/>
                <wp:effectExtent l="8255" t="7620" r="17780" b="13335"/>
                <wp:wrapNone/>
                <wp:docPr id="76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6775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95" o:spid="_x0000_s1026" style="position:absolute;margin-left:278.65pt;margin-top:13.6pt;width:110.95pt;height:5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" filled="f" fillcolor="#9bc1ff" strokeweight="2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</v:rect>
            </w:pict>
          </mc:Fallback>
        </mc:AlternateContent>
      </w:r>
    </w:p>
    <w:p w14:paraId="7C382A48" w14:textId="77777777" w:rsidR="00EF0002" w:rsidRPr="00EF0002" w:rsidRDefault="00EF0002" w:rsidP="00EF0002">
      <w:pPr>
        <w:pStyle w:val="BodyText1"/>
        <w:tabs>
          <w:tab w:val="left" w:pos="567"/>
          <w:tab w:val="left" w:pos="1276"/>
          <w:tab w:val="left" w:pos="1843"/>
          <w:tab w:val="left" w:pos="2410"/>
          <w:tab w:val="left" w:pos="2835"/>
          <w:tab w:val="left" w:pos="4536"/>
          <w:tab w:val="left" w:pos="5812"/>
          <w:tab w:val="left" w:pos="6379"/>
          <w:tab w:val="left" w:pos="6946"/>
        </w:tabs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ab/>
      </w:r>
      <w:r w:rsidRPr="00EF0002">
        <w:rPr>
          <w:rFonts w:ascii="Arial Narrow" w:hAnsi="Arial Narrow"/>
          <w:b/>
          <w:sz w:val="36"/>
          <w:szCs w:val="36"/>
        </w:rPr>
        <w:t>n</w:t>
      </w:r>
      <w:r w:rsidRPr="00EF0002">
        <w:rPr>
          <w:rFonts w:ascii="Arial Narrow" w:hAnsi="Arial Narrow"/>
          <w:b/>
          <w:sz w:val="36"/>
          <w:szCs w:val="36"/>
        </w:rPr>
        <w:tab/>
        <w:t>=</w:t>
      </w:r>
      <w:r w:rsidRPr="00EF0002">
        <w:rPr>
          <w:rFonts w:ascii="Arial Narrow" w:hAnsi="Arial Narrow"/>
          <w:b/>
          <w:sz w:val="36"/>
          <w:szCs w:val="36"/>
        </w:rPr>
        <w:tab/>
        <w:t>C</w:t>
      </w:r>
      <w:r w:rsidRPr="00EF0002">
        <w:rPr>
          <w:rFonts w:ascii="Arial Narrow" w:hAnsi="Arial Narrow"/>
          <w:b/>
          <w:sz w:val="36"/>
          <w:szCs w:val="36"/>
        </w:rPr>
        <w:tab/>
      </w:r>
      <w:r w:rsidRPr="00EF0002">
        <w:rPr>
          <w:rFonts w:ascii="Arial Narrow" w:eastAsia="MS Gothic" w:hAnsi="Arial Narrow"/>
          <w:b/>
          <w:color w:val="000000"/>
          <w:sz w:val="36"/>
          <w:szCs w:val="36"/>
        </w:rPr>
        <w:t>×</w:t>
      </w:r>
      <w:r w:rsidRPr="00EF0002">
        <w:rPr>
          <w:rFonts w:ascii="Arial Narrow" w:eastAsia="MS Gothic" w:hAnsi="Arial Narrow"/>
          <w:b/>
          <w:color w:val="000000"/>
          <w:sz w:val="36"/>
          <w:szCs w:val="36"/>
        </w:rPr>
        <w:tab/>
      </w:r>
      <w:r w:rsidRPr="00EF0002">
        <w:rPr>
          <w:position w:val="-34"/>
        </w:rPr>
        <w:object w:dxaOrig="760" w:dyaOrig="880" w14:anchorId="2807D158">
          <v:shape id="_x0000_i1052" type="#_x0000_t75" style="width:38.2pt;height:44.1pt" o:ole="">
            <v:imagedata r:id="rId59" o:title=""/>
          </v:shape>
          <o:OLEObject Type="Embed" ProgID="Equation.3" ShapeID="_x0000_i1052" DrawAspect="Content" ObjectID="_1524377158" r:id="rId60"/>
        </w:object>
      </w:r>
      <w:r w:rsidRPr="00EF0002">
        <w:rPr>
          <w:rFonts w:ascii="Arial Narrow" w:eastAsia="MS Gothic" w:hAnsi="Arial Narrow"/>
          <w:b/>
          <w:color w:val="000000"/>
          <w:position w:val="-4"/>
          <w:sz w:val="36"/>
          <w:szCs w:val="36"/>
        </w:rPr>
        <w:object w:dxaOrig="200" w:dyaOrig="300" w14:anchorId="4EF6D2B1">
          <v:shape id="_x0000_i1053" type="#_x0000_t75" style="width:10.3pt;height:14.7pt" o:ole="">
            <v:imagedata r:id="rId61" o:title=""/>
          </v:shape>
          <o:OLEObject Type="Embed" ProgID="Equation.3" ShapeID="_x0000_i1053" DrawAspect="Content" ObjectID="_1524377159" r:id="rId62"/>
        </w:object>
      </w:r>
      <w:r>
        <w:rPr>
          <w:rFonts w:ascii="Arial Narrow" w:eastAsia="MS Gothic" w:hAnsi="Arial Narrow"/>
          <w:b/>
          <w:color w:val="000000"/>
          <w:sz w:val="36"/>
          <w:szCs w:val="36"/>
        </w:rPr>
        <w:tab/>
        <w:t>or</w:t>
      </w:r>
      <w:r>
        <w:rPr>
          <w:rFonts w:ascii="Arial Narrow" w:eastAsia="MS Gothic" w:hAnsi="Arial Narrow"/>
          <w:b/>
          <w:color w:val="000000"/>
          <w:sz w:val="36"/>
          <w:szCs w:val="36"/>
        </w:rPr>
        <w:tab/>
        <w:t>n</w:t>
      </w:r>
      <w:r>
        <w:rPr>
          <w:rFonts w:ascii="Arial Narrow" w:eastAsia="MS Gothic" w:hAnsi="Arial Narrow"/>
          <w:b/>
          <w:color w:val="000000"/>
          <w:sz w:val="36"/>
          <w:szCs w:val="36"/>
        </w:rPr>
        <w:tab/>
        <w:t>=</w:t>
      </w:r>
      <w:r>
        <w:rPr>
          <w:rFonts w:ascii="Arial Narrow" w:eastAsia="MS Gothic" w:hAnsi="Arial Narrow"/>
          <w:b/>
          <w:color w:val="000000"/>
          <w:sz w:val="36"/>
          <w:szCs w:val="36"/>
        </w:rPr>
        <w:tab/>
      </w:r>
      <w:r w:rsidRPr="00EF0002">
        <w:rPr>
          <w:position w:val="-34"/>
        </w:rPr>
        <w:object w:dxaOrig="760" w:dyaOrig="880" w14:anchorId="6DFDB334">
          <v:shape id="_x0000_i1054" type="#_x0000_t75" style="width:38.2pt;height:44.1pt" o:ole="">
            <v:imagedata r:id="rId63" o:title=""/>
          </v:shape>
          <o:OLEObject Type="Embed" ProgID="Equation.3" ShapeID="_x0000_i1054" DrawAspect="Content" ObjectID="_1524377160" r:id="rId64"/>
        </w:object>
      </w:r>
    </w:p>
    <w:p w14:paraId="11BB155B" w14:textId="665699AD" w:rsidR="00EA5CD6" w:rsidRPr="00EA5CD6" w:rsidRDefault="00710C76" w:rsidP="00EA5CD6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2F7418">
        <w:rPr>
          <w:rFonts w:ascii="Arial Narrow" w:hAnsi="Arial Narrow"/>
          <w:b/>
          <w:sz w:val="28"/>
          <w:szCs w:val="28"/>
        </w:rPr>
        <w:br w:type="page"/>
      </w:r>
      <w:r w:rsidR="00EA5CD6" w:rsidRPr="00EA5CD6">
        <w:rPr>
          <w:rFonts w:ascii="Arial Narrow" w:hAnsi="Arial Narrow"/>
          <w:b/>
          <w:sz w:val="28"/>
          <w:szCs w:val="28"/>
        </w:rPr>
        <w:lastRenderedPageBreak/>
        <w:t>Example:</w:t>
      </w:r>
      <w:r w:rsidR="00EA5CD6" w:rsidRPr="00EA5CD6">
        <w:rPr>
          <w:rFonts w:ascii="Arial Narrow" w:hAnsi="Arial Narrow"/>
          <w:b/>
          <w:sz w:val="28"/>
          <w:szCs w:val="28"/>
        </w:rPr>
        <w:tab/>
      </w:r>
      <w:r w:rsidR="00EA5CD6" w:rsidRPr="00EA5CD6">
        <w:rPr>
          <w:rFonts w:ascii="Arial Narrow" w:hAnsi="Arial Narrow"/>
          <w:sz w:val="28"/>
          <w:szCs w:val="28"/>
        </w:rPr>
        <w:t xml:space="preserve">Calculate the number of moles of </w:t>
      </w:r>
      <w:proofErr w:type="gramStart"/>
      <w:r w:rsidR="00EA5CD6" w:rsidRPr="00EA5CD6">
        <w:rPr>
          <w:rFonts w:ascii="Arial Narrow" w:hAnsi="Arial Narrow"/>
          <w:sz w:val="28"/>
          <w:szCs w:val="28"/>
        </w:rPr>
        <w:t>iron(</w:t>
      </w:r>
      <w:proofErr w:type="gramEnd"/>
      <w:r w:rsidR="00EA5CD6" w:rsidRPr="00EA5CD6">
        <w:rPr>
          <w:rFonts w:ascii="Arial Narrow" w:hAnsi="Arial Narrow"/>
          <w:sz w:val="28"/>
          <w:szCs w:val="28"/>
        </w:rPr>
        <w:t xml:space="preserve">II) </w:t>
      </w:r>
      <w:r w:rsidR="00B63F4A">
        <w:rPr>
          <w:rFonts w:ascii="Arial Narrow" w:hAnsi="Arial Narrow"/>
          <w:sz w:val="28"/>
          <w:szCs w:val="28"/>
        </w:rPr>
        <w:t>sulfate</w:t>
      </w:r>
      <w:r w:rsidR="005E3FC8">
        <w:rPr>
          <w:rFonts w:ascii="Arial Narrow" w:hAnsi="Arial Narrow"/>
          <w:sz w:val="28"/>
          <w:szCs w:val="28"/>
        </w:rPr>
        <w:t xml:space="preserve"> in 4 litres of a 2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6D1233" w:rsidRPr="00D00FAC">
        <w:rPr>
          <w:rFonts w:ascii="Century Schoolbook" w:hAnsi="Century Schoolbook"/>
          <w:i/>
          <w:sz w:val="28"/>
          <w:szCs w:val="28"/>
        </w:rPr>
        <w:t>l</w:t>
      </w:r>
      <w:r w:rsidR="006D1233">
        <w:rPr>
          <w:rFonts w:ascii="Arial Narrow" w:hAnsi="Arial Narrow"/>
          <w:sz w:val="28"/>
          <w:szCs w:val="28"/>
          <w:vertAlign w:val="superscript"/>
        </w:rPr>
        <w:t>-1</w:t>
      </w:r>
      <w:r w:rsidR="006D1233" w:rsidRPr="007234D6">
        <w:rPr>
          <w:rFonts w:ascii="Century Schoolbook" w:hAnsi="Century Schoolbook"/>
          <w:sz w:val="28"/>
          <w:szCs w:val="28"/>
        </w:rPr>
        <w:t xml:space="preserve"> </w:t>
      </w:r>
      <w:r w:rsidR="00EA5CD6" w:rsidRPr="00EA5CD6">
        <w:rPr>
          <w:rFonts w:ascii="Arial Narrow" w:hAnsi="Arial Narrow"/>
          <w:sz w:val="28"/>
          <w:szCs w:val="28"/>
        </w:rPr>
        <w:t>solution.</w:t>
      </w:r>
    </w:p>
    <w:p w14:paraId="512EF330" w14:textId="77777777" w:rsidR="00EA5CD6" w:rsidRPr="00EA5CD6" w:rsidRDefault="00EA5CD6" w:rsidP="00EA5CD6">
      <w:pPr>
        <w:pStyle w:val="Indent2"/>
        <w:rPr>
          <w:rFonts w:ascii="Arial Narrow" w:hAnsi="Arial Narrow"/>
          <w:b/>
          <w:sz w:val="28"/>
          <w:szCs w:val="28"/>
        </w:rPr>
      </w:pPr>
    </w:p>
    <w:p w14:paraId="11345BF2" w14:textId="77777777" w:rsidR="00EA5CD6" w:rsidRPr="00EA5CD6" w:rsidRDefault="00EA5CD6" w:rsidP="00EA5CD6">
      <w:pPr>
        <w:pStyle w:val="Indent2"/>
        <w:tabs>
          <w:tab w:val="left" w:pos="4820"/>
          <w:tab w:val="left" w:pos="5387"/>
        </w:tabs>
        <w:rPr>
          <w:rFonts w:ascii="Arial Narrow" w:hAnsi="Arial Narrow"/>
          <w:sz w:val="28"/>
          <w:szCs w:val="28"/>
        </w:rPr>
      </w:pPr>
      <w:r w:rsidRPr="00EA5CD6">
        <w:rPr>
          <w:rFonts w:ascii="Arial Narrow" w:hAnsi="Arial Narrow"/>
          <w:sz w:val="28"/>
          <w:szCs w:val="28"/>
        </w:rPr>
        <w:t>Volume of solution</w:t>
      </w:r>
      <w:r>
        <w:rPr>
          <w:rFonts w:ascii="Arial Narrow" w:hAnsi="Arial Narrow"/>
          <w:sz w:val="28"/>
          <w:szCs w:val="28"/>
        </w:rPr>
        <w:t xml:space="preserve"> </w:t>
      </w:r>
      <w:r w:rsidRPr="00EA5CD6">
        <w:rPr>
          <w:rFonts w:ascii="Arial Narrow" w:hAnsi="Arial Narrow"/>
          <w:b/>
          <w:sz w:val="28"/>
          <w:szCs w:val="28"/>
        </w:rPr>
        <w:t>V</w:t>
      </w:r>
      <w:r w:rsidRPr="00EA5CD6">
        <w:rPr>
          <w:rFonts w:ascii="Arial Narrow" w:hAnsi="Arial Narrow"/>
          <w:sz w:val="28"/>
          <w:szCs w:val="28"/>
        </w:rPr>
        <w:tab/>
        <w:t>=</w:t>
      </w:r>
      <w:r w:rsidRPr="00EA5CD6">
        <w:rPr>
          <w:rFonts w:ascii="Arial Narrow" w:hAnsi="Arial Narrow"/>
          <w:sz w:val="28"/>
          <w:szCs w:val="28"/>
        </w:rPr>
        <w:tab/>
        <w:t>4 litres</w:t>
      </w:r>
    </w:p>
    <w:p w14:paraId="20B80EC9" w14:textId="77777777" w:rsidR="00EA5CD6" w:rsidRPr="00EA5CD6" w:rsidRDefault="00EA5CD6" w:rsidP="00EA5CD6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501BED84" w14:textId="77777777" w:rsidR="00EA5CD6" w:rsidRPr="00EA5CD6" w:rsidRDefault="00EA5CD6" w:rsidP="00EA5CD6">
      <w:pPr>
        <w:pStyle w:val="Indent2"/>
        <w:tabs>
          <w:tab w:val="left" w:pos="2268"/>
          <w:tab w:val="left" w:pos="2694"/>
          <w:tab w:val="left" w:pos="4820"/>
          <w:tab w:val="left" w:pos="5387"/>
        </w:tabs>
        <w:rPr>
          <w:rFonts w:ascii="Arial Narrow" w:hAnsi="Arial Narrow"/>
          <w:sz w:val="28"/>
          <w:szCs w:val="28"/>
        </w:rPr>
      </w:pPr>
      <w:r w:rsidRPr="00EA5CD6">
        <w:rPr>
          <w:rFonts w:ascii="Arial Narrow" w:hAnsi="Arial Narrow"/>
          <w:sz w:val="28"/>
          <w:szCs w:val="28"/>
        </w:rPr>
        <w:t xml:space="preserve">Number of moles </w:t>
      </w:r>
      <w:r>
        <w:rPr>
          <w:rFonts w:ascii="Arial Narrow" w:hAnsi="Arial Narrow"/>
          <w:b/>
          <w:sz w:val="28"/>
          <w:szCs w:val="28"/>
        </w:rPr>
        <w:t>n</w:t>
      </w:r>
      <w:r w:rsidRPr="00EA5CD6">
        <w:rPr>
          <w:rFonts w:ascii="Arial Narrow" w:hAnsi="Arial Narrow"/>
          <w:b/>
          <w:sz w:val="28"/>
          <w:szCs w:val="28"/>
        </w:rPr>
        <w:tab/>
        <w:t>=</w:t>
      </w:r>
      <w:r w:rsidRPr="00EA5CD6">
        <w:rPr>
          <w:rFonts w:ascii="Arial Narrow" w:hAnsi="Arial Narrow"/>
          <w:b/>
          <w:sz w:val="28"/>
          <w:szCs w:val="28"/>
        </w:rPr>
        <w:tab/>
        <w:t>C x V</w:t>
      </w:r>
      <w:r w:rsidRPr="00EA5CD6">
        <w:rPr>
          <w:rFonts w:ascii="Arial Narrow" w:hAnsi="Arial Narrow"/>
          <w:sz w:val="28"/>
          <w:szCs w:val="28"/>
        </w:rPr>
        <w:tab/>
        <w:t>=</w:t>
      </w:r>
      <w:r w:rsidRPr="00EA5CD6">
        <w:rPr>
          <w:rFonts w:ascii="Arial Narrow" w:hAnsi="Arial Narrow"/>
          <w:sz w:val="28"/>
          <w:szCs w:val="28"/>
        </w:rPr>
        <w:tab/>
        <w:t>2 x 4</w:t>
      </w:r>
    </w:p>
    <w:p w14:paraId="5A73B924" w14:textId="77777777" w:rsidR="00EA5CD6" w:rsidRPr="00EA5CD6" w:rsidRDefault="00EA5CD6" w:rsidP="00EA5CD6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24929244" w14:textId="77777777" w:rsidR="00EA5CD6" w:rsidRPr="00EA5CD6" w:rsidRDefault="00EA5CD6" w:rsidP="00EA5CD6">
      <w:pPr>
        <w:pStyle w:val="Indent2"/>
        <w:tabs>
          <w:tab w:val="left" w:pos="4820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  <w:r w:rsidRPr="00EA5CD6">
        <w:rPr>
          <w:rFonts w:ascii="Arial Narrow" w:hAnsi="Arial Narrow"/>
          <w:sz w:val="28"/>
          <w:szCs w:val="28"/>
        </w:rPr>
        <w:tab/>
      </w:r>
      <w:r w:rsidRPr="00EA5CD6">
        <w:rPr>
          <w:rFonts w:ascii="Arial Narrow" w:hAnsi="Arial Narrow"/>
          <w:sz w:val="28"/>
          <w:szCs w:val="28"/>
        </w:rPr>
        <w:tab/>
        <w:t>=</w:t>
      </w:r>
      <w:r w:rsidRPr="00EA5CD6">
        <w:rPr>
          <w:rFonts w:ascii="Arial Narrow" w:hAnsi="Arial Narrow"/>
          <w:sz w:val="28"/>
          <w:szCs w:val="28"/>
        </w:rPr>
        <w:tab/>
      </w:r>
      <w:r w:rsidRPr="00EA5CD6">
        <w:rPr>
          <w:rFonts w:ascii="Arial Narrow" w:hAnsi="Arial Narrow"/>
          <w:b/>
          <w:sz w:val="28"/>
          <w:szCs w:val="28"/>
        </w:rPr>
        <w:t>8 mole</w:t>
      </w:r>
    </w:p>
    <w:p w14:paraId="2601FBAB" w14:textId="77777777" w:rsidR="00EA5CD6" w:rsidRDefault="00EA5CD6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520951B" w14:textId="77777777" w:rsidR="00EA5CD6" w:rsidRDefault="00EA5CD6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E04F950" w14:textId="77777777" w:rsidR="00EA5CD6" w:rsidRPr="007234D6" w:rsidRDefault="00EA5CD6" w:rsidP="007234D6">
      <w:pPr>
        <w:pStyle w:val="Indent2"/>
        <w:ind w:left="1701" w:hanging="1701"/>
        <w:outlineLvl w:val="0"/>
        <w:rPr>
          <w:rFonts w:ascii="Arial Narrow" w:hAnsi="Arial Narrow"/>
          <w:b/>
          <w:sz w:val="28"/>
          <w:szCs w:val="28"/>
        </w:rPr>
      </w:pPr>
      <w:r w:rsidRPr="007234D6">
        <w:rPr>
          <w:rFonts w:ascii="Arial Narrow" w:hAnsi="Arial Narrow"/>
          <w:b/>
          <w:sz w:val="28"/>
          <w:szCs w:val="28"/>
        </w:rPr>
        <w:t>Example:</w:t>
      </w:r>
      <w:r w:rsidRPr="007234D6">
        <w:rPr>
          <w:rFonts w:ascii="Arial Narrow" w:hAnsi="Arial Narrow"/>
          <w:b/>
          <w:sz w:val="28"/>
          <w:szCs w:val="28"/>
        </w:rPr>
        <w:tab/>
      </w:r>
      <w:r w:rsidRPr="007234D6">
        <w:rPr>
          <w:rFonts w:ascii="Arial Narrow" w:hAnsi="Arial Narrow"/>
          <w:sz w:val="28"/>
          <w:szCs w:val="28"/>
        </w:rPr>
        <w:t>Calculate the number of moles of sodium nitrate in 200 cm</w:t>
      </w:r>
      <w:r w:rsidRPr="007234D6">
        <w:rPr>
          <w:rFonts w:ascii="Arial Narrow" w:hAnsi="Arial Narrow"/>
          <w:sz w:val="28"/>
          <w:szCs w:val="28"/>
          <w:vertAlign w:val="superscript"/>
        </w:rPr>
        <w:t>3</w:t>
      </w:r>
      <w:r w:rsidR="005E3FC8">
        <w:rPr>
          <w:rFonts w:ascii="Arial Narrow" w:hAnsi="Arial Narrow"/>
          <w:sz w:val="28"/>
          <w:szCs w:val="28"/>
        </w:rPr>
        <w:t xml:space="preserve"> of a 0.5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5E3FC8" w:rsidRPr="00D00FAC">
        <w:rPr>
          <w:rFonts w:ascii="Century Schoolbook" w:hAnsi="Century Schoolbook"/>
          <w:i/>
          <w:sz w:val="28"/>
          <w:szCs w:val="28"/>
        </w:rPr>
        <w:t>l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7234D6">
        <w:rPr>
          <w:rFonts w:ascii="Century Schoolbook" w:hAnsi="Century Schoolbook"/>
          <w:sz w:val="28"/>
          <w:szCs w:val="28"/>
        </w:rPr>
        <w:t xml:space="preserve"> </w:t>
      </w:r>
      <w:r w:rsidRPr="007234D6">
        <w:rPr>
          <w:rFonts w:ascii="Arial Narrow" w:hAnsi="Arial Narrow"/>
          <w:sz w:val="28"/>
          <w:szCs w:val="28"/>
        </w:rPr>
        <w:t>solution.</w:t>
      </w:r>
    </w:p>
    <w:p w14:paraId="5FDD36FF" w14:textId="77777777" w:rsidR="00EA5CD6" w:rsidRPr="007234D6" w:rsidRDefault="00EA5CD6" w:rsidP="00EA5CD6">
      <w:pPr>
        <w:pStyle w:val="Indent2"/>
        <w:rPr>
          <w:rFonts w:ascii="Arial Narrow" w:hAnsi="Arial Narrow"/>
          <w:sz w:val="28"/>
          <w:szCs w:val="28"/>
        </w:rPr>
      </w:pPr>
    </w:p>
    <w:p w14:paraId="4493B2AC" w14:textId="77777777" w:rsidR="00EA5CD6" w:rsidRPr="007234D6" w:rsidRDefault="00EA5CD6" w:rsidP="00EA5CD6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  <w:vertAlign w:val="superscript"/>
        </w:rPr>
      </w:pPr>
      <w:r w:rsidRPr="007234D6">
        <w:rPr>
          <w:rFonts w:ascii="Arial Narrow" w:hAnsi="Arial Narrow"/>
          <w:sz w:val="28"/>
          <w:szCs w:val="28"/>
        </w:rPr>
        <w:t>Volume of solution</w:t>
      </w:r>
      <w:r w:rsidR="007234D6">
        <w:rPr>
          <w:rFonts w:ascii="Arial Narrow" w:hAnsi="Arial Narrow"/>
          <w:sz w:val="28"/>
          <w:szCs w:val="28"/>
        </w:rPr>
        <w:t xml:space="preserve"> </w:t>
      </w:r>
      <w:r w:rsidR="007234D6">
        <w:rPr>
          <w:rFonts w:ascii="Arial Narrow" w:hAnsi="Arial Narrow"/>
          <w:b/>
          <w:sz w:val="28"/>
          <w:szCs w:val="28"/>
        </w:rPr>
        <w:t>v</w:t>
      </w:r>
      <w:r w:rsidRPr="007234D6">
        <w:rPr>
          <w:rFonts w:ascii="Arial Narrow" w:hAnsi="Arial Narrow"/>
          <w:sz w:val="28"/>
          <w:szCs w:val="28"/>
        </w:rPr>
        <w:tab/>
        <w:t>=</w:t>
      </w:r>
      <w:r w:rsidRPr="007234D6">
        <w:rPr>
          <w:rFonts w:ascii="Arial Narrow" w:hAnsi="Arial Narrow"/>
          <w:sz w:val="28"/>
          <w:szCs w:val="28"/>
        </w:rPr>
        <w:tab/>
        <w:t xml:space="preserve">200 cm </w:t>
      </w:r>
      <w:r w:rsidRPr="007234D6">
        <w:rPr>
          <w:rFonts w:ascii="Arial Narrow" w:hAnsi="Arial Narrow"/>
          <w:sz w:val="28"/>
          <w:szCs w:val="28"/>
          <w:vertAlign w:val="superscript"/>
        </w:rPr>
        <w:t>3</w:t>
      </w:r>
    </w:p>
    <w:p w14:paraId="713A48BF" w14:textId="77777777" w:rsidR="00EA5CD6" w:rsidRPr="007234D6" w:rsidRDefault="00EA5CD6" w:rsidP="00EA5CD6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6405C68A" w14:textId="77777777" w:rsidR="00EA5CD6" w:rsidRPr="007234D6" w:rsidRDefault="00EA5CD6" w:rsidP="00EA5CD6">
      <w:pPr>
        <w:pStyle w:val="Indent2"/>
        <w:tabs>
          <w:tab w:val="left" w:pos="2268"/>
          <w:tab w:val="left" w:pos="2694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7234D6">
        <w:rPr>
          <w:rFonts w:ascii="Arial Narrow" w:hAnsi="Arial Narrow"/>
          <w:sz w:val="28"/>
          <w:szCs w:val="28"/>
        </w:rPr>
        <w:t xml:space="preserve">Number of moles </w:t>
      </w:r>
      <w:r w:rsidR="007234D6">
        <w:rPr>
          <w:rFonts w:ascii="Arial Narrow" w:hAnsi="Arial Narrow"/>
          <w:b/>
          <w:sz w:val="28"/>
          <w:szCs w:val="28"/>
        </w:rPr>
        <w:t>n</w:t>
      </w:r>
      <w:r w:rsidRPr="007234D6">
        <w:rPr>
          <w:rFonts w:ascii="Arial Narrow" w:hAnsi="Arial Narrow"/>
          <w:b/>
          <w:sz w:val="28"/>
          <w:szCs w:val="28"/>
        </w:rPr>
        <w:tab/>
        <w:t>=</w:t>
      </w:r>
      <w:r w:rsidRPr="007234D6">
        <w:rPr>
          <w:rFonts w:ascii="Arial Narrow" w:hAnsi="Arial Narrow"/>
          <w:b/>
          <w:sz w:val="28"/>
          <w:szCs w:val="28"/>
        </w:rPr>
        <w:tab/>
      </w:r>
      <w:r w:rsidR="007234D6" w:rsidRPr="007234D6">
        <w:rPr>
          <w:rFonts w:ascii="Arial Narrow" w:hAnsi="Arial Narrow"/>
          <w:b/>
          <w:position w:val="-28"/>
          <w:sz w:val="28"/>
          <w:szCs w:val="28"/>
        </w:rPr>
        <w:object w:dxaOrig="620" w:dyaOrig="700" w14:anchorId="38D0C91A">
          <v:shape id="_x0000_i1055" type="#_x0000_t75" style="width:30.85pt;height:35.25pt" o:ole="">
            <v:imagedata r:id="rId65" o:title=""/>
          </v:shape>
          <o:OLEObject Type="Embed" ProgID="Equation.3" ShapeID="_x0000_i1055" DrawAspect="Content" ObjectID="_1524377161" r:id="rId66"/>
        </w:object>
      </w:r>
      <w:r w:rsidRPr="007234D6">
        <w:rPr>
          <w:rFonts w:ascii="Arial Narrow" w:hAnsi="Arial Narrow"/>
          <w:sz w:val="28"/>
          <w:szCs w:val="28"/>
        </w:rPr>
        <w:tab/>
        <w:t>=</w:t>
      </w:r>
      <w:r w:rsidRPr="007234D6">
        <w:rPr>
          <w:rFonts w:ascii="Arial Narrow" w:hAnsi="Arial Narrow"/>
          <w:sz w:val="28"/>
          <w:szCs w:val="28"/>
        </w:rPr>
        <w:tab/>
      </w:r>
      <w:r w:rsidR="007234D6" w:rsidRPr="007234D6">
        <w:rPr>
          <w:rFonts w:ascii="Arial Narrow" w:hAnsi="Arial Narrow"/>
          <w:b/>
          <w:position w:val="-28"/>
          <w:sz w:val="28"/>
          <w:szCs w:val="28"/>
        </w:rPr>
        <w:object w:dxaOrig="1060" w:dyaOrig="700" w14:anchorId="3CBFC3FC">
          <v:shape id="_x0000_i1056" type="#_x0000_t75" style="width:52.9pt;height:35.25pt" o:ole="">
            <v:imagedata r:id="rId67" o:title=""/>
          </v:shape>
          <o:OLEObject Type="Embed" ProgID="Equation.3" ShapeID="_x0000_i1056" DrawAspect="Content" ObjectID="_1524377162" r:id="rId68"/>
        </w:object>
      </w:r>
    </w:p>
    <w:p w14:paraId="4C9E7F6A" w14:textId="77777777" w:rsidR="00EA5CD6" w:rsidRPr="007234D6" w:rsidRDefault="00EA5CD6" w:rsidP="00EA5CD6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778AD2D5" w14:textId="77777777" w:rsidR="00EA5CD6" w:rsidRPr="007234D6" w:rsidRDefault="00EA5CD6" w:rsidP="00EA5CD6">
      <w:pPr>
        <w:pStyle w:val="Indent2"/>
        <w:tabs>
          <w:tab w:val="left" w:pos="4253"/>
          <w:tab w:val="left" w:pos="4820"/>
          <w:tab w:val="left" w:pos="5529"/>
          <w:tab w:val="left" w:pos="5954"/>
        </w:tabs>
        <w:rPr>
          <w:rFonts w:ascii="Arial Narrow" w:hAnsi="Arial Narrow"/>
          <w:sz w:val="28"/>
          <w:szCs w:val="28"/>
        </w:rPr>
      </w:pPr>
      <w:r w:rsidRPr="007234D6">
        <w:rPr>
          <w:rFonts w:ascii="Arial Narrow" w:hAnsi="Arial Narrow"/>
          <w:sz w:val="28"/>
          <w:szCs w:val="28"/>
        </w:rPr>
        <w:tab/>
      </w:r>
      <w:r w:rsidRPr="007234D6">
        <w:rPr>
          <w:rFonts w:ascii="Arial Narrow" w:hAnsi="Arial Narrow"/>
          <w:sz w:val="28"/>
          <w:szCs w:val="28"/>
        </w:rPr>
        <w:tab/>
        <w:t>=</w:t>
      </w:r>
      <w:r w:rsidRPr="007234D6">
        <w:rPr>
          <w:rFonts w:ascii="Arial Narrow" w:hAnsi="Arial Narrow"/>
          <w:sz w:val="28"/>
          <w:szCs w:val="28"/>
        </w:rPr>
        <w:tab/>
      </w:r>
      <w:r w:rsidRPr="007234D6">
        <w:rPr>
          <w:rFonts w:ascii="Arial Narrow" w:hAnsi="Arial Narrow"/>
          <w:b/>
          <w:sz w:val="28"/>
          <w:szCs w:val="28"/>
        </w:rPr>
        <w:t>0.1 mole</w:t>
      </w:r>
    </w:p>
    <w:p w14:paraId="23C7209A" w14:textId="77777777" w:rsidR="001D5402" w:rsidRDefault="001D5402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93A8B17" w14:textId="77777777" w:rsidR="001D5402" w:rsidRDefault="001D5402" w:rsidP="00F01991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5F6AE59" w14:textId="77777777" w:rsidR="001D5402" w:rsidRPr="00E01229" w:rsidRDefault="001D5402" w:rsidP="001D5402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THESE EXAMPLES</w:t>
      </w:r>
    </w:p>
    <w:p w14:paraId="238B60A1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</w:p>
    <w:p w14:paraId="3506C13A" w14:textId="77777777" w:rsidR="001D5402" w:rsidRPr="001D5402" w:rsidRDefault="001D5402" w:rsidP="001D5402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sz w:val="28"/>
          <w:szCs w:val="28"/>
        </w:rPr>
        <w:t xml:space="preserve">Calculate the number of moles of </w:t>
      </w:r>
      <w:r w:rsidR="00BF16C1">
        <w:rPr>
          <w:rFonts w:ascii="Arial Narrow" w:hAnsi="Arial Narrow"/>
          <w:sz w:val="28"/>
          <w:szCs w:val="28"/>
        </w:rPr>
        <w:t>solute</w:t>
      </w:r>
      <w:r w:rsidRPr="001D5402">
        <w:rPr>
          <w:rFonts w:ascii="Arial Narrow" w:hAnsi="Arial Narrow"/>
          <w:sz w:val="28"/>
          <w:szCs w:val="28"/>
        </w:rPr>
        <w:t xml:space="preserve"> in the following solutions.</w:t>
      </w:r>
    </w:p>
    <w:p w14:paraId="5F2FA583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</w:p>
    <w:p w14:paraId="41ED6B74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b/>
          <w:sz w:val="28"/>
          <w:szCs w:val="28"/>
        </w:rPr>
        <w:t>1.</w:t>
      </w:r>
      <w:r w:rsidRPr="001D5402">
        <w:rPr>
          <w:rFonts w:ascii="Arial Narrow" w:hAnsi="Arial Narrow"/>
          <w:sz w:val="28"/>
          <w:szCs w:val="28"/>
        </w:rPr>
        <w:tab/>
        <w:t>200 cm</w:t>
      </w:r>
      <w:r w:rsidRPr="001D5402">
        <w:rPr>
          <w:rFonts w:ascii="Arial Narrow" w:hAnsi="Arial Narrow"/>
          <w:sz w:val="28"/>
          <w:szCs w:val="28"/>
          <w:vertAlign w:val="superscript"/>
        </w:rPr>
        <w:t>3</w:t>
      </w:r>
      <w:r w:rsidR="005E3FC8">
        <w:rPr>
          <w:rFonts w:ascii="Arial Narrow" w:hAnsi="Arial Narrow"/>
          <w:sz w:val="28"/>
          <w:szCs w:val="28"/>
        </w:rPr>
        <w:t xml:space="preserve"> of a 2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D5402">
        <w:rPr>
          <w:rFonts w:ascii="Arial Narrow" w:hAnsi="Arial Narrow"/>
          <w:sz w:val="28"/>
          <w:szCs w:val="28"/>
        </w:rPr>
        <w:t xml:space="preserve"> solution of potassium hydroxide.</w:t>
      </w:r>
    </w:p>
    <w:p w14:paraId="4C402B50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b/>
          <w:sz w:val="28"/>
          <w:szCs w:val="28"/>
        </w:rPr>
        <w:t>2.</w:t>
      </w:r>
      <w:r w:rsidRPr="001D5402">
        <w:rPr>
          <w:rFonts w:ascii="Arial Narrow" w:hAnsi="Arial Narrow"/>
          <w:sz w:val="28"/>
          <w:szCs w:val="28"/>
        </w:rPr>
        <w:tab/>
        <w:t>1800 cm</w:t>
      </w:r>
      <w:r w:rsidRPr="001D5402">
        <w:rPr>
          <w:rFonts w:ascii="Arial Narrow" w:hAnsi="Arial Narrow"/>
          <w:sz w:val="28"/>
          <w:szCs w:val="28"/>
          <w:vertAlign w:val="superscript"/>
        </w:rPr>
        <w:t>3</w:t>
      </w:r>
      <w:r w:rsidR="005E3FC8">
        <w:rPr>
          <w:rFonts w:ascii="Arial Narrow" w:hAnsi="Arial Narrow"/>
          <w:sz w:val="28"/>
          <w:szCs w:val="28"/>
        </w:rPr>
        <w:t xml:space="preserve"> of a 0.25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D5402">
        <w:rPr>
          <w:rFonts w:ascii="Arial Narrow" w:hAnsi="Arial Narrow"/>
          <w:sz w:val="28"/>
          <w:szCs w:val="28"/>
        </w:rPr>
        <w:t xml:space="preserve"> solution of </w:t>
      </w:r>
      <w:proofErr w:type="gramStart"/>
      <w:r w:rsidRPr="001D5402">
        <w:rPr>
          <w:rFonts w:ascii="Arial Narrow" w:hAnsi="Arial Narrow"/>
          <w:sz w:val="28"/>
          <w:szCs w:val="28"/>
        </w:rPr>
        <w:t>cobalt(</w:t>
      </w:r>
      <w:proofErr w:type="gramEnd"/>
      <w:r w:rsidRPr="001D5402">
        <w:rPr>
          <w:rFonts w:ascii="Arial Narrow" w:hAnsi="Arial Narrow"/>
          <w:sz w:val="28"/>
          <w:szCs w:val="28"/>
        </w:rPr>
        <w:t>II) chloride.</w:t>
      </w:r>
    </w:p>
    <w:p w14:paraId="54CA84A9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b/>
          <w:sz w:val="28"/>
          <w:szCs w:val="28"/>
        </w:rPr>
        <w:t>3.</w:t>
      </w:r>
      <w:r w:rsidRPr="001D5402">
        <w:rPr>
          <w:rFonts w:ascii="Arial Narrow" w:hAnsi="Arial Narrow"/>
          <w:sz w:val="28"/>
          <w:szCs w:val="28"/>
        </w:rPr>
        <w:tab/>
        <w:t>75 cm</w:t>
      </w:r>
      <w:r w:rsidRPr="001D5402">
        <w:rPr>
          <w:rFonts w:ascii="Arial Narrow" w:hAnsi="Arial Narrow"/>
          <w:sz w:val="28"/>
          <w:szCs w:val="28"/>
          <w:vertAlign w:val="superscript"/>
        </w:rPr>
        <w:t>3</w:t>
      </w:r>
      <w:r w:rsidR="005E3FC8">
        <w:rPr>
          <w:rFonts w:ascii="Arial Narrow" w:hAnsi="Arial Narrow"/>
          <w:sz w:val="28"/>
          <w:szCs w:val="28"/>
        </w:rPr>
        <w:t xml:space="preserve"> of a 0.5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D5402">
        <w:rPr>
          <w:rFonts w:ascii="Century Schoolbook" w:hAnsi="Century Schoolbook"/>
          <w:sz w:val="28"/>
          <w:szCs w:val="28"/>
        </w:rPr>
        <w:t xml:space="preserve"> </w:t>
      </w:r>
      <w:r w:rsidRPr="001D5402">
        <w:rPr>
          <w:rFonts w:ascii="Arial Narrow" w:hAnsi="Arial Narrow"/>
          <w:sz w:val="28"/>
          <w:szCs w:val="28"/>
        </w:rPr>
        <w:t>solution of phosphoric acid.</w:t>
      </w:r>
    </w:p>
    <w:p w14:paraId="7850371C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b/>
          <w:sz w:val="28"/>
          <w:szCs w:val="28"/>
        </w:rPr>
        <w:t>4.</w:t>
      </w:r>
      <w:r w:rsidRPr="001D5402">
        <w:rPr>
          <w:rFonts w:ascii="Arial Narrow" w:hAnsi="Arial Narrow"/>
          <w:sz w:val="28"/>
          <w:szCs w:val="28"/>
        </w:rPr>
        <w:tab/>
        <w:t>2 lit</w:t>
      </w:r>
      <w:r w:rsidR="005E3FC8">
        <w:rPr>
          <w:rFonts w:ascii="Arial Narrow" w:hAnsi="Arial Narrow"/>
          <w:sz w:val="28"/>
          <w:szCs w:val="28"/>
        </w:rPr>
        <w:t xml:space="preserve">res of a 0.4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D5402">
        <w:rPr>
          <w:rFonts w:ascii="Century Schoolbook" w:hAnsi="Century Schoolbook"/>
          <w:sz w:val="28"/>
          <w:szCs w:val="28"/>
        </w:rPr>
        <w:t xml:space="preserve"> </w:t>
      </w:r>
      <w:r w:rsidRPr="001D5402">
        <w:rPr>
          <w:rFonts w:ascii="Arial Narrow" w:hAnsi="Arial Narrow"/>
          <w:sz w:val="28"/>
          <w:szCs w:val="28"/>
        </w:rPr>
        <w:t>solution of zinc nitrate.</w:t>
      </w:r>
    </w:p>
    <w:p w14:paraId="385F26B5" w14:textId="77777777" w:rsidR="001D5402" w:rsidRPr="001D5402" w:rsidRDefault="001D5402" w:rsidP="001D5402">
      <w:pPr>
        <w:pStyle w:val="Indent1"/>
        <w:rPr>
          <w:rFonts w:ascii="Arial Narrow" w:hAnsi="Arial Narrow"/>
          <w:sz w:val="28"/>
          <w:szCs w:val="28"/>
        </w:rPr>
      </w:pPr>
      <w:r w:rsidRPr="001D5402">
        <w:rPr>
          <w:rFonts w:ascii="Arial Narrow" w:hAnsi="Arial Narrow"/>
          <w:b/>
          <w:sz w:val="28"/>
          <w:szCs w:val="28"/>
        </w:rPr>
        <w:t>5.</w:t>
      </w:r>
      <w:r w:rsidRPr="001D5402">
        <w:rPr>
          <w:rFonts w:ascii="Arial Narrow" w:hAnsi="Arial Narrow"/>
          <w:sz w:val="28"/>
          <w:szCs w:val="28"/>
        </w:rPr>
        <w:tab/>
        <w:t>750 cm</w:t>
      </w:r>
      <w:r w:rsidRPr="001D5402">
        <w:rPr>
          <w:rFonts w:ascii="Arial Narrow" w:hAnsi="Arial Narrow"/>
          <w:sz w:val="28"/>
          <w:szCs w:val="28"/>
          <w:vertAlign w:val="superscript"/>
        </w:rPr>
        <w:t>3</w:t>
      </w:r>
      <w:r w:rsidR="005E3FC8">
        <w:rPr>
          <w:rFonts w:ascii="Arial Narrow" w:hAnsi="Arial Narrow"/>
          <w:sz w:val="28"/>
          <w:szCs w:val="28"/>
        </w:rPr>
        <w:t xml:space="preserve"> of a 3 </w:t>
      </w:r>
      <w:proofErr w:type="spellStart"/>
      <w:r w:rsidR="005E3FC8">
        <w:rPr>
          <w:rFonts w:ascii="Arial Narrow" w:hAnsi="Arial Narrow"/>
          <w:sz w:val="28"/>
          <w:szCs w:val="28"/>
        </w:rPr>
        <w:t>mol</w:t>
      </w:r>
      <w:proofErr w:type="spellEnd"/>
      <w:r w:rsidR="005E3FC8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5E3FC8">
        <w:rPr>
          <w:rFonts w:ascii="Arial Narrow" w:hAnsi="Arial Narrow"/>
          <w:sz w:val="28"/>
          <w:szCs w:val="28"/>
          <w:vertAlign w:val="superscript"/>
        </w:rPr>
        <w:t>-1</w:t>
      </w:r>
      <w:r w:rsidRPr="001D5402">
        <w:rPr>
          <w:rFonts w:ascii="Arial Narrow" w:hAnsi="Arial Narrow"/>
          <w:sz w:val="28"/>
          <w:szCs w:val="28"/>
        </w:rPr>
        <w:t xml:space="preserve"> solution of </w:t>
      </w:r>
      <w:proofErr w:type="gramStart"/>
      <w:r w:rsidRPr="001D5402">
        <w:rPr>
          <w:rFonts w:ascii="Arial Narrow" w:hAnsi="Arial Narrow"/>
          <w:sz w:val="28"/>
          <w:szCs w:val="28"/>
        </w:rPr>
        <w:t>copper(</w:t>
      </w:r>
      <w:proofErr w:type="gramEnd"/>
      <w:r w:rsidRPr="001D5402">
        <w:rPr>
          <w:rFonts w:ascii="Arial Narrow" w:hAnsi="Arial Narrow"/>
          <w:sz w:val="28"/>
          <w:szCs w:val="28"/>
        </w:rPr>
        <w:t>II) chloride.</w:t>
      </w:r>
    </w:p>
    <w:p w14:paraId="355CB935" w14:textId="77777777" w:rsidR="001D5402" w:rsidRPr="001D5402" w:rsidRDefault="001D5402" w:rsidP="001D5402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4139FCB9" w14:textId="77777777" w:rsidR="00C46605" w:rsidRDefault="001D5402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sz w:val="28"/>
          <w:szCs w:val="28"/>
          <w:u w:val="none"/>
        </w:rPr>
        <w:t>Answers</w:t>
      </w:r>
      <w:r w:rsidRPr="001D5402">
        <w:rPr>
          <w:rFonts w:ascii="Arial Narrow" w:hAnsi="Arial Narrow"/>
          <w:sz w:val="28"/>
          <w:szCs w:val="28"/>
          <w:u w:val="none"/>
        </w:rPr>
        <w:t>: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ab/>
      </w:r>
      <w:r w:rsidRPr="001D5402">
        <w:rPr>
          <w:rFonts w:ascii="Arial Narrow" w:hAnsi="Arial Narrow"/>
          <w:sz w:val="28"/>
          <w:szCs w:val="28"/>
          <w:u w:val="none"/>
        </w:rPr>
        <w:t>1.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 xml:space="preserve"> [0.4 mole]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ab/>
      </w:r>
      <w:r w:rsidRPr="001D5402">
        <w:rPr>
          <w:rFonts w:ascii="Arial Narrow" w:hAnsi="Arial Narrow"/>
          <w:sz w:val="28"/>
          <w:szCs w:val="28"/>
          <w:u w:val="none"/>
        </w:rPr>
        <w:t>2.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 xml:space="preserve"> [0.45 mole]</w:t>
      </w:r>
      <w:r>
        <w:rPr>
          <w:rFonts w:ascii="Arial Narrow" w:hAnsi="Arial Narrow"/>
          <w:b w:val="0"/>
          <w:sz w:val="28"/>
          <w:szCs w:val="28"/>
          <w:u w:val="none"/>
        </w:rPr>
        <w:tab/>
      </w:r>
      <w:r w:rsidRPr="001D5402">
        <w:rPr>
          <w:rFonts w:ascii="Arial Narrow" w:hAnsi="Arial Narrow"/>
          <w:sz w:val="28"/>
          <w:szCs w:val="28"/>
          <w:u w:val="none"/>
        </w:rPr>
        <w:t>3.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 xml:space="preserve"> [0.0375 mole]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ab/>
      </w:r>
      <w:r w:rsidRPr="001D5402">
        <w:rPr>
          <w:rFonts w:ascii="Arial Narrow" w:hAnsi="Arial Narrow"/>
          <w:sz w:val="28"/>
          <w:szCs w:val="28"/>
          <w:u w:val="none"/>
        </w:rPr>
        <w:t>4.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>[0.8 mole]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ab/>
      </w:r>
      <w:r w:rsidRPr="001D5402">
        <w:rPr>
          <w:rFonts w:ascii="Arial Narrow" w:hAnsi="Arial Narrow"/>
          <w:sz w:val="28"/>
          <w:szCs w:val="28"/>
          <w:u w:val="none"/>
        </w:rPr>
        <w:t>5.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</w:t>
      </w:r>
      <w:r w:rsidRPr="001D5402">
        <w:rPr>
          <w:rFonts w:ascii="Arial Narrow" w:hAnsi="Arial Narrow"/>
          <w:b w:val="0"/>
          <w:sz w:val="28"/>
          <w:szCs w:val="28"/>
          <w:u w:val="none"/>
        </w:rPr>
        <w:t>[2.25 mole]</w:t>
      </w:r>
    </w:p>
    <w:p w14:paraId="68A11035" w14:textId="77777777" w:rsidR="00C46605" w:rsidRDefault="00C46605" w:rsidP="00C46605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  <w:r w:rsidRPr="00E01229">
        <w:rPr>
          <w:rFonts w:ascii="Arial Narrow" w:hAnsi="Arial Narrow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SUMMARY OF CONCENTRATION CALCULATIONS</w:t>
      </w:r>
    </w:p>
    <w:p w14:paraId="05F7BAA4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BBFE2F3" w14:textId="77777777" w:rsidR="00C46605" w:rsidRPr="00DD3DEF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D3DEF">
        <w:rPr>
          <w:rFonts w:ascii="Arial Narrow" w:hAnsi="Arial Narrow"/>
          <w:bCs/>
          <w:sz w:val="28"/>
          <w:szCs w:val="28"/>
        </w:rPr>
        <w:t>The two calculations can be summed up using the following triangle.</w:t>
      </w:r>
    </w:p>
    <w:p w14:paraId="5B722EAF" w14:textId="5CF279B6" w:rsidR="00C46605" w:rsidRDefault="00E01229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CE76B6" wp14:editId="254180AF">
                <wp:simplePos x="0" y="0"/>
                <wp:positionH relativeFrom="column">
                  <wp:posOffset>805180</wp:posOffset>
                </wp:positionH>
                <wp:positionV relativeFrom="paragraph">
                  <wp:posOffset>80645</wp:posOffset>
                </wp:positionV>
                <wp:extent cx="5070475" cy="1536700"/>
                <wp:effectExtent l="5080" t="17145" r="4445" b="8255"/>
                <wp:wrapTight wrapText="bothSides">
                  <wp:wrapPolygon edited="0">
                    <wp:start x="10555" y="-402"/>
                    <wp:lineTo x="9784" y="3892"/>
                    <wp:lineTo x="8242" y="5097"/>
                    <wp:lineTo x="8039" y="5364"/>
                    <wp:lineTo x="8039" y="6168"/>
                    <wp:lineTo x="8810" y="8051"/>
                    <wp:lineTo x="8648" y="10327"/>
                    <wp:lineTo x="8283" y="12478"/>
                    <wp:lineTo x="6170" y="13147"/>
                    <wp:lineTo x="6008" y="13549"/>
                    <wp:lineTo x="6130" y="14620"/>
                    <wp:lineTo x="7025" y="16637"/>
                    <wp:lineTo x="6779" y="21064"/>
                    <wp:lineTo x="6619" y="22403"/>
                    <wp:lineTo x="6657" y="22537"/>
                    <wp:lineTo x="14697" y="22537"/>
                    <wp:lineTo x="14697" y="21734"/>
                    <wp:lineTo x="13885" y="16637"/>
                    <wp:lineTo x="14250" y="14486"/>
                    <wp:lineTo x="14737" y="12478"/>
                    <wp:lineTo x="14818" y="11273"/>
                    <wp:lineTo x="14494" y="11005"/>
                    <wp:lineTo x="12749" y="10327"/>
                    <wp:lineTo x="11207" y="1339"/>
                    <wp:lineTo x="10839" y="-268"/>
                    <wp:lineTo x="10717" y="-402"/>
                    <wp:lineTo x="10555" y="-402"/>
                  </wp:wrapPolygon>
                </wp:wrapTight>
                <wp:docPr id="754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1536700"/>
                          <a:chOff x="2119" y="2186"/>
                          <a:chExt cx="7985" cy="2420"/>
                        </a:xfrm>
                      </wpg:grpSpPr>
                      <wps:wsp>
                        <wps:cNvPr id="755" name="AutoShape 498"/>
                        <wps:cNvSpPr>
                          <a:spLocks noChangeArrowheads="1"/>
                        </wps:cNvSpPr>
                        <wps:spPr bwMode="auto">
                          <a:xfrm>
                            <a:off x="4653" y="2186"/>
                            <a:ext cx="2798" cy="2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2905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9525F" w14:textId="77777777" w:rsidR="00B43FC8" w:rsidRPr="00E01229" w:rsidRDefault="00B43FC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3923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57559" w14:textId="77777777" w:rsidR="00B43FC8" w:rsidRPr="00E01229" w:rsidRDefault="00B43FC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3891"/>
                            <a:ext cx="5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A0268" w14:textId="77777777" w:rsidR="00B43FC8" w:rsidRPr="00E01229" w:rsidRDefault="00B43FC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Line 502"/>
                        <wps:cNvCnPr/>
                        <wps:spPr bwMode="auto">
                          <a:xfrm>
                            <a:off x="6034" y="3585"/>
                            <a:ext cx="0" cy="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503"/>
                        <wps:cNvCnPr/>
                        <wps:spPr bwMode="auto">
                          <a:xfrm rot="-5400000">
                            <a:off x="6085" y="2764"/>
                            <a:ext cx="0" cy="16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3492"/>
                            <a:ext cx="233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CA361" w14:textId="77777777" w:rsidR="00B43FC8" w:rsidRPr="00E01229" w:rsidRDefault="00B43FC8" w:rsidP="00C46605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concentration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of solution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3196"/>
                            <a:ext cx="255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CE0F0" w14:textId="77777777" w:rsidR="00B43FC8" w:rsidRPr="00E01229" w:rsidRDefault="00B43FC8" w:rsidP="00D9630B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volume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of solution in litres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2827" y="2425"/>
                            <a:ext cx="2319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72EF4" w14:textId="77777777" w:rsidR="00B43FC8" w:rsidRPr="00E01229" w:rsidRDefault="00B43FC8" w:rsidP="00C46605">
                              <w:pPr>
                                <w:spacing w:after="0" w:line="240" w:lineRule="auto"/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number</w:t>
                              </w:r>
                              <w:proofErr w:type="gramEnd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of moles of solute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Line 507"/>
                        <wps:cNvCnPr/>
                        <wps:spPr bwMode="auto">
                          <a:xfrm>
                            <a:off x="5153" y="2789"/>
                            <a:ext cx="682" cy="4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508"/>
                        <wps:cNvCnPr/>
                        <wps:spPr bwMode="auto">
                          <a:xfrm>
                            <a:off x="4400" y="3683"/>
                            <a:ext cx="682" cy="4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509"/>
                        <wps:cNvCnPr/>
                        <wps:spPr bwMode="auto">
                          <a:xfrm rot="5400000">
                            <a:off x="6847" y="3497"/>
                            <a:ext cx="714" cy="6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78" o:spid="_x0000_s1174" style="position:absolute;margin-left:63.4pt;margin-top:6.35pt;width:399.25pt;height:121pt;z-index:251680768" coordorigin="2119,2186" coordsize="7985,2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">
                <v:shape id="AutoShape 498" o:spid="_x0000_s1175" type="#_x0000_t5" style="position:absolute;left:4653;top:2186;width:2798;height: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EtpwwAA&#10;ANwAAAAPAAAAZHJzL2Rvd25yZXYueG1sRI/RisIwFETfF/yHcAXfNHWlrlSjSJcVRV+2+gGX5tpW&#10;m5vSZLX+vRGEfRxm5gyzWHWmFjdqXWVZwXgUgSDOra64UHA6/gxnIJxH1lhbJgUPcrBa9j4WmGh7&#10;51+6Zb4QAcIuQQWl900ipctLMuhGtiEO3tm2Bn2QbSF1i/cAN7X8jKKpNFhxWCixobSk/Jr9GQVp&#10;OuVYbnbfp8ml8ftudijOG6fUoN+t5yA8df4//G5vtYKvOIbXmXA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oEtpwwAAANwAAAAPAAAAAAAAAAAAAAAAAJcCAABkcnMvZG93&#10;bnJldi54bWxQSwUGAAAAAAQABAD1AAAAhwMAAAAA&#10;" strokeweight="2pt">
                  <v:stroke endarrowwidth="narrow" endarrowlength="short"/>
                  <v:shadow on="t" opacity="24903f" mv:blur="40000f" origin=",.5" offset="0,20000emu"/>
                </v:shape>
                <v:shape id="Text Box 499" o:spid="_x0000_s1176" type="#_x0000_t202" style="position:absolute;left:5806;top:2905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wyQwgAA&#10;ANwAAAAPAAAAZHJzL2Rvd25yZXYueG1sRI/RisIwFETfF/yHcAVfiqYK25VqFBEEn4TV/YBLc22K&#10;zU1NUq1/bxYW9nGYmTPMejvYVjzIh8axgvksB0FcOd1wreDncpguQYSIrLF1TApeFGC7GX2ssdTu&#10;yd/0OMdaJAiHEhWYGLtSylAZshhmriNO3tV5izFJX0vt8ZngtpWLPC+kxYbTgsGO9oaq27m3Ck7X&#10;Xpt75/Jst4yDzyjbX4peqcl42K1ARBrif/ivfdQKvj4L+D2TjoDc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DDJD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5009525F" w14:textId="77777777" w:rsidR="00EB3418" w:rsidRPr="00E01229" w:rsidRDefault="00EB3418" w:rsidP="00C46605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500" o:spid="_x0000_s1177" type="#_x0000_t202" style="position:absolute;left:5150;top:3923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6kLwQAA&#10;ANwAAAAPAAAAZHJzL2Rvd25yZXYueG1sRI/RisIwFETfF/yHcAVfiqYKq1KNIoLgk7DqB1yaa1Ns&#10;bmqSav17s7Cwj8PMnGHW29424kk+1I4VTCc5COLS6ZorBdfLYbwEESKyxsYxKXhTgO1m8LXGQrsX&#10;/9DzHCuRIBwKVGBibAspQ2nIYpi4ljh5N+ctxiR9JbXHV4LbRs7yfC4t1pwWDLa0N1Tez51VcLp1&#10;2jxal2e7Zex9Rtn+Mu+UGg373QpEpD7+h//aR61g8b2A3zPpCMjN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A+pC8EAAADcAAAADwAAAAAAAAAAAAAAAACXAgAAZHJzL2Rvd25y&#10;ZXYueG1sUEsFBgAAAAAEAAQA9QAAAIUDAAAAAA==&#10;" filled="f" stroked="f" strokeweight="1.5pt">
                  <v:stroke endarrowwidth="narrow" endarrowlength="short"/>
                  <v:textbox inset="0,0,0,0">
                    <w:txbxContent>
                      <w:p w14:paraId="5F757559" w14:textId="77777777" w:rsidR="00EB3418" w:rsidRPr="00E01229" w:rsidRDefault="00EB3418" w:rsidP="00C46605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Text Box 501" o:spid="_x0000_s1178" type="#_x0000_t202" style="position:absolute;left:6463;top:3891;width:51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D15wAAA&#10;ANwAAAAPAAAAZHJzL2Rvd25yZXYueG1sRE/dasIwFL4f+A7hDLwpmipMpTMtIgy8Gqz1AQ7NsSlr&#10;Trok1e7tzcVglx/f/7Ga7SDu5EPvWMFmnYMgbp3uuVNwbT5WBxAhImscHJOCXwpQlYuXIxbaPfiL&#10;7nXsRArhUKACE+NYSBlaQxbD2o3Eibs5bzEm6DupPT5SuB3kNs930mLPqcHgSGdD7Xc9WQWft0mb&#10;n9Hl2ekQZ59Rdm52k1LL1/n0DiLSHP/Ff+6LVrB/S2vTmXQEZP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kD15wAAAANwAAAAPAAAAAAAAAAAAAAAAAJcCAABkcnMvZG93bnJl&#10;di54bWxQSwUGAAAAAAQABAD1AAAAhAMAAAAA&#10;" filled="f" stroked="f" strokeweight="1.5pt">
                  <v:stroke endarrowwidth="narrow" endarrowlength="short"/>
                  <v:textbox inset="0,0,0,0">
                    <w:txbxContent>
                      <w:p w14:paraId="50DA0268" w14:textId="77777777" w:rsidR="00EB3418" w:rsidRPr="00E01229" w:rsidRDefault="00EB3418" w:rsidP="00C46605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</w:t>
                        </w:r>
                      </w:p>
                    </w:txbxContent>
                  </v:textbox>
                </v:shape>
                <v:line id="Line 502" o:spid="_x0000_s1179" style="position:absolute;visibility:visible;mso-wrap-style:square" from="6034,3585" to="6034,45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tD9sQAAADcAAAADwAAAGRycy9kb3ducmV2LnhtbESP0WoCMRRE3wv+Q7iCbzVrpe12NUoR&#10;itUXqfYDLsl1s7q5CZtU179vCgUfh5k5w8yXvWvFhbrYeFYwGRcgiLU3DdcKvg8fjyWImJANtp5J&#10;wY0iLBeDhzlWxl/5iy77VIsM4VihAptSqKSM2pLDOPaBOHtH3zlMWXa1NB1eM9y18qkoXqTDhvOC&#10;xUArS/q8/3EKjpvVrtwe1v22DGGzm1odw0krNRr27zMQifp0D/+3P42C1+c3+DuTj4B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y0P2xAAAANwAAAAPAAAAAAAAAAAA&#10;AAAAAKECAABkcnMvZG93bnJldi54bWxQSwUGAAAAAAQABAD5AAAAkgMAAAAA&#10;" strokeweight="2pt">
                  <v:stroke endarrowwidth="narrow" endarrowlength="short"/>
                  <v:shadow on="t" opacity="24903f" mv:blur="40000f" origin=",.5" offset="0,20000emu"/>
                </v:line>
                <v:line id="Line 503" o:spid="_x0000_s1180" style="position:absolute;rotation:-90;visibility:visible;mso-wrap-style:square" from="6085,2764" to="6085,44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Ej2sAAAADcAAAADwAAAGRycy9kb3ducmV2LnhtbERPy2oCMRTdC/5DuII7zSj4YGoUEYRC&#10;3XQ64PY6uZ0EJzdDEnX6982i0OXhvHeHwXXiSSFazwoW8wIEceO15VZB/XWebUHEhKyx80wKfijC&#10;YT8e7bDU/sWf9KxSK3IIxxIVmJT6UsrYGHIY574nzty3Dw5ThqGVOuArh7tOLotiLR1azg0GezoZ&#10;au7Vwylobtdj/VGbTSis1am/bCuzuig1nQzHNxCJhvQv/nO/awWbdZ6fz+QjIPe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whI9rAAAAA3AAAAA8AAAAAAAAAAAAAAAAA&#10;oQIAAGRycy9kb3ducmV2LnhtbFBLBQYAAAAABAAEAPkAAACOAwAAAAA=&#10;" strokeweight="2pt">
                  <v:stroke endarrowwidth="narrow" endarrowlength="short"/>
                  <v:shadow on="t" opacity="24903f" mv:blur="40000f" origin=",.5" offset="0,20000emu"/>
                </v:line>
                <v:shape id="Text Box 504" o:spid="_x0000_s1181" type="#_x0000_t202" style="position:absolute;left:2119;top:3492;width:2330;height:7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l5ZwgAA&#10;ANwAAAAPAAAAZHJzL2Rvd25yZXYueG1sRI/disIwFITvBd8hHGFvyprqRZWuUUQQvBL8eYBDc2yK&#10;zUlNUu2+/WZB8HKYmW+Y1WawrXiSD41jBbNpDoK4crrhWsH1sv9egggRWWPrmBT8UoDNejxaYand&#10;i0/0PMdaJAiHEhWYGLtSylAZshimriNO3s15izFJX0vt8ZXgtpXzPC+kxYbTgsGOdoaq+7m3Co63&#10;XptH5/Jsu4yDzyjbXYpeqa/JsP0BEWmIn/C7fdAKFsUM/s+kIy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7GXln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1CFCA361" w14:textId="77777777" w:rsidR="00EB3418" w:rsidRPr="00E01229" w:rsidRDefault="00EB3418" w:rsidP="00C46605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concentration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of solution</w:t>
                        </w:r>
                      </w:p>
                    </w:txbxContent>
                  </v:textbox>
                </v:shape>
                <v:shape id="Text Box 505" o:spid="_x0000_s1182" type="#_x0000_t202" style="position:absolute;left:7545;top:3196;width:2559;height:7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MAuwQAA&#10;ANwAAAAPAAAAZHJzL2Rvd25yZXYueG1sRI9Bi8IwFITvgv8hPMFLWVM9VOkaRQRhT8KqP+DRPJti&#10;81KTVLv/3ggLHoeZ+YZZbwfbigf50DhWMJ/lIIgrpxuuFVzOh68ViBCRNbaOScEfBdhuxqM1lto9&#10;+Zcep1iLBOFQogITY1dKGSpDFsPMdcTJuzpvMSbpa6k9PhPctnKR54W02HBaMNjR3lB1O/VWwfHa&#10;a3PvXJ7tVnHwGWX7c9ErNZ0Mu28QkYb4Cf+3f7SCZbGA95l0BO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hTALsEAAADcAAAADwAAAAAAAAAAAAAAAACXAgAAZHJzL2Rvd25y&#10;ZXYueG1sUEsFBgAAAAAEAAQA9QAAAIUDAAAAAA==&#10;" filled="f" stroked="f" strokeweight="1.5pt">
                  <v:stroke endarrowwidth="narrow" endarrowlength="short"/>
                  <v:textbox inset="0,0,0,0">
                    <w:txbxContent>
                      <w:p w14:paraId="65CCE0F0" w14:textId="77777777" w:rsidR="00EB3418" w:rsidRPr="00E01229" w:rsidRDefault="00EB3418" w:rsidP="00D9630B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volume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of solution in litres</w:t>
                        </w:r>
                      </w:p>
                    </w:txbxContent>
                  </v:textbox>
                </v:shape>
                <v:shape id="Text Box 506" o:spid="_x0000_s1183" type="#_x0000_t202" style="position:absolute;left:2827;top:2425;width:2319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GW1wgAA&#10;ANwAAAAPAAAAZHJzL2Rvd25yZXYueG1sRI/RisIwFETfF/yHcAVfiqa60JVqFBEEn4TV/YBLc22K&#10;zU1NUq1/bxYW9nGYmTPMejvYVjzIh8axgvksB0FcOd1wreDncpguQYSIrLF1TApeFGC7GX2ssdTu&#10;yd/0OMdaJAiHEhWYGLtSylAZshhmriNO3tV5izFJX0vt8ZngtpWLPC+kxYbTgsGO9oaq27m3Ck7X&#10;Xpt75/Jst4yDzyjbX4peqcl42K1ARBrif/ivfdQKvopP+D2TjoDc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YZbX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0F472EF4" w14:textId="77777777" w:rsidR="00EB3418" w:rsidRPr="00E01229" w:rsidRDefault="00EB3418" w:rsidP="00C46605">
                        <w:pPr>
                          <w:spacing w:after="0" w:line="240" w:lineRule="auto"/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number</w:t>
                        </w:r>
                        <w:proofErr w:type="gramEnd"/>
                        <w:r w:rsidRPr="00E01229">
                          <w:rPr>
                            <w:rFonts w:ascii="Arial Narrow Bold" w:hAnsi="Arial Narrow Bold"/>
                            <w:b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of moles of solute</w:t>
                        </w:r>
                      </w:p>
                    </w:txbxContent>
                  </v:textbox>
                </v:shape>
                <v:line id="Line 507" o:spid="_x0000_s1184" style="position:absolute;visibility:visible;mso-wrap-style:square" from="5153,2789" to="5835,32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NQIcUAAADcAAAADwAAAGRycy9kb3ducmV2LnhtbESPUUvDQBCE3wv+h2MFX0p7sUgisddS&#10;LIIgVoz9AUtumwTv9kJubaO/3isU+jjMzDfMcj16p440xC6wgft5Boq4DrbjxsD+62X2CCoKskUX&#10;mAz8UoT16mayxNKGE3/SsZJGJQjHEg20In2pdaxb8hjnoSdO3iEMHiXJodF2wFOCe6cXWZZrjx2n&#10;hRZ7em6p/q5+vIH8480t/GHXS9Fs6E+K7fvUbY25ux03T6CERrmGL+1Xa6DIH+B8Jh0Bvf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0NQIcUAAADcAAAADwAAAAAAAAAA&#10;AAAAAAChAgAAZHJzL2Rvd25yZXYueG1sUEsFBgAAAAAEAAQA+QAAAJMDAAAAAA==&#10;" strokeweight="1.5pt">
                  <v:stroke endarrow="open" endarrowwidth="narrow" endarrowlength="short"/>
                  <v:shadow on="t" opacity="24903f" mv:blur="40000f" origin=",.5" offset="0,20000emu"/>
                </v:line>
                <v:line id="Line 508" o:spid="_x0000_s1185" style="position:absolute;visibility:visible;mso-wrap-style:square" from="4400,3683" to="5082,41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A/1usUAAADcAAAADwAAAGRycy9kb3ducmV2LnhtbESPUUvDQBCE3wv+h2MFX0p7sWAisddS&#10;LIIgVoz9AUtumwTv9kJubaO/3isU+jjMzDfMcj16p440xC6wgft5Boq4DrbjxsD+62X2CCoKskUX&#10;mAz8UoT16mayxNKGE3/SsZJGJQjHEg20In2pdaxb8hjnoSdO3iEMHiXJodF2wFOCe6cXWZZrjx2n&#10;hRZ7em6p/q5+vIH8480t/GHXS9Fs6E+K7fvUbY25ux03T6CERrmGL+1Xa6DIH+B8Jh0Bvf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A/1usUAAADcAAAADwAAAAAAAAAA&#10;AAAAAAChAgAAZHJzL2Rvd25yZXYueG1sUEsFBgAAAAAEAAQA+QAAAJMDAAAAAA==&#10;" strokeweight="1.5pt">
                  <v:stroke endarrow="open" endarrowwidth="narrow" endarrowlength="short"/>
                  <v:shadow on="t" opacity="24903f" mv:blur="40000f" origin=",.5" offset="0,20000emu"/>
                </v:line>
                <v:line id="Line 509" o:spid="_x0000_s1186" style="position:absolute;rotation:90;visibility:visible;mso-wrap-style:square" from="6847,3497" to="7561,41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yMOJ8YAAADcAAAADwAAAGRycy9kb3ducmV2LnhtbESPT2sCMRTE74V+h/AKvRTNautatkaR&#10;2qo38c+hx8fmdXdx8xKSdF2/vSkUehxm5jfMbNGbVnTkQ2NZwWiYgSAurW64UnA6fg5eQYSIrLG1&#10;TAquFGAxv7+bYaHthffUHWIlEoRDgQrqGF0hZShrMhiG1hEn79t6gzFJX0nt8ZLgppXjLMulwYbT&#10;Qo2O3msqz4cfo+B5slpdne8+luR2m9PX+ql5GZNSjw/98g1EpD7+h//aW61gmufweyYdATm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MjDifGAAAA3AAAAA8AAAAAAAAA&#10;AAAAAAAAoQIAAGRycy9kb3ducmV2LnhtbFBLBQYAAAAABAAEAPkAAACUAwAAAAA=&#10;" strokeweight="1.5pt">
                  <v:stroke endarrow="open" endarrowwidth="narrow" endarrowlength="short"/>
                  <v:shadow on="t" opacity="24903f" mv:blur="40000f" origin=",.5" offset="0,20000emu"/>
                </v:line>
                <w10:wrap type="tight"/>
              </v:group>
            </w:pict>
          </mc:Fallback>
        </mc:AlternateContent>
      </w:r>
    </w:p>
    <w:p w14:paraId="4675E86F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462C3A4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BF831D6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B9CAE9F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4E3AF01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DBD7767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89A938A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D1B0F58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2286042" w14:textId="77777777" w:rsidR="00C46605" w:rsidRPr="00E01229" w:rsidRDefault="00C46605" w:rsidP="00C46605">
      <w:pPr>
        <w:spacing w:after="0" w:line="240" w:lineRule="auto"/>
        <w:jc w:val="center"/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MOLE and </w:t>
      </w:r>
      <w:r w:rsidR="00D9630B" w:rsidRPr="00E01229"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CONCENTRATION</w:t>
      </w:r>
      <w:r w:rsidRPr="00E01229">
        <w:rPr>
          <w:rFonts w:ascii="Arial Narrow Bold" w:hAnsi="Arial Narrow Bold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TRIANGLE</w:t>
      </w:r>
    </w:p>
    <w:p w14:paraId="4201B425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668C60F" w14:textId="77777777" w:rsidR="00C46605" w:rsidRDefault="00C46605" w:rsidP="00C4660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207"/>
        <w:gridCol w:w="5207"/>
      </w:tblGrid>
      <w:tr w:rsidR="00C46605" w:rsidRPr="00DB0A1E" w14:paraId="6CC0F75F" w14:textId="77777777" w:rsidTr="00C46605">
        <w:tc>
          <w:tcPr>
            <w:tcW w:w="5207" w:type="dxa"/>
            <w:shd w:val="clear" w:color="auto" w:fill="auto"/>
          </w:tcPr>
          <w:p w14:paraId="0C830664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To calculate the </w:t>
            </w:r>
            <w:proofErr w:type="gramStart"/>
            <w:r w:rsidR="00D9630B">
              <w:rPr>
                <w:rFonts w:ascii="Arial Narrow" w:hAnsi="Arial Narrow"/>
                <w:bCs/>
                <w:sz w:val="28"/>
                <w:szCs w:val="28"/>
                <w:u w:val="none"/>
              </w:rPr>
              <w:t>concentration (C) cover</w:t>
            </w:r>
            <w:proofErr w:type="gramEnd"/>
            <w:r w:rsidR="00D9630B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the C.</w:t>
            </w:r>
          </w:p>
          <w:p w14:paraId="1998F51C" w14:textId="18DB472E" w:rsidR="00C46605" w:rsidRPr="00DB0A1E" w:rsidRDefault="00E01229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2ACE7A1" wp14:editId="65416562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111760</wp:posOffset>
                      </wp:positionV>
                      <wp:extent cx="1776730" cy="1541780"/>
                      <wp:effectExtent l="18415" t="10160" r="8255" b="10160"/>
                      <wp:wrapSquare wrapText="bothSides"/>
                      <wp:docPr id="747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6730" cy="1541780"/>
                                <a:chOff x="2347" y="12455"/>
                                <a:chExt cx="2798" cy="2428"/>
                              </a:xfrm>
                            </wpg:grpSpPr>
                            <wps:wsp>
                              <wps:cNvPr id="748" name="AutoShap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7" y="12455"/>
                                  <a:ext cx="2798" cy="242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Text Box 5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1" y="13099"/>
                                  <a:ext cx="510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0A73A" w14:textId="77777777" w:rsidR="00B43FC8" w:rsidRPr="00E01229" w:rsidRDefault="00B43FC8" w:rsidP="00C4660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proofErr w:type="gramStart"/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0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0" y="14073"/>
                                  <a:ext cx="510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846E3" w14:textId="77777777" w:rsidR="00B43FC8" w:rsidRPr="00E01229" w:rsidRDefault="00B43FC8" w:rsidP="00C4660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1" name="Text Box 5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0" y="14116"/>
                                  <a:ext cx="51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542226" w14:textId="77777777" w:rsidR="00B43FC8" w:rsidRPr="00E01229" w:rsidRDefault="00B43FC8" w:rsidP="00C4660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2" name="Line 516"/>
                              <wps:cNvCnPr/>
                              <wps:spPr bwMode="auto">
                                <a:xfrm>
                                  <a:off x="3750" y="13908"/>
                                  <a:ext cx="0" cy="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Line 517"/>
                              <wps:cNvCnPr/>
                              <wps:spPr bwMode="auto">
                                <a:xfrm rot="-5400000">
                                  <a:off x="3747" y="13064"/>
                                  <a:ext cx="0" cy="1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11" o:spid="_x0000_s1187" style="position:absolute;margin-left:5.45pt;margin-top:8.8pt;width:139.9pt;height:121.4pt;z-index:251682816" coordorigin="2347,12455" coordsize="2798,24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">
                      <v:shape id="AutoShape 512" o:spid="_x0000_s1188" type="#_x0000_t5" style="position:absolute;left:2347;top:12455;width:2798;height: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HIqwQAA&#10;ANwAAAAPAAAAZHJzL2Rvd25yZXYueG1sRE/LisIwFN0L8w/hDsxO03HUkWqUoaIouhntB1ya24c2&#10;N6WJWv/eLASXh/OeLztTixu1rrKs4HsQgSDOrK64UJCe1v0pCOeRNdaWScGDHCwXH705xtre+Z9u&#10;R1+IEMIuRgWl900spctKMugGtiEOXG5bgz7AtpC6xXsIN7UcRtFEGqw4NJTYUFJSdjlejYIkmfBY&#10;bnar9Ofc+H03PRT5xin19dn9zUB46vxb/HJvtYLfUVgbzoQjIB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hyKsEAAADcAAAADwAAAAAAAAAAAAAAAACXAgAAZHJzL2Rvd25y&#10;ZXYueG1sUEsFBgAAAAAEAAQA9QAAAIUDAAAAAA==&#10;" strokeweight="2pt">
                        <v:stroke endarrowwidth="narrow" endarrowlength="short"/>
                        <v:shadow on="t" opacity="24903f" mv:blur="40000f" origin=",.5" offset="0,20000emu"/>
                      </v:shape>
                      <v:shape id="Text Box 513" o:spid="_x0000_s1189" type="#_x0000_t202" style="position:absolute;left:3511;top:13099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Q4/wwAA&#10;ANwAAAAPAAAAZHJzL2Rvd25yZXYueG1sRI/disIwFITvF3yHcARviqYriz/VKCIs7NXCqg9waI5N&#10;sTmpSar17c2C4OUwM98w621vG3EjH2rHCj4nOQji0umaKwWn4/d4ASJEZI2NY1LwoADbzeBjjYV2&#10;d/6j2yFWIkE4FKjAxNgWUobSkMUwcS1x8s7OW4xJ+kpqj/cEt42c5vlMWqw5LRhsaW+ovBw6q+D3&#10;3GlzbV2e7Rax9xll++OsU2o07HcrEJH6+A6/2j9awfxrCf9n0hG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BQ4/wwAAANwAAAAPAAAAAAAAAAAAAAAAAJcCAABkcnMvZG93&#10;bnJldi54bWxQSwUGAAAAAAQABAD1AAAAhwMAAAAA&#10;" filled="f" stroked="f" strokeweight="1.5pt">
                        <v:stroke endarrowwidth="narrow" endarrowlength="short"/>
                        <v:textbox inset="0,0,0,0">
                          <w:txbxContent>
                            <w:p w14:paraId="2980A73A" w14:textId="77777777" w:rsidR="00EB3418" w:rsidRPr="00E01229" w:rsidRDefault="00EB341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14" o:spid="_x0000_s1190" type="#_x0000_t202" style="position:absolute;left:2930;top:14073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jF/wAAA&#10;ANwAAAAPAAAAZHJzL2Rvd25yZXYueG1sRE/dasIwFL4f+A7hDLwpmipMpTMtIgy8Gqz1AQ7NsSlr&#10;Trok1e7tzcVglx/f/7Ga7SDu5EPvWMFmnYMgbp3uuVNwbT5WBxAhImscHJOCXwpQlYuXIxbaPfiL&#10;7nXsRArhUKACE+NYSBlaQxbD2o3Eibs5bzEm6DupPT5SuB3kNs930mLPqcHgSGdD7Xc9WQWft0mb&#10;n9Hl2ekQZ59Rdm52k1LL1/n0DiLSHP/Ff+6LVrB/S/PTmXQEZP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5jF/wAAAANwAAAAPAAAAAAAAAAAAAAAAAJcCAABkcnMvZG93bnJl&#10;di54bWxQSwUGAAAAAAQABAD1AAAAhAMAAAAA&#10;" filled="f" stroked="f" strokeweight="1.5pt">
                        <v:stroke endarrowwidth="narrow" endarrowlength="short"/>
                        <v:textbox inset="0,0,0,0">
                          <w:txbxContent>
                            <w:p w14:paraId="4DF846E3" w14:textId="77777777" w:rsidR="00EB3418" w:rsidRPr="00E01229" w:rsidRDefault="00EB341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515" o:spid="_x0000_s1191" type="#_x0000_t202" style="position:absolute;left:4030;top:14116;width:51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pTkwgAA&#10;ANwAAAAPAAAAZHJzL2Rvd25yZXYueG1sRI/disIwFITvF/YdwhG8KZoqqKVrFBEWvBL8eYBDc2zK&#10;Nic1SbW+vVlY2MthZr5h1tvBtuJBPjSOFcymOQjiyumGawXXy/ekABEissbWMSl4UYDt5vNjjaV2&#10;Tz7R4xxrkSAcSlRgYuxKKUNlyGKYuo44eTfnLcYkfS21x2eC21bO83wpLTacFgx2tDdU/Zx7q+B4&#10;67W5dy7PdkUcfEbZ/rLslRqPht0XiEhD/A//tQ9awWoxg98z6QjIz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qlOTCAAAA3AAAAA8AAAAAAAAAAAAAAAAAlwIAAGRycy9kb3du&#10;cmV2LnhtbFBLBQYAAAAABAAEAPUAAACGAwAAAAA=&#10;" filled="f" stroked="f" strokeweight="1.5pt">
                        <v:stroke endarrowwidth="narrow" endarrowlength="short"/>
                        <v:textbox inset="0,0,0,0">
                          <w:txbxContent>
                            <w:p w14:paraId="2D542226" w14:textId="77777777" w:rsidR="00EB3418" w:rsidRPr="00E01229" w:rsidRDefault="00EB3418" w:rsidP="00C4660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Line 516" o:spid="_x0000_s1192" style="position:absolute;visibility:visible;mso-wrap-style:square" from="3750,13908" to="3750,14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/Rh8QAAADcAAAADwAAAGRycy9kb3ducmV2LnhtbESP3WoCMRSE74W+QziF3mlWi7psjVKE&#10;0uqN+PMAh+S42bo5CZtUt29vCgUvh5n5hlmseteKK3Wx8axgPCpAEGtvGq4VnI4fwxJETMgGW8+k&#10;4JcirJZPgwVWxt94T9dDqkWGcKxQgU0pVFJGbclhHPlAnL2z7xymLLtamg5vGe5aOSmKmXTYcF6w&#10;GGhtSV8OP07BebPeldvjZ78tQ9jsXq2O4Vsr9fLcv7+BSNSnR/i//WUUzKcT+DuTj4Bc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b9GHxAAAANwAAAAPAAAAAAAAAAAA&#10;AAAAAKECAABkcnMvZG93bnJldi54bWxQSwUGAAAAAAQABAD5AAAAkgMAAAAA&#10;" strokeweight="2pt">
                        <v:stroke endarrowwidth="narrow" endarrowlength="short"/>
                        <v:shadow on="t" opacity="24903f" mv:blur="40000f" origin=",.5" offset="0,20000emu"/>
                      </v:line>
                      <v:line id="Line 517" o:spid="_x0000_s1193" style="position:absolute;rotation:-90;visibility:visible;mso-wrap-style:square" from="3747,13064" to="3747,14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93EMQAAADcAAAADwAAAGRycy9kb3ducmV2LnhtbESPQWsCMRSE74L/ITyhN83aoitbo4hQ&#10;KNRL1wWvr5vXTejmZUlS3f77plDwOMzMN8x2P7peXClE61nBclGAIG69ttwpaM4v8w2ImJA19p5J&#10;wQ9F2O+mky1W2t/4na516kSGcKxQgUlpqKSMrSGHceEH4ux9+uAwZRk6qQPeMtz18rEo1tKh5bxg&#10;cKCjofar/nYK2o/LoXlrTBkKa3UaTpvarE5KPczGwzOIRGO6h//br1pBuXqCvzP5CMjd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n3cQxAAAANwAAAAPAAAAAAAAAAAA&#10;AAAAAKECAABkcnMvZG93bnJldi54bWxQSwUGAAAAAAQABAD5AAAAkgMAAAAA&#10;" strokeweight="2pt">
                        <v:stroke endarrowwidth="narrow" endarrowlength="short"/>
                        <v:shadow on="t" opacity="24903f" mv:blur="40000f" origin=",.5" offset="0,20000emu"/>
                      </v:line>
                      <w10:wrap type="square"/>
                    </v:group>
                  </w:pict>
                </mc:Fallback>
              </mc:AlternateContent>
            </w:r>
          </w:p>
          <w:p w14:paraId="1BFFF14A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44D86D9D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3DF1EFAF" w14:textId="77777777" w:rsidR="00C46605" w:rsidRPr="00DB0A1E" w:rsidRDefault="00D9630B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Cs w:val="36"/>
                <w:u w:val="none"/>
              </w:rPr>
            </w:pPr>
            <w:r>
              <w:rPr>
                <w:rFonts w:ascii="Arial Narrow" w:hAnsi="Arial Narrow"/>
                <w:bCs/>
                <w:szCs w:val="36"/>
                <w:u w:val="none"/>
              </w:rPr>
              <w:t>C</w:t>
            </w:r>
            <w:r w:rsidR="00C46605" w:rsidRPr="00DB0A1E">
              <w:rPr>
                <w:rFonts w:ascii="Arial Narrow" w:hAnsi="Arial Narrow"/>
                <w:bCs/>
                <w:szCs w:val="36"/>
                <w:u w:val="none"/>
              </w:rPr>
              <w:t xml:space="preserve">  </w:t>
            </w:r>
            <w:r>
              <w:rPr>
                <w:rFonts w:ascii="Arial Narrow" w:hAnsi="Arial Narrow"/>
                <w:bCs/>
                <w:szCs w:val="36"/>
                <w:u w:val="none"/>
              </w:rPr>
              <w:t xml:space="preserve">  </w:t>
            </w:r>
            <w:r w:rsidR="00C46605" w:rsidRPr="00DB0A1E">
              <w:rPr>
                <w:rFonts w:ascii="Arial Narrow" w:hAnsi="Arial Narrow"/>
                <w:bCs/>
                <w:szCs w:val="36"/>
                <w:u w:val="none"/>
              </w:rPr>
              <w:t>=</w:t>
            </w:r>
            <w:r>
              <w:rPr>
                <w:rFonts w:ascii="Arial Narrow" w:hAnsi="Arial Narrow"/>
                <w:bCs/>
                <w:szCs w:val="36"/>
                <w:u w:val="none"/>
              </w:rPr>
              <w:t xml:space="preserve">  </w:t>
            </w:r>
            <w:r w:rsidR="00C46605" w:rsidRPr="00DB0A1E">
              <w:rPr>
                <w:rFonts w:ascii="Arial Narrow" w:hAnsi="Arial Narrow"/>
                <w:bCs/>
                <w:szCs w:val="36"/>
                <w:u w:val="none"/>
              </w:rPr>
              <w:t xml:space="preserve"> </w:t>
            </w:r>
            <w:r w:rsidRPr="00D9630B">
              <w:rPr>
                <w:rFonts w:ascii="Arial Narrow" w:hAnsi="Arial Narrow"/>
                <w:bCs/>
                <w:position w:val="-28"/>
                <w:szCs w:val="36"/>
                <w:u w:val="none"/>
              </w:rPr>
              <w:object w:dxaOrig="280" w:dyaOrig="700" w14:anchorId="7E3ED836">
                <v:shape id="_x0000_i1057" type="#_x0000_t75" style="width:13.2pt;height:35.25pt" o:ole="">
                  <v:imagedata r:id="rId69" o:title=""/>
                </v:shape>
                <o:OLEObject Type="Embed" ProgID="Equation.3" ShapeID="_x0000_i1057" DrawAspect="Content" ObjectID="_1524377163" r:id="rId70"/>
              </w:object>
            </w:r>
          </w:p>
          <w:p w14:paraId="0584E9A4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5703DC9E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4A338166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34F80464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</w:p>
          <w:p w14:paraId="29CD3E1B" w14:textId="066BF5D5" w:rsidR="00C46605" w:rsidRPr="00DB0A1E" w:rsidRDefault="00E01229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 w:val="0"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BF98FD2" wp14:editId="3F89040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-798195</wp:posOffset>
                      </wp:positionV>
                      <wp:extent cx="709295" cy="353060"/>
                      <wp:effectExtent l="1905" t="1905" r="12700" b="13335"/>
                      <wp:wrapTight wrapText="bothSides">
                        <wp:wrapPolygon edited="0">
                          <wp:start x="2050" y="0"/>
                          <wp:lineTo x="1025" y="2253"/>
                          <wp:lineTo x="-251" y="5866"/>
                          <wp:lineTo x="-251" y="9906"/>
                          <wp:lineTo x="774" y="13947"/>
                          <wp:lineTo x="1547" y="15734"/>
                          <wp:lineTo x="5144" y="21134"/>
                          <wp:lineTo x="5917" y="21134"/>
                          <wp:lineTo x="9263" y="21134"/>
                          <wp:lineTo x="8741" y="21600"/>
                          <wp:lineTo x="21349" y="18919"/>
                          <wp:lineTo x="22122" y="15734"/>
                          <wp:lineTo x="21349" y="14413"/>
                          <wp:lineTo x="16978" y="9440"/>
                          <wp:lineTo x="14406" y="7187"/>
                          <wp:lineTo x="14136" y="4934"/>
                          <wp:lineTo x="10036" y="2253"/>
                          <wp:lineTo x="3597" y="0"/>
                          <wp:lineTo x="2050" y="0"/>
                        </wp:wrapPolygon>
                      </wp:wrapTight>
                      <wp:docPr id="670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9295" cy="353060"/>
                                <a:chOff x="2131" y="9808"/>
                                <a:chExt cx="1642" cy="911"/>
                              </a:xfrm>
                            </wpg:grpSpPr>
                            <wps:wsp>
                              <wps:cNvPr id="671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9808"/>
                                  <a:ext cx="1642" cy="911"/>
                                </a:xfrm>
                                <a:custGeom>
                                  <a:avLst/>
                                  <a:gdLst>
                                    <a:gd name="T0" fmla="*/ 147 w 1642"/>
                                    <a:gd name="T1" fmla="*/ 546 h 911"/>
                                    <a:gd name="T2" fmla="*/ 192 w 1642"/>
                                    <a:gd name="T3" fmla="*/ 656 h 911"/>
                                    <a:gd name="T4" fmla="*/ 246 w 1642"/>
                                    <a:gd name="T5" fmla="*/ 745 h 911"/>
                                    <a:gd name="T6" fmla="*/ 282 w 1642"/>
                                    <a:gd name="T7" fmla="*/ 780 h 911"/>
                                    <a:gd name="T8" fmla="*/ 304 w 1642"/>
                                    <a:gd name="T9" fmla="*/ 793 h 911"/>
                                    <a:gd name="T10" fmla="*/ 321 w 1642"/>
                                    <a:gd name="T11" fmla="*/ 801 h 911"/>
                                    <a:gd name="T12" fmla="*/ 363 w 1642"/>
                                    <a:gd name="T13" fmla="*/ 817 h 911"/>
                                    <a:gd name="T14" fmla="*/ 410 w 1642"/>
                                    <a:gd name="T15" fmla="*/ 829 h 911"/>
                                    <a:gd name="T16" fmla="*/ 469 w 1642"/>
                                    <a:gd name="T17" fmla="*/ 866 h 911"/>
                                    <a:gd name="T18" fmla="*/ 564 w 1642"/>
                                    <a:gd name="T19" fmla="*/ 908 h 911"/>
                                    <a:gd name="T20" fmla="*/ 639 w 1642"/>
                                    <a:gd name="T21" fmla="*/ 901 h 911"/>
                                    <a:gd name="T22" fmla="*/ 690 w 1642"/>
                                    <a:gd name="T23" fmla="*/ 846 h 911"/>
                                    <a:gd name="T24" fmla="*/ 694 w 1642"/>
                                    <a:gd name="T25" fmla="*/ 837 h 911"/>
                                    <a:gd name="T26" fmla="*/ 724 w 1642"/>
                                    <a:gd name="T27" fmla="*/ 839 h 911"/>
                                    <a:gd name="T28" fmla="*/ 760 w 1642"/>
                                    <a:gd name="T29" fmla="*/ 842 h 911"/>
                                    <a:gd name="T30" fmla="*/ 791 w 1642"/>
                                    <a:gd name="T31" fmla="*/ 837 h 911"/>
                                    <a:gd name="T32" fmla="*/ 818 w 1642"/>
                                    <a:gd name="T33" fmla="*/ 824 h 911"/>
                                    <a:gd name="T34" fmla="*/ 840 w 1642"/>
                                    <a:gd name="T35" fmla="*/ 800 h 911"/>
                                    <a:gd name="T36" fmla="*/ 855 w 1642"/>
                                    <a:gd name="T37" fmla="*/ 768 h 911"/>
                                    <a:gd name="T38" fmla="*/ 861 w 1642"/>
                                    <a:gd name="T39" fmla="*/ 725 h 911"/>
                                    <a:gd name="T40" fmla="*/ 897 w 1642"/>
                                    <a:gd name="T41" fmla="*/ 731 h 911"/>
                                    <a:gd name="T42" fmla="*/ 927 w 1642"/>
                                    <a:gd name="T43" fmla="*/ 726 h 911"/>
                                    <a:gd name="T44" fmla="*/ 952 w 1642"/>
                                    <a:gd name="T45" fmla="*/ 718 h 911"/>
                                    <a:gd name="T46" fmla="*/ 972 w 1642"/>
                                    <a:gd name="T47" fmla="*/ 700 h 911"/>
                                    <a:gd name="T48" fmla="*/ 989 w 1642"/>
                                    <a:gd name="T49" fmla="*/ 677 h 911"/>
                                    <a:gd name="T50" fmla="*/ 1002 w 1642"/>
                                    <a:gd name="T51" fmla="*/ 643 h 911"/>
                                    <a:gd name="T52" fmla="*/ 1001 w 1642"/>
                                    <a:gd name="T53" fmla="*/ 605 h 911"/>
                                    <a:gd name="T54" fmla="*/ 985 w 1642"/>
                                    <a:gd name="T55" fmla="*/ 565 h 911"/>
                                    <a:gd name="T56" fmla="*/ 1390 w 1642"/>
                                    <a:gd name="T57" fmla="*/ 742 h 911"/>
                                    <a:gd name="T58" fmla="*/ 1463 w 1642"/>
                                    <a:gd name="T59" fmla="*/ 770 h 911"/>
                                    <a:gd name="T60" fmla="*/ 1523 w 1642"/>
                                    <a:gd name="T61" fmla="*/ 782 h 911"/>
                                    <a:gd name="T62" fmla="*/ 1571 w 1642"/>
                                    <a:gd name="T63" fmla="*/ 780 h 911"/>
                                    <a:gd name="T64" fmla="*/ 1606 w 1642"/>
                                    <a:gd name="T65" fmla="*/ 762 h 911"/>
                                    <a:gd name="T66" fmla="*/ 1630 w 1642"/>
                                    <a:gd name="T67" fmla="*/ 734 h 911"/>
                                    <a:gd name="T68" fmla="*/ 1634 w 1642"/>
                                    <a:gd name="T69" fmla="*/ 653 h 911"/>
                                    <a:gd name="T70" fmla="*/ 1591 w 1642"/>
                                    <a:gd name="T71" fmla="*/ 604 h 911"/>
                                    <a:gd name="T72" fmla="*/ 1531 w 1642"/>
                                    <a:gd name="T73" fmla="*/ 562 h 911"/>
                                    <a:gd name="T74" fmla="*/ 1444 w 1642"/>
                                    <a:gd name="T75" fmla="*/ 516 h 911"/>
                                    <a:gd name="T76" fmla="*/ 792 w 1642"/>
                                    <a:gd name="T77" fmla="*/ 124 h 911"/>
                                    <a:gd name="T78" fmla="*/ 716 w 1642"/>
                                    <a:gd name="T79" fmla="*/ 113 h 911"/>
                                    <a:gd name="T80" fmla="*/ 641 w 1642"/>
                                    <a:gd name="T81" fmla="*/ 104 h 911"/>
                                    <a:gd name="T82" fmla="*/ 569 w 1642"/>
                                    <a:gd name="T83" fmla="*/ 100 h 911"/>
                                    <a:gd name="T84" fmla="*/ 500 w 1642"/>
                                    <a:gd name="T85" fmla="*/ 97 h 911"/>
                                    <a:gd name="T86" fmla="*/ 433 w 1642"/>
                                    <a:gd name="T87" fmla="*/ 97 h 911"/>
                                    <a:gd name="T88" fmla="*/ 186 w 1642"/>
                                    <a:gd name="T89" fmla="*/ 21 h 911"/>
                                    <a:gd name="T90" fmla="*/ 121 w 1642"/>
                                    <a:gd name="T91" fmla="*/ 93 h 911"/>
                                    <a:gd name="T92" fmla="*/ 68 w 1642"/>
                                    <a:gd name="T93" fmla="*/ 175 h 911"/>
                                    <a:gd name="T94" fmla="*/ 32 w 1642"/>
                                    <a:gd name="T95" fmla="*/ 260 h 911"/>
                                    <a:gd name="T96" fmla="*/ 9 w 1642"/>
                                    <a:gd name="T97" fmla="*/ 348 h 911"/>
                                    <a:gd name="T98" fmla="*/ 0 w 1642"/>
                                    <a:gd name="T99" fmla="*/ 441 h 9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2" h="911">
                                      <a:moveTo>
                                        <a:pt x="0" y="441"/>
                                      </a:moveTo>
                                      <a:lnTo>
                                        <a:pt x="135" y="505"/>
                                      </a:lnTo>
                                      <a:lnTo>
                                        <a:pt x="147" y="546"/>
                                      </a:lnTo>
                                      <a:lnTo>
                                        <a:pt x="161" y="585"/>
                                      </a:lnTo>
                                      <a:lnTo>
                                        <a:pt x="176" y="623"/>
                                      </a:lnTo>
                                      <a:lnTo>
                                        <a:pt x="192" y="656"/>
                                      </a:lnTo>
                                      <a:lnTo>
                                        <a:pt x="209" y="689"/>
                                      </a:lnTo>
                                      <a:lnTo>
                                        <a:pt x="228" y="718"/>
                                      </a:lnTo>
                                      <a:lnTo>
                                        <a:pt x="246" y="745"/>
                                      </a:lnTo>
                                      <a:lnTo>
                                        <a:pt x="265" y="770"/>
                                      </a:lnTo>
                                      <a:lnTo>
                                        <a:pt x="274" y="775"/>
                                      </a:lnTo>
                                      <a:lnTo>
                                        <a:pt x="282" y="780"/>
                                      </a:lnTo>
                                      <a:lnTo>
                                        <a:pt x="291" y="784"/>
                                      </a:lnTo>
                                      <a:lnTo>
                                        <a:pt x="298" y="788"/>
                                      </a:lnTo>
                                      <a:lnTo>
                                        <a:pt x="304" y="793"/>
                                      </a:lnTo>
                                      <a:lnTo>
                                        <a:pt x="311" y="795"/>
                                      </a:lnTo>
                                      <a:lnTo>
                                        <a:pt x="315" y="798"/>
                                      </a:lnTo>
                                      <a:lnTo>
                                        <a:pt x="321" y="801"/>
                                      </a:lnTo>
                                      <a:lnTo>
                                        <a:pt x="334" y="807"/>
                                      </a:lnTo>
                                      <a:lnTo>
                                        <a:pt x="348" y="813"/>
                                      </a:lnTo>
                                      <a:lnTo>
                                        <a:pt x="363" y="817"/>
                                      </a:lnTo>
                                      <a:lnTo>
                                        <a:pt x="379" y="821"/>
                                      </a:lnTo>
                                      <a:lnTo>
                                        <a:pt x="395" y="826"/>
                                      </a:lnTo>
                                      <a:lnTo>
                                        <a:pt x="410" y="829"/>
                                      </a:lnTo>
                                      <a:lnTo>
                                        <a:pt x="426" y="831"/>
                                      </a:lnTo>
                                      <a:lnTo>
                                        <a:pt x="442" y="834"/>
                                      </a:lnTo>
                                      <a:lnTo>
                                        <a:pt x="469" y="866"/>
                                      </a:lnTo>
                                      <a:lnTo>
                                        <a:pt x="498" y="885"/>
                                      </a:lnTo>
                                      <a:lnTo>
                                        <a:pt x="533" y="899"/>
                                      </a:lnTo>
                                      <a:lnTo>
                                        <a:pt x="564" y="908"/>
                                      </a:lnTo>
                                      <a:lnTo>
                                        <a:pt x="592" y="911"/>
                                      </a:lnTo>
                                      <a:lnTo>
                                        <a:pt x="618" y="908"/>
                                      </a:lnTo>
                                      <a:lnTo>
                                        <a:pt x="639" y="901"/>
                                      </a:lnTo>
                                      <a:lnTo>
                                        <a:pt x="660" y="888"/>
                                      </a:lnTo>
                                      <a:lnTo>
                                        <a:pt x="675" y="869"/>
                                      </a:lnTo>
                                      <a:lnTo>
                                        <a:pt x="690" y="846"/>
                                      </a:lnTo>
                                      <a:lnTo>
                                        <a:pt x="690" y="844"/>
                                      </a:lnTo>
                                      <a:lnTo>
                                        <a:pt x="691" y="842"/>
                                      </a:lnTo>
                                      <a:lnTo>
                                        <a:pt x="694" y="837"/>
                                      </a:lnTo>
                                      <a:lnTo>
                                        <a:pt x="697" y="830"/>
                                      </a:lnTo>
                                      <a:lnTo>
                                        <a:pt x="711" y="834"/>
                                      </a:lnTo>
                                      <a:lnTo>
                                        <a:pt x="724" y="839"/>
                                      </a:lnTo>
                                      <a:lnTo>
                                        <a:pt x="737" y="840"/>
                                      </a:lnTo>
                                      <a:lnTo>
                                        <a:pt x="749" y="842"/>
                                      </a:lnTo>
                                      <a:lnTo>
                                        <a:pt x="760" y="842"/>
                                      </a:lnTo>
                                      <a:lnTo>
                                        <a:pt x="770" y="842"/>
                                      </a:lnTo>
                                      <a:lnTo>
                                        <a:pt x="780" y="840"/>
                                      </a:lnTo>
                                      <a:lnTo>
                                        <a:pt x="791" y="837"/>
                                      </a:lnTo>
                                      <a:lnTo>
                                        <a:pt x="801" y="834"/>
                                      </a:lnTo>
                                      <a:lnTo>
                                        <a:pt x="809" y="830"/>
                                      </a:lnTo>
                                      <a:lnTo>
                                        <a:pt x="818" y="824"/>
                                      </a:lnTo>
                                      <a:lnTo>
                                        <a:pt x="825" y="817"/>
                                      </a:lnTo>
                                      <a:lnTo>
                                        <a:pt x="832" y="808"/>
                                      </a:lnTo>
                                      <a:lnTo>
                                        <a:pt x="840" y="800"/>
                                      </a:lnTo>
                                      <a:lnTo>
                                        <a:pt x="845" y="790"/>
                                      </a:lnTo>
                                      <a:lnTo>
                                        <a:pt x="851" y="778"/>
                                      </a:lnTo>
                                      <a:lnTo>
                                        <a:pt x="855" y="768"/>
                                      </a:lnTo>
                                      <a:lnTo>
                                        <a:pt x="858" y="757"/>
                                      </a:lnTo>
                                      <a:lnTo>
                                        <a:pt x="860" y="742"/>
                                      </a:lnTo>
                                      <a:lnTo>
                                        <a:pt x="861" y="725"/>
                                      </a:lnTo>
                                      <a:lnTo>
                                        <a:pt x="874" y="728"/>
                                      </a:lnTo>
                                      <a:lnTo>
                                        <a:pt x="886" y="729"/>
                                      </a:lnTo>
                                      <a:lnTo>
                                        <a:pt x="897" y="731"/>
                                      </a:lnTo>
                                      <a:lnTo>
                                        <a:pt x="907" y="729"/>
                                      </a:lnTo>
                                      <a:lnTo>
                                        <a:pt x="917" y="729"/>
                                      </a:lnTo>
                                      <a:lnTo>
                                        <a:pt x="927" y="726"/>
                                      </a:lnTo>
                                      <a:lnTo>
                                        <a:pt x="936" y="725"/>
                                      </a:lnTo>
                                      <a:lnTo>
                                        <a:pt x="945" y="722"/>
                                      </a:lnTo>
                                      <a:lnTo>
                                        <a:pt x="952" y="718"/>
                                      </a:lnTo>
                                      <a:lnTo>
                                        <a:pt x="958" y="712"/>
                                      </a:lnTo>
                                      <a:lnTo>
                                        <a:pt x="965" y="706"/>
                                      </a:lnTo>
                                      <a:lnTo>
                                        <a:pt x="972" y="700"/>
                                      </a:lnTo>
                                      <a:lnTo>
                                        <a:pt x="978" y="693"/>
                                      </a:lnTo>
                                      <a:lnTo>
                                        <a:pt x="984" y="686"/>
                                      </a:lnTo>
                                      <a:lnTo>
                                        <a:pt x="989" y="677"/>
                                      </a:lnTo>
                                      <a:lnTo>
                                        <a:pt x="994" y="667"/>
                                      </a:lnTo>
                                      <a:lnTo>
                                        <a:pt x="999" y="656"/>
                                      </a:lnTo>
                                      <a:lnTo>
                                        <a:pt x="1002" y="643"/>
                                      </a:lnTo>
                                      <a:lnTo>
                                        <a:pt x="1004" y="630"/>
                                      </a:lnTo>
                                      <a:lnTo>
                                        <a:pt x="1004" y="615"/>
                                      </a:lnTo>
                                      <a:lnTo>
                                        <a:pt x="1001" y="605"/>
                                      </a:lnTo>
                                      <a:lnTo>
                                        <a:pt x="996" y="592"/>
                                      </a:lnTo>
                                      <a:lnTo>
                                        <a:pt x="992" y="579"/>
                                      </a:lnTo>
                                      <a:lnTo>
                                        <a:pt x="985" y="565"/>
                                      </a:lnTo>
                                      <a:lnTo>
                                        <a:pt x="1020" y="574"/>
                                      </a:lnTo>
                                      <a:lnTo>
                                        <a:pt x="1362" y="729"/>
                                      </a:lnTo>
                                      <a:lnTo>
                                        <a:pt x="1390" y="742"/>
                                      </a:lnTo>
                                      <a:lnTo>
                                        <a:pt x="1415" y="752"/>
                                      </a:lnTo>
                                      <a:lnTo>
                                        <a:pt x="1439" y="762"/>
                                      </a:lnTo>
                                      <a:lnTo>
                                        <a:pt x="1463" y="770"/>
                                      </a:lnTo>
                                      <a:lnTo>
                                        <a:pt x="1485" y="775"/>
                                      </a:lnTo>
                                      <a:lnTo>
                                        <a:pt x="1505" y="780"/>
                                      </a:lnTo>
                                      <a:lnTo>
                                        <a:pt x="1523" y="782"/>
                                      </a:lnTo>
                                      <a:lnTo>
                                        <a:pt x="1541" y="782"/>
                                      </a:lnTo>
                                      <a:lnTo>
                                        <a:pt x="1557" y="781"/>
                                      </a:lnTo>
                                      <a:lnTo>
                                        <a:pt x="1571" y="780"/>
                                      </a:lnTo>
                                      <a:lnTo>
                                        <a:pt x="1584" y="775"/>
                                      </a:lnTo>
                                      <a:lnTo>
                                        <a:pt x="1595" y="770"/>
                                      </a:lnTo>
                                      <a:lnTo>
                                        <a:pt x="1606" y="762"/>
                                      </a:lnTo>
                                      <a:lnTo>
                                        <a:pt x="1616" y="754"/>
                                      </a:lnTo>
                                      <a:lnTo>
                                        <a:pt x="1623" y="744"/>
                                      </a:lnTo>
                                      <a:lnTo>
                                        <a:pt x="1630" y="734"/>
                                      </a:lnTo>
                                      <a:lnTo>
                                        <a:pt x="1639" y="705"/>
                                      </a:lnTo>
                                      <a:lnTo>
                                        <a:pt x="1642" y="679"/>
                                      </a:lnTo>
                                      <a:lnTo>
                                        <a:pt x="1634" y="653"/>
                                      </a:lnTo>
                                      <a:lnTo>
                                        <a:pt x="1617" y="630"/>
                                      </a:lnTo>
                                      <a:lnTo>
                                        <a:pt x="1606" y="617"/>
                                      </a:lnTo>
                                      <a:lnTo>
                                        <a:pt x="1591" y="604"/>
                                      </a:lnTo>
                                      <a:lnTo>
                                        <a:pt x="1574" y="591"/>
                                      </a:lnTo>
                                      <a:lnTo>
                                        <a:pt x="1554" y="577"/>
                                      </a:lnTo>
                                      <a:lnTo>
                                        <a:pt x="1531" y="562"/>
                                      </a:lnTo>
                                      <a:lnTo>
                                        <a:pt x="1505" y="546"/>
                                      </a:lnTo>
                                      <a:lnTo>
                                        <a:pt x="1476" y="532"/>
                                      </a:lnTo>
                                      <a:lnTo>
                                        <a:pt x="1444" y="516"/>
                                      </a:lnTo>
                                      <a:lnTo>
                                        <a:pt x="1060" y="325"/>
                                      </a:lnTo>
                                      <a:lnTo>
                                        <a:pt x="1038" y="270"/>
                                      </a:lnTo>
                                      <a:lnTo>
                                        <a:pt x="792" y="124"/>
                                      </a:lnTo>
                                      <a:lnTo>
                                        <a:pt x="766" y="120"/>
                                      </a:lnTo>
                                      <a:lnTo>
                                        <a:pt x="740" y="117"/>
                                      </a:lnTo>
                                      <a:lnTo>
                                        <a:pt x="716" y="113"/>
                                      </a:lnTo>
                                      <a:lnTo>
                                        <a:pt x="690" y="110"/>
                                      </a:lnTo>
                                      <a:lnTo>
                                        <a:pt x="665" y="107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16" y="103"/>
                                      </a:lnTo>
                                      <a:lnTo>
                                        <a:pt x="593" y="101"/>
                                      </a:lnTo>
                                      <a:lnTo>
                                        <a:pt x="569" y="100"/>
                                      </a:lnTo>
                                      <a:lnTo>
                                        <a:pt x="546" y="98"/>
                                      </a:lnTo>
                                      <a:lnTo>
                                        <a:pt x="523" y="97"/>
                                      </a:lnTo>
                                      <a:lnTo>
                                        <a:pt x="500" y="97"/>
                                      </a:lnTo>
                                      <a:lnTo>
                                        <a:pt x="477" y="97"/>
                                      </a:lnTo>
                                      <a:lnTo>
                                        <a:pt x="455" y="97"/>
                                      </a:lnTo>
                                      <a:lnTo>
                                        <a:pt x="433" y="97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84" y="146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53" y="205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4" y="378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0" y="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9808"/>
                                  <a:ext cx="1642" cy="911"/>
                                </a:xfrm>
                                <a:custGeom>
                                  <a:avLst/>
                                  <a:gdLst>
                                    <a:gd name="T0" fmla="*/ 135 w 1642"/>
                                    <a:gd name="T1" fmla="*/ 505 h 911"/>
                                    <a:gd name="T2" fmla="*/ 176 w 1642"/>
                                    <a:gd name="T3" fmla="*/ 623 h 911"/>
                                    <a:gd name="T4" fmla="*/ 228 w 1642"/>
                                    <a:gd name="T5" fmla="*/ 718 h 911"/>
                                    <a:gd name="T6" fmla="*/ 265 w 1642"/>
                                    <a:gd name="T7" fmla="*/ 770 h 911"/>
                                    <a:gd name="T8" fmla="*/ 291 w 1642"/>
                                    <a:gd name="T9" fmla="*/ 784 h 911"/>
                                    <a:gd name="T10" fmla="*/ 311 w 1642"/>
                                    <a:gd name="T11" fmla="*/ 795 h 911"/>
                                    <a:gd name="T12" fmla="*/ 321 w 1642"/>
                                    <a:gd name="T13" fmla="*/ 801 h 911"/>
                                    <a:gd name="T14" fmla="*/ 363 w 1642"/>
                                    <a:gd name="T15" fmla="*/ 817 h 911"/>
                                    <a:gd name="T16" fmla="*/ 410 w 1642"/>
                                    <a:gd name="T17" fmla="*/ 829 h 911"/>
                                    <a:gd name="T18" fmla="*/ 469 w 1642"/>
                                    <a:gd name="T19" fmla="*/ 866 h 911"/>
                                    <a:gd name="T20" fmla="*/ 533 w 1642"/>
                                    <a:gd name="T21" fmla="*/ 899 h 911"/>
                                    <a:gd name="T22" fmla="*/ 618 w 1642"/>
                                    <a:gd name="T23" fmla="*/ 908 h 911"/>
                                    <a:gd name="T24" fmla="*/ 675 w 1642"/>
                                    <a:gd name="T25" fmla="*/ 869 h 911"/>
                                    <a:gd name="T26" fmla="*/ 690 w 1642"/>
                                    <a:gd name="T27" fmla="*/ 844 h 911"/>
                                    <a:gd name="T28" fmla="*/ 697 w 1642"/>
                                    <a:gd name="T29" fmla="*/ 830 h 911"/>
                                    <a:gd name="T30" fmla="*/ 724 w 1642"/>
                                    <a:gd name="T31" fmla="*/ 839 h 911"/>
                                    <a:gd name="T32" fmla="*/ 760 w 1642"/>
                                    <a:gd name="T33" fmla="*/ 842 h 911"/>
                                    <a:gd name="T34" fmla="*/ 791 w 1642"/>
                                    <a:gd name="T35" fmla="*/ 837 h 911"/>
                                    <a:gd name="T36" fmla="*/ 809 w 1642"/>
                                    <a:gd name="T37" fmla="*/ 830 h 911"/>
                                    <a:gd name="T38" fmla="*/ 832 w 1642"/>
                                    <a:gd name="T39" fmla="*/ 808 h 911"/>
                                    <a:gd name="T40" fmla="*/ 851 w 1642"/>
                                    <a:gd name="T41" fmla="*/ 778 h 911"/>
                                    <a:gd name="T42" fmla="*/ 858 w 1642"/>
                                    <a:gd name="T43" fmla="*/ 757 h 911"/>
                                    <a:gd name="T44" fmla="*/ 861 w 1642"/>
                                    <a:gd name="T45" fmla="*/ 725 h 911"/>
                                    <a:gd name="T46" fmla="*/ 897 w 1642"/>
                                    <a:gd name="T47" fmla="*/ 731 h 911"/>
                                    <a:gd name="T48" fmla="*/ 927 w 1642"/>
                                    <a:gd name="T49" fmla="*/ 726 h 911"/>
                                    <a:gd name="T50" fmla="*/ 945 w 1642"/>
                                    <a:gd name="T51" fmla="*/ 722 h 911"/>
                                    <a:gd name="T52" fmla="*/ 965 w 1642"/>
                                    <a:gd name="T53" fmla="*/ 706 h 911"/>
                                    <a:gd name="T54" fmla="*/ 984 w 1642"/>
                                    <a:gd name="T55" fmla="*/ 686 h 911"/>
                                    <a:gd name="T56" fmla="*/ 994 w 1642"/>
                                    <a:gd name="T57" fmla="*/ 667 h 911"/>
                                    <a:gd name="T58" fmla="*/ 1004 w 1642"/>
                                    <a:gd name="T59" fmla="*/ 630 h 911"/>
                                    <a:gd name="T60" fmla="*/ 1001 w 1642"/>
                                    <a:gd name="T61" fmla="*/ 605 h 911"/>
                                    <a:gd name="T62" fmla="*/ 985 w 1642"/>
                                    <a:gd name="T63" fmla="*/ 565 h 911"/>
                                    <a:gd name="T64" fmla="*/ 1362 w 1642"/>
                                    <a:gd name="T65" fmla="*/ 729 h 911"/>
                                    <a:gd name="T66" fmla="*/ 1439 w 1642"/>
                                    <a:gd name="T67" fmla="*/ 762 h 911"/>
                                    <a:gd name="T68" fmla="*/ 1505 w 1642"/>
                                    <a:gd name="T69" fmla="*/ 780 h 911"/>
                                    <a:gd name="T70" fmla="*/ 1541 w 1642"/>
                                    <a:gd name="T71" fmla="*/ 782 h 911"/>
                                    <a:gd name="T72" fmla="*/ 1584 w 1642"/>
                                    <a:gd name="T73" fmla="*/ 775 h 911"/>
                                    <a:gd name="T74" fmla="*/ 1616 w 1642"/>
                                    <a:gd name="T75" fmla="*/ 754 h 911"/>
                                    <a:gd name="T76" fmla="*/ 1630 w 1642"/>
                                    <a:gd name="T77" fmla="*/ 734 h 911"/>
                                    <a:gd name="T78" fmla="*/ 1634 w 1642"/>
                                    <a:gd name="T79" fmla="*/ 653 h 911"/>
                                    <a:gd name="T80" fmla="*/ 1606 w 1642"/>
                                    <a:gd name="T81" fmla="*/ 617 h 911"/>
                                    <a:gd name="T82" fmla="*/ 1554 w 1642"/>
                                    <a:gd name="T83" fmla="*/ 577 h 911"/>
                                    <a:gd name="T84" fmla="*/ 1476 w 1642"/>
                                    <a:gd name="T85" fmla="*/ 532 h 911"/>
                                    <a:gd name="T86" fmla="*/ 1038 w 1642"/>
                                    <a:gd name="T87" fmla="*/ 270 h 911"/>
                                    <a:gd name="T88" fmla="*/ 766 w 1642"/>
                                    <a:gd name="T89" fmla="*/ 120 h 911"/>
                                    <a:gd name="T90" fmla="*/ 690 w 1642"/>
                                    <a:gd name="T91" fmla="*/ 110 h 911"/>
                                    <a:gd name="T92" fmla="*/ 616 w 1642"/>
                                    <a:gd name="T93" fmla="*/ 103 h 911"/>
                                    <a:gd name="T94" fmla="*/ 546 w 1642"/>
                                    <a:gd name="T95" fmla="*/ 98 h 911"/>
                                    <a:gd name="T96" fmla="*/ 477 w 1642"/>
                                    <a:gd name="T97" fmla="*/ 97 h 911"/>
                                    <a:gd name="T98" fmla="*/ 412 w 1642"/>
                                    <a:gd name="T99" fmla="*/ 97 h 911"/>
                                    <a:gd name="T100" fmla="*/ 186 w 1642"/>
                                    <a:gd name="T101" fmla="*/ 21 h 911"/>
                                    <a:gd name="T102" fmla="*/ 121 w 1642"/>
                                    <a:gd name="T103" fmla="*/ 93 h 911"/>
                                    <a:gd name="T104" fmla="*/ 68 w 1642"/>
                                    <a:gd name="T105" fmla="*/ 175 h 911"/>
                                    <a:gd name="T106" fmla="*/ 42 w 1642"/>
                                    <a:gd name="T107" fmla="*/ 231 h 911"/>
                                    <a:gd name="T108" fmla="*/ 14 w 1642"/>
                                    <a:gd name="T109" fmla="*/ 317 h 911"/>
                                    <a:gd name="T110" fmla="*/ 1 w 1642"/>
                                    <a:gd name="T111" fmla="*/ 409 h 9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42" h="911">
                                      <a:moveTo>
                                        <a:pt x="0" y="441"/>
                                      </a:moveTo>
                                      <a:lnTo>
                                        <a:pt x="135" y="505"/>
                                      </a:lnTo>
                                      <a:lnTo>
                                        <a:pt x="147" y="546"/>
                                      </a:lnTo>
                                      <a:lnTo>
                                        <a:pt x="161" y="585"/>
                                      </a:lnTo>
                                      <a:lnTo>
                                        <a:pt x="176" y="623"/>
                                      </a:lnTo>
                                      <a:lnTo>
                                        <a:pt x="192" y="656"/>
                                      </a:lnTo>
                                      <a:lnTo>
                                        <a:pt x="209" y="689"/>
                                      </a:lnTo>
                                      <a:lnTo>
                                        <a:pt x="228" y="718"/>
                                      </a:lnTo>
                                      <a:lnTo>
                                        <a:pt x="246" y="745"/>
                                      </a:lnTo>
                                      <a:lnTo>
                                        <a:pt x="265" y="770"/>
                                      </a:lnTo>
                                      <a:lnTo>
                                        <a:pt x="274" y="775"/>
                                      </a:lnTo>
                                      <a:lnTo>
                                        <a:pt x="282" y="780"/>
                                      </a:lnTo>
                                      <a:lnTo>
                                        <a:pt x="291" y="784"/>
                                      </a:lnTo>
                                      <a:lnTo>
                                        <a:pt x="298" y="788"/>
                                      </a:lnTo>
                                      <a:lnTo>
                                        <a:pt x="304" y="793"/>
                                      </a:lnTo>
                                      <a:lnTo>
                                        <a:pt x="311" y="795"/>
                                      </a:lnTo>
                                      <a:lnTo>
                                        <a:pt x="315" y="798"/>
                                      </a:lnTo>
                                      <a:lnTo>
                                        <a:pt x="321" y="801"/>
                                      </a:lnTo>
                                      <a:lnTo>
                                        <a:pt x="334" y="807"/>
                                      </a:lnTo>
                                      <a:lnTo>
                                        <a:pt x="348" y="813"/>
                                      </a:lnTo>
                                      <a:lnTo>
                                        <a:pt x="363" y="817"/>
                                      </a:lnTo>
                                      <a:lnTo>
                                        <a:pt x="379" y="821"/>
                                      </a:lnTo>
                                      <a:lnTo>
                                        <a:pt x="395" y="826"/>
                                      </a:lnTo>
                                      <a:lnTo>
                                        <a:pt x="410" y="829"/>
                                      </a:lnTo>
                                      <a:lnTo>
                                        <a:pt x="426" y="831"/>
                                      </a:lnTo>
                                      <a:lnTo>
                                        <a:pt x="442" y="834"/>
                                      </a:lnTo>
                                      <a:lnTo>
                                        <a:pt x="469" y="866"/>
                                      </a:lnTo>
                                      <a:lnTo>
                                        <a:pt x="498" y="885"/>
                                      </a:lnTo>
                                      <a:lnTo>
                                        <a:pt x="533" y="899"/>
                                      </a:lnTo>
                                      <a:lnTo>
                                        <a:pt x="564" y="908"/>
                                      </a:lnTo>
                                      <a:lnTo>
                                        <a:pt x="592" y="911"/>
                                      </a:lnTo>
                                      <a:lnTo>
                                        <a:pt x="618" y="908"/>
                                      </a:lnTo>
                                      <a:lnTo>
                                        <a:pt x="639" y="901"/>
                                      </a:lnTo>
                                      <a:lnTo>
                                        <a:pt x="660" y="888"/>
                                      </a:lnTo>
                                      <a:lnTo>
                                        <a:pt x="675" y="869"/>
                                      </a:lnTo>
                                      <a:lnTo>
                                        <a:pt x="690" y="846"/>
                                      </a:lnTo>
                                      <a:lnTo>
                                        <a:pt x="690" y="844"/>
                                      </a:lnTo>
                                      <a:lnTo>
                                        <a:pt x="691" y="842"/>
                                      </a:lnTo>
                                      <a:lnTo>
                                        <a:pt x="694" y="837"/>
                                      </a:lnTo>
                                      <a:lnTo>
                                        <a:pt x="697" y="830"/>
                                      </a:lnTo>
                                      <a:lnTo>
                                        <a:pt x="711" y="834"/>
                                      </a:lnTo>
                                      <a:lnTo>
                                        <a:pt x="724" y="839"/>
                                      </a:lnTo>
                                      <a:lnTo>
                                        <a:pt x="737" y="840"/>
                                      </a:lnTo>
                                      <a:lnTo>
                                        <a:pt x="749" y="842"/>
                                      </a:lnTo>
                                      <a:lnTo>
                                        <a:pt x="760" y="842"/>
                                      </a:lnTo>
                                      <a:lnTo>
                                        <a:pt x="770" y="842"/>
                                      </a:lnTo>
                                      <a:lnTo>
                                        <a:pt x="780" y="840"/>
                                      </a:lnTo>
                                      <a:lnTo>
                                        <a:pt x="791" y="837"/>
                                      </a:lnTo>
                                      <a:lnTo>
                                        <a:pt x="801" y="834"/>
                                      </a:lnTo>
                                      <a:lnTo>
                                        <a:pt x="809" y="830"/>
                                      </a:lnTo>
                                      <a:lnTo>
                                        <a:pt x="818" y="824"/>
                                      </a:lnTo>
                                      <a:lnTo>
                                        <a:pt x="825" y="817"/>
                                      </a:lnTo>
                                      <a:lnTo>
                                        <a:pt x="832" y="808"/>
                                      </a:lnTo>
                                      <a:lnTo>
                                        <a:pt x="840" y="800"/>
                                      </a:lnTo>
                                      <a:lnTo>
                                        <a:pt x="845" y="790"/>
                                      </a:lnTo>
                                      <a:lnTo>
                                        <a:pt x="851" y="778"/>
                                      </a:lnTo>
                                      <a:lnTo>
                                        <a:pt x="855" y="768"/>
                                      </a:lnTo>
                                      <a:lnTo>
                                        <a:pt x="858" y="757"/>
                                      </a:lnTo>
                                      <a:lnTo>
                                        <a:pt x="860" y="742"/>
                                      </a:lnTo>
                                      <a:lnTo>
                                        <a:pt x="861" y="725"/>
                                      </a:lnTo>
                                      <a:lnTo>
                                        <a:pt x="874" y="728"/>
                                      </a:lnTo>
                                      <a:lnTo>
                                        <a:pt x="886" y="729"/>
                                      </a:lnTo>
                                      <a:lnTo>
                                        <a:pt x="897" y="731"/>
                                      </a:lnTo>
                                      <a:lnTo>
                                        <a:pt x="907" y="729"/>
                                      </a:lnTo>
                                      <a:lnTo>
                                        <a:pt x="917" y="729"/>
                                      </a:lnTo>
                                      <a:lnTo>
                                        <a:pt x="927" y="726"/>
                                      </a:lnTo>
                                      <a:lnTo>
                                        <a:pt x="936" y="725"/>
                                      </a:lnTo>
                                      <a:lnTo>
                                        <a:pt x="945" y="722"/>
                                      </a:lnTo>
                                      <a:lnTo>
                                        <a:pt x="952" y="718"/>
                                      </a:lnTo>
                                      <a:lnTo>
                                        <a:pt x="958" y="712"/>
                                      </a:lnTo>
                                      <a:lnTo>
                                        <a:pt x="965" y="706"/>
                                      </a:lnTo>
                                      <a:lnTo>
                                        <a:pt x="972" y="700"/>
                                      </a:lnTo>
                                      <a:lnTo>
                                        <a:pt x="978" y="693"/>
                                      </a:lnTo>
                                      <a:lnTo>
                                        <a:pt x="984" y="686"/>
                                      </a:lnTo>
                                      <a:lnTo>
                                        <a:pt x="989" y="677"/>
                                      </a:lnTo>
                                      <a:lnTo>
                                        <a:pt x="994" y="667"/>
                                      </a:lnTo>
                                      <a:lnTo>
                                        <a:pt x="999" y="656"/>
                                      </a:lnTo>
                                      <a:lnTo>
                                        <a:pt x="1002" y="643"/>
                                      </a:lnTo>
                                      <a:lnTo>
                                        <a:pt x="1004" y="630"/>
                                      </a:lnTo>
                                      <a:lnTo>
                                        <a:pt x="1004" y="615"/>
                                      </a:lnTo>
                                      <a:lnTo>
                                        <a:pt x="1001" y="605"/>
                                      </a:lnTo>
                                      <a:lnTo>
                                        <a:pt x="996" y="592"/>
                                      </a:lnTo>
                                      <a:lnTo>
                                        <a:pt x="992" y="579"/>
                                      </a:lnTo>
                                      <a:lnTo>
                                        <a:pt x="985" y="565"/>
                                      </a:lnTo>
                                      <a:lnTo>
                                        <a:pt x="1020" y="574"/>
                                      </a:lnTo>
                                      <a:lnTo>
                                        <a:pt x="1362" y="729"/>
                                      </a:lnTo>
                                      <a:lnTo>
                                        <a:pt x="1390" y="742"/>
                                      </a:lnTo>
                                      <a:lnTo>
                                        <a:pt x="1415" y="752"/>
                                      </a:lnTo>
                                      <a:lnTo>
                                        <a:pt x="1439" y="762"/>
                                      </a:lnTo>
                                      <a:lnTo>
                                        <a:pt x="1463" y="770"/>
                                      </a:lnTo>
                                      <a:lnTo>
                                        <a:pt x="1485" y="775"/>
                                      </a:lnTo>
                                      <a:lnTo>
                                        <a:pt x="1505" y="780"/>
                                      </a:lnTo>
                                      <a:lnTo>
                                        <a:pt x="1523" y="782"/>
                                      </a:lnTo>
                                      <a:lnTo>
                                        <a:pt x="1541" y="782"/>
                                      </a:lnTo>
                                      <a:lnTo>
                                        <a:pt x="1557" y="781"/>
                                      </a:lnTo>
                                      <a:lnTo>
                                        <a:pt x="1571" y="780"/>
                                      </a:lnTo>
                                      <a:lnTo>
                                        <a:pt x="1584" y="775"/>
                                      </a:lnTo>
                                      <a:lnTo>
                                        <a:pt x="1595" y="770"/>
                                      </a:lnTo>
                                      <a:lnTo>
                                        <a:pt x="1606" y="762"/>
                                      </a:lnTo>
                                      <a:lnTo>
                                        <a:pt x="1616" y="754"/>
                                      </a:lnTo>
                                      <a:lnTo>
                                        <a:pt x="1623" y="744"/>
                                      </a:lnTo>
                                      <a:lnTo>
                                        <a:pt x="1630" y="734"/>
                                      </a:lnTo>
                                      <a:lnTo>
                                        <a:pt x="1639" y="705"/>
                                      </a:lnTo>
                                      <a:lnTo>
                                        <a:pt x="1642" y="679"/>
                                      </a:lnTo>
                                      <a:lnTo>
                                        <a:pt x="1634" y="653"/>
                                      </a:lnTo>
                                      <a:lnTo>
                                        <a:pt x="1617" y="630"/>
                                      </a:lnTo>
                                      <a:lnTo>
                                        <a:pt x="1606" y="617"/>
                                      </a:lnTo>
                                      <a:lnTo>
                                        <a:pt x="1591" y="604"/>
                                      </a:lnTo>
                                      <a:lnTo>
                                        <a:pt x="1574" y="591"/>
                                      </a:lnTo>
                                      <a:lnTo>
                                        <a:pt x="1554" y="577"/>
                                      </a:lnTo>
                                      <a:lnTo>
                                        <a:pt x="1531" y="562"/>
                                      </a:lnTo>
                                      <a:lnTo>
                                        <a:pt x="1505" y="546"/>
                                      </a:lnTo>
                                      <a:lnTo>
                                        <a:pt x="1476" y="532"/>
                                      </a:lnTo>
                                      <a:lnTo>
                                        <a:pt x="1444" y="516"/>
                                      </a:lnTo>
                                      <a:lnTo>
                                        <a:pt x="1060" y="325"/>
                                      </a:lnTo>
                                      <a:lnTo>
                                        <a:pt x="1038" y="270"/>
                                      </a:lnTo>
                                      <a:lnTo>
                                        <a:pt x="792" y="124"/>
                                      </a:lnTo>
                                      <a:lnTo>
                                        <a:pt x="766" y="120"/>
                                      </a:lnTo>
                                      <a:lnTo>
                                        <a:pt x="740" y="117"/>
                                      </a:lnTo>
                                      <a:lnTo>
                                        <a:pt x="716" y="113"/>
                                      </a:lnTo>
                                      <a:lnTo>
                                        <a:pt x="690" y="110"/>
                                      </a:lnTo>
                                      <a:lnTo>
                                        <a:pt x="665" y="107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16" y="103"/>
                                      </a:lnTo>
                                      <a:lnTo>
                                        <a:pt x="593" y="101"/>
                                      </a:lnTo>
                                      <a:lnTo>
                                        <a:pt x="569" y="100"/>
                                      </a:lnTo>
                                      <a:lnTo>
                                        <a:pt x="546" y="98"/>
                                      </a:lnTo>
                                      <a:lnTo>
                                        <a:pt x="523" y="97"/>
                                      </a:lnTo>
                                      <a:lnTo>
                                        <a:pt x="500" y="97"/>
                                      </a:lnTo>
                                      <a:lnTo>
                                        <a:pt x="477" y="97"/>
                                      </a:lnTo>
                                      <a:lnTo>
                                        <a:pt x="455" y="97"/>
                                      </a:lnTo>
                                      <a:lnTo>
                                        <a:pt x="433" y="97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84" y="146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53" y="205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4" y="378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0" y="44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4" y="10445"/>
                                  <a:ext cx="277" cy="206"/>
                                </a:xfrm>
                                <a:custGeom>
                                  <a:avLst/>
                                  <a:gdLst>
                                    <a:gd name="T0" fmla="*/ 0 w 277"/>
                                    <a:gd name="T1" fmla="*/ 26 h 206"/>
                                    <a:gd name="T2" fmla="*/ 7 w 277"/>
                                    <a:gd name="T3" fmla="*/ 22 h 206"/>
                                    <a:gd name="T4" fmla="*/ 17 w 277"/>
                                    <a:gd name="T5" fmla="*/ 17 h 206"/>
                                    <a:gd name="T6" fmla="*/ 26 w 277"/>
                                    <a:gd name="T7" fmla="*/ 13 h 206"/>
                                    <a:gd name="T8" fmla="*/ 37 w 277"/>
                                    <a:gd name="T9" fmla="*/ 10 h 206"/>
                                    <a:gd name="T10" fmla="*/ 49 w 277"/>
                                    <a:gd name="T11" fmla="*/ 7 h 206"/>
                                    <a:gd name="T12" fmla="*/ 59 w 277"/>
                                    <a:gd name="T13" fmla="*/ 4 h 206"/>
                                    <a:gd name="T14" fmla="*/ 71 w 277"/>
                                    <a:gd name="T15" fmla="*/ 1 h 206"/>
                                    <a:gd name="T16" fmla="*/ 82 w 277"/>
                                    <a:gd name="T17" fmla="*/ 0 h 206"/>
                                    <a:gd name="T18" fmla="*/ 186 w 277"/>
                                    <a:gd name="T19" fmla="*/ 114 h 206"/>
                                    <a:gd name="T20" fmla="*/ 277 w 277"/>
                                    <a:gd name="T21" fmla="*/ 157 h 206"/>
                                    <a:gd name="T22" fmla="*/ 266 w 277"/>
                                    <a:gd name="T23" fmla="*/ 174 h 206"/>
                                    <a:gd name="T24" fmla="*/ 255 w 277"/>
                                    <a:gd name="T25" fmla="*/ 189 h 206"/>
                                    <a:gd name="T26" fmla="*/ 242 w 277"/>
                                    <a:gd name="T27" fmla="*/ 199 h 206"/>
                                    <a:gd name="T28" fmla="*/ 229 w 277"/>
                                    <a:gd name="T29" fmla="*/ 203 h 206"/>
                                    <a:gd name="T30" fmla="*/ 213 w 277"/>
                                    <a:gd name="T31" fmla="*/ 206 h 206"/>
                                    <a:gd name="T32" fmla="*/ 196 w 277"/>
                                    <a:gd name="T33" fmla="*/ 205 h 206"/>
                                    <a:gd name="T34" fmla="*/ 176 w 277"/>
                                    <a:gd name="T35" fmla="*/ 199 h 206"/>
                                    <a:gd name="T36" fmla="*/ 156 w 277"/>
                                    <a:gd name="T37" fmla="*/ 190 h 206"/>
                                    <a:gd name="T38" fmla="*/ 120 w 277"/>
                                    <a:gd name="T39" fmla="*/ 174 h 206"/>
                                    <a:gd name="T40" fmla="*/ 0 w 277"/>
                                    <a:gd name="T41" fmla="*/ 26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77" h="206">
                                      <a:moveTo>
                                        <a:pt x="0" y="26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277" y="157"/>
                                      </a:lnTo>
                                      <a:lnTo>
                                        <a:pt x="266" y="174"/>
                                      </a:lnTo>
                                      <a:lnTo>
                                        <a:pt x="255" y="189"/>
                                      </a:lnTo>
                                      <a:lnTo>
                                        <a:pt x="242" y="199"/>
                                      </a:lnTo>
                                      <a:lnTo>
                                        <a:pt x="229" y="203"/>
                                      </a:lnTo>
                                      <a:lnTo>
                                        <a:pt x="213" y="206"/>
                                      </a:lnTo>
                                      <a:lnTo>
                                        <a:pt x="196" y="205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4" y="10445"/>
                                  <a:ext cx="277" cy="206"/>
                                </a:xfrm>
                                <a:custGeom>
                                  <a:avLst/>
                                  <a:gdLst>
                                    <a:gd name="T0" fmla="*/ 0 w 277"/>
                                    <a:gd name="T1" fmla="*/ 26 h 206"/>
                                    <a:gd name="T2" fmla="*/ 0 w 277"/>
                                    <a:gd name="T3" fmla="*/ 26 h 206"/>
                                    <a:gd name="T4" fmla="*/ 7 w 277"/>
                                    <a:gd name="T5" fmla="*/ 22 h 206"/>
                                    <a:gd name="T6" fmla="*/ 17 w 277"/>
                                    <a:gd name="T7" fmla="*/ 17 h 206"/>
                                    <a:gd name="T8" fmla="*/ 26 w 277"/>
                                    <a:gd name="T9" fmla="*/ 13 h 206"/>
                                    <a:gd name="T10" fmla="*/ 37 w 277"/>
                                    <a:gd name="T11" fmla="*/ 10 h 206"/>
                                    <a:gd name="T12" fmla="*/ 49 w 277"/>
                                    <a:gd name="T13" fmla="*/ 7 h 206"/>
                                    <a:gd name="T14" fmla="*/ 59 w 277"/>
                                    <a:gd name="T15" fmla="*/ 4 h 206"/>
                                    <a:gd name="T16" fmla="*/ 71 w 277"/>
                                    <a:gd name="T17" fmla="*/ 1 h 206"/>
                                    <a:gd name="T18" fmla="*/ 82 w 277"/>
                                    <a:gd name="T19" fmla="*/ 0 h 206"/>
                                    <a:gd name="T20" fmla="*/ 186 w 277"/>
                                    <a:gd name="T21" fmla="*/ 114 h 206"/>
                                    <a:gd name="T22" fmla="*/ 277 w 277"/>
                                    <a:gd name="T23" fmla="*/ 157 h 206"/>
                                    <a:gd name="T24" fmla="*/ 277 w 277"/>
                                    <a:gd name="T25" fmla="*/ 157 h 206"/>
                                    <a:gd name="T26" fmla="*/ 266 w 277"/>
                                    <a:gd name="T27" fmla="*/ 174 h 206"/>
                                    <a:gd name="T28" fmla="*/ 255 w 277"/>
                                    <a:gd name="T29" fmla="*/ 189 h 206"/>
                                    <a:gd name="T30" fmla="*/ 242 w 277"/>
                                    <a:gd name="T31" fmla="*/ 199 h 206"/>
                                    <a:gd name="T32" fmla="*/ 229 w 277"/>
                                    <a:gd name="T33" fmla="*/ 203 h 206"/>
                                    <a:gd name="T34" fmla="*/ 213 w 277"/>
                                    <a:gd name="T35" fmla="*/ 206 h 206"/>
                                    <a:gd name="T36" fmla="*/ 196 w 277"/>
                                    <a:gd name="T37" fmla="*/ 205 h 206"/>
                                    <a:gd name="T38" fmla="*/ 176 w 277"/>
                                    <a:gd name="T39" fmla="*/ 199 h 206"/>
                                    <a:gd name="T40" fmla="*/ 156 w 277"/>
                                    <a:gd name="T41" fmla="*/ 190 h 206"/>
                                    <a:gd name="T42" fmla="*/ 120 w 277"/>
                                    <a:gd name="T43" fmla="*/ 174 h 206"/>
                                    <a:gd name="T44" fmla="*/ 0 w 277"/>
                                    <a:gd name="T45" fmla="*/ 26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77" h="206">
                                      <a:moveTo>
                                        <a:pt x="0" y="26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277" y="157"/>
                                      </a:lnTo>
                                      <a:lnTo>
                                        <a:pt x="266" y="174"/>
                                      </a:lnTo>
                                      <a:lnTo>
                                        <a:pt x="255" y="189"/>
                                      </a:lnTo>
                                      <a:lnTo>
                                        <a:pt x="242" y="199"/>
                                      </a:lnTo>
                                      <a:lnTo>
                                        <a:pt x="229" y="203"/>
                                      </a:lnTo>
                                      <a:lnTo>
                                        <a:pt x="213" y="206"/>
                                      </a:lnTo>
                                      <a:lnTo>
                                        <a:pt x="196" y="205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2" y="10336"/>
                                  <a:ext cx="355" cy="250"/>
                                </a:xfrm>
                                <a:custGeom>
                                  <a:avLst/>
                                  <a:gdLst>
                                    <a:gd name="T0" fmla="*/ 0 w 355"/>
                                    <a:gd name="T1" fmla="*/ 20 h 250"/>
                                    <a:gd name="T2" fmla="*/ 14 w 355"/>
                                    <a:gd name="T3" fmla="*/ 13 h 250"/>
                                    <a:gd name="T4" fmla="*/ 30 w 355"/>
                                    <a:gd name="T5" fmla="*/ 7 h 250"/>
                                    <a:gd name="T6" fmla="*/ 46 w 355"/>
                                    <a:gd name="T7" fmla="*/ 2 h 250"/>
                                    <a:gd name="T8" fmla="*/ 63 w 355"/>
                                    <a:gd name="T9" fmla="*/ 0 h 250"/>
                                    <a:gd name="T10" fmla="*/ 80 w 355"/>
                                    <a:gd name="T11" fmla="*/ 0 h 250"/>
                                    <a:gd name="T12" fmla="*/ 99 w 355"/>
                                    <a:gd name="T13" fmla="*/ 2 h 250"/>
                                    <a:gd name="T14" fmla="*/ 118 w 355"/>
                                    <a:gd name="T15" fmla="*/ 5 h 250"/>
                                    <a:gd name="T16" fmla="*/ 137 w 355"/>
                                    <a:gd name="T17" fmla="*/ 11 h 250"/>
                                    <a:gd name="T18" fmla="*/ 216 w 355"/>
                                    <a:gd name="T19" fmla="*/ 105 h 250"/>
                                    <a:gd name="T20" fmla="*/ 355 w 355"/>
                                    <a:gd name="T21" fmla="*/ 167 h 250"/>
                                    <a:gd name="T22" fmla="*/ 355 w 355"/>
                                    <a:gd name="T23" fmla="*/ 181 h 250"/>
                                    <a:gd name="T24" fmla="*/ 354 w 355"/>
                                    <a:gd name="T25" fmla="*/ 194 h 250"/>
                                    <a:gd name="T26" fmla="*/ 353 w 355"/>
                                    <a:gd name="T27" fmla="*/ 206 h 250"/>
                                    <a:gd name="T28" fmla="*/ 348 w 355"/>
                                    <a:gd name="T29" fmla="*/ 216 h 250"/>
                                    <a:gd name="T30" fmla="*/ 341 w 355"/>
                                    <a:gd name="T31" fmla="*/ 227 h 250"/>
                                    <a:gd name="T32" fmla="*/ 331 w 355"/>
                                    <a:gd name="T33" fmla="*/ 236 h 250"/>
                                    <a:gd name="T34" fmla="*/ 319 w 355"/>
                                    <a:gd name="T35" fmla="*/ 244 h 250"/>
                                    <a:gd name="T36" fmla="*/ 308 w 355"/>
                                    <a:gd name="T37" fmla="*/ 249 h 250"/>
                                    <a:gd name="T38" fmla="*/ 299 w 355"/>
                                    <a:gd name="T39" fmla="*/ 250 h 250"/>
                                    <a:gd name="T40" fmla="*/ 291 w 355"/>
                                    <a:gd name="T41" fmla="*/ 250 h 250"/>
                                    <a:gd name="T42" fmla="*/ 282 w 355"/>
                                    <a:gd name="T43" fmla="*/ 249 h 250"/>
                                    <a:gd name="T44" fmla="*/ 272 w 355"/>
                                    <a:gd name="T45" fmla="*/ 246 h 250"/>
                                    <a:gd name="T46" fmla="*/ 260 w 355"/>
                                    <a:gd name="T47" fmla="*/ 243 h 250"/>
                                    <a:gd name="T48" fmla="*/ 250 w 355"/>
                                    <a:gd name="T49" fmla="*/ 240 h 250"/>
                                    <a:gd name="T50" fmla="*/ 239 w 355"/>
                                    <a:gd name="T51" fmla="*/ 236 h 250"/>
                                    <a:gd name="T52" fmla="*/ 227 w 355"/>
                                    <a:gd name="T53" fmla="*/ 230 h 250"/>
                                    <a:gd name="T54" fmla="*/ 145 w 355"/>
                                    <a:gd name="T55" fmla="*/ 185 h 250"/>
                                    <a:gd name="T56" fmla="*/ 0 w 355"/>
                                    <a:gd name="T57" fmla="*/ 2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55" h="250">
                                      <a:moveTo>
                                        <a:pt x="0" y="20"/>
                                      </a:moveTo>
                                      <a:lnTo>
                                        <a:pt x="14" y="13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355" y="167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4" y="194"/>
                                      </a:lnTo>
                                      <a:lnTo>
                                        <a:pt x="353" y="206"/>
                                      </a:lnTo>
                                      <a:lnTo>
                                        <a:pt x="348" y="216"/>
                                      </a:lnTo>
                                      <a:lnTo>
                                        <a:pt x="341" y="227"/>
                                      </a:lnTo>
                                      <a:lnTo>
                                        <a:pt x="331" y="236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08" y="249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91" y="250"/>
                                      </a:lnTo>
                                      <a:lnTo>
                                        <a:pt x="282" y="249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60" y="243"/>
                                      </a:lnTo>
                                      <a:lnTo>
                                        <a:pt x="250" y="240"/>
                                      </a:lnTo>
                                      <a:lnTo>
                                        <a:pt x="239" y="236"/>
                                      </a:lnTo>
                                      <a:lnTo>
                                        <a:pt x="227" y="230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2" y="10336"/>
                                  <a:ext cx="355" cy="250"/>
                                </a:xfrm>
                                <a:custGeom>
                                  <a:avLst/>
                                  <a:gdLst>
                                    <a:gd name="T0" fmla="*/ 0 w 355"/>
                                    <a:gd name="T1" fmla="*/ 20 h 250"/>
                                    <a:gd name="T2" fmla="*/ 0 w 355"/>
                                    <a:gd name="T3" fmla="*/ 20 h 250"/>
                                    <a:gd name="T4" fmla="*/ 14 w 355"/>
                                    <a:gd name="T5" fmla="*/ 13 h 250"/>
                                    <a:gd name="T6" fmla="*/ 30 w 355"/>
                                    <a:gd name="T7" fmla="*/ 7 h 250"/>
                                    <a:gd name="T8" fmla="*/ 46 w 355"/>
                                    <a:gd name="T9" fmla="*/ 2 h 250"/>
                                    <a:gd name="T10" fmla="*/ 63 w 355"/>
                                    <a:gd name="T11" fmla="*/ 0 h 250"/>
                                    <a:gd name="T12" fmla="*/ 80 w 355"/>
                                    <a:gd name="T13" fmla="*/ 0 h 250"/>
                                    <a:gd name="T14" fmla="*/ 99 w 355"/>
                                    <a:gd name="T15" fmla="*/ 2 h 250"/>
                                    <a:gd name="T16" fmla="*/ 118 w 355"/>
                                    <a:gd name="T17" fmla="*/ 5 h 250"/>
                                    <a:gd name="T18" fmla="*/ 137 w 355"/>
                                    <a:gd name="T19" fmla="*/ 11 h 250"/>
                                    <a:gd name="T20" fmla="*/ 216 w 355"/>
                                    <a:gd name="T21" fmla="*/ 105 h 250"/>
                                    <a:gd name="T22" fmla="*/ 355 w 355"/>
                                    <a:gd name="T23" fmla="*/ 167 h 250"/>
                                    <a:gd name="T24" fmla="*/ 355 w 355"/>
                                    <a:gd name="T25" fmla="*/ 167 h 250"/>
                                    <a:gd name="T26" fmla="*/ 355 w 355"/>
                                    <a:gd name="T27" fmla="*/ 181 h 250"/>
                                    <a:gd name="T28" fmla="*/ 354 w 355"/>
                                    <a:gd name="T29" fmla="*/ 194 h 250"/>
                                    <a:gd name="T30" fmla="*/ 353 w 355"/>
                                    <a:gd name="T31" fmla="*/ 206 h 250"/>
                                    <a:gd name="T32" fmla="*/ 348 w 355"/>
                                    <a:gd name="T33" fmla="*/ 216 h 250"/>
                                    <a:gd name="T34" fmla="*/ 348 w 355"/>
                                    <a:gd name="T35" fmla="*/ 216 h 250"/>
                                    <a:gd name="T36" fmla="*/ 341 w 355"/>
                                    <a:gd name="T37" fmla="*/ 227 h 250"/>
                                    <a:gd name="T38" fmla="*/ 331 w 355"/>
                                    <a:gd name="T39" fmla="*/ 236 h 250"/>
                                    <a:gd name="T40" fmla="*/ 319 w 355"/>
                                    <a:gd name="T41" fmla="*/ 244 h 250"/>
                                    <a:gd name="T42" fmla="*/ 308 w 355"/>
                                    <a:gd name="T43" fmla="*/ 249 h 250"/>
                                    <a:gd name="T44" fmla="*/ 308 w 355"/>
                                    <a:gd name="T45" fmla="*/ 249 h 250"/>
                                    <a:gd name="T46" fmla="*/ 299 w 355"/>
                                    <a:gd name="T47" fmla="*/ 250 h 250"/>
                                    <a:gd name="T48" fmla="*/ 291 w 355"/>
                                    <a:gd name="T49" fmla="*/ 250 h 250"/>
                                    <a:gd name="T50" fmla="*/ 282 w 355"/>
                                    <a:gd name="T51" fmla="*/ 249 h 250"/>
                                    <a:gd name="T52" fmla="*/ 272 w 355"/>
                                    <a:gd name="T53" fmla="*/ 246 h 250"/>
                                    <a:gd name="T54" fmla="*/ 260 w 355"/>
                                    <a:gd name="T55" fmla="*/ 243 h 250"/>
                                    <a:gd name="T56" fmla="*/ 250 w 355"/>
                                    <a:gd name="T57" fmla="*/ 240 h 250"/>
                                    <a:gd name="T58" fmla="*/ 239 w 355"/>
                                    <a:gd name="T59" fmla="*/ 236 h 250"/>
                                    <a:gd name="T60" fmla="*/ 227 w 355"/>
                                    <a:gd name="T61" fmla="*/ 230 h 250"/>
                                    <a:gd name="T62" fmla="*/ 145 w 355"/>
                                    <a:gd name="T63" fmla="*/ 185 h 250"/>
                                    <a:gd name="T64" fmla="*/ 0 w 355"/>
                                    <a:gd name="T65" fmla="*/ 2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55" h="25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355" y="167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4" y="194"/>
                                      </a:lnTo>
                                      <a:lnTo>
                                        <a:pt x="353" y="206"/>
                                      </a:lnTo>
                                      <a:lnTo>
                                        <a:pt x="348" y="216"/>
                                      </a:lnTo>
                                      <a:lnTo>
                                        <a:pt x="341" y="227"/>
                                      </a:lnTo>
                                      <a:lnTo>
                                        <a:pt x="331" y="236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08" y="249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91" y="250"/>
                                      </a:lnTo>
                                      <a:lnTo>
                                        <a:pt x="282" y="249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60" y="243"/>
                                      </a:lnTo>
                                      <a:lnTo>
                                        <a:pt x="250" y="240"/>
                                      </a:lnTo>
                                      <a:lnTo>
                                        <a:pt x="239" y="236"/>
                                      </a:lnTo>
                                      <a:lnTo>
                                        <a:pt x="227" y="230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" y="10219"/>
                                  <a:ext cx="392" cy="252"/>
                                </a:xfrm>
                                <a:custGeom>
                                  <a:avLst/>
                                  <a:gdLst>
                                    <a:gd name="T0" fmla="*/ 0 w 392"/>
                                    <a:gd name="T1" fmla="*/ 23 h 252"/>
                                    <a:gd name="T2" fmla="*/ 16 w 392"/>
                                    <a:gd name="T3" fmla="*/ 14 h 252"/>
                                    <a:gd name="T4" fmla="*/ 32 w 392"/>
                                    <a:gd name="T5" fmla="*/ 7 h 252"/>
                                    <a:gd name="T6" fmla="*/ 49 w 392"/>
                                    <a:gd name="T7" fmla="*/ 3 h 252"/>
                                    <a:gd name="T8" fmla="*/ 67 w 392"/>
                                    <a:gd name="T9" fmla="*/ 0 h 252"/>
                                    <a:gd name="T10" fmla="*/ 84 w 392"/>
                                    <a:gd name="T11" fmla="*/ 0 h 252"/>
                                    <a:gd name="T12" fmla="*/ 103 w 392"/>
                                    <a:gd name="T13" fmla="*/ 3 h 252"/>
                                    <a:gd name="T14" fmla="*/ 120 w 392"/>
                                    <a:gd name="T15" fmla="*/ 7 h 252"/>
                                    <a:gd name="T16" fmla="*/ 137 w 392"/>
                                    <a:gd name="T17" fmla="*/ 14 h 252"/>
                                    <a:gd name="T18" fmla="*/ 149 w 392"/>
                                    <a:gd name="T19" fmla="*/ 20 h 252"/>
                                    <a:gd name="T20" fmla="*/ 159 w 392"/>
                                    <a:gd name="T21" fmla="*/ 26 h 252"/>
                                    <a:gd name="T22" fmla="*/ 169 w 392"/>
                                    <a:gd name="T23" fmla="*/ 33 h 252"/>
                                    <a:gd name="T24" fmla="*/ 176 w 392"/>
                                    <a:gd name="T25" fmla="*/ 39 h 252"/>
                                    <a:gd name="T26" fmla="*/ 186 w 392"/>
                                    <a:gd name="T27" fmla="*/ 49 h 252"/>
                                    <a:gd name="T28" fmla="*/ 195 w 392"/>
                                    <a:gd name="T29" fmla="*/ 60 h 252"/>
                                    <a:gd name="T30" fmla="*/ 202 w 392"/>
                                    <a:gd name="T31" fmla="*/ 72 h 252"/>
                                    <a:gd name="T32" fmla="*/ 208 w 392"/>
                                    <a:gd name="T33" fmla="*/ 85 h 252"/>
                                    <a:gd name="T34" fmla="*/ 332 w 392"/>
                                    <a:gd name="T35" fmla="*/ 142 h 252"/>
                                    <a:gd name="T36" fmla="*/ 340 w 392"/>
                                    <a:gd name="T37" fmla="*/ 147 h 252"/>
                                    <a:gd name="T38" fmla="*/ 347 w 392"/>
                                    <a:gd name="T39" fmla="*/ 151 h 252"/>
                                    <a:gd name="T40" fmla="*/ 355 w 392"/>
                                    <a:gd name="T41" fmla="*/ 155 h 252"/>
                                    <a:gd name="T42" fmla="*/ 362 w 392"/>
                                    <a:gd name="T43" fmla="*/ 160 h 252"/>
                                    <a:gd name="T44" fmla="*/ 369 w 392"/>
                                    <a:gd name="T45" fmla="*/ 164 h 252"/>
                                    <a:gd name="T46" fmla="*/ 375 w 392"/>
                                    <a:gd name="T47" fmla="*/ 168 h 252"/>
                                    <a:gd name="T48" fmla="*/ 381 w 392"/>
                                    <a:gd name="T49" fmla="*/ 173 h 252"/>
                                    <a:gd name="T50" fmla="*/ 386 w 392"/>
                                    <a:gd name="T51" fmla="*/ 177 h 252"/>
                                    <a:gd name="T52" fmla="*/ 391 w 392"/>
                                    <a:gd name="T53" fmla="*/ 187 h 252"/>
                                    <a:gd name="T54" fmla="*/ 392 w 392"/>
                                    <a:gd name="T55" fmla="*/ 197 h 252"/>
                                    <a:gd name="T56" fmla="*/ 391 w 392"/>
                                    <a:gd name="T57" fmla="*/ 207 h 252"/>
                                    <a:gd name="T58" fmla="*/ 386 w 392"/>
                                    <a:gd name="T59" fmla="*/ 219 h 252"/>
                                    <a:gd name="T60" fmla="*/ 382 w 392"/>
                                    <a:gd name="T61" fmla="*/ 226 h 252"/>
                                    <a:gd name="T62" fmla="*/ 378 w 392"/>
                                    <a:gd name="T63" fmla="*/ 232 h 252"/>
                                    <a:gd name="T64" fmla="*/ 372 w 392"/>
                                    <a:gd name="T65" fmla="*/ 238 h 252"/>
                                    <a:gd name="T66" fmla="*/ 366 w 392"/>
                                    <a:gd name="T67" fmla="*/ 242 h 252"/>
                                    <a:gd name="T68" fmla="*/ 360 w 392"/>
                                    <a:gd name="T69" fmla="*/ 246 h 252"/>
                                    <a:gd name="T70" fmla="*/ 353 w 392"/>
                                    <a:gd name="T71" fmla="*/ 249 h 252"/>
                                    <a:gd name="T72" fmla="*/ 345 w 392"/>
                                    <a:gd name="T73" fmla="*/ 251 h 252"/>
                                    <a:gd name="T74" fmla="*/ 336 w 392"/>
                                    <a:gd name="T75" fmla="*/ 252 h 252"/>
                                    <a:gd name="T76" fmla="*/ 327 w 392"/>
                                    <a:gd name="T77" fmla="*/ 252 h 252"/>
                                    <a:gd name="T78" fmla="*/ 319 w 392"/>
                                    <a:gd name="T79" fmla="*/ 251 h 252"/>
                                    <a:gd name="T80" fmla="*/ 307 w 392"/>
                                    <a:gd name="T81" fmla="*/ 249 h 252"/>
                                    <a:gd name="T82" fmla="*/ 297 w 392"/>
                                    <a:gd name="T83" fmla="*/ 248 h 252"/>
                                    <a:gd name="T84" fmla="*/ 285 w 392"/>
                                    <a:gd name="T85" fmla="*/ 245 h 252"/>
                                    <a:gd name="T86" fmla="*/ 274 w 392"/>
                                    <a:gd name="T87" fmla="*/ 240 h 252"/>
                                    <a:gd name="T88" fmla="*/ 261 w 392"/>
                                    <a:gd name="T89" fmla="*/ 236 h 252"/>
                                    <a:gd name="T90" fmla="*/ 248 w 392"/>
                                    <a:gd name="T91" fmla="*/ 230 h 252"/>
                                    <a:gd name="T92" fmla="*/ 147 w 392"/>
                                    <a:gd name="T93" fmla="*/ 183 h 252"/>
                                    <a:gd name="T94" fmla="*/ 0 w 392"/>
                                    <a:gd name="T95" fmla="*/ 23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92" h="252">
                                      <a:moveTo>
                                        <a:pt x="0" y="23"/>
                                      </a:moveTo>
                                      <a:lnTo>
                                        <a:pt x="16" y="14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8" y="85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40" y="147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5" y="155"/>
                                      </a:lnTo>
                                      <a:lnTo>
                                        <a:pt x="362" y="160"/>
                                      </a:lnTo>
                                      <a:lnTo>
                                        <a:pt x="369" y="164"/>
                                      </a:lnTo>
                                      <a:lnTo>
                                        <a:pt x="375" y="168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86" y="177"/>
                                      </a:lnTo>
                                      <a:lnTo>
                                        <a:pt x="391" y="187"/>
                                      </a:lnTo>
                                      <a:lnTo>
                                        <a:pt x="392" y="197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386" y="219"/>
                                      </a:lnTo>
                                      <a:lnTo>
                                        <a:pt x="382" y="226"/>
                                      </a:lnTo>
                                      <a:lnTo>
                                        <a:pt x="378" y="232"/>
                                      </a:lnTo>
                                      <a:lnTo>
                                        <a:pt x="372" y="238"/>
                                      </a:lnTo>
                                      <a:lnTo>
                                        <a:pt x="366" y="242"/>
                                      </a:lnTo>
                                      <a:lnTo>
                                        <a:pt x="360" y="246"/>
                                      </a:lnTo>
                                      <a:lnTo>
                                        <a:pt x="353" y="249"/>
                                      </a:lnTo>
                                      <a:lnTo>
                                        <a:pt x="345" y="251"/>
                                      </a:lnTo>
                                      <a:lnTo>
                                        <a:pt x="336" y="252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19" y="251"/>
                                      </a:lnTo>
                                      <a:lnTo>
                                        <a:pt x="307" y="249"/>
                                      </a:lnTo>
                                      <a:lnTo>
                                        <a:pt x="297" y="248"/>
                                      </a:lnTo>
                                      <a:lnTo>
                                        <a:pt x="285" y="245"/>
                                      </a:lnTo>
                                      <a:lnTo>
                                        <a:pt x="274" y="240"/>
                                      </a:lnTo>
                                      <a:lnTo>
                                        <a:pt x="261" y="236"/>
                                      </a:lnTo>
                                      <a:lnTo>
                                        <a:pt x="248" y="230"/>
                                      </a:lnTo>
                                      <a:lnTo>
                                        <a:pt x="147" y="18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" y="10219"/>
                                  <a:ext cx="392" cy="252"/>
                                </a:xfrm>
                                <a:custGeom>
                                  <a:avLst/>
                                  <a:gdLst>
                                    <a:gd name="T0" fmla="*/ 0 w 392"/>
                                    <a:gd name="T1" fmla="*/ 23 h 252"/>
                                    <a:gd name="T2" fmla="*/ 0 w 392"/>
                                    <a:gd name="T3" fmla="*/ 23 h 252"/>
                                    <a:gd name="T4" fmla="*/ 16 w 392"/>
                                    <a:gd name="T5" fmla="*/ 14 h 252"/>
                                    <a:gd name="T6" fmla="*/ 32 w 392"/>
                                    <a:gd name="T7" fmla="*/ 7 h 252"/>
                                    <a:gd name="T8" fmla="*/ 49 w 392"/>
                                    <a:gd name="T9" fmla="*/ 3 h 252"/>
                                    <a:gd name="T10" fmla="*/ 67 w 392"/>
                                    <a:gd name="T11" fmla="*/ 0 h 252"/>
                                    <a:gd name="T12" fmla="*/ 84 w 392"/>
                                    <a:gd name="T13" fmla="*/ 0 h 252"/>
                                    <a:gd name="T14" fmla="*/ 103 w 392"/>
                                    <a:gd name="T15" fmla="*/ 3 h 252"/>
                                    <a:gd name="T16" fmla="*/ 120 w 392"/>
                                    <a:gd name="T17" fmla="*/ 7 h 252"/>
                                    <a:gd name="T18" fmla="*/ 137 w 392"/>
                                    <a:gd name="T19" fmla="*/ 14 h 252"/>
                                    <a:gd name="T20" fmla="*/ 137 w 392"/>
                                    <a:gd name="T21" fmla="*/ 14 h 252"/>
                                    <a:gd name="T22" fmla="*/ 149 w 392"/>
                                    <a:gd name="T23" fmla="*/ 20 h 252"/>
                                    <a:gd name="T24" fmla="*/ 159 w 392"/>
                                    <a:gd name="T25" fmla="*/ 26 h 252"/>
                                    <a:gd name="T26" fmla="*/ 169 w 392"/>
                                    <a:gd name="T27" fmla="*/ 33 h 252"/>
                                    <a:gd name="T28" fmla="*/ 176 w 392"/>
                                    <a:gd name="T29" fmla="*/ 39 h 252"/>
                                    <a:gd name="T30" fmla="*/ 176 w 392"/>
                                    <a:gd name="T31" fmla="*/ 39 h 252"/>
                                    <a:gd name="T32" fmla="*/ 186 w 392"/>
                                    <a:gd name="T33" fmla="*/ 49 h 252"/>
                                    <a:gd name="T34" fmla="*/ 195 w 392"/>
                                    <a:gd name="T35" fmla="*/ 60 h 252"/>
                                    <a:gd name="T36" fmla="*/ 202 w 392"/>
                                    <a:gd name="T37" fmla="*/ 72 h 252"/>
                                    <a:gd name="T38" fmla="*/ 208 w 392"/>
                                    <a:gd name="T39" fmla="*/ 85 h 252"/>
                                    <a:gd name="T40" fmla="*/ 332 w 392"/>
                                    <a:gd name="T41" fmla="*/ 142 h 252"/>
                                    <a:gd name="T42" fmla="*/ 332 w 392"/>
                                    <a:gd name="T43" fmla="*/ 142 h 252"/>
                                    <a:gd name="T44" fmla="*/ 340 w 392"/>
                                    <a:gd name="T45" fmla="*/ 147 h 252"/>
                                    <a:gd name="T46" fmla="*/ 347 w 392"/>
                                    <a:gd name="T47" fmla="*/ 151 h 252"/>
                                    <a:gd name="T48" fmla="*/ 355 w 392"/>
                                    <a:gd name="T49" fmla="*/ 155 h 252"/>
                                    <a:gd name="T50" fmla="*/ 362 w 392"/>
                                    <a:gd name="T51" fmla="*/ 160 h 252"/>
                                    <a:gd name="T52" fmla="*/ 369 w 392"/>
                                    <a:gd name="T53" fmla="*/ 164 h 252"/>
                                    <a:gd name="T54" fmla="*/ 375 w 392"/>
                                    <a:gd name="T55" fmla="*/ 168 h 252"/>
                                    <a:gd name="T56" fmla="*/ 381 w 392"/>
                                    <a:gd name="T57" fmla="*/ 173 h 252"/>
                                    <a:gd name="T58" fmla="*/ 386 w 392"/>
                                    <a:gd name="T59" fmla="*/ 177 h 252"/>
                                    <a:gd name="T60" fmla="*/ 386 w 392"/>
                                    <a:gd name="T61" fmla="*/ 177 h 252"/>
                                    <a:gd name="T62" fmla="*/ 391 w 392"/>
                                    <a:gd name="T63" fmla="*/ 187 h 252"/>
                                    <a:gd name="T64" fmla="*/ 392 w 392"/>
                                    <a:gd name="T65" fmla="*/ 197 h 252"/>
                                    <a:gd name="T66" fmla="*/ 391 w 392"/>
                                    <a:gd name="T67" fmla="*/ 207 h 252"/>
                                    <a:gd name="T68" fmla="*/ 386 w 392"/>
                                    <a:gd name="T69" fmla="*/ 219 h 252"/>
                                    <a:gd name="T70" fmla="*/ 386 w 392"/>
                                    <a:gd name="T71" fmla="*/ 219 h 252"/>
                                    <a:gd name="T72" fmla="*/ 382 w 392"/>
                                    <a:gd name="T73" fmla="*/ 226 h 252"/>
                                    <a:gd name="T74" fmla="*/ 378 w 392"/>
                                    <a:gd name="T75" fmla="*/ 232 h 252"/>
                                    <a:gd name="T76" fmla="*/ 372 w 392"/>
                                    <a:gd name="T77" fmla="*/ 238 h 252"/>
                                    <a:gd name="T78" fmla="*/ 366 w 392"/>
                                    <a:gd name="T79" fmla="*/ 242 h 252"/>
                                    <a:gd name="T80" fmla="*/ 360 w 392"/>
                                    <a:gd name="T81" fmla="*/ 246 h 252"/>
                                    <a:gd name="T82" fmla="*/ 353 w 392"/>
                                    <a:gd name="T83" fmla="*/ 249 h 252"/>
                                    <a:gd name="T84" fmla="*/ 345 w 392"/>
                                    <a:gd name="T85" fmla="*/ 251 h 252"/>
                                    <a:gd name="T86" fmla="*/ 336 w 392"/>
                                    <a:gd name="T87" fmla="*/ 252 h 252"/>
                                    <a:gd name="T88" fmla="*/ 336 w 392"/>
                                    <a:gd name="T89" fmla="*/ 252 h 252"/>
                                    <a:gd name="T90" fmla="*/ 327 w 392"/>
                                    <a:gd name="T91" fmla="*/ 252 h 252"/>
                                    <a:gd name="T92" fmla="*/ 319 w 392"/>
                                    <a:gd name="T93" fmla="*/ 251 h 252"/>
                                    <a:gd name="T94" fmla="*/ 307 w 392"/>
                                    <a:gd name="T95" fmla="*/ 249 h 252"/>
                                    <a:gd name="T96" fmla="*/ 297 w 392"/>
                                    <a:gd name="T97" fmla="*/ 248 h 252"/>
                                    <a:gd name="T98" fmla="*/ 285 w 392"/>
                                    <a:gd name="T99" fmla="*/ 245 h 252"/>
                                    <a:gd name="T100" fmla="*/ 274 w 392"/>
                                    <a:gd name="T101" fmla="*/ 240 h 252"/>
                                    <a:gd name="T102" fmla="*/ 261 w 392"/>
                                    <a:gd name="T103" fmla="*/ 236 h 252"/>
                                    <a:gd name="T104" fmla="*/ 248 w 392"/>
                                    <a:gd name="T105" fmla="*/ 230 h 252"/>
                                    <a:gd name="T106" fmla="*/ 147 w 392"/>
                                    <a:gd name="T107" fmla="*/ 183 h 252"/>
                                    <a:gd name="T108" fmla="*/ 0 w 392"/>
                                    <a:gd name="T109" fmla="*/ 23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2" h="252">
                                      <a:moveTo>
                                        <a:pt x="0" y="23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8" y="85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40" y="147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5" y="155"/>
                                      </a:lnTo>
                                      <a:lnTo>
                                        <a:pt x="362" y="160"/>
                                      </a:lnTo>
                                      <a:lnTo>
                                        <a:pt x="369" y="164"/>
                                      </a:lnTo>
                                      <a:lnTo>
                                        <a:pt x="375" y="168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86" y="177"/>
                                      </a:lnTo>
                                      <a:lnTo>
                                        <a:pt x="391" y="187"/>
                                      </a:lnTo>
                                      <a:lnTo>
                                        <a:pt x="392" y="197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386" y="219"/>
                                      </a:lnTo>
                                      <a:lnTo>
                                        <a:pt x="382" y="226"/>
                                      </a:lnTo>
                                      <a:lnTo>
                                        <a:pt x="378" y="232"/>
                                      </a:lnTo>
                                      <a:lnTo>
                                        <a:pt x="372" y="238"/>
                                      </a:lnTo>
                                      <a:lnTo>
                                        <a:pt x="366" y="242"/>
                                      </a:lnTo>
                                      <a:lnTo>
                                        <a:pt x="360" y="246"/>
                                      </a:lnTo>
                                      <a:lnTo>
                                        <a:pt x="353" y="249"/>
                                      </a:lnTo>
                                      <a:lnTo>
                                        <a:pt x="345" y="251"/>
                                      </a:lnTo>
                                      <a:lnTo>
                                        <a:pt x="336" y="252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19" y="251"/>
                                      </a:lnTo>
                                      <a:lnTo>
                                        <a:pt x="307" y="249"/>
                                      </a:lnTo>
                                      <a:lnTo>
                                        <a:pt x="297" y="248"/>
                                      </a:lnTo>
                                      <a:lnTo>
                                        <a:pt x="285" y="245"/>
                                      </a:lnTo>
                                      <a:lnTo>
                                        <a:pt x="274" y="240"/>
                                      </a:lnTo>
                                      <a:lnTo>
                                        <a:pt x="261" y="236"/>
                                      </a:lnTo>
                                      <a:lnTo>
                                        <a:pt x="248" y="230"/>
                                      </a:lnTo>
                                      <a:lnTo>
                                        <a:pt x="147" y="183"/>
                                      </a:ln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4" y="9852"/>
                                  <a:ext cx="1029" cy="717"/>
                                </a:xfrm>
                                <a:custGeom>
                                  <a:avLst/>
                                  <a:gdLst>
                                    <a:gd name="T0" fmla="*/ 8 w 1029"/>
                                    <a:gd name="T1" fmla="*/ 298 h 717"/>
                                    <a:gd name="T2" fmla="*/ 23 w 1029"/>
                                    <a:gd name="T3" fmla="*/ 227 h 717"/>
                                    <a:gd name="T4" fmla="*/ 49 w 1029"/>
                                    <a:gd name="T5" fmla="*/ 161 h 717"/>
                                    <a:gd name="T6" fmla="*/ 85 w 1029"/>
                                    <a:gd name="T7" fmla="*/ 98 h 717"/>
                                    <a:gd name="T8" fmla="*/ 130 w 1029"/>
                                    <a:gd name="T9" fmla="*/ 39 h 717"/>
                                    <a:gd name="T10" fmla="*/ 337 w 1029"/>
                                    <a:gd name="T11" fmla="*/ 80 h 717"/>
                                    <a:gd name="T12" fmla="*/ 440 w 1029"/>
                                    <a:gd name="T13" fmla="*/ 89 h 717"/>
                                    <a:gd name="T14" fmla="*/ 527 w 1029"/>
                                    <a:gd name="T15" fmla="*/ 95 h 717"/>
                                    <a:gd name="T16" fmla="*/ 601 w 1029"/>
                                    <a:gd name="T17" fmla="*/ 101 h 717"/>
                                    <a:gd name="T18" fmla="*/ 660 w 1029"/>
                                    <a:gd name="T19" fmla="*/ 106 h 717"/>
                                    <a:gd name="T20" fmla="*/ 705 w 1029"/>
                                    <a:gd name="T21" fmla="*/ 111 h 717"/>
                                    <a:gd name="T22" fmla="*/ 1029 w 1029"/>
                                    <a:gd name="T23" fmla="*/ 453 h 717"/>
                                    <a:gd name="T24" fmla="*/ 985 w 1029"/>
                                    <a:gd name="T25" fmla="*/ 461 h 717"/>
                                    <a:gd name="T26" fmla="*/ 944 w 1029"/>
                                    <a:gd name="T27" fmla="*/ 456 h 717"/>
                                    <a:gd name="T28" fmla="*/ 896 w 1029"/>
                                    <a:gd name="T29" fmla="*/ 436 h 717"/>
                                    <a:gd name="T30" fmla="*/ 846 w 1029"/>
                                    <a:gd name="T31" fmla="*/ 387 h 717"/>
                                    <a:gd name="T32" fmla="*/ 805 w 1029"/>
                                    <a:gd name="T33" fmla="*/ 315 h 717"/>
                                    <a:gd name="T34" fmla="*/ 743 w 1029"/>
                                    <a:gd name="T35" fmla="*/ 286 h 717"/>
                                    <a:gd name="T36" fmla="*/ 667 w 1029"/>
                                    <a:gd name="T37" fmla="*/ 275 h 717"/>
                                    <a:gd name="T38" fmla="*/ 595 w 1029"/>
                                    <a:gd name="T39" fmla="*/ 247 h 717"/>
                                    <a:gd name="T40" fmla="*/ 578 w 1029"/>
                                    <a:gd name="T41" fmla="*/ 302 h 717"/>
                                    <a:gd name="T42" fmla="*/ 645 w 1029"/>
                                    <a:gd name="T43" fmla="*/ 325 h 717"/>
                                    <a:gd name="T44" fmla="*/ 715 w 1029"/>
                                    <a:gd name="T45" fmla="*/ 335 h 717"/>
                                    <a:gd name="T46" fmla="*/ 769 w 1029"/>
                                    <a:gd name="T47" fmla="*/ 354 h 717"/>
                                    <a:gd name="T48" fmla="*/ 797 w 1029"/>
                                    <a:gd name="T49" fmla="*/ 400 h 717"/>
                                    <a:gd name="T50" fmla="*/ 825 w 1029"/>
                                    <a:gd name="T51" fmla="*/ 436 h 717"/>
                                    <a:gd name="T52" fmla="*/ 746 w 1029"/>
                                    <a:gd name="T53" fmla="*/ 401 h 717"/>
                                    <a:gd name="T54" fmla="*/ 730 w 1029"/>
                                    <a:gd name="T55" fmla="*/ 383 h 717"/>
                                    <a:gd name="T56" fmla="*/ 715 w 1029"/>
                                    <a:gd name="T57" fmla="*/ 368 h 717"/>
                                    <a:gd name="T58" fmla="*/ 699 w 1029"/>
                                    <a:gd name="T59" fmla="*/ 355 h 717"/>
                                    <a:gd name="T60" fmla="*/ 681 w 1029"/>
                                    <a:gd name="T61" fmla="*/ 344 h 717"/>
                                    <a:gd name="T62" fmla="*/ 664 w 1029"/>
                                    <a:gd name="T63" fmla="*/ 334 h 717"/>
                                    <a:gd name="T64" fmla="*/ 624 w 1029"/>
                                    <a:gd name="T65" fmla="*/ 319 h 717"/>
                                    <a:gd name="T66" fmla="*/ 582 w 1029"/>
                                    <a:gd name="T67" fmla="*/ 317 h 717"/>
                                    <a:gd name="T68" fmla="*/ 539 w 1029"/>
                                    <a:gd name="T69" fmla="*/ 324 h 717"/>
                                    <a:gd name="T70" fmla="*/ 494 w 1029"/>
                                    <a:gd name="T71" fmla="*/ 341 h 717"/>
                                    <a:gd name="T72" fmla="*/ 448 w 1029"/>
                                    <a:gd name="T73" fmla="*/ 370 h 717"/>
                                    <a:gd name="T74" fmla="*/ 468 w 1029"/>
                                    <a:gd name="T75" fmla="*/ 437 h 717"/>
                                    <a:gd name="T76" fmla="*/ 408 w 1029"/>
                                    <a:gd name="T77" fmla="*/ 446 h 717"/>
                                    <a:gd name="T78" fmla="*/ 342 w 1029"/>
                                    <a:gd name="T79" fmla="*/ 478 h 717"/>
                                    <a:gd name="T80" fmla="*/ 347 w 1029"/>
                                    <a:gd name="T81" fmla="*/ 550 h 717"/>
                                    <a:gd name="T82" fmla="*/ 297 w 1029"/>
                                    <a:gd name="T83" fmla="*/ 570 h 717"/>
                                    <a:gd name="T84" fmla="*/ 252 w 1029"/>
                                    <a:gd name="T85" fmla="*/ 600 h 717"/>
                                    <a:gd name="T86" fmla="*/ 324 w 1029"/>
                                    <a:gd name="T87" fmla="*/ 711 h 717"/>
                                    <a:gd name="T88" fmla="*/ 294 w 1029"/>
                                    <a:gd name="T89" fmla="*/ 700 h 717"/>
                                    <a:gd name="T90" fmla="*/ 274 w 1029"/>
                                    <a:gd name="T91" fmla="*/ 694 h 717"/>
                                    <a:gd name="T92" fmla="*/ 258 w 1029"/>
                                    <a:gd name="T93" fmla="*/ 685 h 717"/>
                                    <a:gd name="T94" fmla="*/ 221 w 1029"/>
                                    <a:gd name="T95" fmla="*/ 643 h 717"/>
                                    <a:gd name="T96" fmla="*/ 173 w 1029"/>
                                    <a:gd name="T97" fmla="*/ 548 h 717"/>
                                    <a:gd name="T98" fmla="*/ 136 w 1029"/>
                                    <a:gd name="T99" fmla="*/ 445 h 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9" h="717">
                                      <a:moveTo>
                                        <a:pt x="0" y="347"/>
                                      </a:moveTo>
                                      <a:lnTo>
                                        <a:pt x="3" y="322"/>
                                      </a:lnTo>
                                      <a:lnTo>
                                        <a:pt x="8" y="298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23" y="227"/>
                                      </a:lnTo>
                                      <a:lnTo>
                                        <a:pt x="31" y="206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61" y="139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47" y="18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337" y="80"/>
                                      </a:lnTo>
                                      <a:lnTo>
                                        <a:pt x="373" y="83"/>
                                      </a:lnTo>
                                      <a:lnTo>
                                        <a:pt x="406" y="8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71" y="90"/>
                                      </a:lnTo>
                                      <a:lnTo>
                                        <a:pt x="500" y="93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601" y="101"/>
                                      </a:lnTo>
                                      <a:lnTo>
                                        <a:pt x="622" y="102"/>
                                      </a:lnTo>
                                      <a:lnTo>
                                        <a:pt x="643" y="103"/>
                                      </a:lnTo>
                                      <a:lnTo>
                                        <a:pt x="660" y="106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692" y="109"/>
                                      </a:lnTo>
                                      <a:lnTo>
                                        <a:pt x="705" y="111"/>
                                      </a:lnTo>
                                      <a:lnTo>
                                        <a:pt x="716" y="112"/>
                                      </a:lnTo>
                                      <a:lnTo>
                                        <a:pt x="944" y="247"/>
                                      </a:lnTo>
                                      <a:lnTo>
                                        <a:pt x="1029" y="453"/>
                                      </a:lnTo>
                                      <a:lnTo>
                                        <a:pt x="1014" y="456"/>
                                      </a:lnTo>
                                      <a:lnTo>
                                        <a:pt x="1000" y="459"/>
                                      </a:lnTo>
                                      <a:lnTo>
                                        <a:pt x="985" y="461"/>
                                      </a:lnTo>
                                      <a:lnTo>
                                        <a:pt x="971" y="461"/>
                                      </a:lnTo>
                                      <a:lnTo>
                                        <a:pt x="957" y="459"/>
                                      </a:lnTo>
                                      <a:lnTo>
                                        <a:pt x="944" y="456"/>
                                      </a:lnTo>
                                      <a:lnTo>
                                        <a:pt x="929" y="453"/>
                                      </a:lnTo>
                                      <a:lnTo>
                                        <a:pt x="916" y="448"/>
                                      </a:lnTo>
                                      <a:lnTo>
                                        <a:pt x="896" y="436"/>
                                      </a:lnTo>
                                      <a:lnTo>
                                        <a:pt x="879" y="423"/>
                                      </a:lnTo>
                                      <a:lnTo>
                                        <a:pt x="861" y="406"/>
                                      </a:lnTo>
                                      <a:lnTo>
                                        <a:pt x="846" y="387"/>
                                      </a:lnTo>
                                      <a:lnTo>
                                        <a:pt x="831" y="365"/>
                                      </a:lnTo>
                                      <a:lnTo>
                                        <a:pt x="817" y="341"/>
                                      </a:lnTo>
                                      <a:lnTo>
                                        <a:pt x="805" y="315"/>
                                      </a:lnTo>
                                      <a:lnTo>
                                        <a:pt x="794" y="286"/>
                                      </a:lnTo>
                                      <a:lnTo>
                                        <a:pt x="768" y="288"/>
                                      </a:lnTo>
                                      <a:lnTo>
                                        <a:pt x="743" y="286"/>
                                      </a:lnTo>
                                      <a:lnTo>
                                        <a:pt x="717" y="285"/>
                                      </a:lnTo>
                                      <a:lnTo>
                                        <a:pt x="693" y="281"/>
                                      </a:lnTo>
                                      <a:lnTo>
                                        <a:pt x="667" y="275"/>
                                      </a:lnTo>
                                      <a:lnTo>
                                        <a:pt x="643" y="268"/>
                                      </a:lnTo>
                                      <a:lnTo>
                                        <a:pt x="618" y="257"/>
                                      </a:lnTo>
                                      <a:lnTo>
                                        <a:pt x="595" y="247"/>
                                      </a:lnTo>
                                      <a:lnTo>
                                        <a:pt x="581" y="242"/>
                                      </a:lnTo>
                                      <a:lnTo>
                                        <a:pt x="559" y="289"/>
                                      </a:lnTo>
                                      <a:lnTo>
                                        <a:pt x="578" y="302"/>
                                      </a:lnTo>
                                      <a:lnTo>
                                        <a:pt x="601" y="312"/>
                                      </a:lnTo>
                                      <a:lnTo>
                                        <a:pt x="622" y="319"/>
                                      </a:lnTo>
                                      <a:lnTo>
                                        <a:pt x="645" y="325"/>
                                      </a:lnTo>
                                      <a:lnTo>
                                        <a:pt x="669" y="331"/>
                                      </a:lnTo>
                                      <a:lnTo>
                                        <a:pt x="692" y="334"/>
                                      </a:lnTo>
                                      <a:lnTo>
                                        <a:pt x="715" y="335"/>
                                      </a:lnTo>
                                      <a:lnTo>
                                        <a:pt x="738" y="337"/>
                                      </a:lnTo>
                                      <a:lnTo>
                                        <a:pt x="761" y="335"/>
                                      </a:lnTo>
                                      <a:lnTo>
                                        <a:pt x="769" y="354"/>
                                      </a:lnTo>
                                      <a:lnTo>
                                        <a:pt x="778" y="370"/>
                                      </a:lnTo>
                                      <a:lnTo>
                                        <a:pt x="788" y="386"/>
                                      </a:lnTo>
                                      <a:lnTo>
                                        <a:pt x="797" y="400"/>
                                      </a:lnTo>
                                      <a:lnTo>
                                        <a:pt x="807" y="413"/>
                                      </a:lnTo>
                                      <a:lnTo>
                                        <a:pt x="817" y="426"/>
                                      </a:lnTo>
                                      <a:lnTo>
                                        <a:pt x="825" y="436"/>
                                      </a:lnTo>
                                      <a:lnTo>
                                        <a:pt x="836" y="446"/>
                                      </a:lnTo>
                                      <a:lnTo>
                                        <a:pt x="752" y="407"/>
                                      </a:lnTo>
                                      <a:lnTo>
                                        <a:pt x="746" y="401"/>
                                      </a:lnTo>
                                      <a:lnTo>
                                        <a:pt x="741" y="394"/>
                                      </a:lnTo>
                                      <a:lnTo>
                                        <a:pt x="735" y="389"/>
                                      </a:lnTo>
                                      <a:lnTo>
                                        <a:pt x="730" y="383"/>
                                      </a:lnTo>
                                      <a:lnTo>
                                        <a:pt x="725" y="378"/>
                                      </a:lnTo>
                                      <a:lnTo>
                                        <a:pt x="719" y="373"/>
                                      </a:lnTo>
                                      <a:lnTo>
                                        <a:pt x="715" y="368"/>
                                      </a:lnTo>
                                      <a:lnTo>
                                        <a:pt x="709" y="364"/>
                                      </a:lnTo>
                                      <a:lnTo>
                                        <a:pt x="705" y="360"/>
                                      </a:lnTo>
                                      <a:lnTo>
                                        <a:pt x="699" y="355"/>
                                      </a:lnTo>
                                      <a:lnTo>
                                        <a:pt x="693" y="353"/>
                                      </a:lnTo>
                                      <a:lnTo>
                                        <a:pt x="687" y="348"/>
                                      </a:lnTo>
                                      <a:lnTo>
                                        <a:pt x="681" y="344"/>
                                      </a:lnTo>
                                      <a:lnTo>
                                        <a:pt x="676" y="340"/>
                                      </a:lnTo>
                                      <a:lnTo>
                                        <a:pt x="670" y="337"/>
                                      </a:lnTo>
                                      <a:lnTo>
                                        <a:pt x="664" y="334"/>
                                      </a:lnTo>
                                      <a:lnTo>
                                        <a:pt x="651" y="328"/>
                                      </a:lnTo>
                                      <a:lnTo>
                                        <a:pt x="637" y="324"/>
                                      </a:lnTo>
                                      <a:lnTo>
                                        <a:pt x="624" y="319"/>
                                      </a:lnTo>
                                      <a:lnTo>
                                        <a:pt x="609" y="318"/>
                                      </a:lnTo>
                                      <a:lnTo>
                                        <a:pt x="595" y="317"/>
                                      </a:lnTo>
                                      <a:lnTo>
                                        <a:pt x="582" y="317"/>
                                      </a:lnTo>
                                      <a:lnTo>
                                        <a:pt x="568" y="318"/>
                                      </a:lnTo>
                                      <a:lnTo>
                                        <a:pt x="553" y="319"/>
                                      </a:lnTo>
                                      <a:lnTo>
                                        <a:pt x="539" y="324"/>
                                      </a:lnTo>
                                      <a:lnTo>
                                        <a:pt x="523" y="328"/>
                                      </a:lnTo>
                                      <a:lnTo>
                                        <a:pt x="509" y="334"/>
                                      </a:lnTo>
                                      <a:lnTo>
                                        <a:pt x="494" y="341"/>
                                      </a:lnTo>
                                      <a:lnTo>
                                        <a:pt x="478" y="350"/>
                                      </a:lnTo>
                                      <a:lnTo>
                                        <a:pt x="464" y="358"/>
                                      </a:lnTo>
                                      <a:lnTo>
                                        <a:pt x="448" y="370"/>
                                      </a:lnTo>
                                      <a:lnTo>
                                        <a:pt x="434" y="381"/>
                                      </a:lnTo>
                                      <a:lnTo>
                                        <a:pt x="487" y="440"/>
                                      </a:lnTo>
                                      <a:lnTo>
                                        <a:pt x="468" y="437"/>
                                      </a:lnTo>
                                      <a:lnTo>
                                        <a:pt x="450" y="437"/>
                                      </a:lnTo>
                                      <a:lnTo>
                                        <a:pt x="429" y="440"/>
                                      </a:lnTo>
                                      <a:lnTo>
                                        <a:pt x="408" y="446"/>
                                      </a:lnTo>
                                      <a:lnTo>
                                        <a:pt x="386" y="455"/>
                                      </a:lnTo>
                                      <a:lnTo>
                                        <a:pt x="365" y="465"/>
                                      </a:lnTo>
                                      <a:lnTo>
                                        <a:pt x="342" y="478"/>
                                      </a:lnTo>
                                      <a:lnTo>
                                        <a:pt x="317" y="492"/>
                                      </a:lnTo>
                                      <a:lnTo>
                                        <a:pt x="365" y="546"/>
                                      </a:lnTo>
                                      <a:lnTo>
                                        <a:pt x="347" y="550"/>
                                      </a:lnTo>
                                      <a:lnTo>
                                        <a:pt x="330" y="556"/>
                                      </a:lnTo>
                                      <a:lnTo>
                                        <a:pt x="313" y="563"/>
                                      </a:lnTo>
                                      <a:lnTo>
                                        <a:pt x="297" y="570"/>
                                      </a:lnTo>
                                      <a:lnTo>
                                        <a:pt x="281" y="579"/>
                                      </a:lnTo>
                                      <a:lnTo>
                                        <a:pt x="267" y="589"/>
                                      </a:lnTo>
                                      <a:lnTo>
                                        <a:pt x="252" y="600"/>
                                      </a:lnTo>
                                      <a:lnTo>
                                        <a:pt x="238" y="612"/>
                                      </a:lnTo>
                                      <a:lnTo>
                                        <a:pt x="336" y="717"/>
                                      </a:lnTo>
                                      <a:lnTo>
                                        <a:pt x="324" y="711"/>
                                      </a:lnTo>
                                      <a:lnTo>
                                        <a:pt x="313" y="707"/>
                                      </a:lnTo>
                                      <a:lnTo>
                                        <a:pt x="303" y="704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7" y="698"/>
                                      </a:lnTo>
                                      <a:lnTo>
                                        <a:pt x="280" y="695"/>
                                      </a:lnTo>
                                      <a:lnTo>
                                        <a:pt x="274" y="694"/>
                                      </a:lnTo>
                                      <a:lnTo>
                                        <a:pt x="271" y="692"/>
                                      </a:lnTo>
                                      <a:lnTo>
                                        <a:pt x="265" y="690"/>
                                      </a:lnTo>
                                      <a:lnTo>
                                        <a:pt x="258" y="685"/>
                                      </a:lnTo>
                                      <a:lnTo>
                                        <a:pt x="249" y="679"/>
                                      </a:lnTo>
                                      <a:lnTo>
                                        <a:pt x="239" y="672"/>
                                      </a:lnTo>
                                      <a:lnTo>
                                        <a:pt x="221" y="643"/>
                                      </a:lnTo>
                                      <a:lnTo>
                                        <a:pt x="203" y="61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173" y="548"/>
                                      </a:lnTo>
                                      <a:lnTo>
                                        <a:pt x="159" y="515"/>
                                      </a:lnTo>
                                      <a:lnTo>
                                        <a:pt x="147" y="479"/>
                                      </a:lnTo>
                                      <a:lnTo>
                                        <a:pt x="136" y="445"/>
                                      </a:lnTo>
                                      <a:lnTo>
                                        <a:pt x="126" y="407"/>
                                      </a:lnTo>
                                      <a:lnTo>
                                        <a:pt x="0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4" y="9852"/>
                                  <a:ext cx="1029" cy="717"/>
                                </a:xfrm>
                                <a:custGeom>
                                  <a:avLst/>
                                  <a:gdLst>
                                    <a:gd name="T0" fmla="*/ 3 w 1029"/>
                                    <a:gd name="T1" fmla="*/ 322 h 717"/>
                                    <a:gd name="T2" fmla="*/ 18 w 1029"/>
                                    <a:gd name="T3" fmla="*/ 250 h 717"/>
                                    <a:gd name="T4" fmla="*/ 39 w 1029"/>
                                    <a:gd name="T5" fmla="*/ 183 h 717"/>
                                    <a:gd name="T6" fmla="*/ 61 w 1029"/>
                                    <a:gd name="T7" fmla="*/ 139 h 717"/>
                                    <a:gd name="T8" fmla="*/ 100 w 1029"/>
                                    <a:gd name="T9" fmla="*/ 77 h 717"/>
                                    <a:gd name="T10" fmla="*/ 147 w 1029"/>
                                    <a:gd name="T11" fmla="*/ 18 h 717"/>
                                    <a:gd name="T12" fmla="*/ 337 w 1029"/>
                                    <a:gd name="T13" fmla="*/ 80 h 717"/>
                                    <a:gd name="T14" fmla="*/ 440 w 1029"/>
                                    <a:gd name="T15" fmla="*/ 89 h 717"/>
                                    <a:gd name="T16" fmla="*/ 527 w 1029"/>
                                    <a:gd name="T17" fmla="*/ 95 h 717"/>
                                    <a:gd name="T18" fmla="*/ 601 w 1029"/>
                                    <a:gd name="T19" fmla="*/ 101 h 717"/>
                                    <a:gd name="T20" fmla="*/ 660 w 1029"/>
                                    <a:gd name="T21" fmla="*/ 106 h 717"/>
                                    <a:gd name="T22" fmla="*/ 705 w 1029"/>
                                    <a:gd name="T23" fmla="*/ 111 h 717"/>
                                    <a:gd name="T24" fmla="*/ 1029 w 1029"/>
                                    <a:gd name="T25" fmla="*/ 453 h 717"/>
                                    <a:gd name="T26" fmla="*/ 1000 w 1029"/>
                                    <a:gd name="T27" fmla="*/ 459 h 717"/>
                                    <a:gd name="T28" fmla="*/ 957 w 1029"/>
                                    <a:gd name="T29" fmla="*/ 459 h 717"/>
                                    <a:gd name="T30" fmla="*/ 916 w 1029"/>
                                    <a:gd name="T31" fmla="*/ 448 h 717"/>
                                    <a:gd name="T32" fmla="*/ 879 w 1029"/>
                                    <a:gd name="T33" fmla="*/ 423 h 717"/>
                                    <a:gd name="T34" fmla="*/ 831 w 1029"/>
                                    <a:gd name="T35" fmla="*/ 365 h 717"/>
                                    <a:gd name="T36" fmla="*/ 794 w 1029"/>
                                    <a:gd name="T37" fmla="*/ 286 h 717"/>
                                    <a:gd name="T38" fmla="*/ 743 w 1029"/>
                                    <a:gd name="T39" fmla="*/ 286 h 717"/>
                                    <a:gd name="T40" fmla="*/ 667 w 1029"/>
                                    <a:gd name="T41" fmla="*/ 275 h 717"/>
                                    <a:gd name="T42" fmla="*/ 595 w 1029"/>
                                    <a:gd name="T43" fmla="*/ 247 h 717"/>
                                    <a:gd name="T44" fmla="*/ 578 w 1029"/>
                                    <a:gd name="T45" fmla="*/ 302 h 717"/>
                                    <a:gd name="T46" fmla="*/ 622 w 1029"/>
                                    <a:gd name="T47" fmla="*/ 319 h 717"/>
                                    <a:gd name="T48" fmla="*/ 692 w 1029"/>
                                    <a:gd name="T49" fmla="*/ 334 h 717"/>
                                    <a:gd name="T50" fmla="*/ 761 w 1029"/>
                                    <a:gd name="T51" fmla="*/ 335 h 717"/>
                                    <a:gd name="T52" fmla="*/ 778 w 1029"/>
                                    <a:gd name="T53" fmla="*/ 370 h 717"/>
                                    <a:gd name="T54" fmla="*/ 807 w 1029"/>
                                    <a:gd name="T55" fmla="*/ 413 h 717"/>
                                    <a:gd name="T56" fmla="*/ 836 w 1029"/>
                                    <a:gd name="T57" fmla="*/ 446 h 717"/>
                                    <a:gd name="T58" fmla="*/ 746 w 1029"/>
                                    <a:gd name="T59" fmla="*/ 401 h 717"/>
                                    <a:gd name="T60" fmla="*/ 730 w 1029"/>
                                    <a:gd name="T61" fmla="*/ 383 h 717"/>
                                    <a:gd name="T62" fmla="*/ 715 w 1029"/>
                                    <a:gd name="T63" fmla="*/ 368 h 717"/>
                                    <a:gd name="T64" fmla="*/ 705 w 1029"/>
                                    <a:gd name="T65" fmla="*/ 360 h 717"/>
                                    <a:gd name="T66" fmla="*/ 687 w 1029"/>
                                    <a:gd name="T67" fmla="*/ 348 h 717"/>
                                    <a:gd name="T68" fmla="*/ 670 w 1029"/>
                                    <a:gd name="T69" fmla="*/ 337 h 717"/>
                                    <a:gd name="T70" fmla="*/ 651 w 1029"/>
                                    <a:gd name="T71" fmla="*/ 328 h 717"/>
                                    <a:gd name="T72" fmla="*/ 609 w 1029"/>
                                    <a:gd name="T73" fmla="*/ 318 h 717"/>
                                    <a:gd name="T74" fmla="*/ 568 w 1029"/>
                                    <a:gd name="T75" fmla="*/ 318 h 717"/>
                                    <a:gd name="T76" fmla="*/ 523 w 1029"/>
                                    <a:gd name="T77" fmla="*/ 328 h 717"/>
                                    <a:gd name="T78" fmla="*/ 478 w 1029"/>
                                    <a:gd name="T79" fmla="*/ 350 h 717"/>
                                    <a:gd name="T80" fmla="*/ 434 w 1029"/>
                                    <a:gd name="T81" fmla="*/ 381 h 717"/>
                                    <a:gd name="T82" fmla="*/ 468 w 1029"/>
                                    <a:gd name="T83" fmla="*/ 437 h 717"/>
                                    <a:gd name="T84" fmla="*/ 408 w 1029"/>
                                    <a:gd name="T85" fmla="*/ 446 h 717"/>
                                    <a:gd name="T86" fmla="*/ 342 w 1029"/>
                                    <a:gd name="T87" fmla="*/ 478 h 717"/>
                                    <a:gd name="T88" fmla="*/ 365 w 1029"/>
                                    <a:gd name="T89" fmla="*/ 546 h 717"/>
                                    <a:gd name="T90" fmla="*/ 313 w 1029"/>
                                    <a:gd name="T91" fmla="*/ 563 h 717"/>
                                    <a:gd name="T92" fmla="*/ 267 w 1029"/>
                                    <a:gd name="T93" fmla="*/ 589 h 717"/>
                                    <a:gd name="T94" fmla="*/ 336 w 1029"/>
                                    <a:gd name="T95" fmla="*/ 717 h 717"/>
                                    <a:gd name="T96" fmla="*/ 313 w 1029"/>
                                    <a:gd name="T97" fmla="*/ 707 h 717"/>
                                    <a:gd name="T98" fmla="*/ 287 w 1029"/>
                                    <a:gd name="T99" fmla="*/ 698 h 717"/>
                                    <a:gd name="T100" fmla="*/ 271 w 1029"/>
                                    <a:gd name="T101" fmla="*/ 692 h 717"/>
                                    <a:gd name="T102" fmla="*/ 258 w 1029"/>
                                    <a:gd name="T103" fmla="*/ 685 h 717"/>
                                    <a:gd name="T104" fmla="*/ 239 w 1029"/>
                                    <a:gd name="T105" fmla="*/ 672 h 717"/>
                                    <a:gd name="T106" fmla="*/ 188 w 1029"/>
                                    <a:gd name="T107" fmla="*/ 582 h 717"/>
                                    <a:gd name="T108" fmla="*/ 147 w 1029"/>
                                    <a:gd name="T109" fmla="*/ 479 h 717"/>
                                    <a:gd name="T110" fmla="*/ 0 w 1029"/>
                                    <a:gd name="T111" fmla="*/ 347 h 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29" h="717">
                                      <a:moveTo>
                                        <a:pt x="0" y="347"/>
                                      </a:moveTo>
                                      <a:lnTo>
                                        <a:pt x="0" y="347"/>
                                      </a:lnTo>
                                      <a:lnTo>
                                        <a:pt x="3" y="322"/>
                                      </a:lnTo>
                                      <a:lnTo>
                                        <a:pt x="8" y="298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23" y="227"/>
                                      </a:lnTo>
                                      <a:lnTo>
                                        <a:pt x="31" y="206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61" y="139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47" y="18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337" y="80"/>
                                      </a:lnTo>
                                      <a:lnTo>
                                        <a:pt x="373" y="83"/>
                                      </a:lnTo>
                                      <a:lnTo>
                                        <a:pt x="406" y="8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71" y="90"/>
                                      </a:lnTo>
                                      <a:lnTo>
                                        <a:pt x="500" y="93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601" y="101"/>
                                      </a:lnTo>
                                      <a:lnTo>
                                        <a:pt x="622" y="102"/>
                                      </a:lnTo>
                                      <a:lnTo>
                                        <a:pt x="643" y="103"/>
                                      </a:lnTo>
                                      <a:lnTo>
                                        <a:pt x="660" y="106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692" y="109"/>
                                      </a:lnTo>
                                      <a:lnTo>
                                        <a:pt x="705" y="111"/>
                                      </a:lnTo>
                                      <a:lnTo>
                                        <a:pt x="716" y="112"/>
                                      </a:lnTo>
                                      <a:lnTo>
                                        <a:pt x="944" y="247"/>
                                      </a:lnTo>
                                      <a:lnTo>
                                        <a:pt x="1029" y="453"/>
                                      </a:lnTo>
                                      <a:lnTo>
                                        <a:pt x="1014" y="456"/>
                                      </a:lnTo>
                                      <a:lnTo>
                                        <a:pt x="1000" y="459"/>
                                      </a:lnTo>
                                      <a:lnTo>
                                        <a:pt x="985" y="461"/>
                                      </a:lnTo>
                                      <a:lnTo>
                                        <a:pt x="971" y="461"/>
                                      </a:lnTo>
                                      <a:lnTo>
                                        <a:pt x="957" y="459"/>
                                      </a:lnTo>
                                      <a:lnTo>
                                        <a:pt x="944" y="456"/>
                                      </a:lnTo>
                                      <a:lnTo>
                                        <a:pt x="929" y="453"/>
                                      </a:lnTo>
                                      <a:lnTo>
                                        <a:pt x="916" y="448"/>
                                      </a:lnTo>
                                      <a:lnTo>
                                        <a:pt x="896" y="436"/>
                                      </a:lnTo>
                                      <a:lnTo>
                                        <a:pt x="879" y="423"/>
                                      </a:lnTo>
                                      <a:lnTo>
                                        <a:pt x="861" y="406"/>
                                      </a:lnTo>
                                      <a:lnTo>
                                        <a:pt x="846" y="387"/>
                                      </a:lnTo>
                                      <a:lnTo>
                                        <a:pt x="831" y="365"/>
                                      </a:lnTo>
                                      <a:lnTo>
                                        <a:pt x="817" y="341"/>
                                      </a:lnTo>
                                      <a:lnTo>
                                        <a:pt x="805" y="315"/>
                                      </a:lnTo>
                                      <a:lnTo>
                                        <a:pt x="794" y="286"/>
                                      </a:lnTo>
                                      <a:lnTo>
                                        <a:pt x="768" y="288"/>
                                      </a:lnTo>
                                      <a:lnTo>
                                        <a:pt x="743" y="286"/>
                                      </a:lnTo>
                                      <a:lnTo>
                                        <a:pt x="717" y="285"/>
                                      </a:lnTo>
                                      <a:lnTo>
                                        <a:pt x="693" y="281"/>
                                      </a:lnTo>
                                      <a:lnTo>
                                        <a:pt x="667" y="275"/>
                                      </a:lnTo>
                                      <a:lnTo>
                                        <a:pt x="643" y="268"/>
                                      </a:lnTo>
                                      <a:lnTo>
                                        <a:pt x="618" y="257"/>
                                      </a:lnTo>
                                      <a:lnTo>
                                        <a:pt x="595" y="247"/>
                                      </a:lnTo>
                                      <a:lnTo>
                                        <a:pt x="581" y="242"/>
                                      </a:lnTo>
                                      <a:lnTo>
                                        <a:pt x="559" y="289"/>
                                      </a:lnTo>
                                      <a:lnTo>
                                        <a:pt x="578" y="302"/>
                                      </a:lnTo>
                                      <a:lnTo>
                                        <a:pt x="601" y="312"/>
                                      </a:lnTo>
                                      <a:lnTo>
                                        <a:pt x="622" y="319"/>
                                      </a:lnTo>
                                      <a:lnTo>
                                        <a:pt x="645" y="325"/>
                                      </a:lnTo>
                                      <a:lnTo>
                                        <a:pt x="669" y="331"/>
                                      </a:lnTo>
                                      <a:lnTo>
                                        <a:pt x="692" y="334"/>
                                      </a:lnTo>
                                      <a:lnTo>
                                        <a:pt x="715" y="335"/>
                                      </a:lnTo>
                                      <a:lnTo>
                                        <a:pt x="738" y="337"/>
                                      </a:lnTo>
                                      <a:lnTo>
                                        <a:pt x="761" y="335"/>
                                      </a:lnTo>
                                      <a:lnTo>
                                        <a:pt x="769" y="354"/>
                                      </a:lnTo>
                                      <a:lnTo>
                                        <a:pt x="778" y="370"/>
                                      </a:lnTo>
                                      <a:lnTo>
                                        <a:pt x="788" y="386"/>
                                      </a:lnTo>
                                      <a:lnTo>
                                        <a:pt x="797" y="400"/>
                                      </a:lnTo>
                                      <a:lnTo>
                                        <a:pt x="807" y="413"/>
                                      </a:lnTo>
                                      <a:lnTo>
                                        <a:pt x="817" y="426"/>
                                      </a:lnTo>
                                      <a:lnTo>
                                        <a:pt x="825" y="436"/>
                                      </a:lnTo>
                                      <a:lnTo>
                                        <a:pt x="836" y="446"/>
                                      </a:lnTo>
                                      <a:lnTo>
                                        <a:pt x="752" y="407"/>
                                      </a:lnTo>
                                      <a:lnTo>
                                        <a:pt x="746" y="401"/>
                                      </a:lnTo>
                                      <a:lnTo>
                                        <a:pt x="741" y="394"/>
                                      </a:lnTo>
                                      <a:lnTo>
                                        <a:pt x="735" y="389"/>
                                      </a:lnTo>
                                      <a:lnTo>
                                        <a:pt x="730" y="383"/>
                                      </a:lnTo>
                                      <a:lnTo>
                                        <a:pt x="725" y="378"/>
                                      </a:lnTo>
                                      <a:lnTo>
                                        <a:pt x="719" y="373"/>
                                      </a:lnTo>
                                      <a:lnTo>
                                        <a:pt x="715" y="368"/>
                                      </a:lnTo>
                                      <a:lnTo>
                                        <a:pt x="709" y="364"/>
                                      </a:lnTo>
                                      <a:lnTo>
                                        <a:pt x="705" y="360"/>
                                      </a:lnTo>
                                      <a:lnTo>
                                        <a:pt x="699" y="355"/>
                                      </a:lnTo>
                                      <a:lnTo>
                                        <a:pt x="693" y="353"/>
                                      </a:lnTo>
                                      <a:lnTo>
                                        <a:pt x="687" y="348"/>
                                      </a:lnTo>
                                      <a:lnTo>
                                        <a:pt x="681" y="344"/>
                                      </a:lnTo>
                                      <a:lnTo>
                                        <a:pt x="676" y="340"/>
                                      </a:lnTo>
                                      <a:lnTo>
                                        <a:pt x="670" y="337"/>
                                      </a:lnTo>
                                      <a:lnTo>
                                        <a:pt x="664" y="334"/>
                                      </a:lnTo>
                                      <a:lnTo>
                                        <a:pt x="651" y="328"/>
                                      </a:lnTo>
                                      <a:lnTo>
                                        <a:pt x="637" y="324"/>
                                      </a:lnTo>
                                      <a:lnTo>
                                        <a:pt x="624" y="319"/>
                                      </a:lnTo>
                                      <a:lnTo>
                                        <a:pt x="609" y="318"/>
                                      </a:lnTo>
                                      <a:lnTo>
                                        <a:pt x="595" y="317"/>
                                      </a:lnTo>
                                      <a:lnTo>
                                        <a:pt x="582" y="317"/>
                                      </a:lnTo>
                                      <a:lnTo>
                                        <a:pt x="568" y="318"/>
                                      </a:lnTo>
                                      <a:lnTo>
                                        <a:pt x="553" y="319"/>
                                      </a:lnTo>
                                      <a:lnTo>
                                        <a:pt x="539" y="324"/>
                                      </a:lnTo>
                                      <a:lnTo>
                                        <a:pt x="523" y="328"/>
                                      </a:lnTo>
                                      <a:lnTo>
                                        <a:pt x="509" y="334"/>
                                      </a:lnTo>
                                      <a:lnTo>
                                        <a:pt x="494" y="341"/>
                                      </a:lnTo>
                                      <a:lnTo>
                                        <a:pt x="478" y="350"/>
                                      </a:lnTo>
                                      <a:lnTo>
                                        <a:pt x="464" y="358"/>
                                      </a:lnTo>
                                      <a:lnTo>
                                        <a:pt x="448" y="370"/>
                                      </a:lnTo>
                                      <a:lnTo>
                                        <a:pt x="434" y="381"/>
                                      </a:lnTo>
                                      <a:lnTo>
                                        <a:pt x="487" y="440"/>
                                      </a:lnTo>
                                      <a:lnTo>
                                        <a:pt x="468" y="437"/>
                                      </a:lnTo>
                                      <a:lnTo>
                                        <a:pt x="450" y="437"/>
                                      </a:lnTo>
                                      <a:lnTo>
                                        <a:pt x="429" y="440"/>
                                      </a:lnTo>
                                      <a:lnTo>
                                        <a:pt x="408" y="446"/>
                                      </a:lnTo>
                                      <a:lnTo>
                                        <a:pt x="386" y="455"/>
                                      </a:lnTo>
                                      <a:lnTo>
                                        <a:pt x="365" y="465"/>
                                      </a:lnTo>
                                      <a:lnTo>
                                        <a:pt x="342" y="478"/>
                                      </a:lnTo>
                                      <a:lnTo>
                                        <a:pt x="317" y="492"/>
                                      </a:lnTo>
                                      <a:lnTo>
                                        <a:pt x="365" y="546"/>
                                      </a:lnTo>
                                      <a:lnTo>
                                        <a:pt x="347" y="550"/>
                                      </a:lnTo>
                                      <a:lnTo>
                                        <a:pt x="330" y="556"/>
                                      </a:lnTo>
                                      <a:lnTo>
                                        <a:pt x="313" y="563"/>
                                      </a:lnTo>
                                      <a:lnTo>
                                        <a:pt x="297" y="570"/>
                                      </a:lnTo>
                                      <a:lnTo>
                                        <a:pt x="281" y="579"/>
                                      </a:lnTo>
                                      <a:lnTo>
                                        <a:pt x="267" y="589"/>
                                      </a:lnTo>
                                      <a:lnTo>
                                        <a:pt x="252" y="600"/>
                                      </a:lnTo>
                                      <a:lnTo>
                                        <a:pt x="238" y="612"/>
                                      </a:lnTo>
                                      <a:lnTo>
                                        <a:pt x="336" y="717"/>
                                      </a:lnTo>
                                      <a:lnTo>
                                        <a:pt x="324" y="711"/>
                                      </a:lnTo>
                                      <a:lnTo>
                                        <a:pt x="313" y="707"/>
                                      </a:lnTo>
                                      <a:lnTo>
                                        <a:pt x="303" y="704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7" y="698"/>
                                      </a:lnTo>
                                      <a:lnTo>
                                        <a:pt x="280" y="695"/>
                                      </a:lnTo>
                                      <a:lnTo>
                                        <a:pt x="274" y="694"/>
                                      </a:lnTo>
                                      <a:lnTo>
                                        <a:pt x="271" y="692"/>
                                      </a:lnTo>
                                      <a:lnTo>
                                        <a:pt x="265" y="690"/>
                                      </a:lnTo>
                                      <a:lnTo>
                                        <a:pt x="258" y="685"/>
                                      </a:lnTo>
                                      <a:lnTo>
                                        <a:pt x="249" y="679"/>
                                      </a:lnTo>
                                      <a:lnTo>
                                        <a:pt x="239" y="672"/>
                                      </a:lnTo>
                                      <a:lnTo>
                                        <a:pt x="221" y="643"/>
                                      </a:lnTo>
                                      <a:lnTo>
                                        <a:pt x="203" y="61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173" y="548"/>
                                      </a:lnTo>
                                      <a:lnTo>
                                        <a:pt x="159" y="515"/>
                                      </a:lnTo>
                                      <a:lnTo>
                                        <a:pt x="147" y="479"/>
                                      </a:lnTo>
                                      <a:lnTo>
                                        <a:pt x="136" y="445"/>
                                      </a:lnTo>
                                      <a:lnTo>
                                        <a:pt x="126" y="407"/>
                                      </a:lnTo>
                                      <a:lnTo>
                                        <a:pt x="0" y="34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0184"/>
                                  <a:ext cx="499" cy="337"/>
                                </a:xfrm>
                                <a:custGeom>
                                  <a:avLst/>
                                  <a:gdLst>
                                    <a:gd name="T0" fmla="*/ 0 w 499"/>
                                    <a:gd name="T1" fmla="*/ 0 h 337"/>
                                    <a:gd name="T2" fmla="*/ 341 w 499"/>
                                    <a:gd name="T3" fmla="*/ 176 h 337"/>
                                    <a:gd name="T4" fmla="*/ 383 w 499"/>
                                    <a:gd name="T5" fmla="*/ 196 h 337"/>
                                    <a:gd name="T6" fmla="*/ 419 w 499"/>
                                    <a:gd name="T7" fmla="*/ 216 h 337"/>
                                    <a:gd name="T8" fmla="*/ 448 w 499"/>
                                    <a:gd name="T9" fmla="*/ 237 h 337"/>
                                    <a:gd name="T10" fmla="*/ 471 w 499"/>
                                    <a:gd name="T11" fmla="*/ 255 h 337"/>
                                    <a:gd name="T12" fmla="*/ 487 w 499"/>
                                    <a:gd name="T13" fmla="*/ 273 h 337"/>
                                    <a:gd name="T14" fmla="*/ 497 w 499"/>
                                    <a:gd name="T15" fmla="*/ 290 h 337"/>
                                    <a:gd name="T16" fmla="*/ 499 w 499"/>
                                    <a:gd name="T17" fmla="*/ 306 h 337"/>
                                    <a:gd name="T18" fmla="*/ 497 w 499"/>
                                    <a:gd name="T19" fmla="*/ 320 h 337"/>
                                    <a:gd name="T20" fmla="*/ 492 w 499"/>
                                    <a:gd name="T21" fmla="*/ 326 h 337"/>
                                    <a:gd name="T22" fmla="*/ 487 w 499"/>
                                    <a:gd name="T23" fmla="*/ 332 h 337"/>
                                    <a:gd name="T24" fmla="*/ 479 w 499"/>
                                    <a:gd name="T25" fmla="*/ 334 h 337"/>
                                    <a:gd name="T26" fmla="*/ 472 w 499"/>
                                    <a:gd name="T27" fmla="*/ 337 h 337"/>
                                    <a:gd name="T28" fmla="*/ 462 w 499"/>
                                    <a:gd name="T29" fmla="*/ 337 h 337"/>
                                    <a:gd name="T30" fmla="*/ 451 w 499"/>
                                    <a:gd name="T31" fmla="*/ 337 h 337"/>
                                    <a:gd name="T32" fmla="*/ 439 w 499"/>
                                    <a:gd name="T33" fmla="*/ 336 h 337"/>
                                    <a:gd name="T34" fmla="*/ 425 w 499"/>
                                    <a:gd name="T35" fmla="*/ 333 h 337"/>
                                    <a:gd name="T36" fmla="*/ 407 w 499"/>
                                    <a:gd name="T37" fmla="*/ 330 h 337"/>
                                    <a:gd name="T38" fmla="*/ 389 w 499"/>
                                    <a:gd name="T39" fmla="*/ 324 h 337"/>
                                    <a:gd name="T40" fmla="*/ 368 w 499"/>
                                    <a:gd name="T41" fmla="*/ 319 h 337"/>
                                    <a:gd name="T42" fmla="*/ 347 w 499"/>
                                    <a:gd name="T43" fmla="*/ 310 h 337"/>
                                    <a:gd name="T44" fmla="*/ 322 w 499"/>
                                    <a:gd name="T45" fmla="*/ 301 h 337"/>
                                    <a:gd name="T46" fmla="*/ 298 w 499"/>
                                    <a:gd name="T47" fmla="*/ 291 h 337"/>
                                    <a:gd name="T48" fmla="*/ 271 w 499"/>
                                    <a:gd name="T49" fmla="*/ 280 h 337"/>
                                    <a:gd name="T50" fmla="*/ 243 w 499"/>
                                    <a:gd name="T51" fmla="*/ 267 h 337"/>
                                    <a:gd name="T52" fmla="*/ 30 w 499"/>
                                    <a:gd name="T53" fmla="*/ 166 h 337"/>
                                    <a:gd name="T54" fmla="*/ 36 w 499"/>
                                    <a:gd name="T55" fmla="*/ 163 h 337"/>
                                    <a:gd name="T56" fmla="*/ 43 w 499"/>
                                    <a:gd name="T57" fmla="*/ 162 h 337"/>
                                    <a:gd name="T58" fmla="*/ 52 w 499"/>
                                    <a:gd name="T59" fmla="*/ 157 h 337"/>
                                    <a:gd name="T60" fmla="*/ 65 w 499"/>
                                    <a:gd name="T61" fmla="*/ 153 h 337"/>
                                    <a:gd name="T62" fmla="*/ 0 w 499"/>
                                    <a:gd name="T63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99" h="337">
                                      <a:moveTo>
                                        <a:pt x="0" y="0"/>
                                      </a:moveTo>
                                      <a:lnTo>
                                        <a:pt x="341" y="176"/>
                                      </a:lnTo>
                                      <a:lnTo>
                                        <a:pt x="383" y="196"/>
                                      </a:lnTo>
                                      <a:lnTo>
                                        <a:pt x="419" y="216"/>
                                      </a:lnTo>
                                      <a:lnTo>
                                        <a:pt x="448" y="237"/>
                                      </a:lnTo>
                                      <a:lnTo>
                                        <a:pt x="471" y="255"/>
                                      </a:lnTo>
                                      <a:lnTo>
                                        <a:pt x="487" y="273"/>
                                      </a:lnTo>
                                      <a:lnTo>
                                        <a:pt x="497" y="290"/>
                                      </a:lnTo>
                                      <a:lnTo>
                                        <a:pt x="499" y="306"/>
                                      </a:lnTo>
                                      <a:lnTo>
                                        <a:pt x="497" y="320"/>
                                      </a:lnTo>
                                      <a:lnTo>
                                        <a:pt x="492" y="326"/>
                                      </a:lnTo>
                                      <a:lnTo>
                                        <a:pt x="487" y="332"/>
                                      </a:lnTo>
                                      <a:lnTo>
                                        <a:pt x="479" y="334"/>
                                      </a:lnTo>
                                      <a:lnTo>
                                        <a:pt x="472" y="337"/>
                                      </a:lnTo>
                                      <a:lnTo>
                                        <a:pt x="462" y="337"/>
                                      </a:lnTo>
                                      <a:lnTo>
                                        <a:pt x="451" y="337"/>
                                      </a:lnTo>
                                      <a:lnTo>
                                        <a:pt x="439" y="336"/>
                                      </a:lnTo>
                                      <a:lnTo>
                                        <a:pt x="425" y="333"/>
                                      </a:lnTo>
                                      <a:lnTo>
                                        <a:pt x="407" y="330"/>
                                      </a:lnTo>
                                      <a:lnTo>
                                        <a:pt x="389" y="324"/>
                                      </a:lnTo>
                                      <a:lnTo>
                                        <a:pt x="368" y="319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322" y="301"/>
                                      </a:lnTo>
                                      <a:lnTo>
                                        <a:pt x="298" y="291"/>
                                      </a:lnTo>
                                      <a:lnTo>
                                        <a:pt x="271" y="280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6" y="16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0184"/>
                                  <a:ext cx="499" cy="337"/>
                                </a:xfrm>
                                <a:custGeom>
                                  <a:avLst/>
                                  <a:gdLst>
                                    <a:gd name="T0" fmla="*/ 0 w 499"/>
                                    <a:gd name="T1" fmla="*/ 0 h 337"/>
                                    <a:gd name="T2" fmla="*/ 341 w 499"/>
                                    <a:gd name="T3" fmla="*/ 176 h 337"/>
                                    <a:gd name="T4" fmla="*/ 341 w 499"/>
                                    <a:gd name="T5" fmla="*/ 176 h 337"/>
                                    <a:gd name="T6" fmla="*/ 383 w 499"/>
                                    <a:gd name="T7" fmla="*/ 196 h 337"/>
                                    <a:gd name="T8" fmla="*/ 419 w 499"/>
                                    <a:gd name="T9" fmla="*/ 216 h 337"/>
                                    <a:gd name="T10" fmla="*/ 448 w 499"/>
                                    <a:gd name="T11" fmla="*/ 237 h 337"/>
                                    <a:gd name="T12" fmla="*/ 471 w 499"/>
                                    <a:gd name="T13" fmla="*/ 255 h 337"/>
                                    <a:gd name="T14" fmla="*/ 487 w 499"/>
                                    <a:gd name="T15" fmla="*/ 273 h 337"/>
                                    <a:gd name="T16" fmla="*/ 497 w 499"/>
                                    <a:gd name="T17" fmla="*/ 290 h 337"/>
                                    <a:gd name="T18" fmla="*/ 499 w 499"/>
                                    <a:gd name="T19" fmla="*/ 306 h 337"/>
                                    <a:gd name="T20" fmla="*/ 497 w 499"/>
                                    <a:gd name="T21" fmla="*/ 320 h 337"/>
                                    <a:gd name="T22" fmla="*/ 497 w 499"/>
                                    <a:gd name="T23" fmla="*/ 320 h 337"/>
                                    <a:gd name="T24" fmla="*/ 492 w 499"/>
                                    <a:gd name="T25" fmla="*/ 326 h 337"/>
                                    <a:gd name="T26" fmla="*/ 487 w 499"/>
                                    <a:gd name="T27" fmla="*/ 332 h 337"/>
                                    <a:gd name="T28" fmla="*/ 479 w 499"/>
                                    <a:gd name="T29" fmla="*/ 334 h 337"/>
                                    <a:gd name="T30" fmla="*/ 472 w 499"/>
                                    <a:gd name="T31" fmla="*/ 337 h 337"/>
                                    <a:gd name="T32" fmla="*/ 462 w 499"/>
                                    <a:gd name="T33" fmla="*/ 337 h 337"/>
                                    <a:gd name="T34" fmla="*/ 451 w 499"/>
                                    <a:gd name="T35" fmla="*/ 337 h 337"/>
                                    <a:gd name="T36" fmla="*/ 439 w 499"/>
                                    <a:gd name="T37" fmla="*/ 336 h 337"/>
                                    <a:gd name="T38" fmla="*/ 425 w 499"/>
                                    <a:gd name="T39" fmla="*/ 333 h 337"/>
                                    <a:gd name="T40" fmla="*/ 425 w 499"/>
                                    <a:gd name="T41" fmla="*/ 333 h 337"/>
                                    <a:gd name="T42" fmla="*/ 407 w 499"/>
                                    <a:gd name="T43" fmla="*/ 330 h 337"/>
                                    <a:gd name="T44" fmla="*/ 389 w 499"/>
                                    <a:gd name="T45" fmla="*/ 324 h 337"/>
                                    <a:gd name="T46" fmla="*/ 368 w 499"/>
                                    <a:gd name="T47" fmla="*/ 319 h 337"/>
                                    <a:gd name="T48" fmla="*/ 347 w 499"/>
                                    <a:gd name="T49" fmla="*/ 310 h 337"/>
                                    <a:gd name="T50" fmla="*/ 322 w 499"/>
                                    <a:gd name="T51" fmla="*/ 301 h 337"/>
                                    <a:gd name="T52" fmla="*/ 298 w 499"/>
                                    <a:gd name="T53" fmla="*/ 291 h 337"/>
                                    <a:gd name="T54" fmla="*/ 271 w 499"/>
                                    <a:gd name="T55" fmla="*/ 280 h 337"/>
                                    <a:gd name="T56" fmla="*/ 243 w 499"/>
                                    <a:gd name="T57" fmla="*/ 267 h 337"/>
                                    <a:gd name="T58" fmla="*/ 30 w 499"/>
                                    <a:gd name="T59" fmla="*/ 166 h 337"/>
                                    <a:gd name="T60" fmla="*/ 30 w 499"/>
                                    <a:gd name="T61" fmla="*/ 166 h 337"/>
                                    <a:gd name="T62" fmla="*/ 36 w 499"/>
                                    <a:gd name="T63" fmla="*/ 163 h 337"/>
                                    <a:gd name="T64" fmla="*/ 43 w 499"/>
                                    <a:gd name="T65" fmla="*/ 162 h 337"/>
                                    <a:gd name="T66" fmla="*/ 52 w 499"/>
                                    <a:gd name="T67" fmla="*/ 157 h 337"/>
                                    <a:gd name="T68" fmla="*/ 65 w 499"/>
                                    <a:gd name="T69" fmla="*/ 153 h 337"/>
                                    <a:gd name="T70" fmla="*/ 0 w 499"/>
                                    <a:gd name="T71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99" h="337">
                                      <a:moveTo>
                                        <a:pt x="0" y="0"/>
                                      </a:moveTo>
                                      <a:lnTo>
                                        <a:pt x="341" y="176"/>
                                      </a:lnTo>
                                      <a:lnTo>
                                        <a:pt x="383" y="196"/>
                                      </a:lnTo>
                                      <a:lnTo>
                                        <a:pt x="419" y="216"/>
                                      </a:lnTo>
                                      <a:lnTo>
                                        <a:pt x="448" y="237"/>
                                      </a:lnTo>
                                      <a:lnTo>
                                        <a:pt x="471" y="255"/>
                                      </a:lnTo>
                                      <a:lnTo>
                                        <a:pt x="487" y="273"/>
                                      </a:lnTo>
                                      <a:lnTo>
                                        <a:pt x="497" y="290"/>
                                      </a:lnTo>
                                      <a:lnTo>
                                        <a:pt x="499" y="306"/>
                                      </a:lnTo>
                                      <a:lnTo>
                                        <a:pt x="497" y="320"/>
                                      </a:lnTo>
                                      <a:lnTo>
                                        <a:pt x="492" y="326"/>
                                      </a:lnTo>
                                      <a:lnTo>
                                        <a:pt x="487" y="332"/>
                                      </a:lnTo>
                                      <a:lnTo>
                                        <a:pt x="479" y="334"/>
                                      </a:lnTo>
                                      <a:lnTo>
                                        <a:pt x="472" y="337"/>
                                      </a:lnTo>
                                      <a:lnTo>
                                        <a:pt x="462" y="337"/>
                                      </a:lnTo>
                                      <a:lnTo>
                                        <a:pt x="451" y="337"/>
                                      </a:lnTo>
                                      <a:lnTo>
                                        <a:pt x="439" y="336"/>
                                      </a:lnTo>
                                      <a:lnTo>
                                        <a:pt x="425" y="333"/>
                                      </a:lnTo>
                                      <a:lnTo>
                                        <a:pt x="407" y="330"/>
                                      </a:lnTo>
                                      <a:lnTo>
                                        <a:pt x="389" y="324"/>
                                      </a:lnTo>
                                      <a:lnTo>
                                        <a:pt x="368" y="319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322" y="301"/>
                                      </a:lnTo>
                                      <a:lnTo>
                                        <a:pt x="298" y="291"/>
                                      </a:lnTo>
                                      <a:lnTo>
                                        <a:pt x="271" y="280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6" y="16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18" o:spid="_x0000_s1026" style="position:absolute;margin-left:-4.8pt;margin-top:-62.8pt;width:55.85pt;height:27.8pt;z-index:251683840" coordorigin="2131,9808" coordsize="1642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">
                      <v:shape id="Freeform 519" o:spid="_x0000_s1027" style="position:absolute;left:2131;top:9808;width:1642;height:911;visibility:visible;mso-wrap-style:square;v-text-anchor:top" coordsize="1642,9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960xAAA&#10;ANwAAAAPAAAAZHJzL2Rvd25yZXYueG1sRI9BawIxFITvhf6H8ITeanYVrK5GKS0WQXrQ9eLtsXlu&#10;FjcvSxJ1/fdGKPQ4zMw3zGLV21ZcyYfGsYJ8mIEgrpxuuFZwKNfvUxAhImtsHZOCOwVYLV9fFlho&#10;d+MdXfexFgnCoUAFJsaukDJUhiyGoeuIk3dy3mJM0tdSe7wluG3lKMsm0mLDacFgR1+GqvP+YhWc&#10;8oO/y1GzHaOefa+Pv6b8KY1Sb4P+cw4iUh//w3/tjVYw+cjheSYd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l/etMQAAADcAAAADwAAAAAAAAAAAAAAAACXAgAAZHJzL2Rv&#10;d25yZXYueG1sUEsFBgAAAAAEAAQA9QAAAIgDAAAAAA==&#10;" path="m0,441l135,505,147,546,161,585,176,623,192,656,209,689,228,718,246,745,265,770,274,775,282,780,291,784,298,788,304,793,311,795,315,798,321,801,334,807,348,813,363,817,379,821,395,826,410,829,426,831,442,834,469,866,498,885,533,899,564,908,592,911,618,908,639,901,660,888,675,869,690,846,690,844,691,842,694,837,697,830,711,834,724,839,737,840,749,842,760,842,770,842,780,840,791,837,801,834,809,830,818,824,825,817,832,808,840,800,845,790,851,778,855,768,858,757,860,742,861,725,874,728,886,729,897,731,907,729,917,729,927,726,936,725,945,722,952,718,958,712,965,706,972,700,978,693,984,686,989,677,994,667,999,656,1002,643,1004,630,1004,615,1001,605,996,592,992,579,985,565,1020,574,1362,729,1390,742,1415,752,1439,762,1463,770,1485,775,1505,780,1523,782,1541,782,1557,781,1571,780,1584,775,1595,770,1606,762,1616,754,1623,744,1630,734,1639,705,1642,679,1634,653,1617,630,1606,617,1591,604,1574,591,1554,577,1531,562,1505,546,1476,532,1444,516,1060,325,1038,270,792,124,766,120,740,117,716,113,690,110,665,107,641,104,616,103,593,101,569,100,546,98,523,97,500,97,477,97,455,97,433,97,412,97,210,,186,21,163,44,141,67,121,93,102,119,84,146,68,175,53,205,42,231,32,260,22,287,14,317,9,348,4,378,1,409,,441xe" fillcolor="black" stroked="f">
                        <v:path arrowok="t" o:connecttype="custom" o:connectlocs="147,546;192,656;246,745;282,780;304,793;321,801;363,817;410,829;469,866;564,908;639,901;690,846;694,837;724,839;760,842;791,837;818,824;840,800;855,768;861,725;897,731;927,726;952,718;972,700;989,677;1002,643;1001,605;985,565;1390,742;1463,770;1523,782;1571,780;1606,762;1630,734;1634,653;1591,604;1531,562;1444,516;792,124;716,113;641,104;569,100;500,97;433,97;186,21;121,93;68,175;32,260;9,348;0,441" o:connectangles="0,0,0,0,0,0,0,0,0,0,0,0,0,0,0,0,0,0,0,0,0,0,0,0,0,0,0,0,0,0,0,0,0,0,0,0,0,0,0,0,0,0,0,0,0,0,0,0,0,0"/>
                      </v:shape>
                      <v:polyline id="Freeform 520" o:spid="_x0000_s1028" style="position:absolute;visibility:visible;mso-wrap-style:square;v-text-anchor:top" points="2131,10249,2266,10313,2278,10354,2292,10393,2307,10431,2323,10464,2340,10497,2359,10526,2377,10553,2396,10578,2405,10583,2413,10588,2422,10592,2429,10596,2435,10601,2442,10603,2446,10606,2452,10609,2465,10615,2479,10621,2494,10625,2510,10629,2526,10634,2541,10637,2557,10639,2573,10642,2600,10674,2629,10693,2664,10707,2695,10716,2723,10719,2749,10716,2770,10709,2791,10696,2806,10677,2821,10654,2821,10652,2822,10650,2825,10645,2828,10638,2842,10642,2855,10647,2868,10648,2880,10650,2891,10650,2901,10650,2911,10648,2922,10645,2932,10642,2940,10638,2949,10632,2956,10625,2963,10616,2971,10608,2976,10598,2982,10586,2986,10576,2989,10565,2991,10550,2992,10533,3005,10536,3017,10537,3028,10539,3038,10537,3048,10537,3058,10534,3067,10533,3076,10530,3083,10526,3089,10520,3096,10514,3103,10508,3109,10501,3115,10494,3120,10485,3125,10475,3130,10464,3133,10451,3135,10438,3135,10423,3132,10413,3127,10400,3123,10387,3116,10373,3151,10382,3493,10537,3521,10550,3546,10560,3570,10570,3594,10578,3616,10583,3636,10588,3654,10590,3672,10590,3688,10589,3702,10588,3715,10583,3726,10578,3737,10570,3747,10562,3754,10552,3761,10542,3770,10513,3773,10487,3765,10461,3748,10438,3737,10425,3722,10412,3705,10399,3685,10385,3662,10370,3636,10354,3607,10340,3575,10324,3191,10133,3169,10078,2923,9932,2897,9928,2871,9925,2847,9921,2821,9918,2796,9915,2772,9912,2747,9911,2724,9909,2700,9908,2677,9906,2654,9905,2631,9905,2608,9905,2586,9905,2564,9905,2543,9905,2341,9808,2317,9829,2294,9852,2272,9875,2252,9901,2233,9927,2215,9954,2199,9983,2184,10013,2173,10039,2163,10068,2153,10095,2145,10125,2140,10156,2135,10186,2132,10217,2131,10249" coordsize="1642,9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o0+xQAA&#10;ANwAAAAPAAAAZHJzL2Rvd25yZXYueG1sRI9Ra8JAEITfC/0Pxxb6Vi+2ENvoKaVBWhAEbX/Amlsv&#10;wdxeyG017a/3BMHHYWa+YWaLwbfqSH1sAhsYjzJQxFWwDTsDP9/Lp1dQUZAttoHJwB9FWMzv72ZY&#10;2HDiDR234lSCcCzQQC3SFVrHqiaPcRQ64uTtQ+9Rkuydtj2eEty3+jnLcu2x4bRQY0cfNVWH7a83&#10;EFZYTvb52679dMtNufqXdenEmMeH4X0KSmiQW/ja/rIGJi85XM6kI6DnZ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ajT7FAAAA3AAAAA8AAAAAAAAAAAAAAAAAlwIAAGRycy9k&#10;b3ducmV2LnhtbFBLBQYAAAAABAAEAPUAAACJAwAAAAA=&#10;" filled="f" strokeweight="0">
                        <v:path arrowok="t" o:connecttype="custom" o:connectlocs="135,505;176,623;228,718;265,770;291,784;311,795;321,801;363,817;410,829;469,866;533,899;618,908;675,869;690,844;697,830;724,839;760,842;791,837;809,830;832,808;851,778;858,757;861,725;897,731;927,726;945,722;965,706;984,686;994,667;1004,630;1001,605;985,565;1362,729;1439,762;1505,780;1541,782;1584,775;1616,754;1630,734;1634,653;1606,617;1554,577;1476,532;1038,270;766,120;690,110;616,103;546,98;477,97;412,97;186,21;121,93;68,175;42,231;14,317;1,409" o:connectangles="0,0,0,0,0,0,0,0,0,0,0,0,0,0,0,0,0,0,0,0,0,0,0,0,0,0,0,0,0,0,0,0,0,0,0,0,0,0,0,0,0,0,0,0,0,0,0,0,0,0,0,0,0,0,0,0"/>
                      </v:polyline>
                      <v:shape id="Freeform 521" o:spid="_x0000_s1029" style="position:absolute;left:2514;top:10445;width:277;height:206;visibility:visible;mso-wrap-style:square;v-text-anchor:top" coordsize="277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887xAAA&#10;ANwAAAAPAAAAZHJzL2Rvd25yZXYueG1sRI/RasJAFETfC/7DcgXfmo2NmBBdRVoKeRHU9gOu2WsS&#10;zN4N2VWTv3cLBR+HmTnDrLeDacWdetdYVjCPYhDEpdUNVwp+f77fMxDOI2tsLZOCkRxsN5O3Neba&#10;PvhI95OvRICwy1FB7X2XS+nKmgy6yHbEwbvY3qAPsq+k7vER4KaVH3G8lAYbDgs1dvRZU3k93YwC&#10;PH6di8y1eNhnl3m5uI3LxI5KzabDbgXC0+Bf4f92oRWkSQp/Z8IRkJ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vPO8QAAADcAAAADwAAAAAAAAAAAAAAAACXAgAAZHJzL2Rv&#10;d25yZXYueG1sUEsFBgAAAAAEAAQA9QAAAIgDAAAAAA==&#10;" path="m0,26l7,22,17,17,26,13,37,10,49,7,59,4,71,1,82,,186,114,277,157,266,174,255,189,242,199,229,203,213,206,196,205,176,199,156,190,120,174,,26xe" stroked="f">
                        <v:path arrowok="t" o:connecttype="custom" o:connectlocs="0,26;7,22;17,17;26,13;37,10;49,7;59,4;71,1;82,0;186,114;277,157;266,174;255,189;242,199;229,203;213,206;196,205;176,199;156,190;120,174;0,26" o:connectangles="0,0,0,0,0,0,0,0,0,0,0,0,0,0,0,0,0,0,0,0,0"/>
                      </v:shape>
                      <v:polyline id="Freeform 522" o:spid="_x0000_s1030" style="position:absolute;visibility:visible;mso-wrap-style:square;v-text-anchor:top" points="2514,10471,2514,10471,2521,10467,2531,10462,2540,10458,2551,10455,2563,10452,2573,10449,2585,10446,2596,10445,2700,10559,2791,10602,2780,10619,2769,10634,2756,10644,2743,10648,2727,10651,2710,10650,2690,10644,2670,10635,2634,10619,2514,10471" coordsize="277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apfwgAA&#10;ANwAAAAPAAAAZHJzL2Rvd25yZXYueG1sRE9NT8JAEL2b8B82Q+JNtkCCpLAQghHxKFUTbpPdsa10&#10;Z5vuUuq/dw4mHl/e93o7+Eb11MU6sIHpJANFbIOruTTwXjw/LEHFhOywCUwGfijCdjO6W2Puwo3f&#10;qD+lUkkIxxwNVCm1udbRVuQxTkJLLNxX6DwmgV2pXYc3CfeNnmXZQnusWRoqbGlfkb2crl5KbDE7&#10;HuyVFx+vxXkZPr9fen4y5n487FagEg3pX/znPjoDj3NZK2fkCO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5ql/CAAAA3AAAAA8AAAAAAAAAAAAAAAAAlwIAAGRycy9kb3du&#10;cmV2LnhtbFBLBQYAAAAABAAEAPUAAACGAwAAAAA=&#10;" filled="f" strokeweight="0">
                        <v:path arrowok="t" o:connecttype="custom" o:connectlocs="0,26;0,26;7,22;17,17;26,13;37,10;49,7;59,4;71,1;82,0;186,114;277,157;277,157;266,174;255,189;242,199;229,203;213,206;196,205;176,199;156,190;120,174;0,26" o:connectangles="0,0,0,0,0,0,0,0,0,0,0,0,0,0,0,0,0,0,0,0,0,0,0"/>
                      </v:polyline>
                      <v:shape id="Freeform 523" o:spid="_x0000_s1031" style="position:absolute;left:2592;top:10336;width:355;height:250;visibility:visible;mso-wrap-style:square;v-text-anchor:top" coordsize="355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CLAyQAA&#10;ANwAAAAPAAAAZHJzL2Rvd25yZXYueG1sRI/dasJAFITvC32H5QjeFN30B7Wpq2iLUGgRjLb08jR7&#10;TNJmz4bdjaY+fVco9HKYmW+Y6bwztTiQ85VlBdfDBARxbnXFhYLddjWYgPABWWNtmRT8kIf57PJi&#10;iqm2R97QIQuFiBD2KSooQ2hSKX1ekkE/tA1x9PbWGQxRukJqh8cIN7W8SZKRNFhxXCixoceS8u+s&#10;NQpce5ef3tqXj6/PVbZ8f11fhadirVS/1y0eQATqwn/4r/2sFYxv7+F8Jh4BOfs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WQCLAyQAAANwAAAAPAAAAAAAAAAAAAAAAAJcCAABk&#10;cnMvZG93bnJldi54bWxQSwUGAAAAAAQABAD1AAAAjQMAAAAA&#10;" path="m0,20l14,13,30,7,46,2,63,,80,,99,2,118,5,137,11,216,105,355,167,355,181,354,194,353,206,348,216,341,227,331,236,319,244,308,249,299,250,291,250,282,249,272,246,260,243,250,240,239,236,227,230,145,185,,20xe" stroked="f">
                        <v:path arrowok="t" o:connecttype="custom" o:connectlocs="0,20;14,13;30,7;46,2;63,0;80,0;99,2;118,5;137,11;216,105;355,167;355,181;354,194;353,206;348,216;341,227;331,236;319,244;308,249;299,250;291,250;282,249;272,246;260,243;250,240;239,236;227,230;145,185;0,20" o:connectangles="0,0,0,0,0,0,0,0,0,0,0,0,0,0,0,0,0,0,0,0,0,0,0,0,0,0,0,0,0"/>
                      </v:shape>
                      <v:polyline id="Freeform 524" o:spid="_x0000_s1032" style="position:absolute;visibility:visible;mso-wrap-style:square;v-text-anchor:top" points="2592,10356,2592,10356,2606,10349,2622,10343,2638,10338,2655,10336,2672,10336,2691,10338,2710,10341,2729,10347,2808,10441,2947,10503,2947,10517,2946,10530,2945,10542,2940,10552,2933,10563,2923,10572,2911,10580,2900,10585,2891,10586,2883,10586,2874,10585,2864,10582,2852,10579,2842,10576,2831,10572,2819,10566,2737,10521,2592,10356" coordsize="355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ZADwAAA&#10;ANwAAAAPAAAAZHJzL2Rvd25yZXYueG1sRE9LS8NAEL4L/odlBG92oxQtabelCpbgrc/zNDtN0mZn&#10;w+6YxH/vHgSPH997sRpdq3oKsfFs4HmSgSIuvW24MnDYfz7NQEVBtth6JgM/FGG1vL9bYG79wFvq&#10;d1KpFMIxRwO1SJdrHcuaHMaJ74gTd/HBoSQYKm0DDinctfoly161w4ZTQ40dfdRU3nbfzsBRCjn5&#10;/qxvmyJcYxjwfb/9MubxYVzPQQmN8i/+cxfWwNs0zU9n0hHQy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1ZADwAAAANwAAAAPAAAAAAAAAAAAAAAAAJcCAABkcnMvZG93bnJl&#10;di54bWxQSwUGAAAAAAQABAD1AAAAhAMAAAAA&#10;" filled="f" strokeweight="0">
                        <v:path arrowok="t" o:connecttype="custom" o:connectlocs="0,20;0,20;14,13;30,7;46,2;63,0;80,0;99,2;118,5;137,11;216,105;355,167;355,167;355,181;354,194;353,206;348,216;348,216;341,227;331,236;319,244;308,249;308,249;299,250;291,250;282,249;272,246;260,243;250,240;239,236;227,230;145,185;0,20" o:connectangles="0,0,0,0,0,0,0,0,0,0,0,0,0,0,0,0,0,0,0,0,0,0,0,0,0,0,0,0,0,0,0,0,0"/>
                      </v:polyline>
                      <v:shape id="Freeform 525" o:spid="_x0000_s1033" style="position:absolute;left:2698;top:10219;width:392;height:252;visibility:visible;mso-wrap-style:square;v-text-anchor:top" coordsize="392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twXxAAA&#10;ANwAAAAPAAAAZHJzL2Rvd25yZXYueG1sRI/NagIxFIX3Bd8h3EI3ohmLqIxGsVJBQRC1m+4uk+vM&#10;0ORmSKKOb28EocvD+fk4s0VrjbiSD7VjBYN+BoK4cLrmUsHPad2bgAgRWaNxTAruFGAx77zNMNfu&#10;xge6HmMp0giHHBVUMTa5lKGoyGLou4Y4eWfnLcYkfSm1x1sat0Z+ZtlIWqw5ESpsaFVR8Xe82MTd&#10;ntbdTbZb7bffZrjz5jL5/SKlPt7b5RREpDb+h1/tjVYwHg7geSYd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rcF8QAAADcAAAADwAAAAAAAAAAAAAAAACXAgAAZHJzL2Rv&#10;d25yZXYueG1sUEsFBgAAAAAEAAQA9QAAAIgDAAAAAA==&#10;" path="m0,23l16,14,32,7,49,3,67,,84,,103,3,120,7,137,14,149,20,159,26,169,33,176,39,186,49,195,60,202,72,208,85,332,142,340,147,347,151,355,155,362,160,369,164,375,168,381,173,386,177,391,187,392,197,391,207,386,219,382,226,378,232,372,238,366,242,360,246,353,249,345,251,336,252,327,252,319,251,307,249,297,248,285,245,274,240,261,236,248,230,147,183,,23xe" stroked="f">
                        <v:path arrowok="t" o:connecttype="custom" o:connectlocs="0,23;16,14;32,7;49,3;67,0;84,0;103,3;120,7;137,14;149,20;159,26;169,33;176,39;186,49;195,60;202,72;208,85;332,142;340,147;347,151;355,155;362,160;369,164;375,168;381,173;386,177;391,187;392,197;391,207;386,219;382,226;378,232;372,238;366,242;360,246;353,249;345,251;336,252;327,252;319,251;307,249;297,248;285,245;274,240;261,236;248,230;147,183;0,23" o:connectangles="0,0,0,0,0,0,0,0,0,0,0,0,0,0,0,0,0,0,0,0,0,0,0,0,0,0,0,0,0,0,0,0,0,0,0,0,0,0,0,0,0,0,0,0,0,0,0,0"/>
                      </v:shape>
                      <v:polyline id="Freeform 526" o:spid="_x0000_s1034" style="position:absolute;visibility:visible;mso-wrap-style:square;v-text-anchor:top" points="2698,10242,2698,10242,2714,10233,2730,10226,2747,10222,2765,10219,2782,10219,2801,10222,2818,10226,2835,10233,2847,10239,2857,10245,2867,10252,2874,10258,2884,10268,2893,10279,2900,10291,2906,10304,3030,10361,3038,10366,3045,10370,3053,10374,3060,10379,3067,10383,3073,10387,3079,10392,3084,10396,3089,10406,3090,10416,3089,10426,3084,10438,3080,10445,3076,10451,3070,10457,3064,10461,3058,10465,3051,10468,3043,10470,3034,10471,3025,10471,3017,10470,3005,10468,2995,10467,2983,10464,2972,10459,2959,10455,2946,10449,2845,10402,2698,10242" coordsize="392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9JHxwAA&#10;ANwAAAAPAAAAZHJzL2Rvd25yZXYueG1sRI9BawIxFITvBf9DeEJvNVuRtmyNUhS7gkWoFkpvr5vX&#10;zeLmZUniuvXXN0LB4zAz3zDTeW8b0ZEPtWMF96MMBHHpdM2Vgo/96u4JRIjIGhvHpOCXAsxng5sp&#10;5tqd+J26XaxEgnDIUYGJsc2lDKUhi2HkWuLk/ThvMSbpK6k9nhLcNnKcZQ/SYs1pwWBLC0PlYXe0&#10;CiZt6bvX5Xn7XXxuzNa/FfuvqlDqdti/PIOI1Mdr+L+91goeJ2O4nElH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xPSR8cAAADcAAAADwAAAAAAAAAAAAAAAACXAgAAZHJz&#10;L2Rvd25yZXYueG1sUEsFBgAAAAAEAAQA9QAAAIsDAAAAAA==&#10;" filled="f" strokeweight="0">
                        <v:path arrowok="t" o:connecttype="custom" o:connectlocs="0,23;0,23;16,14;32,7;49,3;67,0;84,0;103,3;120,7;137,14;137,14;149,20;159,26;169,33;176,39;176,39;186,49;195,60;202,72;208,85;332,142;332,142;340,147;347,151;355,155;362,160;369,164;375,168;381,173;386,177;386,177;391,187;392,197;391,207;386,219;386,219;382,226;378,232;372,238;366,242;360,246;353,249;345,251;336,252;336,252;327,252;319,251;307,249;297,248;285,245;274,240;261,236;248,230;147,183;0,23" o:connectangles="0,0,0,0,0,0,0,0,0,0,0,0,0,0,0,0,0,0,0,0,0,0,0,0,0,0,0,0,0,0,0,0,0,0,0,0,0,0,0,0,0,0,0,0,0,0,0,0,0,0,0,0,0,0,0"/>
                      </v:polyline>
                      <v:shape id="Freeform 527" o:spid="_x0000_s1035" style="position:absolute;left:2194;top:9852;width:1029;height:717;visibility:visible;mso-wrap-style:square;v-text-anchor:top" coordsize="1029,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x/SxgAA&#10;ANwAAAAPAAAAZHJzL2Rvd25yZXYueG1sRI9La8MwEITvhf4HsYVeSiPnQRpcy6EECgkU8jzkuLG2&#10;lqm1MpKSOP++KhRyHGbmG6aY97YVF/KhcaxgOMhAEFdON1wrOOw/X2cgQkTW2DomBTcKMC8fHwrM&#10;tbvyli67WIsE4ZCjAhNjl0sZKkMWw8B1xMn7dt5iTNLXUnu8Jrht5SjLptJiw2nBYEcLQ9XP7mwV&#10;xP1Xv/XrUbsar19MNcXN6TiplXp+6j/eQUTq4z38315qBW+TMfydSUdAl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5x/SxgAAANwAAAAPAAAAAAAAAAAAAAAAAJcCAABkcnMv&#10;ZG93bnJldi54bWxQSwUGAAAAAAQABAD1AAAAigMAAAAA&#10;" path="m0,347l3,322,8,298,12,273,18,250,23,227,31,206,39,183,49,161,61,139,72,119,85,98,100,77,114,57,130,39,147,18,166,,337,80,373,83,406,86,440,89,471,90,500,93,527,95,553,98,579,99,601,101,622,102,643,103,660,106,677,108,692,109,705,111,716,112,944,247,1029,453,1014,456,1000,459,985,461,971,461,957,459,944,456,929,453,916,448,896,436,879,423,861,406,846,387,831,365,817,341,805,315,794,286,768,288,743,286,717,285,693,281,667,275,643,268,618,257,595,247,581,242,559,289,578,302,601,312,622,319,645,325,669,331,692,334,715,335,738,337,761,335,769,354,778,370,788,386,797,400,807,413,817,426,825,436,836,446,752,407,746,401,741,394,735,389,730,383,725,378,719,373,715,368,709,364,705,360,699,355,693,353,687,348,681,344,676,340,670,337,664,334,651,328,637,324,624,319,609,318,595,317,582,317,568,318,553,319,539,324,523,328,509,334,494,341,478,350,464,358,448,370,434,381,487,440,468,437,450,437,429,440,408,446,386,455,365,465,342,478,317,492,365,546,347,550,330,556,313,563,297,570,281,579,267,589,252,600,238,612,336,717,324,711,313,707,303,704,294,700,287,698,280,695,274,694,271,692,265,690,258,685,249,679,239,672,221,643,203,613,188,582,173,548,159,515,147,479,136,445,126,407,,347xe" stroked="f">
                        <v:path arrowok="t" o:connecttype="custom" o:connectlocs="8,298;23,227;49,161;85,98;130,39;337,80;440,89;527,95;601,101;660,106;705,111;1029,453;985,461;944,456;896,436;846,387;805,315;743,286;667,275;595,247;578,302;645,325;715,335;769,354;797,400;825,436;746,401;730,383;715,368;699,355;681,344;664,334;624,319;582,317;539,324;494,341;448,370;468,437;408,446;342,478;347,550;297,570;252,600;324,711;294,700;274,694;258,685;221,643;173,548;136,445" o:connectangles="0,0,0,0,0,0,0,0,0,0,0,0,0,0,0,0,0,0,0,0,0,0,0,0,0,0,0,0,0,0,0,0,0,0,0,0,0,0,0,0,0,0,0,0,0,0,0,0,0,0"/>
                      </v:shape>
                      <v:polyline id="Freeform 528" o:spid="_x0000_s1036" style="position:absolute;visibility:visible;mso-wrap-style:square;v-text-anchor:top" points="2194,10199,2194,10199,2197,10174,2202,10150,2206,10125,2212,10102,2217,10079,2225,10058,2233,10035,2243,10013,2255,9991,2266,9971,2279,9950,2294,9929,2308,9909,2324,9891,2341,9870,2360,9852,2531,9932,2567,9935,2600,9938,2634,9941,2665,9942,2694,9945,2721,9947,2747,9950,2773,9951,2795,9953,2816,9954,2837,9955,2854,9958,2871,9960,2886,9961,2899,9963,2910,9964,3138,10099,3223,10305,3208,10308,3194,10311,3179,10313,3165,10313,3151,10311,3138,10308,3123,10305,3110,10300,3090,10288,3073,10275,3055,10258,3040,10239,3025,10217,3011,10193,2999,10167,2988,10138,2962,10140,2937,10138,2911,10137,2887,10133,2861,10127,2837,10120,2812,10109,2789,10099,2775,10094,2753,10141,2772,10154,2795,10164,2816,10171,2839,10177,2863,10183,2886,10186,2909,10187,2932,10189,2955,10187,2963,10206,2972,10222,2982,10238,2991,10252,3001,10265,3011,10278,3019,10288,3030,10298,2946,10259,2940,10253,2935,10246,2929,10241,2924,10235,2919,10230,2913,10225,2909,10220,2903,10216,2899,10212,2893,10207,2887,10205,2881,10200,2875,10196,2870,10192,2864,10189,2858,10186,2845,10180,2831,10176,2818,10171,2803,10170,2789,10169,2776,10169,2762,10170,2747,10171,2733,10176,2717,10180,2703,10186,2688,10193,2672,10202,2658,10210,2642,10222,2628,10233,2681,10292,2662,10289,2644,10289,2623,10292,2602,10298,2580,10307,2559,10317,2536,10330,2511,10344,2559,10398,2541,10402,2524,10408,2507,10415,2491,10422,2475,10431,2461,10441,2446,10452,2432,10464,2530,10569,2518,10563,2507,10559,2497,10556,2488,10552,2481,10550,2474,10547,2468,10546,2465,10544,2459,10542,2452,10537,2443,10531,2433,10524,2415,10495,2397,10465,2382,10434,2367,10400,2353,10367,2341,10331,2330,10297,2320,10259,2194,10199" coordsize="1029,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8/6mxQAA&#10;ANwAAAAPAAAAZHJzL2Rvd25yZXYueG1sRI9Pa8JAFMTvBb/D8gRvdWMJjUZXESHQgwergh6f2Zc/&#10;mn0bsqvGb98tFHocZuY3zGLVm0Y8qHO1ZQWTcQSCOLe65lLB8ZC9T0E4j6yxsUwKXuRgtRy8LTDV&#10;9snf9Nj7UgQIuxQVVN63qZQur8igG9uWOHiF7Qz6ILtS6g6fAW4a+RFFn9JgzWGhwpY2FeW3/d0o&#10;qDE53Xbbc1Kc4qzIZvfLtZlelBoN+/UchKfe/4f/2l9aQRLH8HsmHA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z/qbFAAAA3AAAAA8AAAAAAAAAAAAAAAAAlwIAAGRycy9k&#10;b3ducmV2LnhtbFBLBQYAAAAABAAEAPUAAACJAwAAAAA=&#10;" filled="f" strokeweight="0">
                        <v:path arrowok="t" o:connecttype="custom" o:connectlocs="3,322;18,250;39,183;61,139;100,77;147,18;337,80;440,89;527,95;601,101;660,106;705,111;1029,453;1000,459;957,459;916,448;879,423;831,365;794,286;743,286;667,275;595,247;578,302;622,319;692,334;761,335;778,370;807,413;836,446;746,401;730,383;715,368;705,360;687,348;670,337;651,328;609,318;568,318;523,328;478,350;434,381;468,437;408,446;342,478;365,546;313,563;267,589;336,717;313,707;287,698;271,692;258,685;239,672;188,582;147,479;0,347" o:connectangles="0,0,0,0,0,0,0,0,0,0,0,0,0,0,0,0,0,0,0,0,0,0,0,0,0,0,0,0,0,0,0,0,0,0,0,0,0,0,0,0,0,0,0,0,0,0,0,0,0,0,0,0,0,0,0,0"/>
                      </v:polyline>
                      <v:shape id="Freeform 529" o:spid="_x0000_s1037" style="position:absolute;left:3227;top:10184;width:499;height:337;visibility:visible;mso-wrap-style:square;v-text-anchor:top" coordsize="499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N8OxQAA&#10;ANwAAAAPAAAAZHJzL2Rvd25yZXYueG1sRI9BawIxFITvhf6H8AQvRROLVrsaRYqlIhXptt4fm+fu&#10;0s3LkqS6/fdGKPQ4zMw3zGLV2UacyYfasYbRUIEgLpypudTw9fk6mIEIEdlg45g0/FKA1fL+boGZ&#10;cRf+oHMeS5EgHDLUUMXYZlKGoiKLYeha4uSdnLcYk/SlNB4vCW4b+ajUk7RYc1qosKWXiorv/Mdq&#10;2M+6zXE3eR4795C/HTwp3r0rrfu9bj0HEamL/+G/9tZomI4ncDuTjoB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I3w7FAAAA3AAAAA8AAAAAAAAAAAAAAAAAlwIAAGRycy9k&#10;b3ducmV2LnhtbFBLBQYAAAAABAAEAPUAAACJAwAAAAA=&#10;" path="m0,0l341,176,383,196,419,216,448,237,471,255,487,273,497,290,499,306,497,320,492,326,487,332,479,334,472,337,462,337,451,337,439,336,425,333,407,330,389,324,368,319,347,310,322,301,298,291,271,280,243,267,30,166,36,163,43,162,52,157,65,153,,0xe" stroked="f">
                        <v:path arrowok="t" o:connecttype="custom" o:connectlocs="0,0;341,176;383,196;419,216;448,237;471,255;487,273;497,290;499,306;497,320;492,326;487,332;479,334;472,337;462,337;451,337;439,336;425,333;407,330;389,324;368,319;347,310;322,301;298,291;271,280;243,267;30,166;36,163;43,162;52,157;65,153;0,0" o:connectangles="0,0,0,0,0,0,0,0,0,0,0,0,0,0,0,0,0,0,0,0,0,0,0,0,0,0,0,0,0,0,0,0"/>
                      </v:shape>
                      <v:polyline id="Freeform 530" o:spid="_x0000_s1038" style="position:absolute;visibility:visible;mso-wrap-style:square;v-text-anchor:top" points="3227,10184,3568,10360,3610,10380,3646,10400,3675,10421,3698,10439,3714,10457,3724,10474,3726,10490,3724,10504,3719,10510,3714,10516,3706,10518,3699,10521,3689,10521,3678,10521,3666,10520,3652,10517,3634,10514,3616,10508,3595,10503,3574,10494,3549,10485,3525,10475,3498,10464,3470,10451,3257,10350,3263,10347,3270,10346,3279,10341,3292,10337,3227,10184" coordsize="499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SmGxAAA&#10;ANwAAAAPAAAAZHJzL2Rvd25yZXYueG1sRI9Pa8JAFMTvBb/D8oTe6saiUaKriFTagxX8d39kn0kw&#10;+zbsrib107uFQo/DzPyGmS87U4s7OV9ZVjAcJCCIc6srLhScjpu3KQgfkDXWlknBD3lYLnovc8y0&#10;bXlP90MoRISwz1BBGUKTSenzkgz6gW2Io3exzmCI0hVSO2wj3NTyPUlSabDiuFBiQ+uS8uvhZhSE&#10;R7Kr3OpTUrrdn7/dx3jY3hqlXvvdagYiUBf+w3/tL61gMkrh90w8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QkphsQAAADcAAAADwAAAAAAAAAAAAAAAACXAgAAZHJzL2Rv&#10;d25yZXYueG1sUEsFBgAAAAAEAAQA9QAAAIgDAAAAAA==&#10;" filled="f" strokeweight="0">
                        <v:path arrowok="t" o:connecttype="custom" o:connectlocs="0,0;341,176;341,176;383,196;419,216;448,237;471,255;487,273;497,290;499,306;497,320;497,320;492,326;487,332;479,334;472,337;462,337;451,337;439,336;425,333;425,333;407,330;389,324;368,319;347,310;322,301;298,291;271,280;243,267;30,166;30,166;36,163;43,162;52,157;65,153;0,0" o:connectangles="0,0,0,0,0,0,0,0,0,0,0,0,0,0,0,0,0,0,0,0,0,0,0,0,0,0,0,0,0,0,0,0,0,0,0,0"/>
                      </v:polylin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207" w:type="dxa"/>
            <w:shd w:val="clear" w:color="auto" w:fill="auto"/>
          </w:tcPr>
          <w:p w14:paraId="41D45A1D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To calculate the </w:t>
            </w:r>
            <w:proofErr w:type="gramStart"/>
            <w:r w:rsidRPr="00DB0A1E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number of moles (n) </w:t>
            </w:r>
            <w:r w:rsidR="00791421">
              <w:rPr>
                <w:rFonts w:ascii="Arial Narrow" w:hAnsi="Arial Narrow"/>
                <w:bCs/>
                <w:sz w:val="28"/>
                <w:szCs w:val="28"/>
                <w:u w:val="none"/>
              </w:rPr>
              <w:t>cover</w:t>
            </w:r>
            <w:proofErr w:type="gramEnd"/>
            <w:r w:rsidR="00791421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the n.</w:t>
            </w:r>
          </w:p>
          <w:p w14:paraId="0A91EF3E" w14:textId="39A84A1B" w:rsidR="00C46605" w:rsidRPr="00DB0A1E" w:rsidRDefault="00E01229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00F3D09" wp14:editId="204607D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684530</wp:posOffset>
                      </wp:positionV>
                      <wp:extent cx="709295" cy="353060"/>
                      <wp:effectExtent l="0" t="0" r="18415" b="16510"/>
                      <wp:wrapTight wrapText="bothSides">
                        <wp:wrapPolygon edited="0">
                          <wp:start x="2050" y="0"/>
                          <wp:lineTo x="1025" y="2253"/>
                          <wp:lineTo x="-251" y="5866"/>
                          <wp:lineTo x="-251" y="9906"/>
                          <wp:lineTo x="774" y="13947"/>
                          <wp:lineTo x="1547" y="15734"/>
                          <wp:lineTo x="5144" y="21134"/>
                          <wp:lineTo x="5917" y="21134"/>
                          <wp:lineTo x="9263" y="21134"/>
                          <wp:lineTo x="8741" y="21600"/>
                          <wp:lineTo x="21349" y="18919"/>
                          <wp:lineTo x="22122" y="15734"/>
                          <wp:lineTo x="21349" y="14413"/>
                          <wp:lineTo x="16978" y="9440"/>
                          <wp:lineTo x="14406" y="7187"/>
                          <wp:lineTo x="14136" y="4934"/>
                          <wp:lineTo x="10036" y="2253"/>
                          <wp:lineTo x="3597" y="0"/>
                          <wp:lineTo x="2050" y="0"/>
                        </wp:wrapPolygon>
                      </wp:wrapTight>
                      <wp:docPr id="657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9295" cy="353060"/>
                                <a:chOff x="2131" y="9808"/>
                                <a:chExt cx="1642" cy="911"/>
                              </a:xfrm>
                            </wpg:grpSpPr>
                            <wps:wsp>
                              <wps:cNvPr id="658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9808"/>
                                  <a:ext cx="1642" cy="911"/>
                                </a:xfrm>
                                <a:custGeom>
                                  <a:avLst/>
                                  <a:gdLst>
                                    <a:gd name="T0" fmla="*/ 147 w 1642"/>
                                    <a:gd name="T1" fmla="*/ 546 h 911"/>
                                    <a:gd name="T2" fmla="*/ 192 w 1642"/>
                                    <a:gd name="T3" fmla="*/ 656 h 911"/>
                                    <a:gd name="T4" fmla="*/ 246 w 1642"/>
                                    <a:gd name="T5" fmla="*/ 745 h 911"/>
                                    <a:gd name="T6" fmla="*/ 282 w 1642"/>
                                    <a:gd name="T7" fmla="*/ 780 h 911"/>
                                    <a:gd name="T8" fmla="*/ 304 w 1642"/>
                                    <a:gd name="T9" fmla="*/ 793 h 911"/>
                                    <a:gd name="T10" fmla="*/ 321 w 1642"/>
                                    <a:gd name="T11" fmla="*/ 801 h 911"/>
                                    <a:gd name="T12" fmla="*/ 363 w 1642"/>
                                    <a:gd name="T13" fmla="*/ 817 h 911"/>
                                    <a:gd name="T14" fmla="*/ 410 w 1642"/>
                                    <a:gd name="T15" fmla="*/ 829 h 911"/>
                                    <a:gd name="T16" fmla="*/ 469 w 1642"/>
                                    <a:gd name="T17" fmla="*/ 866 h 911"/>
                                    <a:gd name="T18" fmla="*/ 564 w 1642"/>
                                    <a:gd name="T19" fmla="*/ 908 h 911"/>
                                    <a:gd name="T20" fmla="*/ 639 w 1642"/>
                                    <a:gd name="T21" fmla="*/ 901 h 911"/>
                                    <a:gd name="T22" fmla="*/ 690 w 1642"/>
                                    <a:gd name="T23" fmla="*/ 846 h 911"/>
                                    <a:gd name="T24" fmla="*/ 694 w 1642"/>
                                    <a:gd name="T25" fmla="*/ 837 h 911"/>
                                    <a:gd name="T26" fmla="*/ 724 w 1642"/>
                                    <a:gd name="T27" fmla="*/ 839 h 911"/>
                                    <a:gd name="T28" fmla="*/ 760 w 1642"/>
                                    <a:gd name="T29" fmla="*/ 842 h 911"/>
                                    <a:gd name="T30" fmla="*/ 791 w 1642"/>
                                    <a:gd name="T31" fmla="*/ 837 h 911"/>
                                    <a:gd name="T32" fmla="*/ 818 w 1642"/>
                                    <a:gd name="T33" fmla="*/ 824 h 911"/>
                                    <a:gd name="T34" fmla="*/ 840 w 1642"/>
                                    <a:gd name="T35" fmla="*/ 800 h 911"/>
                                    <a:gd name="T36" fmla="*/ 855 w 1642"/>
                                    <a:gd name="T37" fmla="*/ 768 h 911"/>
                                    <a:gd name="T38" fmla="*/ 861 w 1642"/>
                                    <a:gd name="T39" fmla="*/ 725 h 911"/>
                                    <a:gd name="T40" fmla="*/ 897 w 1642"/>
                                    <a:gd name="T41" fmla="*/ 731 h 911"/>
                                    <a:gd name="T42" fmla="*/ 927 w 1642"/>
                                    <a:gd name="T43" fmla="*/ 726 h 911"/>
                                    <a:gd name="T44" fmla="*/ 952 w 1642"/>
                                    <a:gd name="T45" fmla="*/ 718 h 911"/>
                                    <a:gd name="T46" fmla="*/ 972 w 1642"/>
                                    <a:gd name="T47" fmla="*/ 700 h 911"/>
                                    <a:gd name="T48" fmla="*/ 989 w 1642"/>
                                    <a:gd name="T49" fmla="*/ 677 h 911"/>
                                    <a:gd name="T50" fmla="*/ 1002 w 1642"/>
                                    <a:gd name="T51" fmla="*/ 643 h 911"/>
                                    <a:gd name="T52" fmla="*/ 1001 w 1642"/>
                                    <a:gd name="T53" fmla="*/ 605 h 911"/>
                                    <a:gd name="T54" fmla="*/ 985 w 1642"/>
                                    <a:gd name="T55" fmla="*/ 565 h 911"/>
                                    <a:gd name="T56" fmla="*/ 1390 w 1642"/>
                                    <a:gd name="T57" fmla="*/ 742 h 911"/>
                                    <a:gd name="T58" fmla="*/ 1463 w 1642"/>
                                    <a:gd name="T59" fmla="*/ 770 h 911"/>
                                    <a:gd name="T60" fmla="*/ 1523 w 1642"/>
                                    <a:gd name="T61" fmla="*/ 782 h 911"/>
                                    <a:gd name="T62" fmla="*/ 1571 w 1642"/>
                                    <a:gd name="T63" fmla="*/ 780 h 911"/>
                                    <a:gd name="T64" fmla="*/ 1606 w 1642"/>
                                    <a:gd name="T65" fmla="*/ 762 h 911"/>
                                    <a:gd name="T66" fmla="*/ 1630 w 1642"/>
                                    <a:gd name="T67" fmla="*/ 734 h 911"/>
                                    <a:gd name="T68" fmla="*/ 1634 w 1642"/>
                                    <a:gd name="T69" fmla="*/ 653 h 911"/>
                                    <a:gd name="T70" fmla="*/ 1591 w 1642"/>
                                    <a:gd name="T71" fmla="*/ 604 h 911"/>
                                    <a:gd name="T72" fmla="*/ 1531 w 1642"/>
                                    <a:gd name="T73" fmla="*/ 562 h 911"/>
                                    <a:gd name="T74" fmla="*/ 1444 w 1642"/>
                                    <a:gd name="T75" fmla="*/ 516 h 911"/>
                                    <a:gd name="T76" fmla="*/ 792 w 1642"/>
                                    <a:gd name="T77" fmla="*/ 124 h 911"/>
                                    <a:gd name="T78" fmla="*/ 716 w 1642"/>
                                    <a:gd name="T79" fmla="*/ 113 h 911"/>
                                    <a:gd name="T80" fmla="*/ 641 w 1642"/>
                                    <a:gd name="T81" fmla="*/ 104 h 911"/>
                                    <a:gd name="T82" fmla="*/ 569 w 1642"/>
                                    <a:gd name="T83" fmla="*/ 100 h 911"/>
                                    <a:gd name="T84" fmla="*/ 500 w 1642"/>
                                    <a:gd name="T85" fmla="*/ 97 h 911"/>
                                    <a:gd name="T86" fmla="*/ 433 w 1642"/>
                                    <a:gd name="T87" fmla="*/ 97 h 911"/>
                                    <a:gd name="T88" fmla="*/ 186 w 1642"/>
                                    <a:gd name="T89" fmla="*/ 21 h 911"/>
                                    <a:gd name="T90" fmla="*/ 121 w 1642"/>
                                    <a:gd name="T91" fmla="*/ 93 h 911"/>
                                    <a:gd name="T92" fmla="*/ 68 w 1642"/>
                                    <a:gd name="T93" fmla="*/ 175 h 911"/>
                                    <a:gd name="T94" fmla="*/ 32 w 1642"/>
                                    <a:gd name="T95" fmla="*/ 260 h 911"/>
                                    <a:gd name="T96" fmla="*/ 9 w 1642"/>
                                    <a:gd name="T97" fmla="*/ 348 h 911"/>
                                    <a:gd name="T98" fmla="*/ 0 w 1642"/>
                                    <a:gd name="T99" fmla="*/ 441 h 9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2" h="911">
                                      <a:moveTo>
                                        <a:pt x="0" y="441"/>
                                      </a:moveTo>
                                      <a:lnTo>
                                        <a:pt x="135" y="505"/>
                                      </a:lnTo>
                                      <a:lnTo>
                                        <a:pt x="147" y="546"/>
                                      </a:lnTo>
                                      <a:lnTo>
                                        <a:pt x="161" y="585"/>
                                      </a:lnTo>
                                      <a:lnTo>
                                        <a:pt x="176" y="623"/>
                                      </a:lnTo>
                                      <a:lnTo>
                                        <a:pt x="192" y="656"/>
                                      </a:lnTo>
                                      <a:lnTo>
                                        <a:pt x="209" y="689"/>
                                      </a:lnTo>
                                      <a:lnTo>
                                        <a:pt x="228" y="718"/>
                                      </a:lnTo>
                                      <a:lnTo>
                                        <a:pt x="246" y="745"/>
                                      </a:lnTo>
                                      <a:lnTo>
                                        <a:pt x="265" y="770"/>
                                      </a:lnTo>
                                      <a:lnTo>
                                        <a:pt x="274" y="775"/>
                                      </a:lnTo>
                                      <a:lnTo>
                                        <a:pt x="282" y="780"/>
                                      </a:lnTo>
                                      <a:lnTo>
                                        <a:pt x="291" y="784"/>
                                      </a:lnTo>
                                      <a:lnTo>
                                        <a:pt x="298" y="788"/>
                                      </a:lnTo>
                                      <a:lnTo>
                                        <a:pt x="304" y="793"/>
                                      </a:lnTo>
                                      <a:lnTo>
                                        <a:pt x="311" y="795"/>
                                      </a:lnTo>
                                      <a:lnTo>
                                        <a:pt x="315" y="798"/>
                                      </a:lnTo>
                                      <a:lnTo>
                                        <a:pt x="321" y="801"/>
                                      </a:lnTo>
                                      <a:lnTo>
                                        <a:pt x="334" y="807"/>
                                      </a:lnTo>
                                      <a:lnTo>
                                        <a:pt x="348" y="813"/>
                                      </a:lnTo>
                                      <a:lnTo>
                                        <a:pt x="363" y="817"/>
                                      </a:lnTo>
                                      <a:lnTo>
                                        <a:pt x="379" y="821"/>
                                      </a:lnTo>
                                      <a:lnTo>
                                        <a:pt x="395" y="826"/>
                                      </a:lnTo>
                                      <a:lnTo>
                                        <a:pt x="410" y="829"/>
                                      </a:lnTo>
                                      <a:lnTo>
                                        <a:pt x="426" y="831"/>
                                      </a:lnTo>
                                      <a:lnTo>
                                        <a:pt x="442" y="834"/>
                                      </a:lnTo>
                                      <a:lnTo>
                                        <a:pt x="469" y="866"/>
                                      </a:lnTo>
                                      <a:lnTo>
                                        <a:pt x="498" y="885"/>
                                      </a:lnTo>
                                      <a:lnTo>
                                        <a:pt x="533" y="899"/>
                                      </a:lnTo>
                                      <a:lnTo>
                                        <a:pt x="564" y="908"/>
                                      </a:lnTo>
                                      <a:lnTo>
                                        <a:pt x="592" y="911"/>
                                      </a:lnTo>
                                      <a:lnTo>
                                        <a:pt x="618" y="908"/>
                                      </a:lnTo>
                                      <a:lnTo>
                                        <a:pt x="639" y="901"/>
                                      </a:lnTo>
                                      <a:lnTo>
                                        <a:pt x="660" y="888"/>
                                      </a:lnTo>
                                      <a:lnTo>
                                        <a:pt x="675" y="869"/>
                                      </a:lnTo>
                                      <a:lnTo>
                                        <a:pt x="690" y="846"/>
                                      </a:lnTo>
                                      <a:lnTo>
                                        <a:pt x="690" y="844"/>
                                      </a:lnTo>
                                      <a:lnTo>
                                        <a:pt x="691" y="842"/>
                                      </a:lnTo>
                                      <a:lnTo>
                                        <a:pt x="694" y="837"/>
                                      </a:lnTo>
                                      <a:lnTo>
                                        <a:pt x="697" y="830"/>
                                      </a:lnTo>
                                      <a:lnTo>
                                        <a:pt x="711" y="834"/>
                                      </a:lnTo>
                                      <a:lnTo>
                                        <a:pt x="724" y="839"/>
                                      </a:lnTo>
                                      <a:lnTo>
                                        <a:pt x="737" y="840"/>
                                      </a:lnTo>
                                      <a:lnTo>
                                        <a:pt x="749" y="842"/>
                                      </a:lnTo>
                                      <a:lnTo>
                                        <a:pt x="760" y="842"/>
                                      </a:lnTo>
                                      <a:lnTo>
                                        <a:pt x="770" y="842"/>
                                      </a:lnTo>
                                      <a:lnTo>
                                        <a:pt x="780" y="840"/>
                                      </a:lnTo>
                                      <a:lnTo>
                                        <a:pt x="791" y="837"/>
                                      </a:lnTo>
                                      <a:lnTo>
                                        <a:pt x="801" y="834"/>
                                      </a:lnTo>
                                      <a:lnTo>
                                        <a:pt x="809" y="830"/>
                                      </a:lnTo>
                                      <a:lnTo>
                                        <a:pt x="818" y="824"/>
                                      </a:lnTo>
                                      <a:lnTo>
                                        <a:pt x="825" y="817"/>
                                      </a:lnTo>
                                      <a:lnTo>
                                        <a:pt x="832" y="808"/>
                                      </a:lnTo>
                                      <a:lnTo>
                                        <a:pt x="840" y="800"/>
                                      </a:lnTo>
                                      <a:lnTo>
                                        <a:pt x="845" y="790"/>
                                      </a:lnTo>
                                      <a:lnTo>
                                        <a:pt x="851" y="778"/>
                                      </a:lnTo>
                                      <a:lnTo>
                                        <a:pt x="855" y="768"/>
                                      </a:lnTo>
                                      <a:lnTo>
                                        <a:pt x="858" y="757"/>
                                      </a:lnTo>
                                      <a:lnTo>
                                        <a:pt x="860" y="742"/>
                                      </a:lnTo>
                                      <a:lnTo>
                                        <a:pt x="861" y="725"/>
                                      </a:lnTo>
                                      <a:lnTo>
                                        <a:pt x="874" y="728"/>
                                      </a:lnTo>
                                      <a:lnTo>
                                        <a:pt x="886" y="729"/>
                                      </a:lnTo>
                                      <a:lnTo>
                                        <a:pt x="897" y="731"/>
                                      </a:lnTo>
                                      <a:lnTo>
                                        <a:pt x="907" y="729"/>
                                      </a:lnTo>
                                      <a:lnTo>
                                        <a:pt x="917" y="729"/>
                                      </a:lnTo>
                                      <a:lnTo>
                                        <a:pt x="927" y="726"/>
                                      </a:lnTo>
                                      <a:lnTo>
                                        <a:pt x="936" y="725"/>
                                      </a:lnTo>
                                      <a:lnTo>
                                        <a:pt x="945" y="722"/>
                                      </a:lnTo>
                                      <a:lnTo>
                                        <a:pt x="952" y="718"/>
                                      </a:lnTo>
                                      <a:lnTo>
                                        <a:pt x="958" y="712"/>
                                      </a:lnTo>
                                      <a:lnTo>
                                        <a:pt x="965" y="706"/>
                                      </a:lnTo>
                                      <a:lnTo>
                                        <a:pt x="972" y="700"/>
                                      </a:lnTo>
                                      <a:lnTo>
                                        <a:pt x="978" y="693"/>
                                      </a:lnTo>
                                      <a:lnTo>
                                        <a:pt x="984" y="686"/>
                                      </a:lnTo>
                                      <a:lnTo>
                                        <a:pt x="989" y="677"/>
                                      </a:lnTo>
                                      <a:lnTo>
                                        <a:pt x="994" y="667"/>
                                      </a:lnTo>
                                      <a:lnTo>
                                        <a:pt x="999" y="656"/>
                                      </a:lnTo>
                                      <a:lnTo>
                                        <a:pt x="1002" y="643"/>
                                      </a:lnTo>
                                      <a:lnTo>
                                        <a:pt x="1004" y="630"/>
                                      </a:lnTo>
                                      <a:lnTo>
                                        <a:pt x="1004" y="615"/>
                                      </a:lnTo>
                                      <a:lnTo>
                                        <a:pt x="1001" y="605"/>
                                      </a:lnTo>
                                      <a:lnTo>
                                        <a:pt x="996" y="592"/>
                                      </a:lnTo>
                                      <a:lnTo>
                                        <a:pt x="992" y="579"/>
                                      </a:lnTo>
                                      <a:lnTo>
                                        <a:pt x="985" y="565"/>
                                      </a:lnTo>
                                      <a:lnTo>
                                        <a:pt x="1020" y="574"/>
                                      </a:lnTo>
                                      <a:lnTo>
                                        <a:pt x="1362" y="729"/>
                                      </a:lnTo>
                                      <a:lnTo>
                                        <a:pt x="1390" y="742"/>
                                      </a:lnTo>
                                      <a:lnTo>
                                        <a:pt x="1415" y="752"/>
                                      </a:lnTo>
                                      <a:lnTo>
                                        <a:pt x="1439" y="762"/>
                                      </a:lnTo>
                                      <a:lnTo>
                                        <a:pt x="1463" y="770"/>
                                      </a:lnTo>
                                      <a:lnTo>
                                        <a:pt x="1485" y="775"/>
                                      </a:lnTo>
                                      <a:lnTo>
                                        <a:pt x="1505" y="780"/>
                                      </a:lnTo>
                                      <a:lnTo>
                                        <a:pt x="1523" y="782"/>
                                      </a:lnTo>
                                      <a:lnTo>
                                        <a:pt x="1541" y="782"/>
                                      </a:lnTo>
                                      <a:lnTo>
                                        <a:pt x="1557" y="781"/>
                                      </a:lnTo>
                                      <a:lnTo>
                                        <a:pt x="1571" y="780"/>
                                      </a:lnTo>
                                      <a:lnTo>
                                        <a:pt x="1584" y="775"/>
                                      </a:lnTo>
                                      <a:lnTo>
                                        <a:pt x="1595" y="770"/>
                                      </a:lnTo>
                                      <a:lnTo>
                                        <a:pt x="1606" y="762"/>
                                      </a:lnTo>
                                      <a:lnTo>
                                        <a:pt x="1616" y="754"/>
                                      </a:lnTo>
                                      <a:lnTo>
                                        <a:pt x="1623" y="744"/>
                                      </a:lnTo>
                                      <a:lnTo>
                                        <a:pt x="1630" y="734"/>
                                      </a:lnTo>
                                      <a:lnTo>
                                        <a:pt x="1639" y="705"/>
                                      </a:lnTo>
                                      <a:lnTo>
                                        <a:pt x="1642" y="679"/>
                                      </a:lnTo>
                                      <a:lnTo>
                                        <a:pt x="1634" y="653"/>
                                      </a:lnTo>
                                      <a:lnTo>
                                        <a:pt x="1617" y="630"/>
                                      </a:lnTo>
                                      <a:lnTo>
                                        <a:pt x="1606" y="617"/>
                                      </a:lnTo>
                                      <a:lnTo>
                                        <a:pt x="1591" y="604"/>
                                      </a:lnTo>
                                      <a:lnTo>
                                        <a:pt x="1574" y="591"/>
                                      </a:lnTo>
                                      <a:lnTo>
                                        <a:pt x="1554" y="577"/>
                                      </a:lnTo>
                                      <a:lnTo>
                                        <a:pt x="1531" y="562"/>
                                      </a:lnTo>
                                      <a:lnTo>
                                        <a:pt x="1505" y="546"/>
                                      </a:lnTo>
                                      <a:lnTo>
                                        <a:pt x="1476" y="532"/>
                                      </a:lnTo>
                                      <a:lnTo>
                                        <a:pt x="1444" y="516"/>
                                      </a:lnTo>
                                      <a:lnTo>
                                        <a:pt x="1060" y="325"/>
                                      </a:lnTo>
                                      <a:lnTo>
                                        <a:pt x="1038" y="270"/>
                                      </a:lnTo>
                                      <a:lnTo>
                                        <a:pt x="792" y="124"/>
                                      </a:lnTo>
                                      <a:lnTo>
                                        <a:pt x="766" y="120"/>
                                      </a:lnTo>
                                      <a:lnTo>
                                        <a:pt x="740" y="117"/>
                                      </a:lnTo>
                                      <a:lnTo>
                                        <a:pt x="716" y="113"/>
                                      </a:lnTo>
                                      <a:lnTo>
                                        <a:pt x="690" y="110"/>
                                      </a:lnTo>
                                      <a:lnTo>
                                        <a:pt x="665" y="107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16" y="103"/>
                                      </a:lnTo>
                                      <a:lnTo>
                                        <a:pt x="593" y="101"/>
                                      </a:lnTo>
                                      <a:lnTo>
                                        <a:pt x="569" y="100"/>
                                      </a:lnTo>
                                      <a:lnTo>
                                        <a:pt x="546" y="98"/>
                                      </a:lnTo>
                                      <a:lnTo>
                                        <a:pt x="523" y="97"/>
                                      </a:lnTo>
                                      <a:lnTo>
                                        <a:pt x="500" y="97"/>
                                      </a:lnTo>
                                      <a:lnTo>
                                        <a:pt x="477" y="97"/>
                                      </a:lnTo>
                                      <a:lnTo>
                                        <a:pt x="455" y="97"/>
                                      </a:lnTo>
                                      <a:lnTo>
                                        <a:pt x="433" y="97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84" y="146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53" y="205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4" y="378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0" y="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9808"/>
                                  <a:ext cx="1642" cy="911"/>
                                </a:xfrm>
                                <a:custGeom>
                                  <a:avLst/>
                                  <a:gdLst>
                                    <a:gd name="T0" fmla="*/ 135 w 1642"/>
                                    <a:gd name="T1" fmla="*/ 505 h 911"/>
                                    <a:gd name="T2" fmla="*/ 176 w 1642"/>
                                    <a:gd name="T3" fmla="*/ 623 h 911"/>
                                    <a:gd name="T4" fmla="*/ 228 w 1642"/>
                                    <a:gd name="T5" fmla="*/ 718 h 911"/>
                                    <a:gd name="T6" fmla="*/ 265 w 1642"/>
                                    <a:gd name="T7" fmla="*/ 770 h 911"/>
                                    <a:gd name="T8" fmla="*/ 291 w 1642"/>
                                    <a:gd name="T9" fmla="*/ 784 h 911"/>
                                    <a:gd name="T10" fmla="*/ 311 w 1642"/>
                                    <a:gd name="T11" fmla="*/ 795 h 911"/>
                                    <a:gd name="T12" fmla="*/ 321 w 1642"/>
                                    <a:gd name="T13" fmla="*/ 801 h 911"/>
                                    <a:gd name="T14" fmla="*/ 363 w 1642"/>
                                    <a:gd name="T15" fmla="*/ 817 h 911"/>
                                    <a:gd name="T16" fmla="*/ 410 w 1642"/>
                                    <a:gd name="T17" fmla="*/ 829 h 911"/>
                                    <a:gd name="T18" fmla="*/ 469 w 1642"/>
                                    <a:gd name="T19" fmla="*/ 866 h 911"/>
                                    <a:gd name="T20" fmla="*/ 533 w 1642"/>
                                    <a:gd name="T21" fmla="*/ 899 h 911"/>
                                    <a:gd name="T22" fmla="*/ 618 w 1642"/>
                                    <a:gd name="T23" fmla="*/ 908 h 911"/>
                                    <a:gd name="T24" fmla="*/ 675 w 1642"/>
                                    <a:gd name="T25" fmla="*/ 869 h 911"/>
                                    <a:gd name="T26" fmla="*/ 690 w 1642"/>
                                    <a:gd name="T27" fmla="*/ 844 h 911"/>
                                    <a:gd name="T28" fmla="*/ 697 w 1642"/>
                                    <a:gd name="T29" fmla="*/ 830 h 911"/>
                                    <a:gd name="T30" fmla="*/ 724 w 1642"/>
                                    <a:gd name="T31" fmla="*/ 839 h 911"/>
                                    <a:gd name="T32" fmla="*/ 760 w 1642"/>
                                    <a:gd name="T33" fmla="*/ 842 h 911"/>
                                    <a:gd name="T34" fmla="*/ 791 w 1642"/>
                                    <a:gd name="T35" fmla="*/ 837 h 911"/>
                                    <a:gd name="T36" fmla="*/ 809 w 1642"/>
                                    <a:gd name="T37" fmla="*/ 830 h 911"/>
                                    <a:gd name="T38" fmla="*/ 832 w 1642"/>
                                    <a:gd name="T39" fmla="*/ 808 h 911"/>
                                    <a:gd name="T40" fmla="*/ 851 w 1642"/>
                                    <a:gd name="T41" fmla="*/ 778 h 911"/>
                                    <a:gd name="T42" fmla="*/ 858 w 1642"/>
                                    <a:gd name="T43" fmla="*/ 757 h 911"/>
                                    <a:gd name="T44" fmla="*/ 861 w 1642"/>
                                    <a:gd name="T45" fmla="*/ 725 h 911"/>
                                    <a:gd name="T46" fmla="*/ 897 w 1642"/>
                                    <a:gd name="T47" fmla="*/ 731 h 911"/>
                                    <a:gd name="T48" fmla="*/ 927 w 1642"/>
                                    <a:gd name="T49" fmla="*/ 726 h 911"/>
                                    <a:gd name="T50" fmla="*/ 945 w 1642"/>
                                    <a:gd name="T51" fmla="*/ 722 h 911"/>
                                    <a:gd name="T52" fmla="*/ 965 w 1642"/>
                                    <a:gd name="T53" fmla="*/ 706 h 911"/>
                                    <a:gd name="T54" fmla="*/ 984 w 1642"/>
                                    <a:gd name="T55" fmla="*/ 686 h 911"/>
                                    <a:gd name="T56" fmla="*/ 994 w 1642"/>
                                    <a:gd name="T57" fmla="*/ 667 h 911"/>
                                    <a:gd name="T58" fmla="*/ 1004 w 1642"/>
                                    <a:gd name="T59" fmla="*/ 630 h 911"/>
                                    <a:gd name="T60" fmla="*/ 1001 w 1642"/>
                                    <a:gd name="T61" fmla="*/ 605 h 911"/>
                                    <a:gd name="T62" fmla="*/ 985 w 1642"/>
                                    <a:gd name="T63" fmla="*/ 565 h 911"/>
                                    <a:gd name="T64" fmla="*/ 1362 w 1642"/>
                                    <a:gd name="T65" fmla="*/ 729 h 911"/>
                                    <a:gd name="T66" fmla="*/ 1439 w 1642"/>
                                    <a:gd name="T67" fmla="*/ 762 h 911"/>
                                    <a:gd name="T68" fmla="*/ 1505 w 1642"/>
                                    <a:gd name="T69" fmla="*/ 780 h 911"/>
                                    <a:gd name="T70" fmla="*/ 1541 w 1642"/>
                                    <a:gd name="T71" fmla="*/ 782 h 911"/>
                                    <a:gd name="T72" fmla="*/ 1584 w 1642"/>
                                    <a:gd name="T73" fmla="*/ 775 h 911"/>
                                    <a:gd name="T74" fmla="*/ 1616 w 1642"/>
                                    <a:gd name="T75" fmla="*/ 754 h 911"/>
                                    <a:gd name="T76" fmla="*/ 1630 w 1642"/>
                                    <a:gd name="T77" fmla="*/ 734 h 911"/>
                                    <a:gd name="T78" fmla="*/ 1634 w 1642"/>
                                    <a:gd name="T79" fmla="*/ 653 h 911"/>
                                    <a:gd name="T80" fmla="*/ 1606 w 1642"/>
                                    <a:gd name="T81" fmla="*/ 617 h 911"/>
                                    <a:gd name="T82" fmla="*/ 1554 w 1642"/>
                                    <a:gd name="T83" fmla="*/ 577 h 911"/>
                                    <a:gd name="T84" fmla="*/ 1476 w 1642"/>
                                    <a:gd name="T85" fmla="*/ 532 h 911"/>
                                    <a:gd name="T86" fmla="*/ 1038 w 1642"/>
                                    <a:gd name="T87" fmla="*/ 270 h 911"/>
                                    <a:gd name="T88" fmla="*/ 766 w 1642"/>
                                    <a:gd name="T89" fmla="*/ 120 h 911"/>
                                    <a:gd name="T90" fmla="*/ 690 w 1642"/>
                                    <a:gd name="T91" fmla="*/ 110 h 911"/>
                                    <a:gd name="T92" fmla="*/ 616 w 1642"/>
                                    <a:gd name="T93" fmla="*/ 103 h 911"/>
                                    <a:gd name="T94" fmla="*/ 546 w 1642"/>
                                    <a:gd name="T95" fmla="*/ 98 h 911"/>
                                    <a:gd name="T96" fmla="*/ 477 w 1642"/>
                                    <a:gd name="T97" fmla="*/ 97 h 911"/>
                                    <a:gd name="T98" fmla="*/ 412 w 1642"/>
                                    <a:gd name="T99" fmla="*/ 97 h 911"/>
                                    <a:gd name="T100" fmla="*/ 186 w 1642"/>
                                    <a:gd name="T101" fmla="*/ 21 h 911"/>
                                    <a:gd name="T102" fmla="*/ 121 w 1642"/>
                                    <a:gd name="T103" fmla="*/ 93 h 911"/>
                                    <a:gd name="T104" fmla="*/ 68 w 1642"/>
                                    <a:gd name="T105" fmla="*/ 175 h 911"/>
                                    <a:gd name="T106" fmla="*/ 42 w 1642"/>
                                    <a:gd name="T107" fmla="*/ 231 h 911"/>
                                    <a:gd name="T108" fmla="*/ 14 w 1642"/>
                                    <a:gd name="T109" fmla="*/ 317 h 911"/>
                                    <a:gd name="T110" fmla="*/ 1 w 1642"/>
                                    <a:gd name="T111" fmla="*/ 409 h 9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42" h="911">
                                      <a:moveTo>
                                        <a:pt x="0" y="441"/>
                                      </a:moveTo>
                                      <a:lnTo>
                                        <a:pt x="135" y="505"/>
                                      </a:lnTo>
                                      <a:lnTo>
                                        <a:pt x="147" y="546"/>
                                      </a:lnTo>
                                      <a:lnTo>
                                        <a:pt x="161" y="585"/>
                                      </a:lnTo>
                                      <a:lnTo>
                                        <a:pt x="176" y="623"/>
                                      </a:lnTo>
                                      <a:lnTo>
                                        <a:pt x="192" y="656"/>
                                      </a:lnTo>
                                      <a:lnTo>
                                        <a:pt x="209" y="689"/>
                                      </a:lnTo>
                                      <a:lnTo>
                                        <a:pt x="228" y="718"/>
                                      </a:lnTo>
                                      <a:lnTo>
                                        <a:pt x="246" y="745"/>
                                      </a:lnTo>
                                      <a:lnTo>
                                        <a:pt x="265" y="770"/>
                                      </a:lnTo>
                                      <a:lnTo>
                                        <a:pt x="274" y="775"/>
                                      </a:lnTo>
                                      <a:lnTo>
                                        <a:pt x="282" y="780"/>
                                      </a:lnTo>
                                      <a:lnTo>
                                        <a:pt x="291" y="784"/>
                                      </a:lnTo>
                                      <a:lnTo>
                                        <a:pt x="298" y="788"/>
                                      </a:lnTo>
                                      <a:lnTo>
                                        <a:pt x="304" y="793"/>
                                      </a:lnTo>
                                      <a:lnTo>
                                        <a:pt x="311" y="795"/>
                                      </a:lnTo>
                                      <a:lnTo>
                                        <a:pt x="315" y="798"/>
                                      </a:lnTo>
                                      <a:lnTo>
                                        <a:pt x="321" y="801"/>
                                      </a:lnTo>
                                      <a:lnTo>
                                        <a:pt x="334" y="807"/>
                                      </a:lnTo>
                                      <a:lnTo>
                                        <a:pt x="348" y="813"/>
                                      </a:lnTo>
                                      <a:lnTo>
                                        <a:pt x="363" y="817"/>
                                      </a:lnTo>
                                      <a:lnTo>
                                        <a:pt x="379" y="821"/>
                                      </a:lnTo>
                                      <a:lnTo>
                                        <a:pt x="395" y="826"/>
                                      </a:lnTo>
                                      <a:lnTo>
                                        <a:pt x="410" y="829"/>
                                      </a:lnTo>
                                      <a:lnTo>
                                        <a:pt x="426" y="831"/>
                                      </a:lnTo>
                                      <a:lnTo>
                                        <a:pt x="442" y="834"/>
                                      </a:lnTo>
                                      <a:lnTo>
                                        <a:pt x="469" y="866"/>
                                      </a:lnTo>
                                      <a:lnTo>
                                        <a:pt x="498" y="885"/>
                                      </a:lnTo>
                                      <a:lnTo>
                                        <a:pt x="533" y="899"/>
                                      </a:lnTo>
                                      <a:lnTo>
                                        <a:pt x="564" y="908"/>
                                      </a:lnTo>
                                      <a:lnTo>
                                        <a:pt x="592" y="911"/>
                                      </a:lnTo>
                                      <a:lnTo>
                                        <a:pt x="618" y="908"/>
                                      </a:lnTo>
                                      <a:lnTo>
                                        <a:pt x="639" y="901"/>
                                      </a:lnTo>
                                      <a:lnTo>
                                        <a:pt x="660" y="888"/>
                                      </a:lnTo>
                                      <a:lnTo>
                                        <a:pt x="675" y="869"/>
                                      </a:lnTo>
                                      <a:lnTo>
                                        <a:pt x="690" y="846"/>
                                      </a:lnTo>
                                      <a:lnTo>
                                        <a:pt x="690" y="844"/>
                                      </a:lnTo>
                                      <a:lnTo>
                                        <a:pt x="691" y="842"/>
                                      </a:lnTo>
                                      <a:lnTo>
                                        <a:pt x="694" y="837"/>
                                      </a:lnTo>
                                      <a:lnTo>
                                        <a:pt x="697" y="830"/>
                                      </a:lnTo>
                                      <a:lnTo>
                                        <a:pt x="711" y="834"/>
                                      </a:lnTo>
                                      <a:lnTo>
                                        <a:pt x="724" y="839"/>
                                      </a:lnTo>
                                      <a:lnTo>
                                        <a:pt x="737" y="840"/>
                                      </a:lnTo>
                                      <a:lnTo>
                                        <a:pt x="749" y="842"/>
                                      </a:lnTo>
                                      <a:lnTo>
                                        <a:pt x="760" y="842"/>
                                      </a:lnTo>
                                      <a:lnTo>
                                        <a:pt x="770" y="842"/>
                                      </a:lnTo>
                                      <a:lnTo>
                                        <a:pt x="780" y="840"/>
                                      </a:lnTo>
                                      <a:lnTo>
                                        <a:pt x="791" y="837"/>
                                      </a:lnTo>
                                      <a:lnTo>
                                        <a:pt x="801" y="834"/>
                                      </a:lnTo>
                                      <a:lnTo>
                                        <a:pt x="809" y="830"/>
                                      </a:lnTo>
                                      <a:lnTo>
                                        <a:pt x="818" y="824"/>
                                      </a:lnTo>
                                      <a:lnTo>
                                        <a:pt x="825" y="817"/>
                                      </a:lnTo>
                                      <a:lnTo>
                                        <a:pt x="832" y="808"/>
                                      </a:lnTo>
                                      <a:lnTo>
                                        <a:pt x="840" y="800"/>
                                      </a:lnTo>
                                      <a:lnTo>
                                        <a:pt x="845" y="790"/>
                                      </a:lnTo>
                                      <a:lnTo>
                                        <a:pt x="851" y="778"/>
                                      </a:lnTo>
                                      <a:lnTo>
                                        <a:pt x="855" y="768"/>
                                      </a:lnTo>
                                      <a:lnTo>
                                        <a:pt x="858" y="757"/>
                                      </a:lnTo>
                                      <a:lnTo>
                                        <a:pt x="860" y="742"/>
                                      </a:lnTo>
                                      <a:lnTo>
                                        <a:pt x="861" y="725"/>
                                      </a:lnTo>
                                      <a:lnTo>
                                        <a:pt x="874" y="728"/>
                                      </a:lnTo>
                                      <a:lnTo>
                                        <a:pt x="886" y="729"/>
                                      </a:lnTo>
                                      <a:lnTo>
                                        <a:pt x="897" y="731"/>
                                      </a:lnTo>
                                      <a:lnTo>
                                        <a:pt x="907" y="729"/>
                                      </a:lnTo>
                                      <a:lnTo>
                                        <a:pt x="917" y="729"/>
                                      </a:lnTo>
                                      <a:lnTo>
                                        <a:pt x="927" y="726"/>
                                      </a:lnTo>
                                      <a:lnTo>
                                        <a:pt x="936" y="725"/>
                                      </a:lnTo>
                                      <a:lnTo>
                                        <a:pt x="945" y="722"/>
                                      </a:lnTo>
                                      <a:lnTo>
                                        <a:pt x="952" y="718"/>
                                      </a:lnTo>
                                      <a:lnTo>
                                        <a:pt x="958" y="712"/>
                                      </a:lnTo>
                                      <a:lnTo>
                                        <a:pt x="965" y="706"/>
                                      </a:lnTo>
                                      <a:lnTo>
                                        <a:pt x="972" y="700"/>
                                      </a:lnTo>
                                      <a:lnTo>
                                        <a:pt x="978" y="693"/>
                                      </a:lnTo>
                                      <a:lnTo>
                                        <a:pt x="984" y="686"/>
                                      </a:lnTo>
                                      <a:lnTo>
                                        <a:pt x="989" y="677"/>
                                      </a:lnTo>
                                      <a:lnTo>
                                        <a:pt x="994" y="667"/>
                                      </a:lnTo>
                                      <a:lnTo>
                                        <a:pt x="999" y="656"/>
                                      </a:lnTo>
                                      <a:lnTo>
                                        <a:pt x="1002" y="643"/>
                                      </a:lnTo>
                                      <a:lnTo>
                                        <a:pt x="1004" y="630"/>
                                      </a:lnTo>
                                      <a:lnTo>
                                        <a:pt x="1004" y="615"/>
                                      </a:lnTo>
                                      <a:lnTo>
                                        <a:pt x="1001" y="605"/>
                                      </a:lnTo>
                                      <a:lnTo>
                                        <a:pt x="996" y="592"/>
                                      </a:lnTo>
                                      <a:lnTo>
                                        <a:pt x="992" y="579"/>
                                      </a:lnTo>
                                      <a:lnTo>
                                        <a:pt x="985" y="565"/>
                                      </a:lnTo>
                                      <a:lnTo>
                                        <a:pt x="1020" y="574"/>
                                      </a:lnTo>
                                      <a:lnTo>
                                        <a:pt x="1362" y="729"/>
                                      </a:lnTo>
                                      <a:lnTo>
                                        <a:pt x="1390" y="742"/>
                                      </a:lnTo>
                                      <a:lnTo>
                                        <a:pt x="1415" y="752"/>
                                      </a:lnTo>
                                      <a:lnTo>
                                        <a:pt x="1439" y="762"/>
                                      </a:lnTo>
                                      <a:lnTo>
                                        <a:pt x="1463" y="770"/>
                                      </a:lnTo>
                                      <a:lnTo>
                                        <a:pt x="1485" y="775"/>
                                      </a:lnTo>
                                      <a:lnTo>
                                        <a:pt x="1505" y="780"/>
                                      </a:lnTo>
                                      <a:lnTo>
                                        <a:pt x="1523" y="782"/>
                                      </a:lnTo>
                                      <a:lnTo>
                                        <a:pt x="1541" y="782"/>
                                      </a:lnTo>
                                      <a:lnTo>
                                        <a:pt x="1557" y="781"/>
                                      </a:lnTo>
                                      <a:lnTo>
                                        <a:pt x="1571" y="780"/>
                                      </a:lnTo>
                                      <a:lnTo>
                                        <a:pt x="1584" y="775"/>
                                      </a:lnTo>
                                      <a:lnTo>
                                        <a:pt x="1595" y="770"/>
                                      </a:lnTo>
                                      <a:lnTo>
                                        <a:pt x="1606" y="762"/>
                                      </a:lnTo>
                                      <a:lnTo>
                                        <a:pt x="1616" y="754"/>
                                      </a:lnTo>
                                      <a:lnTo>
                                        <a:pt x="1623" y="744"/>
                                      </a:lnTo>
                                      <a:lnTo>
                                        <a:pt x="1630" y="734"/>
                                      </a:lnTo>
                                      <a:lnTo>
                                        <a:pt x="1639" y="705"/>
                                      </a:lnTo>
                                      <a:lnTo>
                                        <a:pt x="1642" y="679"/>
                                      </a:lnTo>
                                      <a:lnTo>
                                        <a:pt x="1634" y="653"/>
                                      </a:lnTo>
                                      <a:lnTo>
                                        <a:pt x="1617" y="630"/>
                                      </a:lnTo>
                                      <a:lnTo>
                                        <a:pt x="1606" y="617"/>
                                      </a:lnTo>
                                      <a:lnTo>
                                        <a:pt x="1591" y="604"/>
                                      </a:lnTo>
                                      <a:lnTo>
                                        <a:pt x="1574" y="591"/>
                                      </a:lnTo>
                                      <a:lnTo>
                                        <a:pt x="1554" y="577"/>
                                      </a:lnTo>
                                      <a:lnTo>
                                        <a:pt x="1531" y="562"/>
                                      </a:lnTo>
                                      <a:lnTo>
                                        <a:pt x="1505" y="546"/>
                                      </a:lnTo>
                                      <a:lnTo>
                                        <a:pt x="1476" y="532"/>
                                      </a:lnTo>
                                      <a:lnTo>
                                        <a:pt x="1444" y="516"/>
                                      </a:lnTo>
                                      <a:lnTo>
                                        <a:pt x="1060" y="325"/>
                                      </a:lnTo>
                                      <a:lnTo>
                                        <a:pt x="1038" y="270"/>
                                      </a:lnTo>
                                      <a:lnTo>
                                        <a:pt x="792" y="124"/>
                                      </a:lnTo>
                                      <a:lnTo>
                                        <a:pt x="766" y="120"/>
                                      </a:lnTo>
                                      <a:lnTo>
                                        <a:pt x="740" y="117"/>
                                      </a:lnTo>
                                      <a:lnTo>
                                        <a:pt x="716" y="113"/>
                                      </a:lnTo>
                                      <a:lnTo>
                                        <a:pt x="690" y="110"/>
                                      </a:lnTo>
                                      <a:lnTo>
                                        <a:pt x="665" y="107"/>
                                      </a:lnTo>
                                      <a:lnTo>
                                        <a:pt x="641" y="104"/>
                                      </a:lnTo>
                                      <a:lnTo>
                                        <a:pt x="616" y="103"/>
                                      </a:lnTo>
                                      <a:lnTo>
                                        <a:pt x="593" y="101"/>
                                      </a:lnTo>
                                      <a:lnTo>
                                        <a:pt x="569" y="100"/>
                                      </a:lnTo>
                                      <a:lnTo>
                                        <a:pt x="546" y="98"/>
                                      </a:lnTo>
                                      <a:lnTo>
                                        <a:pt x="523" y="97"/>
                                      </a:lnTo>
                                      <a:lnTo>
                                        <a:pt x="500" y="97"/>
                                      </a:lnTo>
                                      <a:lnTo>
                                        <a:pt x="477" y="97"/>
                                      </a:lnTo>
                                      <a:lnTo>
                                        <a:pt x="455" y="97"/>
                                      </a:lnTo>
                                      <a:lnTo>
                                        <a:pt x="433" y="97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84" y="146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53" y="205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4" y="378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0" y="44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4" y="10445"/>
                                  <a:ext cx="277" cy="206"/>
                                </a:xfrm>
                                <a:custGeom>
                                  <a:avLst/>
                                  <a:gdLst>
                                    <a:gd name="T0" fmla="*/ 0 w 277"/>
                                    <a:gd name="T1" fmla="*/ 26 h 206"/>
                                    <a:gd name="T2" fmla="*/ 7 w 277"/>
                                    <a:gd name="T3" fmla="*/ 22 h 206"/>
                                    <a:gd name="T4" fmla="*/ 17 w 277"/>
                                    <a:gd name="T5" fmla="*/ 17 h 206"/>
                                    <a:gd name="T6" fmla="*/ 26 w 277"/>
                                    <a:gd name="T7" fmla="*/ 13 h 206"/>
                                    <a:gd name="T8" fmla="*/ 37 w 277"/>
                                    <a:gd name="T9" fmla="*/ 10 h 206"/>
                                    <a:gd name="T10" fmla="*/ 49 w 277"/>
                                    <a:gd name="T11" fmla="*/ 7 h 206"/>
                                    <a:gd name="T12" fmla="*/ 59 w 277"/>
                                    <a:gd name="T13" fmla="*/ 4 h 206"/>
                                    <a:gd name="T14" fmla="*/ 71 w 277"/>
                                    <a:gd name="T15" fmla="*/ 1 h 206"/>
                                    <a:gd name="T16" fmla="*/ 82 w 277"/>
                                    <a:gd name="T17" fmla="*/ 0 h 206"/>
                                    <a:gd name="T18" fmla="*/ 186 w 277"/>
                                    <a:gd name="T19" fmla="*/ 114 h 206"/>
                                    <a:gd name="T20" fmla="*/ 277 w 277"/>
                                    <a:gd name="T21" fmla="*/ 157 h 206"/>
                                    <a:gd name="T22" fmla="*/ 266 w 277"/>
                                    <a:gd name="T23" fmla="*/ 174 h 206"/>
                                    <a:gd name="T24" fmla="*/ 255 w 277"/>
                                    <a:gd name="T25" fmla="*/ 189 h 206"/>
                                    <a:gd name="T26" fmla="*/ 242 w 277"/>
                                    <a:gd name="T27" fmla="*/ 199 h 206"/>
                                    <a:gd name="T28" fmla="*/ 229 w 277"/>
                                    <a:gd name="T29" fmla="*/ 203 h 206"/>
                                    <a:gd name="T30" fmla="*/ 213 w 277"/>
                                    <a:gd name="T31" fmla="*/ 206 h 206"/>
                                    <a:gd name="T32" fmla="*/ 196 w 277"/>
                                    <a:gd name="T33" fmla="*/ 205 h 206"/>
                                    <a:gd name="T34" fmla="*/ 176 w 277"/>
                                    <a:gd name="T35" fmla="*/ 199 h 206"/>
                                    <a:gd name="T36" fmla="*/ 156 w 277"/>
                                    <a:gd name="T37" fmla="*/ 190 h 206"/>
                                    <a:gd name="T38" fmla="*/ 120 w 277"/>
                                    <a:gd name="T39" fmla="*/ 174 h 206"/>
                                    <a:gd name="T40" fmla="*/ 0 w 277"/>
                                    <a:gd name="T41" fmla="*/ 26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77" h="206">
                                      <a:moveTo>
                                        <a:pt x="0" y="26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277" y="157"/>
                                      </a:lnTo>
                                      <a:lnTo>
                                        <a:pt x="266" y="174"/>
                                      </a:lnTo>
                                      <a:lnTo>
                                        <a:pt x="255" y="189"/>
                                      </a:lnTo>
                                      <a:lnTo>
                                        <a:pt x="242" y="199"/>
                                      </a:lnTo>
                                      <a:lnTo>
                                        <a:pt x="229" y="203"/>
                                      </a:lnTo>
                                      <a:lnTo>
                                        <a:pt x="213" y="206"/>
                                      </a:lnTo>
                                      <a:lnTo>
                                        <a:pt x="196" y="205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4" y="10445"/>
                                  <a:ext cx="277" cy="206"/>
                                </a:xfrm>
                                <a:custGeom>
                                  <a:avLst/>
                                  <a:gdLst>
                                    <a:gd name="T0" fmla="*/ 0 w 277"/>
                                    <a:gd name="T1" fmla="*/ 26 h 206"/>
                                    <a:gd name="T2" fmla="*/ 0 w 277"/>
                                    <a:gd name="T3" fmla="*/ 26 h 206"/>
                                    <a:gd name="T4" fmla="*/ 7 w 277"/>
                                    <a:gd name="T5" fmla="*/ 22 h 206"/>
                                    <a:gd name="T6" fmla="*/ 17 w 277"/>
                                    <a:gd name="T7" fmla="*/ 17 h 206"/>
                                    <a:gd name="T8" fmla="*/ 26 w 277"/>
                                    <a:gd name="T9" fmla="*/ 13 h 206"/>
                                    <a:gd name="T10" fmla="*/ 37 w 277"/>
                                    <a:gd name="T11" fmla="*/ 10 h 206"/>
                                    <a:gd name="T12" fmla="*/ 49 w 277"/>
                                    <a:gd name="T13" fmla="*/ 7 h 206"/>
                                    <a:gd name="T14" fmla="*/ 59 w 277"/>
                                    <a:gd name="T15" fmla="*/ 4 h 206"/>
                                    <a:gd name="T16" fmla="*/ 71 w 277"/>
                                    <a:gd name="T17" fmla="*/ 1 h 206"/>
                                    <a:gd name="T18" fmla="*/ 82 w 277"/>
                                    <a:gd name="T19" fmla="*/ 0 h 206"/>
                                    <a:gd name="T20" fmla="*/ 186 w 277"/>
                                    <a:gd name="T21" fmla="*/ 114 h 206"/>
                                    <a:gd name="T22" fmla="*/ 277 w 277"/>
                                    <a:gd name="T23" fmla="*/ 157 h 206"/>
                                    <a:gd name="T24" fmla="*/ 277 w 277"/>
                                    <a:gd name="T25" fmla="*/ 157 h 206"/>
                                    <a:gd name="T26" fmla="*/ 266 w 277"/>
                                    <a:gd name="T27" fmla="*/ 174 h 206"/>
                                    <a:gd name="T28" fmla="*/ 255 w 277"/>
                                    <a:gd name="T29" fmla="*/ 189 h 206"/>
                                    <a:gd name="T30" fmla="*/ 242 w 277"/>
                                    <a:gd name="T31" fmla="*/ 199 h 206"/>
                                    <a:gd name="T32" fmla="*/ 229 w 277"/>
                                    <a:gd name="T33" fmla="*/ 203 h 206"/>
                                    <a:gd name="T34" fmla="*/ 213 w 277"/>
                                    <a:gd name="T35" fmla="*/ 206 h 206"/>
                                    <a:gd name="T36" fmla="*/ 196 w 277"/>
                                    <a:gd name="T37" fmla="*/ 205 h 206"/>
                                    <a:gd name="T38" fmla="*/ 176 w 277"/>
                                    <a:gd name="T39" fmla="*/ 199 h 206"/>
                                    <a:gd name="T40" fmla="*/ 156 w 277"/>
                                    <a:gd name="T41" fmla="*/ 190 h 206"/>
                                    <a:gd name="T42" fmla="*/ 120 w 277"/>
                                    <a:gd name="T43" fmla="*/ 174 h 206"/>
                                    <a:gd name="T44" fmla="*/ 0 w 277"/>
                                    <a:gd name="T45" fmla="*/ 26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77" h="206">
                                      <a:moveTo>
                                        <a:pt x="0" y="26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277" y="157"/>
                                      </a:lnTo>
                                      <a:lnTo>
                                        <a:pt x="266" y="174"/>
                                      </a:lnTo>
                                      <a:lnTo>
                                        <a:pt x="255" y="189"/>
                                      </a:lnTo>
                                      <a:lnTo>
                                        <a:pt x="242" y="199"/>
                                      </a:lnTo>
                                      <a:lnTo>
                                        <a:pt x="229" y="203"/>
                                      </a:lnTo>
                                      <a:lnTo>
                                        <a:pt x="213" y="206"/>
                                      </a:lnTo>
                                      <a:lnTo>
                                        <a:pt x="196" y="205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2" y="10336"/>
                                  <a:ext cx="355" cy="250"/>
                                </a:xfrm>
                                <a:custGeom>
                                  <a:avLst/>
                                  <a:gdLst>
                                    <a:gd name="T0" fmla="*/ 0 w 355"/>
                                    <a:gd name="T1" fmla="*/ 20 h 250"/>
                                    <a:gd name="T2" fmla="*/ 14 w 355"/>
                                    <a:gd name="T3" fmla="*/ 13 h 250"/>
                                    <a:gd name="T4" fmla="*/ 30 w 355"/>
                                    <a:gd name="T5" fmla="*/ 7 h 250"/>
                                    <a:gd name="T6" fmla="*/ 46 w 355"/>
                                    <a:gd name="T7" fmla="*/ 2 h 250"/>
                                    <a:gd name="T8" fmla="*/ 63 w 355"/>
                                    <a:gd name="T9" fmla="*/ 0 h 250"/>
                                    <a:gd name="T10" fmla="*/ 80 w 355"/>
                                    <a:gd name="T11" fmla="*/ 0 h 250"/>
                                    <a:gd name="T12" fmla="*/ 99 w 355"/>
                                    <a:gd name="T13" fmla="*/ 2 h 250"/>
                                    <a:gd name="T14" fmla="*/ 118 w 355"/>
                                    <a:gd name="T15" fmla="*/ 5 h 250"/>
                                    <a:gd name="T16" fmla="*/ 137 w 355"/>
                                    <a:gd name="T17" fmla="*/ 11 h 250"/>
                                    <a:gd name="T18" fmla="*/ 216 w 355"/>
                                    <a:gd name="T19" fmla="*/ 105 h 250"/>
                                    <a:gd name="T20" fmla="*/ 355 w 355"/>
                                    <a:gd name="T21" fmla="*/ 167 h 250"/>
                                    <a:gd name="T22" fmla="*/ 355 w 355"/>
                                    <a:gd name="T23" fmla="*/ 181 h 250"/>
                                    <a:gd name="T24" fmla="*/ 354 w 355"/>
                                    <a:gd name="T25" fmla="*/ 194 h 250"/>
                                    <a:gd name="T26" fmla="*/ 353 w 355"/>
                                    <a:gd name="T27" fmla="*/ 206 h 250"/>
                                    <a:gd name="T28" fmla="*/ 348 w 355"/>
                                    <a:gd name="T29" fmla="*/ 216 h 250"/>
                                    <a:gd name="T30" fmla="*/ 341 w 355"/>
                                    <a:gd name="T31" fmla="*/ 227 h 250"/>
                                    <a:gd name="T32" fmla="*/ 331 w 355"/>
                                    <a:gd name="T33" fmla="*/ 236 h 250"/>
                                    <a:gd name="T34" fmla="*/ 319 w 355"/>
                                    <a:gd name="T35" fmla="*/ 244 h 250"/>
                                    <a:gd name="T36" fmla="*/ 308 w 355"/>
                                    <a:gd name="T37" fmla="*/ 249 h 250"/>
                                    <a:gd name="T38" fmla="*/ 299 w 355"/>
                                    <a:gd name="T39" fmla="*/ 250 h 250"/>
                                    <a:gd name="T40" fmla="*/ 291 w 355"/>
                                    <a:gd name="T41" fmla="*/ 250 h 250"/>
                                    <a:gd name="T42" fmla="*/ 282 w 355"/>
                                    <a:gd name="T43" fmla="*/ 249 h 250"/>
                                    <a:gd name="T44" fmla="*/ 272 w 355"/>
                                    <a:gd name="T45" fmla="*/ 246 h 250"/>
                                    <a:gd name="T46" fmla="*/ 260 w 355"/>
                                    <a:gd name="T47" fmla="*/ 243 h 250"/>
                                    <a:gd name="T48" fmla="*/ 250 w 355"/>
                                    <a:gd name="T49" fmla="*/ 240 h 250"/>
                                    <a:gd name="T50" fmla="*/ 239 w 355"/>
                                    <a:gd name="T51" fmla="*/ 236 h 250"/>
                                    <a:gd name="T52" fmla="*/ 227 w 355"/>
                                    <a:gd name="T53" fmla="*/ 230 h 250"/>
                                    <a:gd name="T54" fmla="*/ 145 w 355"/>
                                    <a:gd name="T55" fmla="*/ 185 h 250"/>
                                    <a:gd name="T56" fmla="*/ 0 w 355"/>
                                    <a:gd name="T57" fmla="*/ 2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55" h="250">
                                      <a:moveTo>
                                        <a:pt x="0" y="20"/>
                                      </a:moveTo>
                                      <a:lnTo>
                                        <a:pt x="14" y="13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355" y="167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4" y="194"/>
                                      </a:lnTo>
                                      <a:lnTo>
                                        <a:pt x="353" y="206"/>
                                      </a:lnTo>
                                      <a:lnTo>
                                        <a:pt x="348" y="216"/>
                                      </a:lnTo>
                                      <a:lnTo>
                                        <a:pt x="341" y="227"/>
                                      </a:lnTo>
                                      <a:lnTo>
                                        <a:pt x="331" y="236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08" y="249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91" y="250"/>
                                      </a:lnTo>
                                      <a:lnTo>
                                        <a:pt x="282" y="249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60" y="243"/>
                                      </a:lnTo>
                                      <a:lnTo>
                                        <a:pt x="250" y="240"/>
                                      </a:lnTo>
                                      <a:lnTo>
                                        <a:pt x="239" y="236"/>
                                      </a:lnTo>
                                      <a:lnTo>
                                        <a:pt x="227" y="230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2" y="10336"/>
                                  <a:ext cx="355" cy="250"/>
                                </a:xfrm>
                                <a:custGeom>
                                  <a:avLst/>
                                  <a:gdLst>
                                    <a:gd name="T0" fmla="*/ 0 w 355"/>
                                    <a:gd name="T1" fmla="*/ 20 h 250"/>
                                    <a:gd name="T2" fmla="*/ 0 w 355"/>
                                    <a:gd name="T3" fmla="*/ 20 h 250"/>
                                    <a:gd name="T4" fmla="*/ 14 w 355"/>
                                    <a:gd name="T5" fmla="*/ 13 h 250"/>
                                    <a:gd name="T6" fmla="*/ 30 w 355"/>
                                    <a:gd name="T7" fmla="*/ 7 h 250"/>
                                    <a:gd name="T8" fmla="*/ 46 w 355"/>
                                    <a:gd name="T9" fmla="*/ 2 h 250"/>
                                    <a:gd name="T10" fmla="*/ 63 w 355"/>
                                    <a:gd name="T11" fmla="*/ 0 h 250"/>
                                    <a:gd name="T12" fmla="*/ 80 w 355"/>
                                    <a:gd name="T13" fmla="*/ 0 h 250"/>
                                    <a:gd name="T14" fmla="*/ 99 w 355"/>
                                    <a:gd name="T15" fmla="*/ 2 h 250"/>
                                    <a:gd name="T16" fmla="*/ 118 w 355"/>
                                    <a:gd name="T17" fmla="*/ 5 h 250"/>
                                    <a:gd name="T18" fmla="*/ 137 w 355"/>
                                    <a:gd name="T19" fmla="*/ 11 h 250"/>
                                    <a:gd name="T20" fmla="*/ 216 w 355"/>
                                    <a:gd name="T21" fmla="*/ 105 h 250"/>
                                    <a:gd name="T22" fmla="*/ 355 w 355"/>
                                    <a:gd name="T23" fmla="*/ 167 h 250"/>
                                    <a:gd name="T24" fmla="*/ 355 w 355"/>
                                    <a:gd name="T25" fmla="*/ 167 h 250"/>
                                    <a:gd name="T26" fmla="*/ 355 w 355"/>
                                    <a:gd name="T27" fmla="*/ 181 h 250"/>
                                    <a:gd name="T28" fmla="*/ 354 w 355"/>
                                    <a:gd name="T29" fmla="*/ 194 h 250"/>
                                    <a:gd name="T30" fmla="*/ 353 w 355"/>
                                    <a:gd name="T31" fmla="*/ 206 h 250"/>
                                    <a:gd name="T32" fmla="*/ 348 w 355"/>
                                    <a:gd name="T33" fmla="*/ 216 h 250"/>
                                    <a:gd name="T34" fmla="*/ 348 w 355"/>
                                    <a:gd name="T35" fmla="*/ 216 h 250"/>
                                    <a:gd name="T36" fmla="*/ 341 w 355"/>
                                    <a:gd name="T37" fmla="*/ 227 h 250"/>
                                    <a:gd name="T38" fmla="*/ 331 w 355"/>
                                    <a:gd name="T39" fmla="*/ 236 h 250"/>
                                    <a:gd name="T40" fmla="*/ 319 w 355"/>
                                    <a:gd name="T41" fmla="*/ 244 h 250"/>
                                    <a:gd name="T42" fmla="*/ 308 w 355"/>
                                    <a:gd name="T43" fmla="*/ 249 h 250"/>
                                    <a:gd name="T44" fmla="*/ 308 w 355"/>
                                    <a:gd name="T45" fmla="*/ 249 h 250"/>
                                    <a:gd name="T46" fmla="*/ 299 w 355"/>
                                    <a:gd name="T47" fmla="*/ 250 h 250"/>
                                    <a:gd name="T48" fmla="*/ 291 w 355"/>
                                    <a:gd name="T49" fmla="*/ 250 h 250"/>
                                    <a:gd name="T50" fmla="*/ 282 w 355"/>
                                    <a:gd name="T51" fmla="*/ 249 h 250"/>
                                    <a:gd name="T52" fmla="*/ 272 w 355"/>
                                    <a:gd name="T53" fmla="*/ 246 h 250"/>
                                    <a:gd name="T54" fmla="*/ 260 w 355"/>
                                    <a:gd name="T55" fmla="*/ 243 h 250"/>
                                    <a:gd name="T56" fmla="*/ 250 w 355"/>
                                    <a:gd name="T57" fmla="*/ 240 h 250"/>
                                    <a:gd name="T58" fmla="*/ 239 w 355"/>
                                    <a:gd name="T59" fmla="*/ 236 h 250"/>
                                    <a:gd name="T60" fmla="*/ 227 w 355"/>
                                    <a:gd name="T61" fmla="*/ 230 h 250"/>
                                    <a:gd name="T62" fmla="*/ 145 w 355"/>
                                    <a:gd name="T63" fmla="*/ 185 h 250"/>
                                    <a:gd name="T64" fmla="*/ 0 w 355"/>
                                    <a:gd name="T65" fmla="*/ 2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55" h="25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355" y="167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4" y="194"/>
                                      </a:lnTo>
                                      <a:lnTo>
                                        <a:pt x="353" y="206"/>
                                      </a:lnTo>
                                      <a:lnTo>
                                        <a:pt x="348" y="216"/>
                                      </a:lnTo>
                                      <a:lnTo>
                                        <a:pt x="341" y="227"/>
                                      </a:lnTo>
                                      <a:lnTo>
                                        <a:pt x="331" y="236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08" y="249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91" y="250"/>
                                      </a:lnTo>
                                      <a:lnTo>
                                        <a:pt x="282" y="249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60" y="243"/>
                                      </a:lnTo>
                                      <a:lnTo>
                                        <a:pt x="250" y="240"/>
                                      </a:lnTo>
                                      <a:lnTo>
                                        <a:pt x="239" y="236"/>
                                      </a:lnTo>
                                      <a:lnTo>
                                        <a:pt x="227" y="230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" y="10219"/>
                                  <a:ext cx="392" cy="252"/>
                                </a:xfrm>
                                <a:custGeom>
                                  <a:avLst/>
                                  <a:gdLst>
                                    <a:gd name="T0" fmla="*/ 0 w 392"/>
                                    <a:gd name="T1" fmla="*/ 23 h 252"/>
                                    <a:gd name="T2" fmla="*/ 16 w 392"/>
                                    <a:gd name="T3" fmla="*/ 14 h 252"/>
                                    <a:gd name="T4" fmla="*/ 32 w 392"/>
                                    <a:gd name="T5" fmla="*/ 7 h 252"/>
                                    <a:gd name="T6" fmla="*/ 49 w 392"/>
                                    <a:gd name="T7" fmla="*/ 3 h 252"/>
                                    <a:gd name="T8" fmla="*/ 67 w 392"/>
                                    <a:gd name="T9" fmla="*/ 0 h 252"/>
                                    <a:gd name="T10" fmla="*/ 84 w 392"/>
                                    <a:gd name="T11" fmla="*/ 0 h 252"/>
                                    <a:gd name="T12" fmla="*/ 103 w 392"/>
                                    <a:gd name="T13" fmla="*/ 3 h 252"/>
                                    <a:gd name="T14" fmla="*/ 120 w 392"/>
                                    <a:gd name="T15" fmla="*/ 7 h 252"/>
                                    <a:gd name="T16" fmla="*/ 137 w 392"/>
                                    <a:gd name="T17" fmla="*/ 14 h 252"/>
                                    <a:gd name="T18" fmla="*/ 149 w 392"/>
                                    <a:gd name="T19" fmla="*/ 20 h 252"/>
                                    <a:gd name="T20" fmla="*/ 159 w 392"/>
                                    <a:gd name="T21" fmla="*/ 26 h 252"/>
                                    <a:gd name="T22" fmla="*/ 169 w 392"/>
                                    <a:gd name="T23" fmla="*/ 33 h 252"/>
                                    <a:gd name="T24" fmla="*/ 176 w 392"/>
                                    <a:gd name="T25" fmla="*/ 39 h 252"/>
                                    <a:gd name="T26" fmla="*/ 186 w 392"/>
                                    <a:gd name="T27" fmla="*/ 49 h 252"/>
                                    <a:gd name="T28" fmla="*/ 195 w 392"/>
                                    <a:gd name="T29" fmla="*/ 60 h 252"/>
                                    <a:gd name="T30" fmla="*/ 202 w 392"/>
                                    <a:gd name="T31" fmla="*/ 72 h 252"/>
                                    <a:gd name="T32" fmla="*/ 208 w 392"/>
                                    <a:gd name="T33" fmla="*/ 85 h 252"/>
                                    <a:gd name="T34" fmla="*/ 332 w 392"/>
                                    <a:gd name="T35" fmla="*/ 142 h 252"/>
                                    <a:gd name="T36" fmla="*/ 340 w 392"/>
                                    <a:gd name="T37" fmla="*/ 147 h 252"/>
                                    <a:gd name="T38" fmla="*/ 347 w 392"/>
                                    <a:gd name="T39" fmla="*/ 151 h 252"/>
                                    <a:gd name="T40" fmla="*/ 355 w 392"/>
                                    <a:gd name="T41" fmla="*/ 155 h 252"/>
                                    <a:gd name="T42" fmla="*/ 362 w 392"/>
                                    <a:gd name="T43" fmla="*/ 160 h 252"/>
                                    <a:gd name="T44" fmla="*/ 369 w 392"/>
                                    <a:gd name="T45" fmla="*/ 164 h 252"/>
                                    <a:gd name="T46" fmla="*/ 375 w 392"/>
                                    <a:gd name="T47" fmla="*/ 168 h 252"/>
                                    <a:gd name="T48" fmla="*/ 381 w 392"/>
                                    <a:gd name="T49" fmla="*/ 173 h 252"/>
                                    <a:gd name="T50" fmla="*/ 386 w 392"/>
                                    <a:gd name="T51" fmla="*/ 177 h 252"/>
                                    <a:gd name="T52" fmla="*/ 391 w 392"/>
                                    <a:gd name="T53" fmla="*/ 187 h 252"/>
                                    <a:gd name="T54" fmla="*/ 392 w 392"/>
                                    <a:gd name="T55" fmla="*/ 197 h 252"/>
                                    <a:gd name="T56" fmla="*/ 391 w 392"/>
                                    <a:gd name="T57" fmla="*/ 207 h 252"/>
                                    <a:gd name="T58" fmla="*/ 386 w 392"/>
                                    <a:gd name="T59" fmla="*/ 219 h 252"/>
                                    <a:gd name="T60" fmla="*/ 382 w 392"/>
                                    <a:gd name="T61" fmla="*/ 226 h 252"/>
                                    <a:gd name="T62" fmla="*/ 378 w 392"/>
                                    <a:gd name="T63" fmla="*/ 232 h 252"/>
                                    <a:gd name="T64" fmla="*/ 372 w 392"/>
                                    <a:gd name="T65" fmla="*/ 238 h 252"/>
                                    <a:gd name="T66" fmla="*/ 366 w 392"/>
                                    <a:gd name="T67" fmla="*/ 242 h 252"/>
                                    <a:gd name="T68" fmla="*/ 360 w 392"/>
                                    <a:gd name="T69" fmla="*/ 246 h 252"/>
                                    <a:gd name="T70" fmla="*/ 353 w 392"/>
                                    <a:gd name="T71" fmla="*/ 249 h 252"/>
                                    <a:gd name="T72" fmla="*/ 345 w 392"/>
                                    <a:gd name="T73" fmla="*/ 251 h 252"/>
                                    <a:gd name="T74" fmla="*/ 336 w 392"/>
                                    <a:gd name="T75" fmla="*/ 252 h 252"/>
                                    <a:gd name="T76" fmla="*/ 327 w 392"/>
                                    <a:gd name="T77" fmla="*/ 252 h 252"/>
                                    <a:gd name="T78" fmla="*/ 319 w 392"/>
                                    <a:gd name="T79" fmla="*/ 251 h 252"/>
                                    <a:gd name="T80" fmla="*/ 307 w 392"/>
                                    <a:gd name="T81" fmla="*/ 249 h 252"/>
                                    <a:gd name="T82" fmla="*/ 297 w 392"/>
                                    <a:gd name="T83" fmla="*/ 248 h 252"/>
                                    <a:gd name="T84" fmla="*/ 285 w 392"/>
                                    <a:gd name="T85" fmla="*/ 245 h 252"/>
                                    <a:gd name="T86" fmla="*/ 274 w 392"/>
                                    <a:gd name="T87" fmla="*/ 240 h 252"/>
                                    <a:gd name="T88" fmla="*/ 261 w 392"/>
                                    <a:gd name="T89" fmla="*/ 236 h 252"/>
                                    <a:gd name="T90" fmla="*/ 248 w 392"/>
                                    <a:gd name="T91" fmla="*/ 230 h 252"/>
                                    <a:gd name="T92" fmla="*/ 147 w 392"/>
                                    <a:gd name="T93" fmla="*/ 183 h 252"/>
                                    <a:gd name="T94" fmla="*/ 0 w 392"/>
                                    <a:gd name="T95" fmla="*/ 23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92" h="252">
                                      <a:moveTo>
                                        <a:pt x="0" y="23"/>
                                      </a:moveTo>
                                      <a:lnTo>
                                        <a:pt x="16" y="14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8" y="85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40" y="147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5" y="155"/>
                                      </a:lnTo>
                                      <a:lnTo>
                                        <a:pt x="362" y="160"/>
                                      </a:lnTo>
                                      <a:lnTo>
                                        <a:pt x="369" y="164"/>
                                      </a:lnTo>
                                      <a:lnTo>
                                        <a:pt x="375" y="168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86" y="177"/>
                                      </a:lnTo>
                                      <a:lnTo>
                                        <a:pt x="391" y="187"/>
                                      </a:lnTo>
                                      <a:lnTo>
                                        <a:pt x="392" y="197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386" y="219"/>
                                      </a:lnTo>
                                      <a:lnTo>
                                        <a:pt x="382" y="226"/>
                                      </a:lnTo>
                                      <a:lnTo>
                                        <a:pt x="378" y="232"/>
                                      </a:lnTo>
                                      <a:lnTo>
                                        <a:pt x="372" y="238"/>
                                      </a:lnTo>
                                      <a:lnTo>
                                        <a:pt x="366" y="242"/>
                                      </a:lnTo>
                                      <a:lnTo>
                                        <a:pt x="360" y="246"/>
                                      </a:lnTo>
                                      <a:lnTo>
                                        <a:pt x="353" y="249"/>
                                      </a:lnTo>
                                      <a:lnTo>
                                        <a:pt x="345" y="251"/>
                                      </a:lnTo>
                                      <a:lnTo>
                                        <a:pt x="336" y="252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19" y="251"/>
                                      </a:lnTo>
                                      <a:lnTo>
                                        <a:pt x="307" y="249"/>
                                      </a:lnTo>
                                      <a:lnTo>
                                        <a:pt x="297" y="248"/>
                                      </a:lnTo>
                                      <a:lnTo>
                                        <a:pt x="285" y="245"/>
                                      </a:lnTo>
                                      <a:lnTo>
                                        <a:pt x="274" y="240"/>
                                      </a:lnTo>
                                      <a:lnTo>
                                        <a:pt x="261" y="236"/>
                                      </a:lnTo>
                                      <a:lnTo>
                                        <a:pt x="248" y="230"/>
                                      </a:lnTo>
                                      <a:lnTo>
                                        <a:pt x="147" y="18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" y="10219"/>
                                  <a:ext cx="392" cy="252"/>
                                </a:xfrm>
                                <a:custGeom>
                                  <a:avLst/>
                                  <a:gdLst>
                                    <a:gd name="T0" fmla="*/ 0 w 392"/>
                                    <a:gd name="T1" fmla="*/ 23 h 252"/>
                                    <a:gd name="T2" fmla="*/ 0 w 392"/>
                                    <a:gd name="T3" fmla="*/ 23 h 252"/>
                                    <a:gd name="T4" fmla="*/ 16 w 392"/>
                                    <a:gd name="T5" fmla="*/ 14 h 252"/>
                                    <a:gd name="T6" fmla="*/ 32 w 392"/>
                                    <a:gd name="T7" fmla="*/ 7 h 252"/>
                                    <a:gd name="T8" fmla="*/ 49 w 392"/>
                                    <a:gd name="T9" fmla="*/ 3 h 252"/>
                                    <a:gd name="T10" fmla="*/ 67 w 392"/>
                                    <a:gd name="T11" fmla="*/ 0 h 252"/>
                                    <a:gd name="T12" fmla="*/ 84 w 392"/>
                                    <a:gd name="T13" fmla="*/ 0 h 252"/>
                                    <a:gd name="T14" fmla="*/ 103 w 392"/>
                                    <a:gd name="T15" fmla="*/ 3 h 252"/>
                                    <a:gd name="T16" fmla="*/ 120 w 392"/>
                                    <a:gd name="T17" fmla="*/ 7 h 252"/>
                                    <a:gd name="T18" fmla="*/ 137 w 392"/>
                                    <a:gd name="T19" fmla="*/ 14 h 252"/>
                                    <a:gd name="T20" fmla="*/ 137 w 392"/>
                                    <a:gd name="T21" fmla="*/ 14 h 252"/>
                                    <a:gd name="T22" fmla="*/ 149 w 392"/>
                                    <a:gd name="T23" fmla="*/ 20 h 252"/>
                                    <a:gd name="T24" fmla="*/ 159 w 392"/>
                                    <a:gd name="T25" fmla="*/ 26 h 252"/>
                                    <a:gd name="T26" fmla="*/ 169 w 392"/>
                                    <a:gd name="T27" fmla="*/ 33 h 252"/>
                                    <a:gd name="T28" fmla="*/ 176 w 392"/>
                                    <a:gd name="T29" fmla="*/ 39 h 252"/>
                                    <a:gd name="T30" fmla="*/ 176 w 392"/>
                                    <a:gd name="T31" fmla="*/ 39 h 252"/>
                                    <a:gd name="T32" fmla="*/ 186 w 392"/>
                                    <a:gd name="T33" fmla="*/ 49 h 252"/>
                                    <a:gd name="T34" fmla="*/ 195 w 392"/>
                                    <a:gd name="T35" fmla="*/ 60 h 252"/>
                                    <a:gd name="T36" fmla="*/ 202 w 392"/>
                                    <a:gd name="T37" fmla="*/ 72 h 252"/>
                                    <a:gd name="T38" fmla="*/ 208 w 392"/>
                                    <a:gd name="T39" fmla="*/ 85 h 252"/>
                                    <a:gd name="T40" fmla="*/ 332 w 392"/>
                                    <a:gd name="T41" fmla="*/ 142 h 252"/>
                                    <a:gd name="T42" fmla="*/ 332 w 392"/>
                                    <a:gd name="T43" fmla="*/ 142 h 252"/>
                                    <a:gd name="T44" fmla="*/ 340 w 392"/>
                                    <a:gd name="T45" fmla="*/ 147 h 252"/>
                                    <a:gd name="T46" fmla="*/ 347 w 392"/>
                                    <a:gd name="T47" fmla="*/ 151 h 252"/>
                                    <a:gd name="T48" fmla="*/ 355 w 392"/>
                                    <a:gd name="T49" fmla="*/ 155 h 252"/>
                                    <a:gd name="T50" fmla="*/ 362 w 392"/>
                                    <a:gd name="T51" fmla="*/ 160 h 252"/>
                                    <a:gd name="T52" fmla="*/ 369 w 392"/>
                                    <a:gd name="T53" fmla="*/ 164 h 252"/>
                                    <a:gd name="T54" fmla="*/ 375 w 392"/>
                                    <a:gd name="T55" fmla="*/ 168 h 252"/>
                                    <a:gd name="T56" fmla="*/ 381 w 392"/>
                                    <a:gd name="T57" fmla="*/ 173 h 252"/>
                                    <a:gd name="T58" fmla="*/ 386 w 392"/>
                                    <a:gd name="T59" fmla="*/ 177 h 252"/>
                                    <a:gd name="T60" fmla="*/ 386 w 392"/>
                                    <a:gd name="T61" fmla="*/ 177 h 252"/>
                                    <a:gd name="T62" fmla="*/ 391 w 392"/>
                                    <a:gd name="T63" fmla="*/ 187 h 252"/>
                                    <a:gd name="T64" fmla="*/ 392 w 392"/>
                                    <a:gd name="T65" fmla="*/ 197 h 252"/>
                                    <a:gd name="T66" fmla="*/ 391 w 392"/>
                                    <a:gd name="T67" fmla="*/ 207 h 252"/>
                                    <a:gd name="T68" fmla="*/ 386 w 392"/>
                                    <a:gd name="T69" fmla="*/ 219 h 252"/>
                                    <a:gd name="T70" fmla="*/ 386 w 392"/>
                                    <a:gd name="T71" fmla="*/ 219 h 252"/>
                                    <a:gd name="T72" fmla="*/ 382 w 392"/>
                                    <a:gd name="T73" fmla="*/ 226 h 252"/>
                                    <a:gd name="T74" fmla="*/ 378 w 392"/>
                                    <a:gd name="T75" fmla="*/ 232 h 252"/>
                                    <a:gd name="T76" fmla="*/ 372 w 392"/>
                                    <a:gd name="T77" fmla="*/ 238 h 252"/>
                                    <a:gd name="T78" fmla="*/ 366 w 392"/>
                                    <a:gd name="T79" fmla="*/ 242 h 252"/>
                                    <a:gd name="T80" fmla="*/ 360 w 392"/>
                                    <a:gd name="T81" fmla="*/ 246 h 252"/>
                                    <a:gd name="T82" fmla="*/ 353 w 392"/>
                                    <a:gd name="T83" fmla="*/ 249 h 252"/>
                                    <a:gd name="T84" fmla="*/ 345 w 392"/>
                                    <a:gd name="T85" fmla="*/ 251 h 252"/>
                                    <a:gd name="T86" fmla="*/ 336 w 392"/>
                                    <a:gd name="T87" fmla="*/ 252 h 252"/>
                                    <a:gd name="T88" fmla="*/ 336 w 392"/>
                                    <a:gd name="T89" fmla="*/ 252 h 252"/>
                                    <a:gd name="T90" fmla="*/ 327 w 392"/>
                                    <a:gd name="T91" fmla="*/ 252 h 252"/>
                                    <a:gd name="T92" fmla="*/ 319 w 392"/>
                                    <a:gd name="T93" fmla="*/ 251 h 252"/>
                                    <a:gd name="T94" fmla="*/ 307 w 392"/>
                                    <a:gd name="T95" fmla="*/ 249 h 252"/>
                                    <a:gd name="T96" fmla="*/ 297 w 392"/>
                                    <a:gd name="T97" fmla="*/ 248 h 252"/>
                                    <a:gd name="T98" fmla="*/ 285 w 392"/>
                                    <a:gd name="T99" fmla="*/ 245 h 252"/>
                                    <a:gd name="T100" fmla="*/ 274 w 392"/>
                                    <a:gd name="T101" fmla="*/ 240 h 252"/>
                                    <a:gd name="T102" fmla="*/ 261 w 392"/>
                                    <a:gd name="T103" fmla="*/ 236 h 252"/>
                                    <a:gd name="T104" fmla="*/ 248 w 392"/>
                                    <a:gd name="T105" fmla="*/ 230 h 252"/>
                                    <a:gd name="T106" fmla="*/ 147 w 392"/>
                                    <a:gd name="T107" fmla="*/ 183 h 252"/>
                                    <a:gd name="T108" fmla="*/ 0 w 392"/>
                                    <a:gd name="T109" fmla="*/ 23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2" h="252">
                                      <a:moveTo>
                                        <a:pt x="0" y="23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8" y="85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40" y="147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5" y="155"/>
                                      </a:lnTo>
                                      <a:lnTo>
                                        <a:pt x="362" y="160"/>
                                      </a:lnTo>
                                      <a:lnTo>
                                        <a:pt x="369" y="164"/>
                                      </a:lnTo>
                                      <a:lnTo>
                                        <a:pt x="375" y="168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86" y="177"/>
                                      </a:lnTo>
                                      <a:lnTo>
                                        <a:pt x="391" y="187"/>
                                      </a:lnTo>
                                      <a:lnTo>
                                        <a:pt x="392" y="197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386" y="219"/>
                                      </a:lnTo>
                                      <a:lnTo>
                                        <a:pt x="382" y="226"/>
                                      </a:lnTo>
                                      <a:lnTo>
                                        <a:pt x="378" y="232"/>
                                      </a:lnTo>
                                      <a:lnTo>
                                        <a:pt x="372" y="238"/>
                                      </a:lnTo>
                                      <a:lnTo>
                                        <a:pt x="366" y="242"/>
                                      </a:lnTo>
                                      <a:lnTo>
                                        <a:pt x="360" y="246"/>
                                      </a:lnTo>
                                      <a:lnTo>
                                        <a:pt x="353" y="249"/>
                                      </a:lnTo>
                                      <a:lnTo>
                                        <a:pt x="345" y="251"/>
                                      </a:lnTo>
                                      <a:lnTo>
                                        <a:pt x="336" y="252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19" y="251"/>
                                      </a:lnTo>
                                      <a:lnTo>
                                        <a:pt x="307" y="249"/>
                                      </a:lnTo>
                                      <a:lnTo>
                                        <a:pt x="297" y="248"/>
                                      </a:lnTo>
                                      <a:lnTo>
                                        <a:pt x="285" y="245"/>
                                      </a:lnTo>
                                      <a:lnTo>
                                        <a:pt x="274" y="240"/>
                                      </a:lnTo>
                                      <a:lnTo>
                                        <a:pt x="261" y="236"/>
                                      </a:lnTo>
                                      <a:lnTo>
                                        <a:pt x="248" y="230"/>
                                      </a:lnTo>
                                      <a:lnTo>
                                        <a:pt x="147" y="183"/>
                                      </a:ln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4" y="9852"/>
                                  <a:ext cx="1029" cy="717"/>
                                </a:xfrm>
                                <a:custGeom>
                                  <a:avLst/>
                                  <a:gdLst>
                                    <a:gd name="T0" fmla="*/ 8 w 1029"/>
                                    <a:gd name="T1" fmla="*/ 298 h 717"/>
                                    <a:gd name="T2" fmla="*/ 23 w 1029"/>
                                    <a:gd name="T3" fmla="*/ 227 h 717"/>
                                    <a:gd name="T4" fmla="*/ 49 w 1029"/>
                                    <a:gd name="T5" fmla="*/ 161 h 717"/>
                                    <a:gd name="T6" fmla="*/ 85 w 1029"/>
                                    <a:gd name="T7" fmla="*/ 98 h 717"/>
                                    <a:gd name="T8" fmla="*/ 130 w 1029"/>
                                    <a:gd name="T9" fmla="*/ 39 h 717"/>
                                    <a:gd name="T10" fmla="*/ 337 w 1029"/>
                                    <a:gd name="T11" fmla="*/ 80 h 717"/>
                                    <a:gd name="T12" fmla="*/ 440 w 1029"/>
                                    <a:gd name="T13" fmla="*/ 89 h 717"/>
                                    <a:gd name="T14" fmla="*/ 527 w 1029"/>
                                    <a:gd name="T15" fmla="*/ 95 h 717"/>
                                    <a:gd name="T16" fmla="*/ 601 w 1029"/>
                                    <a:gd name="T17" fmla="*/ 101 h 717"/>
                                    <a:gd name="T18" fmla="*/ 660 w 1029"/>
                                    <a:gd name="T19" fmla="*/ 106 h 717"/>
                                    <a:gd name="T20" fmla="*/ 705 w 1029"/>
                                    <a:gd name="T21" fmla="*/ 111 h 717"/>
                                    <a:gd name="T22" fmla="*/ 1029 w 1029"/>
                                    <a:gd name="T23" fmla="*/ 453 h 717"/>
                                    <a:gd name="T24" fmla="*/ 985 w 1029"/>
                                    <a:gd name="T25" fmla="*/ 461 h 717"/>
                                    <a:gd name="T26" fmla="*/ 944 w 1029"/>
                                    <a:gd name="T27" fmla="*/ 456 h 717"/>
                                    <a:gd name="T28" fmla="*/ 896 w 1029"/>
                                    <a:gd name="T29" fmla="*/ 436 h 717"/>
                                    <a:gd name="T30" fmla="*/ 846 w 1029"/>
                                    <a:gd name="T31" fmla="*/ 387 h 717"/>
                                    <a:gd name="T32" fmla="*/ 805 w 1029"/>
                                    <a:gd name="T33" fmla="*/ 315 h 717"/>
                                    <a:gd name="T34" fmla="*/ 743 w 1029"/>
                                    <a:gd name="T35" fmla="*/ 286 h 717"/>
                                    <a:gd name="T36" fmla="*/ 667 w 1029"/>
                                    <a:gd name="T37" fmla="*/ 275 h 717"/>
                                    <a:gd name="T38" fmla="*/ 595 w 1029"/>
                                    <a:gd name="T39" fmla="*/ 247 h 717"/>
                                    <a:gd name="T40" fmla="*/ 578 w 1029"/>
                                    <a:gd name="T41" fmla="*/ 302 h 717"/>
                                    <a:gd name="T42" fmla="*/ 645 w 1029"/>
                                    <a:gd name="T43" fmla="*/ 325 h 717"/>
                                    <a:gd name="T44" fmla="*/ 715 w 1029"/>
                                    <a:gd name="T45" fmla="*/ 335 h 717"/>
                                    <a:gd name="T46" fmla="*/ 769 w 1029"/>
                                    <a:gd name="T47" fmla="*/ 354 h 717"/>
                                    <a:gd name="T48" fmla="*/ 797 w 1029"/>
                                    <a:gd name="T49" fmla="*/ 400 h 717"/>
                                    <a:gd name="T50" fmla="*/ 825 w 1029"/>
                                    <a:gd name="T51" fmla="*/ 436 h 717"/>
                                    <a:gd name="T52" fmla="*/ 746 w 1029"/>
                                    <a:gd name="T53" fmla="*/ 401 h 717"/>
                                    <a:gd name="T54" fmla="*/ 730 w 1029"/>
                                    <a:gd name="T55" fmla="*/ 383 h 717"/>
                                    <a:gd name="T56" fmla="*/ 715 w 1029"/>
                                    <a:gd name="T57" fmla="*/ 368 h 717"/>
                                    <a:gd name="T58" fmla="*/ 699 w 1029"/>
                                    <a:gd name="T59" fmla="*/ 355 h 717"/>
                                    <a:gd name="T60" fmla="*/ 681 w 1029"/>
                                    <a:gd name="T61" fmla="*/ 344 h 717"/>
                                    <a:gd name="T62" fmla="*/ 664 w 1029"/>
                                    <a:gd name="T63" fmla="*/ 334 h 717"/>
                                    <a:gd name="T64" fmla="*/ 624 w 1029"/>
                                    <a:gd name="T65" fmla="*/ 319 h 717"/>
                                    <a:gd name="T66" fmla="*/ 582 w 1029"/>
                                    <a:gd name="T67" fmla="*/ 317 h 717"/>
                                    <a:gd name="T68" fmla="*/ 539 w 1029"/>
                                    <a:gd name="T69" fmla="*/ 324 h 717"/>
                                    <a:gd name="T70" fmla="*/ 494 w 1029"/>
                                    <a:gd name="T71" fmla="*/ 341 h 717"/>
                                    <a:gd name="T72" fmla="*/ 448 w 1029"/>
                                    <a:gd name="T73" fmla="*/ 370 h 717"/>
                                    <a:gd name="T74" fmla="*/ 468 w 1029"/>
                                    <a:gd name="T75" fmla="*/ 437 h 717"/>
                                    <a:gd name="T76" fmla="*/ 408 w 1029"/>
                                    <a:gd name="T77" fmla="*/ 446 h 717"/>
                                    <a:gd name="T78" fmla="*/ 342 w 1029"/>
                                    <a:gd name="T79" fmla="*/ 478 h 717"/>
                                    <a:gd name="T80" fmla="*/ 347 w 1029"/>
                                    <a:gd name="T81" fmla="*/ 550 h 717"/>
                                    <a:gd name="T82" fmla="*/ 297 w 1029"/>
                                    <a:gd name="T83" fmla="*/ 570 h 717"/>
                                    <a:gd name="T84" fmla="*/ 252 w 1029"/>
                                    <a:gd name="T85" fmla="*/ 600 h 717"/>
                                    <a:gd name="T86" fmla="*/ 324 w 1029"/>
                                    <a:gd name="T87" fmla="*/ 711 h 717"/>
                                    <a:gd name="T88" fmla="*/ 294 w 1029"/>
                                    <a:gd name="T89" fmla="*/ 700 h 717"/>
                                    <a:gd name="T90" fmla="*/ 274 w 1029"/>
                                    <a:gd name="T91" fmla="*/ 694 h 717"/>
                                    <a:gd name="T92" fmla="*/ 258 w 1029"/>
                                    <a:gd name="T93" fmla="*/ 685 h 717"/>
                                    <a:gd name="T94" fmla="*/ 221 w 1029"/>
                                    <a:gd name="T95" fmla="*/ 643 h 717"/>
                                    <a:gd name="T96" fmla="*/ 173 w 1029"/>
                                    <a:gd name="T97" fmla="*/ 548 h 717"/>
                                    <a:gd name="T98" fmla="*/ 136 w 1029"/>
                                    <a:gd name="T99" fmla="*/ 445 h 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9" h="717">
                                      <a:moveTo>
                                        <a:pt x="0" y="347"/>
                                      </a:moveTo>
                                      <a:lnTo>
                                        <a:pt x="3" y="322"/>
                                      </a:lnTo>
                                      <a:lnTo>
                                        <a:pt x="8" y="298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23" y="227"/>
                                      </a:lnTo>
                                      <a:lnTo>
                                        <a:pt x="31" y="206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61" y="139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47" y="18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337" y="80"/>
                                      </a:lnTo>
                                      <a:lnTo>
                                        <a:pt x="373" y="83"/>
                                      </a:lnTo>
                                      <a:lnTo>
                                        <a:pt x="406" y="8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71" y="90"/>
                                      </a:lnTo>
                                      <a:lnTo>
                                        <a:pt x="500" y="93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601" y="101"/>
                                      </a:lnTo>
                                      <a:lnTo>
                                        <a:pt x="622" y="102"/>
                                      </a:lnTo>
                                      <a:lnTo>
                                        <a:pt x="643" y="103"/>
                                      </a:lnTo>
                                      <a:lnTo>
                                        <a:pt x="660" y="106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692" y="109"/>
                                      </a:lnTo>
                                      <a:lnTo>
                                        <a:pt x="705" y="111"/>
                                      </a:lnTo>
                                      <a:lnTo>
                                        <a:pt x="716" y="112"/>
                                      </a:lnTo>
                                      <a:lnTo>
                                        <a:pt x="944" y="247"/>
                                      </a:lnTo>
                                      <a:lnTo>
                                        <a:pt x="1029" y="453"/>
                                      </a:lnTo>
                                      <a:lnTo>
                                        <a:pt x="1014" y="456"/>
                                      </a:lnTo>
                                      <a:lnTo>
                                        <a:pt x="1000" y="459"/>
                                      </a:lnTo>
                                      <a:lnTo>
                                        <a:pt x="985" y="461"/>
                                      </a:lnTo>
                                      <a:lnTo>
                                        <a:pt x="971" y="461"/>
                                      </a:lnTo>
                                      <a:lnTo>
                                        <a:pt x="957" y="459"/>
                                      </a:lnTo>
                                      <a:lnTo>
                                        <a:pt x="944" y="456"/>
                                      </a:lnTo>
                                      <a:lnTo>
                                        <a:pt x="929" y="453"/>
                                      </a:lnTo>
                                      <a:lnTo>
                                        <a:pt x="916" y="448"/>
                                      </a:lnTo>
                                      <a:lnTo>
                                        <a:pt x="896" y="436"/>
                                      </a:lnTo>
                                      <a:lnTo>
                                        <a:pt x="879" y="423"/>
                                      </a:lnTo>
                                      <a:lnTo>
                                        <a:pt x="861" y="406"/>
                                      </a:lnTo>
                                      <a:lnTo>
                                        <a:pt x="846" y="387"/>
                                      </a:lnTo>
                                      <a:lnTo>
                                        <a:pt x="831" y="365"/>
                                      </a:lnTo>
                                      <a:lnTo>
                                        <a:pt x="817" y="341"/>
                                      </a:lnTo>
                                      <a:lnTo>
                                        <a:pt x="805" y="315"/>
                                      </a:lnTo>
                                      <a:lnTo>
                                        <a:pt x="794" y="286"/>
                                      </a:lnTo>
                                      <a:lnTo>
                                        <a:pt x="768" y="288"/>
                                      </a:lnTo>
                                      <a:lnTo>
                                        <a:pt x="743" y="286"/>
                                      </a:lnTo>
                                      <a:lnTo>
                                        <a:pt x="717" y="285"/>
                                      </a:lnTo>
                                      <a:lnTo>
                                        <a:pt x="693" y="281"/>
                                      </a:lnTo>
                                      <a:lnTo>
                                        <a:pt x="667" y="275"/>
                                      </a:lnTo>
                                      <a:lnTo>
                                        <a:pt x="643" y="268"/>
                                      </a:lnTo>
                                      <a:lnTo>
                                        <a:pt x="618" y="257"/>
                                      </a:lnTo>
                                      <a:lnTo>
                                        <a:pt x="595" y="247"/>
                                      </a:lnTo>
                                      <a:lnTo>
                                        <a:pt x="581" y="242"/>
                                      </a:lnTo>
                                      <a:lnTo>
                                        <a:pt x="559" y="289"/>
                                      </a:lnTo>
                                      <a:lnTo>
                                        <a:pt x="578" y="302"/>
                                      </a:lnTo>
                                      <a:lnTo>
                                        <a:pt x="601" y="312"/>
                                      </a:lnTo>
                                      <a:lnTo>
                                        <a:pt x="622" y="319"/>
                                      </a:lnTo>
                                      <a:lnTo>
                                        <a:pt x="645" y="325"/>
                                      </a:lnTo>
                                      <a:lnTo>
                                        <a:pt x="669" y="331"/>
                                      </a:lnTo>
                                      <a:lnTo>
                                        <a:pt x="692" y="334"/>
                                      </a:lnTo>
                                      <a:lnTo>
                                        <a:pt x="715" y="335"/>
                                      </a:lnTo>
                                      <a:lnTo>
                                        <a:pt x="738" y="337"/>
                                      </a:lnTo>
                                      <a:lnTo>
                                        <a:pt x="761" y="335"/>
                                      </a:lnTo>
                                      <a:lnTo>
                                        <a:pt x="769" y="354"/>
                                      </a:lnTo>
                                      <a:lnTo>
                                        <a:pt x="778" y="370"/>
                                      </a:lnTo>
                                      <a:lnTo>
                                        <a:pt x="788" y="386"/>
                                      </a:lnTo>
                                      <a:lnTo>
                                        <a:pt x="797" y="400"/>
                                      </a:lnTo>
                                      <a:lnTo>
                                        <a:pt x="807" y="413"/>
                                      </a:lnTo>
                                      <a:lnTo>
                                        <a:pt x="817" y="426"/>
                                      </a:lnTo>
                                      <a:lnTo>
                                        <a:pt x="825" y="436"/>
                                      </a:lnTo>
                                      <a:lnTo>
                                        <a:pt x="836" y="446"/>
                                      </a:lnTo>
                                      <a:lnTo>
                                        <a:pt x="752" y="407"/>
                                      </a:lnTo>
                                      <a:lnTo>
                                        <a:pt x="746" y="401"/>
                                      </a:lnTo>
                                      <a:lnTo>
                                        <a:pt x="741" y="394"/>
                                      </a:lnTo>
                                      <a:lnTo>
                                        <a:pt x="735" y="389"/>
                                      </a:lnTo>
                                      <a:lnTo>
                                        <a:pt x="730" y="383"/>
                                      </a:lnTo>
                                      <a:lnTo>
                                        <a:pt x="725" y="378"/>
                                      </a:lnTo>
                                      <a:lnTo>
                                        <a:pt x="719" y="373"/>
                                      </a:lnTo>
                                      <a:lnTo>
                                        <a:pt x="715" y="368"/>
                                      </a:lnTo>
                                      <a:lnTo>
                                        <a:pt x="709" y="364"/>
                                      </a:lnTo>
                                      <a:lnTo>
                                        <a:pt x="705" y="360"/>
                                      </a:lnTo>
                                      <a:lnTo>
                                        <a:pt x="699" y="355"/>
                                      </a:lnTo>
                                      <a:lnTo>
                                        <a:pt x="693" y="353"/>
                                      </a:lnTo>
                                      <a:lnTo>
                                        <a:pt x="687" y="348"/>
                                      </a:lnTo>
                                      <a:lnTo>
                                        <a:pt x="681" y="344"/>
                                      </a:lnTo>
                                      <a:lnTo>
                                        <a:pt x="676" y="340"/>
                                      </a:lnTo>
                                      <a:lnTo>
                                        <a:pt x="670" y="337"/>
                                      </a:lnTo>
                                      <a:lnTo>
                                        <a:pt x="664" y="334"/>
                                      </a:lnTo>
                                      <a:lnTo>
                                        <a:pt x="651" y="328"/>
                                      </a:lnTo>
                                      <a:lnTo>
                                        <a:pt x="637" y="324"/>
                                      </a:lnTo>
                                      <a:lnTo>
                                        <a:pt x="624" y="319"/>
                                      </a:lnTo>
                                      <a:lnTo>
                                        <a:pt x="609" y="318"/>
                                      </a:lnTo>
                                      <a:lnTo>
                                        <a:pt x="595" y="317"/>
                                      </a:lnTo>
                                      <a:lnTo>
                                        <a:pt x="582" y="317"/>
                                      </a:lnTo>
                                      <a:lnTo>
                                        <a:pt x="568" y="318"/>
                                      </a:lnTo>
                                      <a:lnTo>
                                        <a:pt x="553" y="319"/>
                                      </a:lnTo>
                                      <a:lnTo>
                                        <a:pt x="539" y="324"/>
                                      </a:lnTo>
                                      <a:lnTo>
                                        <a:pt x="523" y="328"/>
                                      </a:lnTo>
                                      <a:lnTo>
                                        <a:pt x="509" y="334"/>
                                      </a:lnTo>
                                      <a:lnTo>
                                        <a:pt x="494" y="341"/>
                                      </a:lnTo>
                                      <a:lnTo>
                                        <a:pt x="478" y="350"/>
                                      </a:lnTo>
                                      <a:lnTo>
                                        <a:pt x="464" y="358"/>
                                      </a:lnTo>
                                      <a:lnTo>
                                        <a:pt x="448" y="370"/>
                                      </a:lnTo>
                                      <a:lnTo>
                                        <a:pt x="434" y="381"/>
                                      </a:lnTo>
                                      <a:lnTo>
                                        <a:pt x="487" y="440"/>
                                      </a:lnTo>
                                      <a:lnTo>
                                        <a:pt x="468" y="437"/>
                                      </a:lnTo>
                                      <a:lnTo>
                                        <a:pt x="450" y="437"/>
                                      </a:lnTo>
                                      <a:lnTo>
                                        <a:pt x="429" y="440"/>
                                      </a:lnTo>
                                      <a:lnTo>
                                        <a:pt x="408" y="446"/>
                                      </a:lnTo>
                                      <a:lnTo>
                                        <a:pt x="386" y="455"/>
                                      </a:lnTo>
                                      <a:lnTo>
                                        <a:pt x="365" y="465"/>
                                      </a:lnTo>
                                      <a:lnTo>
                                        <a:pt x="342" y="478"/>
                                      </a:lnTo>
                                      <a:lnTo>
                                        <a:pt x="317" y="492"/>
                                      </a:lnTo>
                                      <a:lnTo>
                                        <a:pt x="365" y="546"/>
                                      </a:lnTo>
                                      <a:lnTo>
                                        <a:pt x="347" y="550"/>
                                      </a:lnTo>
                                      <a:lnTo>
                                        <a:pt x="330" y="556"/>
                                      </a:lnTo>
                                      <a:lnTo>
                                        <a:pt x="313" y="563"/>
                                      </a:lnTo>
                                      <a:lnTo>
                                        <a:pt x="297" y="570"/>
                                      </a:lnTo>
                                      <a:lnTo>
                                        <a:pt x="281" y="579"/>
                                      </a:lnTo>
                                      <a:lnTo>
                                        <a:pt x="267" y="589"/>
                                      </a:lnTo>
                                      <a:lnTo>
                                        <a:pt x="252" y="600"/>
                                      </a:lnTo>
                                      <a:lnTo>
                                        <a:pt x="238" y="612"/>
                                      </a:lnTo>
                                      <a:lnTo>
                                        <a:pt x="336" y="717"/>
                                      </a:lnTo>
                                      <a:lnTo>
                                        <a:pt x="324" y="711"/>
                                      </a:lnTo>
                                      <a:lnTo>
                                        <a:pt x="313" y="707"/>
                                      </a:lnTo>
                                      <a:lnTo>
                                        <a:pt x="303" y="704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7" y="698"/>
                                      </a:lnTo>
                                      <a:lnTo>
                                        <a:pt x="280" y="695"/>
                                      </a:lnTo>
                                      <a:lnTo>
                                        <a:pt x="274" y="694"/>
                                      </a:lnTo>
                                      <a:lnTo>
                                        <a:pt x="271" y="692"/>
                                      </a:lnTo>
                                      <a:lnTo>
                                        <a:pt x="265" y="690"/>
                                      </a:lnTo>
                                      <a:lnTo>
                                        <a:pt x="258" y="685"/>
                                      </a:lnTo>
                                      <a:lnTo>
                                        <a:pt x="249" y="679"/>
                                      </a:lnTo>
                                      <a:lnTo>
                                        <a:pt x="239" y="672"/>
                                      </a:lnTo>
                                      <a:lnTo>
                                        <a:pt x="221" y="643"/>
                                      </a:lnTo>
                                      <a:lnTo>
                                        <a:pt x="203" y="61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173" y="548"/>
                                      </a:lnTo>
                                      <a:lnTo>
                                        <a:pt x="159" y="515"/>
                                      </a:lnTo>
                                      <a:lnTo>
                                        <a:pt x="147" y="479"/>
                                      </a:lnTo>
                                      <a:lnTo>
                                        <a:pt x="136" y="445"/>
                                      </a:lnTo>
                                      <a:lnTo>
                                        <a:pt x="126" y="407"/>
                                      </a:lnTo>
                                      <a:lnTo>
                                        <a:pt x="0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4" y="9852"/>
                                  <a:ext cx="1029" cy="717"/>
                                </a:xfrm>
                                <a:custGeom>
                                  <a:avLst/>
                                  <a:gdLst>
                                    <a:gd name="T0" fmla="*/ 3 w 1029"/>
                                    <a:gd name="T1" fmla="*/ 322 h 717"/>
                                    <a:gd name="T2" fmla="*/ 18 w 1029"/>
                                    <a:gd name="T3" fmla="*/ 250 h 717"/>
                                    <a:gd name="T4" fmla="*/ 39 w 1029"/>
                                    <a:gd name="T5" fmla="*/ 183 h 717"/>
                                    <a:gd name="T6" fmla="*/ 61 w 1029"/>
                                    <a:gd name="T7" fmla="*/ 139 h 717"/>
                                    <a:gd name="T8" fmla="*/ 100 w 1029"/>
                                    <a:gd name="T9" fmla="*/ 77 h 717"/>
                                    <a:gd name="T10" fmla="*/ 147 w 1029"/>
                                    <a:gd name="T11" fmla="*/ 18 h 717"/>
                                    <a:gd name="T12" fmla="*/ 337 w 1029"/>
                                    <a:gd name="T13" fmla="*/ 80 h 717"/>
                                    <a:gd name="T14" fmla="*/ 440 w 1029"/>
                                    <a:gd name="T15" fmla="*/ 89 h 717"/>
                                    <a:gd name="T16" fmla="*/ 527 w 1029"/>
                                    <a:gd name="T17" fmla="*/ 95 h 717"/>
                                    <a:gd name="T18" fmla="*/ 601 w 1029"/>
                                    <a:gd name="T19" fmla="*/ 101 h 717"/>
                                    <a:gd name="T20" fmla="*/ 660 w 1029"/>
                                    <a:gd name="T21" fmla="*/ 106 h 717"/>
                                    <a:gd name="T22" fmla="*/ 705 w 1029"/>
                                    <a:gd name="T23" fmla="*/ 111 h 717"/>
                                    <a:gd name="T24" fmla="*/ 1029 w 1029"/>
                                    <a:gd name="T25" fmla="*/ 453 h 717"/>
                                    <a:gd name="T26" fmla="*/ 1000 w 1029"/>
                                    <a:gd name="T27" fmla="*/ 459 h 717"/>
                                    <a:gd name="T28" fmla="*/ 957 w 1029"/>
                                    <a:gd name="T29" fmla="*/ 459 h 717"/>
                                    <a:gd name="T30" fmla="*/ 916 w 1029"/>
                                    <a:gd name="T31" fmla="*/ 448 h 717"/>
                                    <a:gd name="T32" fmla="*/ 879 w 1029"/>
                                    <a:gd name="T33" fmla="*/ 423 h 717"/>
                                    <a:gd name="T34" fmla="*/ 831 w 1029"/>
                                    <a:gd name="T35" fmla="*/ 365 h 717"/>
                                    <a:gd name="T36" fmla="*/ 794 w 1029"/>
                                    <a:gd name="T37" fmla="*/ 286 h 717"/>
                                    <a:gd name="T38" fmla="*/ 743 w 1029"/>
                                    <a:gd name="T39" fmla="*/ 286 h 717"/>
                                    <a:gd name="T40" fmla="*/ 667 w 1029"/>
                                    <a:gd name="T41" fmla="*/ 275 h 717"/>
                                    <a:gd name="T42" fmla="*/ 595 w 1029"/>
                                    <a:gd name="T43" fmla="*/ 247 h 717"/>
                                    <a:gd name="T44" fmla="*/ 578 w 1029"/>
                                    <a:gd name="T45" fmla="*/ 302 h 717"/>
                                    <a:gd name="T46" fmla="*/ 622 w 1029"/>
                                    <a:gd name="T47" fmla="*/ 319 h 717"/>
                                    <a:gd name="T48" fmla="*/ 692 w 1029"/>
                                    <a:gd name="T49" fmla="*/ 334 h 717"/>
                                    <a:gd name="T50" fmla="*/ 761 w 1029"/>
                                    <a:gd name="T51" fmla="*/ 335 h 717"/>
                                    <a:gd name="T52" fmla="*/ 778 w 1029"/>
                                    <a:gd name="T53" fmla="*/ 370 h 717"/>
                                    <a:gd name="T54" fmla="*/ 807 w 1029"/>
                                    <a:gd name="T55" fmla="*/ 413 h 717"/>
                                    <a:gd name="T56" fmla="*/ 836 w 1029"/>
                                    <a:gd name="T57" fmla="*/ 446 h 717"/>
                                    <a:gd name="T58" fmla="*/ 746 w 1029"/>
                                    <a:gd name="T59" fmla="*/ 401 h 717"/>
                                    <a:gd name="T60" fmla="*/ 730 w 1029"/>
                                    <a:gd name="T61" fmla="*/ 383 h 717"/>
                                    <a:gd name="T62" fmla="*/ 715 w 1029"/>
                                    <a:gd name="T63" fmla="*/ 368 h 717"/>
                                    <a:gd name="T64" fmla="*/ 705 w 1029"/>
                                    <a:gd name="T65" fmla="*/ 360 h 717"/>
                                    <a:gd name="T66" fmla="*/ 687 w 1029"/>
                                    <a:gd name="T67" fmla="*/ 348 h 717"/>
                                    <a:gd name="T68" fmla="*/ 670 w 1029"/>
                                    <a:gd name="T69" fmla="*/ 337 h 717"/>
                                    <a:gd name="T70" fmla="*/ 651 w 1029"/>
                                    <a:gd name="T71" fmla="*/ 328 h 717"/>
                                    <a:gd name="T72" fmla="*/ 609 w 1029"/>
                                    <a:gd name="T73" fmla="*/ 318 h 717"/>
                                    <a:gd name="T74" fmla="*/ 568 w 1029"/>
                                    <a:gd name="T75" fmla="*/ 318 h 717"/>
                                    <a:gd name="T76" fmla="*/ 523 w 1029"/>
                                    <a:gd name="T77" fmla="*/ 328 h 717"/>
                                    <a:gd name="T78" fmla="*/ 478 w 1029"/>
                                    <a:gd name="T79" fmla="*/ 350 h 717"/>
                                    <a:gd name="T80" fmla="*/ 434 w 1029"/>
                                    <a:gd name="T81" fmla="*/ 381 h 717"/>
                                    <a:gd name="T82" fmla="*/ 468 w 1029"/>
                                    <a:gd name="T83" fmla="*/ 437 h 717"/>
                                    <a:gd name="T84" fmla="*/ 408 w 1029"/>
                                    <a:gd name="T85" fmla="*/ 446 h 717"/>
                                    <a:gd name="T86" fmla="*/ 342 w 1029"/>
                                    <a:gd name="T87" fmla="*/ 478 h 717"/>
                                    <a:gd name="T88" fmla="*/ 365 w 1029"/>
                                    <a:gd name="T89" fmla="*/ 546 h 717"/>
                                    <a:gd name="T90" fmla="*/ 313 w 1029"/>
                                    <a:gd name="T91" fmla="*/ 563 h 717"/>
                                    <a:gd name="T92" fmla="*/ 267 w 1029"/>
                                    <a:gd name="T93" fmla="*/ 589 h 717"/>
                                    <a:gd name="T94" fmla="*/ 336 w 1029"/>
                                    <a:gd name="T95" fmla="*/ 717 h 717"/>
                                    <a:gd name="T96" fmla="*/ 313 w 1029"/>
                                    <a:gd name="T97" fmla="*/ 707 h 717"/>
                                    <a:gd name="T98" fmla="*/ 287 w 1029"/>
                                    <a:gd name="T99" fmla="*/ 698 h 717"/>
                                    <a:gd name="T100" fmla="*/ 271 w 1029"/>
                                    <a:gd name="T101" fmla="*/ 692 h 717"/>
                                    <a:gd name="T102" fmla="*/ 258 w 1029"/>
                                    <a:gd name="T103" fmla="*/ 685 h 717"/>
                                    <a:gd name="T104" fmla="*/ 239 w 1029"/>
                                    <a:gd name="T105" fmla="*/ 672 h 717"/>
                                    <a:gd name="T106" fmla="*/ 188 w 1029"/>
                                    <a:gd name="T107" fmla="*/ 582 h 717"/>
                                    <a:gd name="T108" fmla="*/ 147 w 1029"/>
                                    <a:gd name="T109" fmla="*/ 479 h 717"/>
                                    <a:gd name="T110" fmla="*/ 0 w 1029"/>
                                    <a:gd name="T111" fmla="*/ 347 h 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29" h="717">
                                      <a:moveTo>
                                        <a:pt x="0" y="347"/>
                                      </a:moveTo>
                                      <a:lnTo>
                                        <a:pt x="0" y="347"/>
                                      </a:lnTo>
                                      <a:lnTo>
                                        <a:pt x="3" y="322"/>
                                      </a:lnTo>
                                      <a:lnTo>
                                        <a:pt x="8" y="298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23" y="227"/>
                                      </a:lnTo>
                                      <a:lnTo>
                                        <a:pt x="31" y="206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61" y="139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47" y="18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337" y="80"/>
                                      </a:lnTo>
                                      <a:lnTo>
                                        <a:pt x="373" y="83"/>
                                      </a:lnTo>
                                      <a:lnTo>
                                        <a:pt x="406" y="8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71" y="90"/>
                                      </a:lnTo>
                                      <a:lnTo>
                                        <a:pt x="500" y="93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601" y="101"/>
                                      </a:lnTo>
                                      <a:lnTo>
                                        <a:pt x="622" y="102"/>
                                      </a:lnTo>
                                      <a:lnTo>
                                        <a:pt x="643" y="103"/>
                                      </a:lnTo>
                                      <a:lnTo>
                                        <a:pt x="660" y="106"/>
                                      </a:lnTo>
                                      <a:lnTo>
                                        <a:pt x="677" y="108"/>
                                      </a:lnTo>
                                      <a:lnTo>
                                        <a:pt x="692" y="109"/>
                                      </a:lnTo>
                                      <a:lnTo>
                                        <a:pt x="705" y="111"/>
                                      </a:lnTo>
                                      <a:lnTo>
                                        <a:pt x="716" y="112"/>
                                      </a:lnTo>
                                      <a:lnTo>
                                        <a:pt x="944" y="247"/>
                                      </a:lnTo>
                                      <a:lnTo>
                                        <a:pt x="1029" y="453"/>
                                      </a:lnTo>
                                      <a:lnTo>
                                        <a:pt x="1014" y="456"/>
                                      </a:lnTo>
                                      <a:lnTo>
                                        <a:pt x="1000" y="459"/>
                                      </a:lnTo>
                                      <a:lnTo>
                                        <a:pt x="985" y="461"/>
                                      </a:lnTo>
                                      <a:lnTo>
                                        <a:pt x="971" y="461"/>
                                      </a:lnTo>
                                      <a:lnTo>
                                        <a:pt x="957" y="459"/>
                                      </a:lnTo>
                                      <a:lnTo>
                                        <a:pt x="944" y="456"/>
                                      </a:lnTo>
                                      <a:lnTo>
                                        <a:pt x="929" y="453"/>
                                      </a:lnTo>
                                      <a:lnTo>
                                        <a:pt x="916" y="448"/>
                                      </a:lnTo>
                                      <a:lnTo>
                                        <a:pt x="896" y="436"/>
                                      </a:lnTo>
                                      <a:lnTo>
                                        <a:pt x="879" y="423"/>
                                      </a:lnTo>
                                      <a:lnTo>
                                        <a:pt x="861" y="406"/>
                                      </a:lnTo>
                                      <a:lnTo>
                                        <a:pt x="846" y="387"/>
                                      </a:lnTo>
                                      <a:lnTo>
                                        <a:pt x="831" y="365"/>
                                      </a:lnTo>
                                      <a:lnTo>
                                        <a:pt x="817" y="341"/>
                                      </a:lnTo>
                                      <a:lnTo>
                                        <a:pt x="805" y="315"/>
                                      </a:lnTo>
                                      <a:lnTo>
                                        <a:pt x="794" y="286"/>
                                      </a:lnTo>
                                      <a:lnTo>
                                        <a:pt x="768" y="288"/>
                                      </a:lnTo>
                                      <a:lnTo>
                                        <a:pt x="743" y="286"/>
                                      </a:lnTo>
                                      <a:lnTo>
                                        <a:pt x="717" y="285"/>
                                      </a:lnTo>
                                      <a:lnTo>
                                        <a:pt x="693" y="281"/>
                                      </a:lnTo>
                                      <a:lnTo>
                                        <a:pt x="667" y="275"/>
                                      </a:lnTo>
                                      <a:lnTo>
                                        <a:pt x="643" y="268"/>
                                      </a:lnTo>
                                      <a:lnTo>
                                        <a:pt x="618" y="257"/>
                                      </a:lnTo>
                                      <a:lnTo>
                                        <a:pt x="595" y="247"/>
                                      </a:lnTo>
                                      <a:lnTo>
                                        <a:pt x="581" y="242"/>
                                      </a:lnTo>
                                      <a:lnTo>
                                        <a:pt x="559" y="289"/>
                                      </a:lnTo>
                                      <a:lnTo>
                                        <a:pt x="578" y="302"/>
                                      </a:lnTo>
                                      <a:lnTo>
                                        <a:pt x="601" y="312"/>
                                      </a:lnTo>
                                      <a:lnTo>
                                        <a:pt x="622" y="319"/>
                                      </a:lnTo>
                                      <a:lnTo>
                                        <a:pt x="645" y="325"/>
                                      </a:lnTo>
                                      <a:lnTo>
                                        <a:pt x="669" y="331"/>
                                      </a:lnTo>
                                      <a:lnTo>
                                        <a:pt x="692" y="334"/>
                                      </a:lnTo>
                                      <a:lnTo>
                                        <a:pt x="715" y="335"/>
                                      </a:lnTo>
                                      <a:lnTo>
                                        <a:pt x="738" y="337"/>
                                      </a:lnTo>
                                      <a:lnTo>
                                        <a:pt x="761" y="335"/>
                                      </a:lnTo>
                                      <a:lnTo>
                                        <a:pt x="769" y="354"/>
                                      </a:lnTo>
                                      <a:lnTo>
                                        <a:pt x="778" y="370"/>
                                      </a:lnTo>
                                      <a:lnTo>
                                        <a:pt x="788" y="386"/>
                                      </a:lnTo>
                                      <a:lnTo>
                                        <a:pt x="797" y="400"/>
                                      </a:lnTo>
                                      <a:lnTo>
                                        <a:pt x="807" y="413"/>
                                      </a:lnTo>
                                      <a:lnTo>
                                        <a:pt x="817" y="426"/>
                                      </a:lnTo>
                                      <a:lnTo>
                                        <a:pt x="825" y="436"/>
                                      </a:lnTo>
                                      <a:lnTo>
                                        <a:pt x="836" y="446"/>
                                      </a:lnTo>
                                      <a:lnTo>
                                        <a:pt x="752" y="407"/>
                                      </a:lnTo>
                                      <a:lnTo>
                                        <a:pt x="746" y="401"/>
                                      </a:lnTo>
                                      <a:lnTo>
                                        <a:pt x="741" y="394"/>
                                      </a:lnTo>
                                      <a:lnTo>
                                        <a:pt x="735" y="389"/>
                                      </a:lnTo>
                                      <a:lnTo>
                                        <a:pt x="730" y="383"/>
                                      </a:lnTo>
                                      <a:lnTo>
                                        <a:pt x="725" y="378"/>
                                      </a:lnTo>
                                      <a:lnTo>
                                        <a:pt x="719" y="373"/>
                                      </a:lnTo>
                                      <a:lnTo>
                                        <a:pt x="715" y="368"/>
                                      </a:lnTo>
                                      <a:lnTo>
                                        <a:pt x="709" y="364"/>
                                      </a:lnTo>
                                      <a:lnTo>
                                        <a:pt x="705" y="360"/>
                                      </a:lnTo>
                                      <a:lnTo>
                                        <a:pt x="699" y="355"/>
                                      </a:lnTo>
                                      <a:lnTo>
                                        <a:pt x="693" y="353"/>
                                      </a:lnTo>
                                      <a:lnTo>
                                        <a:pt x="687" y="348"/>
                                      </a:lnTo>
                                      <a:lnTo>
                                        <a:pt x="681" y="344"/>
                                      </a:lnTo>
                                      <a:lnTo>
                                        <a:pt x="676" y="340"/>
                                      </a:lnTo>
                                      <a:lnTo>
                                        <a:pt x="670" y="337"/>
                                      </a:lnTo>
                                      <a:lnTo>
                                        <a:pt x="664" y="334"/>
                                      </a:lnTo>
                                      <a:lnTo>
                                        <a:pt x="651" y="328"/>
                                      </a:lnTo>
                                      <a:lnTo>
                                        <a:pt x="637" y="324"/>
                                      </a:lnTo>
                                      <a:lnTo>
                                        <a:pt x="624" y="319"/>
                                      </a:lnTo>
                                      <a:lnTo>
                                        <a:pt x="609" y="318"/>
                                      </a:lnTo>
                                      <a:lnTo>
                                        <a:pt x="595" y="317"/>
                                      </a:lnTo>
                                      <a:lnTo>
                                        <a:pt x="582" y="317"/>
                                      </a:lnTo>
                                      <a:lnTo>
                                        <a:pt x="568" y="318"/>
                                      </a:lnTo>
                                      <a:lnTo>
                                        <a:pt x="553" y="319"/>
                                      </a:lnTo>
                                      <a:lnTo>
                                        <a:pt x="539" y="324"/>
                                      </a:lnTo>
                                      <a:lnTo>
                                        <a:pt x="523" y="328"/>
                                      </a:lnTo>
                                      <a:lnTo>
                                        <a:pt x="509" y="334"/>
                                      </a:lnTo>
                                      <a:lnTo>
                                        <a:pt x="494" y="341"/>
                                      </a:lnTo>
                                      <a:lnTo>
                                        <a:pt x="478" y="350"/>
                                      </a:lnTo>
                                      <a:lnTo>
                                        <a:pt x="464" y="358"/>
                                      </a:lnTo>
                                      <a:lnTo>
                                        <a:pt x="448" y="370"/>
                                      </a:lnTo>
                                      <a:lnTo>
                                        <a:pt x="434" y="381"/>
                                      </a:lnTo>
                                      <a:lnTo>
                                        <a:pt x="487" y="440"/>
                                      </a:lnTo>
                                      <a:lnTo>
                                        <a:pt x="468" y="437"/>
                                      </a:lnTo>
                                      <a:lnTo>
                                        <a:pt x="450" y="437"/>
                                      </a:lnTo>
                                      <a:lnTo>
                                        <a:pt x="429" y="440"/>
                                      </a:lnTo>
                                      <a:lnTo>
                                        <a:pt x="408" y="446"/>
                                      </a:lnTo>
                                      <a:lnTo>
                                        <a:pt x="386" y="455"/>
                                      </a:lnTo>
                                      <a:lnTo>
                                        <a:pt x="365" y="465"/>
                                      </a:lnTo>
                                      <a:lnTo>
                                        <a:pt x="342" y="478"/>
                                      </a:lnTo>
                                      <a:lnTo>
                                        <a:pt x="317" y="492"/>
                                      </a:lnTo>
                                      <a:lnTo>
                                        <a:pt x="365" y="546"/>
                                      </a:lnTo>
                                      <a:lnTo>
                                        <a:pt x="347" y="550"/>
                                      </a:lnTo>
                                      <a:lnTo>
                                        <a:pt x="330" y="556"/>
                                      </a:lnTo>
                                      <a:lnTo>
                                        <a:pt x="313" y="563"/>
                                      </a:lnTo>
                                      <a:lnTo>
                                        <a:pt x="297" y="570"/>
                                      </a:lnTo>
                                      <a:lnTo>
                                        <a:pt x="281" y="579"/>
                                      </a:lnTo>
                                      <a:lnTo>
                                        <a:pt x="267" y="589"/>
                                      </a:lnTo>
                                      <a:lnTo>
                                        <a:pt x="252" y="600"/>
                                      </a:lnTo>
                                      <a:lnTo>
                                        <a:pt x="238" y="612"/>
                                      </a:lnTo>
                                      <a:lnTo>
                                        <a:pt x="336" y="717"/>
                                      </a:lnTo>
                                      <a:lnTo>
                                        <a:pt x="324" y="711"/>
                                      </a:lnTo>
                                      <a:lnTo>
                                        <a:pt x="313" y="707"/>
                                      </a:lnTo>
                                      <a:lnTo>
                                        <a:pt x="303" y="704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7" y="698"/>
                                      </a:lnTo>
                                      <a:lnTo>
                                        <a:pt x="280" y="695"/>
                                      </a:lnTo>
                                      <a:lnTo>
                                        <a:pt x="274" y="694"/>
                                      </a:lnTo>
                                      <a:lnTo>
                                        <a:pt x="271" y="692"/>
                                      </a:lnTo>
                                      <a:lnTo>
                                        <a:pt x="265" y="690"/>
                                      </a:lnTo>
                                      <a:lnTo>
                                        <a:pt x="258" y="685"/>
                                      </a:lnTo>
                                      <a:lnTo>
                                        <a:pt x="249" y="679"/>
                                      </a:lnTo>
                                      <a:lnTo>
                                        <a:pt x="239" y="672"/>
                                      </a:lnTo>
                                      <a:lnTo>
                                        <a:pt x="221" y="643"/>
                                      </a:lnTo>
                                      <a:lnTo>
                                        <a:pt x="203" y="61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173" y="548"/>
                                      </a:lnTo>
                                      <a:lnTo>
                                        <a:pt x="159" y="515"/>
                                      </a:lnTo>
                                      <a:lnTo>
                                        <a:pt x="147" y="479"/>
                                      </a:lnTo>
                                      <a:lnTo>
                                        <a:pt x="136" y="445"/>
                                      </a:lnTo>
                                      <a:lnTo>
                                        <a:pt x="126" y="407"/>
                                      </a:lnTo>
                                      <a:lnTo>
                                        <a:pt x="0" y="34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0184"/>
                                  <a:ext cx="499" cy="337"/>
                                </a:xfrm>
                                <a:custGeom>
                                  <a:avLst/>
                                  <a:gdLst>
                                    <a:gd name="T0" fmla="*/ 0 w 499"/>
                                    <a:gd name="T1" fmla="*/ 0 h 337"/>
                                    <a:gd name="T2" fmla="*/ 341 w 499"/>
                                    <a:gd name="T3" fmla="*/ 176 h 337"/>
                                    <a:gd name="T4" fmla="*/ 383 w 499"/>
                                    <a:gd name="T5" fmla="*/ 196 h 337"/>
                                    <a:gd name="T6" fmla="*/ 419 w 499"/>
                                    <a:gd name="T7" fmla="*/ 216 h 337"/>
                                    <a:gd name="T8" fmla="*/ 448 w 499"/>
                                    <a:gd name="T9" fmla="*/ 237 h 337"/>
                                    <a:gd name="T10" fmla="*/ 471 w 499"/>
                                    <a:gd name="T11" fmla="*/ 255 h 337"/>
                                    <a:gd name="T12" fmla="*/ 487 w 499"/>
                                    <a:gd name="T13" fmla="*/ 273 h 337"/>
                                    <a:gd name="T14" fmla="*/ 497 w 499"/>
                                    <a:gd name="T15" fmla="*/ 290 h 337"/>
                                    <a:gd name="T16" fmla="*/ 499 w 499"/>
                                    <a:gd name="T17" fmla="*/ 306 h 337"/>
                                    <a:gd name="T18" fmla="*/ 497 w 499"/>
                                    <a:gd name="T19" fmla="*/ 320 h 337"/>
                                    <a:gd name="T20" fmla="*/ 492 w 499"/>
                                    <a:gd name="T21" fmla="*/ 326 h 337"/>
                                    <a:gd name="T22" fmla="*/ 487 w 499"/>
                                    <a:gd name="T23" fmla="*/ 332 h 337"/>
                                    <a:gd name="T24" fmla="*/ 479 w 499"/>
                                    <a:gd name="T25" fmla="*/ 334 h 337"/>
                                    <a:gd name="T26" fmla="*/ 472 w 499"/>
                                    <a:gd name="T27" fmla="*/ 337 h 337"/>
                                    <a:gd name="T28" fmla="*/ 462 w 499"/>
                                    <a:gd name="T29" fmla="*/ 337 h 337"/>
                                    <a:gd name="T30" fmla="*/ 451 w 499"/>
                                    <a:gd name="T31" fmla="*/ 337 h 337"/>
                                    <a:gd name="T32" fmla="*/ 439 w 499"/>
                                    <a:gd name="T33" fmla="*/ 336 h 337"/>
                                    <a:gd name="T34" fmla="*/ 425 w 499"/>
                                    <a:gd name="T35" fmla="*/ 333 h 337"/>
                                    <a:gd name="T36" fmla="*/ 407 w 499"/>
                                    <a:gd name="T37" fmla="*/ 330 h 337"/>
                                    <a:gd name="T38" fmla="*/ 389 w 499"/>
                                    <a:gd name="T39" fmla="*/ 324 h 337"/>
                                    <a:gd name="T40" fmla="*/ 368 w 499"/>
                                    <a:gd name="T41" fmla="*/ 319 h 337"/>
                                    <a:gd name="T42" fmla="*/ 347 w 499"/>
                                    <a:gd name="T43" fmla="*/ 310 h 337"/>
                                    <a:gd name="T44" fmla="*/ 322 w 499"/>
                                    <a:gd name="T45" fmla="*/ 301 h 337"/>
                                    <a:gd name="T46" fmla="*/ 298 w 499"/>
                                    <a:gd name="T47" fmla="*/ 291 h 337"/>
                                    <a:gd name="T48" fmla="*/ 271 w 499"/>
                                    <a:gd name="T49" fmla="*/ 280 h 337"/>
                                    <a:gd name="T50" fmla="*/ 243 w 499"/>
                                    <a:gd name="T51" fmla="*/ 267 h 337"/>
                                    <a:gd name="T52" fmla="*/ 30 w 499"/>
                                    <a:gd name="T53" fmla="*/ 166 h 337"/>
                                    <a:gd name="T54" fmla="*/ 36 w 499"/>
                                    <a:gd name="T55" fmla="*/ 163 h 337"/>
                                    <a:gd name="T56" fmla="*/ 43 w 499"/>
                                    <a:gd name="T57" fmla="*/ 162 h 337"/>
                                    <a:gd name="T58" fmla="*/ 52 w 499"/>
                                    <a:gd name="T59" fmla="*/ 157 h 337"/>
                                    <a:gd name="T60" fmla="*/ 65 w 499"/>
                                    <a:gd name="T61" fmla="*/ 153 h 337"/>
                                    <a:gd name="T62" fmla="*/ 0 w 499"/>
                                    <a:gd name="T63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99" h="337">
                                      <a:moveTo>
                                        <a:pt x="0" y="0"/>
                                      </a:moveTo>
                                      <a:lnTo>
                                        <a:pt x="341" y="176"/>
                                      </a:lnTo>
                                      <a:lnTo>
                                        <a:pt x="383" y="196"/>
                                      </a:lnTo>
                                      <a:lnTo>
                                        <a:pt x="419" y="216"/>
                                      </a:lnTo>
                                      <a:lnTo>
                                        <a:pt x="448" y="237"/>
                                      </a:lnTo>
                                      <a:lnTo>
                                        <a:pt x="471" y="255"/>
                                      </a:lnTo>
                                      <a:lnTo>
                                        <a:pt x="487" y="273"/>
                                      </a:lnTo>
                                      <a:lnTo>
                                        <a:pt x="497" y="290"/>
                                      </a:lnTo>
                                      <a:lnTo>
                                        <a:pt x="499" y="306"/>
                                      </a:lnTo>
                                      <a:lnTo>
                                        <a:pt x="497" y="320"/>
                                      </a:lnTo>
                                      <a:lnTo>
                                        <a:pt x="492" y="326"/>
                                      </a:lnTo>
                                      <a:lnTo>
                                        <a:pt x="487" y="332"/>
                                      </a:lnTo>
                                      <a:lnTo>
                                        <a:pt x="479" y="334"/>
                                      </a:lnTo>
                                      <a:lnTo>
                                        <a:pt x="472" y="337"/>
                                      </a:lnTo>
                                      <a:lnTo>
                                        <a:pt x="462" y="337"/>
                                      </a:lnTo>
                                      <a:lnTo>
                                        <a:pt x="451" y="337"/>
                                      </a:lnTo>
                                      <a:lnTo>
                                        <a:pt x="439" y="336"/>
                                      </a:lnTo>
                                      <a:lnTo>
                                        <a:pt x="425" y="333"/>
                                      </a:lnTo>
                                      <a:lnTo>
                                        <a:pt x="407" y="330"/>
                                      </a:lnTo>
                                      <a:lnTo>
                                        <a:pt x="389" y="324"/>
                                      </a:lnTo>
                                      <a:lnTo>
                                        <a:pt x="368" y="319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322" y="301"/>
                                      </a:lnTo>
                                      <a:lnTo>
                                        <a:pt x="298" y="291"/>
                                      </a:lnTo>
                                      <a:lnTo>
                                        <a:pt x="271" y="280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6" y="16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0184"/>
                                  <a:ext cx="499" cy="337"/>
                                </a:xfrm>
                                <a:custGeom>
                                  <a:avLst/>
                                  <a:gdLst>
                                    <a:gd name="T0" fmla="*/ 0 w 499"/>
                                    <a:gd name="T1" fmla="*/ 0 h 337"/>
                                    <a:gd name="T2" fmla="*/ 341 w 499"/>
                                    <a:gd name="T3" fmla="*/ 176 h 337"/>
                                    <a:gd name="T4" fmla="*/ 341 w 499"/>
                                    <a:gd name="T5" fmla="*/ 176 h 337"/>
                                    <a:gd name="T6" fmla="*/ 383 w 499"/>
                                    <a:gd name="T7" fmla="*/ 196 h 337"/>
                                    <a:gd name="T8" fmla="*/ 419 w 499"/>
                                    <a:gd name="T9" fmla="*/ 216 h 337"/>
                                    <a:gd name="T10" fmla="*/ 448 w 499"/>
                                    <a:gd name="T11" fmla="*/ 237 h 337"/>
                                    <a:gd name="T12" fmla="*/ 471 w 499"/>
                                    <a:gd name="T13" fmla="*/ 255 h 337"/>
                                    <a:gd name="T14" fmla="*/ 487 w 499"/>
                                    <a:gd name="T15" fmla="*/ 273 h 337"/>
                                    <a:gd name="T16" fmla="*/ 497 w 499"/>
                                    <a:gd name="T17" fmla="*/ 290 h 337"/>
                                    <a:gd name="T18" fmla="*/ 499 w 499"/>
                                    <a:gd name="T19" fmla="*/ 306 h 337"/>
                                    <a:gd name="T20" fmla="*/ 497 w 499"/>
                                    <a:gd name="T21" fmla="*/ 320 h 337"/>
                                    <a:gd name="T22" fmla="*/ 497 w 499"/>
                                    <a:gd name="T23" fmla="*/ 320 h 337"/>
                                    <a:gd name="T24" fmla="*/ 492 w 499"/>
                                    <a:gd name="T25" fmla="*/ 326 h 337"/>
                                    <a:gd name="T26" fmla="*/ 487 w 499"/>
                                    <a:gd name="T27" fmla="*/ 332 h 337"/>
                                    <a:gd name="T28" fmla="*/ 479 w 499"/>
                                    <a:gd name="T29" fmla="*/ 334 h 337"/>
                                    <a:gd name="T30" fmla="*/ 472 w 499"/>
                                    <a:gd name="T31" fmla="*/ 337 h 337"/>
                                    <a:gd name="T32" fmla="*/ 462 w 499"/>
                                    <a:gd name="T33" fmla="*/ 337 h 337"/>
                                    <a:gd name="T34" fmla="*/ 451 w 499"/>
                                    <a:gd name="T35" fmla="*/ 337 h 337"/>
                                    <a:gd name="T36" fmla="*/ 439 w 499"/>
                                    <a:gd name="T37" fmla="*/ 336 h 337"/>
                                    <a:gd name="T38" fmla="*/ 425 w 499"/>
                                    <a:gd name="T39" fmla="*/ 333 h 337"/>
                                    <a:gd name="T40" fmla="*/ 425 w 499"/>
                                    <a:gd name="T41" fmla="*/ 333 h 337"/>
                                    <a:gd name="T42" fmla="*/ 407 w 499"/>
                                    <a:gd name="T43" fmla="*/ 330 h 337"/>
                                    <a:gd name="T44" fmla="*/ 389 w 499"/>
                                    <a:gd name="T45" fmla="*/ 324 h 337"/>
                                    <a:gd name="T46" fmla="*/ 368 w 499"/>
                                    <a:gd name="T47" fmla="*/ 319 h 337"/>
                                    <a:gd name="T48" fmla="*/ 347 w 499"/>
                                    <a:gd name="T49" fmla="*/ 310 h 337"/>
                                    <a:gd name="T50" fmla="*/ 322 w 499"/>
                                    <a:gd name="T51" fmla="*/ 301 h 337"/>
                                    <a:gd name="T52" fmla="*/ 298 w 499"/>
                                    <a:gd name="T53" fmla="*/ 291 h 337"/>
                                    <a:gd name="T54" fmla="*/ 271 w 499"/>
                                    <a:gd name="T55" fmla="*/ 280 h 337"/>
                                    <a:gd name="T56" fmla="*/ 243 w 499"/>
                                    <a:gd name="T57" fmla="*/ 267 h 337"/>
                                    <a:gd name="T58" fmla="*/ 30 w 499"/>
                                    <a:gd name="T59" fmla="*/ 166 h 337"/>
                                    <a:gd name="T60" fmla="*/ 30 w 499"/>
                                    <a:gd name="T61" fmla="*/ 166 h 337"/>
                                    <a:gd name="T62" fmla="*/ 36 w 499"/>
                                    <a:gd name="T63" fmla="*/ 163 h 337"/>
                                    <a:gd name="T64" fmla="*/ 43 w 499"/>
                                    <a:gd name="T65" fmla="*/ 162 h 337"/>
                                    <a:gd name="T66" fmla="*/ 52 w 499"/>
                                    <a:gd name="T67" fmla="*/ 157 h 337"/>
                                    <a:gd name="T68" fmla="*/ 65 w 499"/>
                                    <a:gd name="T69" fmla="*/ 153 h 337"/>
                                    <a:gd name="T70" fmla="*/ 0 w 499"/>
                                    <a:gd name="T71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99" h="337">
                                      <a:moveTo>
                                        <a:pt x="0" y="0"/>
                                      </a:moveTo>
                                      <a:lnTo>
                                        <a:pt x="341" y="176"/>
                                      </a:lnTo>
                                      <a:lnTo>
                                        <a:pt x="383" y="196"/>
                                      </a:lnTo>
                                      <a:lnTo>
                                        <a:pt x="419" y="216"/>
                                      </a:lnTo>
                                      <a:lnTo>
                                        <a:pt x="448" y="237"/>
                                      </a:lnTo>
                                      <a:lnTo>
                                        <a:pt x="471" y="255"/>
                                      </a:lnTo>
                                      <a:lnTo>
                                        <a:pt x="487" y="273"/>
                                      </a:lnTo>
                                      <a:lnTo>
                                        <a:pt x="497" y="290"/>
                                      </a:lnTo>
                                      <a:lnTo>
                                        <a:pt x="499" y="306"/>
                                      </a:lnTo>
                                      <a:lnTo>
                                        <a:pt x="497" y="320"/>
                                      </a:lnTo>
                                      <a:lnTo>
                                        <a:pt x="492" y="326"/>
                                      </a:lnTo>
                                      <a:lnTo>
                                        <a:pt x="487" y="332"/>
                                      </a:lnTo>
                                      <a:lnTo>
                                        <a:pt x="479" y="334"/>
                                      </a:lnTo>
                                      <a:lnTo>
                                        <a:pt x="472" y="337"/>
                                      </a:lnTo>
                                      <a:lnTo>
                                        <a:pt x="462" y="337"/>
                                      </a:lnTo>
                                      <a:lnTo>
                                        <a:pt x="451" y="337"/>
                                      </a:lnTo>
                                      <a:lnTo>
                                        <a:pt x="439" y="336"/>
                                      </a:lnTo>
                                      <a:lnTo>
                                        <a:pt x="425" y="333"/>
                                      </a:lnTo>
                                      <a:lnTo>
                                        <a:pt x="407" y="330"/>
                                      </a:lnTo>
                                      <a:lnTo>
                                        <a:pt x="389" y="324"/>
                                      </a:lnTo>
                                      <a:lnTo>
                                        <a:pt x="368" y="319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322" y="301"/>
                                      </a:lnTo>
                                      <a:lnTo>
                                        <a:pt x="298" y="291"/>
                                      </a:lnTo>
                                      <a:lnTo>
                                        <a:pt x="271" y="280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6" y="16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64" o:spid="_x0000_s1026" style="position:absolute;margin-left:18.7pt;margin-top:53.9pt;width:55.85pt;height:27.8pt;z-index:251686912" coordorigin="2131,9808" coordsize="1642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">
                      <v:shape id="Freeform 565" o:spid="_x0000_s1027" style="position:absolute;left:2131;top:9808;width:1642;height:911;visibility:visible;mso-wrap-style:square;v-text-anchor:top" coordsize="1642,9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0CtJwgAA&#10;ANwAAAAPAAAAZHJzL2Rvd25yZXYueG1sRE/Pa8IwFL4P/B/CE7zNtJXJ1hmLODoGssOsl90ezbMp&#10;a15Kkmn975eDsOPH93tTTXYQF/Khd6wgX2YgiFune+4UnJr68RlEiMgaB8ek4EYBqu3sYYOldlf+&#10;ossxdiKFcChRgYlxLKUMrSGLYelG4sSdnbcYE/Sd1B6vKdwOssiytbTYc2owONLeUPtz/LUKzvnJ&#10;32TRH1aoX97q70/TvDdGqcV82r2CiDTFf/Hd/aEVrJ/S2nQmHQG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QK0nCAAAA3AAAAA8AAAAAAAAAAAAAAAAAlwIAAGRycy9kb3du&#10;cmV2LnhtbFBLBQYAAAAABAAEAPUAAACGAwAAAAA=&#10;" path="m0,441l135,505,147,546,161,585,176,623,192,656,209,689,228,718,246,745,265,770,274,775,282,780,291,784,298,788,304,793,311,795,315,798,321,801,334,807,348,813,363,817,379,821,395,826,410,829,426,831,442,834,469,866,498,885,533,899,564,908,592,911,618,908,639,901,660,888,675,869,690,846,690,844,691,842,694,837,697,830,711,834,724,839,737,840,749,842,760,842,770,842,780,840,791,837,801,834,809,830,818,824,825,817,832,808,840,800,845,790,851,778,855,768,858,757,860,742,861,725,874,728,886,729,897,731,907,729,917,729,927,726,936,725,945,722,952,718,958,712,965,706,972,700,978,693,984,686,989,677,994,667,999,656,1002,643,1004,630,1004,615,1001,605,996,592,992,579,985,565,1020,574,1362,729,1390,742,1415,752,1439,762,1463,770,1485,775,1505,780,1523,782,1541,782,1557,781,1571,780,1584,775,1595,770,1606,762,1616,754,1623,744,1630,734,1639,705,1642,679,1634,653,1617,630,1606,617,1591,604,1574,591,1554,577,1531,562,1505,546,1476,532,1444,516,1060,325,1038,270,792,124,766,120,740,117,716,113,690,110,665,107,641,104,616,103,593,101,569,100,546,98,523,97,500,97,477,97,455,97,433,97,412,97,210,,186,21,163,44,141,67,121,93,102,119,84,146,68,175,53,205,42,231,32,260,22,287,14,317,9,348,4,378,1,409,,441xe" fillcolor="black" stroked="f">
                        <v:path arrowok="t" o:connecttype="custom" o:connectlocs="147,546;192,656;246,745;282,780;304,793;321,801;363,817;410,829;469,866;564,908;639,901;690,846;694,837;724,839;760,842;791,837;818,824;840,800;855,768;861,725;897,731;927,726;952,718;972,700;989,677;1002,643;1001,605;985,565;1390,742;1463,770;1523,782;1571,780;1606,762;1630,734;1634,653;1591,604;1531,562;1444,516;792,124;716,113;641,104;569,100;500,97;433,97;186,21;121,93;68,175;32,260;9,348;0,441" o:connectangles="0,0,0,0,0,0,0,0,0,0,0,0,0,0,0,0,0,0,0,0,0,0,0,0,0,0,0,0,0,0,0,0,0,0,0,0,0,0,0,0,0,0,0,0,0,0,0,0,0,0"/>
                      </v:shape>
                      <v:polyline id="Freeform 566" o:spid="_x0000_s1028" style="position:absolute;visibility:visible;mso-wrap-style:square;v-text-anchor:top" points="2131,10249,2266,10313,2278,10354,2292,10393,2307,10431,2323,10464,2340,10497,2359,10526,2377,10553,2396,10578,2405,10583,2413,10588,2422,10592,2429,10596,2435,10601,2442,10603,2446,10606,2452,10609,2465,10615,2479,10621,2494,10625,2510,10629,2526,10634,2541,10637,2557,10639,2573,10642,2600,10674,2629,10693,2664,10707,2695,10716,2723,10719,2749,10716,2770,10709,2791,10696,2806,10677,2821,10654,2821,10652,2822,10650,2825,10645,2828,10638,2842,10642,2855,10647,2868,10648,2880,10650,2891,10650,2901,10650,2911,10648,2922,10645,2932,10642,2940,10638,2949,10632,2956,10625,2963,10616,2971,10608,2976,10598,2982,10586,2986,10576,2989,10565,2991,10550,2992,10533,3005,10536,3017,10537,3028,10539,3038,10537,3048,10537,3058,10534,3067,10533,3076,10530,3083,10526,3089,10520,3096,10514,3103,10508,3109,10501,3115,10494,3120,10485,3125,10475,3130,10464,3133,10451,3135,10438,3135,10423,3132,10413,3127,10400,3123,10387,3116,10373,3151,10382,3493,10537,3521,10550,3546,10560,3570,10570,3594,10578,3616,10583,3636,10588,3654,10590,3672,10590,3688,10589,3702,10588,3715,10583,3726,10578,3737,10570,3747,10562,3754,10552,3761,10542,3770,10513,3773,10487,3765,10461,3748,10438,3737,10425,3722,10412,3705,10399,3685,10385,3662,10370,3636,10354,3607,10340,3575,10324,3191,10133,3169,10078,2923,9932,2897,9928,2871,9925,2847,9921,2821,9918,2796,9915,2772,9912,2747,9911,2724,9909,2700,9908,2677,9906,2654,9905,2631,9905,2608,9905,2586,9905,2564,9905,2543,9905,2341,9808,2317,9829,2294,9852,2272,9875,2252,9901,2233,9927,2215,9954,2199,9983,2184,10013,2173,10039,2163,10068,2153,10095,2145,10125,2140,10156,2135,10186,2132,10217,2131,10249" coordsize="1642,9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/NxxQAA&#10;ANwAAAAPAAAAZHJzL2Rvd25yZXYueG1sRI9Ra8JAEITfC/0Pxxb6Vi8tNNbUU0qDVBAEbX/ANrde&#10;QnN7IbfV6K/3BMHHYWa+YabzwbdqT31sAht4HmWgiKtgG3YGfr4XT2+goiBbbAOTgSNFmM/u76ZY&#10;2HDgDe234lSCcCzQQC3SFVrHqiaPcRQ64uTtQu9Rkuydtj0eEty3+iXLcu2x4bRQY0efNVV/239v&#10;IKywHO/yyW/75RabcnWSdenEmMeH4eMdlNAgt/C1vbQG8tcJXM6kI6BnZ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783HFAAAA3AAAAA8AAAAAAAAAAAAAAAAAlwIAAGRycy9k&#10;b3ducmV2LnhtbFBLBQYAAAAABAAEAPUAAACJAwAAAAA=&#10;" filled="f" strokeweight="0">
                        <v:path arrowok="t" o:connecttype="custom" o:connectlocs="135,505;176,623;228,718;265,770;291,784;311,795;321,801;363,817;410,829;469,866;533,899;618,908;675,869;690,844;697,830;724,839;760,842;791,837;809,830;832,808;851,778;858,757;861,725;897,731;927,726;945,722;965,706;984,686;994,667;1004,630;1001,605;985,565;1362,729;1439,762;1505,780;1541,782;1584,775;1616,754;1630,734;1634,653;1606,617;1554,577;1476,532;1038,270;766,120;690,110;616,103;546,98;477,97;412,97;186,21;121,93;68,175;42,231;14,317;1,409" o:connectangles="0,0,0,0,0,0,0,0,0,0,0,0,0,0,0,0,0,0,0,0,0,0,0,0,0,0,0,0,0,0,0,0,0,0,0,0,0,0,0,0,0,0,0,0,0,0,0,0,0,0,0,0,0,0,0,0"/>
                      </v:polyline>
                      <v:shape id="Freeform 567" o:spid="_x0000_s1029" style="position:absolute;left:2514;top:10445;width:277;height:206;visibility:visible;mso-wrap-style:square;v-text-anchor:top" coordsize="277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HfPvQAA&#10;ANwAAAAPAAAAZHJzL2Rvd25yZXYueG1sRE9LCsIwEN0L3iGM4E5TP5RSjSKK4Ebwd4CxGdtiMylN&#10;1Pb2ZiG4fLz/ct2aSrypcaVlBZNxBII4s7rkXMHtuh8lIJxH1lhZJgUdOViv+r0lptp++Ezvi89F&#10;CGGXooLC+zqV0mUFGXRjWxMH7mEbgz7AJpe6wU8IN5WcRlEsDZYcGgqsaVtQ9ry8jAI87+6HxFV4&#10;OiaPSTZ/dfHMdkoNB+1mAcJT6//in/ugFcRxmB/OhCMgV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bMHfPvQAAANwAAAAPAAAAAAAAAAAAAAAAAJcCAABkcnMvZG93bnJldi54&#10;bWxQSwUGAAAAAAQABAD1AAAAgQMAAAAA&#10;" path="m0,26l7,22,17,17,26,13,37,10,49,7,59,4,71,1,82,,186,114,277,157,266,174,255,189,242,199,229,203,213,206,196,205,176,199,156,190,120,174,,26xe" stroked="f">
                        <v:path arrowok="t" o:connecttype="custom" o:connectlocs="0,26;7,22;17,17;26,13;37,10;49,7;59,4;71,1;82,0;186,114;277,157;266,174;255,189;242,199;229,203;213,206;196,205;176,199;156,190;120,174;0,26" o:connectangles="0,0,0,0,0,0,0,0,0,0,0,0,0,0,0,0,0,0,0,0,0"/>
                      </v:shape>
                      <v:polyline id="Freeform 568" o:spid="_x0000_s1030" style="position:absolute;visibility:visible;mso-wrap-style:square;v-text-anchor:top" points="2514,10471,2514,10471,2521,10467,2531,10462,2540,10458,2551,10455,2563,10452,2573,10449,2585,10446,2596,10445,2700,10559,2791,10602,2780,10619,2769,10634,2756,10644,2743,10648,2727,10651,2710,10650,2690,10644,2670,10635,2634,10619,2514,10471" coordsize="277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SNCwwAA&#10;ANwAAAAPAAAAZHJzL2Rvd25yZXYueG1sRI/NasJAFIX3Bd9huEJ3dRIXQaJjEMXWLmtawd1l5ppE&#10;M3dCZozp23cKhS4P5+fjrIrRtmKg3jeOFaSzBASxdqbhSsFnuX9ZgPAB2WDrmBR8k4diPXlaYW7c&#10;gz9oOIZKxBH2OSqoQ+hyKb2uyaKfuY44ehfXWwxR9pU0PT7iuG3lPEkyabHhSKixo21N+na82wjR&#10;5fzwqu+cfb2X54U7Xd8G3in1PB03SxCBxvAf/msfjIIsS+H3TDwC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0SNCwwAAANwAAAAPAAAAAAAAAAAAAAAAAJcCAABkcnMvZG93&#10;bnJldi54bWxQSwUGAAAAAAQABAD1AAAAhwMAAAAA&#10;" filled="f" strokeweight="0">
                        <v:path arrowok="t" o:connecttype="custom" o:connectlocs="0,26;0,26;7,22;17,17;26,13;37,10;49,7;59,4;71,1;82,0;186,114;277,157;277,157;266,174;255,189;242,199;229,203;213,206;196,205;176,199;156,190;120,174;0,26" o:connectangles="0,0,0,0,0,0,0,0,0,0,0,0,0,0,0,0,0,0,0,0,0,0,0"/>
                      </v:polyline>
                      <v:shape id="Freeform 569" o:spid="_x0000_s1031" style="position:absolute;left:2592;top:10336;width:355;height:250;visibility:visible;mso-wrap-style:square;v-text-anchor:top" coordsize="355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tpAxyAAA&#10;ANwAAAAPAAAAZHJzL2Rvd25yZXYueG1sRI/dasJAFITvC77DcgRvpG6UEkrqKm1FEFoE0x+8PGZP&#10;k7TZs2F3o9Gn7wqFXg4z8w0zX/amEUdyvrasYDpJQBAXVtdcKnh/W9/eg/ABWWNjmRScycNyMbiZ&#10;Y6btiXd0zEMpIoR9hgqqENpMSl9UZNBPbEscvS/rDIYoXSm1w1OEm0bOkiSVBmuOCxW29FxR8ZN3&#10;RoHr7orLR/ey/z6s86fP1+04rMqtUqNh//gAIlAf/sN/7Y1WkKYzuJ6JR0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22kDHIAAAA3AAAAA8AAAAAAAAAAAAAAAAAlwIAAGRy&#10;cy9kb3ducmV2LnhtbFBLBQYAAAAABAAEAPUAAACMAwAAAAA=&#10;" path="m0,20l14,13,30,7,46,2,63,,80,,99,2,118,5,137,11,216,105,355,167,355,181,354,194,353,206,348,216,341,227,331,236,319,244,308,249,299,250,291,250,282,249,272,246,260,243,250,240,239,236,227,230,145,185,,20xe" stroked="f">
                        <v:path arrowok="t" o:connecttype="custom" o:connectlocs="0,20;14,13;30,7;46,2;63,0;80,0;99,2;118,5;137,11;216,105;355,167;355,181;354,194;353,206;348,216;341,227;331,236;319,244;308,249;299,250;291,250;282,249;272,246;260,243;250,240;239,236;227,230;145,185;0,20" o:connectangles="0,0,0,0,0,0,0,0,0,0,0,0,0,0,0,0,0,0,0,0,0,0,0,0,0,0,0,0,0"/>
                      </v:shape>
                      <v:polyline id="Freeform 570" o:spid="_x0000_s1032" style="position:absolute;visibility:visible;mso-wrap-style:square;v-text-anchor:top" points="2592,10356,2592,10356,2606,10349,2622,10343,2638,10338,2655,10336,2672,10336,2691,10338,2710,10341,2729,10347,2808,10441,2947,10503,2947,10517,2946,10530,2945,10542,2940,10552,2933,10563,2923,10572,2911,10580,2900,10585,2891,10586,2883,10586,2874,10585,2864,10582,2852,10579,2842,10576,2831,10572,2819,10566,2737,10521,2592,10356" coordsize="355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12JwwAA&#10;ANwAAAAPAAAAZHJzL2Rvd25yZXYueG1sRI9BS8NAFITvgv9heYI3u9FCKLHbUgUleGurnl+zr0na&#10;7Nuw+5rEf+8KQo/DzHzDLNeT69RAIbaeDTzOMlDElbct1wY+928PC1BRkC12nsnAD0VYr25vllhY&#10;P/KWhp3UKkE4FmigEekLrWPVkMM48z1x8o4+OJQkQ61twDHBXaefsizXDltOCw329NpQdd5dnIEv&#10;KeXbDwd9fi/DKYYRX/bbD2Pu76bNMyihSa7h/3ZpDeT5HP7OpCO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U12JwwAAANwAAAAPAAAAAAAAAAAAAAAAAJcCAABkcnMvZG93&#10;bnJldi54bWxQSwUGAAAAAAQABAD1AAAAhwMAAAAA&#10;" filled="f" strokeweight="0">
                        <v:path arrowok="t" o:connecttype="custom" o:connectlocs="0,20;0,20;14,13;30,7;46,2;63,0;80,0;99,2;118,5;137,11;216,105;355,167;355,167;355,181;354,194;353,206;348,216;348,216;341,227;331,236;319,244;308,249;308,249;299,250;291,250;282,249;272,246;260,243;250,240;239,236;227,230;145,185;0,20" o:connectangles="0,0,0,0,0,0,0,0,0,0,0,0,0,0,0,0,0,0,0,0,0,0,0,0,0,0,0,0,0,0,0,0,0"/>
                      </v:polyline>
                      <v:shape id="Freeform 571" o:spid="_x0000_s1033" style="position:absolute;left:2698;top:10219;width:392;height:252;visibility:visible;mso-wrap-style:square;v-text-anchor:top" coordsize="392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SxyxAAA&#10;ANwAAAAPAAAAZHJzL2Rvd25yZXYueG1sRI/NagIxFIX3gu8QrtCN1IxFBhmNoqKgIBS1G3eXyXVm&#10;MLkZkqjTt28KhS4P5+fjzJedNeJJPjSOFYxHGQji0umGKwVfl937FESIyBqNY1LwTQGWi35vjoV2&#10;Lz7R8xwrkUY4FKigjrEtpAxlTRbDyLXEybs5bzEm6SupPb7SuDXyI8tyabHhRKixpU1N5f38sIl7&#10;uOyG++y4+TxszeTozWN6XZNSb4NuNQMRqYv/4b/2XivI8wn8nklHQC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/kscsQAAADcAAAADwAAAAAAAAAAAAAAAACXAgAAZHJzL2Rv&#10;d25yZXYueG1sUEsFBgAAAAAEAAQA9QAAAIgDAAAAAA==&#10;" path="m0,23l16,14,32,7,49,3,67,,84,,103,3,120,7,137,14,149,20,159,26,169,33,176,39,186,49,195,60,202,72,208,85,332,142,340,147,347,151,355,155,362,160,369,164,375,168,381,173,386,177,391,187,392,197,391,207,386,219,382,226,378,232,372,238,366,242,360,246,353,249,345,251,336,252,327,252,319,251,307,249,297,248,285,245,274,240,261,236,248,230,147,183,,23xe" stroked="f">
                        <v:path arrowok="t" o:connecttype="custom" o:connectlocs="0,23;16,14;32,7;49,3;67,0;84,0;103,3;120,7;137,14;149,20;159,26;169,33;176,39;186,49;195,60;202,72;208,85;332,142;340,147;347,151;355,155;362,160;369,164;375,168;381,173;386,177;391,187;392,197;391,207;386,219;382,226;378,232;372,238;366,242;360,246;353,249;345,251;336,252;327,252;319,251;307,249;297,248;285,245;274,240;261,236;248,230;147,183;0,23" o:connectangles="0,0,0,0,0,0,0,0,0,0,0,0,0,0,0,0,0,0,0,0,0,0,0,0,0,0,0,0,0,0,0,0,0,0,0,0,0,0,0,0,0,0,0,0,0,0,0,0"/>
                      </v:shape>
                      <v:polyline id="Freeform 572" o:spid="_x0000_s1034" style="position:absolute;visibility:visible;mso-wrap-style:square;v-text-anchor:top" points="2698,10242,2698,10242,2714,10233,2730,10226,2747,10222,2765,10219,2782,10219,2801,10222,2818,10226,2835,10233,2847,10239,2857,10245,2867,10252,2874,10258,2884,10268,2893,10279,2900,10291,2906,10304,3030,10361,3038,10366,3045,10370,3053,10374,3060,10379,3067,10383,3073,10387,3079,10392,3084,10396,3089,10406,3090,10416,3089,10426,3084,10438,3080,10445,3076,10451,3070,10457,3064,10461,3058,10465,3051,10468,3043,10470,3034,10471,3025,10471,3017,10470,3005,10468,2995,10467,2983,10464,2972,10459,2959,10455,2946,10449,2845,10402,2698,10242" coordsize="392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hnOxwAA&#10;ANwAAAAPAAAAZHJzL2Rvd25yZXYueG1sRI9RS8MwFIXfBf9DuMLeXKpokW7ZEEUrbAzchOHbtbk2&#10;xeamJFnX7dcvg4GPh3POdzjT+WBb0ZMPjWMFd+MMBHHldMO1gq/N2+0TiBCRNbaOScGBAsxn11dT&#10;LLTb8yf161iLBOFQoAITY1dIGSpDFsPYdcTJ+3XeYkzS11J73Ce4beV9luXSYsNpwWBHL4aqv/XO&#10;KnjoKt+/vx5XP+V2YVZ+WW6+61Kp0c3wPAERaYj/4Uv7QyvI80c4n0lHQM5O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a4ZzscAAADcAAAADwAAAAAAAAAAAAAAAACXAgAAZHJz&#10;L2Rvd25yZXYueG1sUEsFBgAAAAAEAAQA9QAAAIsDAAAAAA==&#10;" filled="f" strokeweight="0">
                        <v:path arrowok="t" o:connecttype="custom" o:connectlocs="0,23;0,23;16,14;32,7;49,3;67,0;84,0;103,3;120,7;137,14;137,14;149,20;159,26;169,33;176,39;176,39;186,49;195,60;202,72;208,85;332,142;332,142;340,147;347,151;355,155;362,160;369,164;375,168;381,173;386,177;386,177;391,187;392,197;391,207;386,219;386,219;382,226;378,232;372,238;366,242;360,246;353,249;345,251;336,252;336,252;327,252;319,251;307,249;297,248;285,245;274,240;261,236;248,230;147,183;0,23" o:connectangles="0,0,0,0,0,0,0,0,0,0,0,0,0,0,0,0,0,0,0,0,0,0,0,0,0,0,0,0,0,0,0,0,0,0,0,0,0,0,0,0,0,0,0,0,0,0,0,0,0,0,0,0,0,0,0"/>
                      </v:polyline>
                      <v:shape id="Freeform 573" o:spid="_x0000_s1035" style="position:absolute;left:2194;top:9852;width:1029;height:717;visibility:visible;mso-wrap-style:square;v-text-anchor:top" coordsize="1029,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O+3xQAA&#10;ANwAAAAPAAAAZHJzL2Rvd25yZXYueG1sRI9BawIxFITvBf9DeIKXUrNqCWVrFBGECgWr9tDj6+Z1&#10;s3TzsiSpbv+9EQSPw8x8w8yXvWvFiUJsPGuYjAsQxJU3DdcaPo+bpxcQMSEbbD2Thn+KsFwMHuZY&#10;Gn/mPZ0OqRYZwrFEDTalrpQyVpYcxrHviLP344PDlGWopQl4znDXymlRKOmw4bxgsaO1per38Oc0&#10;pON7vw+7abud7R5tpfDj++u51no07FevIBL16R6+td+MBqUUXM/k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E77fFAAAA3AAAAA8AAAAAAAAAAAAAAAAAlwIAAGRycy9k&#10;b3ducmV2LnhtbFBLBQYAAAAABAAEAPUAAACJAwAAAAA=&#10;" path="m0,347l3,322,8,298,12,273,18,250,23,227,31,206,39,183,49,161,61,139,72,119,85,98,100,77,114,57,130,39,147,18,166,,337,80,373,83,406,86,440,89,471,90,500,93,527,95,553,98,579,99,601,101,622,102,643,103,660,106,677,108,692,109,705,111,716,112,944,247,1029,453,1014,456,1000,459,985,461,971,461,957,459,944,456,929,453,916,448,896,436,879,423,861,406,846,387,831,365,817,341,805,315,794,286,768,288,743,286,717,285,693,281,667,275,643,268,618,257,595,247,581,242,559,289,578,302,601,312,622,319,645,325,669,331,692,334,715,335,738,337,761,335,769,354,778,370,788,386,797,400,807,413,817,426,825,436,836,446,752,407,746,401,741,394,735,389,730,383,725,378,719,373,715,368,709,364,705,360,699,355,693,353,687,348,681,344,676,340,670,337,664,334,651,328,637,324,624,319,609,318,595,317,582,317,568,318,553,319,539,324,523,328,509,334,494,341,478,350,464,358,448,370,434,381,487,440,468,437,450,437,429,440,408,446,386,455,365,465,342,478,317,492,365,546,347,550,330,556,313,563,297,570,281,579,267,589,252,600,238,612,336,717,324,711,313,707,303,704,294,700,287,698,280,695,274,694,271,692,265,690,258,685,249,679,239,672,221,643,203,613,188,582,173,548,159,515,147,479,136,445,126,407,,347xe" stroked="f">
                        <v:path arrowok="t" o:connecttype="custom" o:connectlocs="8,298;23,227;49,161;85,98;130,39;337,80;440,89;527,95;601,101;660,106;705,111;1029,453;985,461;944,456;896,436;846,387;805,315;743,286;667,275;595,247;578,302;645,325;715,335;769,354;797,400;825,436;746,401;730,383;715,368;699,355;681,344;664,334;624,319;582,317;539,324;494,341;448,370;468,437;408,446;342,478;347,550;297,570;252,600;324,711;294,700;274,694;258,685;221,643;173,548;136,445" o:connectangles="0,0,0,0,0,0,0,0,0,0,0,0,0,0,0,0,0,0,0,0,0,0,0,0,0,0,0,0,0,0,0,0,0,0,0,0,0,0,0,0,0,0,0,0,0,0,0,0,0,0"/>
                      </v:shape>
                      <v:polyline id="Freeform 574" o:spid="_x0000_s1036" style="position:absolute;visibility:visible;mso-wrap-style:square;v-text-anchor:top" points="2194,10199,2194,10199,2197,10174,2202,10150,2206,10125,2212,10102,2217,10079,2225,10058,2233,10035,2243,10013,2255,9991,2266,9971,2279,9950,2294,9929,2308,9909,2324,9891,2341,9870,2360,9852,2531,9932,2567,9935,2600,9938,2634,9941,2665,9942,2694,9945,2721,9947,2747,9950,2773,9951,2795,9953,2816,9954,2837,9955,2854,9958,2871,9960,2886,9961,2899,9963,2910,9964,3138,10099,3223,10305,3208,10308,3194,10311,3179,10313,3165,10313,3151,10311,3138,10308,3123,10305,3110,10300,3090,10288,3073,10275,3055,10258,3040,10239,3025,10217,3011,10193,2999,10167,2988,10138,2962,10140,2937,10138,2911,10137,2887,10133,2861,10127,2837,10120,2812,10109,2789,10099,2775,10094,2753,10141,2772,10154,2795,10164,2816,10171,2839,10177,2863,10183,2886,10186,2909,10187,2932,10189,2955,10187,2963,10206,2972,10222,2982,10238,2991,10252,3001,10265,3011,10278,3019,10288,3030,10298,2946,10259,2940,10253,2935,10246,2929,10241,2924,10235,2919,10230,2913,10225,2909,10220,2903,10216,2899,10212,2893,10207,2887,10205,2881,10200,2875,10196,2870,10192,2864,10189,2858,10186,2845,10180,2831,10176,2818,10171,2803,10170,2789,10169,2776,10169,2762,10170,2747,10171,2733,10176,2717,10180,2703,10186,2688,10193,2672,10202,2658,10210,2642,10222,2628,10233,2681,10292,2662,10289,2644,10289,2623,10292,2602,10298,2580,10307,2559,10317,2536,10330,2511,10344,2559,10398,2541,10402,2524,10408,2507,10415,2491,10422,2475,10431,2461,10441,2446,10452,2432,10464,2530,10569,2518,10563,2507,10559,2497,10556,2488,10552,2481,10550,2474,10547,2468,10546,2465,10544,2459,10542,2452,10537,2443,10531,2433,10524,2415,10495,2397,10465,2382,10434,2367,10400,2353,10367,2341,10331,2330,10297,2320,10259,2194,10199" coordsize="1029,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TMsxQAA&#10;ANwAAAAPAAAAZHJzL2Rvd25yZXYueG1sRI9Pa8JAFMTvBb/D8gRvdWORRKOriBDowUOrgh6f2Zc/&#10;mn0bsqvGb98tFHocZuY3zHLdm0Y8qHO1ZQWTcQSCOLe65lLB8ZC9z0A4j6yxsUwKXuRgvRq8LTHV&#10;9snf9Nj7UgQIuxQVVN63qZQur8igG9uWOHiF7Qz6ILtS6g6fAW4a+RFFsTRYc1iosKVtRfltfzcK&#10;akxOt6/dOSlO06zI5vfLtZldlBoN+80ChKfe/4f/2p9aQRwn8HsmHA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1MyzFAAAA3AAAAA8AAAAAAAAAAAAAAAAAlwIAAGRycy9k&#10;b3ducmV2LnhtbFBLBQYAAAAABAAEAPUAAACJAwAAAAA=&#10;" filled="f" strokeweight="0">
                        <v:path arrowok="t" o:connecttype="custom" o:connectlocs="3,322;18,250;39,183;61,139;100,77;147,18;337,80;440,89;527,95;601,101;660,106;705,111;1029,453;1000,459;957,459;916,448;879,423;831,365;794,286;743,286;667,275;595,247;578,302;622,319;692,334;761,335;778,370;807,413;836,446;746,401;730,383;715,368;705,360;687,348;670,337;651,328;609,318;568,318;523,328;478,350;434,381;468,437;408,446;342,478;365,546;313,563;267,589;336,717;313,707;287,698;271,692;258,685;239,672;188,582;147,479;0,347" o:connectangles="0,0,0,0,0,0,0,0,0,0,0,0,0,0,0,0,0,0,0,0,0,0,0,0,0,0,0,0,0,0,0,0,0,0,0,0,0,0,0,0,0,0,0,0,0,0,0,0,0,0,0,0,0,0,0,0"/>
                      </v:polyline>
                      <v:shape id="Freeform 575" o:spid="_x0000_s1037" style="position:absolute;left:3227;top:10184;width:499;height:337;visibility:visible;mso-wrap-style:square;v-text-anchor:top" coordsize="499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SNtwgAA&#10;ANwAAAAPAAAAZHJzL2Rvd25yZXYueG1sRE9da8IwFH0X9h/CHfgiM1FccZ1RRByKKGPd9n5p7tqy&#10;5qYkmdZ/vzwIPh7O92LV21acyYfGsYbJWIEgLp1puNLw9fn2NAcRIrLB1jFpuFKA1fJhsMDcuAt/&#10;0LmIlUghHHLUUMfY5VKGsiaLYew64sT9OG8xJugraTxeUrht5VSpTFpsODXU2NGmpvK3+LMaTvN+&#10;+314fpk5Nyp2754UH45K6+Fjv34FEamPd/HNvTcasiytTWfSEZ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dI23CAAAA3AAAAA8AAAAAAAAAAAAAAAAAlwIAAGRycy9kb3du&#10;cmV2LnhtbFBLBQYAAAAABAAEAPUAAACGAwAAAAA=&#10;" path="m0,0l341,176,383,196,419,216,448,237,471,255,487,273,497,290,499,306,497,320,492,326,487,332,479,334,472,337,462,337,451,337,439,336,425,333,407,330,389,324,368,319,347,310,322,301,298,291,271,280,243,267,30,166,36,163,43,162,52,157,65,153,,0xe" stroked="f">
                        <v:path arrowok="t" o:connecttype="custom" o:connectlocs="0,0;341,176;383,196;419,216;448,237;471,255;487,273;497,290;499,306;497,320;492,326;487,332;479,334;472,337;462,337;451,337;439,336;425,333;407,330;389,324;368,319;347,310;322,301;298,291;271,280;243,267;30,166;36,163;43,162;52,157;65,153;0,0" o:connectangles="0,0,0,0,0,0,0,0,0,0,0,0,0,0,0,0,0,0,0,0,0,0,0,0,0,0,0,0,0,0,0,0"/>
                      </v:shape>
                      <v:polyline id="Freeform 576" o:spid="_x0000_s1038" style="position:absolute;visibility:visible;mso-wrap-style:square;v-text-anchor:top" points="3227,10184,3568,10360,3610,10380,3646,10400,3675,10421,3698,10439,3714,10457,3724,10474,3726,10490,3724,10504,3719,10510,3714,10516,3706,10518,3699,10521,3689,10521,3678,10521,3666,10520,3652,10517,3634,10514,3616,10508,3595,10503,3574,10494,3549,10485,3525,10475,3498,10464,3470,10451,3257,10350,3263,10347,3270,10346,3279,10341,3292,10337,3227,10184" coordsize="499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u4JxAAA&#10;ANwAAAAPAAAAZHJzL2Rvd25yZXYueG1sRI9Pi8IwFMTvgt8hPGFvmrqwZa1GEdllPeiC/+6P5tkW&#10;m5eSRFv99GZhweMwM79hZovO1OJGzleWFYxHCQji3OqKCwXHw/fwE4QPyBpry6TgTh4W835vhpm2&#10;Le/otg+FiBD2GSooQ2gyKX1ekkE/sg1x9M7WGQxRukJqh22Em1q+J0kqDVYcF0psaFVSftlfjYLw&#10;SH4rt/yRlG52p637+hi310apt0G3nIII1IVX+L+91grSdAJ/Z+IR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LuCcQAAADcAAAADwAAAAAAAAAAAAAAAACXAgAAZHJzL2Rv&#10;d25yZXYueG1sUEsFBgAAAAAEAAQA9QAAAIgDAAAAAA==&#10;" filled="f" strokeweight="0">
                        <v:path arrowok="t" o:connecttype="custom" o:connectlocs="0,0;341,176;341,176;383,196;419,216;448,237;471,255;487,273;497,290;499,306;497,320;497,320;492,326;487,332;479,334;472,337;462,337;451,337;439,336;425,333;425,333;407,330;389,324;368,319;347,310;322,301;298,291;271,280;243,267;30,166;30,166;36,163;43,162;52,157;65,153;0,0" o:connectangles="0,0,0,0,0,0,0,0,0,0,0,0,0,0,0,0,0,0,0,0,0,0,0,0,0,0,0,0,0,0,0,0,0,0,0,0"/>
                      </v:polyline>
                      <w10:wrap type="tight"/>
                    </v:group>
                  </w:pict>
                </mc:Fallback>
              </mc:AlternateContent>
            </w:r>
          </w:p>
          <w:p w14:paraId="1B93D5CC" w14:textId="77777777" w:rsidR="00C46605" w:rsidRPr="00DB0A1E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117DB666" w14:textId="40EAB99E" w:rsidR="00C46605" w:rsidRPr="00DB0A1E" w:rsidRDefault="006D1233" w:rsidP="00C46605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Cs w:val="36"/>
                <w:u w:val="none"/>
              </w:rPr>
            </w:pPr>
            <w:r>
              <w:rPr>
                <w:rFonts w:ascii="Arial Narrow" w:hAnsi="Arial Narrow"/>
                <w:bCs/>
                <w:szCs w:val="36"/>
                <w:u w:val="none"/>
              </w:rPr>
              <w:t xml:space="preserve"> </w:t>
            </w:r>
            <w:r w:rsidR="00C46605" w:rsidRPr="00DB0A1E">
              <w:rPr>
                <w:rFonts w:ascii="Arial Narrow" w:hAnsi="Arial Narrow"/>
                <w:bCs/>
                <w:szCs w:val="36"/>
                <w:u w:val="none"/>
              </w:rPr>
              <w:t xml:space="preserve">n  = </w:t>
            </w:r>
            <w:r w:rsidR="00D9630B">
              <w:rPr>
                <w:rFonts w:ascii="Arial Narrow" w:hAnsi="Arial Narrow"/>
                <w:bCs/>
                <w:szCs w:val="36"/>
                <w:u w:val="none"/>
              </w:rPr>
              <w:t>n  × V</w:t>
            </w:r>
          </w:p>
          <w:p w14:paraId="1ECB1EE1" w14:textId="77777777" w:rsidR="00C46605" w:rsidRDefault="00C46605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716C5D93" w14:textId="77777777" w:rsidR="00BF612F" w:rsidRPr="00BF612F" w:rsidRDefault="00BF612F" w:rsidP="00C46605">
            <w:pPr>
              <w:pStyle w:val="Heading"/>
              <w:jc w:val="left"/>
              <w:outlineLvl w:val="0"/>
              <w:rPr>
                <w:rFonts w:ascii="Arial Narrow" w:hAnsi="Arial Narrow"/>
                <w:sz w:val="32"/>
                <w:szCs w:val="32"/>
                <w:u w:val="none"/>
              </w:rPr>
            </w:pPr>
            <w:r w:rsidRPr="00BF612F">
              <w:rPr>
                <w:rFonts w:ascii="Arial Narrow" w:hAnsi="Arial Narrow"/>
                <w:sz w:val="32"/>
                <w:szCs w:val="32"/>
                <w:u w:val="none"/>
              </w:rPr>
              <w:t>or</w:t>
            </w:r>
          </w:p>
          <w:p w14:paraId="654EC750" w14:textId="77777777" w:rsidR="00BF612F" w:rsidRDefault="00BF612F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1A412C18" w14:textId="2EFFEDEB" w:rsidR="00BF612F" w:rsidRPr="00DB0A1E" w:rsidRDefault="006D1233" w:rsidP="00BF612F">
            <w:pPr>
              <w:pStyle w:val="Heading"/>
              <w:jc w:val="left"/>
              <w:outlineLvl w:val="0"/>
              <w:rPr>
                <w:rFonts w:ascii="Arial Narrow" w:hAnsi="Arial Narrow"/>
                <w:bCs/>
                <w:szCs w:val="36"/>
                <w:u w:val="none"/>
              </w:rPr>
            </w:pPr>
            <w:r>
              <w:rPr>
                <w:rFonts w:ascii="Arial Narrow" w:hAnsi="Arial Narrow"/>
                <w:bCs/>
                <w:szCs w:val="36"/>
                <w:u w:val="none"/>
              </w:rPr>
              <w:t xml:space="preserve"> </w:t>
            </w:r>
            <w:r w:rsidR="00BF612F">
              <w:rPr>
                <w:rFonts w:ascii="Arial Narrow" w:hAnsi="Arial Narrow"/>
                <w:bCs/>
                <w:szCs w:val="36"/>
                <w:u w:val="none"/>
              </w:rPr>
              <w:t xml:space="preserve">n  =  </w:t>
            </w:r>
            <w:r w:rsidR="00BF612F" w:rsidRPr="00BF612F">
              <w:rPr>
                <w:rFonts w:ascii="Arial Narrow" w:hAnsi="Arial Narrow"/>
                <w:bCs/>
                <w:position w:val="-28"/>
                <w:szCs w:val="36"/>
                <w:u w:val="none"/>
              </w:rPr>
              <w:object w:dxaOrig="620" w:dyaOrig="700" w14:anchorId="23A562A1">
                <v:shape id="_x0000_i1058" type="#_x0000_t75" style="width:30.85pt;height:35.25pt" o:ole="">
                  <v:imagedata r:id="rId71" o:title=""/>
                </v:shape>
                <o:OLEObject Type="Embed" ProgID="Equation.3" ShapeID="_x0000_i1058" DrawAspect="Content" ObjectID="_1524377164" r:id="rId72"/>
              </w:object>
            </w:r>
          </w:p>
          <w:p w14:paraId="51455B00" w14:textId="2D34FFB3" w:rsidR="00BF612F" w:rsidRPr="00DB0A1E" w:rsidRDefault="00E01229" w:rsidP="00C46605">
            <w:pPr>
              <w:pStyle w:val="Heading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AC58498" wp14:editId="58FAEBC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-1422400</wp:posOffset>
                      </wp:positionV>
                      <wp:extent cx="1776730" cy="1541780"/>
                      <wp:effectExtent l="10795" t="12700" r="15875" b="7620"/>
                      <wp:wrapSquare wrapText="bothSides"/>
                      <wp:docPr id="650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6730" cy="1541780"/>
                                <a:chOff x="2347" y="12455"/>
                                <a:chExt cx="2798" cy="2428"/>
                              </a:xfrm>
                            </wpg:grpSpPr>
                            <wps:wsp>
                              <wps:cNvPr id="651" name="AutoShap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7" y="12455"/>
                                  <a:ext cx="2798" cy="242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Text Box 5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1" y="13099"/>
                                  <a:ext cx="510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5FA2A3" w14:textId="77777777" w:rsidR="00B43FC8" w:rsidRPr="00E01229" w:rsidRDefault="00B43FC8" w:rsidP="00BF612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proofErr w:type="gramStart"/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3" name="Text Box 5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0" y="14073"/>
                                  <a:ext cx="510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5B8437" w14:textId="77777777" w:rsidR="00B43FC8" w:rsidRPr="00E01229" w:rsidRDefault="00B43FC8" w:rsidP="00BF612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4" name="Text Box 5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0" y="14116"/>
                                  <a:ext cx="51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A0E445" w14:textId="77777777" w:rsidR="00B43FC8" w:rsidRPr="00E01229" w:rsidRDefault="00B43FC8" w:rsidP="00BF612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E01229">
                                      <w:rPr>
                                        <w:rFonts w:ascii="Arial Narrow Bold" w:hAnsi="Arial Narrow Bold"/>
                                        <w:b/>
                                        <w:sz w:val="48"/>
                                        <w:szCs w:val="48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5" name="Line 562"/>
                              <wps:cNvCnPr/>
                              <wps:spPr bwMode="auto">
                                <a:xfrm>
                                  <a:off x="3750" y="13908"/>
                                  <a:ext cx="0" cy="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563"/>
                              <wps:cNvCnPr/>
                              <wps:spPr bwMode="auto">
                                <a:xfrm rot="-5400000">
                                  <a:off x="3747" y="13064"/>
                                  <a:ext cx="0" cy="1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sm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57" o:spid="_x0000_s1194" style="position:absolute;margin-left:3.85pt;margin-top:-111.95pt;width:139.9pt;height:121.4pt;z-index:251684864" coordorigin="2347,12455" coordsize="2798,24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">
                      <v:shape id="AutoShape 558" o:spid="_x0000_s1195" type="#_x0000_t5" style="position:absolute;left:2347;top:12455;width:2798;height: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kL3xQAA&#10;ANwAAAAPAAAAZHJzL2Rvd25yZXYueG1sRI/NasMwEITvhb6D2EJujeyWGONYCcWlJiW9xMkDLNb6&#10;p7VWxlIT5+2jQqDHYWa+YfLtbAZxpsn1lhXEywgEcW11z62C0/HjOQXhPLLGwTIpuJKD7ebxIcdM&#10;2wsf6Fz5VgQIuwwVdN6PmZSu7sigW9qROHiNnQz6IKdW6gkvAW4G+RJFiTTYc1jocKSio/qn+jUK&#10;iiLhlSw/30+v36Pfz+lX25ROqcXT/LYG4Wn2/+F7e6cVJKsY/s6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6QvfFAAAA3AAAAA8AAAAAAAAAAAAAAAAAlwIAAGRycy9k&#10;b3ducmV2LnhtbFBLBQYAAAAABAAEAPUAAACJAwAAAAA=&#10;" strokeweight="2pt">
                        <v:stroke endarrowwidth="narrow" endarrowlength="short"/>
                        <v:shadow on="t" opacity="24903f" mv:blur="40000f" origin=",.5" offset="0,20000emu"/>
                      </v:shape>
                      <v:shape id="Text Box 559" o:spid="_x0000_s1196" type="#_x0000_t202" style="position:absolute;left:3511;top:13099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QUOwQAA&#10;ANwAAAAPAAAAZHJzL2Rvd25yZXYueG1sRI/RisIwFETfBf8hXMGXsqYKFukaRQRhn4RVP+DSXJti&#10;c1OTVLt/b4QFH4eZOcOst4NtxYN8aBwrmM9yEMSV0w3XCi7nw9cKRIjIGlvHpOCPAmw349EaS+2e&#10;/EuPU6xFgnAoUYGJsSulDJUhi2HmOuLkXZ23GJP0tdQenwluW7nI80JabDgtGOxob6i6nXqr4Hjt&#10;tbl3Ls92qzj4jLL9ueiVmk6G3TeISEP8hP/bP1pBsVzA+0w6AnLz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pkFDsEAAADcAAAADwAAAAAAAAAAAAAAAACXAgAAZHJzL2Rvd25y&#10;ZXYueG1sUEsFBgAAAAAEAAQA9QAAAIUDAAAAAA==&#10;" filled="f" stroked="f" strokeweight="1.5pt">
                        <v:stroke endarrowwidth="narrow" endarrowlength="short"/>
                        <v:textbox inset="0,0,0,0">
                          <w:txbxContent>
                            <w:p w14:paraId="405FA2A3" w14:textId="77777777" w:rsidR="00EB3418" w:rsidRPr="00E01229" w:rsidRDefault="00EB3418" w:rsidP="00BF612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60" o:spid="_x0000_s1197" type="#_x0000_t202" style="position:absolute;left:2930;top:14073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1aCVwgAA&#10;ANwAAAAPAAAAZHJzL2Rvd25yZXYueG1sRI/RisIwFETfBf8hXMGXsqa6WKQaRYQFnxbU/YBLc22K&#10;zU1NUu3+vVkQ9nGYmTPMZjfYVjzIh8axgvksB0FcOd1wreDn8vWxAhEissbWMSn4pQC77Xi0wVK7&#10;J5/ocY61SBAOJSowMXallKEyZDHMXEecvKvzFmOSvpba4zPBbSsXeV5Iiw2nBYMdHQxVt3NvFXxf&#10;e23uncuz/SoOPqPscCl6paaTYb8GEWmI/+F3+6gVFMtP+DuTjoD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VoJXCAAAA3AAAAA8AAAAAAAAAAAAAAAAAlwIAAGRycy9kb3du&#10;cmV2LnhtbFBLBQYAAAAABAAEAPUAAACGAwAAAAA=&#10;" filled="f" stroked="f" strokeweight="1.5pt">
                        <v:stroke endarrowwidth="narrow" endarrowlength="short"/>
                        <v:textbox inset="0,0,0,0">
                          <w:txbxContent>
                            <w:p w14:paraId="015B8437" w14:textId="77777777" w:rsidR="00EB3418" w:rsidRPr="00E01229" w:rsidRDefault="00EB3418" w:rsidP="00BF612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561" o:spid="_x0000_s1198" type="#_x0000_t202" style="position:absolute;left:4030;top:14116;width:51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DjhwgAA&#10;ANwAAAAPAAAAZHJzL2Rvd25yZXYueG1sRI/RisIwFETfBf8hXMGXsqbKWqQaRYQFnxbU/YBLc22K&#10;zU1NUu3+vVkQ9nGYmTPMZjfYVjzIh8axgvksB0FcOd1wreDn8vWxAhEissbWMSn4pQC77Xi0wVK7&#10;J5/ocY61SBAOJSowMXallKEyZDHMXEecvKvzFmOSvpba4zPBbSsXeV5Iiw2nBYMdHQxVt3NvFXxf&#10;e23uncuz/SoOPqPscCl6paaTYb8GEWmI/+F3+6gVFMtP+DuTjoD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8OOHCAAAA3AAAAA8AAAAAAAAAAAAAAAAAlwIAAGRycy9kb3du&#10;cmV2LnhtbFBLBQYAAAAABAAEAPUAAACGAwAAAAA=&#10;" filled="f" stroked="f" strokeweight="1.5pt">
                        <v:stroke endarrowwidth="narrow" endarrowlength="short"/>
                        <v:textbox inset="0,0,0,0">
                          <w:txbxContent>
                            <w:p w14:paraId="28A0E445" w14:textId="77777777" w:rsidR="00EB3418" w:rsidRPr="00E01229" w:rsidRDefault="00EB3418" w:rsidP="00BF612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Line 562" o:spid="_x0000_s1199" style="position:absolute;visibility:visible;mso-wrap-style:square" from="3750,13908" to="3750,14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dGbsMAAADcAAAADwAAAGRycy9kb3ducmV2LnhtbESP3WoCMRSE7wu+QzhC72rWFmVZjSKC&#10;+HMjVR/gkBw3q5uTsEl1+/ZNodDLYWa+YebL3rXiQV1sPCsYjwoQxNqbhmsFl/PmrQQRE7LB1jMp&#10;+KYIy8XgZY6V8U/+pMcp1SJDOFaowKYUKimjtuQwjnwgzt7Vdw5Tll0tTYfPDHetfC+KqXTYcF6w&#10;GGhtSd9PX07Bdb8+lofztj+UIeyPH1bHcNNKvQ771QxEoj79h//aO6NgOpnA75l8BOTi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VnRm7DAAAA3AAAAA8AAAAAAAAAAAAA&#10;AAAAoQIAAGRycy9kb3ducmV2LnhtbFBLBQYAAAAABAAEAPkAAACRAwAAAAA=&#10;" strokeweight="2pt">
                        <v:stroke endarrowwidth="narrow" endarrowlength="short"/>
                        <v:shadow on="t" opacity="24903f" mv:blur="40000f" origin=",.5" offset="0,20000emu"/>
                      </v:line>
                      <v:line id="Line 563" o:spid="_x0000_s1200" style="position:absolute;rotation:-90;visibility:visible;mso-wrap-style:square" from="3747,13064" to="3747,14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nbFcMAAADcAAAADwAAAGRycy9kb3ducmV2LnhtbESPQWsCMRSE7wX/Q3hCbzVrwVW2RhGh&#10;UKiXrgteXzfPTXDzsiSpbv99UxA8DjPzDbPejq4XVwrRelYwnxUgiFuvLXcKmuP7ywpETMgae8+k&#10;4JcibDeTpzVW2t/4i6516kSGcKxQgUlpqKSMrSGHceYH4uydfXCYsgyd1AFvGe56+VoUpXRoOS8Y&#10;HGhvqL3UP05B+33aNZ+NWYbCWp2Gw6o2i4NSz9Nx9wYi0Zge4Xv7QysoFyX8n8lHQG7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QJ2xXDAAAA3AAAAA8AAAAAAAAAAAAA&#10;AAAAoQIAAGRycy9kb3ducmV2LnhtbFBLBQYAAAAABAAEAPkAAACRAwAAAAA=&#10;" strokeweight="2pt">
                        <v:stroke endarrowwidth="narrow" endarrowlength="short"/>
                        <v:shadow on="t" opacity="24903f" mv:blur="40000f" origin=",.5" offset="0,20000emu"/>
                      </v:line>
                      <w10:wrap type="square"/>
                    </v:group>
                  </w:pict>
                </mc:Fallback>
              </mc:AlternateContent>
            </w:r>
          </w:p>
        </w:tc>
      </w:tr>
    </w:tbl>
    <w:p w14:paraId="41DEF8B0" w14:textId="77777777" w:rsidR="00C46605" w:rsidRDefault="00C4660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1F75779" w14:textId="77777777" w:rsidR="00A55995" w:rsidRPr="00E01229" w:rsidRDefault="00791421" w:rsidP="00F25916">
      <w:pPr>
        <w:pStyle w:val="Heading"/>
        <w:tabs>
          <w:tab w:val="left" w:pos="1276"/>
          <w:tab w:val="left" w:pos="2977"/>
          <w:tab w:val="left" w:pos="4820"/>
          <w:tab w:val="left" w:pos="6946"/>
        </w:tabs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 w:val="0"/>
          <w:sz w:val="28"/>
          <w:szCs w:val="28"/>
          <w:u w:val="none"/>
        </w:rPr>
        <w:br w:type="page"/>
      </w:r>
      <w:r w:rsidR="00A55995"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CONCENTRATION AND MASS CALCULATIONS</w:t>
      </w:r>
    </w:p>
    <w:p w14:paraId="28E38723" w14:textId="77777777" w:rsidR="00F25916" w:rsidRDefault="00F25916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BC41CD0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>The concentration and mole calculations link to mole and mass calculations.</w:t>
      </w:r>
    </w:p>
    <w:p w14:paraId="6D921BE5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9451336" w14:textId="4A263D42" w:rsidR="00A55995" w:rsidRDefault="00E01229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67C8759" wp14:editId="5BD309A7">
                <wp:simplePos x="0" y="0"/>
                <wp:positionH relativeFrom="column">
                  <wp:posOffset>231775</wp:posOffset>
                </wp:positionH>
                <wp:positionV relativeFrom="paragraph">
                  <wp:posOffset>71755</wp:posOffset>
                </wp:positionV>
                <wp:extent cx="1776730" cy="1536700"/>
                <wp:effectExtent l="15875" t="8255" r="10795" b="17145"/>
                <wp:wrapTight wrapText="bothSides">
                  <wp:wrapPolygon edited="0">
                    <wp:start x="10514" y="-402"/>
                    <wp:lineTo x="-232" y="21064"/>
                    <wp:lineTo x="-695" y="22403"/>
                    <wp:lineTo x="-579" y="22537"/>
                    <wp:lineTo x="22411" y="22537"/>
                    <wp:lineTo x="22411" y="21734"/>
                    <wp:lineTo x="12475" y="1339"/>
                    <wp:lineTo x="11317" y="-268"/>
                    <wp:lineTo x="10970" y="-402"/>
                    <wp:lineTo x="10514" y="-402"/>
                  </wp:wrapPolygon>
                </wp:wrapTight>
                <wp:docPr id="64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1536700"/>
                          <a:chOff x="4865" y="2475"/>
                          <a:chExt cx="2798" cy="2420"/>
                        </a:xfrm>
                      </wpg:grpSpPr>
                      <wps:wsp>
                        <wps:cNvPr id="644" name="AutoShape 593"/>
                        <wps:cNvSpPr>
                          <a:spLocks noChangeArrowheads="1"/>
                        </wps:cNvSpPr>
                        <wps:spPr bwMode="auto">
                          <a:xfrm>
                            <a:off x="4865" y="2475"/>
                            <a:ext cx="2798" cy="2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3145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F93B3" w14:textId="77777777" w:rsidR="00B43FC8" w:rsidRPr="00E01229" w:rsidRDefault="00B43FC8" w:rsidP="00F259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4215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41AA" w14:textId="77777777" w:rsidR="00B43FC8" w:rsidRPr="00E01229" w:rsidRDefault="00B43FC8" w:rsidP="00F259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4233"/>
                            <a:ext cx="5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305F6" w14:textId="77777777" w:rsidR="00B43FC8" w:rsidRPr="00E01229" w:rsidRDefault="00B43FC8" w:rsidP="00F259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Line 597"/>
                        <wps:cNvCnPr/>
                        <wps:spPr bwMode="auto">
                          <a:xfrm>
                            <a:off x="6274" y="3906"/>
                            <a:ext cx="0" cy="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598"/>
                        <wps:cNvCnPr/>
                        <wps:spPr bwMode="auto">
                          <a:xfrm rot="-5400000">
                            <a:off x="6251" y="3069"/>
                            <a:ext cx="0" cy="16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5" o:spid="_x0000_s1201" style="position:absolute;margin-left:18.25pt;margin-top:5.65pt;width:139.9pt;height:121pt;z-index:251685888" coordorigin="4865,2475" coordsize="2798,2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">
                <v:shape id="AutoShape 593" o:spid="_x0000_s1202" type="#_x0000_t5" style="position:absolute;left:4865;top:2475;width:2798;height: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1HeywwAA&#10;ANwAAAAPAAAAZHJzL2Rvd25yZXYueG1sRI/RisIwFETfBf8hXME3TXW1SDWKdFlx0Zft+gGX5tpW&#10;m5vSZLX+vVkQfBxm5gyz2nSmFjdqXWVZwWQcgSDOra64UHD6/RotQDiPrLG2TAoe5GCz7vdWmGh7&#10;5x+6Zb4QAcIuQQWl900ipctLMujGtiEO3tm2Bn2QbSF1i/cAN7WcRlEsDVYcFkpsKC0pv2Z/RkGa&#10;xjyXu+/P08el8YducSzOO6fUcNBtlyA8df4dfrX3WkE8m8H/mXA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1HeywwAAANwAAAAPAAAAAAAAAAAAAAAAAJcCAABkcnMvZG93&#10;bnJldi54bWxQSwUGAAAAAAQABAD1AAAAhwMAAAAA&#10;" strokeweight="2pt">
                  <v:stroke endarrowwidth="narrow" endarrowlength="short"/>
                  <v:shadow on="t" opacity="24903f" mv:blur="40000f" origin=",.5" offset="0,20000emu"/>
                </v:shape>
                <v:shape id="Text Box 594" o:spid="_x0000_s1203" type="#_x0000_t202" style="position:absolute;left:6046;top:3145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QunwgAA&#10;ANwAAAAPAAAAZHJzL2Rvd25yZXYueG1sRI/RisIwFETfBf8hXMGXsqbKWqQaRYQFnxbU/YBLc22K&#10;zU1NUu3+vVkQ9nGYmTPMZjfYVjzIh8axgvksB0FcOd1wreDn8vWxAhEissbWMSn4pQC77Xi0wVK7&#10;J5/ocY61SBAOJSowMXallKEyZDHMXEecvKvzFmOSvpba4zPBbSsXeV5Iiw2nBYMdHQxVt3NvFXxf&#10;e23uncuz/SoOPqPscCl6paaTYb8GEWmI/+F3+6gVFJ9L+DuTjoD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pC6f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295F93B3" w14:textId="77777777" w:rsidR="00EB3418" w:rsidRPr="00E01229" w:rsidRDefault="00EB3418" w:rsidP="00F25916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595" o:spid="_x0000_s1204" type="#_x0000_t202" style="position:absolute;left:5439;top:4215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5XQwQAA&#10;ANwAAAAPAAAAZHJzL2Rvd25yZXYueG1sRI/disIwFITvBd8hHGFviqa7SJFqFBGEvVrw5wEOzbEp&#10;Nic1SbW+vVkQvBxm5htmtRlsK+7kQ+NYwfcsB0FcOd1wreB82k8XIEJE1tg6JgVPCrBZj0crLLV7&#10;8IHux1iLBOFQogITY1dKGSpDFsPMdcTJuzhvMSbpa6k9PhLctvInzwtpseG0YLCjnaHqeuytgr9L&#10;r82tc3m2XcTBZ5TtTkWv1Ndk2C5BRBriJ/xu/2oFxbyA/zPpCMj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HuV0MEAAADcAAAADwAAAAAAAAAAAAAAAACXAgAAZHJzL2Rvd25y&#10;ZXYueG1sUEsFBgAAAAAEAAQA9QAAAIUDAAAAAA==&#10;" filled="f" stroked="f" strokeweight="1.5pt">
                  <v:stroke endarrowwidth="narrow" endarrowlength="short"/>
                  <v:textbox inset="0,0,0,0">
                    <w:txbxContent>
                      <w:p w14:paraId="118941AA" w14:textId="77777777" w:rsidR="00EB3418" w:rsidRPr="00E01229" w:rsidRDefault="00EB3418" w:rsidP="00F25916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Text Box 596" o:spid="_x0000_s1205" type="#_x0000_t202" style="position:absolute;left:6662;top:4233;width:51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zBLwgAA&#10;ANwAAAAPAAAAZHJzL2Rvd25yZXYueG1sRI/RisIwFETfF/yHcAVfiqbK0pVqFBEEn4TV/YBLc22K&#10;zU1NUq1/bxYW9nGYmTPMejvYVjzIh8axgvksB0FcOd1wreDncpguQYSIrLF1TApeFGC7GX2ssdTu&#10;yd/0OMdaJAiHEhWYGLtSylAZshhmriNO3tV5izFJX0vt8ZngtpWLPC+kxYbTgsGO9oaq27m3Ck7X&#10;Xpt75/Jst4yDzyjbX4peqcl42K1ARBrif/ivfdQKis8v+D2TjoDc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3MEv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3C6305F6" w14:textId="77777777" w:rsidR="00EB3418" w:rsidRPr="00E01229" w:rsidRDefault="00EB3418" w:rsidP="00F25916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</w:t>
                        </w:r>
                      </w:p>
                    </w:txbxContent>
                  </v:textbox>
                </v:shape>
                <v:line id="Line 597" o:spid="_x0000_s1206" style="position:absolute;visibility:visible;mso-wrap-style:square" from="6274,3906" to="6274,4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9/LcAAAADcAAAADwAAAGRycy9kb3ducmV2LnhtbERPy2oCMRTdC/2HcIXuNGMrMkyNIkLx&#10;sZGqH3BJrpOpk5swSXX8e7MQujyc93zZu1bcqIuNZwWTcQGCWHvTcK3gfPoelSBiQjbYeiYFD4qw&#10;XLwN5lgZf+cfuh1TLXIIxwoV2JRCJWXUlhzGsQ/Embv4zmHKsKul6fCew10rP4piJh02nBssBlpb&#10;0tfjn1Nw2a0P5f606fdlCLvDp9Ux/Gql3of96gtEoj79i1/urVEwm+a1+Uw+AnLx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6/fy3AAAAA3AAAAA8AAAAAAAAAAAAAAAAA&#10;oQIAAGRycy9kb3ducmV2LnhtbFBLBQYAAAAABAAEAPkAAACOAwAAAAA=&#10;" strokeweight="2pt">
                  <v:stroke endarrowwidth="narrow" endarrowlength="short"/>
                  <v:shadow on="t" opacity="24903f" mv:blur="40000f" origin=",.5" offset="0,20000emu"/>
                </v:line>
                <v:line id="Line 598" o:spid="_x0000_s1207" style="position:absolute;rotation:-90;visibility:visible;mso-wrap-style:square" from="6251,3069" to="6251,4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E/ZusQAAADcAAAADwAAAGRycy9kb3ducmV2LnhtbESPT2sCMRTE74LfIbxCb5qt+K9bo0hB&#10;KOil60Kvr5vXTejmZUlS3X77RhB6HGbmN8xmN7hOXChE61nB07QAQdx4bblVUJ8PkzWImJA1dp5J&#10;wS9F2G3How2W2l/5nS5VakWGcCxRgUmpL6WMjSGHcep74ux9+eAwZRlaqQNeM9x1clYUS+nQcl4w&#10;2NOroea7+nEKms+PfX2szSoU1urUn9aVWZyUenwY9i8gEg3pP3xvv2kFy/kz3M7kIyC3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T9m6xAAAANwAAAAPAAAAAAAAAAAA&#10;AAAAAKECAABkcnMvZG93bnJldi54bWxQSwUGAAAAAAQABAD5AAAAkgMAAAAA&#10;" strokeweight="2pt">
                  <v:stroke endarrowwidth="narrow" endarrowlength="short"/>
                  <v:shadow on="t" opacity="24903f" mv:blur="40000f" origin=",.5" offset="0,20000emu"/>
                </v:line>
                <w10:wrap type="tight"/>
              </v:group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26129CA" wp14:editId="53FE7E61">
                <wp:simplePos x="0" y="0"/>
                <wp:positionH relativeFrom="column">
                  <wp:posOffset>4403725</wp:posOffset>
                </wp:positionH>
                <wp:positionV relativeFrom="paragraph">
                  <wp:posOffset>73660</wp:posOffset>
                </wp:positionV>
                <wp:extent cx="1776730" cy="1536700"/>
                <wp:effectExtent l="9525" t="10160" r="17145" b="15240"/>
                <wp:wrapThrough wrapText="bothSides">
                  <wp:wrapPolygon edited="0">
                    <wp:start x="10514" y="-402"/>
                    <wp:lineTo x="-232" y="21064"/>
                    <wp:lineTo x="-695" y="22403"/>
                    <wp:lineTo x="-579" y="22537"/>
                    <wp:lineTo x="22411" y="22537"/>
                    <wp:lineTo x="22411" y="21734"/>
                    <wp:lineTo x="12475" y="1339"/>
                    <wp:lineTo x="11317" y="-268"/>
                    <wp:lineTo x="10970" y="-402"/>
                    <wp:lineTo x="10514" y="-402"/>
                  </wp:wrapPolygon>
                </wp:wrapThrough>
                <wp:docPr id="730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1536700"/>
                          <a:chOff x="4865" y="2475"/>
                          <a:chExt cx="2798" cy="2420"/>
                        </a:xfrm>
                      </wpg:grpSpPr>
                      <wps:wsp>
                        <wps:cNvPr id="731" name="AutoShape 607"/>
                        <wps:cNvSpPr>
                          <a:spLocks noChangeArrowheads="1"/>
                        </wps:cNvSpPr>
                        <wps:spPr bwMode="auto">
                          <a:xfrm>
                            <a:off x="4865" y="2475"/>
                            <a:ext cx="2798" cy="2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3145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3F0D2" w14:textId="77777777" w:rsidR="00B43FC8" w:rsidRPr="00E01229" w:rsidRDefault="00B43FC8" w:rsidP="00F823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4215"/>
                            <a:ext cx="5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8813A" w14:textId="77777777" w:rsidR="00B43FC8" w:rsidRPr="00E01229" w:rsidRDefault="00B43FC8" w:rsidP="00F823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4233"/>
                            <a:ext cx="5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4667C" w14:textId="77777777" w:rsidR="00B43FC8" w:rsidRPr="00E01229" w:rsidRDefault="00B43FC8" w:rsidP="00F823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01229">
                                <w:rPr>
                                  <w:rFonts w:ascii="Arial Narrow Bold" w:hAnsi="Arial Narrow Bold"/>
                                  <w:b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Line 611"/>
                        <wps:cNvCnPr/>
                        <wps:spPr bwMode="auto">
                          <a:xfrm>
                            <a:off x="6274" y="3906"/>
                            <a:ext cx="0" cy="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12"/>
                        <wps:cNvCnPr/>
                        <wps:spPr bwMode="auto">
                          <a:xfrm rot="-5400000">
                            <a:off x="6251" y="3069"/>
                            <a:ext cx="0" cy="16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6" o:spid="_x0000_s1208" style="position:absolute;margin-left:346.75pt;margin-top:5.8pt;width:139.9pt;height:121pt;z-index:251687936" coordorigin="4865,2475" coordsize="2798,2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">
                <v:shape id="AutoShape 607" o:spid="_x0000_s1209" type="#_x0000_t5" style="position:absolute;left:4865;top:2475;width:2798;height: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KjKxAAA&#10;ANwAAAAPAAAAZHJzL2Rvd25yZXYueG1sRI/disIwFITvhX2HcIS909QVf6imZemiuOiNPw9waI5t&#10;tTkpTdTu228EwcthZr5hlmlnanGn1lWWFYyGEQji3OqKCwWn42owB+E8ssbaMin4Iwdp8tFbYqzt&#10;g/d0P/hCBAi7GBWU3jexlC4vyaAb2oY4eGfbGvRBtoXULT4C3NTyK4qm0mDFYaHEhrKS8uvhZhRk&#10;2ZQncv37cxpfGr/t5rvivHZKffa77wUIT51/h1/tjVYwG4/geSYcAZ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SoysQAAADcAAAADwAAAAAAAAAAAAAAAACXAgAAZHJzL2Rv&#10;d25yZXYueG1sUEsFBgAAAAAEAAQA9QAAAIgDAAAAAA==&#10;" strokeweight="2pt">
                  <v:stroke endarrowwidth="narrow" endarrowlength="short"/>
                  <v:shadow on="t" opacity="24903f" mv:blur="40000f" origin=",.5" offset="0,20000emu"/>
                </v:shape>
                <v:shape id="Text Box 608" o:spid="_x0000_s1210" type="#_x0000_t202" style="position:absolute;left:6046;top:3145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+8zwgAA&#10;ANwAAAAPAAAAZHJzL2Rvd25yZXYueG1sRI/disIwFITvF3yHcARviqYqqFSjiLDgleDPAxyaY1Ns&#10;TmqSavftzcLCXg4z8w2z2fW2ES/yoXasYDrJQRCXTtdcKbhdv8crECEia2wck4IfCrDbDr42WGj3&#10;5jO9LrESCcKhQAUmxraQMpSGLIaJa4mTd3feYkzSV1J7fCe4beQszxfSYs1pwWBLB0Pl49JZBad7&#10;p82zdXm2X8XeZ5QdrotOqdGw369BROrjf/ivfdQKlvMZ/J5JR0Bu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2n7zPCAAAA3AAAAA8AAAAAAAAAAAAAAAAAlwIAAGRycy9kb3du&#10;cmV2LnhtbFBLBQYAAAAABAAEAPUAAACGAwAAAAA=&#10;" filled="f" stroked="f" strokeweight="1.5pt">
                  <v:stroke endarrowwidth="narrow" endarrowlength="short"/>
                  <v:textbox inset="0,0,0,0">
                    <w:txbxContent>
                      <w:p w14:paraId="1973F0D2" w14:textId="77777777" w:rsidR="00EB3418" w:rsidRPr="00E01229" w:rsidRDefault="00EB3418" w:rsidP="00F823A3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 Box 609" o:spid="_x0000_s1211" type="#_x0000_t202" style="position:absolute;left:5439;top:4215;width:510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tLcwwAA&#10;ANwAAAAPAAAAZHJzL2Rvd25yZXYueG1sRI/disIwFITvhX2HcBa8KWu6q7hSjSLCgleCPw9waI5N&#10;sTnpJqnWtzeC4OUwM98wi1VvG3ElH2rHCr5HOQji0umaKwWn49/XDESIyBobx6TgTgFWy4/BAgvt&#10;bryn6yFWIkE4FKjAxNgWUobSkMUwci1x8s7OW4xJ+kpqj7cEt438yfOptFhzWjDY0sZQeTl0VsHu&#10;3Gnz37o8W89i7zPKNsdpp9Tws1/PQUTq4zv8am+1gt/xBJ5n0hG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AtLcwwAAANwAAAAPAAAAAAAAAAAAAAAAAJcCAABkcnMvZG93&#10;bnJldi54bWxQSwUGAAAAAAQABAD1AAAAhwMAAAAA&#10;" filled="f" stroked="f" strokeweight="1.5pt">
                  <v:stroke endarrowwidth="narrow" endarrowlength="short"/>
                  <v:textbox inset="0,0,0,0">
                    <w:txbxContent>
                      <w:p w14:paraId="2F78813A" w14:textId="77777777" w:rsidR="00EB3418" w:rsidRPr="00E01229" w:rsidRDefault="00EB3418" w:rsidP="00F823A3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610" o:spid="_x0000_s1212" type="#_x0000_t202" style="position:absolute;left:6662;top:4233;width:51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ndHwwAA&#10;ANwAAAAPAAAAZHJzL2Rvd25yZXYueG1sRI/disIwFITvhX2HcBa8KWu6K7pSjSLCgleCPw9waI5N&#10;sTnpJqnWtzeC4OUwM98wi1VvG3ElH2rHCr5HOQji0umaKwWn49/XDESIyBobx6TgTgFWy4/BAgvt&#10;bryn6yFWIkE4FKjAxNgWUobSkMUwci1x8s7OW4xJ+kpqj7cEt438yfOptFhzWjDY0sZQeTl0VsHu&#10;3Gnz37o8W89i7zPKNsdpp9Tws1/PQUTq4zv8am+1gt/xBJ5n0hG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TndHwwAAANwAAAAPAAAAAAAAAAAAAAAAAJcCAABkcnMvZG93&#10;bnJldi54bWxQSwUGAAAAAAQABAD1AAAAhwMAAAAA&#10;" filled="f" stroked="f" strokeweight="1.5pt">
                  <v:stroke endarrowwidth="narrow" endarrowlength="short"/>
                  <v:textbox inset="0,0,0,0">
                    <w:txbxContent>
                      <w:p w14:paraId="1DA4667C" w14:textId="77777777" w:rsidR="00EB3418" w:rsidRPr="00E01229" w:rsidRDefault="00EB3418" w:rsidP="00F823A3">
                        <w:pPr>
                          <w:spacing w:after="0" w:line="240" w:lineRule="auto"/>
                          <w:jc w:val="center"/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01229">
                          <w:rPr>
                            <w:rFonts w:ascii="Arial Narrow Bold" w:hAnsi="Arial Narrow Bold"/>
                            <w:b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  <v:line id="Line 611" o:spid="_x0000_s1213" style="position:absolute;visibility:visible;mso-wrap-style:square" from="6274,3906" to="6274,4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lzK8AAAADcAAAADwAAAGRycy9kb3ducmV2LnhtbERPy2oCMRTdC/2HcIXuNGMrMkyNIkLx&#10;sZGqH3BJrpOpk5swSXX8e7MQujyc93zZu1bcqIuNZwWTcQGCWHvTcK3gfPoelSBiQjbYeiYFD4qw&#10;XLwN5lgZf+cfuh1TLXIIxwoV2JRCJWXUlhzGsQ/Embv4zmHKsKul6fCew10rP4piJh02nBssBlpb&#10;0tfjn1Nw2a0P5f606fdlCLvDp9Ux/Gql3of96gtEoj79i1/urVEwm+b5+Uw+AnLx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DJcyvAAAAA3AAAAA8AAAAAAAAAAAAAAAAA&#10;oQIAAGRycy9kb3ducmV2LnhtbFBLBQYAAAAABAAEAPkAAACOAwAAAAA=&#10;" strokeweight="2pt">
                  <v:stroke endarrowwidth="narrow" endarrowlength="short"/>
                  <v:shadow on="t" opacity="24903f" mv:blur="40000f" origin=",.5" offset="0,20000emu"/>
                </v:line>
                <v:line id="Line 612" o:spid="_x0000_s1214" style="position:absolute;rotation:-90;visibility:visible;mso-wrap-style:square" from="6251,3069" to="6251,47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utLy8MAAADcAAAADwAAAGRycy9kb3ducmV2LnhtbESPQWsCMRSE74X+h/AK3mq2Yq2sRhGh&#10;UKgXtwten5vnJnTzsiRRt/++EQSPw8x8wyzXg+vEhUK0nhW8jQsQxI3XllsF9c/n6xxETMgaO8+k&#10;4I8irFfPT0sstb/yni5VakWGcCxRgUmpL6WMjSGHcex74uydfHCYsgyt1AGvGe46OSmKmXRoOS8Y&#10;7GlrqPmtzk5Bczxs6u/afITCWp363bwy7zulRi/DZgEi0ZAe4Xv7SyuYTSdwO5OPgFz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7rS8vDAAAA3AAAAA8AAAAAAAAAAAAA&#10;AAAAoQIAAGRycy9kb3ducmV2LnhtbFBLBQYAAAAABAAEAPkAAACRAwAAAAA=&#10;" strokeweight="2pt">
                  <v:stroke endarrowwidth="narrow" endarrowlength="short"/>
                  <v:shadow on="t" opacity="24903f" mv:blur="40000f" origin=",.5" offset="0,20000emu"/>
                </v:line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8CF6A9" wp14:editId="7C3BE87A">
                <wp:simplePos x="0" y="0"/>
                <wp:positionH relativeFrom="column">
                  <wp:posOffset>2466340</wp:posOffset>
                </wp:positionH>
                <wp:positionV relativeFrom="paragraph">
                  <wp:posOffset>302895</wp:posOffset>
                </wp:positionV>
                <wp:extent cx="1683385" cy="228600"/>
                <wp:effectExtent l="104140" t="99695" r="117475" b="141605"/>
                <wp:wrapThrough wrapText="bothSides">
                  <wp:wrapPolygon edited="0">
                    <wp:start x="19889" y="0"/>
                    <wp:lineTo x="-489" y="4500"/>
                    <wp:lineTo x="-489" y="22500"/>
                    <wp:lineTo x="19767" y="25200"/>
                    <wp:lineTo x="20989" y="25200"/>
                    <wp:lineTo x="21111" y="25200"/>
                    <wp:lineTo x="22211" y="15300"/>
                    <wp:lineTo x="22211" y="11700"/>
                    <wp:lineTo x="20622" y="0"/>
                    <wp:lineTo x="20378" y="0"/>
                    <wp:lineTo x="19889" y="0"/>
                  </wp:wrapPolygon>
                </wp:wrapThrough>
                <wp:docPr id="729" name="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228600"/>
                        </a:xfrm>
                        <a:prstGeom prst="rightArrow">
                          <a:avLst>
                            <a:gd name="adj1" fmla="val 50000"/>
                            <a:gd name="adj2" fmla="val 5001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Right Arrow 3" o:spid="_x0000_s1026" type="#_x0000_t13" style="position:absolute;margin-left:194.2pt;margin-top:23.85pt;width:132.5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" adj="20133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F87CA" wp14:editId="6C6201CA">
                <wp:simplePos x="0" y="0"/>
                <wp:positionH relativeFrom="column">
                  <wp:posOffset>3126105</wp:posOffset>
                </wp:positionH>
                <wp:positionV relativeFrom="paragraph">
                  <wp:posOffset>368935</wp:posOffset>
                </wp:positionV>
                <wp:extent cx="363220" cy="867410"/>
                <wp:effectExtent l="1905" t="63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28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14:hiddenLine>
                          </a:ext>
                        </a:extLst>
                      </wps:spPr>
                      <wps:txbx>
                        <w:txbxContent>
                          <w:p w14:paraId="5E9ACA48" w14:textId="77777777" w:rsidR="00B43FC8" w:rsidRPr="00B605FA" w:rsidRDefault="00B43FC8" w:rsidP="00F823A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B605FA">
                              <w:rPr>
                                <w:rFonts w:ascii="Arial Narrow" w:hAnsi="Arial Narrow"/>
                                <w:b/>
                                <w:bCs/>
                                <w:sz w:val="96"/>
                                <w:szCs w:val="96"/>
                              </w:rPr>
                              <w:t>n</w:t>
                            </w:r>
                            <w:proofErr w:type="gramEnd"/>
                          </w:p>
                          <w:p w14:paraId="734F22FD" w14:textId="77777777" w:rsidR="00B43FC8" w:rsidRDefault="00B43FC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3" o:spid="_x0000_s1215" type="#_x0000_t202" style="position:absolute;margin-left:246.15pt;margin-top:29.05pt;width:28.6pt;height:6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" filled="f" stroked="f" strokeweight="1.5pt">
                <v:stroke endarrowwidth="narrow" endarrowlength="short"/>
                <v:shadow on="t" opacity="24903f" mv:blur="40000f" origin=",.5" offset="0,20000emu"/>
                <v:textbox inset="0,0,0,0">
                  <w:txbxContent>
                    <w:p w14:paraId="5E9ACA48" w14:textId="77777777" w:rsidR="00EB3418" w:rsidRPr="00B605FA" w:rsidRDefault="00EB3418" w:rsidP="00F823A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 w:rsidRPr="00B605FA">
                        <w:rPr>
                          <w:rFonts w:ascii="Arial Narrow" w:hAnsi="Arial Narrow"/>
                          <w:b/>
                          <w:bCs/>
                          <w:sz w:val="96"/>
                          <w:szCs w:val="96"/>
                        </w:rPr>
                        <w:t>n</w:t>
                      </w:r>
                      <w:proofErr w:type="gramEnd"/>
                    </w:p>
                    <w:p w14:paraId="734F22FD" w14:textId="77777777" w:rsidR="00EB3418" w:rsidRDefault="00EB341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9146C" wp14:editId="296F72C5">
                <wp:simplePos x="0" y="0"/>
                <wp:positionH relativeFrom="column">
                  <wp:posOffset>2440940</wp:posOffset>
                </wp:positionH>
                <wp:positionV relativeFrom="paragraph">
                  <wp:posOffset>1037590</wp:posOffset>
                </wp:positionV>
                <wp:extent cx="1683385" cy="228600"/>
                <wp:effectExtent l="104140" t="97790" r="117475" b="143510"/>
                <wp:wrapThrough wrapText="bothSides">
                  <wp:wrapPolygon edited="0">
                    <wp:start x="19889" y="0"/>
                    <wp:lineTo x="-489" y="4500"/>
                    <wp:lineTo x="-489" y="22500"/>
                    <wp:lineTo x="19767" y="25200"/>
                    <wp:lineTo x="20989" y="25200"/>
                    <wp:lineTo x="21111" y="25200"/>
                    <wp:lineTo x="22211" y="15300"/>
                    <wp:lineTo x="22211" y="11700"/>
                    <wp:lineTo x="20622" y="0"/>
                    <wp:lineTo x="20378" y="0"/>
                    <wp:lineTo x="19889" y="0"/>
                  </wp:wrapPolygon>
                </wp:wrapThrough>
                <wp:docPr id="72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83385" cy="228600"/>
                        </a:xfrm>
                        <a:prstGeom prst="rightArrow">
                          <a:avLst>
                            <a:gd name="adj1" fmla="val 50000"/>
                            <a:gd name="adj2" fmla="val 5001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616" o:spid="_x0000_s1026" type="#_x0000_t13" style="position:absolute;margin-left:192.2pt;margin-top:81.7pt;width:132.55pt;height:1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" adj="20133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</w:p>
    <w:p w14:paraId="09FEAB34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9FAA04B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6EE40BC6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DA4A36A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01DF657" w14:textId="77777777" w:rsidR="00A55995" w:rsidRDefault="00A55995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88069D5" w14:textId="12B9E127" w:rsidR="00B605FA" w:rsidRDefault="00E01229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412403" wp14:editId="0369F3C8">
                <wp:simplePos x="0" y="0"/>
                <wp:positionH relativeFrom="column">
                  <wp:posOffset>4418330</wp:posOffset>
                </wp:positionH>
                <wp:positionV relativeFrom="paragraph">
                  <wp:posOffset>511175</wp:posOffset>
                </wp:positionV>
                <wp:extent cx="1800860" cy="189865"/>
                <wp:effectExtent l="0" t="3175" r="381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6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14:hiddenLine>
                          </a:ext>
                        </a:extLst>
                      </wps:spPr>
                      <wps:txbx>
                        <w:txbxContent>
                          <w:p w14:paraId="5F0098D9" w14:textId="77777777" w:rsidR="00B43FC8" w:rsidRPr="00B605FA" w:rsidRDefault="00B43FC8" w:rsidP="00B605F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MOLE &amp; MASS</w:t>
                            </w:r>
                          </w:p>
                          <w:p w14:paraId="34F4AFEC" w14:textId="77777777" w:rsidR="00B43FC8" w:rsidRDefault="00B43FC8" w:rsidP="00B605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9" o:spid="_x0000_s1216" type="#_x0000_t202" style="position:absolute;margin-left:347.9pt;margin-top:40.25pt;width:141.8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" filled="f" stroked="f" strokeweight="1.5pt">
                <v:stroke endarrowwidth="narrow" endarrowlength="short"/>
                <v:shadow on="t" opacity="24903f" mv:blur="40000f" origin=",.5" offset="0,20000emu"/>
                <v:textbox inset="0,0,0,0">
                  <w:txbxContent>
                    <w:p w14:paraId="5F0098D9" w14:textId="77777777" w:rsidR="00EB3418" w:rsidRPr="00B605FA" w:rsidRDefault="00EB3418" w:rsidP="00B605F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MOLE &amp; MASS</w:t>
                      </w:r>
                    </w:p>
                    <w:p w14:paraId="34F4AFEC" w14:textId="77777777" w:rsidR="00EB3418" w:rsidRDefault="00EB3418" w:rsidP="00B605FA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0F6A73" wp14:editId="15FF7389">
                <wp:simplePos x="0" y="0"/>
                <wp:positionH relativeFrom="column">
                  <wp:posOffset>208280</wp:posOffset>
                </wp:positionH>
                <wp:positionV relativeFrom="paragraph">
                  <wp:posOffset>497205</wp:posOffset>
                </wp:positionV>
                <wp:extent cx="1800860" cy="189865"/>
                <wp:effectExtent l="5080" t="190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25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14:hiddenLine>
                          </a:ext>
                        </a:extLst>
                      </wps:spPr>
                      <wps:txbx>
                        <w:txbxContent>
                          <w:p w14:paraId="6E213B12" w14:textId="77777777" w:rsidR="00B43FC8" w:rsidRPr="00B605FA" w:rsidRDefault="00B43FC8" w:rsidP="00B605F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MOLE &amp; CONCENTRATION</w:t>
                            </w:r>
                          </w:p>
                          <w:p w14:paraId="0BE4214C" w14:textId="77777777" w:rsidR="00B43FC8" w:rsidRDefault="00B43FC8" w:rsidP="00B605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8" o:spid="_x0000_s1217" type="#_x0000_t202" style="position:absolute;margin-left:16.4pt;margin-top:39.15pt;width:141.8pt;height:1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" filled="f" stroked="f" strokeweight="1.5pt">
                <v:stroke endarrowwidth="narrow" endarrowlength="short"/>
                <v:shadow on="t" opacity="24903f" mv:blur="40000f" origin=",.5" offset="0,20000emu"/>
                <v:textbox inset="0,0,0,0">
                  <w:txbxContent>
                    <w:p w14:paraId="6E213B12" w14:textId="77777777" w:rsidR="00EB3418" w:rsidRPr="00B605FA" w:rsidRDefault="00EB3418" w:rsidP="00B605F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MOLE &amp; CONCENTRATION</w:t>
                      </w:r>
                    </w:p>
                    <w:p w14:paraId="0BE4214C" w14:textId="77777777" w:rsidR="00EB3418" w:rsidRDefault="00EB3418" w:rsidP="00B605FA"/>
                  </w:txbxContent>
                </v:textbox>
                <w10:wrap type="through"/>
              </v:shape>
            </w:pict>
          </mc:Fallback>
        </mc:AlternateContent>
      </w:r>
    </w:p>
    <w:p w14:paraId="0168DE89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F2DCC31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AFF43E7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DDCBA8F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7EE0D01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275A3C6" w14:textId="77777777" w:rsidR="00B605FA" w:rsidRPr="00E01229" w:rsidRDefault="00B605FA" w:rsidP="00B605FA">
      <w:pPr>
        <w:pStyle w:val="Heading"/>
        <w:tabs>
          <w:tab w:val="left" w:pos="1276"/>
          <w:tab w:val="left" w:pos="2977"/>
          <w:tab w:val="left" w:pos="4820"/>
          <w:tab w:val="left" w:pos="6946"/>
        </w:tabs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CONCENTRATION TO MASS CALCULATION</w:t>
      </w:r>
    </w:p>
    <w:p w14:paraId="1618B68D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D200DF9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 xml:space="preserve">Given </w:t>
      </w:r>
      <w:r w:rsidRPr="00B605FA">
        <w:rPr>
          <w:rFonts w:ascii="Arial Narrow" w:hAnsi="Arial Narrow"/>
          <w:sz w:val="28"/>
          <w:szCs w:val="28"/>
          <w:u w:val="none"/>
        </w:rPr>
        <w:t>C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and </w:t>
      </w:r>
      <w:r w:rsidRPr="00B605FA">
        <w:rPr>
          <w:rFonts w:ascii="Arial Narrow" w:hAnsi="Arial Narrow"/>
          <w:sz w:val="28"/>
          <w:szCs w:val="28"/>
          <w:u w:val="none"/>
        </w:rPr>
        <w:t>V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calculate </w:t>
      </w:r>
      <w:r w:rsidRPr="00B605FA">
        <w:rPr>
          <w:rFonts w:ascii="Arial Narrow" w:hAnsi="Arial Narrow"/>
          <w:sz w:val="28"/>
          <w:szCs w:val="28"/>
          <w:u w:val="none"/>
        </w:rPr>
        <w:t>m</w:t>
      </w:r>
      <w:r>
        <w:rPr>
          <w:rFonts w:ascii="Arial Narrow" w:hAnsi="Arial Narrow"/>
          <w:b w:val="0"/>
          <w:sz w:val="28"/>
          <w:szCs w:val="28"/>
          <w:u w:val="none"/>
        </w:rPr>
        <w:t>.  Requires 2 calculations.</w:t>
      </w:r>
    </w:p>
    <w:p w14:paraId="61C4DF9F" w14:textId="77777777" w:rsidR="00B605FA" w:rsidRDefault="00B605FA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418"/>
        <w:gridCol w:w="4536"/>
      </w:tblGrid>
      <w:tr w:rsidR="00B605FA" w:rsidRPr="00845F8C" w14:paraId="20EAB280" w14:textId="77777777" w:rsidTr="00845F8C"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C3D29E" w14:textId="77777777" w:rsidR="00B605FA" w:rsidRPr="00845F8C" w:rsidRDefault="00B605FA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1.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ab/>
              <w:t xml:space="preserve">Calculate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 xml:space="preserve">n 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from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C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 and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V</w:t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t>.</w:t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br/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tab/>
              <w:t>(</w:t>
            </w:r>
            <w:r w:rsidR="00714823">
              <w:rPr>
                <w:rFonts w:ascii="Arial Narrow" w:hAnsi="Arial Narrow"/>
                <w:sz w:val="24"/>
                <w:szCs w:val="24"/>
                <w:u w:val="none"/>
              </w:rPr>
              <w:t>Concentration to M</w:t>
            </w:r>
            <w:r w:rsidR="00BF16C1" w:rsidRPr="00845F8C">
              <w:rPr>
                <w:rFonts w:ascii="Arial Narrow" w:hAnsi="Arial Narrow"/>
                <w:sz w:val="24"/>
                <w:szCs w:val="24"/>
                <w:u w:val="none"/>
              </w:rPr>
              <w:t>oles calculation)</w:t>
            </w:r>
          </w:p>
          <w:p w14:paraId="6B73DAE7" w14:textId="77777777" w:rsidR="00A00C3E" w:rsidRPr="00845F8C" w:rsidRDefault="00A00C3E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56A1B226" w14:textId="77777777" w:rsidR="00A00C3E" w:rsidRPr="00845F8C" w:rsidRDefault="00A00C3E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45F8C">
              <w:rPr>
                <w:rFonts w:ascii="Arial Narrow" w:hAnsi="Arial Narrow"/>
                <w:bCs/>
                <w:szCs w:val="36"/>
                <w:u w:val="none"/>
              </w:rPr>
              <w:t xml:space="preserve">n  = </w:t>
            </w:r>
            <w:r w:rsidR="00BF16C1" w:rsidRPr="00845F8C">
              <w:rPr>
                <w:rFonts w:ascii="Arial Narrow" w:hAnsi="Arial Narrow"/>
                <w:bCs/>
                <w:szCs w:val="36"/>
                <w:u w:val="none"/>
              </w:rPr>
              <w:t xml:space="preserve"> C</w:t>
            </w:r>
            <w:r w:rsidRPr="00845F8C">
              <w:rPr>
                <w:rFonts w:ascii="Arial Narrow" w:hAnsi="Arial Narrow"/>
                <w:bCs/>
                <w:szCs w:val="36"/>
                <w:u w:val="none"/>
              </w:rPr>
              <w:t xml:space="preserve">  × V   or  n  =  </w:t>
            </w:r>
            <w:r w:rsidRPr="00845F8C">
              <w:rPr>
                <w:rFonts w:ascii="Arial Narrow" w:hAnsi="Arial Narrow"/>
                <w:bCs/>
                <w:position w:val="-28"/>
                <w:szCs w:val="36"/>
                <w:u w:val="none"/>
              </w:rPr>
              <w:object w:dxaOrig="620" w:dyaOrig="700" w14:anchorId="3A737A18">
                <v:shape id="_x0000_i1059" type="#_x0000_t75" style="width:30.85pt;height:35.25pt" o:ole="">
                  <v:imagedata r:id="rId71" o:title=""/>
                </v:shape>
                <o:OLEObject Type="Embed" ProgID="Equation.3" ShapeID="_x0000_i1059" DrawAspect="Content" ObjectID="_1524377165" r:id="rId73"/>
              </w:object>
            </w:r>
          </w:p>
        </w:tc>
        <w:tc>
          <w:tcPr>
            <w:tcW w:w="141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43C3ABE" w14:textId="77777777" w:rsidR="00B605FA" w:rsidRPr="00845F8C" w:rsidRDefault="00A00C3E" w:rsidP="00845F8C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sz w:val="32"/>
                <w:szCs w:val="32"/>
                <w:u w:val="none"/>
              </w:rPr>
            </w:pPr>
            <w:r w:rsidRPr="00845F8C">
              <w:rPr>
                <w:rFonts w:ascii="Arial Narrow" w:hAnsi="Arial Narrow"/>
                <w:sz w:val="32"/>
                <w:szCs w:val="32"/>
                <w:u w:val="none"/>
              </w:rPr>
              <w:t>THEN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5A643D1" w14:textId="77777777" w:rsidR="00BF16C1" w:rsidRPr="00845F8C" w:rsidRDefault="00B605FA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2.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ab/>
              <w:t xml:space="preserve">Calculate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m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 from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n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 and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G</w:t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t>.</w:t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br/>
            </w:r>
            <w:r w:rsidR="00BF16C1" w:rsidRPr="00845F8C">
              <w:rPr>
                <w:rFonts w:ascii="Arial Narrow" w:hAnsi="Arial Narrow"/>
                <w:sz w:val="28"/>
                <w:szCs w:val="28"/>
                <w:u w:val="none"/>
              </w:rPr>
              <w:tab/>
              <w:t>(</w:t>
            </w:r>
            <w:r w:rsidR="00BF16C1" w:rsidRPr="00845F8C">
              <w:rPr>
                <w:rFonts w:ascii="Arial Narrow" w:hAnsi="Arial Narrow"/>
                <w:sz w:val="24"/>
                <w:szCs w:val="24"/>
                <w:u w:val="none"/>
              </w:rPr>
              <w:t>Moles</w:t>
            </w:r>
            <w:r w:rsidR="00F85090" w:rsidRPr="00845F8C">
              <w:rPr>
                <w:rFonts w:ascii="Arial Narrow" w:hAnsi="Arial Narrow"/>
                <w:sz w:val="24"/>
                <w:szCs w:val="24"/>
                <w:u w:val="none"/>
              </w:rPr>
              <w:t xml:space="preserve"> to </w:t>
            </w:r>
            <w:r w:rsidR="00714823">
              <w:rPr>
                <w:rFonts w:ascii="Arial Narrow" w:hAnsi="Arial Narrow"/>
                <w:sz w:val="24"/>
                <w:szCs w:val="24"/>
                <w:u w:val="none"/>
              </w:rPr>
              <w:t>M</w:t>
            </w:r>
            <w:r w:rsidR="00BF16C1" w:rsidRPr="00845F8C">
              <w:rPr>
                <w:rFonts w:ascii="Arial Narrow" w:hAnsi="Arial Narrow"/>
                <w:sz w:val="24"/>
                <w:szCs w:val="24"/>
                <w:u w:val="none"/>
              </w:rPr>
              <w:t>ass calculation)</w:t>
            </w:r>
          </w:p>
          <w:p w14:paraId="36849CFE" w14:textId="77777777" w:rsidR="00A00C3E" w:rsidRPr="00845F8C" w:rsidRDefault="00A00C3E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  <w:p w14:paraId="18877D9D" w14:textId="77777777" w:rsidR="00A00C3E" w:rsidRPr="00845F8C" w:rsidRDefault="00A00C3E" w:rsidP="00845F8C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45F8C">
              <w:rPr>
                <w:rFonts w:ascii="Arial Narrow" w:hAnsi="Arial Narrow"/>
                <w:bCs/>
                <w:szCs w:val="36"/>
                <w:u w:val="none"/>
              </w:rPr>
              <w:t>m = n  × G</w:t>
            </w:r>
          </w:p>
        </w:tc>
      </w:tr>
    </w:tbl>
    <w:p w14:paraId="66CE9065" w14:textId="77777777" w:rsidR="00BF16C1" w:rsidRDefault="00BF16C1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D865FDD" w14:textId="77777777" w:rsidR="00F85090" w:rsidRDefault="00F85090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7186DB6" w14:textId="77777777" w:rsidR="00F85090" w:rsidRDefault="00F85090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F35C373" w14:textId="77777777" w:rsidR="00BF16C1" w:rsidRPr="00BF16C1" w:rsidRDefault="00BF16C1" w:rsidP="00BF16C1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  <w:r w:rsidRPr="00BF16C1">
        <w:rPr>
          <w:rFonts w:ascii="Arial Narrow" w:hAnsi="Arial Narrow"/>
          <w:b/>
          <w:sz w:val="28"/>
          <w:szCs w:val="28"/>
        </w:rPr>
        <w:t>Example:</w:t>
      </w:r>
      <w:r w:rsidRPr="00BF16C1">
        <w:rPr>
          <w:rFonts w:ascii="Arial Narrow" w:hAnsi="Arial Narrow"/>
          <w:b/>
          <w:sz w:val="28"/>
          <w:szCs w:val="28"/>
        </w:rPr>
        <w:tab/>
      </w:r>
      <w:r w:rsidRPr="00BF16C1">
        <w:rPr>
          <w:rFonts w:ascii="Arial Narrow" w:hAnsi="Arial Narrow"/>
          <w:sz w:val="28"/>
          <w:szCs w:val="28"/>
        </w:rPr>
        <w:t>Calculate the mass of sodium hydroxide (</w:t>
      </w:r>
      <w:proofErr w:type="spellStart"/>
      <w:r w:rsidRPr="00D261DF">
        <w:rPr>
          <w:sz w:val="28"/>
          <w:szCs w:val="28"/>
        </w:rPr>
        <w:t>NaOH</w:t>
      </w:r>
      <w:proofErr w:type="spellEnd"/>
      <w:r w:rsidRPr="00BF16C1">
        <w:rPr>
          <w:rFonts w:ascii="Arial Narrow" w:hAnsi="Arial Narrow"/>
          <w:sz w:val="28"/>
          <w:szCs w:val="28"/>
        </w:rPr>
        <w:t>) present in 250 cm</w:t>
      </w:r>
      <w:r w:rsidRPr="00BF16C1">
        <w:rPr>
          <w:rFonts w:ascii="Arial Narrow" w:hAnsi="Arial Narrow"/>
          <w:sz w:val="28"/>
          <w:szCs w:val="28"/>
          <w:vertAlign w:val="superscript"/>
        </w:rPr>
        <w:t>3</w:t>
      </w:r>
      <w:r w:rsidRPr="00BF16C1">
        <w:rPr>
          <w:rFonts w:ascii="Arial Narrow" w:hAnsi="Arial Narrow"/>
          <w:sz w:val="28"/>
          <w:szCs w:val="28"/>
        </w:rPr>
        <w:t xml:space="preserve"> of a</w:t>
      </w:r>
      <w:r>
        <w:rPr>
          <w:rFonts w:ascii="Arial Narrow" w:hAnsi="Arial Narrow"/>
          <w:sz w:val="28"/>
          <w:szCs w:val="28"/>
        </w:rPr>
        <w:t xml:space="preserve"> </w:t>
      </w:r>
      <w:r w:rsidR="00E77774">
        <w:rPr>
          <w:rFonts w:ascii="Arial Narrow" w:hAnsi="Arial Narrow"/>
          <w:sz w:val="28"/>
          <w:szCs w:val="28"/>
        </w:rPr>
        <w:t xml:space="preserve">1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BF16C1">
        <w:rPr>
          <w:rFonts w:ascii="Century Schoolbook" w:hAnsi="Century Schoolbook"/>
          <w:sz w:val="28"/>
          <w:szCs w:val="28"/>
        </w:rPr>
        <w:t xml:space="preserve"> </w:t>
      </w:r>
      <w:r w:rsidRPr="00BF16C1">
        <w:rPr>
          <w:rFonts w:ascii="Arial Narrow" w:hAnsi="Arial Narrow"/>
          <w:sz w:val="28"/>
          <w:szCs w:val="28"/>
        </w:rPr>
        <w:t>solution.</w:t>
      </w:r>
    </w:p>
    <w:p w14:paraId="1C97CE93" w14:textId="77777777" w:rsidR="00BF16C1" w:rsidRDefault="00BF16C1" w:rsidP="00BF16C1">
      <w:pPr>
        <w:pStyle w:val="Indent2"/>
      </w:pPr>
    </w:p>
    <w:p w14:paraId="06DC8EEF" w14:textId="77777777" w:rsidR="00BF16C1" w:rsidRPr="00BF16C1" w:rsidRDefault="00BF16C1" w:rsidP="00BF16C1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BF16C1">
        <w:rPr>
          <w:rFonts w:ascii="Arial Narrow" w:hAnsi="Arial Narrow"/>
          <w:b/>
          <w:sz w:val="28"/>
          <w:szCs w:val="28"/>
        </w:rPr>
        <w:t>1.</w:t>
      </w:r>
      <w:r w:rsidRPr="00BF16C1">
        <w:rPr>
          <w:rFonts w:ascii="Arial Narrow" w:hAnsi="Arial Narrow"/>
          <w:b/>
          <w:sz w:val="28"/>
          <w:szCs w:val="28"/>
        </w:rPr>
        <w:tab/>
        <w:t>CONCENTRATION TO MOLES</w:t>
      </w:r>
      <w:r w:rsidRPr="00BF16C1">
        <w:rPr>
          <w:rFonts w:ascii="Arial Narrow" w:hAnsi="Arial Narrow"/>
          <w:sz w:val="28"/>
          <w:szCs w:val="28"/>
        </w:rPr>
        <w:br/>
      </w:r>
    </w:p>
    <w:p w14:paraId="56641CC6" w14:textId="77777777" w:rsidR="00BF16C1" w:rsidRPr="00BF16C1" w:rsidRDefault="00BF16C1" w:rsidP="00BF16C1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  <w:vertAlign w:val="superscript"/>
        </w:rPr>
      </w:pPr>
      <w:r w:rsidRPr="00BF16C1">
        <w:rPr>
          <w:rFonts w:ascii="Arial Narrow" w:hAnsi="Arial Narrow"/>
          <w:sz w:val="28"/>
          <w:szCs w:val="28"/>
        </w:rPr>
        <w:t>Volume of solution</w:t>
      </w:r>
      <w:r>
        <w:rPr>
          <w:rFonts w:ascii="Arial Narrow" w:hAnsi="Arial Narrow"/>
          <w:sz w:val="28"/>
          <w:szCs w:val="28"/>
        </w:rPr>
        <w:t xml:space="preserve"> </w:t>
      </w:r>
      <w:r w:rsidRPr="00BF16C1">
        <w:rPr>
          <w:rFonts w:ascii="Arial Narrow" w:hAnsi="Arial Narrow"/>
          <w:b/>
          <w:sz w:val="28"/>
          <w:szCs w:val="28"/>
        </w:rPr>
        <w:t>v</w:t>
      </w:r>
      <w:r w:rsidRPr="00BF16C1">
        <w:rPr>
          <w:rFonts w:ascii="Arial Narrow" w:hAnsi="Arial Narrow"/>
          <w:sz w:val="28"/>
          <w:szCs w:val="28"/>
        </w:rPr>
        <w:tab/>
        <w:t>=</w:t>
      </w:r>
      <w:r w:rsidRPr="00BF16C1">
        <w:rPr>
          <w:rFonts w:ascii="Arial Narrow" w:hAnsi="Arial Narrow"/>
          <w:sz w:val="28"/>
          <w:szCs w:val="28"/>
        </w:rPr>
        <w:tab/>
        <w:t>250 cm</w:t>
      </w:r>
      <w:r w:rsidRPr="00BF16C1">
        <w:rPr>
          <w:rFonts w:ascii="Arial Narrow" w:hAnsi="Arial Narrow"/>
          <w:sz w:val="28"/>
          <w:szCs w:val="28"/>
          <w:vertAlign w:val="superscript"/>
        </w:rPr>
        <w:t>3</w:t>
      </w:r>
    </w:p>
    <w:p w14:paraId="59B0A960" w14:textId="77777777" w:rsidR="00BF16C1" w:rsidRPr="00BF16C1" w:rsidRDefault="00BF16C1" w:rsidP="00BF16C1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695EB2B8" w14:textId="77777777" w:rsidR="00BF16C1" w:rsidRPr="00BF16C1" w:rsidRDefault="00BF16C1" w:rsidP="00BF16C1">
      <w:pPr>
        <w:pStyle w:val="Indent2"/>
        <w:tabs>
          <w:tab w:val="left" w:pos="2268"/>
          <w:tab w:val="left" w:pos="2694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BF16C1">
        <w:rPr>
          <w:rFonts w:ascii="Arial Narrow" w:hAnsi="Arial Narrow"/>
          <w:sz w:val="28"/>
          <w:szCs w:val="28"/>
        </w:rPr>
        <w:t xml:space="preserve">Number of moles </w:t>
      </w:r>
      <w:r>
        <w:rPr>
          <w:rFonts w:ascii="Arial Narrow" w:hAnsi="Arial Narrow"/>
          <w:b/>
          <w:sz w:val="28"/>
          <w:szCs w:val="28"/>
        </w:rPr>
        <w:t>n</w:t>
      </w:r>
      <w:r w:rsidRPr="00BF16C1">
        <w:rPr>
          <w:rFonts w:ascii="Arial Narrow" w:hAnsi="Arial Narrow"/>
          <w:b/>
          <w:sz w:val="28"/>
          <w:szCs w:val="28"/>
        </w:rPr>
        <w:tab/>
        <w:t>=</w:t>
      </w:r>
      <w:r w:rsidRPr="00BF16C1">
        <w:rPr>
          <w:rFonts w:ascii="Arial Narrow" w:hAnsi="Arial Narrow"/>
          <w:b/>
          <w:sz w:val="28"/>
          <w:szCs w:val="28"/>
        </w:rPr>
        <w:tab/>
      </w:r>
      <w:r w:rsidR="0065117F" w:rsidRPr="00BF16C1">
        <w:rPr>
          <w:rFonts w:ascii="Arial Narrow" w:hAnsi="Arial Narrow"/>
          <w:b/>
          <w:position w:val="-28"/>
          <w:sz w:val="28"/>
          <w:szCs w:val="28"/>
        </w:rPr>
        <w:object w:dxaOrig="620" w:dyaOrig="700" w14:anchorId="7B1FCD05">
          <v:shape id="_x0000_i1060" type="#_x0000_t75" style="width:30.85pt;height:35.25pt" o:ole="" fillcolor="window">
            <v:imagedata r:id="rId74" o:title=""/>
          </v:shape>
          <o:OLEObject Type="Embed" ProgID="Equation.3" ShapeID="_x0000_i1060" DrawAspect="Content" ObjectID="_1524377166" r:id="rId75"/>
        </w:object>
      </w:r>
      <w:r w:rsidRPr="00BF16C1">
        <w:rPr>
          <w:rFonts w:ascii="Arial Narrow" w:hAnsi="Arial Narrow"/>
          <w:sz w:val="28"/>
          <w:szCs w:val="28"/>
        </w:rPr>
        <w:tab/>
        <w:t>=</w:t>
      </w:r>
      <w:r w:rsidRPr="00BF16C1">
        <w:rPr>
          <w:rFonts w:ascii="Arial Narrow" w:hAnsi="Arial Narrow"/>
          <w:sz w:val="28"/>
          <w:szCs w:val="28"/>
        </w:rPr>
        <w:tab/>
      </w:r>
      <w:r w:rsidR="00F85090" w:rsidRPr="00F85090">
        <w:rPr>
          <w:rFonts w:ascii="Arial Narrow" w:hAnsi="Arial Narrow"/>
          <w:b/>
          <w:position w:val="-28"/>
          <w:sz w:val="28"/>
          <w:szCs w:val="28"/>
        </w:rPr>
        <w:object w:dxaOrig="860" w:dyaOrig="700" w14:anchorId="0E094503">
          <v:shape id="_x0000_i1061" type="#_x0000_t75" style="width:42.6pt;height:35.25pt" o:ole="">
            <v:imagedata r:id="rId76" o:title=""/>
          </v:shape>
          <o:OLEObject Type="Embed" ProgID="Equation.3" ShapeID="_x0000_i1061" DrawAspect="Content" ObjectID="_1524377167" r:id="rId77"/>
        </w:object>
      </w:r>
    </w:p>
    <w:p w14:paraId="70FB3DCB" w14:textId="77777777" w:rsidR="00BF16C1" w:rsidRPr="00BF16C1" w:rsidRDefault="00BF16C1" w:rsidP="00BF16C1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717E85BC" w14:textId="77777777" w:rsidR="00BF16C1" w:rsidRPr="00BF16C1" w:rsidRDefault="00BF16C1" w:rsidP="00BF16C1">
      <w:pPr>
        <w:pStyle w:val="Indent2"/>
        <w:tabs>
          <w:tab w:val="left" w:pos="4253"/>
          <w:tab w:val="left" w:pos="4820"/>
          <w:tab w:val="left" w:pos="5529"/>
          <w:tab w:val="left" w:pos="5954"/>
        </w:tabs>
        <w:rPr>
          <w:rFonts w:ascii="Arial Narrow" w:hAnsi="Arial Narrow"/>
          <w:sz w:val="28"/>
          <w:szCs w:val="28"/>
        </w:rPr>
      </w:pPr>
      <w:r w:rsidRPr="00BF16C1">
        <w:rPr>
          <w:rFonts w:ascii="Arial Narrow" w:hAnsi="Arial Narrow"/>
          <w:sz w:val="28"/>
          <w:szCs w:val="28"/>
        </w:rPr>
        <w:tab/>
      </w:r>
      <w:r w:rsidRPr="00BF16C1">
        <w:rPr>
          <w:rFonts w:ascii="Arial Narrow" w:hAnsi="Arial Narrow"/>
          <w:sz w:val="28"/>
          <w:szCs w:val="28"/>
        </w:rPr>
        <w:tab/>
        <w:t>=</w:t>
      </w:r>
      <w:r w:rsidRPr="00BF16C1">
        <w:rPr>
          <w:rFonts w:ascii="Arial Narrow" w:hAnsi="Arial Narrow"/>
          <w:sz w:val="28"/>
          <w:szCs w:val="28"/>
        </w:rPr>
        <w:tab/>
      </w:r>
      <w:r w:rsidRPr="00F85090">
        <w:rPr>
          <w:rFonts w:ascii="Arial Narrow" w:hAnsi="Arial Narrow"/>
          <w:b/>
          <w:sz w:val="28"/>
          <w:szCs w:val="28"/>
        </w:rPr>
        <w:t>0.25 mole</w:t>
      </w:r>
      <w:r w:rsidRPr="00BF16C1">
        <w:rPr>
          <w:rFonts w:ascii="Arial Narrow" w:hAnsi="Arial Narrow"/>
          <w:b/>
          <w:sz w:val="28"/>
          <w:szCs w:val="28"/>
        </w:rPr>
        <w:t xml:space="preserve"> </w:t>
      </w:r>
      <w:r w:rsidRPr="00F85090">
        <w:rPr>
          <w:rFonts w:ascii="Arial Narrow" w:hAnsi="Arial Narrow"/>
          <w:sz w:val="28"/>
          <w:szCs w:val="28"/>
        </w:rPr>
        <w:t>of sodium hydroxide</w:t>
      </w:r>
    </w:p>
    <w:p w14:paraId="1DDD7A34" w14:textId="77777777" w:rsidR="00620AF9" w:rsidRPr="00620AF9" w:rsidRDefault="00E274A4" w:rsidP="00620AF9">
      <w:pPr>
        <w:pStyle w:val="Indent1"/>
        <w:outlineLvl w:val="0"/>
        <w:rPr>
          <w:rFonts w:ascii="Arial Narrow" w:hAnsi="Arial Narrow"/>
          <w:b/>
          <w:sz w:val="28"/>
          <w:szCs w:val="28"/>
          <w:u w:val="words"/>
        </w:rPr>
      </w:pPr>
      <w:r w:rsidRPr="001D5402">
        <w:rPr>
          <w:rFonts w:ascii="Arial Narrow" w:hAnsi="Arial Narrow"/>
          <w:b/>
          <w:sz w:val="28"/>
          <w:szCs w:val="28"/>
        </w:rPr>
        <w:br w:type="page"/>
      </w:r>
      <w:r w:rsidR="00620AF9" w:rsidRPr="00620AF9">
        <w:rPr>
          <w:rFonts w:ascii="Arial Narrow" w:hAnsi="Arial Narrow"/>
          <w:b/>
          <w:sz w:val="28"/>
          <w:szCs w:val="28"/>
        </w:rPr>
        <w:lastRenderedPageBreak/>
        <w:t>2.</w:t>
      </w:r>
      <w:r w:rsidR="00620AF9" w:rsidRPr="00620AF9">
        <w:rPr>
          <w:rFonts w:ascii="Arial Narrow" w:hAnsi="Arial Narrow"/>
          <w:b/>
          <w:sz w:val="28"/>
          <w:szCs w:val="28"/>
        </w:rPr>
        <w:tab/>
        <w:t>MOLES TO MASS</w:t>
      </w:r>
    </w:p>
    <w:p w14:paraId="54A5EEF0" w14:textId="77777777" w:rsidR="00620AF9" w:rsidRDefault="00620AF9" w:rsidP="00620AF9">
      <w:pPr>
        <w:pStyle w:val="BodyText1"/>
      </w:pPr>
    </w:p>
    <w:p w14:paraId="7CCC430D" w14:textId="77777777" w:rsidR="00620AF9" w:rsidRDefault="00620AF9" w:rsidP="00620AF9">
      <w:pPr>
        <w:pStyle w:val="BodyText1"/>
        <w:outlineLvl w:val="0"/>
      </w:pPr>
      <w:proofErr w:type="spellStart"/>
      <w:r>
        <w:rPr>
          <w:b/>
          <w:sz w:val="40"/>
        </w:rPr>
        <w:t>NaOH</w:t>
      </w:r>
      <w:proofErr w:type="spellEnd"/>
    </w:p>
    <w:p w14:paraId="43355012" w14:textId="755A16BE" w:rsidR="00620AF9" w:rsidRDefault="00E01229" w:rsidP="00620AF9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931E0" wp14:editId="2C348188">
                <wp:simplePos x="0" y="0"/>
                <wp:positionH relativeFrom="column">
                  <wp:posOffset>600710</wp:posOffset>
                </wp:positionH>
                <wp:positionV relativeFrom="paragraph">
                  <wp:posOffset>64135</wp:posOffset>
                </wp:positionV>
                <wp:extent cx="635" cy="220980"/>
                <wp:effectExtent l="29210" t="26035" r="33655" b="32385"/>
                <wp:wrapNone/>
                <wp:docPr id="724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09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5.05pt" to="47.35pt,2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B112D" wp14:editId="4F01C790">
                <wp:simplePos x="0" y="0"/>
                <wp:positionH relativeFrom="column">
                  <wp:posOffset>374650</wp:posOffset>
                </wp:positionH>
                <wp:positionV relativeFrom="paragraph">
                  <wp:posOffset>70485</wp:posOffset>
                </wp:positionV>
                <wp:extent cx="635" cy="438150"/>
                <wp:effectExtent l="31750" t="19685" r="43815" b="37465"/>
                <wp:wrapNone/>
                <wp:docPr id="72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81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5.55pt" to="29.55pt,4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FECB09" wp14:editId="5C7DA512">
                <wp:simplePos x="0" y="0"/>
                <wp:positionH relativeFrom="column">
                  <wp:posOffset>100330</wp:posOffset>
                </wp:positionH>
                <wp:positionV relativeFrom="paragraph">
                  <wp:posOffset>70485</wp:posOffset>
                </wp:positionV>
                <wp:extent cx="635" cy="629285"/>
                <wp:effectExtent l="24130" t="19685" r="38735" b="36830"/>
                <wp:wrapNone/>
                <wp:docPr id="722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29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5.55pt" to="7.95pt,5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" strokeweight="1.5pt"/>
            </w:pict>
          </mc:Fallback>
        </mc:AlternateContent>
      </w:r>
    </w:p>
    <w:p w14:paraId="6F4D903D" w14:textId="08E787E4" w:rsidR="00620AF9" w:rsidRPr="00620AF9" w:rsidRDefault="00E01229" w:rsidP="00620AF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230"/>
          <w:tab w:val="left" w:pos="7655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FCA06" wp14:editId="2AC955A6">
                <wp:simplePos x="0" y="0"/>
                <wp:positionH relativeFrom="column">
                  <wp:posOffset>593090</wp:posOffset>
                </wp:positionH>
                <wp:positionV relativeFrom="paragraph">
                  <wp:posOffset>107315</wp:posOffset>
                </wp:positionV>
                <wp:extent cx="605155" cy="635"/>
                <wp:effectExtent l="21590" t="69215" r="33655" b="82550"/>
                <wp:wrapNone/>
                <wp:docPr id="72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7pt,8.45pt" to="94.35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" strokeweight="1.5pt">
                <v:stroke endarrow="block" endarrowwidth="narrow" endarrowlength="short"/>
              </v:line>
            </w:pict>
          </mc:Fallback>
        </mc:AlternateContent>
      </w:r>
      <w:r w:rsidR="00620AF9">
        <w:tab/>
      </w:r>
      <w:r w:rsidR="00620AF9" w:rsidRPr="00620AF9">
        <w:rPr>
          <w:rFonts w:ascii="Arial Narrow" w:hAnsi="Arial Narrow"/>
          <w:sz w:val="28"/>
          <w:szCs w:val="28"/>
        </w:rPr>
        <w:t>1 hydrogen atom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 w:rsidRPr="00620AF9">
        <w:rPr>
          <w:sz w:val="28"/>
          <w:szCs w:val="28"/>
        </w:rPr>
        <w:t>H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  <w:t xml:space="preserve">  1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 xml:space="preserve">  1</w:t>
      </w:r>
    </w:p>
    <w:p w14:paraId="0DA35BDD" w14:textId="0B4DC019" w:rsidR="00620AF9" w:rsidRPr="00620AF9" w:rsidRDefault="00E01229" w:rsidP="00620AF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230"/>
          <w:tab w:val="left" w:pos="7655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61308" wp14:editId="18302D7D">
                <wp:simplePos x="0" y="0"/>
                <wp:positionH relativeFrom="column">
                  <wp:posOffset>374650</wp:posOffset>
                </wp:positionH>
                <wp:positionV relativeFrom="paragraph">
                  <wp:posOffset>117475</wp:posOffset>
                </wp:positionV>
                <wp:extent cx="823595" cy="635"/>
                <wp:effectExtent l="31750" t="66675" r="33655" b="85090"/>
                <wp:wrapNone/>
                <wp:docPr id="720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9.25pt" to="94.35pt,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620AF9" w:rsidRPr="00620AF9">
        <w:rPr>
          <w:rFonts w:ascii="Arial Narrow" w:hAnsi="Arial Narrow"/>
          <w:sz w:val="28"/>
          <w:szCs w:val="28"/>
        </w:rPr>
        <w:tab/>
        <w:t>1 oxygen atom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 w:rsidRPr="00620AF9">
        <w:rPr>
          <w:sz w:val="28"/>
          <w:szCs w:val="28"/>
        </w:rPr>
        <w:t>O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  <w:t>16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16</w:t>
      </w:r>
    </w:p>
    <w:p w14:paraId="4F07EFBF" w14:textId="2433B65B" w:rsidR="00620AF9" w:rsidRPr="00620AF9" w:rsidRDefault="00E01229" w:rsidP="00620AF9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230"/>
          <w:tab w:val="left" w:pos="7655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05055A" wp14:editId="03E285CD">
                <wp:simplePos x="0" y="0"/>
                <wp:positionH relativeFrom="column">
                  <wp:posOffset>92710</wp:posOffset>
                </wp:positionH>
                <wp:positionV relativeFrom="paragraph">
                  <wp:posOffset>112395</wp:posOffset>
                </wp:positionV>
                <wp:extent cx="1105535" cy="635"/>
                <wp:effectExtent l="29210" t="61595" r="33655" b="90170"/>
                <wp:wrapNone/>
                <wp:docPr id="719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8.85pt" to="94.35pt,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" strokeweight="1.5pt">
                <v:stroke endarrow="block" endarrowwidth="narrow" endarrowlength="short"/>
              </v:line>
            </w:pict>
          </mc:Fallback>
        </mc:AlternateContent>
      </w:r>
      <w:r w:rsidR="00620AF9" w:rsidRPr="00620AF9">
        <w:rPr>
          <w:rFonts w:ascii="Arial Narrow" w:hAnsi="Arial Narrow"/>
          <w:sz w:val="28"/>
          <w:szCs w:val="28"/>
        </w:rPr>
        <w:tab/>
        <w:t>1 sodium atom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 w:rsidRPr="00620AF9">
        <w:rPr>
          <w:sz w:val="28"/>
          <w:szCs w:val="28"/>
        </w:rPr>
        <w:t>Na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  <w:t>1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>
        <w:rPr>
          <w:rFonts w:ascii="Arial Narrow" w:hAnsi="Arial Narrow"/>
          <w:sz w:val="28"/>
          <w:szCs w:val="28"/>
        </w:rPr>
        <w:t>×</w:t>
      </w:r>
      <w:r w:rsidR="00620AF9" w:rsidRPr="00620AF9">
        <w:rPr>
          <w:rFonts w:ascii="Arial Narrow" w:hAnsi="Arial Narrow"/>
          <w:sz w:val="28"/>
          <w:szCs w:val="28"/>
        </w:rPr>
        <w:tab/>
        <w:t>23</w:t>
      </w:r>
      <w:r w:rsidR="00620AF9" w:rsidRPr="00620AF9">
        <w:rPr>
          <w:rFonts w:ascii="Arial Narrow" w:hAnsi="Arial Narrow"/>
          <w:sz w:val="28"/>
          <w:szCs w:val="28"/>
        </w:rPr>
        <w:tab/>
        <w:t>=</w:t>
      </w:r>
      <w:r w:rsidR="00620AF9" w:rsidRPr="00620AF9">
        <w:rPr>
          <w:rFonts w:ascii="Arial Narrow" w:hAnsi="Arial Narrow"/>
          <w:sz w:val="28"/>
          <w:szCs w:val="28"/>
        </w:rPr>
        <w:tab/>
      </w:r>
      <w:r w:rsidR="00620AF9" w:rsidRPr="00913C0E">
        <w:rPr>
          <w:rFonts w:ascii="Arial Narrow" w:hAnsi="Arial Narrow"/>
          <w:sz w:val="28"/>
          <w:szCs w:val="28"/>
        </w:rPr>
        <w:t>23</w:t>
      </w:r>
    </w:p>
    <w:p w14:paraId="7E8550A5" w14:textId="77777777" w:rsidR="00620AF9" w:rsidRPr="00620AF9" w:rsidRDefault="00620AF9" w:rsidP="00620AF9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7230"/>
          <w:tab w:val="left" w:pos="7655"/>
        </w:tabs>
        <w:rPr>
          <w:rFonts w:ascii="Arial Narrow" w:hAnsi="Arial Narrow"/>
          <w:sz w:val="28"/>
          <w:szCs w:val="28"/>
        </w:rPr>
      </w:pPr>
    </w:p>
    <w:p w14:paraId="5B73B71C" w14:textId="77777777" w:rsidR="00620AF9" w:rsidRPr="00620AF9" w:rsidRDefault="00620AF9" w:rsidP="00620AF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7230"/>
          <w:tab w:val="left" w:pos="7655"/>
        </w:tabs>
        <w:rPr>
          <w:rFonts w:ascii="Arial Narrow" w:hAnsi="Arial Narrow"/>
          <w:b/>
          <w:sz w:val="28"/>
          <w:szCs w:val="28"/>
        </w:rPr>
      </w:pP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b/>
          <w:sz w:val="28"/>
          <w:szCs w:val="28"/>
        </w:rPr>
        <w:t>Gram</w:t>
      </w:r>
      <w:r w:rsidRPr="00620AF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formula mass G</w:t>
      </w:r>
      <w:r w:rsidRPr="00620AF9">
        <w:rPr>
          <w:rFonts w:ascii="Arial Narrow" w:hAnsi="Arial Narrow"/>
          <w:b/>
          <w:sz w:val="28"/>
          <w:szCs w:val="28"/>
        </w:rPr>
        <w:tab/>
        <w:t>=</w:t>
      </w:r>
      <w:r w:rsidRPr="00620AF9">
        <w:rPr>
          <w:rFonts w:ascii="Arial Narrow" w:hAnsi="Arial Narrow"/>
          <w:b/>
          <w:sz w:val="28"/>
          <w:szCs w:val="28"/>
        </w:rPr>
        <w:tab/>
        <w:t>40 g</w:t>
      </w:r>
    </w:p>
    <w:p w14:paraId="0144A00B" w14:textId="77777777" w:rsidR="00620AF9" w:rsidRPr="00620AF9" w:rsidRDefault="00620AF9" w:rsidP="00620AF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40BC6491" w14:textId="77777777" w:rsidR="00620AF9" w:rsidRPr="00620AF9" w:rsidRDefault="00620AF9" w:rsidP="00620AF9">
      <w:pPr>
        <w:pStyle w:val="BodyText1"/>
        <w:tabs>
          <w:tab w:val="left" w:pos="3402"/>
          <w:tab w:val="left" w:pos="4111"/>
        </w:tabs>
        <w:rPr>
          <w:rFonts w:ascii="Arial Narrow" w:hAnsi="Arial Narrow"/>
          <w:sz w:val="28"/>
          <w:szCs w:val="28"/>
        </w:rPr>
      </w:pPr>
      <w:r w:rsidRPr="00620AF9">
        <w:rPr>
          <w:rFonts w:ascii="Arial Narrow" w:hAnsi="Arial Narrow"/>
          <w:sz w:val="28"/>
          <w:szCs w:val="28"/>
        </w:rPr>
        <w:t xml:space="preserve">1 mole of </w:t>
      </w:r>
      <w:proofErr w:type="spellStart"/>
      <w:r w:rsidRPr="00145704">
        <w:rPr>
          <w:sz w:val="28"/>
          <w:szCs w:val="28"/>
        </w:rPr>
        <w:t>NaOH</w:t>
      </w:r>
      <w:proofErr w:type="spellEnd"/>
      <w:r w:rsidRPr="00620AF9">
        <w:rPr>
          <w:rFonts w:ascii="Arial Narrow" w:hAnsi="Arial Narrow"/>
          <w:sz w:val="28"/>
          <w:szCs w:val="28"/>
        </w:rPr>
        <w:tab/>
        <w:t>=</w:t>
      </w:r>
      <w:r w:rsidRPr="00620AF9">
        <w:rPr>
          <w:rFonts w:ascii="Arial Narrow" w:hAnsi="Arial Narrow"/>
          <w:sz w:val="28"/>
          <w:szCs w:val="28"/>
        </w:rPr>
        <w:tab/>
        <w:t>40 g</w:t>
      </w:r>
    </w:p>
    <w:p w14:paraId="166AECB7" w14:textId="77777777" w:rsidR="00620AF9" w:rsidRPr="00620AF9" w:rsidRDefault="00620AF9" w:rsidP="00620AF9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1F07E5D9" w14:textId="77777777" w:rsidR="00620AF9" w:rsidRPr="00620AF9" w:rsidRDefault="00620AF9" w:rsidP="00620AF9">
      <w:pPr>
        <w:pStyle w:val="BodyText1"/>
        <w:tabs>
          <w:tab w:val="left" w:pos="3402"/>
          <w:tab w:val="left" w:pos="4111"/>
          <w:tab w:val="left" w:pos="4820"/>
          <w:tab w:val="left" w:pos="5103"/>
          <w:tab w:val="left" w:pos="6096"/>
          <w:tab w:val="left" w:pos="6521"/>
          <w:tab w:val="left" w:pos="7797"/>
          <w:tab w:val="left" w:pos="8364"/>
        </w:tabs>
        <w:rPr>
          <w:rFonts w:ascii="Arial Narrow" w:hAnsi="Arial Narrow"/>
          <w:sz w:val="28"/>
          <w:szCs w:val="28"/>
        </w:rPr>
      </w:pPr>
      <w:r w:rsidRPr="00620AF9">
        <w:rPr>
          <w:rFonts w:ascii="Arial Narrow" w:hAnsi="Arial Narrow"/>
          <w:sz w:val="28"/>
          <w:szCs w:val="28"/>
        </w:rPr>
        <w:t xml:space="preserve">Therefore the mass of, 0.25 mole of </w:t>
      </w:r>
      <w:proofErr w:type="spellStart"/>
      <w:r w:rsidRPr="00145704">
        <w:rPr>
          <w:sz w:val="28"/>
          <w:szCs w:val="28"/>
        </w:rPr>
        <w:t>NaOH</w:t>
      </w:r>
      <w:proofErr w:type="spellEnd"/>
      <w:r w:rsidRPr="00620AF9">
        <w:rPr>
          <w:rFonts w:ascii="Arial Narrow" w:hAnsi="Arial Narrow"/>
          <w:sz w:val="28"/>
          <w:szCs w:val="28"/>
        </w:rPr>
        <w:t xml:space="preserve"> </w:t>
      </w:r>
      <w:r w:rsidRPr="00620AF9">
        <w:rPr>
          <w:rFonts w:ascii="Arial Narrow" w:hAnsi="Arial Narrow"/>
          <w:b/>
          <w:sz w:val="28"/>
          <w:szCs w:val="28"/>
        </w:rPr>
        <w:t>m</w:t>
      </w: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b/>
          <w:sz w:val="28"/>
          <w:szCs w:val="28"/>
        </w:rPr>
        <w:t>=</w:t>
      </w:r>
      <w:r w:rsidRPr="00620AF9">
        <w:rPr>
          <w:rFonts w:ascii="Arial Narrow" w:hAnsi="Arial Narrow"/>
          <w:b/>
          <w:sz w:val="28"/>
          <w:szCs w:val="28"/>
        </w:rPr>
        <w:tab/>
      </w:r>
      <w:proofErr w:type="gramStart"/>
      <w:r w:rsidRPr="00620AF9">
        <w:rPr>
          <w:rFonts w:ascii="Arial Narrow" w:hAnsi="Arial Narrow"/>
          <w:b/>
          <w:sz w:val="28"/>
          <w:szCs w:val="28"/>
        </w:rPr>
        <w:t>n  ×</w:t>
      </w:r>
      <w:proofErr w:type="gramEnd"/>
      <w:r w:rsidRPr="00620AF9">
        <w:rPr>
          <w:rFonts w:ascii="Arial Narrow" w:hAnsi="Arial Narrow"/>
          <w:b/>
          <w:sz w:val="28"/>
          <w:szCs w:val="28"/>
        </w:rPr>
        <w:t xml:space="preserve">  G</w:t>
      </w:r>
      <w:r w:rsidRPr="00620AF9">
        <w:rPr>
          <w:rFonts w:ascii="Arial Narrow" w:hAnsi="Arial Narrow"/>
          <w:sz w:val="28"/>
          <w:szCs w:val="28"/>
        </w:rPr>
        <w:tab/>
        <w:t>=</w:t>
      </w:r>
      <w:r w:rsidRPr="00620AF9">
        <w:rPr>
          <w:rFonts w:ascii="Arial Narrow" w:hAnsi="Arial Narrow"/>
          <w:sz w:val="28"/>
          <w:szCs w:val="28"/>
        </w:rPr>
        <w:tab/>
        <w:t xml:space="preserve">0.25  </w:t>
      </w:r>
      <w:r>
        <w:rPr>
          <w:rFonts w:ascii="Arial Narrow" w:hAnsi="Arial Narrow"/>
          <w:sz w:val="28"/>
          <w:szCs w:val="28"/>
        </w:rPr>
        <w:t>×</w:t>
      </w:r>
      <w:r w:rsidRPr="00620AF9">
        <w:rPr>
          <w:rFonts w:ascii="Arial Narrow" w:hAnsi="Arial Narrow"/>
          <w:sz w:val="28"/>
          <w:szCs w:val="28"/>
        </w:rPr>
        <w:t xml:space="preserve"> 40</w:t>
      </w:r>
      <w:r w:rsidRPr="00620AF9">
        <w:rPr>
          <w:rFonts w:ascii="Arial Narrow" w:hAnsi="Arial Narrow"/>
          <w:sz w:val="28"/>
          <w:szCs w:val="28"/>
        </w:rPr>
        <w:tab/>
        <w:t>=</w:t>
      </w:r>
      <w:r w:rsidRPr="00620AF9">
        <w:rPr>
          <w:rFonts w:ascii="Arial Narrow" w:hAnsi="Arial Narrow"/>
          <w:sz w:val="28"/>
          <w:szCs w:val="28"/>
        </w:rPr>
        <w:tab/>
      </w:r>
      <w:r w:rsidRPr="00620AF9">
        <w:rPr>
          <w:rFonts w:ascii="Arial Narrow" w:hAnsi="Arial Narrow"/>
          <w:b/>
          <w:sz w:val="28"/>
          <w:szCs w:val="28"/>
        </w:rPr>
        <w:t>10 g</w:t>
      </w:r>
    </w:p>
    <w:p w14:paraId="0D09869C" w14:textId="77777777" w:rsidR="00D261DF" w:rsidRDefault="00D261DF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17DBACE" w14:textId="77777777" w:rsidR="00D261DF" w:rsidRDefault="00D261DF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F744A27" w14:textId="77777777" w:rsidR="00D261DF" w:rsidRPr="00D261DF" w:rsidRDefault="00D261DF" w:rsidP="00D261DF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D261DF">
        <w:rPr>
          <w:rFonts w:ascii="Arial Narrow" w:hAnsi="Arial Narrow"/>
          <w:b/>
          <w:sz w:val="28"/>
          <w:szCs w:val="28"/>
        </w:rPr>
        <w:t>Example:</w:t>
      </w:r>
      <w:r w:rsidRPr="00D261DF">
        <w:rPr>
          <w:rFonts w:ascii="Arial Narrow" w:hAnsi="Arial Narrow"/>
          <w:b/>
          <w:sz w:val="28"/>
          <w:szCs w:val="28"/>
        </w:rPr>
        <w:tab/>
      </w:r>
      <w:r w:rsidRPr="00D261DF">
        <w:rPr>
          <w:rFonts w:ascii="Arial Narrow" w:hAnsi="Arial Narrow"/>
          <w:sz w:val="28"/>
          <w:szCs w:val="28"/>
        </w:rPr>
        <w:t>Calculate the mass of magnesium bromide (</w:t>
      </w:r>
      <w:r w:rsidRPr="00D261DF">
        <w:rPr>
          <w:sz w:val="28"/>
          <w:szCs w:val="28"/>
        </w:rPr>
        <w:t>MgBr</w:t>
      </w:r>
      <w:r w:rsidRPr="00D261DF">
        <w:rPr>
          <w:sz w:val="28"/>
          <w:szCs w:val="28"/>
          <w:vertAlign w:val="subscript"/>
        </w:rPr>
        <w:t>2</w:t>
      </w:r>
      <w:r w:rsidRPr="00D261DF">
        <w:rPr>
          <w:rFonts w:ascii="Arial Narrow" w:hAnsi="Arial Narrow"/>
          <w:sz w:val="28"/>
          <w:szCs w:val="28"/>
        </w:rPr>
        <w:t xml:space="preserve">) required </w:t>
      </w:r>
      <w:proofErr w:type="gramStart"/>
      <w:r w:rsidRPr="00D261DF">
        <w:rPr>
          <w:rFonts w:ascii="Arial Narrow" w:hAnsi="Arial Narrow"/>
          <w:sz w:val="28"/>
          <w:szCs w:val="28"/>
        </w:rPr>
        <w:t>to</w:t>
      </w:r>
      <w:r w:rsidR="00E77774">
        <w:rPr>
          <w:rFonts w:ascii="Arial Narrow" w:hAnsi="Arial Narrow"/>
          <w:sz w:val="28"/>
          <w:szCs w:val="28"/>
        </w:rPr>
        <w:t xml:space="preserve"> make</w:t>
      </w:r>
      <w:proofErr w:type="gramEnd"/>
      <w:r w:rsidR="00E77774">
        <w:rPr>
          <w:rFonts w:ascii="Arial Narrow" w:hAnsi="Arial Narrow"/>
          <w:sz w:val="28"/>
          <w:szCs w:val="28"/>
        </w:rPr>
        <w:t xml:space="preserve"> 2.5 litres of a</w:t>
      </w:r>
      <w:r w:rsidR="00E77774">
        <w:rPr>
          <w:rFonts w:ascii="Arial Narrow" w:hAnsi="Arial Narrow"/>
          <w:sz w:val="28"/>
          <w:szCs w:val="28"/>
        </w:rPr>
        <w:br/>
        <w:t xml:space="preserve">0.75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E77774" w:rsidRPr="00C15D55">
        <w:rPr>
          <w:rFonts w:ascii="Century Schoolbook" w:hAnsi="Century Schoolbook"/>
          <w:i/>
          <w:sz w:val="28"/>
          <w:szCs w:val="28"/>
        </w:rPr>
        <w:t>l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D261DF">
        <w:rPr>
          <w:rFonts w:ascii="Century Schoolbook" w:hAnsi="Century Schoolbook"/>
          <w:sz w:val="28"/>
          <w:szCs w:val="28"/>
        </w:rPr>
        <w:t xml:space="preserve"> </w:t>
      </w:r>
      <w:r w:rsidRPr="00D261DF">
        <w:rPr>
          <w:rFonts w:ascii="Arial Narrow" w:hAnsi="Arial Narrow"/>
          <w:sz w:val="28"/>
          <w:szCs w:val="28"/>
        </w:rPr>
        <w:t>solution.</w:t>
      </w:r>
    </w:p>
    <w:p w14:paraId="7B4D816C" w14:textId="77777777" w:rsidR="00D261DF" w:rsidRDefault="00D261DF" w:rsidP="00D261DF">
      <w:pPr>
        <w:pStyle w:val="Indent2"/>
      </w:pPr>
    </w:p>
    <w:p w14:paraId="676B0278" w14:textId="77777777" w:rsidR="00D261DF" w:rsidRPr="00701A2E" w:rsidRDefault="00D261DF" w:rsidP="00D261DF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701A2E">
        <w:rPr>
          <w:rFonts w:ascii="Arial Narrow" w:hAnsi="Arial Narrow"/>
          <w:b/>
          <w:sz w:val="28"/>
          <w:szCs w:val="28"/>
        </w:rPr>
        <w:t>1.</w:t>
      </w:r>
      <w:r w:rsidRPr="00701A2E">
        <w:rPr>
          <w:rFonts w:ascii="Arial Narrow" w:hAnsi="Arial Narrow"/>
          <w:b/>
          <w:sz w:val="28"/>
          <w:szCs w:val="28"/>
        </w:rPr>
        <w:tab/>
        <w:t>CONCENTRATION TO MOLES</w:t>
      </w:r>
      <w:r w:rsidRPr="00701A2E">
        <w:rPr>
          <w:rFonts w:ascii="Arial Narrow" w:hAnsi="Arial Narrow"/>
          <w:sz w:val="28"/>
          <w:szCs w:val="28"/>
        </w:rPr>
        <w:br/>
      </w:r>
    </w:p>
    <w:p w14:paraId="0F4AA7B6" w14:textId="77777777" w:rsidR="00D261DF" w:rsidRPr="00701A2E" w:rsidRDefault="00D261DF" w:rsidP="00D261DF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701A2E">
        <w:rPr>
          <w:rFonts w:ascii="Arial Narrow" w:hAnsi="Arial Narrow"/>
          <w:sz w:val="28"/>
          <w:szCs w:val="28"/>
        </w:rPr>
        <w:t>Volume of solution</w:t>
      </w:r>
      <w:r w:rsidRPr="00701A2E">
        <w:rPr>
          <w:rFonts w:ascii="Arial Narrow" w:hAnsi="Arial Narrow"/>
          <w:sz w:val="28"/>
          <w:szCs w:val="28"/>
        </w:rPr>
        <w:tab/>
        <w:t>=</w:t>
      </w:r>
      <w:r w:rsidRPr="00701A2E">
        <w:rPr>
          <w:rFonts w:ascii="Arial Narrow" w:hAnsi="Arial Narrow"/>
          <w:sz w:val="28"/>
          <w:szCs w:val="28"/>
        </w:rPr>
        <w:tab/>
        <w:t xml:space="preserve">2.5 </w:t>
      </w:r>
      <w:r w:rsidRPr="00701A2E">
        <w:rPr>
          <w:rFonts w:ascii="Century Schoolbook" w:hAnsi="Century Schoolbook"/>
          <w:i/>
          <w:sz w:val="28"/>
          <w:szCs w:val="28"/>
        </w:rPr>
        <w:t>l</w:t>
      </w:r>
    </w:p>
    <w:p w14:paraId="3E10BD18" w14:textId="77777777" w:rsidR="00D261DF" w:rsidRPr="00701A2E" w:rsidRDefault="00D261DF" w:rsidP="00D261DF">
      <w:pPr>
        <w:pStyle w:val="Indent2"/>
        <w:tabs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2333229A" w14:textId="77777777" w:rsidR="00D261DF" w:rsidRPr="00701A2E" w:rsidRDefault="00D261DF" w:rsidP="00D261DF">
      <w:pPr>
        <w:pStyle w:val="Indent2"/>
        <w:tabs>
          <w:tab w:val="left" w:pos="2268"/>
          <w:tab w:val="left" w:pos="2694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  <w:r w:rsidRPr="00701A2E">
        <w:rPr>
          <w:rFonts w:ascii="Arial Narrow" w:hAnsi="Arial Narrow"/>
          <w:sz w:val="28"/>
          <w:szCs w:val="28"/>
        </w:rPr>
        <w:t xml:space="preserve">Number of moles </w:t>
      </w:r>
      <w:r w:rsidR="00701A2E">
        <w:rPr>
          <w:rFonts w:ascii="Arial Narrow" w:hAnsi="Arial Narrow"/>
          <w:b/>
          <w:sz w:val="28"/>
          <w:szCs w:val="28"/>
        </w:rPr>
        <w:t>n</w:t>
      </w:r>
      <w:r w:rsidRPr="00701A2E">
        <w:rPr>
          <w:rFonts w:ascii="Arial Narrow" w:hAnsi="Arial Narrow"/>
          <w:b/>
          <w:sz w:val="28"/>
          <w:szCs w:val="28"/>
        </w:rPr>
        <w:tab/>
        <w:t>=</w:t>
      </w:r>
      <w:r w:rsidRPr="00701A2E">
        <w:rPr>
          <w:rFonts w:ascii="Arial Narrow" w:hAnsi="Arial Narrow"/>
          <w:b/>
          <w:sz w:val="28"/>
          <w:szCs w:val="28"/>
        </w:rPr>
        <w:tab/>
      </w:r>
      <w:proofErr w:type="gramStart"/>
      <w:r w:rsidRPr="00701A2E">
        <w:rPr>
          <w:rFonts w:ascii="Arial Narrow" w:hAnsi="Arial Narrow"/>
          <w:b/>
          <w:sz w:val="28"/>
          <w:szCs w:val="28"/>
        </w:rPr>
        <w:t xml:space="preserve">C </w:t>
      </w:r>
      <w:r w:rsidR="00885699">
        <w:rPr>
          <w:rFonts w:ascii="Arial Narrow" w:hAnsi="Arial Narrow"/>
          <w:b/>
          <w:sz w:val="28"/>
          <w:szCs w:val="28"/>
        </w:rPr>
        <w:t xml:space="preserve"> </w:t>
      </w:r>
      <w:r w:rsidR="00885699" w:rsidRPr="00885699">
        <w:rPr>
          <w:rFonts w:ascii="Arial Narrow" w:hAnsi="Arial Narrow"/>
          <w:b/>
          <w:sz w:val="28"/>
          <w:szCs w:val="28"/>
        </w:rPr>
        <w:t>×</w:t>
      </w:r>
      <w:proofErr w:type="gramEnd"/>
      <w:r w:rsidRPr="00701A2E">
        <w:rPr>
          <w:rFonts w:ascii="Arial Narrow" w:hAnsi="Arial Narrow"/>
          <w:b/>
          <w:sz w:val="28"/>
          <w:szCs w:val="28"/>
        </w:rPr>
        <w:t xml:space="preserve"> </w:t>
      </w:r>
      <w:r w:rsidR="00885699">
        <w:rPr>
          <w:rFonts w:ascii="Arial Narrow" w:hAnsi="Arial Narrow"/>
          <w:b/>
          <w:sz w:val="28"/>
          <w:szCs w:val="28"/>
        </w:rPr>
        <w:t xml:space="preserve"> </w:t>
      </w:r>
      <w:r w:rsidRPr="00701A2E">
        <w:rPr>
          <w:rFonts w:ascii="Arial Narrow" w:hAnsi="Arial Narrow"/>
          <w:b/>
          <w:sz w:val="28"/>
          <w:szCs w:val="28"/>
        </w:rPr>
        <w:t>V</w:t>
      </w:r>
      <w:r w:rsidRPr="00701A2E">
        <w:rPr>
          <w:rFonts w:ascii="Arial Narrow" w:hAnsi="Arial Narrow"/>
          <w:sz w:val="28"/>
          <w:szCs w:val="28"/>
        </w:rPr>
        <w:tab/>
        <w:t>=</w:t>
      </w:r>
      <w:r w:rsidRPr="00701A2E">
        <w:rPr>
          <w:rFonts w:ascii="Arial Narrow" w:hAnsi="Arial Narrow"/>
          <w:sz w:val="28"/>
          <w:szCs w:val="28"/>
        </w:rPr>
        <w:tab/>
        <w:t xml:space="preserve">0.75  </w:t>
      </w:r>
      <w:r w:rsidR="00885699">
        <w:rPr>
          <w:rFonts w:ascii="Arial Narrow" w:hAnsi="Arial Narrow"/>
          <w:sz w:val="28"/>
          <w:szCs w:val="28"/>
        </w:rPr>
        <w:t>×</w:t>
      </w:r>
      <w:r w:rsidRPr="00701A2E">
        <w:rPr>
          <w:rFonts w:ascii="Arial Narrow" w:hAnsi="Arial Narrow"/>
          <w:sz w:val="28"/>
          <w:szCs w:val="28"/>
        </w:rPr>
        <w:t xml:space="preserve">  2.5</w:t>
      </w:r>
    </w:p>
    <w:p w14:paraId="7BC34276" w14:textId="77777777" w:rsidR="00D261DF" w:rsidRPr="00701A2E" w:rsidRDefault="00D261DF" w:rsidP="00D261DF">
      <w:pPr>
        <w:pStyle w:val="Indent2"/>
        <w:tabs>
          <w:tab w:val="left" w:pos="2268"/>
          <w:tab w:val="left" w:pos="2694"/>
          <w:tab w:val="left" w:pos="4253"/>
          <w:tab w:val="left" w:pos="4820"/>
        </w:tabs>
        <w:rPr>
          <w:rFonts w:ascii="Arial Narrow" w:hAnsi="Arial Narrow"/>
          <w:sz w:val="28"/>
          <w:szCs w:val="28"/>
        </w:rPr>
      </w:pPr>
    </w:p>
    <w:p w14:paraId="0CD9A4E1" w14:textId="77777777" w:rsidR="00D261DF" w:rsidRDefault="00D261DF" w:rsidP="00D261DF">
      <w:pPr>
        <w:pStyle w:val="Indent2"/>
        <w:tabs>
          <w:tab w:val="left" w:pos="4253"/>
          <w:tab w:val="left" w:pos="4820"/>
          <w:tab w:val="left" w:pos="5954"/>
        </w:tabs>
      </w:pP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sz w:val="28"/>
          <w:szCs w:val="28"/>
        </w:rPr>
        <w:tab/>
        <w:t>=</w:t>
      </w: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b/>
          <w:sz w:val="28"/>
          <w:szCs w:val="28"/>
        </w:rPr>
        <w:t xml:space="preserve">1.875 mole </w:t>
      </w:r>
      <w:r w:rsidRPr="00701A2E">
        <w:rPr>
          <w:rFonts w:ascii="Arial Narrow" w:hAnsi="Arial Narrow"/>
          <w:sz w:val="28"/>
          <w:szCs w:val="28"/>
        </w:rPr>
        <w:t>of magnesium bromide</w:t>
      </w:r>
    </w:p>
    <w:p w14:paraId="1496F088" w14:textId="77777777" w:rsidR="00D261DF" w:rsidRDefault="00D261DF" w:rsidP="00D261DF">
      <w:pPr>
        <w:pStyle w:val="Indent2"/>
        <w:tabs>
          <w:tab w:val="left" w:pos="4253"/>
          <w:tab w:val="left" w:pos="4820"/>
          <w:tab w:val="left" w:pos="5529"/>
          <w:tab w:val="left" w:pos="5954"/>
        </w:tabs>
      </w:pPr>
    </w:p>
    <w:p w14:paraId="7D964BFF" w14:textId="77777777" w:rsidR="00D261DF" w:rsidRPr="00701A2E" w:rsidRDefault="00D261DF" w:rsidP="00D261DF">
      <w:pPr>
        <w:pStyle w:val="Indent1"/>
        <w:outlineLvl w:val="0"/>
        <w:rPr>
          <w:rFonts w:ascii="Arial Narrow" w:hAnsi="Arial Narrow"/>
          <w:b/>
          <w:sz w:val="28"/>
          <w:szCs w:val="28"/>
          <w:u w:val="words"/>
        </w:rPr>
      </w:pPr>
      <w:r w:rsidRPr="00701A2E">
        <w:rPr>
          <w:rFonts w:ascii="Arial Narrow" w:hAnsi="Arial Narrow"/>
          <w:b/>
          <w:sz w:val="28"/>
          <w:szCs w:val="28"/>
        </w:rPr>
        <w:t>2.</w:t>
      </w:r>
      <w:r w:rsidRPr="00701A2E">
        <w:rPr>
          <w:rFonts w:ascii="Arial Narrow" w:hAnsi="Arial Narrow"/>
          <w:b/>
          <w:sz w:val="28"/>
          <w:szCs w:val="28"/>
        </w:rPr>
        <w:tab/>
        <w:t>MOLES TO MASS</w:t>
      </w:r>
    </w:p>
    <w:p w14:paraId="09EE777E" w14:textId="77777777" w:rsidR="00D261DF" w:rsidRDefault="00D261DF" w:rsidP="00D261DF">
      <w:pPr>
        <w:pStyle w:val="BodyText1"/>
      </w:pPr>
    </w:p>
    <w:p w14:paraId="1C6AC802" w14:textId="77777777" w:rsidR="00D261DF" w:rsidRDefault="00D261DF" w:rsidP="00D261DF">
      <w:pPr>
        <w:pStyle w:val="BodyText1"/>
        <w:outlineLvl w:val="0"/>
      </w:pPr>
      <w:r>
        <w:rPr>
          <w:b/>
          <w:noProof/>
          <w:sz w:val="40"/>
        </w:rPr>
        <w:t>MgBr</w:t>
      </w:r>
      <w:r>
        <w:rPr>
          <w:b/>
          <w:noProof/>
          <w:sz w:val="40"/>
          <w:vertAlign w:val="subscript"/>
        </w:rPr>
        <w:t>2</w:t>
      </w:r>
    </w:p>
    <w:p w14:paraId="4787C726" w14:textId="68A395AA" w:rsidR="00D261DF" w:rsidRDefault="00E01229" w:rsidP="00D261DF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AB39D2" wp14:editId="738C4E45">
                <wp:simplePos x="0" y="0"/>
                <wp:positionH relativeFrom="column">
                  <wp:posOffset>557530</wp:posOffset>
                </wp:positionH>
                <wp:positionV relativeFrom="paragraph">
                  <wp:posOffset>26035</wp:posOffset>
                </wp:positionV>
                <wp:extent cx="635" cy="274955"/>
                <wp:effectExtent l="24130" t="26035" r="38735" b="41910"/>
                <wp:wrapNone/>
                <wp:docPr id="71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2.05pt" to="43.95pt,2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D5E4E2" wp14:editId="2C6AF382">
                <wp:simplePos x="0" y="0"/>
                <wp:positionH relativeFrom="column">
                  <wp:posOffset>100330</wp:posOffset>
                </wp:positionH>
                <wp:positionV relativeFrom="paragraph">
                  <wp:posOffset>41275</wp:posOffset>
                </wp:positionV>
                <wp:extent cx="635" cy="461645"/>
                <wp:effectExtent l="24130" t="28575" r="38735" b="43180"/>
                <wp:wrapNone/>
                <wp:docPr id="71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16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3.25pt" to="7.95pt,3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" strokeweight="1.5pt"/>
            </w:pict>
          </mc:Fallback>
        </mc:AlternateContent>
      </w:r>
    </w:p>
    <w:p w14:paraId="3EEFCF27" w14:textId="43A042B9" w:rsidR="00D261DF" w:rsidRPr="00701A2E" w:rsidRDefault="00E01229" w:rsidP="00D261DF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513"/>
          <w:tab w:val="left" w:pos="7938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BAA9C3" wp14:editId="3292C51A">
                <wp:simplePos x="0" y="0"/>
                <wp:positionH relativeFrom="column">
                  <wp:posOffset>557530</wp:posOffset>
                </wp:positionH>
                <wp:positionV relativeFrom="paragraph">
                  <wp:posOffset>116205</wp:posOffset>
                </wp:positionV>
                <wp:extent cx="640715" cy="635"/>
                <wp:effectExtent l="24130" t="65405" r="33655" b="86360"/>
                <wp:wrapNone/>
                <wp:docPr id="71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9.15pt" to="9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D261DF">
        <w:tab/>
      </w:r>
      <w:r w:rsidR="00D261DF" w:rsidRPr="00701A2E">
        <w:rPr>
          <w:rFonts w:ascii="Arial Narrow" w:hAnsi="Arial Narrow"/>
          <w:sz w:val="28"/>
          <w:szCs w:val="28"/>
        </w:rPr>
        <w:t>2 bromine atoms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  <w:t>2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D261DF" w:rsidRPr="00701A2E">
        <w:rPr>
          <w:sz w:val="28"/>
          <w:szCs w:val="28"/>
        </w:rPr>
        <w:t>Br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  <w:t>2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D261DF" w:rsidRPr="00701A2E">
        <w:rPr>
          <w:rFonts w:ascii="Arial Narrow" w:hAnsi="Arial Narrow"/>
          <w:sz w:val="28"/>
          <w:szCs w:val="28"/>
        </w:rPr>
        <w:tab/>
        <w:t>80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  <w:t>160</w:t>
      </w:r>
    </w:p>
    <w:p w14:paraId="10EAD68D" w14:textId="3DA24759" w:rsidR="00D261DF" w:rsidRPr="00701A2E" w:rsidRDefault="00E01229" w:rsidP="00D261DF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513"/>
          <w:tab w:val="left" w:pos="7938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0F7AD3" wp14:editId="69E97E61">
                <wp:simplePos x="0" y="0"/>
                <wp:positionH relativeFrom="column">
                  <wp:posOffset>100330</wp:posOffset>
                </wp:positionH>
                <wp:positionV relativeFrom="paragraph">
                  <wp:posOffset>116205</wp:posOffset>
                </wp:positionV>
                <wp:extent cx="1097915" cy="635"/>
                <wp:effectExtent l="24130" t="65405" r="33655" b="86360"/>
                <wp:wrapNone/>
                <wp:docPr id="715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2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9.15pt" to="9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D261DF" w:rsidRPr="00701A2E">
        <w:rPr>
          <w:rFonts w:ascii="Arial Narrow" w:hAnsi="Arial Narrow"/>
          <w:sz w:val="28"/>
          <w:szCs w:val="28"/>
        </w:rPr>
        <w:tab/>
        <w:t>1 magnesium atom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  <w:t>1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D261DF" w:rsidRPr="00701A2E">
        <w:rPr>
          <w:sz w:val="28"/>
          <w:szCs w:val="28"/>
        </w:rPr>
        <w:t>Mg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  <w:t>1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885699">
        <w:rPr>
          <w:rFonts w:ascii="Arial Narrow" w:hAnsi="Arial Narrow"/>
          <w:sz w:val="28"/>
          <w:szCs w:val="28"/>
        </w:rPr>
        <w:t>×</w:t>
      </w:r>
      <w:r w:rsidR="00D261DF" w:rsidRPr="00701A2E">
        <w:rPr>
          <w:rFonts w:ascii="Arial Narrow" w:hAnsi="Arial Narrow"/>
          <w:sz w:val="28"/>
          <w:szCs w:val="28"/>
        </w:rPr>
        <w:tab/>
        <w:t>24.5</w:t>
      </w:r>
      <w:r w:rsidR="00D261DF" w:rsidRPr="00701A2E">
        <w:rPr>
          <w:rFonts w:ascii="Arial Narrow" w:hAnsi="Arial Narrow"/>
          <w:sz w:val="28"/>
          <w:szCs w:val="28"/>
        </w:rPr>
        <w:tab/>
        <w:t>=</w:t>
      </w:r>
      <w:r w:rsidR="00D261DF" w:rsidRPr="00701A2E">
        <w:rPr>
          <w:rFonts w:ascii="Arial Narrow" w:hAnsi="Arial Narrow"/>
          <w:sz w:val="28"/>
          <w:szCs w:val="28"/>
        </w:rPr>
        <w:tab/>
      </w:r>
      <w:r w:rsidR="00D261DF" w:rsidRPr="00913C0E">
        <w:rPr>
          <w:rFonts w:ascii="Arial Narrow" w:hAnsi="Arial Narrow"/>
          <w:sz w:val="28"/>
          <w:szCs w:val="28"/>
        </w:rPr>
        <w:t xml:space="preserve">  24.5</w:t>
      </w:r>
    </w:p>
    <w:p w14:paraId="1C35885C" w14:textId="77777777" w:rsidR="00D261DF" w:rsidRPr="00701A2E" w:rsidRDefault="00D261DF" w:rsidP="00D261DF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  <w:tab w:val="left" w:pos="7513"/>
          <w:tab w:val="left" w:pos="7938"/>
        </w:tabs>
        <w:rPr>
          <w:rFonts w:ascii="Arial Narrow" w:hAnsi="Arial Narrow"/>
          <w:sz w:val="28"/>
          <w:szCs w:val="28"/>
        </w:rPr>
      </w:pPr>
    </w:p>
    <w:p w14:paraId="4CBD008C" w14:textId="77777777" w:rsidR="00D261DF" w:rsidRPr="00701A2E" w:rsidRDefault="00D261DF" w:rsidP="00D261DF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513"/>
          <w:tab w:val="left" w:pos="7938"/>
        </w:tabs>
        <w:rPr>
          <w:rFonts w:ascii="Arial Narrow" w:hAnsi="Arial Narrow"/>
          <w:b/>
          <w:sz w:val="28"/>
          <w:szCs w:val="28"/>
        </w:rPr>
      </w:pP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b/>
          <w:sz w:val="28"/>
          <w:szCs w:val="28"/>
        </w:rPr>
        <w:t>Gram</w:t>
      </w:r>
      <w:r w:rsidRPr="00701A2E">
        <w:rPr>
          <w:rFonts w:ascii="Arial Narrow" w:hAnsi="Arial Narrow"/>
          <w:sz w:val="28"/>
          <w:szCs w:val="28"/>
        </w:rPr>
        <w:t xml:space="preserve"> </w:t>
      </w:r>
      <w:r w:rsidR="00701A2E">
        <w:rPr>
          <w:rFonts w:ascii="Arial Narrow" w:hAnsi="Arial Narrow"/>
          <w:b/>
          <w:sz w:val="28"/>
          <w:szCs w:val="28"/>
        </w:rPr>
        <w:t>formula mass G</w:t>
      </w:r>
      <w:r w:rsidR="00701A2E">
        <w:rPr>
          <w:rFonts w:ascii="Arial Narrow" w:hAnsi="Arial Narrow"/>
          <w:b/>
          <w:sz w:val="28"/>
          <w:szCs w:val="28"/>
        </w:rPr>
        <w:tab/>
      </w:r>
      <w:r w:rsidRPr="00701A2E">
        <w:rPr>
          <w:rFonts w:ascii="Arial Narrow" w:hAnsi="Arial Narrow"/>
          <w:b/>
          <w:sz w:val="28"/>
          <w:szCs w:val="28"/>
        </w:rPr>
        <w:tab/>
        <w:t>=</w:t>
      </w:r>
      <w:r w:rsidRPr="00701A2E">
        <w:rPr>
          <w:rFonts w:ascii="Arial Narrow" w:hAnsi="Arial Narrow"/>
          <w:b/>
          <w:sz w:val="28"/>
          <w:szCs w:val="28"/>
        </w:rPr>
        <w:tab/>
        <w:t xml:space="preserve"> 184.5</w:t>
      </w:r>
      <w:r w:rsidR="00251DED">
        <w:rPr>
          <w:rFonts w:ascii="Arial Narrow" w:hAnsi="Arial Narrow"/>
          <w:b/>
          <w:sz w:val="28"/>
          <w:szCs w:val="28"/>
        </w:rPr>
        <w:t xml:space="preserve"> </w:t>
      </w:r>
      <w:r w:rsidRPr="00701A2E">
        <w:rPr>
          <w:rFonts w:ascii="Arial Narrow" w:hAnsi="Arial Narrow"/>
          <w:b/>
          <w:sz w:val="28"/>
          <w:szCs w:val="28"/>
        </w:rPr>
        <w:t>g</w:t>
      </w:r>
    </w:p>
    <w:p w14:paraId="09CACD82" w14:textId="77777777" w:rsidR="00D261DF" w:rsidRPr="00701A2E" w:rsidRDefault="00D261DF" w:rsidP="00D261DF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443AB51D" w14:textId="77777777" w:rsidR="00D261DF" w:rsidRPr="00701A2E" w:rsidRDefault="00D261DF" w:rsidP="00D261DF">
      <w:pPr>
        <w:pStyle w:val="BodyText1"/>
        <w:tabs>
          <w:tab w:val="left" w:pos="3402"/>
          <w:tab w:val="left" w:pos="4111"/>
        </w:tabs>
        <w:rPr>
          <w:rFonts w:ascii="Arial Narrow" w:hAnsi="Arial Narrow"/>
          <w:sz w:val="28"/>
          <w:szCs w:val="28"/>
        </w:rPr>
      </w:pPr>
      <w:r w:rsidRPr="00701A2E">
        <w:rPr>
          <w:rFonts w:ascii="Arial Narrow" w:hAnsi="Arial Narrow"/>
          <w:sz w:val="28"/>
          <w:szCs w:val="28"/>
        </w:rPr>
        <w:t xml:space="preserve">1 mole of </w:t>
      </w:r>
      <w:r w:rsidRPr="004D0955">
        <w:rPr>
          <w:sz w:val="28"/>
          <w:szCs w:val="28"/>
        </w:rPr>
        <w:t>MgBr</w:t>
      </w:r>
      <w:r w:rsidRPr="004D0955">
        <w:rPr>
          <w:sz w:val="28"/>
          <w:szCs w:val="28"/>
          <w:vertAlign w:val="subscript"/>
        </w:rPr>
        <w:t>2</w:t>
      </w:r>
      <w:r w:rsidRPr="00701A2E">
        <w:rPr>
          <w:rFonts w:ascii="Arial Narrow" w:hAnsi="Arial Narrow"/>
          <w:sz w:val="28"/>
          <w:szCs w:val="28"/>
        </w:rPr>
        <w:tab/>
        <w:t>=</w:t>
      </w:r>
      <w:r w:rsidRPr="00701A2E">
        <w:rPr>
          <w:rFonts w:ascii="Arial Narrow" w:hAnsi="Arial Narrow"/>
          <w:sz w:val="28"/>
          <w:szCs w:val="28"/>
        </w:rPr>
        <w:tab/>
        <w:t>184</w:t>
      </w:r>
      <w:r w:rsidR="006A4CB4">
        <w:rPr>
          <w:rFonts w:ascii="Arial Narrow" w:hAnsi="Arial Narrow"/>
          <w:sz w:val="28"/>
          <w:szCs w:val="28"/>
        </w:rPr>
        <w:t>.5</w:t>
      </w:r>
      <w:r w:rsidRPr="00701A2E">
        <w:rPr>
          <w:rFonts w:ascii="Arial Narrow" w:hAnsi="Arial Narrow"/>
          <w:sz w:val="28"/>
          <w:szCs w:val="28"/>
        </w:rPr>
        <w:t xml:space="preserve"> g</w:t>
      </w:r>
    </w:p>
    <w:p w14:paraId="1B42FEEA" w14:textId="77777777" w:rsidR="00D261DF" w:rsidRPr="00701A2E" w:rsidRDefault="00D261DF" w:rsidP="00D261DF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743A27A1" w14:textId="77777777" w:rsidR="00D261DF" w:rsidRPr="00701A2E" w:rsidRDefault="00D261DF" w:rsidP="00701A2E">
      <w:pPr>
        <w:pStyle w:val="BodyText1"/>
        <w:tabs>
          <w:tab w:val="left" w:pos="3402"/>
          <w:tab w:val="left" w:pos="4111"/>
          <w:tab w:val="left" w:pos="4820"/>
          <w:tab w:val="left" w:pos="5245"/>
          <w:tab w:val="left" w:pos="5670"/>
          <w:tab w:val="left" w:pos="6521"/>
          <w:tab w:val="left" w:pos="6804"/>
          <w:tab w:val="left" w:pos="8364"/>
          <w:tab w:val="left" w:pos="8789"/>
          <w:tab w:val="left" w:pos="9214"/>
        </w:tabs>
        <w:rPr>
          <w:rFonts w:ascii="Arial Narrow" w:hAnsi="Arial Narrow"/>
          <w:sz w:val="28"/>
          <w:szCs w:val="28"/>
        </w:rPr>
      </w:pPr>
      <w:r w:rsidRPr="00701A2E">
        <w:rPr>
          <w:rFonts w:ascii="Arial Narrow" w:hAnsi="Arial Narrow"/>
          <w:sz w:val="28"/>
          <w:szCs w:val="28"/>
        </w:rPr>
        <w:t xml:space="preserve">Therefore the mass of, 1.875 mole of </w:t>
      </w:r>
      <w:r w:rsidRPr="00701A2E">
        <w:rPr>
          <w:sz w:val="28"/>
          <w:szCs w:val="28"/>
        </w:rPr>
        <w:t>MgBr</w:t>
      </w:r>
      <w:r w:rsidRPr="00701A2E">
        <w:rPr>
          <w:sz w:val="28"/>
          <w:szCs w:val="28"/>
          <w:vertAlign w:val="subscript"/>
        </w:rPr>
        <w:t>2</w:t>
      </w:r>
      <w:r w:rsidRPr="00701A2E">
        <w:rPr>
          <w:rFonts w:ascii="Arial Narrow" w:hAnsi="Arial Narrow"/>
          <w:sz w:val="28"/>
          <w:szCs w:val="28"/>
          <w:vertAlign w:val="subscript"/>
        </w:rPr>
        <w:t xml:space="preserve"> </w:t>
      </w:r>
      <w:r w:rsidR="00701A2E">
        <w:rPr>
          <w:rFonts w:ascii="Arial Narrow" w:hAnsi="Arial Narrow"/>
          <w:sz w:val="28"/>
          <w:szCs w:val="28"/>
          <w:vertAlign w:val="subscript"/>
        </w:rPr>
        <w:t xml:space="preserve">   </w:t>
      </w:r>
      <w:r w:rsidRPr="00701A2E">
        <w:rPr>
          <w:rFonts w:ascii="Arial Narrow" w:hAnsi="Arial Narrow"/>
          <w:b/>
          <w:sz w:val="28"/>
          <w:szCs w:val="28"/>
        </w:rPr>
        <w:t>m</w:t>
      </w:r>
      <w:r w:rsidRP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b/>
          <w:sz w:val="28"/>
          <w:szCs w:val="28"/>
        </w:rPr>
        <w:t>=</w:t>
      </w:r>
      <w:r w:rsidRPr="00701A2E">
        <w:rPr>
          <w:rFonts w:ascii="Arial Narrow" w:hAnsi="Arial Narrow"/>
          <w:b/>
          <w:sz w:val="28"/>
          <w:szCs w:val="28"/>
        </w:rPr>
        <w:tab/>
      </w:r>
      <w:proofErr w:type="gramStart"/>
      <w:r w:rsidRPr="00701A2E">
        <w:rPr>
          <w:rFonts w:ascii="Arial Narrow" w:hAnsi="Arial Narrow"/>
          <w:b/>
          <w:sz w:val="28"/>
          <w:szCs w:val="28"/>
        </w:rPr>
        <w:t xml:space="preserve">n  </w:t>
      </w:r>
      <w:r w:rsidR="00885699" w:rsidRPr="00885699">
        <w:rPr>
          <w:rFonts w:ascii="Arial Narrow" w:hAnsi="Arial Narrow"/>
          <w:b/>
          <w:sz w:val="28"/>
          <w:szCs w:val="28"/>
        </w:rPr>
        <w:t>×</w:t>
      </w:r>
      <w:proofErr w:type="gramEnd"/>
      <w:r w:rsidRPr="00701A2E">
        <w:rPr>
          <w:rFonts w:ascii="Arial Narrow" w:hAnsi="Arial Narrow"/>
          <w:b/>
          <w:sz w:val="28"/>
          <w:szCs w:val="28"/>
        </w:rPr>
        <w:t xml:space="preserve">  G</w:t>
      </w:r>
      <w:r w:rsidR="00701A2E">
        <w:rPr>
          <w:rFonts w:ascii="Arial Narrow" w:hAnsi="Arial Narrow"/>
          <w:sz w:val="28"/>
          <w:szCs w:val="28"/>
        </w:rPr>
        <w:tab/>
        <w:t>=</w:t>
      </w:r>
      <w:r w:rsidR="00701A2E">
        <w:rPr>
          <w:rFonts w:ascii="Arial Narrow" w:hAnsi="Arial Narrow"/>
          <w:sz w:val="28"/>
          <w:szCs w:val="28"/>
        </w:rPr>
        <w:tab/>
        <w:t xml:space="preserve">1.875  </w:t>
      </w:r>
      <w:r w:rsidR="00885699">
        <w:rPr>
          <w:rFonts w:ascii="Arial Narrow" w:hAnsi="Arial Narrow"/>
          <w:sz w:val="28"/>
          <w:szCs w:val="28"/>
        </w:rPr>
        <w:t>×</w:t>
      </w:r>
      <w:r w:rsidR="00701A2E">
        <w:rPr>
          <w:rFonts w:ascii="Arial Narrow" w:hAnsi="Arial Narrow"/>
          <w:sz w:val="28"/>
          <w:szCs w:val="28"/>
        </w:rPr>
        <w:t xml:space="preserve"> 184.5 </w:t>
      </w:r>
      <w:r w:rsidRPr="00701A2E">
        <w:rPr>
          <w:rFonts w:ascii="Arial Narrow" w:hAnsi="Arial Narrow"/>
          <w:sz w:val="28"/>
          <w:szCs w:val="28"/>
        </w:rPr>
        <w:tab/>
      </w:r>
      <w:r w:rsidR="00701A2E">
        <w:rPr>
          <w:rFonts w:ascii="Arial Narrow" w:hAnsi="Arial Narrow"/>
          <w:sz w:val="28"/>
          <w:szCs w:val="28"/>
        </w:rPr>
        <w:tab/>
      </w:r>
      <w:r w:rsidRPr="00701A2E">
        <w:rPr>
          <w:rFonts w:ascii="Arial Narrow" w:hAnsi="Arial Narrow"/>
          <w:sz w:val="28"/>
          <w:szCs w:val="28"/>
        </w:rPr>
        <w:t>=</w:t>
      </w:r>
      <w:r w:rsidRPr="00701A2E">
        <w:rPr>
          <w:rFonts w:ascii="Arial Narrow" w:hAnsi="Arial Narrow"/>
          <w:sz w:val="28"/>
          <w:szCs w:val="28"/>
        </w:rPr>
        <w:tab/>
      </w:r>
      <w:r w:rsidRPr="00A35C04">
        <w:rPr>
          <w:rFonts w:ascii="Arial Narrow" w:hAnsi="Arial Narrow"/>
          <w:b/>
          <w:sz w:val="28"/>
          <w:szCs w:val="28"/>
        </w:rPr>
        <w:t>345 .9 g</w:t>
      </w:r>
    </w:p>
    <w:p w14:paraId="760F3668" w14:textId="77777777" w:rsidR="00802575" w:rsidRPr="00E01229" w:rsidRDefault="00681514" w:rsidP="00802575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 w:val="0"/>
          <w:szCs w:val="28"/>
          <w:u w:val="none"/>
        </w:rPr>
        <w:br w:type="page"/>
      </w:r>
      <w:r w:rsidR="00802575"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40A73BC7" w14:textId="77777777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</w:p>
    <w:p w14:paraId="6AAD0ED7" w14:textId="77777777" w:rsidR="00802575" w:rsidRPr="00802575" w:rsidRDefault="00802575" w:rsidP="00802575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sz w:val="28"/>
          <w:szCs w:val="28"/>
        </w:rPr>
        <w:t>Calculate the mass of compound in the following solutions.</w:t>
      </w:r>
    </w:p>
    <w:p w14:paraId="0C1F4E3D" w14:textId="77777777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</w:p>
    <w:p w14:paraId="28091E81" w14:textId="77777777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b/>
          <w:sz w:val="28"/>
          <w:szCs w:val="28"/>
        </w:rPr>
        <w:t>1.</w:t>
      </w:r>
      <w:r w:rsidRPr="00802575">
        <w:rPr>
          <w:rFonts w:ascii="Arial Narrow" w:hAnsi="Arial Narrow"/>
          <w:sz w:val="28"/>
          <w:szCs w:val="28"/>
        </w:rPr>
        <w:tab/>
        <w:t>500 cm</w:t>
      </w:r>
      <w:r w:rsidRPr="00802575">
        <w:rPr>
          <w:rFonts w:ascii="Arial Narrow" w:hAnsi="Arial Narrow"/>
          <w:sz w:val="28"/>
          <w:szCs w:val="28"/>
          <w:vertAlign w:val="superscript"/>
        </w:rPr>
        <w:t>3</w:t>
      </w:r>
      <w:r w:rsidR="00E77774">
        <w:rPr>
          <w:rFonts w:ascii="Arial Narrow" w:hAnsi="Arial Narrow"/>
          <w:sz w:val="28"/>
          <w:szCs w:val="28"/>
        </w:rPr>
        <w:t xml:space="preserve"> of a 2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802575">
        <w:rPr>
          <w:rFonts w:ascii="Arial Narrow" w:hAnsi="Arial Narrow"/>
          <w:sz w:val="28"/>
          <w:szCs w:val="28"/>
        </w:rPr>
        <w:t xml:space="preserve"> solution of potassium carbonate (</w:t>
      </w:r>
      <w:r w:rsidRPr="00423900">
        <w:rPr>
          <w:sz w:val="28"/>
          <w:szCs w:val="28"/>
        </w:rPr>
        <w:t>K</w:t>
      </w:r>
      <w:r w:rsidRPr="00423900">
        <w:rPr>
          <w:sz w:val="28"/>
          <w:szCs w:val="28"/>
          <w:vertAlign w:val="subscript"/>
        </w:rPr>
        <w:t>2</w:t>
      </w:r>
      <w:r w:rsidRPr="00423900">
        <w:rPr>
          <w:sz w:val="28"/>
          <w:szCs w:val="28"/>
        </w:rPr>
        <w:t>CO</w:t>
      </w:r>
      <w:r w:rsidRPr="00423900">
        <w:rPr>
          <w:sz w:val="28"/>
          <w:szCs w:val="28"/>
          <w:vertAlign w:val="subscript"/>
        </w:rPr>
        <w:t>3</w:t>
      </w:r>
      <w:r w:rsidRPr="00802575">
        <w:rPr>
          <w:rFonts w:ascii="Arial Narrow" w:hAnsi="Arial Narrow"/>
          <w:sz w:val="28"/>
          <w:szCs w:val="28"/>
        </w:rPr>
        <w:t>).</w:t>
      </w:r>
    </w:p>
    <w:p w14:paraId="00E3F204" w14:textId="77777777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b/>
          <w:sz w:val="28"/>
          <w:szCs w:val="28"/>
        </w:rPr>
        <w:t>2.</w:t>
      </w:r>
      <w:r w:rsidRPr="00802575">
        <w:rPr>
          <w:rFonts w:ascii="Arial Narrow" w:hAnsi="Arial Narrow"/>
          <w:sz w:val="28"/>
          <w:szCs w:val="28"/>
        </w:rPr>
        <w:tab/>
        <w:t>2500 cm</w:t>
      </w:r>
      <w:r w:rsidRPr="00802575">
        <w:rPr>
          <w:rFonts w:ascii="Arial Narrow" w:hAnsi="Arial Narrow"/>
          <w:sz w:val="28"/>
          <w:szCs w:val="28"/>
          <w:vertAlign w:val="superscript"/>
        </w:rPr>
        <w:t>3</w:t>
      </w:r>
      <w:r w:rsidR="00E77774">
        <w:rPr>
          <w:rFonts w:ascii="Arial Narrow" w:hAnsi="Arial Narrow"/>
          <w:sz w:val="28"/>
          <w:szCs w:val="28"/>
        </w:rPr>
        <w:t xml:space="preserve"> of a 0.2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802575">
        <w:rPr>
          <w:rFonts w:ascii="Arial Narrow" w:hAnsi="Arial Narrow"/>
          <w:sz w:val="28"/>
          <w:szCs w:val="28"/>
        </w:rPr>
        <w:t xml:space="preserve"> solution of </w:t>
      </w:r>
      <w:proofErr w:type="gramStart"/>
      <w:r w:rsidRPr="00802575">
        <w:rPr>
          <w:rFonts w:ascii="Arial Narrow" w:hAnsi="Arial Narrow"/>
          <w:sz w:val="28"/>
          <w:szCs w:val="28"/>
        </w:rPr>
        <w:t>copper(</w:t>
      </w:r>
      <w:proofErr w:type="gramEnd"/>
      <w:r w:rsidRPr="00802575">
        <w:rPr>
          <w:rFonts w:ascii="Arial Narrow" w:hAnsi="Arial Narrow"/>
          <w:sz w:val="28"/>
          <w:szCs w:val="28"/>
        </w:rPr>
        <w:t>II) chloride (</w:t>
      </w:r>
      <w:r w:rsidRPr="00423900">
        <w:rPr>
          <w:sz w:val="28"/>
          <w:szCs w:val="28"/>
        </w:rPr>
        <w:t>CuCl</w:t>
      </w:r>
      <w:r w:rsidRPr="00423900">
        <w:rPr>
          <w:sz w:val="28"/>
          <w:szCs w:val="28"/>
          <w:vertAlign w:val="subscript"/>
        </w:rPr>
        <w:t>2</w:t>
      </w:r>
      <w:r w:rsidRPr="00802575">
        <w:rPr>
          <w:rFonts w:ascii="Arial Narrow" w:hAnsi="Arial Narrow"/>
          <w:sz w:val="28"/>
          <w:szCs w:val="28"/>
        </w:rPr>
        <w:t>).</w:t>
      </w:r>
    </w:p>
    <w:p w14:paraId="43C82AF1" w14:textId="1528827C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b/>
          <w:sz w:val="28"/>
          <w:szCs w:val="28"/>
        </w:rPr>
        <w:t>3.</w:t>
      </w:r>
      <w:r w:rsidRPr="00802575">
        <w:rPr>
          <w:rFonts w:ascii="Arial Narrow" w:hAnsi="Arial Narrow"/>
          <w:sz w:val="28"/>
          <w:szCs w:val="28"/>
        </w:rPr>
        <w:tab/>
        <w:t>100 cm</w:t>
      </w:r>
      <w:r w:rsidRPr="00802575">
        <w:rPr>
          <w:rFonts w:ascii="Arial Narrow" w:hAnsi="Arial Narrow"/>
          <w:sz w:val="28"/>
          <w:szCs w:val="28"/>
          <w:vertAlign w:val="superscript"/>
        </w:rPr>
        <w:t>3</w:t>
      </w:r>
      <w:r w:rsidR="00E77774">
        <w:rPr>
          <w:rFonts w:ascii="Arial Narrow" w:hAnsi="Arial Narrow"/>
          <w:sz w:val="28"/>
          <w:szCs w:val="28"/>
        </w:rPr>
        <w:t xml:space="preserve"> of a 0.5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802575">
        <w:rPr>
          <w:rFonts w:ascii="Arial Narrow" w:hAnsi="Arial Narrow"/>
          <w:sz w:val="28"/>
          <w:szCs w:val="28"/>
        </w:rPr>
        <w:t xml:space="preserve"> solution of </w:t>
      </w:r>
      <w:r w:rsidR="00E01229">
        <w:rPr>
          <w:rFonts w:ascii="Arial Narrow" w:hAnsi="Arial Narrow"/>
          <w:sz w:val="28"/>
          <w:szCs w:val="28"/>
        </w:rPr>
        <w:t>sulfur</w:t>
      </w:r>
      <w:r w:rsidRPr="00802575">
        <w:rPr>
          <w:rFonts w:ascii="Arial Narrow" w:hAnsi="Arial Narrow"/>
          <w:sz w:val="28"/>
          <w:szCs w:val="28"/>
        </w:rPr>
        <w:t>ic acid (</w:t>
      </w:r>
      <w:r w:rsidRPr="00423900">
        <w:rPr>
          <w:sz w:val="28"/>
          <w:szCs w:val="28"/>
        </w:rPr>
        <w:t>H</w:t>
      </w:r>
      <w:r w:rsidRPr="00423900">
        <w:rPr>
          <w:sz w:val="28"/>
          <w:szCs w:val="28"/>
          <w:vertAlign w:val="subscript"/>
        </w:rPr>
        <w:t>2</w:t>
      </w:r>
      <w:r w:rsidRPr="00423900">
        <w:rPr>
          <w:sz w:val="28"/>
          <w:szCs w:val="28"/>
        </w:rPr>
        <w:t>SO</w:t>
      </w:r>
      <w:r w:rsidRPr="00423900">
        <w:rPr>
          <w:sz w:val="28"/>
          <w:szCs w:val="28"/>
          <w:vertAlign w:val="subscript"/>
        </w:rPr>
        <w:t>4</w:t>
      </w:r>
      <w:r w:rsidRPr="00802575">
        <w:rPr>
          <w:rFonts w:ascii="Arial Narrow" w:hAnsi="Arial Narrow"/>
          <w:sz w:val="28"/>
          <w:szCs w:val="28"/>
        </w:rPr>
        <w:t>).</w:t>
      </w:r>
    </w:p>
    <w:p w14:paraId="71242ED3" w14:textId="77777777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b/>
          <w:sz w:val="28"/>
          <w:szCs w:val="28"/>
        </w:rPr>
        <w:t>4.</w:t>
      </w:r>
      <w:r w:rsidR="00E77774">
        <w:rPr>
          <w:rFonts w:ascii="Arial Narrow" w:hAnsi="Arial Narrow"/>
          <w:sz w:val="28"/>
          <w:szCs w:val="28"/>
        </w:rPr>
        <w:tab/>
        <w:t xml:space="preserve">2 litres of a 0.4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802575">
        <w:rPr>
          <w:rFonts w:ascii="Century Schoolbook" w:hAnsi="Century Schoolbook"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>solution of potassium nitrate (</w:t>
      </w:r>
      <w:r w:rsidRPr="00423900">
        <w:rPr>
          <w:sz w:val="28"/>
          <w:szCs w:val="28"/>
        </w:rPr>
        <w:t>KNO</w:t>
      </w:r>
      <w:r w:rsidRPr="00423900">
        <w:rPr>
          <w:sz w:val="28"/>
          <w:szCs w:val="28"/>
          <w:vertAlign w:val="subscript"/>
        </w:rPr>
        <w:t>3</w:t>
      </w:r>
      <w:r w:rsidRPr="00802575">
        <w:rPr>
          <w:rFonts w:ascii="Arial Narrow" w:hAnsi="Arial Narrow"/>
          <w:sz w:val="28"/>
          <w:szCs w:val="28"/>
        </w:rPr>
        <w:t>).</w:t>
      </w:r>
    </w:p>
    <w:p w14:paraId="142540B4" w14:textId="0F474B84" w:rsidR="00802575" w:rsidRPr="00802575" w:rsidRDefault="00802575" w:rsidP="00802575">
      <w:pPr>
        <w:pStyle w:val="Indent1"/>
        <w:rPr>
          <w:rFonts w:ascii="Arial Narrow" w:hAnsi="Arial Narrow"/>
          <w:sz w:val="28"/>
          <w:szCs w:val="28"/>
        </w:rPr>
      </w:pPr>
      <w:r w:rsidRPr="00802575">
        <w:rPr>
          <w:rFonts w:ascii="Arial Narrow" w:hAnsi="Arial Narrow"/>
          <w:b/>
          <w:sz w:val="28"/>
          <w:szCs w:val="28"/>
        </w:rPr>
        <w:t>5.</w:t>
      </w:r>
      <w:r w:rsidRPr="00802575">
        <w:rPr>
          <w:rFonts w:ascii="Arial Narrow" w:hAnsi="Arial Narrow"/>
          <w:sz w:val="28"/>
          <w:szCs w:val="28"/>
        </w:rPr>
        <w:tab/>
        <w:t>250 cm</w:t>
      </w:r>
      <w:r w:rsidRPr="00802575">
        <w:rPr>
          <w:rFonts w:ascii="Arial Narrow" w:hAnsi="Arial Narrow"/>
          <w:sz w:val="28"/>
          <w:szCs w:val="28"/>
          <w:vertAlign w:val="superscript"/>
        </w:rPr>
        <w:t>3</w:t>
      </w:r>
      <w:r w:rsidR="00E77774">
        <w:rPr>
          <w:rFonts w:ascii="Arial Narrow" w:hAnsi="Arial Narrow"/>
          <w:sz w:val="28"/>
          <w:szCs w:val="28"/>
        </w:rPr>
        <w:t xml:space="preserve"> of a 1.5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802575">
        <w:rPr>
          <w:rFonts w:ascii="Arial Narrow" w:hAnsi="Arial Narrow"/>
          <w:sz w:val="28"/>
          <w:szCs w:val="28"/>
        </w:rPr>
        <w:t xml:space="preserve"> solution of </w:t>
      </w:r>
      <w:proofErr w:type="gramStart"/>
      <w:r w:rsidRPr="00802575">
        <w:rPr>
          <w:rFonts w:ascii="Arial Narrow" w:hAnsi="Arial Narrow"/>
          <w:sz w:val="28"/>
          <w:szCs w:val="28"/>
        </w:rPr>
        <w:t>tin(</w:t>
      </w:r>
      <w:proofErr w:type="gramEnd"/>
      <w:r w:rsidRPr="00802575">
        <w:rPr>
          <w:rFonts w:ascii="Arial Narrow" w:hAnsi="Arial Narrow"/>
          <w:sz w:val="28"/>
          <w:szCs w:val="28"/>
        </w:rPr>
        <w:t xml:space="preserve">II) </w:t>
      </w:r>
      <w:r w:rsidR="00B63F4A">
        <w:rPr>
          <w:rFonts w:ascii="Arial Narrow" w:hAnsi="Arial Narrow"/>
          <w:sz w:val="28"/>
          <w:szCs w:val="28"/>
        </w:rPr>
        <w:t>sulfate</w:t>
      </w:r>
      <w:r w:rsidRPr="00802575">
        <w:rPr>
          <w:rFonts w:ascii="Arial Narrow" w:hAnsi="Arial Narrow"/>
          <w:sz w:val="28"/>
          <w:szCs w:val="28"/>
        </w:rPr>
        <w:t xml:space="preserve"> (</w:t>
      </w:r>
      <w:r w:rsidRPr="00423900">
        <w:rPr>
          <w:sz w:val="28"/>
          <w:szCs w:val="28"/>
        </w:rPr>
        <w:t>SnSO</w:t>
      </w:r>
      <w:r w:rsidRPr="00423900">
        <w:rPr>
          <w:sz w:val="28"/>
          <w:szCs w:val="28"/>
          <w:vertAlign w:val="subscript"/>
        </w:rPr>
        <w:t>4</w:t>
      </w:r>
      <w:r w:rsidRPr="00802575">
        <w:rPr>
          <w:rFonts w:ascii="Arial Narrow" w:hAnsi="Arial Narrow"/>
          <w:sz w:val="28"/>
          <w:szCs w:val="28"/>
        </w:rPr>
        <w:t>).</w:t>
      </w:r>
    </w:p>
    <w:p w14:paraId="742FEA2B" w14:textId="77777777" w:rsidR="00802575" w:rsidRPr="00802575" w:rsidRDefault="00802575" w:rsidP="00802575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6D3756F9" w14:textId="77777777" w:rsidR="00802575" w:rsidRPr="00802575" w:rsidRDefault="00802575" w:rsidP="00802575">
      <w:pPr>
        <w:pStyle w:val="Indent1"/>
        <w:tabs>
          <w:tab w:val="left" w:pos="1134"/>
          <w:tab w:val="left" w:pos="1418"/>
          <w:tab w:val="left" w:pos="2835"/>
          <w:tab w:val="left" w:pos="4678"/>
          <w:tab w:val="left" w:pos="6237"/>
          <w:tab w:val="left" w:pos="7797"/>
        </w:tabs>
        <w:rPr>
          <w:rFonts w:ascii="Arial Narrow" w:hAnsi="Arial Narrow"/>
          <w:sz w:val="28"/>
          <w:szCs w:val="28"/>
        </w:rPr>
      </w:pPr>
      <w:proofErr w:type="gramStart"/>
      <w:r w:rsidRPr="00802575">
        <w:rPr>
          <w:rFonts w:ascii="Arial Narrow" w:hAnsi="Arial Narrow"/>
          <w:b/>
          <w:sz w:val="28"/>
          <w:szCs w:val="28"/>
        </w:rPr>
        <w:t>Answers :</w:t>
      </w:r>
      <w:proofErr w:type="gramEnd"/>
      <w:r w:rsidRPr="00802575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802575">
        <w:rPr>
          <w:rFonts w:ascii="Arial Narrow" w:hAnsi="Arial Narrow"/>
          <w:b/>
          <w:sz w:val="28"/>
          <w:szCs w:val="28"/>
        </w:rPr>
        <w:t>1.</w:t>
      </w:r>
      <w:r w:rsidRPr="0080257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>[138 g]</w:t>
      </w:r>
      <w:r w:rsidRPr="00802575">
        <w:rPr>
          <w:rFonts w:ascii="Arial Narrow" w:hAnsi="Arial Narrow"/>
          <w:sz w:val="28"/>
          <w:szCs w:val="28"/>
        </w:rPr>
        <w:tab/>
      </w:r>
      <w:r w:rsidRPr="00802575">
        <w:rPr>
          <w:rFonts w:ascii="Arial Narrow" w:hAnsi="Arial Narrow"/>
          <w:b/>
          <w:sz w:val="28"/>
          <w:szCs w:val="28"/>
        </w:rPr>
        <w:t>2.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 xml:space="preserve"> [67.25 g]</w:t>
      </w:r>
      <w:r w:rsidRPr="00802575">
        <w:rPr>
          <w:rFonts w:ascii="Arial Narrow" w:hAnsi="Arial Narrow"/>
          <w:sz w:val="28"/>
          <w:szCs w:val="28"/>
        </w:rPr>
        <w:tab/>
      </w:r>
      <w:r w:rsidRPr="00802575">
        <w:rPr>
          <w:rFonts w:ascii="Arial Narrow" w:hAnsi="Arial Narrow"/>
          <w:b/>
          <w:sz w:val="28"/>
          <w:szCs w:val="28"/>
        </w:rPr>
        <w:t>3.</w:t>
      </w:r>
      <w:r w:rsidRPr="0080257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>[4.9 g]</w:t>
      </w:r>
      <w:r w:rsidRPr="00802575">
        <w:rPr>
          <w:rFonts w:ascii="Arial Narrow" w:hAnsi="Arial Narrow"/>
          <w:sz w:val="28"/>
          <w:szCs w:val="28"/>
        </w:rPr>
        <w:tab/>
      </w:r>
      <w:r w:rsidRPr="00802575">
        <w:rPr>
          <w:rFonts w:ascii="Arial Narrow" w:hAnsi="Arial Narrow"/>
          <w:b/>
          <w:sz w:val="28"/>
          <w:szCs w:val="28"/>
        </w:rPr>
        <w:t>4.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 xml:space="preserve"> [80.8 g]</w:t>
      </w:r>
      <w:r w:rsidRPr="00802575">
        <w:rPr>
          <w:rFonts w:ascii="Arial Narrow" w:hAnsi="Arial Narrow"/>
          <w:sz w:val="28"/>
          <w:szCs w:val="28"/>
        </w:rPr>
        <w:tab/>
      </w:r>
      <w:r w:rsidRPr="00802575">
        <w:rPr>
          <w:rFonts w:ascii="Arial Narrow" w:hAnsi="Arial Narrow"/>
          <w:b/>
          <w:sz w:val="28"/>
          <w:szCs w:val="28"/>
        </w:rPr>
        <w:t>5.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802575">
        <w:rPr>
          <w:rFonts w:ascii="Arial Narrow" w:hAnsi="Arial Narrow"/>
          <w:sz w:val="28"/>
          <w:szCs w:val="28"/>
        </w:rPr>
        <w:t xml:space="preserve"> [80.44 g]</w:t>
      </w:r>
    </w:p>
    <w:p w14:paraId="7F108943" w14:textId="77777777" w:rsidR="00820987" w:rsidRDefault="00820987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86EC474" w14:textId="77777777" w:rsidR="00820987" w:rsidRDefault="00820987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C736C63" w14:textId="77777777" w:rsidR="00820987" w:rsidRPr="00E01229" w:rsidRDefault="00820987" w:rsidP="00820987">
      <w:pPr>
        <w:pStyle w:val="Heading"/>
        <w:tabs>
          <w:tab w:val="left" w:pos="1276"/>
          <w:tab w:val="left" w:pos="2977"/>
          <w:tab w:val="left" w:pos="4820"/>
          <w:tab w:val="left" w:pos="6946"/>
        </w:tabs>
        <w:outlineLvl w:val="0"/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MASS TO CONCENTRATION CALCULATION</w:t>
      </w:r>
    </w:p>
    <w:p w14:paraId="4311C810" w14:textId="77777777" w:rsidR="00820987" w:rsidRDefault="00820987" w:rsidP="00820987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C34ED33" w14:textId="77777777" w:rsidR="00820987" w:rsidRDefault="00820987" w:rsidP="00820987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 xml:space="preserve">Given </w:t>
      </w:r>
      <w:r>
        <w:rPr>
          <w:rFonts w:ascii="Arial Narrow" w:hAnsi="Arial Narrow"/>
          <w:sz w:val="28"/>
          <w:szCs w:val="28"/>
          <w:u w:val="none"/>
        </w:rPr>
        <w:t>m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and </w:t>
      </w:r>
      <w:r w:rsidRPr="00B605FA">
        <w:rPr>
          <w:rFonts w:ascii="Arial Narrow" w:hAnsi="Arial Narrow"/>
          <w:sz w:val="28"/>
          <w:szCs w:val="28"/>
          <w:u w:val="none"/>
        </w:rPr>
        <w:t>V</w:t>
      </w:r>
      <w:r>
        <w:rPr>
          <w:rFonts w:ascii="Arial Narrow" w:hAnsi="Arial Narrow"/>
          <w:b w:val="0"/>
          <w:sz w:val="28"/>
          <w:szCs w:val="28"/>
          <w:u w:val="none"/>
        </w:rPr>
        <w:t xml:space="preserve"> calculate </w:t>
      </w:r>
      <w:r>
        <w:rPr>
          <w:rFonts w:ascii="Arial Narrow" w:hAnsi="Arial Narrow"/>
          <w:sz w:val="28"/>
          <w:szCs w:val="28"/>
          <w:u w:val="none"/>
        </w:rPr>
        <w:t>C</w:t>
      </w:r>
      <w:r>
        <w:rPr>
          <w:rFonts w:ascii="Arial Narrow" w:hAnsi="Arial Narrow"/>
          <w:b w:val="0"/>
          <w:sz w:val="28"/>
          <w:szCs w:val="28"/>
          <w:u w:val="none"/>
        </w:rPr>
        <w:t>.  Requires 2 calculations.</w:t>
      </w:r>
    </w:p>
    <w:p w14:paraId="357C79C5" w14:textId="77777777" w:rsidR="00820987" w:rsidRDefault="00820987" w:rsidP="00820987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418"/>
        <w:gridCol w:w="4536"/>
      </w:tblGrid>
      <w:tr w:rsidR="00820987" w:rsidRPr="00845F8C" w14:paraId="22186BA4" w14:textId="77777777" w:rsidTr="001F3E93"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35855E8" w14:textId="77777777" w:rsidR="00820987" w:rsidRPr="00845F8C" w:rsidRDefault="00820987" w:rsidP="001F3E93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1.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ab/>
              <w:t xml:space="preserve">Calculate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 xml:space="preserve">n 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from 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>m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 and 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>G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.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br/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ab/>
              <w:t>(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>Mass</w:t>
            </w:r>
            <w:r w:rsidR="00714823">
              <w:rPr>
                <w:rFonts w:ascii="Arial Narrow" w:hAnsi="Arial Narrow"/>
                <w:sz w:val="24"/>
                <w:szCs w:val="24"/>
                <w:u w:val="none"/>
              </w:rPr>
              <w:t xml:space="preserve"> to M</w:t>
            </w:r>
            <w:r w:rsidRPr="00845F8C">
              <w:rPr>
                <w:rFonts w:ascii="Arial Narrow" w:hAnsi="Arial Narrow"/>
                <w:sz w:val="24"/>
                <w:szCs w:val="24"/>
                <w:u w:val="none"/>
              </w:rPr>
              <w:t>oles calculation)</w:t>
            </w:r>
          </w:p>
          <w:p w14:paraId="6EE468DD" w14:textId="77777777" w:rsidR="00820987" w:rsidRPr="00845F8C" w:rsidRDefault="00820987" w:rsidP="001F3E93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  <w:p w14:paraId="4B97E058" w14:textId="77777777" w:rsidR="00820987" w:rsidRPr="00845F8C" w:rsidRDefault="00820987" w:rsidP="00820987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45F8C">
              <w:rPr>
                <w:rFonts w:ascii="Arial Narrow" w:hAnsi="Arial Narrow"/>
                <w:bCs/>
                <w:szCs w:val="36"/>
                <w:u w:val="none"/>
              </w:rPr>
              <w:t xml:space="preserve">n  = </w:t>
            </w:r>
            <w:r w:rsidRPr="00845F8C">
              <w:rPr>
                <w:rFonts w:ascii="Arial Narrow" w:hAnsi="Arial Narrow"/>
                <w:bCs/>
                <w:position w:val="-28"/>
                <w:szCs w:val="36"/>
                <w:u w:val="none"/>
              </w:rPr>
              <w:object w:dxaOrig="300" w:dyaOrig="700" w14:anchorId="04E7DA74">
                <v:shape id="_x0000_i1062" type="#_x0000_t75" style="width:14.7pt;height:35.25pt" o:ole="">
                  <v:imagedata r:id="rId78" o:title=""/>
                </v:shape>
                <o:OLEObject Type="Embed" ProgID="Equation.3" ShapeID="_x0000_i1062" DrawAspect="Content" ObjectID="_1524377168" r:id="rId79"/>
              </w:object>
            </w:r>
          </w:p>
        </w:tc>
        <w:tc>
          <w:tcPr>
            <w:tcW w:w="141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C8665C4" w14:textId="77777777" w:rsidR="00820987" w:rsidRPr="00845F8C" w:rsidRDefault="00820987" w:rsidP="001F3E93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sz w:val="32"/>
                <w:szCs w:val="32"/>
                <w:u w:val="none"/>
              </w:rPr>
            </w:pPr>
            <w:r w:rsidRPr="00845F8C">
              <w:rPr>
                <w:rFonts w:ascii="Arial Narrow" w:hAnsi="Arial Narrow"/>
                <w:sz w:val="32"/>
                <w:szCs w:val="32"/>
                <w:u w:val="none"/>
              </w:rPr>
              <w:t>THEN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AFAC2DA" w14:textId="77777777" w:rsidR="00820987" w:rsidRPr="00845F8C" w:rsidRDefault="00820987" w:rsidP="001F3E93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2.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ab/>
              <w:t xml:space="preserve">Calculate 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 xml:space="preserve">C 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from 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n</w:t>
            </w:r>
            <w:r w:rsidRPr="00845F8C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 xml:space="preserve"> and 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>V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>.</w:t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br/>
            </w:r>
            <w:r w:rsidRPr="00845F8C">
              <w:rPr>
                <w:rFonts w:ascii="Arial Narrow" w:hAnsi="Arial Narrow"/>
                <w:sz w:val="28"/>
                <w:szCs w:val="28"/>
                <w:u w:val="none"/>
              </w:rPr>
              <w:tab/>
              <w:t>(</w:t>
            </w:r>
            <w:r w:rsidRPr="00845F8C">
              <w:rPr>
                <w:rFonts w:ascii="Arial Narrow" w:hAnsi="Arial Narrow"/>
                <w:sz w:val="24"/>
                <w:szCs w:val="24"/>
                <w:u w:val="none"/>
              </w:rPr>
              <w:t xml:space="preserve">Moles to </w:t>
            </w:r>
            <w:r w:rsidR="00714823">
              <w:rPr>
                <w:rFonts w:ascii="Arial Narrow" w:hAnsi="Arial Narrow"/>
                <w:sz w:val="24"/>
                <w:szCs w:val="24"/>
                <w:u w:val="none"/>
              </w:rPr>
              <w:t>C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>oncentration</w:t>
            </w:r>
            <w:r w:rsidRPr="00845F8C">
              <w:rPr>
                <w:rFonts w:ascii="Arial Narrow" w:hAnsi="Arial Narrow"/>
                <w:sz w:val="24"/>
                <w:szCs w:val="24"/>
                <w:u w:val="none"/>
              </w:rPr>
              <w:t xml:space="preserve"> calculation)</w:t>
            </w:r>
          </w:p>
          <w:p w14:paraId="31121D4E" w14:textId="77777777" w:rsidR="00820987" w:rsidRPr="00845F8C" w:rsidRDefault="00820987" w:rsidP="001F3E93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  <w:p w14:paraId="1EFB19C5" w14:textId="77777777" w:rsidR="00820987" w:rsidRPr="00845F8C" w:rsidRDefault="00820987" w:rsidP="001F3E93">
            <w:pPr>
              <w:pStyle w:val="Heading"/>
              <w:tabs>
                <w:tab w:val="left" w:pos="567"/>
                <w:tab w:val="left" w:pos="1276"/>
                <w:tab w:val="left" w:pos="2977"/>
                <w:tab w:val="left" w:pos="4820"/>
                <w:tab w:val="left" w:pos="6946"/>
              </w:tabs>
              <w:spacing w:before="120" w:after="120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Cs w:val="36"/>
                <w:u w:val="none"/>
              </w:rPr>
              <w:t>C</w:t>
            </w:r>
            <w:r w:rsidRPr="00845F8C">
              <w:rPr>
                <w:rFonts w:ascii="Arial Narrow" w:hAnsi="Arial Narrow"/>
                <w:bCs/>
                <w:szCs w:val="36"/>
                <w:u w:val="none"/>
              </w:rPr>
              <w:t xml:space="preserve"> = </w:t>
            </w:r>
            <w:r w:rsidRPr="00845F8C">
              <w:rPr>
                <w:rFonts w:ascii="Arial Narrow" w:hAnsi="Arial Narrow"/>
                <w:bCs/>
                <w:position w:val="-28"/>
                <w:szCs w:val="36"/>
                <w:u w:val="none"/>
              </w:rPr>
              <w:object w:dxaOrig="280" w:dyaOrig="700" w14:anchorId="4DB459E6">
                <v:shape id="_x0000_i1063" type="#_x0000_t75" style="width:13.2pt;height:35.25pt" o:ole="">
                  <v:imagedata r:id="rId80" o:title=""/>
                </v:shape>
                <o:OLEObject Type="Embed" ProgID="Equation.3" ShapeID="_x0000_i1063" DrawAspect="Content" ObjectID="_1524377169" r:id="rId81"/>
              </w:object>
            </w:r>
          </w:p>
        </w:tc>
      </w:tr>
    </w:tbl>
    <w:p w14:paraId="1DE63A96" w14:textId="77777777" w:rsidR="00820987" w:rsidRDefault="00820987" w:rsidP="00820987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4625553" w14:textId="5D73CBEB" w:rsidR="001F3E93" w:rsidRPr="001F3E93" w:rsidRDefault="001F3E93" w:rsidP="001F3E93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1F3E93">
        <w:rPr>
          <w:rFonts w:ascii="Arial Narrow" w:hAnsi="Arial Narrow"/>
          <w:b/>
          <w:sz w:val="28"/>
          <w:szCs w:val="28"/>
        </w:rPr>
        <w:t>Example:</w:t>
      </w:r>
      <w:r w:rsidRPr="001F3E93">
        <w:rPr>
          <w:rFonts w:ascii="Arial Narrow" w:hAnsi="Arial Narrow"/>
          <w:b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>A 500 cm</w:t>
      </w:r>
      <w:r w:rsidRPr="00251DED">
        <w:rPr>
          <w:rFonts w:ascii="Arial Narrow" w:hAnsi="Arial Narrow"/>
          <w:sz w:val="28"/>
          <w:szCs w:val="28"/>
          <w:vertAlign w:val="superscript"/>
        </w:rPr>
        <w:t>3</w:t>
      </w:r>
      <w:r w:rsidRPr="00251DED">
        <w:rPr>
          <w:rFonts w:ascii="Arial Narrow" w:hAnsi="Arial Narrow"/>
          <w:sz w:val="28"/>
          <w:szCs w:val="28"/>
        </w:rPr>
        <w:t xml:space="preserve"> solution contains 34.8 g of potassium </w:t>
      </w:r>
      <w:r w:rsidR="00B63F4A">
        <w:rPr>
          <w:rFonts w:ascii="Arial Narrow" w:hAnsi="Arial Narrow"/>
          <w:sz w:val="28"/>
          <w:szCs w:val="28"/>
        </w:rPr>
        <w:t>sulfate</w:t>
      </w:r>
      <w:r w:rsidRPr="00251DED">
        <w:rPr>
          <w:rFonts w:ascii="Arial Narrow" w:hAnsi="Arial Narrow"/>
          <w:sz w:val="28"/>
          <w:szCs w:val="28"/>
        </w:rPr>
        <w:t xml:space="preserve"> (</w:t>
      </w:r>
      <w:r w:rsidRPr="00251DED">
        <w:rPr>
          <w:sz w:val="28"/>
          <w:szCs w:val="28"/>
        </w:rPr>
        <w:t>K</w:t>
      </w:r>
      <w:r w:rsidRPr="00251DED">
        <w:rPr>
          <w:sz w:val="28"/>
          <w:szCs w:val="28"/>
          <w:vertAlign w:val="subscript"/>
        </w:rPr>
        <w:t>2</w:t>
      </w:r>
      <w:r w:rsidRPr="00251DED">
        <w:rPr>
          <w:sz w:val="28"/>
          <w:szCs w:val="28"/>
        </w:rPr>
        <w:t>SO</w:t>
      </w:r>
      <w:r w:rsidRPr="00251DED">
        <w:rPr>
          <w:sz w:val="28"/>
          <w:szCs w:val="28"/>
          <w:vertAlign w:val="subscript"/>
        </w:rPr>
        <w:t>4</w:t>
      </w:r>
      <w:r w:rsidRPr="00251DED">
        <w:rPr>
          <w:rFonts w:ascii="Arial Narrow" w:hAnsi="Arial Narrow"/>
          <w:sz w:val="28"/>
          <w:szCs w:val="28"/>
        </w:rPr>
        <w:t>).  Calculate the concentration of the solution.</w:t>
      </w:r>
    </w:p>
    <w:p w14:paraId="6B7019E8" w14:textId="77777777" w:rsidR="001F3E93" w:rsidRDefault="001F3E93" w:rsidP="001F3E93">
      <w:pPr>
        <w:pStyle w:val="Indent2"/>
      </w:pPr>
    </w:p>
    <w:p w14:paraId="469EC16E" w14:textId="77777777" w:rsidR="001F3E93" w:rsidRPr="00251DED" w:rsidRDefault="001F3E93" w:rsidP="001F3E93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1.</w:t>
      </w:r>
      <w:r w:rsidRPr="00251DED">
        <w:rPr>
          <w:rFonts w:ascii="Arial Narrow" w:hAnsi="Arial Narrow"/>
          <w:b/>
          <w:sz w:val="28"/>
          <w:szCs w:val="28"/>
        </w:rPr>
        <w:tab/>
        <w:t>MASS TO MOLES</w:t>
      </w:r>
      <w:r w:rsidRPr="00251DED">
        <w:rPr>
          <w:rFonts w:ascii="Arial Narrow" w:hAnsi="Arial Narrow"/>
          <w:sz w:val="28"/>
          <w:szCs w:val="28"/>
        </w:rPr>
        <w:br/>
      </w:r>
    </w:p>
    <w:p w14:paraId="536F8562" w14:textId="77777777" w:rsidR="001F3E93" w:rsidRDefault="001F3E93" w:rsidP="001F3E93">
      <w:pPr>
        <w:pStyle w:val="BodyText1"/>
        <w:outlineLvl w:val="0"/>
      </w:pPr>
      <w:r>
        <w:rPr>
          <w:b/>
          <w:sz w:val="40"/>
        </w:rPr>
        <w:t>K</w:t>
      </w:r>
      <w:r>
        <w:rPr>
          <w:b/>
          <w:sz w:val="40"/>
          <w:vertAlign w:val="subscript"/>
        </w:rPr>
        <w:t>2</w:t>
      </w:r>
      <w:r>
        <w:rPr>
          <w:b/>
          <w:sz w:val="40"/>
        </w:rPr>
        <w:t>SO</w:t>
      </w:r>
      <w:r>
        <w:rPr>
          <w:b/>
          <w:sz w:val="40"/>
          <w:vertAlign w:val="subscript"/>
        </w:rPr>
        <w:t>4</w:t>
      </w:r>
    </w:p>
    <w:p w14:paraId="785CD412" w14:textId="11F4F1BF" w:rsidR="001F3E93" w:rsidRDefault="00E01229" w:rsidP="001F3E93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9AA84" wp14:editId="10DD3989">
                <wp:simplePos x="0" y="0"/>
                <wp:positionH relativeFrom="column">
                  <wp:posOffset>100330</wp:posOffset>
                </wp:positionH>
                <wp:positionV relativeFrom="paragraph">
                  <wp:posOffset>28575</wp:posOffset>
                </wp:positionV>
                <wp:extent cx="635" cy="668655"/>
                <wp:effectExtent l="24130" t="28575" r="38735" b="39370"/>
                <wp:wrapNone/>
                <wp:docPr id="714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686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2.25pt" to="7.95pt,5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3F5B41" wp14:editId="4996E2BF">
                <wp:simplePos x="0" y="0"/>
                <wp:positionH relativeFrom="column">
                  <wp:posOffset>374650</wp:posOffset>
                </wp:positionH>
                <wp:positionV relativeFrom="paragraph">
                  <wp:posOffset>34290</wp:posOffset>
                </wp:positionV>
                <wp:extent cx="635" cy="455930"/>
                <wp:effectExtent l="31750" t="21590" r="43815" b="43180"/>
                <wp:wrapNone/>
                <wp:docPr id="713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59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2.7pt" to="29.55pt,3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9C8329" wp14:editId="45F1A20E">
                <wp:simplePos x="0" y="0"/>
                <wp:positionH relativeFrom="column">
                  <wp:posOffset>504825</wp:posOffset>
                </wp:positionH>
                <wp:positionV relativeFrom="paragraph">
                  <wp:posOffset>26035</wp:posOffset>
                </wp:positionV>
                <wp:extent cx="1905" cy="261620"/>
                <wp:effectExtent l="22225" t="26035" r="39370" b="42545"/>
                <wp:wrapNone/>
                <wp:docPr id="712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61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5pt,2.05pt" to="39.9pt,2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" strokeweight="1.5pt"/>
            </w:pict>
          </mc:Fallback>
        </mc:AlternateContent>
      </w:r>
    </w:p>
    <w:p w14:paraId="1C409DB8" w14:textId="015C332D" w:rsidR="001F3E93" w:rsidRPr="004A6092" w:rsidRDefault="00E01229" w:rsidP="001F3E93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609EB9" wp14:editId="7E0783E7">
                <wp:simplePos x="0" y="0"/>
                <wp:positionH relativeFrom="column">
                  <wp:posOffset>504190</wp:posOffset>
                </wp:positionH>
                <wp:positionV relativeFrom="paragraph">
                  <wp:posOffset>107950</wp:posOffset>
                </wp:positionV>
                <wp:extent cx="791845" cy="635"/>
                <wp:effectExtent l="21590" t="57150" r="37465" b="94615"/>
                <wp:wrapNone/>
                <wp:docPr id="71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pt,8.5pt" to="102.0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" strokeweight="1.5pt">
                <v:stroke endarrow="block" endarrowwidth="narrow" endarrowlength="short"/>
              </v:line>
            </w:pict>
          </mc:Fallback>
        </mc:AlternateContent>
      </w:r>
      <w:r w:rsidR="001F3E93">
        <w:tab/>
      </w:r>
      <w:r w:rsidR="001F3E93" w:rsidRPr="004A6092">
        <w:rPr>
          <w:rFonts w:ascii="Arial Narrow" w:hAnsi="Arial Narrow"/>
          <w:sz w:val="28"/>
          <w:szCs w:val="28"/>
        </w:rPr>
        <w:t>4 oxygen atoms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4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251DED" w:rsidRPr="004A6092">
        <w:rPr>
          <w:rFonts w:ascii="Arial Narrow" w:hAnsi="Arial Narrow"/>
          <w:sz w:val="28"/>
          <w:szCs w:val="28"/>
        </w:rPr>
        <w:t>×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1F3E93" w:rsidRPr="004A6092">
        <w:rPr>
          <w:sz w:val="28"/>
          <w:szCs w:val="28"/>
        </w:rPr>
        <w:t>O</w:t>
      </w:r>
      <w:r w:rsidR="00251DED" w:rsidRPr="004A6092">
        <w:rPr>
          <w:rFonts w:ascii="Arial Narrow" w:hAnsi="Arial Narrow"/>
          <w:sz w:val="28"/>
          <w:szCs w:val="28"/>
        </w:rPr>
        <w:tab/>
        <w:t>=</w:t>
      </w:r>
      <w:r w:rsidR="00251DED" w:rsidRPr="004A6092">
        <w:rPr>
          <w:rFonts w:ascii="Arial Narrow" w:hAnsi="Arial Narrow"/>
          <w:sz w:val="28"/>
          <w:szCs w:val="28"/>
        </w:rPr>
        <w:tab/>
        <w:t>4</w:t>
      </w:r>
      <w:r w:rsidR="00251DED" w:rsidRPr="004A6092">
        <w:rPr>
          <w:rFonts w:ascii="Arial Narrow" w:hAnsi="Arial Narrow"/>
          <w:sz w:val="28"/>
          <w:szCs w:val="28"/>
        </w:rPr>
        <w:tab/>
        <w:t>×</w:t>
      </w:r>
      <w:r w:rsidR="00251DED" w:rsidRPr="004A6092">
        <w:rPr>
          <w:rFonts w:ascii="Arial Narrow" w:hAnsi="Arial Narrow"/>
          <w:sz w:val="28"/>
          <w:szCs w:val="28"/>
        </w:rPr>
        <w:tab/>
      </w:r>
      <w:r w:rsidR="001F3E93" w:rsidRPr="004A6092">
        <w:rPr>
          <w:rFonts w:ascii="Arial Narrow" w:hAnsi="Arial Narrow"/>
          <w:sz w:val="28"/>
          <w:szCs w:val="28"/>
        </w:rPr>
        <w:t>16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64</w:t>
      </w:r>
    </w:p>
    <w:p w14:paraId="75EF53F6" w14:textId="7CDB0C86" w:rsidR="001F3E93" w:rsidRPr="004A6092" w:rsidRDefault="00E01229" w:rsidP="001F3E93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B60F72" wp14:editId="08B0AC9F">
                <wp:simplePos x="0" y="0"/>
                <wp:positionH relativeFrom="column">
                  <wp:posOffset>374650</wp:posOffset>
                </wp:positionH>
                <wp:positionV relativeFrom="paragraph">
                  <wp:posOffset>107950</wp:posOffset>
                </wp:positionV>
                <wp:extent cx="915035" cy="635"/>
                <wp:effectExtent l="31750" t="57150" r="43815" b="94615"/>
                <wp:wrapNone/>
                <wp:docPr id="710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0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8.5pt" to="101.5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1F3E93" w:rsidRPr="004A6092">
        <w:rPr>
          <w:rFonts w:ascii="Arial Narrow" w:hAnsi="Arial Narrow"/>
          <w:sz w:val="28"/>
          <w:szCs w:val="28"/>
        </w:rPr>
        <w:tab/>
        <w:t xml:space="preserve">1 </w:t>
      </w:r>
      <w:r>
        <w:rPr>
          <w:rFonts w:ascii="Arial Narrow" w:hAnsi="Arial Narrow"/>
          <w:sz w:val="28"/>
          <w:szCs w:val="28"/>
        </w:rPr>
        <w:t>sulfur</w:t>
      </w:r>
      <w:r w:rsidR="001F3E93" w:rsidRPr="004A6092">
        <w:rPr>
          <w:rFonts w:ascii="Arial Narrow" w:hAnsi="Arial Narrow"/>
          <w:sz w:val="28"/>
          <w:szCs w:val="28"/>
        </w:rPr>
        <w:t xml:space="preserve"> atom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1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251DED" w:rsidRPr="004A6092">
        <w:rPr>
          <w:rFonts w:ascii="Arial Narrow" w:hAnsi="Arial Narrow"/>
          <w:sz w:val="28"/>
          <w:szCs w:val="28"/>
        </w:rPr>
        <w:t>×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1F3E93" w:rsidRPr="004A6092">
        <w:rPr>
          <w:sz w:val="28"/>
          <w:szCs w:val="28"/>
        </w:rPr>
        <w:t>S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1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251DED" w:rsidRPr="004A6092">
        <w:rPr>
          <w:rFonts w:ascii="Arial Narrow" w:hAnsi="Arial Narrow"/>
          <w:sz w:val="28"/>
          <w:szCs w:val="28"/>
        </w:rPr>
        <w:t>×</w:t>
      </w:r>
      <w:r w:rsidR="001F3E93" w:rsidRPr="004A6092">
        <w:rPr>
          <w:rFonts w:ascii="Arial Narrow" w:hAnsi="Arial Narrow"/>
          <w:sz w:val="28"/>
          <w:szCs w:val="28"/>
        </w:rPr>
        <w:tab/>
        <w:t>32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32</w:t>
      </w:r>
    </w:p>
    <w:p w14:paraId="79750671" w14:textId="785D7320" w:rsidR="001F3E93" w:rsidRPr="004A6092" w:rsidRDefault="00E01229" w:rsidP="001F3E93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7B8C84" wp14:editId="01496968">
                <wp:simplePos x="0" y="0"/>
                <wp:positionH relativeFrom="column">
                  <wp:posOffset>100330</wp:posOffset>
                </wp:positionH>
                <wp:positionV relativeFrom="paragraph">
                  <wp:posOffset>107950</wp:posOffset>
                </wp:positionV>
                <wp:extent cx="1189355" cy="635"/>
                <wp:effectExtent l="24130" t="57150" r="43815" b="94615"/>
                <wp:wrapNone/>
                <wp:docPr id="709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35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8.5pt" to="101.5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1F3E93" w:rsidRPr="004A6092">
        <w:rPr>
          <w:rFonts w:ascii="Arial Narrow" w:hAnsi="Arial Narrow"/>
          <w:sz w:val="28"/>
          <w:szCs w:val="28"/>
        </w:rPr>
        <w:tab/>
        <w:t>2 potassium atoms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2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251DED" w:rsidRPr="004A6092">
        <w:rPr>
          <w:rFonts w:ascii="Arial Narrow" w:hAnsi="Arial Narrow"/>
          <w:sz w:val="28"/>
          <w:szCs w:val="28"/>
        </w:rPr>
        <w:t>×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1F3E93" w:rsidRPr="004A6092">
        <w:rPr>
          <w:sz w:val="28"/>
          <w:szCs w:val="28"/>
        </w:rPr>
        <w:t>K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2</w:t>
      </w:r>
      <w:r w:rsidR="001F3E93" w:rsidRPr="004A6092">
        <w:rPr>
          <w:rFonts w:ascii="Arial Narrow" w:hAnsi="Arial Narrow"/>
          <w:sz w:val="28"/>
          <w:szCs w:val="28"/>
        </w:rPr>
        <w:tab/>
      </w:r>
      <w:r w:rsidR="00251DED" w:rsidRPr="004A6092">
        <w:rPr>
          <w:rFonts w:ascii="Arial Narrow" w:hAnsi="Arial Narrow"/>
          <w:sz w:val="28"/>
          <w:szCs w:val="28"/>
        </w:rPr>
        <w:t>×</w:t>
      </w:r>
      <w:r w:rsidR="001F3E93" w:rsidRPr="004A6092">
        <w:rPr>
          <w:rFonts w:ascii="Arial Narrow" w:hAnsi="Arial Narrow"/>
          <w:sz w:val="28"/>
          <w:szCs w:val="28"/>
        </w:rPr>
        <w:tab/>
        <w:t>39</w:t>
      </w:r>
      <w:r w:rsidR="001F3E93" w:rsidRPr="004A6092">
        <w:rPr>
          <w:rFonts w:ascii="Arial Narrow" w:hAnsi="Arial Narrow"/>
          <w:sz w:val="28"/>
          <w:szCs w:val="28"/>
        </w:rPr>
        <w:tab/>
        <w:t>=</w:t>
      </w:r>
      <w:r w:rsidR="001F3E93" w:rsidRPr="004A6092">
        <w:rPr>
          <w:rFonts w:ascii="Arial Narrow" w:hAnsi="Arial Narrow"/>
          <w:sz w:val="28"/>
          <w:szCs w:val="28"/>
        </w:rPr>
        <w:tab/>
        <w:t>78</w:t>
      </w:r>
    </w:p>
    <w:p w14:paraId="1985037B" w14:textId="77777777" w:rsidR="001F3E93" w:rsidRPr="004A6092" w:rsidRDefault="001F3E93" w:rsidP="001F3E93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</w:p>
    <w:p w14:paraId="1EE344DA" w14:textId="77777777" w:rsidR="001F3E93" w:rsidRPr="004A6092" w:rsidRDefault="001F3E93" w:rsidP="001F3E93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sz w:val="28"/>
          <w:szCs w:val="28"/>
        </w:rPr>
      </w:pP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b/>
          <w:sz w:val="28"/>
          <w:szCs w:val="28"/>
        </w:rPr>
        <w:t>Gram</w:t>
      </w:r>
      <w:r w:rsidRPr="004A6092">
        <w:rPr>
          <w:rFonts w:ascii="Arial Narrow" w:hAnsi="Arial Narrow"/>
          <w:sz w:val="28"/>
          <w:szCs w:val="28"/>
        </w:rPr>
        <w:t xml:space="preserve"> </w:t>
      </w:r>
      <w:r w:rsidR="00251DED" w:rsidRPr="004A6092">
        <w:rPr>
          <w:rFonts w:ascii="Arial Narrow" w:hAnsi="Arial Narrow"/>
          <w:b/>
          <w:sz w:val="28"/>
          <w:szCs w:val="28"/>
        </w:rPr>
        <w:t>formula mass G</w:t>
      </w:r>
      <w:r w:rsidRPr="004A6092">
        <w:rPr>
          <w:rFonts w:ascii="Arial Narrow" w:hAnsi="Arial Narrow"/>
          <w:b/>
          <w:sz w:val="28"/>
          <w:szCs w:val="28"/>
        </w:rPr>
        <w:tab/>
        <w:t>=</w:t>
      </w:r>
      <w:r w:rsidRPr="004A6092">
        <w:rPr>
          <w:rFonts w:ascii="Arial Narrow" w:hAnsi="Arial Narrow"/>
          <w:b/>
          <w:sz w:val="28"/>
          <w:szCs w:val="28"/>
        </w:rPr>
        <w:tab/>
        <w:t>174</w:t>
      </w:r>
      <w:r w:rsidR="00251DED" w:rsidRPr="004A6092">
        <w:rPr>
          <w:rFonts w:ascii="Arial Narrow" w:hAnsi="Arial Narrow"/>
          <w:b/>
          <w:sz w:val="28"/>
          <w:szCs w:val="28"/>
        </w:rPr>
        <w:t xml:space="preserve"> </w:t>
      </w:r>
      <w:r w:rsidRPr="004A6092">
        <w:rPr>
          <w:rFonts w:ascii="Arial Narrow" w:hAnsi="Arial Narrow"/>
          <w:b/>
          <w:sz w:val="28"/>
          <w:szCs w:val="28"/>
        </w:rPr>
        <w:t>g</w:t>
      </w:r>
    </w:p>
    <w:p w14:paraId="0FD51765" w14:textId="77777777" w:rsidR="001F3E93" w:rsidRPr="004A6092" w:rsidRDefault="001F3E93" w:rsidP="001F3E93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7CEF3A01" w14:textId="77777777" w:rsidR="001F3E93" w:rsidRPr="004A6092" w:rsidRDefault="001F3E93" w:rsidP="004A6092">
      <w:pPr>
        <w:pStyle w:val="BodyText1"/>
        <w:tabs>
          <w:tab w:val="left" w:pos="2410"/>
          <w:tab w:val="decimal" w:pos="3261"/>
          <w:tab w:val="left" w:pos="4111"/>
        </w:tabs>
        <w:rPr>
          <w:rFonts w:ascii="Arial Narrow" w:hAnsi="Arial Narrow"/>
          <w:sz w:val="28"/>
          <w:szCs w:val="28"/>
        </w:rPr>
      </w:pPr>
      <w:r w:rsidRPr="004A6092">
        <w:rPr>
          <w:rFonts w:ascii="Arial Narrow" w:hAnsi="Arial Narrow"/>
          <w:sz w:val="28"/>
          <w:szCs w:val="28"/>
        </w:rPr>
        <w:t xml:space="preserve">174 g of </w:t>
      </w:r>
      <w:r w:rsidRPr="004A6092">
        <w:rPr>
          <w:sz w:val="28"/>
          <w:szCs w:val="28"/>
        </w:rPr>
        <w:t>K</w:t>
      </w:r>
      <w:r w:rsidRPr="004A6092">
        <w:rPr>
          <w:sz w:val="28"/>
          <w:szCs w:val="28"/>
          <w:vertAlign w:val="subscript"/>
        </w:rPr>
        <w:t>2</w:t>
      </w:r>
      <w:r w:rsidRPr="004A6092">
        <w:rPr>
          <w:sz w:val="28"/>
          <w:szCs w:val="28"/>
        </w:rPr>
        <w:t>SO</w:t>
      </w:r>
      <w:r w:rsidRPr="004A6092">
        <w:rPr>
          <w:sz w:val="28"/>
          <w:szCs w:val="28"/>
          <w:vertAlign w:val="subscript"/>
        </w:rPr>
        <w:t>4</w:t>
      </w:r>
      <w:r w:rsidRPr="004A6092">
        <w:rPr>
          <w:rFonts w:ascii="Arial Narrow" w:hAnsi="Arial Narrow"/>
          <w:sz w:val="28"/>
          <w:szCs w:val="28"/>
        </w:rPr>
        <w:tab/>
        <w:t>=</w:t>
      </w:r>
      <w:r w:rsidRPr="004A6092">
        <w:rPr>
          <w:rFonts w:ascii="Arial Narrow" w:hAnsi="Arial Narrow"/>
          <w:sz w:val="28"/>
          <w:szCs w:val="28"/>
        </w:rPr>
        <w:tab/>
        <w:t>1 mole</w:t>
      </w:r>
    </w:p>
    <w:p w14:paraId="00914109" w14:textId="77777777" w:rsidR="001F3E93" w:rsidRPr="004A6092" w:rsidRDefault="001F3E93" w:rsidP="001F3E93">
      <w:pPr>
        <w:pStyle w:val="BodyText1"/>
        <w:tabs>
          <w:tab w:val="decimal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5F78B5BB" w14:textId="77777777" w:rsidR="001F3E93" w:rsidRPr="004A6092" w:rsidRDefault="001F3E93" w:rsidP="001F3E93">
      <w:pPr>
        <w:pStyle w:val="BodyText1"/>
        <w:tabs>
          <w:tab w:val="left" w:pos="3402"/>
          <w:tab w:val="left" w:pos="4111"/>
          <w:tab w:val="left" w:pos="4962"/>
          <w:tab w:val="left" w:pos="5670"/>
          <w:tab w:val="left" w:pos="6237"/>
        </w:tabs>
        <w:rPr>
          <w:rFonts w:ascii="Arial Narrow" w:hAnsi="Arial Narrow"/>
          <w:sz w:val="28"/>
          <w:szCs w:val="28"/>
        </w:rPr>
      </w:pPr>
      <w:r w:rsidRPr="004A6092">
        <w:rPr>
          <w:rFonts w:ascii="Arial Narrow" w:hAnsi="Arial Narrow"/>
          <w:sz w:val="28"/>
          <w:szCs w:val="28"/>
        </w:rPr>
        <w:t xml:space="preserve">Number of moles in 34.8 g of </w:t>
      </w:r>
      <w:r w:rsidRPr="004A6092">
        <w:rPr>
          <w:sz w:val="28"/>
          <w:szCs w:val="28"/>
        </w:rPr>
        <w:t>K</w:t>
      </w:r>
      <w:r w:rsidRPr="004A6092">
        <w:rPr>
          <w:sz w:val="28"/>
          <w:szCs w:val="28"/>
          <w:vertAlign w:val="subscript"/>
        </w:rPr>
        <w:t>2</w:t>
      </w:r>
      <w:r w:rsidRPr="004A6092">
        <w:rPr>
          <w:sz w:val="28"/>
          <w:szCs w:val="28"/>
        </w:rPr>
        <w:t>SO</w:t>
      </w:r>
      <w:r w:rsidRPr="004A6092">
        <w:rPr>
          <w:sz w:val="28"/>
          <w:szCs w:val="28"/>
          <w:vertAlign w:val="subscript"/>
        </w:rPr>
        <w:t>4</w:t>
      </w:r>
      <w:r w:rsidRPr="004A6092">
        <w:rPr>
          <w:rFonts w:ascii="Arial Narrow" w:hAnsi="Arial Narrow"/>
          <w:sz w:val="28"/>
          <w:szCs w:val="28"/>
        </w:rPr>
        <w:t xml:space="preserve"> </w:t>
      </w:r>
      <w:r w:rsidRPr="004A6092">
        <w:rPr>
          <w:rFonts w:ascii="Arial Narrow" w:hAnsi="Arial Narrow"/>
          <w:b/>
          <w:sz w:val="28"/>
          <w:szCs w:val="28"/>
        </w:rPr>
        <w:t>n</w:t>
      </w:r>
      <w:r w:rsidR="00251DED" w:rsidRPr="004A6092">
        <w:rPr>
          <w:rFonts w:ascii="Arial Narrow" w:hAnsi="Arial Narrow"/>
          <w:b/>
          <w:sz w:val="28"/>
          <w:szCs w:val="28"/>
        </w:rPr>
        <w:t xml:space="preserve"> </w:t>
      </w:r>
      <w:r w:rsidRPr="004A6092">
        <w:rPr>
          <w:rFonts w:ascii="Arial Narrow" w:hAnsi="Arial Narrow"/>
          <w:sz w:val="28"/>
          <w:szCs w:val="28"/>
        </w:rPr>
        <w:tab/>
        <w:t>=</w:t>
      </w:r>
      <w:r w:rsidRPr="004A6092">
        <w:rPr>
          <w:rFonts w:ascii="Arial Narrow" w:hAnsi="Arial Narrow"/>
          <w:sz w:val="28"/>
          <w:szCs w:val="28"/>
        </w:rPr>
        <w:tab/>
      </w:r>
      <w:r w:rsidR="003B10B5" w:rsidRPr="004A6092">
        <w:rPr>
          <w:rFonts w:ascii="Arial Narrow" w:hAnsi="Arial Narrow"/>
          <w:position w:val="-28"/>
          <w:sz w:val="28"/>
          <w:szCs w:val="28"/>
        </w:rPr>
        <w:object w:dxaOrig="300" w:dyaOrig="700" w14:anchorId="03CA606D">
          <v:shape id="_x0000_i1064" type="#_x0000_t75" style="width:14.7pt;height:35.25pt" o:ole="">
            <v:imagedata r:id="rId82" o:title=""/>
          </v:shape>
          <o:OLEObject Type="Embed" ProgID="Equation.3" ShapeID="_x0000_i1064" DrawAspect="Content" ObjectID="_1524377170" r:id="rId83"/>
        </w:object>
      </w:r>
      <w:r w:rsidRPr="004A6092">
        <w:rPr>
          <w:rFonts w:ascii="Arial Narrow" w:hAnsi="Arial Narrow"/>
          <w:sz w:val="28"/>
          <w:szCs w:val="28"/>
        </w:rPr>
        <w:tab/>
        <w:t>=</w:t>
      </w:r>
      <w:r w:rsidRPr="004A6092">
        <w:rPr>
          <w:rFonts w:ascii="Arial Narrow" w:hAnsi="Arial Narrow"/>
          <w:sz w:val="28"/>
          <w:szCs w:val="28"/>
        </w:rPr>
        <w:tab/>
      </w:r>
      <w:r w:rsidR="003B10B5" w:rsidRPr="004A6092">
        <w:rPr>
          <w:rFonts w:ascii="Arial Narrow" w:hAnsi="Arial Narrow"/>
          <w:position w:val="-28"/>
          <w:sz w:val="28"/>
          <w:szCs w:val="28"/>
        </w:rPr>
        <w:object w:dxaOrig="560" w:dyaOrig="700" w14:anchorId="05E1D91E">
          <v:shape id="_x0000_i1065" type="#_x0000_t75" style="width:27.9pt;height:35.25pt" o:ole="">
            <v:imagedata r:id="rId84" o:title=""/>
          </v:shape>
          <o:OLEObject Type="Embed" ProgID="Equation.3" ShapeID="_x0000_i1065" DrawAspect="Content" ObjectID="_1524377171" r:id="rId85"/>
        </w:object>
      </w:r>
      <w:r w:rsidRPr="004A6092">
        <w:rPr>
          <w:rFonts w:ascii="Arial Narrow" w:hAnsi="Arial Narrow"/>
          <w:sz w:val="28"/>
          <w:szCs w:val="28"/>
        </w:rPr>
        <w:t xml:space="preserve"> </w:t>
      </w:r>
    </w:p>
    <w:p w14:paraId="34E0C15E" w14:textId="77777777" w:rsidR="001F3E93" w:rsidRPr="004A6092" w:rsidRDefault="001F3E93" w:rsidP="001F3E93">
      <w:pPr>
        <w:pStyle w:val="BodyText1"/>
        <w:tabs>
          <w:tab w:val="left" w:pos="2694"/>
          <w:tab w:val="left" w:pos="3402"/>
          <w:tab w:val="left" w:pos="3686"/>
          <w:tab w:val="left" w:pos="3969"/>
          <w:tab w:val="left" w:pos="4820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2D6710CF" w14:textId="77777777" w:rsidR="001F3E93" w:rsidRPr="004A6092" w:rsidRDefault="001F3E93" w:rsidP="001F3E93">
      <w:pPr>
        <w:pStyle w:val="Indent2"/>
        <w:tabs>
          <w:tab w:val="left" w:pos="3402"/>
          <w:tab w:val="left" w:pos="4111"/>
          <w:tab w:val="left" w:pos="4678"/>
          <w:tab w:val="left" w:pos="4962"/>
          <w:tab w:val="left" w:pos="5670"/>
          <w:tab w:val="left" w:pos="6237"/>
        </w:tabs>
        <w:rPr>
          <w:rFonts w:ascii="Arial Narrow" w:hAnsi="Arial Narrow"/>
          <w:sz w:val="28"/>
          <w:szCs w:val="28"/>
        </w:rPr>
      </w:pP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sz w:val="28"/>
          <w:szCs w:val="28"/>
        </w:rPr>
        <w:tab/>
        <w:t>=</w:t>
      </w:r>
      <w:r w:rsidRPr="004A6092">
        <w:rPr>
          <w:rFonts w:ascii="Arial Narrow" w:hAnsi="Arial Narrow"/>
          <w:sz w:val="28"/>
          <w:szCs w:val="28"/>
        </w:rPr>
        <w:tab/>
      </w:r>
      <w:r w:rsidRPr="004A6092">
        <w:rPr>
          <w:rFonts w:ascii="Arial Narrow" w:hAnsi="Arial Narrow"/>
          <w:b/>
          <w:sz w:val="28"/>
          <w:szCs w:val="28"/>
        </w:rPr>
        <w:t>0.2 mole</w:t>
      </w:r>
    </w:p>
    <w:p w14:paraId="65FCB0FC" w14:textId="77777777" w:rsidR="001F3E93" w:rsidRDefault="001F3E93" w:rsidP="001F3E93">
      <w:pPr>
        <w:pStyle w:val="Indent1"/>
        <w:ind w:left="0" w:firstLine="0"/>
        <w:outlineLvl w:val="0"/>
        <w:rPr>
          <w:b/>
        </w:rPr>
      </w:pPr>
    </w:p>
    <w:p w14:paraId="2A1EA0F2" w14:textId="77777777" w:rsidR="001F3E93" w:rsidRPr="00251DED" w:rsidRDefault="00251DED" w:rsidP="001F3E93">
      <w:pPr>
        <w:pStyle w:val="Indent1"/>
        <w:ind w:left="0" w:firstLine="0"/>
        <w:outlineLvl w:val="0"/>
        <w:rPr>
          <w:rFonts w:ascii="Arial Narrow" w:hAnsi="Arial Narrow"/>
          <w:b/>
          <w:sz w:val="28"/>
          <w:szCs w:val="28"/>
          <w:u w:val="words"/>
        </w:rPr>
      </w:pPr>
      <w:r>
        <w:rPr>
          <w:b/>
        </w:rPr>
        <w:br w:type="page"/>
      </w:r>
      <w:r w:rsidR="001F3E93" w:rsidRPr="00251DED">
        <w:rPr>
          <w:rFonts w:ascii="Arial Narrow" w:hAnsi="Arial Narrow"/>
          <w:b/>
          <w:sz w:val="28"/>
          <w:szCs w:val="28"/>
        </w:rPr>
        <w:lastRenderedPageBreak/>
        <w:t>2.</w:t>
      </w:r>
      <w:r w:rsidR="001F3E93" w:rsidRPr="00251DED">
        <w:rPr>
          <w:rFonts w:ascii="Arial Narrow" w:hAnsi="Arial Narrow"/>
          <w:b/>
          <w:sz w:val="28"/>
          <w:szCs w:val="28"/>
        </w:rPr>
        <w:tab/>
        <w:t>MOLES TO CONCENTRATION</w:t>
      </w:r>
    </w:p>
    <w:p w14:paraId="74111EE1" w14:textId="77777777" w:rsidR="001F3E93" w:rsidRDefault="001F3E93" w:rsidP="001F3E93">
      <w:pPr>
        <w:pStyle w:val="Indent1"/>
        <w:rPr>
          <w:b/>
          <w:u w:val="words"/>
        </w:rPr>
      </w:pPr>
    </w:p>
    <w:p w14:paraId="4FDA9C11" w14:textId="77777777" w:rsidR="001F3E93" w:rsidRPr="00CC0762" w:rsidRDefault="00251DED" w:rsidP="001F3E93">
      <w:pPr>
        <w:pStyle w:val="Indent1"/>
        <w:tabs>
          <w:tab w:val="left" w:pos="2694"/>
          <w:tab w:val="left" w:pos="3119"/>
          <w:tab w:val="left" w:pos="5103"/>
          <w:tab w:val="left" w:pos="5529"/>
          <w:tab w:val="left" w:pos="6237"/>
          <w:tab w:val="left" w:pos="6804"/>
          <w:tab w:val="left" w:pos="7230"/>
        </w:tabs>
        <w:rPr>
          <w:rFonts w:ascii="Arial Narrow" w:hAnsi="Arial Narrow"/>
          <w:b/>
          <w:i/>
          <w:sz w:val="28"/>
          <w:szCs w:val="28"/>
        </w:rPr>
      </w:pPr>
      <w:r>
        <w:tab/>
      </w:r>
      <w:r w:rsidRPr="00251DED">
        <w:rPr>
          <w:rFonts w:ascii="Arial Narrow" w:hAnsi="Arial Narrow"/>
          <w:sz w:val="28"/>
          <w:szCs w:val="28"/>
        </w:rPr>
        <w:t>Volume of solution</w: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  <w:t>500 cm</w:t>
      </w:r>
      <w:r w:rsidR="001F3E93" w:rsidRPr="00251DED">
        <w:rPr>
          <w:rFonts w:ascii="Arial Narrow" w:hAnsi="Arial Narrow"/>
          <w:sz w:val="28"/>
          <w:szCs w:val="28"/>
          <w:vertAlign w:val="superscript"/>
        </w:rPr>
        <w:t>3</w:t>
      </w:r>
      <w:r w:rsidR="001F3E93" w:rsidRPr="00251DED">
        <w:rPr>
          <w:rFonts w:ascii="Arial Narrow" w:hAnsi="Arial Narrow"/>
          <w:sz w:val="28"/>
          <w:szCs w:val="28"/>
        </w:rPr>
        <w:t xml:space="preserve">, in litres </w:t>
      </w:r>
      <w:r w:rsidR="001F3E93" w:rsidRPr="00251DED">
        <w:rPr>
          <w:rFonts w:ascii="Arial Narrow" w:hAnsi="Arial Narrow"/>
          <w:sz w:val="28"/>
          <w:szCs w:val="28"/>
        </w:rPr>
        <w:tab/>
        <w:t>=</w:t>
      </w:r>
      <w:r w:rsidR="001F3E93"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position w:val="-28"/>
          <w:sz w:val="28"/>
          <w:szCs w:val="28"/>
        </w:rPr>
        <w:object w:dxaOrig="620" w:dyaOrig="700" w14:anchorId="44530B1F">
          <v:shape id="_x0000_i1066" type="#_x0000_t75" style="width:30.85pt;height:35.25pt" o:ole="">
            <v:imagedata r:id="rId86" o:title=""/>
          </v:shape>
          <o:OLEObject Type="Embed" ProgID="Equation.3" ShapeID="_x0000_i1066" DrawAspect="Content" ObjectID="_1524377172" r:id="rId87"/>
        </w:object>
      </w:r>
      <w:r w:rsidR="001F3E93" w:rsidRPr="00251DED">
        <w:rPr>
          <w:rFonts w:ascii="Arial Narrow" w:hAnsi="Arial Narrow"/>
          <w:sz w:val="28"/>
          <w:szCs w:val="28"/>
        </w:rPr>
        <w:t>=</w:t>
      </w:r>
      <w:r w:rsidR="001F3E93" w:rsidRPr="00251DED">
        <w:rPr>
          <w:rFonts w:ascii="Arial Narrow" w:hAnsi="Arial Narrow"/>
          <w:sz w:val="28"/>
          <w:szCs w:val="28"/>
        </w:rPr>
        <w:tab/>
      </w:r>
      <w:r w:rsidR="001F3E93" w:rsidRPr="00CC0762">
        <w:rPr>
          <w:rFonts w:ascii="Arial Narrow" w:hAnsi="Arial Narrow"/>
          <w:b/>
          <w:sz w:val="28"/>
          <w:szCs w:val="28"/>
        </w:rPr>
        <w:t xml:space="preserve">0.5 </w:t>
      </w:r>
      <w:r w:rsidR="001F3E93" w:rsidRPr="00CC0762">
        <w:rPr>
          <w:rFonts w:ascii="Century Schoolbook" w:hAnsi="Century Schoolbook"/>
          <w:b/>
          <w:i/>
          <w:sz w:val="28"/>
          <w:szCs w:val="28"/>
        </w:rPr>
        <w:t>l</w:t>
      </w:r>
    </w:p>
    <w:p w14:paraId="10A21B9C" w14:textId="77777777" w:rsidR="001F3E93" w:rsidRPr="00251DED" w:rsidRDefault="001F3E93" w:rsidP="001F3E93">
      <w:pPr>
        <w:pStyle w:val="Indent1"/>
        <w:rPr>
          <w:rFonts w:ascii="Arial Narrow" w:hAnsi="Arial Narrow"/>
          <w:sz w:val="28"/>
          <w:szCs w:val="28"/>
        </w:rPr>
      </w:pPr>
    </w:p>
    <w:p w14:paraId="3609E492" w14:textId="77777777" w:rsidR="001F3E93" w:rsidRPr="00251DED" w:rsidRDefault="001F3E93" w:rsidP="001F3E93">
      <w:pPr>
        <w:pStyle w:val="Indent1"/>
        <w:tabs>
          <w:tab w:val="left" w:pos="2835"/>
          <w:tab w:val="left" w:pos="3261"/>
          <w:tab w:val="left" w:pos="3828"/>
          <w:tab w:val="left" w:pos="4395"/>
          <w:tab w:val="left" w:pos="4962"/>
          <w:tab w:val="left" w:pos="5387"/>
        </w:tabs>
        <w:ind w:firstLine="0"/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sz w:val="28"/>
          <w:szCs w:val="28"/>
        </w:rPr>
        <w:t xml:space="preserve">Concentration </w:t>
      </w:r>
      <w:r w:rsidR="00251DED">
        <w:rPr>
          <w:rFonts w:ascii="Arial Narrow" w:hAnsi="Arial Narrow"/>
          <w:b/>
          <w:sz w:val="28"/>
          <w:szCs w:val="28"/>
        </w:rPr>
        <w:t>C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251DED" w:rsidRPr="00251DED">
        <w:rPr>
          <w:rFonts w:ascii="Arial Narrow" w:hAnsi="Arial Narrow"/>
          <w:position w:val="-28"/>
          <w:sz w:val="28"/>
          <w:szCs w:val="28"/>
        </w:rPr>
        <w:object w:dxaOrig="280" w:dyaOrig="700" w14:anchorId="40DE7915">
          <v:shape id="_x0000_i1067" type="#_x0000_t75" style="width:13.2pt;height:35.25pt" o:ole="">
            <v:imagedata r:id="rId88" o:title=""/>
          </v:shape>
          <o:OLEObject Type="Embed" ProgID="Equation.3" ShapeID="_x0000_i1067" DrawAspect="Content" ObjectID="_1524377173" r:id="rId89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251DED" w:rsidRPr="00251DED">
        <w:rPr>
          <w:rFonts w:ascii="Arial Narrow" w:hAnsi="Arial Narrow"/>
          <w:position w:val="-28"/>
          <w:sz w:val="28"/>
          <w:szCs w:val="28"/>
        </w:rPr>
        <w:object w:dxaOrig="440" w:dyaOrig="700" w14:anchorId="31D7E5C8">
          <v:shape id="_x0000_i1068" type="#_x0000_t75" style="width:22.05pt;height:35.25pt" o:ole="">
            <v:imagedata r:id="rId90" o:title=""/>
          </v:shape>
          <o:OLEObject Type="Embed" ProgID="Equation.3" ShapeID="_x0000_i1068" DrawAspect="Content" ObjectID="_1524377174" r:id="rId91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b/>
          <w:sz w:val="28"/>
          <w:szCs w:val="28"/>
        </w:rPr>
        <w:t xml:space="preserve">0.4 </w:t>
      </w:r>
      <w:proofErr w:type="spellStart"/>
      <w:r w:rsidRPr="00251DED">
        <w:rPr>
          <w:rFonts w:ascii="Arial Narrow" w:hAnsi="Arial Narrow"/>
          <w:b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b/>
          <w:sz w:val="28"/>
          <w:szCs w:val="28"/>
        </w:rPr>
        <w:t xml:space="preserve"> </w:t>
      </w:r>
      <w:r w:rsidR="00753E28" w:rsidRPr="00CC0762">
        <w:rPr>
          <w:rFonts w:ascii="Century Schoolbook" w:hAnsi="Century Schoolbook"/>
          <w:b/>
          <w:i/>
          <w:sz w:val="28"/>
          <w:szCs w:val="28"/>
        </w:rPr>
        <w:t>l</w:t>
      </w:r>
      <w:r w:rsidR="00753E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b/>
          <w:sz w:val="28"/>
          <w:szCs w:val="28"/>
          <w:vertAlign w:val="superscript"/>
        </w:rPr>
        <w:t>-1</w:t>
      </w:r>
    </w:p>
    <w:p w14:paraId="34929805" w14:textId="77777777" w:rsidR="00251DED" w:rsidRDefault="00251DE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6DECFA1" w14:textId="77777777" w:rsidR="00251DED" w:rsidRDefault="00251DE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CD04F32" w14:textId="77777777" w:rsidR="00251DED" w:rsidRPr="00251DED" w:rsidRDefault="00251DED" w:rsidP="00251DED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>2 litres of a solution of sodium chloride (</w:t>
      </w:r>
      <w:proofErr w:type="spellStart"/>
      <w:r w:rsidRPr="00251DED">
        <w:rPr>
          <w:sz w:val="28"/>
          <w:szCs w:val="28"/>
        </w:rPr>
        <w:t>NaCl</w:t>
      </w:r>
      <w:proofErr w:type="spellEnd"/>
      <w:r w:rsidRPr="00251DED">
        <w:rPr>
          <w:rFonts w:ascii="Arial Narrow" w:hAnsi="Arial Narrow"/>
          <w:sz w:val="28"/>
          <w:szCs w:val="28"/>
        </w:rPr>
        <w:t>) contains 29.25 g of sodium chloride.  Calculate the concentration of the solution.</w:t>
      </w:r>
    </w:p>
    <w:p w14:paraId="3E7B06CF" w14:textId="77777777" w:rsidR="00251DED" w:rsidRDefault="00251DED" w:rsidP="00251DED">
      <w:pPr>
        <w:pStyle w:val="Indent2"/>
      </w:pPr>
    </w:p>
    <w:p w14:paraId="10C0FE48" w14:textId="77777777" w:rsidR="00251DED" w:rsidRPr="00251DED" w:rsidRDefault="00251DED" w:rsidP="00251DED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1.</w:t>
      </w:r>
      <w:r w:rsidRPr="00251DED">
        <w:rPr>
          <w:rFonts w:ascii="Arial Narrow" w:hAnsi="Arial Narrow"/>
          <w:b/>
          <w:sz w:val="28"/>
          <w:szCs w:val="28"/>
        </w:rPr>
        <w:tab/>
        <w:t>MASS TO MOLES</w:t>
      </w:r>
      <w:r w:rsidRPr="00251DED">
        <w:rPr>
          <w:rFonts w:ascii="Arial Narrow" w:hAnsi="Arial Narrow"/>
          <w:sz w:val="28"/>
          <w:szCs w:val="28"/>
        </w:rPr>
        <w:br/>
      </w:r>
    </w:p>
    <w:p w14:paraId="56E7C3C8" w14:textId="77777777" w:rsidR="00251DED" w:rsidRDefault="00251DED" w:rsidP="00251DED">
      <w:pPr>
        <w:pStyle w:val="BodyText1"/>
        <w:outlineLvl w:val="0"/>
      </w:pPr>
      <w:proofErr w:type="spellStart"/>
      <w:r>
        <w:rPr>
          <w:b/>
          <w:sz w:val="40"/>
        </w:rPr>
        <w:t>NaCl</w:t>
      </w:r>
      <w:proofErr w:type="spellEnd"/>
    </w:p>
    <w:p w14:paraId="144EAF45" w14:textId="72CDBE29" w:rsidR="00251DED" w:rsidRDefault="00E01229" w:rsidP="00251DED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970A9D" wp14:editId="613CC13A">
                <wp:simplePos x="0" y="0"/>
                <wp:positionH relativeFrom="column">
                  <wp:posOffset>425450</wp:posOffset>
                </wp:positionH>
                <wp:positionV relativeFrom="paragraph">
                  <wp:posOffset>57150</wp:posOffset>
                </wp:positionV>
                <wp:extent cx="3175" cy="224155"/>
                <wp:effectExtent l="31750" t="31750" r="41275" b="36195"/>
                <wp:wrapNone/>
                <wp:docPr id="70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2241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4.5pt" to="33.75pt,2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7F0486" wp14:editId="309362D8">
                <wp:simplePos x="0" y="0"/>
                <wp:positionH relativeFrom="column">
                  <wp:posOffset>193675</wp:posOffset>
                </wp:positionH>
                <wp:positionV relativeFrom="paragraph">
                  <wp:posOffset>62865</wp:posOffset>
                </wp:positionV>
                <wp:extent cx="635" cy="459740"/>
                <wp:effectExtent l="28575" t="24765" r="34290" b="36195"/>
                <wp:wrapNone/>
                <wp:docPr id="70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97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4.95pt" to="15.3pt,4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" strokeweight="1.5pt"/>
            </w:pict>
          </mc:Fallback>
        </mc:AlternateContent>
      </w:r>
    </w:p>
    <w:p w14:paraId="29A694DA" w14:textId="2852DFFC" w:rsidR="00251DED" w:rsidRPr="00251DED" w:rsidRDefault="00E01229" w:rsidP="00251DED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DD5A34" wp14:editId="2EBD1EC9">
                <wp:simplePos x="0" y="0"/>
                <wp:positionH relativeFrom="column">
                  <wp:posOffset>427355</wp:posOffset>
                </wp:positionH>
                <wp:positionV relativeFrom="paragraph">
                  <wp:posOffset>101600</wp:posOffset>
                </wp:positionV>
                <wp:extent cx="857885" cy="635"/>
                <wp:effectExtent l="20955" t="63500" r="48260" b="88265"/>
                <wp:wrapNone/>
                <wp:docPr id="706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88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8pt" to="101.2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" strokeweight="1.5pt">
                <v:stroke endarrow="block" endarrowwidth="narrow" endarrowlength="short"/>
              </v:line>
            </w:pict>
          </mc:Fallback>
        </mc:AlternateContent>
      </w:r>
      <w:r w:rsidR="00251DED">
        <w:tab/>
      </w:r>
      <w:r w:rsidR="00251DED" w:rsidRPr="00251DED">
        <w:rPr>
          <w:rFonts w:ascii="Arial Narrow" w:hAnsi="Arial Narrow"/>
          <w:sz w:val="28"/>
          <w:szCs w:val="28"/>
        </w:rPr>
        <w:t>1 chlorine atom</w:t>
      </w:r>
      <w:r w:rsidR="00251DED" w:rsidRPr="00251DED">
        <w:rPr>
          <w:rFonts w:ascii="Arial Narrow" w:hAnsi="Arial Narrow"/>
          <w:sz w:val="28"/>
          <w:szCs w:val="28"/>
        </w:rPr>
        <w:tab/>
        <w:t>=</w:t>
      </w:r>
      <w:r w:rsidR="00251DED" w:rsidRPr="00251DED">
        <w:rPr>
          <w:rFonts w:ascii="Arial Narrow" w:hAnsi="Arial Narrow"/>
          <w:sz w:val="28"/>
          <w:szCs w:val="28"/>
        </w:rPr>
        <w:tab/>
        <w:t>1</w:t>
      </w:r>
      <w:r w:rsidR="00251DED" w:rsidRPr="00251DED">
        <w:rPr>
          <w:rFonts w:ascii="Arial Narrow" w:hAnsi="Arial Narrow"/>
          <w:sz w:val="28"/>
          <w:szCs w:val="28"/>
        </w:rPr>
        <w:tab/>
      </w:r>
      <w:r w:rsidR="00A52093">
        <w:rPr>
          <w:rFonts w:ascii="Arial Narrow" w:hAnsi="Arial Narrow"/>
          <w:sz w:val="28"/>
          <w:szCs w:val="28"/>
        </w:rPr>
        <w:t>×</w:t>
      </w:r>
      <w:r w:rsidR="00251DED" w:rsidRPr="00251DED">
        <w:rPr>
          <w:rFonts w:ascii="Arial Narrow" w:hAnsi="Arial Narrow"/>
          <w:sz w:val="28"/>
          <w:szCs w:val="28"/>
        </w:rPr>
        <w:tab/>
      </w:r>
      <w:proofErr w:type="spellStart"/>
      <w:r w:rsidR="00251DED" w:rsidRPr="00251DED">
        <w:rPr>
          <w:sz w:val="28"/>
          <w:szCs w:val="28"/>
        </w:rPr>
        <w:t>Cl</w:t>
      </w:r>
      <w:proofErr w:type="spellEnd"/>
      <w:r w:rsidR="00A52093">
        <w:rPr>
          <w:rFonts w:ascii="Arial Narrow" w:hAnsi="Arial Narrow"/>
          <w:sz w:val="28"/>
          <w:szCs w:val="28"/>
        </w:rPr>
        <w:tab/>
        <w:t>=</w:t>
      </w:r>
      <w:r w:rsidR="00A52093">
        <w:rPr>
          <w:rFonts w:ascii="Arial Narrow" w:hAnsi="Arial Narrow"/>
          <w:sz w:val="28"/>
          <w:szCs w:val="28"/>
        </w:rPr>
        <w:tab/>
        <w:t>1</w:t>
      </w:r>
      <w:r w:rsidR="00A52093">
        <w:rPr>
          <w:rFonts w:ascii="Arial Narrow" w:hAnsi="Arial Narrow"/>
          <w:sz w:val="28"/>
          <w:szCs w:val="28"/>
        </w:rPr>
        <w:tab/>
        <w:t>×</w:t>
      </w:r>
      <w:r w:rsidR="00251DED" w:rsidRPr="00251DED">
        <w:rPr>
          <w:rFonts w:ascii="Arial Narrow" w:hAnsi="Arial Narrow"/>
          <w:sz w:val="28"/>
          <w:szCs w:val="28"/>
        </w:rPr>
        <w:tab/>
        <w:t>35.5</w:t>
      </w:r>
      <w:r w:rsidR="00251DED" w:rsidRPr="00251DED">
        <w:rPr>
          <w:rFonts w:ascii="Arial Narrow" w:hAnsi="Arial Narrow"/>
          <w:sz w:val="28"/>
          <w:szCs w:val="28"/>
        </w:rPr>
        <w:tab/>
        <w:t>=</w:t>
      </w:r>
      <w:r w:rsidR="00251DED" w:rsidRPr="00251DED">
        <w:rPr>
          <w:rFonts w:ascii="Arial Narrow" w:hAnsi="Arial Narrow"/>
          <w:sz w:val="28"/>
          <w:szCs w:val="28"/>
        </w:rPr>
        <w:tab/>
        <w:t>35.5</w:t>
      </w:r>
    </w:p>
    <w:p w14:paraId="76A93E2B" w14:textId="368E15ED" w:rsidR="00251DED" w:rsidRPr="0096738C" w:rsidRDefault="00E01229" w:rsidP="00251DED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7371"/>
          <w:tab w:val="left" w:pos="7797"/>
        </w:tabs>
        <w:rPr>
          <w:rFonts w:ascii="Arial Narrow" w:hAnsi="Arial Narrow"/>
          <w:sz w:val="28"/>
          <w:szCs w:val="28"/>
          <w:u w:val="thick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DA4858" wp14:editId="38AF4245">
                <wp:simplePos x="0" y="0"/>
                <wp:positionH relativeFrom="column">
                  <wp:posOffset>193675</wp:posOffset>
                </wp:positionH>
                <wp:positionV relativeFrom="paragraph">
                  <wp:posOffset>133350</wp:posOffset>
                </wp:positionV>
                <wp:extent cx="1076960" cy="635"/>
                <wp:effectExtent l="28575" t="57150" r="37465" b="94615"/>
                <wp:wrapNone/>
                <wp:docPr id="705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63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10.5pt" to="100.05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" strokeweight="1.5pt">
                <v:stroke endarrow="block" endarrowwidth="narrow" endarrowlength="short"/>
              </v:line>
            </w:pict>
          </mc:Fallback>
        </mc:AlternateContent>
      </w:r>
      <w:r w:rsidR="00251DED" w:rsidRPr="00251DED">
        <w:rPr>
          <w:rFonts w:ascii="Arial Narrow" w:hAnsi="Arial Narrow"/>
          <w:sz w:val="28"/>
          <w:szCs w:val="28"/>
        </w:rPr>
        <w:tab/>
        <w:t>1 sodium atom</w:t>
      </w:r>
      <w:r w:rsidR="00251DED" w:rsidRPr="00251DED">
        <w:rPr>
          <w:rFonts w:ascii="Arial Narrow" w:hAnsi="Arial Narrow"/>
          <w:sz w:val="28"/>
          <w:szCs w:val="28"/>
        </w:rPr>
        <w:tab/>
        <w:t>=</w:t>
      </w:r>
      <w:r w:rsidR="00251DED" w:rsidRPr="00251DED">
        <w:rPr>
          <w:rFonts w:ascii="Arial Narrow" w:hAnsi="Arial Narrow"/>
          <w:sz w:val="28"/>
          <w:szCs w:val="28"/>
        </w:rPr>
        <w:tab/>
        <w:t>1</w:t>
      </w:r>
      <w:r w:rsidR="00251DED" w:rsidRPr="00251DED">
        <w:rPr>
          <w:rFonts w:ascii="Arial Narrow" w:hAnsi="Arial Narrow"/>
          <w:sz w:val="28"/>
          <w:szCs w:val="28"/>
        </w:rPr>
        <w:tab/>
      </w:r>
      <w:r w:rsidR="00A52093">
        <w:rPr>
          <w:rFonts w:ascii="Arial Narrow" w:hAnsi="Arial Narrow"/>
          <w:sz w:val="28"/>
          <w:szCs w:val="28"/>
        </w:rPr>
        <w:t>×</w:t>
      </w:r>
      <w:r w:rsidR="00251DED" w:rsidRPr="00251DED">
        <w:rPr>
          <w:rFonts w:ascii="Arial Narrow" w:hAnsi="Arial Narrow"/>
          <w:sz w:val="28"/>
          <w:szCs w:val="28"/>
        </w:rPr>
        <w:tab/>
      </w:r>
      <w:r w:rsidR="00251DED" w:rsidRPr="00251DED">
        <w:rPr>
          <w:sz w:val="28"/>
          <w:szCs w:val="28"/>
        </w:rPr>
        <w:t>Na</w:t>
      </w:r>
      <w:r w:rsidR="00251DED" w:rsidRPr="00251DED">
        <w:rPr>
          <w:rFonts w:ascii="Arial Narrow" w:hAnsi="Arial Narrow"/>
          <w:sz w:val="28"/>
          <w:szCs w:val="28"/>
        </w:rPr>
        <w:tab/>
        <w:t>=</w:t>
      </w:r>
      <w:r w:rsidR="00251DED" w:rsidRPr="00251DED">
        <w:rPr>
          <w:rFonts w:ascii="Arial Narrow" w:hAnsi="Arial Narrow"/>
          <w:sz w:val="28"/>
          <w:szCs w:val="28"/>
        </w:rPr>
        <w:tab/>
        <w:t>1</w:t>
      </w:r>
      <w:r w:rsidR="00251DED" w:rsidRPr="00251DED">
        <w:rPr>
          <w:rFonts w:ascii="Arial Narrow" w:hAnsi="Arial Narrow"/>
          <w:sz w:val="28"/>
          <w:szCs w:val="28"/>
        </w:rPr>
        <w:tab/>
      </w:r>
      <w:r w:rsidR="00A52093">
        <w:rPr>
          <w:rFonts w:ascii="Arial Narrow" w:hAnsi="Arial Narrow"/>
          <w:sz w:val="28"/>
          <w:szCs w:val="28"/>
        </w:rPr>
        <w:t>×</w:t>
      </w:r>
      <w:r w:rsidR="00251DED" w:rsidRPr="00251DED">
        <w:rPr>
          <w:rFonts w:ascii="Arial Narrow" w:hAnsi="Arial Narrow"/>
          <w:sz w:val="28"/>
          <w:szCs w:val="28"/>
        </w:rPr>
        <w:tab/>
        <w:t>23</w:t>
      </w:r>
      <w:r w:rsidR="00251DED" w:rsidRPr="00251DED">
        <w:rPr>
          <w:rFonts w:ascii="Arial Narrow" w:hAnsi="Arial Narrow"/>
          <w:sz w:val="28"/>
          <w:szCs w:val="28"/>
        </w:rPr>
        <w:tab/>
        <w:t>=</w:t>
      </w:r>
      <w:r w:rsidR="00251DED" w:rsidRPr="00251DED">
        <w:rPr>
          <w:rFonts w:ascii="Arial Narrow" w:hAnsi="Arial Narrow"/>
          <w:sz w:val="28"/>
          <w:szCs w:val="28"/>
        </w:rPr>
        <w:tab/>
      </w:r>
      <w:r w:rsidR="00422003" w:rsidRPr="00E8658B">
        <w:rPr>
          <w:rFonts w:ascii="Arial Narrow" w:hAnsi="Arial Narrow"/>
          <w:sz w:val="28"/>
          <w:szCs w:val="28"/>
        </w:rPr>
        <w:t>23</w:t>
      </w:r>
    </w:p>
    <w:p w14:paraId="55C2E2B1" w14:textId="77777777" w:rsidR="00251DED" w:rsidRPr="00251DED" w:rsidRDefault="00251DED" w:rsidP="00251DED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307F8FDF" w14:textId="77777777" w:rsidR="00251DED" w:rsidRPr="00251DED" w:rsidRDefault="00251DED" w:rsidP="00251DED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7371"/>
          <w:tab w:val="left" w:pos="7655"/>
        </w:tabs>
        <w:rPr>
          <w:rFonts w:ascii="Arial Narrow" w:hAnsi="Arial Narrow"/>
          <w:b/>
          <w:sz w:val="28"/>
          <w:szCs w:val="28"/>
        </w:rPr>
      </w:pPr>
      <w:r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ab/>
      </w:r>
      <w:r w:rsidRPr="00251DED">
        <w:rPr>
          <w:rFonts w:ascii="Arial Narrow" w:hAnsi="Arial Narrow"/>
          <w:b/>
          <w:sz w:val="28"/>
          <w:szCs w:val="28"/>
        </w:rPr>
        <w:t>Gram</w:t>
      </w:r>
      <w:r w:rsidRPr="00251DED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formula mass G</w:t>
      </w:r>
      <w:r w:rsidRPr="00251DED">
        <w:rPr>
          <w:rFonts w:ascii="Arial Narrow" w:hAnsi="Arial Narrow"/>
          <w:b/>
          <w:sz w:val="28"/>
          <w:szCs w:val="28"/>
        </w:rPr>
        <w:tab/>
        <w:t>=</w:t>
      </w:r>
      <w:r w:rsidR="00E8658B">
        <w:rPr>
          <w:rFonts w:ascii="Arial Narrow" w:hAnsi="Arial Narrow"/>
          <w:b/>
          <w:sz w:val="28"/>
          <w:szCs w:val="28"/>
        </w:rPr>
        <w:tab/>
        <w:t xml:space="preserve">  </w:t>
      </w:r>
      <w:r w:rsidRPr="00251DED">
        <w:rPr>
          <w:rFonts w:ascii="Arial Narrow" w:hAnsi="Arial Narrow"/>
          <w:b/>
          <w:sz w:val="28"/>
          <w:szCs w:val="28"/>
        </w:rPr>
        <w:t>58.5g</w:t>
      </w:r>
    </w:p>
    <w:p w14:paraId="28BF233F" w14:textId="77777777" w:rsidR="00251DED" w:rsidRPr="00251DED" w:rsidRDefault="00251DED" w:rsidP="00251DED">
      <w:pPr>
        <w:pStyle w:val="BodyText1"/>
        <w:tabs>
          <w:tab w:val="decimal" w:pos="2268"/>
          <w:tab w:val="left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b/>
          <w:sz w:val="28"/>
          <w:szCs w:val="28"/>
        </w:rPr>
      </w:pPr>
    </w:p>
    <w:p w14:paraId="47B7FB6E" w14:textId="77777777" w:rsidR="00251DED" w:rsidRPr="00251DED" w:rsidRDefault="00251DED" w:rsidP="005F1650">
      <w:pPr>
        <w:pStyle w:val="BodyText1"/>
        <w:tabs>
          <w:tab w:val="decimal" w:pos="2552"/>
          <w:tab w:val="left" w:pos="3261"/>
        </w:tabs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sz w:val="28"/>
          <w:szCs w:val="28"/>
        </w:rPr>
        <w:t xml:space="preserve">58.5 g of </w:t>
      </w:r>
      <w:proofErr w:type="spellStart"/>
      <w:r w:rsidRPr="00643E8B">
        <w:rPr>
          <w:sz w:val="28"/>
          <w:szCs w:val="28"/>
        </w:rPr>
        <w:t>NaCl</w:t>
      </w:r>
      <w:proofErr w:type="spellEnd"/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  <w:t>1 mole</w:t>
      </w:r>
    </w:p>
    <w:p w14:paraId="7835991A" w14:textId="77777777" w:rsidR="00251DED" w:rsidRPr="00251DED" w:rsidRDefault="00251DED" w:rsidP="00251DED">
      <w:pPr>
        <w:pStyle w:val="BodyText1"/>
        <w:tabs>
          <w:tab w:val="decimal" w:pos="2835"/>
          <w:tab w:val="left" w:pos="3402"/>
          <w:tab w:val="left" w:pos="4536"/>
          <w:tab w:val="left" w:pos="5103"/>
          <w:tab w:val="left" w:pos="5529"/>
          <w:tab w:val="left" w:pos="5954"/>
          <w:tab w:val="left" w:pos="6521"/>
          <w:tab w:val="left" w:pos="6946"/>
          <w:tab w:val="left" w:pos="7230"/>
        </w:tabs>
        <w:rPr>
          <w:rFonts w:ascii="Arial Narrow" w:hAnsi="Arial Narrow"/>
          <w:sz w:val="28"/>
          <w:szCs w:val="28"/>
        </w:rPr>
      </w:pPr>
    </w:p>
    <w:p w14:paraId="3B3F7B19" w14:textId="77777777" w:rsidR="00251DED" w:rsidRPr="00251DED" w:rsidRDefault="00251DED" w:rsidP="00251DED">
      <w:pPr>
        <w:pStyle w:val="Indent2"/>
        <w:tabs>
          <w:tab w:val="left" w:pos="3402"/>
          <w:tab w:val="left" w:pos="4111"/>
          <w:tab w:val="left" w:pos="4678"/>
          <w:tab w:val="left" w:pos="4962"/>
          <w:tab w:val="left" w:pos="5387"/>
          <w:tab w:val="left" w:pos="5954"/>
          <w:tab w:val="left" w:pos="6946"/>
          <w:tab w:val="left" w:pos="7513"/>
        </w:tabs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sz w:val="28"/>
          <w:szCs w:val="28"/>
        </w:rPr>
        <w:t xml:space="preserve">Number of moles in, 29.25 g of </w:t>
      </w:r>
      <w:proofErr w:type="spellStart"/>
      <w:proofErr w:type="gramStart"/>
      <w:r w:rsidRPr="00A52093">
        <w:rPr>
          <w:sz w:val="28"/>
          <w:szCs w:val="28"/>
        </w:rPr>
        <w:t>NaCl</w:t>
      </w:r>
      <w:proofErr w:type="spellEnd"/>
      <w:r w:rsidR="00CF0E51">
        <w:rPr>
          <w:rFonts w:ascii="Arial Narrow" w:hAnsi="Arial Narrow"/>
          <w:sz w:val="28"/>
          <w:szCs w:val="28"/>
        </w:rPr>
        <w:t xml:space="preserve"> </w:t>
      </w:r>
      <w:r w:rsidRPr="00251DED">
        <w:rPr>
          <w:rFonts w:ascii="Arial Narrow" w:hAnsi="Arial Narrow"/>
          <w:sz w:val="28"/>
          <w:szCs w:val="28"/>
        </w:rPr>
        <w:t xml:space="preserve"> </w:t>
      </w:r>
      <w:r w:rsidRPr="00251DED">
        <w:rPr>
          <w:rFonts w:ascii="Arial Narrow" w:hAnsi="Arial Narrow"/>
          <w:b/>
          <w:sz w:val="28"/>
          <w:szCs w:val="28"/>
        </w:rPr>
        <w:t>n</w:t>
      </w:r>
      <w:proofErr w:type="gramEnd"/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643E8B" w:rsidRPr="00643E8B">
        <w:rPr>
          <w:rFonts w:ascii="Arial Narrow" w:hAnsi="Arial Narrow"/>
          <w:position w:val="-28"/>
          <w:sz w:val="28"/>
          <w:szCs w:val="28"/>
        </w:rPr>
        <w:object w:dxaOrig="300" w:dyaOrig="700" w14:anchorId="4D162E6F">
          <v:shape id="_x0000_i1069" type="#_x0000_t75" style="width:14.7pt;height:35.25pt" o:ole="">
            <v:imagedata r:id="rId92" o:title=""/>
          </v:shape>
          <o:OLEObject Type="Embed" ProgID="Equation.3" ShapeID="_x0000_i1069" DrawAspect="Content" ObjectID="_1524377175" r:id="rId93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643E8B" w:rsidRPr="00643E8B">
        <w:rPr>
          <w:rFonts w:ascii="Arial Narrow" w:hAnsi="Arial Narrow"/>
          <w:position w:val="-28"/>
          <w:sz w:val="28"/>
          <w:szCs w:val="28"/>
        </w:rPr>
        <w:object w:dxaOrig="700" w:dyaOrig="700" w14:anchorId="670049B0">
          <v:shape id="_x0000_i1070" type="#_x0000_t75" style="width:35.25pt;height:35.25pt" o:ole="">
            <v:imagedata r:id="rId94" o:title=""/>
          </v:shape>
          <o:OLEObject Type="Embed" ProgID="Equation.3" ShapeID="_x0000_i1070" DrawAspect="Content" ObjectID="_1524377176" r:id="rId95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Pr="003B10B5">
        <w:rPr>
          <w:rFonts w:ascii="Arial Narrow" w:hAnsi="Arial Narrow"/>
          <w:b/>
          <w:sz w:val="28"/>
          <w:szCs w:val="28"/>
        </w:rPr>
        <w:t>0.5 mole</w:t>
      </w:r>
    </w:p>
    <w:p w14:paraId="0D624347" w14:textId="77777777" w:rsidR="00251DED" w:rsidRPr="00251DED" w:rsidRDefault="00251DED" w:rsidP="00251DED">
      <w:pPr>
        <w:pStyle w:val="Indent1"/>
        <w:rPr>
          <w:rFonts w:ascii="Arial Narrow" w:hAnsi="Arial Narrow"/>
          <w:b/>
          <w:sz w:val="28"/>
          <w:szCs w:val="28"/>
        </w:rPr>
      </w:pPr>
    </w:p>
    <w:p w14:paraId="0DBBC26E" w14:textId="77777777" w:rsidR="00251DED" w:rsidRPr="00251DED" w:rsidRDefault="00251DED" w:rsidP="00251DED">
      <w:pPr>
        <w:pStyle w:val="Indent1"/>
        <w:rPr>
          <w:rFonts w:ascii="Arial Narrow" w:hAnsi="Arial Narrow"/>
          <w:b/>
          <w:sz w:val="28"/>
          <w:szCs w:val="28"/>
          <w:u w:val="words"/>
        </w:rPr>
      </w:pPr>
      <w:r w:rsidRPr="00251DED">
        <w:rPr>
          <w:rFonts w:ascii="Arial Narrow" w:hAnsi="Arial Narrow"/>
          <w:b/>
          <w:sz w:val="28"/>
          <w:szCs w:val="28"/>
        </w:rPr>
        <w:t>2.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CF0E51">
        <w:rPr>
          <w:rFonts w:ascii="Arial Narrow" w:hAnsi="Arial Narrow"/>
          <w:b/>
          <w:sz w:val="28"/>
          <w:szCs w:val="28"/>
        </w:rPr>
        <w:t>MOLES TO CONCENTRATION</w:t>
      </w:r>
    </w:p>
    <w:p w14:paraId="771E9BF2" w14:textId="77777777" w:rsidR="00251DED" w:rsidRPr="00251DED" w:rsidRDefault="00251DED" w:rsidP="00251DED">
      <w:pPr>
        <w:pStyle w:val="Indent1"/>
        <w:rPr>
          <w:rFonts w:ascii="Arial Narrow" w:hAnsi="Arial Narrow"/>
          <w:b/>
          <w:sz w:val="28"/>
          <w:szCs w:val="28"/>
          <w:u w:val="words"/>
        </w:rPr>
      </w:pPr>
    </w:p>
    <w:p w14:paraId="6C5196A3" w14:textId="77777777" w:rsidR="00251DED" w:rsidRPr="00251DED" w:rsidRDefault="00251DED" w:rsidP="00251DED">
      <w:pPr>
        <w:pStyle w:val="Indent1"/>
        <w:tabs>
          <w:tab w:val="left" w:pos="4820"/>
          <w:tab w:val="left" w:pos="5387"/>
        </w:tabs>
        <w:rPr>
          <w:rFonts w:ascii="Arial Narrow" w:hAnsi="Arial Narrow"/>
          <w:i/>
          <w:sz w:val="28"/>
          <w:szCs w:val="28"/>
        </w:rPr>
      </w:pPr>
      <w:r w:rsidRPr="00251DED">
        <w:rPr>
          <w:rFonts w:ascii="Arial Narrow" w:hAnsi="Arial Narrow"/>
          <w:sz w:val="28"/>
          <w:szCs w:val="28"/>
        </w:rPr>
        <w:tab/>
        <w:t>Volume of solution</w: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Pr="005279C1">
        <w:rPr>
          <w:rFonts w:ascii="Arial Narrow" w:hAnsi="Arial Narrow"/>
          <w:b/>
          <w:sz w:val="28"/>
          <w:szCs w:val="28"/>
        </w:rPr>
        <w:t xml:space="preserve">2 </w:t>
      </w:r>
      <w:r w:rsidRPr="005279C1">
        <w:rPr>
          <w:rFonts w:ascii="Century Schoolbook" w:hAnsi="Century Schoolbook"/>
          <w:b/>
          <w:i/>
          <w:sz w:val="28"/>
          <w:szCs w:val="28"/>
        </w:rPr>
        <w:t>l</w:t>
      </w:r>
    </w:p>
    <w:p w14:paraId="110CD1A5" w14:textId="77777777" w:rsidR="00251DED" w:rsidRPr="00251DED" w:rsidRDefault="00251DED" w:rsidP="00251DED">
      <w:pPr>
        <w:pStyle w:val="Indent1"/>
        <w:tabs>
          <w:tab w:val="left" w:pos="4820"/>
          <w:tab w:val="left" w:pos="5387"/>
        </w:tabs>
        <w:rPr>
          <w:rFonts w:ascii="Arial Narrow" w:hAnsi="Arial Narrow"/>
          <w:sz w:val="28"/>
          <w:szCs w:val="28"/>
        </w:rPr>
      </w:pPr>
    </w:p>
    <w:p w14:paraId="33D3661B" w14:textId="77777777" w:rsidR="00251DED" w:rsidRDefault="00251DED" w:rsidP="00251DED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firstLine="0"/>
        <w:rPr>
          <w:rFonts w:ascii="Century Schoolbook" w:hAnsi="Century Schoolbook"/>
          <w:b/>
          <w:i/>
          <w:sz w:val="28"/>
          <w:szCs w:val="28"/>
          <w:u w:val="single"/>
        </w:rPr>
      </w:pPr>
      <w:proofErr w:type="gramStart"/>
      <w:r w:rsidRPr="00251DED">
        <w:rPr>
          <w:rFonts w:ascii="Arial Narrow" w:hAnsi="Arial Narrow"/>
          <w:sz w:val="28"/>
          <w:szCs w:val="28"/>
        </w:rPr>
        <w:t xml:space="preserve">Concentration </w:t>
      </w:r>
      <w:r w:rsidR="003B10B5">
        <w:rPr>
          <w:rFonts w:ascii="Arial Narrow" w:hAnsi="Arial Narrow"/>
          <w:sz w:val="28"/>
          <w:szCs w:val="28"/>
        </w:rPr>
        <w:t xml:space="preserve"> </w:t>
      </w:r>
      <w:r w:rsidR="00CF0E51">
        <w:rPr>
          <w:rFonts w:ascii="Arial Narrow" w:hAnsi="Arial Narrow"/>
          <w:b/>
          <w:sz w:val="28"/>
          <w:szCs w:val="28"/>
        </w:rPr>
        <w:t>C</w:t>
      </w:r>
      <w:proofErr w:type="gramEnd"/>
      <w:r w:rsidRPr="00251DED">
        <w:rPr>
          <w:rFonts w:ascii="Arial Narrow" w:hAnsi="Arial Narrow"/>
          <w:b/>
          <w:sz w:val="28"/>
          <w:szCs w:val="28"/>
        </w:rPr>
        <w:tab/>
      </w:r>
      <w:r w:rsidRPr="00251DED">
        <w:rPr>
          <w:rFonts w:ascii="Arial Narrow" w:hAnsi="Arial Narrow"/>
          <w:sz w:val="28"/>
          <w:szCs w:val="28"/>
        </w:rPr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CF0E51" w:rsidRPr="00CF0E51">
        <w:rPr>
          <w:rFonts w:ascii="Arial Narrow" w:hAnsi="Arial Narrow"/>
          <w:position w:val="-28"/>
          <w:sz w:val="28"/>
          <w:szCs w:val="28"/>
        </w:rPr>
        <w:object w:dxaOrig="280" w:dyaOrig="700" w14:anchorId="1117DE53">
          <v:shape id="_x0000_i1071" type="#_x0000_t75" style="width:13.2pt;height:35.25pt" o:ole="">
            <v:imagedata r:id="rId96" o:title=""/>
          </v:shape>
          <o:OLEObject Type="Embed" ProgID="Equation.3" ShapeID="_x0000_i1071" DrawAspect="Content" ObjectID="_1524377177" r:id="rId97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="00CF0E51" w:rsidRPr="00CF0E51">
        <w:rPr>
          <w:rFonts w:ascii="Arial Narrow" w:hAnsi="Arial Narrow"/>
          <w:position w:val="-28"/>
          <w:sz w:val="28"/>
          <w:szCs w:val="28"/>
        </w:rPr>
        <w:object w:dxaOrig="440" w:dyaOrig="700" w14:anchorId="5BB8D384">
          <v:shape id="_x0000_i1072" type="#_x0000_t75" style="width:22.05pt;height:35.25pt" o:ole="">
            <v:imagedata r:id="rId98" o:title=""/>
          </v:shape>
          <o:OLEObject Type="Embed" ProgID="Equation.3" ShapeID="_x0000_i1072" DrawAspect="Content" ObjectID="_1524377178" r:id="rId99"/>
        </w:object>
      </w:r>
      <w:r w:rsidRPr="00251DED">
        <w:rPr>
          <w:rFonts w:ascii="Arial Narrow" w:hAnsi="Arial Narrow"/>
          <w:sz w:val="28"/>
          <w:szCs w:val="28"/>
        </w:rPr>
        <w:tab/>
        <w:t>=</w:t>
      </w:r>
      <w:r w:rsidRPr="00251DED">
        <w:rPr>
          <w:rFonts w:ascii="Arial Narrow" w:hAnsi="Arial Narrow"/>
          <w:sz w:val="28"/>
          <w:szCs w:val="28"/>
        </w:rPr>
        <w:tab/>
      </w:r>
      <w:r w:rsidRPr="003B10B5">
        <w:rPr>
          <w:rFonts w:ascii="Arial Narrow" w:hAnsi="Arial Narrow"/>
          <w:b/>
          <w:sz w:val="28"/>
          <w:szCs w:val="28"/>
        </w:rPr>
        <w:t xml:space="preserve">0.25 </w:t>
      </w:r>
      <w:proofErr w:type="spellStart"/>
      <w:r w:rsidRPr="003B10B5">
        <w:rPr>
          <w:rFonts w:ascii="Arial Narrow" w:hAnsi="Arial Narrow"/>
          <w:b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b/>
          <w:sz w:val="28"/>
          <w:szCs w:val="28"/>
        </w:rPr>
        <w:t xml:space="preserve"> </w:t>
      </w:r>
      <w:r w:rsidR="00753E28" w:rsidRPr="00CC0762">
        <w:rPr>
          <w:rFonts w:ascii="Century Schoolbook" w:hAnsi="Century Schoolbook"/>
          <w:b/>
          <w:i/>
          <w:sz w:val="28"/>
          <w:szCs w:val="28"/>
        </w:rPr>
        <w:t>l</w:t>
      </w:r>
      <w:r w:rsidR="00753E28">
        <w:rPr>
          <w:rFonts w:ascii="Arial Narrow" w:hAnsi="Arial Narrow"/>
          <w:b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b/>
          <w:sz w:val="28"/>
          <w:szCs w:val="28"/>
          <w:vertAlign w:val="superscript"/>
        </w:rPr>
        <w:t>-1</w:t>
      </w:r>
    </w:p>
    <w:p w14:paraId="5000F85E" w14:textId="77777777" w:rsidR="00A52093" w:rsidRDefault="00A52093" w:rsidP="00251DED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firstLine="0"/>
        <w:rPr>
          <w:rFonts w:ascii="Arial Narrow" w:hAnsi="Arial Narrow"/>
          <w:sz w:val="28"/>
          <w:szCs w:val="28"/>
          <w:u w:val="single"/>
        </w:rPr>
      </w:pPr>
    </w:p>
    <w:p w14:paraId="504510D4" w14:textId="77777777" w:rsidR="00A52093" w:rsidRPr="00E01229" w:rsidRDefault="00A52093" w:rsidP="00A52093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TRY THESE EXAMPLES</w:t>
      </w:r>
    </w:p>
    <w:p w14:paraId="04A37753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</w:p>
    <w:p w14:paraId="0E256A9F" w14:textId="77777777" w:rsidR="00A52093" w:rsidRPr="00A52093" w:rsidRDefault="00A52093" w:rsidP="00A52093">
      <w:pPr>
        <w:pStyle w:val="Indent1"/>
        <w:outlineLvl w:val="0"/>
        <w:rPr>
          <w:rFonts w:ascii="Arial Narrow" w:hAnsi="Arial Narrow"/>
          <w:sz w:val="28"/>
          <w:szCs w:val="28"/>
        </w:rPr>
      </w:pPr>
      <w:r w:rsidRPr="00A52093">
        <w:rPr>
          <w:rFonts w:ascii="Arial Narrow" w:hAnsi="Arial Narrow"/>
          <w:sz w:val="28"/>
          <w:szCs w:val="28"/>
        </w:rPr>
        <w:t>Calculate the concentration of the following solutions.</w:t>
      </w:r>
    </w:p>
    <w:p w14:paraId="4C780378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</w:p>
    <w:p w14:paraId="3329E4CB" w14:textId="70F70C7C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  <w:r w:rsidRPr="00A52093">
        <w:rPr>
          <w:rFonts w:ascii="Arial Narrow" w:hAnsi="Arial Narrow"/>
          <w:b/>
          <w:sz w:val="28"/>
          <w:szCs w:val="28"/>
        </w:rPr>
        <w:t>1.</w:t>
      </w:r>
      <w:r w:rsidRPr="00A52093">
        <w:rPr>
          <w:rFonts w:ascii="Arial Narrow" w:hAnsi="Arial Narrow"/>
          <w:sz w:val="28"/>
          <w:szCs w:val="28"/>
        </w:rPr>
        <w:tab/>
        <w:t xml:space="preserve">7.975 g of </w:t>
      </w:r>
      <w:proofErr w:type="gramStart"/>
      <w:r w:rsidRPr="00A52093">
        <w:rPr>
          <w:rFonts w:ascii="Arial Narrow" w:hAnsi="Arial Narrow"/>
          <w:sz w:val="28"/>
          <w:szCs w:val="28"/>
        </w:rPr>
        <w:t>copper(</w:t>
      </w:r>
      <w:proofErr w:type="gramEnd"/>
      <w:r w:rsidRPr="00A52093">
        <w:rPr>
          <w:rFonts w:ascii="Arial Narrow" w:hAnsi="Arial Narrow"/>
          <w:sz w:val="28"/>
          <w:szCs w:val="28"/>
        </w:rPr>
        <w:t xml:space="preserve">II) </w:t>
      </w:r>
      <w:r w:rsidR="00B63F4A">
        <w:rPr>
          <w:rFonts w:ascii="Arial Narrow" w:hAnsi="Arial Narrow"/>
          <w:sz w:val="28"/>
          <w:szCs w:val="28"/>
        </w:rPr>
        <w:t>sulfate</w:t>
      </w:r>
      <w:r w:rsidRPr="00A52093">
        <w:rPr>
          <w:rFonts w:ascii="Arial Narrow" w:hAnsi="Arial Narrow"/>
          <w:sz w:val="28"/>
          <w:szCs w:val="28"/>
        </w:rPr>
        <w:t xml:space="preserve"> [</w:t>
      </w:r>
      <w:r w:rsidRPr="00A52093">
        <w:rPr>
          <w:sz w:val="28"/>
          <w:szCs w:val="28"/>
        </w:rPr>
        <w:t>CuSO</w:t>
      </w:r>
      <w:r w:rsidRPr="00A52093">
        <w:rPr>
          <w:sz w:val="28"/>
          <w:szCs w:val="28"/>
          <w:vertAlign w:val="subscript"/>
        </w:rPr>
        <w:t>4</w:t>
      </w:r>
      <w:r w:rsidRPr="00A52093">
        <w:rPr>
          <w:rFonts w:ascii="Arial Narrow" w:hAnsi="Arial Narrow"/>
          <w:sz w:val="28"/>
          <w:szCs w:val="28"/>
        </w:rPr>
        <w:t>] in 100 cm</w:t>
      </w:r>
      <w:r w:rsidRPr="00A52093">
        <w:rPr>
          <w:rFonts w:ascii="Arial Narrow" w:hAnsi="Arial Narrow"/>
          <w:sz w:val="28"/>
          <w:szCs w:val="28"/>
          <w:vertAlign w:val="superscript"/>
        </w:rPr>
        <w:t>3</w:t>
      </w:r>
      <w:r w:rsidRPr="00A52093">
        <w:rPr>
          <w:rFonts w:ascii="Arial Narrow" w:hAnsi="Arial Narrow"/>
          <w:sz w:val="28"/>
          <w:szCs w:val="28"/>
        </w:rPr>
        <w:t xml:space="preserve"> of solution.</w:t>
      </w:r>
    </w:p>
    <w:p w14:paraId="693AFD2F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  <w:proofErr w:type="gramStart"/>
      <w:r w:rsidRPr="00A52093">
        <w:rPr>
          <w:rFonts w:ascii="Arial Narrow" w:hAnsi="Arial Narrow"/>
          <w:b/>
          <w:sz w:val="28"/>
          <w:szCs w:val="28"/>
        </w:rPr>
        <w:t>2.</w:t>
      </w:r>
      <w:r w:rsidRPr="00A52093">
        <w:rPr>
          <w:rFonts w:ascii="Arial Narrow" w:hAnsi="Arial Narrow"/>
          <w:sz w:val="28"/>
          <w:szCs w:val="28"/>
        </w:rPr>
        <w:tab/>
        <w:t>5 g of sodium hydroxide [</w:t>
      </w:r>
      <w:proofErr w:type="spellStart"/>
      <w:r w:rsidRPr="00C86237">
        <w:rPr>
          <w:sz w:val="28"/>
          <w:szCs w:val="28"/>
        </w:rPr>
        <w:t>NaOH</w:t>
      </w:r>
      <w:proofErr w:type="spellEnd"/>
      <w:r w:rsidRPr="00A52093">
        <w:rPr>
          <w:rFonts w:ascii="Arial Narrow" w:hAnsi="Arial Narrow"/>
          <w:sz w:val="28"/>
          <w:szCs w:val="28"/>
        </w:rPr>
        <w:t>] in 500 cm</w:t>
      </w:r>
      <w:r w:rsidRPr="00A52093">
        <w:rPr>
          <w:rFonts w:ascii="Arial Narrow" w:hAnsi="Arial Narrow"/>
          <w:sz w:val="28"/>
          <w:szCs w:val="28"/>
          <w:vertAlign w:val="superscript"/>
        </w:rPr>
        <w:t>3</w:t>
      </w:r>
      <w:r w:rsidRPr="00A52093">
        <w:rPr>
          <w:rFonts w:ascii="Arial Narrow" w:hAnsi="Arial Narrow"/>
          <w:sz w:val="28"/>
          <w:szCs w:val="28"/>
        </w:rPr>
        <w:t xml:space="preserve"> of solution.</w:t>
      </w:r>
      <w:proofErr w:type="gramEnd"/>
    </w:p>
    <w:p w14:paraId="170FF22E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  <w:proofErr w:type="gramStart"/>
      <w:r w:rsidRPr="00A52093">
        <w:rPr>
          <w:rFonts w:ascii="Arial Narrow" w:hAnsi="Arial Narrow"/>
          <w:b/>
          <w:sz w:val="28"/>
          <w:szCs w:val="28"/>
        </w:rPr>
        <w:t>3.</w:t>
      </w:r>
      <w:r w:rsidRPr="00A52093">
        <w:rPr>
          <w:rFonts w:ascii="Arial Narrow" w:hAnsi="Arial Narrow"/>
          <w:sz w:val="28"/>
          <w:szCs w:val="28"/>
        </w:rPr>
        <w:tab/>
        <w:t>273 g of zinc chloride [</w:t>
      </w:r>
      <w:r w:rsidRPr="00A52093">
        <w:rPr>
          <w:sz w:val="28"/>
          <w:szCs w:val="28"/>
        </w:rPr>
        <w:t>ZnCl</w:t>
      </w:r>
      <w:r w:rsidRPr="00A52093">
        <w:rPr>
          <w:sz w:val="28"/>
          <w:szCs w:val="28"/>
          <w:vertAlign w:val="subscript"/>
        </w:rPr>
        <w:t>2</w:t>
      </w:r>
      <w:r w:rsidRPr="00A52093">
        <w:rPr>
          <w:rFonts w:ascii="Arial Narrow" w:hAnsi="Arial Narrow"/>
          <w:sz w:val="28"/>
          <w:szCs w:val="28"/>
        </w:rPr>
        <w:t>] in 1500 cm</w:t>
      </w:r>
      <w:r w:rsidRPr="00A52093">
        <w:rPr>
          <w:rFonts w:ascii="Arial Narrow" w:hAnsi="Arial Narrow"/>
          <w:sz w:val="28"/>
          <w:szCs w:val="28"/>
          <w:vertAlign w:val="superscript"/>
        </w:rPr>
        <w:t>3</w:t>
      </w:r>
      <w:r w:rsidRPr="00A52093">
        <w:rPr>
          <w:rFonts w:ascii="Arial Narrow" w:hAnsi="Arial Narrow"/>
          <w:sz w:val="28"/>
          <w:szCs w:val="28"/>
        </w:rPr>
        <w:t xml:space="preserve"> of solution.</w:t>
      </w:r>
      <w:proofErr w:type="gramEnd"/>
    </w:p>
    <w:p w14:paraId="59CA9D16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  <w:r w:rsidRPr="00A52093">
        <w:rPr>
          <w:rFonts w:ascii="Arial Narrow" w:hAnsi="Arial Narrow"/>
          <w:b/>
          <w:sz w:val="28"/>
          <w:szCs w:val="28"/>
        </w:rPr>
        <w:t>4.</w:t>
      </w:r>
      <w:r w:rsidRPr="00A52093">
        <w:rPr>
          <w:rFonts w:ascii="Arial Narrow" w:hAnsi="Arial Narrow"/>
          <w:sz w:val="28"/>
          <w:szCs w:val="28"/>
        </w:rPr>
        <w:tab/>
        <w:t>37.125 g of magnesium nitrate [</w:t>
      </w:r>
      <w:proofErr w:type="gramStart"/>
      <w:r w:rsidRPr="00A52093">
        <w:rPr>
          <w:sz w:val="28"/>
          <w:szCs w:val="28"/>
        </w:rPr>
        <w:t>Mg(</w:t>
      </w:r>
      <w:proofErr w:type="gramEnd"/>
      <w:r w:rsidRPr="00A52093">
        <w:rPr>
          <w:sz w:val="28"/>
          <w:szCs w:val="28"/>
        </w:rPr>
        <w:t>NO</w:t>
      </w:r>
      <w:r w:rsidRPr="00A52093">
        <w:rPr>
          <w:sz w:val="28"/>
          <w:szCs w:val="28"/>
          <w:vertAlign w:val="subscript"/>
        </w:rPr>
        <w:t>3</w:t>
      </w:r>
      <w:r w:rsidRPr="00A52093">
        <w:rPr>
          <w:sz w:val="28"/>
          <w:szCs w:val="28"/>
        </w:rPr>
        <w:t>)</w:t>
      </w:r>
      <w:r w:rsidRPr="00A52093">
        <w:rPr>
          <w:sz w:val="28"/>
          <w:szCs w:val="28"/>
          <w:vertAlign w:val="subscript"/>
        </w:rPr>
        <w:t>2</w:t>
      </w:r>
      <w:r w:rsidRPr="00A52093">
        <w:rPr>
          <w:rFonts w:ascii="Arial Narrow" w:hAnsi="Arial Narrow"/>
          <w:sz w:val="28"/>
          <w:szCs w:val="28"/>
        </w:rPr>
        <w:t>] in 400 cm</w:t>
      </w:r>
      <w:r w:rsidRPr="00A52093">
        <w:rPr>
          <w:rFonts w:ascii="Arial Narrow" w:hAnsi="Arial Narrow"/>
          <w:sz w:val="28"/>
          <w:szCs w:val="28"/>
          <w:vertAlign w:val="superscript"/>
        </w:rPr>
        <w:t>3</w:t>
      </w:r>
      <w:r w:rsidRPr="00A52093">
        <w:rPr>
          <w:rFonts w:ascii="Arial Narrow" w:hAnsi="Arial Narrow"/>
          <w:sz w:val="28"/>
          <w:szCs w:val="28"/>
        </w:rPr>
        <w:t xml:space="preserve"> of solution.</w:t>
      </w:r>
    </w:p>
    <w:p w14:paraId="4CF92EAE" w14:textId="77777777" w:rsidR="00A52093" w:rsidRPr="00A52093" w:rsidRDefault="00A52093" w:rsidP="00A52093">
      <w:pPr>
        <w:pStyle w:val="Indent1"/>
        <w:rPr>
          <w:rFonts w:ascii="Arial Narrow" w:hAnsi="Arial Narrow"/>
          <w:sz w:val="28"/>
          <w:szCs w:val="28"/>
        </w:rPr>
      </w:pPr>
      <w:proofErr w:type="gramStart"/>
      <w:r w:rsidRPr="00A52093">
        <w:rPr>
          <w:rFonts w:ascii="Arial Narrow" w:hAnsi="Arial Narrow"/>
          <w:b/>
          <w:sz w:val="28"/>
          <w:szCs w:val="28"/>
        </w:rPr>
        <w:t>5.</w:t>
      </w:r>
      <w:r w:rsidRPr="00A52093">
        <w:rPr>
          <w:rFonts w:ascii="Arial Narrow" w:hAnsi="Arial Narrow"/>
          <w:sz w:val="28"/>
          <w:szCs w:val="28"/>
        </w:rPr>
        <w:tab/>
        <w:t>59.6 g of ammonium phosphate [</w:t>
      </w:r>
      <w:r w:rsidRPr="00A52093">
        <w:rPr>
          <w:sz w:val="28"/>
          <w:szCs w:val="28"/>
        </w:rPr>
        <w:t>(NH</w:t>
      </w:r>
      <w:r w:rsidRPr="00A52093">
        <w:rPr>
          <w:sz w:val="28"/>
          <w:szCs w:val="28"/>
          <w:vertAlign w:val="subscript"/>
        </w:rPr>
        <w:t>4</w:t>
      </w:r>
      <w:r w:rsidRPr="00A52093">
        <w:rPr>
          <w:sz w:val="28"/>
          <w:szCs w:val="28"/>
        </w:rPr>
        <w:t>)</w:t>
      </w:r>
      <w:r w:rsidRPr="00A52093">
        <w:rPr>
          <w:sz w:val="28"/>
          <w:szCs w:val="28"/>
          <w:vertAlign w:val="subscript"/>
        </w:rPr>
        <w:t>3</w:t>
      </w:r>
      <w:r w:rsidRPr="00A52093">
        <w:rPr>
          <w:sz w:val="28"/>
          <w:szCs w:val="28"/>
        </w:rPr>
        <w:t>PO</w:t>
      </w:r>
      <w:r w:rsidRPr="00A52093">
        <w:rPr>
          <w:sz w:val="28"/>
          <w:szCs w:val="28"/>
          <w:vertAlign w:val="subscript"/>
        </w:rPr>
        <w:t>4</w:t>
      </w:r>
      <w:r w:rsidRPr="00A52093">
        <w:rPr>
          <w:rFonts w:ascii="Arial Narrow" w:hAnsi="Arial Narrow"/>
          <w:sz w:val="28"/>
          <w:szCs w:val="28"/>
        </w:rPr>
        <w:t>] in 2 litres of solution.</w:t>
      </w:r>
      <w:proofErr w:type="gramEnd"/>
    </w:p>
    <w:p w14:paraId="0E80B350" w14:textId="77777777" w:rsidR="00A52093" w:rsidRPr="00A52093" w:rsidRDefault="00A52093" w:rsidP="00A52093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7A6BBF54" w14:textId="77777777" w:rsidR="00A52093" w:rsidRPr="00A52093" w:rsidRDefault="00A52093" w:rsidP="00A52093">
      <w:pPr>
        <w:pStyle w:val="Indent1"/>
        <w:tabs>
          <w:tab w:val="left" w:pos="1276"/>
          <w:tab w:val="left" w:pos="2977"/>
          <w:tab w:val="left" w:pos="4820"/>
          <w:tab w:val="left" w:pos="6663"/>
          <w:tab w:val="left" w:pos="8080"/>
          <w:tab w:val="left" w:pos="8647"/>
        </w:tabs>
        <w:rPr>
          <w:rFonts w:ascii="Arial Narrow" w:hAnsi="Arial Narrow"/>
          <w:sz w:val="28"/>
          <w:szCs w:val="28"/>
        </w:rPr>
      </w:pPr>
      <w:proofErr w:type="gramStart"/>
      <w:r w:rsidRPr="00A52093">
        <w:rPr>
          <w:rFonts w:ascii="Arial Narrow" w:hAnsi="Arial Narrow"/>
          <w:b/>
          <w:sz w:val="28"/>
          <w:szCs w:val="28"/>
        </w:rPr>
        <w:t>Answers :</w:t>
      </w:r>
      <w:proofErr w:type="gramEnd"/>
      <w:r w:rsidRPr="00A52093">
        <w:rPr>
          <w:rFonts w:ascii="Arial Narrow" w:hAnsi="Arial Narrow"/>
          <w:sz w:val="28"/>
          <w:szCs w:val="28"/>
        </w:rPr>
        <w:tab/>
      </w:r>
      <w:r w:rsidRPr="00A52093">
        <w:rPr>
          <w:rFonts w:ascii="Arial Narrow" w:hAnsi="Arial Narrow"/>
          <w:b/>
          <w:sz w:val="28"/>
          <w:szCs w:val="28"/>
        </w:rPr>
        <w:t>1.</w:t>
      </w:r>
      <w:r w:rsidRPr="00A52093">
        <w:rPr>
          <w:rFonts w:ascii="Arial Narrow" w:hAnsi="Arial Narrow"/>
          <w:sz w:val="28"/>
          <w:szCs w:val="28"/>
        </w:rPr>
        <w:t xml:space="preserve"> [0.5 </w:t>
      </w:r>
      <w:proofErr w:type="spellStart"/>
      <w:r w:rsidRPr="00A52093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A52093">
        <w:rPr>
          <w:rFonts w:ascii="Arial Narrow" w:hAnsi="Arial Narrow"/>
          <w:sz w:val="28"/>
          <w:szCs w:val="28"/>
        </w:rPr>
        <w:t>]</w:t>
      </w:r>
      <w:r w:rsidRPr="00A52093">
        <w:rPr>
          <w:rFonts w:ascii="Arial Narrow" w:hAnsi="Arial Narrow"/>
          <w:sz w:val="28"/>
          <w:szCs w:val="28"/>
        </w:rPr>
        <w:tab/>
      </w:r>
      <w:r w:rsidRPr="00A52093">
        <w:rPr>
          <w:rFonts w:ascii="Arial Narrow" w:hAnsi="Arial Narrow"/>
          <w:b/>
          <w:sz w:val="28"/>
          <w:szCs w:val="28"/>
        </w:rPr>
        <w:t>2.</w:t>
      </w:r>
      <w:r w:rsidR="00E77774">
        <w:rPr>
          <w:rFonts w:ascii="Arial Narrow" w:hAnsi="Arial Narrow"/>
          <w:sz w:val="28"/>
          <w:szCs w:val="28"/>
        </w:rPr>
        <w:t xml:space="preserve"> [0.25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A52093">
        <w:rPr>
          <w:rFonts w:ascii="Arial Narrow" w:hAnsi="Arial Narrow"/>
          <w:sz w:val="28"/>
          <w:szCs w:val="28"/>
        </w:rPr>
        <w:t>]</w:t>
      </w:r>
      <w:r w:rsidRPr="00A52093">
        <w:rPr>
          <w:rFonts w:ascii="Arial Narrow" w:hAnsi="Arial Narrow"/>
          <w:sz w:val="28"/>
          <w:szCs w:val="28"/>
        </w:rPr>
        <w:tab/>
      </w:r>
      <w:r w:rsidRPr="00A52093">
        <w:rPr>
          <w:rFonts w:ascii="Arial Narrow" w:hAnsi="Arial Narrow"/>
          <w:b/>
          <w:sz w:val="28"/>
          <w:szCs w:val="28"/>
        </w:rPr>
        <w:t>3.</w:t>
      </w:r>
      <w:r w:rsidR="00E77774">
        <w:rPr>
          <w:rFonts w:ascii="Arial Narrow" w:hAnsi="Arial Narrow"/>
          <w:sz w:val="28"/>
          <w:szCs w:val="28"/>
        </w:rPr>
        <w:t xml:space="preserve"> [1.33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A52093">
        <w:rPr>
          <w:rFonts w:ascii="Arial Narrow" w:hAnsi="Arial Narrow"/>
          <w:sz w:val="28"/>
          <w:szCs w:val="28"/>
        </w:rPr>
        <w:t>]</w:t>
      </w:r>
      <w:r w:rsidRPr="00A52093">
        <w:rPr>
          <w:rFonts w:ascii="Arial Narrow" w:hAnsi="Arial Narrow"/>
          <w:sz w:val="28"/>
          <w:szCs w:val="28"/>
        </w:rPr>
        <w:tab/>
      </w:r>
      <w:r w:rsidRPr="00A52093">
        <w:rPr>
          <w:rFonts w:ascii="Arial Narrow" w:hAnsi="Arial Narrow"/>
          <w:b/>
          <w:sz w:val="28"/>
          <w:szCs w:val="28"/>
        </w:rPr>
        <w:t>4.</w:t>
      </w:r>
      <w:r w:rsidR="00E77774">
        <w:rPr>
          <w:rFonts w:ascii="Arial Narrow" w:hAnsi="Arial Narrow"/>
          <w:sz w:val="28"/>
          <w:szCs w:val="28"/>
        </w:rPr>
        <w:t xml:space="preserve"> [0.625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A52093">
        <w:rPr>
          <w:rFonts w:ascii="Arial Narrow" w:hAnsi="Arial Narrow"/>
          <w:sz w:val="28"/>
          <w:szCs w:val="28"/>
        </w:rPr>
        <w:t>]</w:t>
      </w:r>
      <w:r w:rsidRPr="00A52093">
        <w:rPr>
          <w:rFonts w:ascii="Arial Narrow" w:hAnsi="Arial Narrow"/>
          <w:sz w:val="28"/>
          <w:szCs w:val="28"/>
        </w:rPr>
        <w:tab/>
      </w:r>
      <w:r w:rsidRPr="00A52093">
        <w:rPr>
          <w:rFonts w:ascii="Arial Narrow" w:hAnsi="Arial Narrow"/>
          <w:b/>
          <w:sz w:val="28"/>
          <w:szCs w:val="28"/>
        </w:rPr>
        <w:t>5.</w:t>
      </w:r>
      <w:r w:rsidR="00E77774">
        <w:rPr>
          <w:rFonts w:ascii="Arial Narrow" w:hAnsi="Arial Narrow"/>
          <w:sz w:val="28"/>
          <w:szCs w:val="28"/>
        </w:rPr>
        <w:t xml:space="preserve"> [0.2 </w:t>
      </w:r>
      <w:proofErr w:type="spellStart"/>
      <w:r w:rsidR="00E77774">
        <w:rPr>
          <w:rFonts w:ascii="Arial Narrow" w:hAnsi="Arial Narrow"/>
          <w:sz w:val="28"/>
          <w:szCs w:val="28"/>
        </w:rPr>
        <w:t>mol</w:t>
      </w:r>
      <w:proofErr w:type="spellEnd"/>
      <w:r w:rsidR="00E77774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E77774">
        <w:rPr>
          <w:rFonts w:ascii="Arial Narrow" w:hAnsi="Arial Narrow"/>
          <w:sz w:val="28"/>
          <w:szCs w:val="28"/>
          <w:vertAlign w:val="superscript"/>
        </w:rPr>
        <w:t>-1</w:t>
      </w:r>
      <w:r w:rsidRPr="00A52093">
        <w:rPr>
          <w:rFonts w:ascii="Arial Narrow" w:hAnsi="Arial Narrow"/>
          <w:sz w:val="28"/>
          <w:szCs w:val="28"/>
        </w:rPr>
        <w:t>]</w:t>
      </w:r>
    </w:p>
    <w:p w14:paraId="1297ED5C" w14:textId="77777777" w:rsidR="00A46287" w:rsidRPr="00797B7F" w:rsidRDefault="00E77774" w:rsidP="00A52093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A46287" w:rsidRPr="00E822B4" w14:paraId="07CE0684" w14:textId="77777777" w:rsidTr="00CC6325">
        <w:trPr>
          <w:jc w:val="center"/>
        </w:trPr>
        <w:tc>
          <w:tcPr>
            <w:tcW w:w="680" w:type="dxa"/>
            <w:vAlign w:val="center"/>
          </w:tcPr>
          <w:p w14:paraId="69798F01" w14:textId="77777777" w:rsidR="00A46287" w:rsidRPr="00E01229" w:rsidRDefault="00A46287" w:rsidP="00CC632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776FF61F" w14:textId="77777777" w:rsidR="00A46287" w:rsidRPr="00E01229" w:rsidRDefault="00A46287" w:rsidP="00CC6325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VOLUMETRIC CALCULATIONS</w:t>
            </w:r>
          </w:p>
        </w:tc>
        <w:tc>
          <w:tcPr>
            <w:tcW w:w="680" w:type="dxa"/>
            <w:vAlign w:val="center"/>
          </w:tcPr>
          <w:p w14:paraId="1D41FE85" w14:textId="77777777" w:rsidR="00A46287" w:rsidRPr="00E01229" w:rsidRDefault="00A46287" w:rsidP="00CC632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05DCB366" w14:textId="77777777" w:rsidR="00A46287" w:rsidRDefault="00A46287" w:rsidP="00A46287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7EDB016E" w14:textId="77777777" w:rsidR="00A46287" w:rsidRPr="00E01229" w:rsidRDefault="00A46287" w:rsidP="00A46287">
      <w:pPr>
        <w:pStyle w:val="Heading"/>
        <w:jc w:val="left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TITRATIONS</w:t>
      </w:r>
    </w:p>
    <w:p w14:paraId="32D2CDB3" w14:textId="197FB362" w:rsidR="00A46287" w:rsidRPr="00F32F5E" w:rsidRDefault="00E01229" w:rsidP="00F32F5E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b w:val="0"/>
          <w:noProof/>
          <w:u w:val="none"/>
          <w:lang w:eastAsia="en-GB"/>
        </w:rPr>
        <w:drawing>
          <wp:anchor distT="0" distB="0" distL="114300" distR="114300" simplePos="0" relativeHeight="251714560" behindDoc="0" locked="0" layoutInCell="1" allowOverlap="1" wp14:anchorId="5C976616" wp14:editId="4F3E062C">
            <wp:simplePos x="0" y="0"/>
            <wp:positionH relativeFrom="column">
              <wp:posOffset>-25400</wp:posOffset>
            </wp:positionH>
            <wp:positionV relativeFrom="paragraph">
              <wp:posOffset>106680</wp:posOffset>
            </wp:positionV>
            <wp:extent cx="1452880" cy="2266315"/>
            <wp:effectExtent l="0" t="0" r="0" b="0"/>
            <wp:wrapSquare wrapText="bothSides"/>
            <wp:docPr id="641" name="Picture 12" descr="Description: bur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burett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87" w:rsidRPr="00F32F5E">
        <w:rPr>
          <w:rFonts w:ascii="Arial Narrow" w:hAnsi="Arial Narrow"/>
          <w:b w:val="0"/>
          <w:sz w:val="28"/>
          <w:szCs w:val="28"/>
          <w:u w:val="none"/>
        </w:rPr>
        <w:t>The information obtained from a titration experiment can be used to calculate the concentration of one of the solutions used.</w:t>
      </w:r>
    </w:p>
    <w:p w14:paraId="5C2A25DD" w14:textId="77777777" w:rsidR="00EA2B22" w:rsidRDefault="00EA2B22" w:rsidP="00A46287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sz w:val="28"/>
          <w:szCs w:val="28"/>
        </w:rPr>
      </w:pPr>
    </w:p>
    <w:p w14:paraId="57FB8752" w14:textId="77777777" w:rsidR="00EA2B22" w:rsidRDefault="00EA2B22" w:rsidP="00EA2B22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  <w:r w:rsidRPr="00EA2B22">
        <w:rPr>
          <w:rFonts w:ascii="Arial Narrow" w:hAnsi="Arial Narrow"/>
          <w:bCs/>
          <w:sz w:val="28"/>
          <w:szCs w:val="28"/>
        </w:rPr>
        <w:t xml:space="preserve">The </w:t>
      </w:r>
      <w:r w:rsidRPr="00EA2B22">
        <w:rPr>
          <w:rFonts w:ascii="Arial Narrow" w:hAnsi="Arial Narrow"/>
          <w:b/>
          <w:bCs/>
          <w:sz w:val="28"/>
          <w:szCs w:val="28"/>
        </w:rPr>
        <w:t>volume</w:t>
      </w:r>
      <w:r w:rsidRPr="00EA2B22">
        <w:rPr>
          <w:rFonts w:ascii="Arial Narrow" w:hAnsi="Arial Narrow"/>
          <w:bCs/>
          <w:sz w:val="28"/>
          <w:szCs w:val="28"/>
        </w:rPr>
        <w:t xml:space="preserve">, </w:t>
      </w:r>
      <w:r w:rsidRPr="00EA2B22">
        <w:rPr>
          <w:rFonts w:ascii="Arial Narrow" w:hAnsi="Arial Narrow"/>
          <w:b/>
          <w:bCs/>
          <w:sz w:val="28"/>
          <w:szCs w:val="28"/>
        </w:rPr>
        <w:t>v</w:t>
      </w:r>
      <w:r w:rsidRPr="00EA2B22">
        <w:rPr>
          <w:rFonts w:ascii="Arial Narrow" w:hAnsi="Arial Narrow"/>
          <w:bCs/>
          <w:sz w:val="28"/>
          <w:szCs w:val="28"/>
        </w:rPr>
        <w:t xml:space="preserve">, and </w:t>
      </w:r>
      <w:r w:rsidRPr="00EA2B22">
        <w:rPr>
          <w:rFonts w:ascii="Arial Narrow" w:hAnsi="Arial Narrow"/>
          <w:b/>
          <w:bCs/>
          <w:sz w:val="28"/>
          <w:szCs w:val="28"/>
        </w:rPr>
        <w:t>concentration</w:t>
      </w:r>
      <w:r w:rsidRPr="00EA2B22">
        <w:rPr>
          <w:rFonts w:ascii="Arial Narrow" w:hAnsi="Arial Narrow"/>
          <w:bCs/>
          <w:sz w:val="28"/>
          <w:szCs w:val="28"/>
        </w:rPr>
        <w:t xml:space="preserve">, </w:t>
      </w:r>
      <w:r w:rsidRPr="00EA2B22">
        <w:rPr>
          <w:rFonts w:ascii="Arial Narrow" w:hAnsi="Arial Narrow"/>
          <w:b/>
          <w:bCs/>
          <w:sz w:val="28"/>
          <w:szCs w:val="28"/>
        </w:rPr>
        <w:t>C</w:t>
      </w:r>
      <w:r w:rsidRPr="00EA2B22">
        <w:rPr>
          <w:rFonts w:ascii="Arial Narrow" w:hAnsi="Arial Narrow"/>
          <w:bCs/>
          <w:sz w:val="28"/>
          <w:szCs w:val="28"/>
        </w:rPr>
        <w:t>, of one of the reactants will be known.</w:t>
      </w:r>
    </w:p>
    <w:p w14:paraId="67832E2D" w14:textId="77777777" w:rsidR="00EA2B22" w:rsidRPr="00EA2B22" w:rsidRDefault="00EA2B22" w:rsidP="00EA2B22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sz w:val="28"/>
          <w:szCs w:val="28"/>
        </w:rPr>
      </w:pPr>
    </w:p>
    <w:p w14:paraId="2E8F68F0" w14:textId="77777777" w:rsidR="00EA2B22" w:rsidRDefault="00EA2B22" w:rsidP="00EA2B22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  <w:r w:rsidRPr="00EA2B22">
        <w:rPr>
          <w:rFonts w:ascii="Arial Narrow" w:hAnsi="Arial Narrow"/>
          <w:bCs/>
          <w:sz w:val="28"/>
          <w:szCs w:val="28"/>
        </w:rPr>
        <w:t xml:space="preserve">Therefore, the </w:t>
      </w:r>
      <w:r w:rsidRPr="00EA2B22">
        <w:rPr>
          <w:rFonts w:ascii="Arial Narrow" w:hAnsi="Arial Narrow"/>
          <w:b/>
          <w:bCs/>
          <w:sz w:val="28"/>
          <w:szCs w:val="28"/>
        </w:rPr>
        <w:t>number of moles</w:t>
      </w:r>
      <w:r w:rsidRPr="00EA2B22">
        <w:rPr>
          <w:rFonts w:ascii="Arial Narrow" w:hAnsi="Arial Narrow"/>
          <w:bCs/>
          <w:sz w:val="28"/>
          <w:szCs w:val="28"/>
        </w:rPr>
        <w:t xml:space="preserve">, </w:t>
      </w:r>
      <w:r w:rsidRPr="00EA2B22">
        <w:rPr>
          <w:rFonts w:ascii="Arial Narrow" w:hAnsi="Arial Narrow"/>
          <w:b/>
          <w:bCs/>
          <w:sz w:val="28"/>
          <w:szCs w:val="28"/>
        </w:rPr>
        <w:t>n</w:t>
      </w:r>
      <w:r w:rsidRPr="00EA2B22">
        <w:rPr>
          <w:rFonts w:ascii="Arial Narrow" w:hAnsi="Arial Narrow"/>
          <w:bCs/>
          <w:sz w:val="28"/>
          <w:szCs w:val="28"/>
        </w:rPr>
        <w:t xml:space="preserve">, of the reactant can be calculated. </w:t>
      </w:r>
    </w:p>
    <w:p w14:paraId="4EB98AF0" w14:textId="71EC59F3" w:rsidR="00CE69E7" w:rsidRDefault="00E01229" w:rsidP="00977BFC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3452DA" wp14:editId="583E87CB">
                <wp:simplePos x="0" y="0"/>
                <wp:positionH relativeFrom="column">
                  <wp:posOffset>1511935</wp:posOffset>
                </wp:positionH>
                <wp:positionV relativeFrom="paragraph">
                  <wp:posOffset>132080</wp:posOffset>
                </wp:positionV>
                <wp:extent cx="1448435" cy="723265"/>
                <wp:effectExtent l="76835" t="81280" r="74930" b="97155"/>
                <wp:wrapSquare wrapText="bothSides"/>
                <wp:docPr id="70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723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FAB594" w14:textId="77777777" w:rsidR="00B43FC8" w:rsidRDefault="00B43FC8" w:rsidP="00977BFC">
                            <w:pPr>
                              <w:tabs>
                                <w:tab w:val="left" w:pos="709"/>
                                <w:tab w:val="left" w:pos="1134"/>
                              </w:tabs>
                            </w:pP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 n</w:t>
                            </w: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ab/>
                            </w:r>
                            <w:r w:rsidRPr="00EF0002">
                              <w:rPr>
                                <w:position w:val="-34"/>
                              </w:rPr>
                              <w:object w:dxaOrig="760" w:dyaOrig="880" w14:anchorId="272567F4">
                                <v:shape id="_x0000_i1074" type="#_x0000_t75" style="width:38.2pt;height:44.1pt" o:ole="">
                                  <v:imagedata r:id="rId63" o:title=""/>
                                </v:shape>
                                <o:OLEObject Type="Embed" ProgID="Equation.3" ShapeID="_x0000_i1074" DrawAspect="Content" ObjectID="_1524377185" r:id="rId101"/>
                              </w:objec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4" o:spid="_x0000_s1218" type="#_x0000_t202" style="position:absolute;margin-left:119.05pt;margin-top:10.4pt;width:114.05pt;height:5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65FAB594" w14:textId="77777777" w:rsidR="00EB3418" w:rsidRDefault="00EB3418" w:rsidP="00977BFC">
                      <w:pPr>
                        <w:tabs>
                          <w:tab w:val="left" w:pos="709"/>
                          <w:tab w:val="left" w:pos="1134"/>
                        </w:tabs>
                      </w:pPr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>n</w:t>
                      </w:r>
                      <w:proofErr w:type="gramEnd"/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ab/>
                      </w:r>
                      <w:r w:rsidRPr="00EF0002">
                        <w:rPr>
                          <w:position w:val="-34"/>
                        </w:rPr>
                        <w:object w:dxaOrig="760" w:dyaOrig="880" w14:anchorId="272567F4">
                          <v:shape id="_x0000_i1074" type="#_x0000_t75" style="width:38.2pt;height:44.1pt" o:ole="">
                            <v:imagedata r:id="rId121" o:title=""/>
                          </v:shape>
                          <o:OLEObject Type="Embed" ProgID="Equation.3" ShapeID="_x0000_i1074" DrawAspect="Content" ObjectID="_1330456076" r:id="rId12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40B87" w14:textId="77777777" w:rsidR="00977BFC" w:rsidRDefault="00977BFC" w:rsidP="00977BFC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7F0B1AEC" w14:textId="77777777" w:rsidR="00977BFC" w:rsidRDefault="00977BFC" w:rsidP="00977BFC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6814CA9D" w14:textId="77777777" w:rsidR="00977BFC" w:rsidRDefault="00977BFC" w:rsidP="00977BFC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00ADE50C" w14:textId="77777777" w:rsidR="0043127F" w:rsidRPr="00A46287" w:rsidRDefault="0043127F" w:rsidP="0043127F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28"/>
          <w:szCs w:val="28"/>
        </w:rPr>
      </w:pPr>
    </w:p>
    <w:p w14:paraId="2A38A213" w14:textId="77777777" w:rsidR="00A770F1" w:rsidRPr="008D76C4" w:rsidRDefault="00A770F1" w:rsidP="005A3A9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28"/>
          <w:szCs w:val="28"/>
        </w:rPr>
      </w:pPr>
      <w:r w:rsidRPr="008D76C4">
        <w:rPr>
          <w:rFonts w:ascii="Arial Narrow" w:hAnsi="Arial Narrow"/>
          <w:bCs/>
          <w:sz w:val="28"/>
          <w:szCs w:val="28"/>
        </w:rPr>
        <w:t xml:space="preserve">Using the mole ratio from the balanced equation for the reaction the </w:t>
      </w:r>
      <w:r w:rsidRPr="008D76C4">
        <w:rPr>
          <w:rFonts w:ascii="Arial Narrow" w:hAnsi="Arial Narrow"/>
          <w:b/>
          <w:bCs/>
          <w:sz w:val="28"/>
          <w:szCs w:val="28"/>
        </w:rPr>
        <w:t>number of moles</w:t>
      </w:r>
      <w:r w:rsidRPr="008D76C4">
        <w:rPr>
          <w:rFonts w:ascii="Arial Narrow" w:hAnsi="Arial Narrow"/>
          <w:bCs/>
          <w:sz w:val="28"/>
          <w:szCs w:val="28"/>
        </w:rPr>
        <w:t xml:space="preserve">, </w:t>
      </w:r>
      <w:r w:rsidRPr="008D76C4">
        <w:rPr>
          <w:rFonts w:ascii="Arial Narrow" w:hAnsi="Arial Narrow"/>
          <w:b/>
          <w:bCs/>
          <w:sz w:val="28"/>
          <w:szCs w:val="28"/>
        </w:rPr>
        <w:t>n</w:t>
      </w:r>
      <w:r w:rsidRPr="008D76C4">
        <w:rPr>
          <w:rFonts w:ascii="Arial Narrow" w:hAnsi="Arial Narrow"/>
          <w:bCs/>
          <w:sz w:val="28"/>
          <w:szCs w:val="28"/>
        </w:rPr>
        <w:t>, of the other reactant can be calculated.</w:t>
      </w:r>
    </w:p>
    <w:p w14:paraId="59AE8CE4" w14:textId="76CA87C0" w:rsidR="00A52093" w:rsidRDefault="00E01229" w:rsidP="00A52093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5B4E82" wp14:editId="58E57BC8">
                <wp:simplePos x="0" y="0"/>
                <wp:positionH relativeFrom="column">
                  <wp:posOffset>5109845</wp:posOffset>
                </wp:positionH>
                <wp:positionV relativeFrom="paragraph">
                  <wp:posOffset>88900</wp:posOffset>
                </wp:positionV>
                <wp:extent cx="1263015" cy="718820"/>
                <wp:effectExtent l="80645" t="76200" r="78740" b="106680"/>
                <wp:wrapSquare wrapText="bothSides"/>
                <wp:docPr id="6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18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6E90CD" w14:textId="77777777" w:rsidR="00B43FC8" w:rsidRDefault="00B43FC8"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 </w:t>
                            </w:r>
                            <w:r w:rsidRPr="004E2812"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=    </w:t>
                            </w:r>
                            <w:r w:rsidRPr="004E2812">
                              <w:rPr>
                                <w:position w:val="-32"/>
                                <w:sz w:val="20"/>
                              </w:rPr>
                              <w:object w:dxaOrig="340" w:dyaOrig="880" w14:anchorId="6111C82E">
                                <v:shape id="_x0000_i1076" type="#_x0000_t75" style="width:16.15pt;height:44.1pt" o:ole="" fillcolor="window">
                                  <v:imagedata r:id="rId44" o:title=""/>
                                </v:shape>
                                <o:OLEObject Type="Embed" ProgID="Equation.3" ShapeID="_x0000_i1076" DrawAspect="Content" ObjectID="_1524377186" r:id="rId123"/>
                              </w:objec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3" o:spid="_x0000_s1219" type="#_x0000_t202" style="position:absolute;margin-left:402.35pt;margin-top:7pt;width:99.45pt;height:5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616E90CD" w14:textId="77777777" w:rsidR="00EB3418" w:rsidRDefault="00EB3418">
                      <w:r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 </w:t>
                      </w:r>
                      <w:r w:rsidRPr="004E2812">
                        <w:rPr>
                          <w:rFonts w:ascii="Arial Narrow" w:hAnsi="Arial Narrow"/>
                          <w:b/>
                          <w:sz w:val="36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b/>
                          <w:sz w:val="36"/>
                        </w:rPr>
                        <w:t xml:space="preserve">=    </w:t>
                      </w:r>
                      <w:proofErr w:type="gramEnd"/>
                      <w:r w:rsidRPr="004E2812">
                        <w:rPr>
                          <w:position w:val="-32"/>
                          <w:sz w:val="20"/>
                        </w:rPr>
                        <w:object w:dxaOrig="340" w:dyaOrig="880" w14:anchorId="6111C82E">
                          <v:shape id="_x0000_i1076" type="#_x0000_t75" style="width:16.15pt;height:44.1pt" o:ole="" fillcolor="window">
                            <v:imagedata r:id="rId125" o:title=""/>
                          </v:shape>
                          <o:OLEObject Type="Embed" ProgID="Equation.3" ShapeID="_x0000_i1076" DrawAspect="Content" ObjectID="_1330456077" r:id="rId12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FF1F1" w14:textId="77777777" w:rsidR="00890FD4" w:rsidRPr="00890FD4" w:rsidRDefault="00890FD4" w:rsidP="00890FD4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28"/>
          <w:szCs w:val="28"/>
        </w:rPr>
      </w:pPr>
      <w:r w:rsidRPr="00890FD4">
        <w:rPr>
          <w:rFonts w:ascii="Arial Narrow" w:hAnsi="Arial Narrow"/>
          <w:bCs/>
          <w:sz w:val="28"/>
          <w:szCs w:val="28"/>
        </w:rPr>
        <w:t xml:space="preserve">Knowing the </w:t>
      </w:r>
      <w:r w:rsidRPr="00890FD4">
        <w:rPr>
          <w:rFonts w:ascii="Arial Narrow" w:hAnsi="Arial Narrow"/>
          <w:b/>
          <w:bCs/>
          <w:sz w:val="28"/>
          <w:szCs w:val="28"/>
        </w:rPr>
        <w:t>number of moles</w:t>
      </w:r>
      <w:r w:rsidRPr="00890FD4">
        <w:rPr>
          <w:rFonts w:ascii="Arial Narrow" w:hAnsi="Arial Narrow"/>
          <w:bCs/>
          <w:sz w:val="28"/>
          <w:szCs w:val="28"/>
        </w:rPr>
        <w:t xml:space="preserve">, </w:t>
      </w:r>
      <w:r w:rsidRPr="00890FD4">
        <w:rPr>
          <w:rFonts w:ascii="Arial Narrow" w:hAnsi="Arial Narrow"/>
          <w:b/>
          <w:bCs/>
          <w:sz w:val="28"/>
          <w:szCs w:val="28"/>
        </w:rPr>
        <w:t>n</w:t>
      </w:r>
      <w:r w:rsidRPr="00890FD4">
        <w:rPr>
          <w:rFonts w:ascii="Arial Narrow" w:hAnsi="Arial Narrow"/>
          <w:bCs/>
          <w:sz w:val="28"/>
          <w:szCs w:val="28"/>
        </w:rPr>
        <w:t xml:space="preserve">, and the </w:t>
      </w:r>
      <w:r w:rsidRPr="00890FD4">
        <w:rPr>
          <w:rFonts w:ascii="Arial Narrow" w:hAnsi="Arial Narrow"/>
          <w:b/>
          <w:bCs/>
          <w:sz w:val="28"/>
          <w:szCs w:val="28"/>
        </w:rPr>
        <w:t>volume</w:t>
      </w:r>
      <w:r w:rsidRPr="00890FD4">
        <w:rPr>
          <w:rFonts w:ascii="Arial Narrow" w:hAnsi="Arial Narrow"/>
          <w:bCs/>
          <w:sz w:val="28"/>
          <w:szCs w:val="28"/>
        </w:rPr>
        <w:t xml:space="preserve">, </w:t>
      </w:r>
      <w:r w:rsidRPr="00890FD4">
        <w:rPr>
          <w:rFonts w:ascii="Arial Narrow" w:hAnsi="Arial Narrow"/>
          <w:b/>
          <w:bCs/>
          <w:sz w:val="28"/>
          <w:szCs w:val="28"/>
        </w:rPr>
        <w:t>v</w:t>
      </w:r>
      <w:r w:rsidRPr="00890FD4">
        <w:rPr>
          <w:rFonts w:ascii="Arial Narrow" w:hAnsi="Arial Narrow"/>
          <w:bCs/>
          <w:sz w:val="28"/>
          <w:szCs w:val="28"/>
        </w:rPr>
        <w:t xml:space="preserve">, of this reactant the </w:t>
      </w:r>
      <w:r w:rsidRPr="00890FD4">
        <w:rPr>
          <w:rFonts w:ascii="Arial Narrow" w:hAnsi="Arial Narrow"/>
          <w:b/>
          <w:bCs/>
          <w:sz w:val="28"/>
          <w:szCs w:val="28"/>
        </w:rPr>
        <w:t>concentration</w:t>
      </w:r>
      <w:r w:rsidRPr="00890FD4">
        <w:rPr>
          <w:rFonts w:ascii="Arial Narrow" w:hAnsi="Arial Narrow"/>
          <w:bCs/>
          <w:sz w:val="28"/>
          <w:szCs w:val="28"/>
        </w:rPr>
        <w:t xml:space="preserve">, </w:t>
      </w:r>
      <w:r w:rsidRPr="00890FD4">
        <w:rPr>
          <w:rFonts w:ascii="Arial Narrow" w:hAnsi="Arial Narrow"/>
          <w:b/>
          <w:bCs/>
          <w:sz w:val="28"/>
          <w:szCs w:val="28"/>
        </w:rPr>
        <w:t>C</w:t>
      </w:r>
      <w:r w:rsidRPr="00890FD4">
        <w:rPr>
          <w:rFonts w:ascii="Arial Narrow" w:hAnsi="Arial Narrow"/>
          <w:bCs/>
          <w:sz w:val="28"/>
          <w:szCs w:val="28"/>
        </w:rPr>
        <w:t>, can be calculated.</w:t>
      </w:r>
    </w:p>
    <w:p w14:paraId="33D163F2" w14:textId="77777777" w:rsidR="00890FD4" w:rsidRDefault="00890FD4" w:rsidP="00890FD4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2F41A01" w14:textId="77777777" w:rsidR="00890FD4" w:rsidRDefault="00890FD4" w:rsidP="00890FD4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670"/>
        </w:tabs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ab/>
      </w:r>
      <w:r>
        <w:rPr>
          <w:rFonts w:ascii="Arial Narrow" w:hAnsi="Arial Narrow"/>
          <w:b/>
          <w:sz w:val="36"/>
        </w:rPr>
        <w:tab/>
      </w:r>
    </w:p>
    <w:p w14:paraId="699638BB" w14:textId="29CB8B99" w:rsidR="00EE1C9D" w:rsidRPr="00EE1C9D" w:rsidRDefault="00E01229" w:rsidP="00EE1C9D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62DFBED8" wp14:editId="3D601327">
            <wp:simplePos x="0" y="0"/>
            <wp:positionH relativeFrom="column">
              <wp:posOffset>4737735</wp:posOffset>
            </wp:positionH>
            <wp:positionV relativeFrom="paragraph">
              <wp:posOffset>374015</wp:posOffset>
            </wp:positionV>
            <wp:extent cx="1886585" cy="2943860"/>
            <wp:effectExtent l="0" t="0" r="0" b="2540"/>
            <wp:wrapSquare wrapText="bothSides"/>
            <wp:docPr id="733" name="Picture 733" descr="Description: bur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Description: burett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C9D" w:rsidRPr="00251DED">
        <w:rPr>
          <w:rFonts w:ascii="Arial Narrow" w:hAnsi="Arial Narrow"/>
          <w:b/>
          <w:sz w:val="28"/>
          <w:szCs w:val="28"/>
        </w:rPr>
        <w:t>Example:</w:t>
      </w:r>
      <w:r w:rsidR="00EE1C9D" w:rsidRPr="00251DED">
        <w:rPr>
          <w:rFonts w:ascii="Arial Narrow" w:hAnsi="Arial Narrow"/>
          <w:b/>
          <w:sz w:val="28"/>
          <w:szCs w:val="28"/>
        </w:rPr>
        <w:tab/>
      </w:r>
      <w:r w:rsidR="00EE1C9D" w:rsidRPr="00EE1C9D">
        <w:rPr>
          <w:rFonts w:ascii="Arial Narrow" w:hAnsi="Arial Narrow"/>
          <w:b/>
          <w:bCs/>
          <w:sz w:val="28"/>
          <w:szCs w:val="28"/>
        </w:rPr>
        <w:t>25 cm</w:t>
      </w:r>
      <w:r w:rsidR="00EE1C9D" w:rsidRPr="00EE1C9D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="00EE1C9D" w:rsidRPr="00EE1C9D">
        <w:rPr>
          <w:rFonts w:ascii="Arial Narrow" w:hAnsi="Arial Narrow"/>
          <w:b/>
          <w:bCs/>
          <w:sz w:val="28"/>
          <w:szCs w:val="28"/>
        </w:rPr>
        <w:t xml:space="preserve"> </w:t>
      </w:r>
      <w:r w:rsidR="00EE1C9D" w:rsidRPr="00EE1C9D">
        <w:rPr>
          <w:rFonts w:ascii="Arial Narrow" w:hAnsi="Arial Narrow"/>
          <w:bCs/>
          <w:sz w:val="28"/>
          <w:szCs w:val="28"/>
        </w:rPr>
        <w:t xml:space="preserve">of </w:t>
      </w:r>
      <w:r w:rsidR="00EE1C9D" w:rsidRPr="00EE1C9D">
        <w:rPr>
          <w:rFonts w:ascii="Arial Narrow" w:hAnsi="Arial Narrow"/>
          <w:b/>
          <w:bCs/>
          <w:sz w:val="28"/>
          <w:szCs w:val="28"/>
        </w:rPr>
        <w:t xml:space="preserve">1.0 </w:t>
      </w:r>
      <w:proofErr w:type="spellStart"/>
      <w:r w:rsidR="00EE1C9D" w:rsidRPr="00EE1C9D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="00EE1C9D" w:rsidRPr="00EE1C9D">
        <w:rPr>
          <w:rFonts w:ascii="Arial Narrow" w:hAnsi="Arial Narrow"/>
          <w:b/>
          <w:bCs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b/>
          <w:i/>
          <w:sz w:val="28"/>
          <w:szCs w:val="28"/>
        </w:rPr>
        <w:t>l</w:t>
      </w:r>
      <w:r w:rsidR="00753E28" w:rsidRPr="00753E28">
        <w:rPr>
          <w:rFonts w:ascii="Arial Narrow" w:hAnsi="Arial Narrow"/>
          <w:b/>
          <w:bCs/>
          <w:sz w:val="28"/>
          <w:szCs w:val="28"/>
          <w:vertAlign w:val="superscript"/>
        </w:rPr>
        <w:t xml:space="preserve"> </w:t>
      </w:r>
      <w:r w:rsidR="00EE1C9D" w:rsidRPr="00EE1C9D">
        <w:rPr>
          <w:rFonts w:ascii="Arial Narrow" w:hAnsi="Arial Narrow"/>
          <w:b/>
          <w:bCs/>
          <w:sz w:val="28"/>
          <w:szCs w:val="28"/>
          <w:vertAlign w:val="superscript"/>
        </w:rPr>
        <w:t>-1</w:t>
      </w:r>
      <w:r w:rsidR="00EE1C9D" w:rsidRPr="00EE1C9D">
        <w:rPr>
          <w:rFonts w:ascii="Arial Narrow" w:hAnsi="Arial Narrow"/>
          <w:bCs/>
          <w:sz w:val="28"/>
          <w:szCs w:val="28"/>
        </w:rPr>
        <w:t xml:space="preserve"> sodium hydroxide was measured into a conical flask using a pipette.</w:t>
      </w:r>
      <w:r w:rsidR="00EE1C9D" w:rsidRPr="00EE1C9D">
        <w:rPr>
          <w:rFonts w:ascii="Arial Narrow" w:hAnsi="Arial Narrow"/>
          <w:b/>
          <w:bCs/>
          <w:sz w:val="28"/>
          <w:szCs w:val="28"/>
        </w:rPr>
        <w:t xml:space="preserve">  </w:t>
      </w:r>
    </w:p>
    <w:p w14:paraId="430B49C2" w14:textId="77777777" w:rsidR="00EE1C9D" w:rsidRDefault="00EE1C9D" w:rsidP="00EE1C9D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</w:p>
    <w:p w14:paraId="23197092" w14:textId="0148CC7E" w:rsidR="002670DE" w:rsidRDefault="00E01229" w:rsidP="00EE1C9D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A95AC8" wp14:editId="6FA3FDB4">
                <wp:simplePos x="0" y="0"/>
                <wp:positionH relativeFrom="column">
                  <wp:posOffset>1177925</wp:posOffset>
                </wp:positionH>
                <wp:positionV relativeFrom="paragraph">
                  <wp:posOffset>137795</wp:posOffset>
                </wp:positionV>
                <wp:extent cx="3176270" cy="1483360"/>
                <wp:effectExtent l="73025" t="74295" r="78105" b="106045"/>
                <wp:wrapTight wrapText="bothSides">
                  <wp:wrapPolygon edited="0">
                    <wp:start x="-285" y="-148"/>
                    <wp:lineTo x="-285" y="22608"/>
                    <wp:lineTo x="22097" y="22608"/>
                    <wp:lineTo x="22097" y="148"/>
                    <wp:lineTo x="22028" y="-148"/>
                    <wp:lineTo x="-285" y="-148"/>
                  </wp:wrapPolygon>
                </wp:wrapTight>
                <wp:docPr id="6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83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2475C9" w14:textId="77777777" w:rsidR="00B43FC8" w:rsidRDefault="00B43FC8" w:rsidP="00A13FB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Knowing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 w:rsidRPr="00FC66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NaOH</w:t>
                            </w:r>
                            <w:proofErr w:type="spellEnd"/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number of moles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used can be calculated.</w:t>
                            </w:r>
                          </w:p>
                          <w:p w14:paraId="3FC7469C" w14:textId="77777777" w:rsidR="00B43FC8" w:rsidRDefault="00B43FC8" w:rsidP="00A13FB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EC970D" w14:textId="77777777" w:rsidR="00B43FC8" w:rsidRDefault="00B43FC8" w:rsidP="0060146D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620" w:dyaOrig="700" w14:anchorId="02396851">
                                <v:shape id="_x0000_i1078" type="#_x0000_t75" style="width:30.85pt;height:35.25pt" o:ole="" fillcolor="window">
                                  <v:imagedata r:id="rId74" o:title=""/>
                                </v:shape>
                                <o:OLEObject Type="Embed" ProgID="Equation.3" ShapeID="_x0000_i1078" DrawAspect="Content" ObjectID="_1524377187" r:id="rId127"/>
                              </w:objec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F85090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920" w:dyaOrig="700" w14:anchorId="6F638DE4">
                                <v:shape id="_x0000_i1080" type="#_x0000_t75" style="width:47pt;height:35.25pt" o:ole="">
                                  <v:imagedata r:id="rId128" o:title=""/>
                                </v:shape>
                                <o:OLEObject Type="Embed" ProgID="Equation.3" ShapeID="_x0000_i1080" DrawAspect="Content" ObjectID="_1524377188" r:id="rId129"/>
                              </w:object>
                            </w:r>
                          </w:p>
                          <w:p w14:paraId="416BB965" w14:textId="77777777" w:rsidR="00B43FC8" w:rsidRPr="00A13FBB" w:rsidRDefault="00B43FC8" w:rsidP="0060146D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0.025 mole</w:t>
                            </w:r>
                          </w:p>
                          <w:p w14:paraId="5CB43234" w14:textId="77777777" w:rsidR="00B43FC8" w:rsidRDefault="00B43FC8"/>
                          <w:p w14:paraId="07F6DEEB" w14:textId="77777777" w:rsidR="00B43FC8" w:rsidRDefault="00B43FC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2" o:spid="_x0000_s1220" type="#_x0000_t202" style="position:absolute;left:0;text-align:left;margin-left:92.75pt;margin-top:10.85pt;width:250.1pt;height:116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" filled="f" strokeweight="2pt">
                <v:stroke endarrowwidth="narrow" endarrowlength="short"/>
                <v:shadow on="t" opacity="24903f" mv:blur="40000f" origin=",.5" offset="0,20000emu"/>
                <v:textbox inset=",7.2pt,,7.2pt">
                  <w:txbxContent>
                    <w:p w14:paraId="062475C9" w14:textId="77777777" w:rsidR="00EB3418" w:rsidRDefault="00EB3418" w:rsidP="00A13FB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Knowing the </w:t>
                      </w:r>
                      <w:r w:rsidRPr="0060146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C</w:t>
                      </w:r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and </w:t>
                      </w:r>
                      <w:r w:rsidRPr="0060146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v</w:t>
                      </w:r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of the </w:t>
                      </w:r>
                      <w:proofErr w:type="spellStart"/>
                      <w:r w:rsidRPr="00FC661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NaOH</w:t>
                      </w:r>
                      <w:proofErr w:type="spellEnd"/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, the </w:t>
                      </w:r>
                      <w:r w:rsidRPr="0060146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number of moles</w:t>
                      </w:r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, </w:t>
                      </w:r>
                      <w:r w:rsidRPr="0060146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</w:t>
                      </w:r>
                      <w:r w:rsidRPr="00A13FBB">
                        <w:rPr>
                          <w:rFonts w:ascii="Arial Narrow" w:hAnsi="Arial Narrow"/>
                          <w:sz w:val="28"/>
                          <w:szCs w:val="28"/>
                        </w:rPr>
                        <w:t>, used can be calculated.</w:t>
                      </w:r>
                    </w:p>
                    <w:p w14:paraId="3FC7469C" w14:textId="77777777" w:rsidR="00EB3418" w:rsidRDefault="00EB3418" w:rsidP="00A13FB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5AEC970D" w14:textId="77777777" w:rsidR="00EB3418" w:rsidRDefault="00EB3418" w:rsidP="0060146D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268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BF16C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  <w:t>=</w:t>
                      </w:r>
                      <w:r w:rsidRPr="00BF16C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</w:r>
                      <w:r w:rsidRPr="00BF16C1">
                        <w:rPr>
                          <w:rFonts w:ascii="Arial Narrow" w:hAnsi="Arial Narrow"/>
                          <w:b/>
                          <w:position w:val="-28"/>
                          <w:sz w:val="28"/>
                          <w:szCs w:val="28"/>
                        </w:rPr>
                        <w:object w:dxaOrig="620" w:dyaOrig="700" w14:anchorId="02396851">
                          <v:shape id="_x0000_i1078" type="#_x0000_t75" style="width:30.85pt;height:35.25pt" o:ole="" fillcolor="window">
                            <v:imagedata r:id="rId131" o:title=""/>
                          </v:shape>
                          <o:OLEObject Type="Embed" ProgID="Equation.3" ShapeID="_x0000_i1078" DrawAspect="Content" ObjectID="_1330456078" r:id="rId132"/>
                        </w:object>
                      </w:r>
                      <w:r w:rsidRPr="00BF16C1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60146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=</w:t>
                      </w:r>
                      <w:r w:rsidRPr="00BF16C1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F85090">
                        <w:rPr>
                          <w:rFonts w:ascii="Arial Narrow" w:hAnsi="Arial Narrow"/>
                          <w:b/>
                          <w:position w:val="-28"/>
                          <w:sz w:val="28"/>
                          <w:szCs w:val="28"/>
                        </w:rPr>
                        <w:object w:dxaOrig="920" w:dyaOrig="700" w14:anchorId="6F638DE4">
                          <v:shape id="_x0000_i1080" type="#_x0000_t75" style="width:47pt;height:35.25pt" o:ole="">
                            <v:imagedata r:id="rId133" o:title=""/>
                          </v:shape>
                          <o:OLEObject Type="Embed" ProgID="Equation.3" ShapeID="_x0000_i1080" DrawAspect="Content" ObjectID="_1330456079" r:id="rId134"/>
                        </w:object>
                      </w:r>
                    </w:p>
                    <w:p w14:paraId="416BB965" w14:textId="77777777" w:rsidR="00EB3418" w:rsidRPr="00A13FBB" w:rsidRDefault="00EB3418" w:rsidP="0060146D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268"/>
                        </w:tabs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  <w:t>=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  <w:t>0.025 mole</w:t>
                      </w:r>
                    </w:p>
                    <w:p w14:paraId="5CB43234" w14:textId="77777777" w:rsidR="00EB3418" w:rsidRDefault="00EB3418"/>
                    <w:p w14:paraId="07F6DEEB" w14:textId="77777777" w:rsidR="00EB3418" w:rsidRDefault="00EB3418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80C7D3A" wp14:editId="7496C13D">
                <wp:simplePos x="0" y="0"/>
                <wp:positionH relativeFrom="column">
                  <wp:posOffset>119380</wp:posOffset>
                </wp:positionH>
                <wp:positionV relativeFrom="paragraph">
                  <wp:posOffset>-635</wp:posOffset>
                </wp:positionV>
                <wp:extent cx="539750" cy="2165985"/>
                <wp:effectExtent l="55880" t="0" r="52070" b="31750"/>
                <wp:wrapSquare wrapText="bothSides"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2165985"/>
                          <a:chOff x="0" y="-4760"/>
                          <a:chExt cx="1386040" cy="3597273"/>
                        </a:xfrm>
                      </wpg:grpSpPr>
                      <wps:wsp>
                        <wps:cNvPr id="34" name="Freeform 2"/>
                        <wps:cNvSpPr>
                          <a:spLocks/>
                        </wps:cNvSpPr>
                        <wps:spPr bwMode="auto">
                          <a:xfrm>
                            <a:off x="7937" y="3275013"/>
                            <a:ext cx="1363663" cy="317500"/>
                          </a:xfrm>
                          <a:custGeom>
                            <a:avLst/>
                            <a:gdLst>
                              <a:gd name="T0" fmla="*/ 16824 w 1072089"/>
                              <a:gd name="T1" fmla="*/ 22184 h 227206"/>
                              <a:gd name="T2" fmla="*/ 37017 w 1072089"/>
                              <a:gd name="T3" fmla="*/ 26621 h 227206"/>
                              <a:gd name="T4" fmla="*/ 49132 w 1072089"/>
                              <a:gd name="T5" fmla="*/ 31057 h 227206"/>
                              <a:gd name="T6" fmla="*/ 186441 w 1072089"/>
                              <a:gd name="T7" fmla="*/ 31057 h 227206"/>
                              <a:gd name="T8" fmla="*/ 622599 w 1072089"/>
                              <a:gd name="T9" fmla="*/ 26621 h 227206"/>
                              <a:gd name="T10" fmla="*/ 695292 w 1072089"/>
                              <a:gd name="T11" fmla="*/ 35494 h 227206"/>
                              <a:gd name="T12" fmla="*/ 832601 w 1072089"/>
                              <a:gd name="T13" fmla="*/ 26621 h 227206"/>
                              <a:gd name="T14" fmla="*/ 905294 w 1072089"/>
                              <a:gd name="T15" fmla="*/ 13310 h 227206"/>
                              <a:gd name="T16" fmla="*/ 1171835 w 1072089"/>
                              <a:gd name="T17" fmla="*/ 8874 h 227206"/>
                              <a:gd name="T18" fmla="*/ 1187989 w 1072089"/>
                              <a:gd name="T19" fmla="*/ 4437 h 227206"/>
                              <a:gd name="T20" fmla="*/ 1208181 w 1072089"/>
                              <a:gd name="T21" fmla="*/ 0 h 227206"/>
                              <a:gd name="T22" fmla="*/ 1357606 w 1072089"/>
                              <a:gd name="T23" fmla="*/ 48805 h 227206"/>
                              <a:gd name="T24" fmla="*/ 1361644 w 1072089"/>
                              <a:gd name="T25" fmla="*/ 133103 h 227206"/>
                              <a:gd name="T26" fmla="*/ 1333375 w 1072089"/>
                              <a:gd name="T27" fmla="*/ 212965 h 227206"/>
                              <a:gd name="T28" fmla="*/ 1309144 w 1072089"/>
                              <a:gd name="T29" fmla="*/ 230712 h 227206"/>
                              <a:gd name="T30" fmla="*/ 1284913 w 1072089"/>
                              <a:gd name="T31" fmla="*/ 244023 h 227206"/>
                              <a:gd name="T32" fmla="*/ 1256643 w 1072089"/>
                              <a:gd name="T33" fmla="*/ 270643 h 227206"/>
                              <a:gd name="T34" fmla="*/ 1240489 w 1072089"/>
                              <a:gd name="T35" fmla="*/ 266207 h 227206"/>
                              <a:gd name="T36" fmla="*/ 1204143 w 1072089"/>
                              <a:gd name="T37" fmla="*/ 292827 h 227206"/>
                              <a:gd name="T38" fmla="*/ 1183950 w 1072089"/>
                              <a:gd name="T39" fmla="*/ 288391 h 227206"/>
                              <a:gd name="T40" fmla="*/ 1159719 w 1072089"/>
                              <a:gd name="T41" fmla="*/ 301701 h 227206"/>
                              <a:gd name="T42" fmla="*/ 1143565 w 1072089"/>
                              <a:gd name="T43" fmla="*/ 288391 h 227206"/>
                              <a:gd name="T44" fmla="*/ 1006257 w 1072089"/>
                              <a:gd name="T45" fmla="*/ 310574 h 227206"/>
                              <a:gd name="T46" fmla="*/ 545868 w 1072089"/>
                              <a:gd name="T47" fmla="*/ 315011 h 227206"/>
                              <a:gd name="T48" fmla="*/ 186440 w 1072089"/>
                              <a:gd name="T49" fmla="*/ 306136 h 227206"/>
                              <a:gd name="T50" fmla="*/ 97594 w 1072089"/>
                              <a:gd name="T51" fmla="*/ 270643 h 227206"/>
                              <a:gd name="T52" fmla="*/ 73363 w 1072089"/>
                              <a:gd name="T53" fmla="*/ 257333 h 227206"/>
                              <a:gd name="T54" fmla="*/ 61248 w 1072089"/>
                              <a:gd name="T55" fmla="*/ 248460 h 227206"/>
                              <a:gd name="T56" fmla="*/ 45094 w 1072089"/>
                              <a:gd name="T57" fmla="*/ 221839 h 227206"/>
                              <a:gd name="T58" fmla="*/ 24901 w 1072089"/>
                              <a:gd name="T59" fmla="*/ 199655 h 227206"/>
                              <a:gd name="T60" fmla="*/ 20863 w 1072089"/>
                              <a:gd name="T61" fmla="*/ 186345 h 227206"/>
                              <a:gd name="T62" fmla="*/ 12786 w 1072089"/>
                              <a:gd name="T63" fmla="*/ 173034 h 227206"/>
                              <a:gd name="T64" fmla="*/ 4709 w 1072089"/>
                              <a:gd name="T65" fmla="*/ 146414 h 227206"/>
                              <a:gd name="T66" fmla="*/ 4709 w 1072089"/>
                              <a:gd name="T67" fmla="*/ 57678 h 227206"/>
                              <a:gd name="T68" fmla="*/ 16824 w 1072089"/>
                              <a:gd name="T69" fmla="*/ 44368 h 227206"/>
                              <a:gd name="T70" fmla="*/ 16824 w 1072089"/>
                              <a:gd name="T71" fmla="*/ 22184 h 22720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072089"/>
                              <a:gd name="T109" fmla="*/ 0 h 227206"/>
                              <a:gd name="T110" fmla="*/ 1072089 w 1072089"/>
                              <a:gd name="T111" fmla="*/ 227206 h 22720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/>
                          </a:custGeom>
                          <a:gradFill rotWithShape="1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B4515" w14:textId="77777777" w:rsidR="00B43FC8" w:rsidRDefault="00B43FC8" w:rsidP="002670D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Freeform 3"/>
                        <wps:cNvSpPr>
                          <a:spLocks/>
                        </wps:cNvSpPr>
                        <wps:spPr bwMode="auto">
                          <a:xfrm>
                            <a:off x="476250" y="377825"/>
                            <a:ext cx="352425" cy="2092325"/>
                          </a:xfrm>
                          <a:custGeom>
                            <a:avLst/>
                            <a:gdLst>
                              <a:gd name="T0" fmla="*/ 185889 w 189483"/>
                              <a:gd name="T1" fmla="*/ 1703 h 1659064"/>
                              <a:gd name="T2" fmla="*/ 129643 w 189483"/>
                              <a:gd name="T3" fmla="*/ 1382 h 1659064"/>
                              <a:gd name="T4" fmla="*/ 125741 w 189483"/>
                              <a:gd name="T5" fmla="*/ 236601 h 1659064"/>
                              <a:gd name="T6" fmla="*/ 94923 w 189483"/>
                              <a:gd name="T7" fmla="*/ 244626 h 1659064"/>
                              <a:gd name="T8" fmla="*/ 62516 w 189483"/>
                              <a:gd name="T9" fmla="*/ 250414 h 1659064"/>
                              <a:gd name="T10" fmla="*/ 22185 w 189483"/>
                              <a:gd name="T11" fmla="*/ 266222 h 1659064"/>
                              <a:gd name="T12" fmla="*/ 17798 w 189483"/>
                              <a:gd name="T13" fmla="*/ 276345 h 1659064"/>
                              <a:gd name="T14" fmla="*/ 2 w 189483"/>
                              <a:gd name="T15" fmla="*/ 440716 h 1659064"/>
                              <a:gd name="T16" fmla="*/ 18073 w 189483"/>
                              <a:gd name="T17" fmla="*/ 849662 h 1659064"/>
                              <a:gd name="T18" fmla="*/ 50666 w 189483"/>
                              <a:gd name="T19" fmla="*/ 887672 h 1659064"/>
                              <a:gd name="T20" fmla="*/ 104562 w 189483"/>
                              <a:gd name="T21" fmla="*/ 893996 h 1659064"/>
                              <a:gd name="T22" fmla="*/ 116999 w 189483"/>
                              <a:gd name="T23" fmla="*/ 908945 h 1659064"/>
                              <a:gd name="T24" fmla="*/ 139180 w 189483"/>
                              <a:gd name="T25" fmla="*/ 917681 h 1659064"/>
                              <a:gd name="T26" fmla="*/ 122374 w 189483"/>
                              <a:gd name="T27" fmla="*/ 943122 h 1659064"/>
                              <a:gd name="T28" fmla="*/ 120295 w 189483"/>
                              <a:gd name="T29" fmla="*/ 2028004 h 1659064"/>
                              <a:gd name="T30" fmla="*/ 154932 w 189483"/>
                              <a:gd name="T31" fmla="*/ 2066427 h 1659064"/>
                              <a:gd name="T32" fmla="*/ 177115 w 189483"/>
                              <a:gd name="T33" fmla="*/ 2075161 h 1659064"/>
                              <a:gd name="T34" fmla="*/ 183437 w 189483"/>
                              <a:gd name="T35" fmla="*/ 2092324 h 1659064"/>
                              <a:gd name="T36" fmla="*/ 210626 w 189483"/>
                              <a:gd name="T37" fmla="*/ 2073990 h 1659064"/>
                              <a:gd name="T38" fmla="*/ 234812 w 189483"/>
                              <a:gd name="T39" fmla="*/ 2030043 h 1659064"/>
                              <a:gd name="T40" fmla="*/ 235917 w 189483"/>
                              <a:gd name="T41" fmla="*/ 1972274 h 1659064"/>
                              <a:gd name="T42" fmla="*/ 242237 w 189483"/>
                              <a:gd name="T43" fmla="*/ 1959413 h 1659064"/>
                              <a:gd name="T44" fmla="*/ 241718 w 189483"/>
                              <a:gd name="T45" fmla="*/ 1757925 h 1659064"/>
                              <a:gd name="T46" fmla="*/ 246744 w 189483"/>
                              <a:gd name="T47" fmla="*/ 1140602 h 1659064"/>
                              <a:gd name="T48" fmla="*/ 227694 w 189483"/>
                              <a:gd name="T49" fmla="*/ 943402 h 1659064"/>
                              <a:gd name="T50" fmla="*/ 265628 w 189483"/>
                              <a:gd name="T51" fmla="*/ 883385 h 1659064"/>
                              <a:gd name="T52" fmla="*/ 284595 w 189483"/>
                              <a:gd name="T53" fmla="*/ 888622 h 1659064"/>
                              <a:gd name="T54" fmla="*/ 297239 w 189483"/>
                              <a:gd name="T55" fmla="*/ 885288 h 1659064"/>
                              <a:gd name="T56" fmla="*/ 350825 w 189483"/>
                              <a:gd name="T57" fmla="*/ 853376 h 1659064"/>
                              <a:gd name="T58" fmla="*/ 344504 w 189483"/>
                              <a:gd name="T59" fmla="*/ 266062 h 1659064"/>
                              <a:gd name="T60" fmla="*/ 325808 w 189483"/>
                              <a:gd name="T61" fmla="*/ 251137 h 1659064"/>
                              <a:gd name="T62" fmla="*/ 289623 w 189483"/>
                              <a:gd name="T63" fmla="*/ 236613 h 1659064"/>
                              <a:gd name="T64" fmla="*/ 265628 w 189483"/>
                              <a:gd name="T65" fmla="*/ 231766 h 1659064"/>
                              <a:gd name="T66" fmla="*/ 246660 w 189483"/>
                              <a:gd name="T67" fmla="*/ 223192 h 1659064"/>
                              <a:gd name="T68" fmla="*/ 227694 w 189483"/>
                              <a:gd name="T69" fmla="*/ 184609 h 1659064"/>
                              <a:gd name="T70" fmla="*/ 246660 w 189483"/>
                              <a:gd name="T71" fmla="*/ 171748 h 1659064"/>
                              <a:gd name="T72" fmla="*/ 231970 w 189483"/>
                              <a:gd name="T73" fmla="*/ 1194 h 1659064"/>
                              <a:gd name="T74" fmla="*/ 185889 w 189483"/>
                              <a:gd name="T75" fmla="*/ 1703 h 165906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189483"/>
                              <a:gd name="T115" fmla="*/ 0 h 1659064"/>
                              <a:gd name="T116" fmla="*/ 189483 w 189483"/>
                              <a:gd name="T117" fmla="*/ 1659064 h 165906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189483" h="1659064">
                                <a:moveTo>
                                  <a:pt x="99944" y="1350"/>
                                </a:moveTo>
                                <a:cubicBezTo>
                                  <a:pt x="90775" y="1375"/>
                                  <a:pt x="71682" y="263"/>
                                  <a:pt x="69703" y="1096"/>
                                </a:cubicBezTo>
                                <a:cubicBezTo>
                                  <a:pt x="67724" y="1929"/>
                                  <a:pt x="73976" y="85669"/>
                                  <a:pt x="67605" y="187608"/>
                                </a:cubicBezTo>
                                <a:cubicBezTo>
                                  <a:pt x="62435" y="172100"/>
                                  <a:pt x="56701" y="192146"/>
                                  <a:pt x="51036" y="193971"/>
                                </a:cubicBezTo>
                                <a:cubicBezTo>
                                  <a:pt x="45371" y="195796"/>
                                  <a:pt x="40130" y="195706"/>
                                  <a:pt x="33612" y="198560"/>
                                </a:cubicBezTo>
                                <a:cubicBezTo>
                                  <a:pt x="27094" y="201414"/>
                                  <a:pt x="24751" y="206821"/>
                                  <a:pt x="11928" y="211095"/>
                                </a:cubicBezTo>
                                <a:cubicBezTo>
                                  <a:pt x="8489" y="216200"/>
                                  <a:pt x="12410" y="197740"/>
                                  <a:pt x="9569" y="219122"/>
                                </a:cubicBezTo>
                                <a:cubicBezTo>
                                  <a:pt x="6729" y="240504"/>
                                  <a:pt x="-24" y="273690"/>
                                  <a:pt x="1" y="349456"/>
                                </a:cubicBezTo>
                                <a:cubicBezTo>
                                  <a:pt x="26" y="425222"/>
                                  <a:pt x="13145" y="613668"/>
                                  <a:pt x="9717" y="673721"/>
                                </a:cubicBezTo>
                                <a:cubicBezTo>
                                  <a:pt x="4705" y="677302"/>
                                  <a:pt x="23842" y="704993"/>
                                  <a:pt x="27241" y="703860"/>
                                </a:cubicBezTo>
                                <a:cubicBezTo>
                                  <a:pt x="41437" y="694395"/>
                                  <a:pt x="50274" y="706064"/>
                                  <a:pt x="56218" y="708875"/>
                                </a:cubicBezTo>
                                <a:cubicBezTo>
                                  <a:pt x="62162" y="711686"/>
                                  <a:pt x="60639" y="717329"/>
                                  <a:pt x="62905" y="720728"/>
                                </a:cubicBezTo>
                                <a:cubicBezTo>
                                  <a:pt x="64038" y="726394"/>
                                  <a:pt x="74349" y="723138"/>
                                  <a:pt x="74831" y="727655"/>
                                </a:cubicBezTo>
                                <a:cubicBezTo>
                                  <a:pt x="75313" y="732172"/>
                                  <a:pt x="74109" y="714569"/>
                                  <a:pt x="65795" y="747828"/>
                                </a:cubicBezTo>
                                <a:cubicBezTo>
                                  <a:pt x="66929" y="1035632"/>
                                  <a:pt x="61357" y="1320275"/>
                                  <a:pt x="64677" y="1608062"/>
                                </a:cubicBezTo>
                                <a:cubicBezTo>
                                  <a:pt x="64760" y="1615228"/>
                                  <a:pt x="78208" y="1632297"/>
                                  <a:pt x="83300" y="1638529"/>
                                </a:cubicBezTo>
                                <a:cubicBezTo>
                                  <a:pt x="88392" y="1644761"/>
                                  <a:pt x="94094" y="1639789"/>
                                  <a:pt x="95227" y="1645454"/>
                                </a:cubicBezTo>
                                <a:cubicBezTo>
                                  <a:pt x="96360" y="1642055"/>
                                  <a:pt x="95623" y="1659218"/>
                                  <a:pt x="98626" y="1659063"/>
                                </a:cubicBezTo>
                                <a:cubicBezTo>
                                  <a:pt x="101629" y="1658908"/>
                                  <a:pt x="108640" y="1652757"/>
                                  <a:pt x="113244" y="1644526"/>
                                </a:cubicBezTo>
                                <a:cubicBezTo>
                                  <a:pt x="117848" y="1636295"/>
                                  <a:pt x="122849" y="1611945"/>
                                  <a:pt x="126248" y="1609679"/>
                                </a:cubicBezTo>
                                <a:cubicBezTo>
                                  <a:pt x="127381" y="1597215"/>
                                  <a:pt x="126177" y="1573206"/>
                                  <a:pt x="126842" y="1563872"/>
                                </a:cubicBezTo>
                                <a:cubicBezTo>
                                  <a:pt x="127507" y="1554538"/>
                                  <a:pt x="129720" y="1582001"/>
                                  <a:pt x="130240" y="1553674"/>
                                </a:cubicBezTo>
                                <a:cubicBezTo>
                                  <a:pt x="130760" y="1525347"/>
                                  <a:pt x="131094" y="1447164"/>
                                  <a:pt x="129961" y="1393909"/>
                                </a:cubicBezTo>
                                <a:cubicBezTo>
                                  <a:pt x="131094" y="1230745"/>
                                  <a:pt x="133920" y="1012059"/>
                                  <a:pt x="132663" y="904416"/>
                                </a:cubicBezTo>
                                <a:cubicBezTo>
                                  <a:pt x="131406" y="796773"/>
                                  <a:pt x="120729" y="782042"/>
                                  <a:pt x="122421" y="748050"/>
                                </a:cubicBezTo>
                                <a:cubicBezTo>
                                  <a:pt x="124113" y="714058"/>
                                  <a:pt x="137717" y="707700"/>
                                  <a:pt x="142816" y="700461"/>
                                </a:cubicBezTo>
                                <a:cubicBezTo>
                                  <a:pt x="147915" y="693222"/>
                                  <a:pt x="146215" y="705747"/>
                                  <a:pt x="153014" y="704614"/>
                                </a:cubicBezTo>
                                <a:cubicBezTo>
                                  <a:pt x="155280" y="701215"/>
                                  <a:pt x="153877" y="706628"/>
                                  <a:pt x="159812" y="701970"/>
                                </a:cubicBezTo>
                                <a:cubicBezTo>
                                  <a:pt x="165747" y="697312"/>
                                  <a:pt x="180328" y="679431"/>
                                  <a:pt x="188623" y="676666"/>
                                </a:cubicBezTo>
                                <a:cubicBezTo>
                                  <a:pt x="187490" y="521433"/>
                                  <a:pt x="193032" y="366008"/>
                                  <a:pt x="185224" y="210968"/>
                                </a:cubicBezTo>
                                <a:cubicBezTo>
                                  <a:pt x="184864" y="203811"/>
                                  <a:pt x="180090" y="203026"/>
                                  <a:pt x="175172" y="199134"/>
                                </a:cubicBezTo>
                                <a:cubicBezTo>
                                  <a:pt x="170254" y="195242"/>
                                  <a:pt x="161110" y="190177"/>
                                  <a:pt x="155717" y="187617"/>
                                </a:cubicBezTo>
                                <a:cubicBezTo>
                                  <a:pt x="150324" y="185057"/>
                                  <a:pt x="146666" y="185548"/>
                                  <a:pt x="142816" y="183774"/>
                                </a:cubicBezTo>
                                <a:cubicBezTo>
                                  <a:pt x="138966" y="182000"/>
                                  <a:pt x="136017" y="179241"/>
                                  <a:pt x="132618" y="176975"/>
                                </a:cubicBezTo>
                                <a:lnTo>
                                  <a:pt x="122421" y="146382"/>
                                </a:lnTo>
                                <a:lnTo>
                                  <a:pt x="132618" y="136184"/>
                                </a:lnTo>
                                <a:cubicBezTo>
                                  <a:pt x="129785" y="118621"/>
                                  <a:pt x="125050" y="3279"/>
                                  <a:pt x="124720" y="947"/>
                                </a:cubicBezTo>
                                <a:cubicBezTo>
                                  <a:pt x="124390" y="-1385"/>
                                  <a:pt x="109113" y="1325"/>
                                  <a:pt x="99944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60A12" w14:textId="77777777" w:rsidR="00B43FC8" w:rsidRDefault="00B43FC8" w:rsidP="002670D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481011" y="-4760"/>
                            <a:ext cx="354014" cy="2470151"/>
                            <a:chOff x="479959" y="-8350"/>
                            <a:chExt cx="471332" cy="4332260"/>
                          </a:xfrm>
                        </wpg:grpSpPr>
                        <wpg:grpSp>
                          <wpg:cNvPr id="37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-1450505" y="1922114"/>
                              <a:ext cx="4332260" cy="471332"/>
                              <a:chOff x="-1454629" y="1934690"/>
                              <a:chExt cx="4332260" cy="471332"/>
                            </a:xfrm>
                          </wpg:grpSpPr>
                          <wps:wsp>
                            <wps:cNvPr id="38" name="Straight Connector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1454629" y="2091097"/>
                                <a:ext cx="1049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Straight Connector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1454629" y="2245389"/>
                                <a:ext cx="1049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0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2241" y="2095323"/>
                                <a:ext cx="1962882" cy="152179"/>
                                <a:chOff x="799657" y="2095323"/>
                                <a:chExt cx="1049314" cy="152179"/>
                              </a:xfrm>
                            </wpg:grpSpPr>
                            <wps:wsp>
                              <wps:cNvPr id="41" name="Straight Connector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657" y="2095323"/>
                                  <a:ext cx="1049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Straight Connector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657" y="2247502"/>
                                  <a:ext cx="1049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" name="Straight Connector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324232" y="1934691"/>
                                <a:ext cx="1049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Straight Connector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324232" y="2401795"/>
                                <a:ext cx="10496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Straight Connector 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404977" y="1934690"/>
                                <a:ext cx="80743" cy="156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Straight Connector 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2637" y="2249616"/>
                                <a:ext cx="80742" cy="156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Straight Connector 2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-404977" y="2241161"/>
                                <a:ext cx="80743" cy="156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Straight Connector 2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22637" y="1934691"/>
                                <a:ext cx="80742" cy="156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Straight Connector 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60693" y="2194663"/>
                                <a:ext cx="116938" cy="507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Straight Connector 2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760693" y="2091097"/>
                                <a:ext cx="116938" cy="507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" name="Straight Connector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820" y="671000"/>
                              <a:ext cx="158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5"/>
                        <wpg:cNvGrpSpPr>
                          <a:grpSpLocks/>
                        </wpg:cNvGrpSpPr>
                        <wpg:grpSpPr bwMode="auto">
                          <a:xfrm>
                            <a:off x="0" y="1544635"/>
                            <a:ext cx="1386040" cy="2036758"/>
                            <a:chOff x="0" y="1544638"/>
                            <a:chExt cx="1386913" cy="2037850"/>
                          </a:xfrm>
                        </wpg:grpSpPr>
                        <wps:wsp>
                          <wps:cNvPr id="53" name="Straight Connector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135" y="1741593"/>
                              <a:ext cx="1588" cy="5590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Straight Connector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778" y="1744770"/>
                              <a:ext cx="1589" cy="5590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Straight Connector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75" y="2289573"/>
                              <a:ext cx="473425" cy="10356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Straight Connector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2368" y="2286396"/>
                              <a:ext cx="473425" cy="10356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rc 10"/>
                          <wps:cNvSpPr>
                            <a:spLocks/>
                          </wps:cNvSpPr>
                          <wps:spPr bwMode="auto">
                            <a:xfrm rot="3695992">
                              <a:off x="1041409" y="3213160"/>
                              <a:ext cx="322435" cy="368573"/>
                            </a:xfrm>
                            <a:custGeom>
                              <a:avLst/>
                              <a:gdLst>
                                <a:gd name="T0" fmla="*/ 157589 w 322435"/>
                                <a:gd name="T1" fmla="*/ 47 h 368573"/>
                                <a:gd name="T2" fmla="*/ 308215 w 322435"/>
                                <a:gd name="T3" fmla="*/ 108611 h 368573"/>
                                <a:gd name="T4" fmla="*/ 296337 w 322435"/>
                                <a:gd name="T5" fmla="*/ 284813 h 36857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322435"/>
                                <a:gd name="T10" fmla="*/ 0 h 368573"/>
                                <a:gd name="T11" fmla="*/ 322435 w 322435"/>
                                <a:gd name="T12" fmla="*/ 368573 h 36857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322435" h="368573" stroke="0">
                                  <a:moveTo>
                                    <a:pt x="157589" y="47"/>
                                  </a:moveTo>
                                  <a:cubicBezTo>
                                    <a:pt x="222313" y="-1618"/>
                                    <a:pt x="281630" y="41135"/>
                                    <a:pt x="308215" y="108611"/>
                                  </a:cubicBezTo>
                                  <a:cubicBezTo>
                                    <a:pt x="330757" y="165826"/>
                                    <a:pt x="326282" y="232221"/>
                                    <a:pt x="296337" y="284813"/>
                                  </a:cubicBezTo>
                                  <a:lnTo>
                                    <a:pt x="161218" y="184287"/>
                                  </a:lnTo>
                                  <a:cubicBezTo>
                                    <a:pt x="160008" y="122874"/>
                                    <a:pt x="158799" y="61460"/>
                                    <a:pt x="157589" y="47"/>
                                  </a:cubicBezTo>
                                  <a:close/>
                                </a:path>
                                <a:path w="322435" h="368573" fill="none">
                                  <a:moveTo>
                                    <a:pt x="157589" y="47"/>
                                  </a:moveTo>
                                  <a:cubicBezTo>
                                    <a:pt x="222313" y="-1618"/>
                                    <a:pt x="281630" y="41135"/>
                                    <a:pt x="308215" y="108611"/>
                                  </a:cubicBezTo>
                                  <a:cubicBezTo>
                                    <a:pt x="330757" y="165826"/>
                                    <a:pt x="326282" y="232221"/>
                                    <a:pt x="296337" y="28481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8E49DF" w14:textId="77777777" w:rsidR="00B43FC8" w:rsidRDefault="00B43FC8" w:rsidP="002670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Arc 11"/>
                          <wps:cNvSpPr>
                            <a:spLocks/>
                          </wps:cNvSpPr>
                          <wps:spPr bwMode="auto">
                            <a:xfrm rot="17904008" flipH="1">
                              <a:off x="22275" y="3226660"/>
                              <a:ext cx="324023" cy="368573"/>
                            </a:xfrm>
                            <a:custGeom>
                              <a:avLst/>
                              <a:gdLst>
                                <a:gd name="T0" fmla="*/ 158383 w 324023"/>
                                <a:gd name="T1" fmla="*/ 46 h 368573"/>
                                <a:gd name="T2" fmla="*/ 309610 w 324023"/>
                                <a:gd name="T3" fmla="*/ 108301 h 368573"/>
                                <a:gd name="T4" fmla="*/ 297598 w 324023"/>
                                <a:gd name="T5" fmla="*/ 285159 h 36857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324023"/>
                                <a:gd name="T10" fmla="*/ 0 h 368573"/>
                                <a:gd name="T11" fmla="*/ 324023 w 324023"/>
                                <a:gd name="T12" fmla="*/ 368573 h 36857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324023" h="368573" stroke="0">
                                  <a:moveTo>
                                    <a:pt x="158383" y="46"/>
                                  </a:moveTo>
                                  <a:cubicBezTo>
                                    <a:pt x="223311" y="-1608"/>
                                    <a:pt x="282832" y="41000"/>
                                    <a:pt x="309610" y="108301"/>
                                  </a:cubicBezTo>
                                  <a:cubicBezTo>
                                    <a:pt x="332453" y="165712"/>
                                    <a:pt x="327922" y="232420"/>
                                    <a:pt x="297598" y="285159"/>
                                  </a:cubicBezTo>
                                  <a:lnTo>
                                    <a:pt x="162012" y="184287"/>
                                  </a:lnTo>
                                  <a:cubicBezTo>
                                    <a:pt x="160802" y="122873"/>
                                    <a:pt x="159593" y="61460"/>
                                    <a:pt x="158383" y="46"/>
                                  </a:cubicBezTo>
                                  <a:close/>
                                </a:path>
                                <a:path w="324023" h="368573" fill="none">
                                  <a:moveTo>
                                    <a:pt x="158383" y="46"/>
                                  </a:moveTo>
                                  <a:cubicBezTo>
                                    <a:pt x="223311" y="-1608"/>
                                    <a:pt x="282832" y="41000"/>
                                    <a:pt x="309610" y="108301"/>
                                  </a:cubicBezTo>
                                  <a:cubicBezTo>
                                    <a:pt x="332453" y="165712"/>
                                    <a:pt x="327922" y="232420"/>
                                    <a:pt x="297598" y="28515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15745C" w14:textId="77777777" w:rsidR="00B43FC8" w:rsidRDefault="00B43FC8" w:rsidP="002670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" name="Straight Connector 12"/>
                          <wps:cNvCnPr>
                            <a:cxnSpLocks noChangeShapeType="1"/>
                            <a:endCxn id="57" idx="2"/>
                          </wps:cNvCnPr>
                          <wps:spPr bwMode="auto">
                            <a:xfrm flipV="1">
                              <a:off x="200173" y="3569781"/>
                              <a:ext cx="980212" cy="127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rc 13"/>
                          <wps:cNvSpPr>
                            <a:spLocks/>
                          </wps:cNvSpPr>
                          <wps:spPr bwMode="auto">
                            <a:xfrm rot="-2138948">
                              <a:off x="141392" y="1549403"/>
                              <a:ext cx="339977" cy="405029"/>
                            </a:xfrm>
                            <a:custGeom>
                              <a:avLst/>
                              <a:gdLst>
                                <a:gd name="T0" fmla="*/ 339719 w 339977"/>
                                <a:gd name="T1" fmla="*/ 191365 h 405029"/>
                                <a:gd name="T2" fmla="*/ 314172 w 339977"/>
                                <a:gd name="T3" fmla="*/ 309783 h 405029"/>
                                <a:gd name="T4" fmla="*/ 0 60000 65536"/>
                                <a:gd name="T5" fmla="*/ 0 60000 65536"/>
                                <a:gd name="T6" fmla="*/ 0 w 339977"/>
                                <a:gd name="T7" fmla="*/ 0 h 405029"/>
                                <a:gd name="T8" fmla="*/ 339977 w 339977"/>
                                <a:gd name="T9" fmla="*/ 405029 h 405029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39977" h="405029" stroke="0">
                                  <a:moveTo>
                                    <a:pt x="339719" y="191365"/>
                                  </a:moveTo>
                                  <a:cubicBezTo>
                                    <a:pt x="341647" y="233031"/>
                                    <a:pt x="332725" y="274389"/>
                                    <a:pt x="314172" y="309783"/>
                                  </a:cubicBezTo>
                                  <a:lnTo>
                                    <a:pt x="169989" y="202515"/>
                                  </a:lnTo>
                                  <a:lnTo>
                                    <a:pt x="339719" y="191365"/>
                                  </a:lnTo>
                                  <a:close/>
                                </a:path>
                                <a:path w="339977" h="405029" fill="none">
                                  <a:moveTo>
                                    <a:pt x="339719" y="191365"/>
                                  </a:moveTo>
                                  <a:cubicBezTo>
                                    <a:pt x="341647" y="233031"/>
                                    <a:pt x="332725" y="274389"/>
                                    <a:pt x="314172" y="30978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74AFDC" w14:textId="77777777" w:rsidR="00B43FC8" w:rsidRDefault="00B43FC8" w:rsidP="002670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Arc 14"/>
                          <wps:cNvSpPr>
                            <a:spLocks/>
                          </wps:cNvSpPr>
                          <wps:spPr bwMode="auto">
                            <a:xfrm rot="2138948" flipH="1">
                              <a:off x="905545" y="1544638"/>
                              <a:ext cx="338387" cy="406617"/>
                            </a:xfrm>
                            <a:custGeom>
                              <a:avLst/>
                              <a:gdLst>
                                <a:gd name="T0" fmla="*/ 338135 w 338387"/>
                                <a:gd name="T1" fmla="*/ 192211 h 406617"/>
                                <a:gd name="T2" fmla="*/ 313047 w 338387"/>
                                <a:gd name="T3" fmla="*/ 310332 h 406617"/>
                                <a:gd name="T4" fmla="*/ 0 60000 65536"/>
                                <a:gd name="T5" fmla="*/ 0 60000 65536"/>
                                <a:gd name="T6" fmla="*/ 0 w 338387"/>
                                <a:gd name="T7" fmla="*/ 0 h 406617"/>
                                <a:gd name="T8" fmla="*/ 338387 w 338387"/>
                                <a:gd name="T9" fmla="*/ 406617 h 406617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38387" h="406617" stroke="0">
                                  <a:moveTo>
                                    <a:pt x="338135" y="192211"/>
                                  </a:moveTo>
                                  <a:cubicBezTo>
                                    <a:pt x="340024" y="233741"/>
                                    <a:pt x="331268" y="274969"/>
                                    <a:pt x="313047" y="310332"/>
                                  </a:cubicBezTo>
                                  <a:lnTo>
                                    <a:pt x="169194" y="203309"/>
                                  </a:lnTo>
                                  <a:lnTo>
                                    <a:pt x="338135" y="192211"/>
                                  </a:lnTo>
                                  <a:close/>
                                </a:path>
                                <a:path w="338387" h="406617" fill="none">
                                  <a:moveTo>
                                    <a:pt x="338135" y="192211"/>
                                  </a:moveTo>
                                  <a:cubicBezTo>
                                    <a:pt x="340024" y="233741"/>
                                    <a:pt x="331268" y="274969"/>
                                    <a:pt x="313047" y="31033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4066C12" w14:textId="77777777" w:rsidR="00B43FC8" w:rsidRDefault="00B43FC8" w:rsidP="002670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" o:spid="_x0000_s1221" style="position:absolute;left:0;text-align:left;margin-left:9.4pt;margin-top:0;width:42.5pt;height:170.55pt;z-index:251717632" coordorigin=",-4760" coordsize="1386040,35972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">
                <v:shape id="Freeform 2" o:spid="_x0000_s1222" style="position:absolute;left:7937;top:3275013;width:1363663;height:317500;visibility:visible;mso-wrap-style:square;v-text-anchor:middle" coordsize="20000,200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F/yxAAA&#10;ANsAAAAPAAAAZHJzL2Rvd25yZXYueG1sRI9bawIxFITfC/0P4RR8q1m1FFmN4gVB8KF4Q3w7JMfd&#10;xc3Jsoka/31TKPg4zMw3zHgabS3u1PrKsYJeNwNBrJ2puFBw2K8+hyB8QDZYOyYFT/Iwnby/jTE3&#10;7sFbuu9CIRKEfY4KyhCaXEqvS7Lou64hTt7FtRZDkm0hTYuPBLe17GfZt7RYcVoosaFFSfq6u1kF&#10;8031Mz/vt/q43NQnverHde8Qlep8xNkIRKAYXuH/9tooGHzB35f0A+Tk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Bf8sQAAADbAAAADwAAAAAAAAAAAAAAAACXAgAAZHJzL2Rv&#10;d25yZXYueG1sUEsFBgAAAAAEAAQA9QAAAIgDAAAAAA==&#10;" adj="-11796480,,5400" path="al10800,10800@8@8@4@6,10800,10800,10800,10800@9@7l@30@31@17@18@24@25@15@16@32@33xe" fillcolor="#9bc1ff" stroked="f" strokeweight="0">
                  <v:fill color2="#3f80cd" rotate="t" focus="100%" type="gradient">
                    <o:fill v:ext="view" type="gradientUnscaled"/>
                  </v:fill>
                  <v:stroke joinstyle="miter"/>
                  <v:shadow on="t" opacity="22936f" mv:blur="40000f" origin=",.5" offset="0,23000emu"/>
                  <v:formulas/>
                  <v:path arrowok="t" o:connecttype="custom" o:connectlocs="21400,31000;47084,37200;62494,43399;237147,43399;791926,37200;884389,49600;1059042,37200;1151505,18600;1490537,12401;1511084,6200;1536768,0;1726832,68201;1731968,186000;1696010,297599;1665189,322399;1634368,341000;1598410,378199;1577862,372000;1531631,409199;1505947,403001;1475126,421600;1454578,403001;1279927,433999;694327,440200;237146,427798;124136,378199;93315,359600;77906,347201;57358,310000;31673,279000;26537,260400;16263,241799;5990,204600;5990,80600;21400,62000;21400,31000" o:connectangles="0,0,0,0,0,0,0,0,0,0,0,0,0,0,0,0,0,0,0,0,0,0,0,0,0,0,0,0,0,0,0,0,0,0,0,0" textboxrect="@1,@1,@1,@1"/>
                  <v:textbox>
                    <w:txbxContent>
                      <w:p w14:paraId="3D2B4515" w14:textId="77777777" w:rsidR="00EB3418" w:rsidRDefault="00EB3418" w:rsidP="002670D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" o:spid="_x0000_s1223" style="position:absolute;left:476250;top:377825;width:352425;height:2092325;visibility:visible;mso-wrap-style:square;v-text-anchor:middle" coordsize="189483,165906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8LisxQAA&#10;ANsAAAAPAAAAZHJzL2Rvd25yZXYueG1sRI9BawIxFITvQv9DeAUvolktStkaRQulWvCw1ou3x+Z1&#10;k3bzsmzSdfvvTUHwOMzMN8xy3btadNQG61nBdJKBIC69tlwpOH2+jZ9BhIissfZMCv4owHr1MFhi&#10;rv2FC+qOsRIJwiFHBSbGJpcylIYcholviJP35VuHMcm2krrFS4K7Ws6ybCEdWk4LBht6NVT+HH+d&#10;gn15trbwffd+8Ltvc96Miu3HSKnhY795ARGpj/fwrb3TCp7m8P8l/QC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wuKzFAAAA2wAAAA8AAAAAAAAAAAAAAAAAlwIAAGRycy9k&#10;b3ducmV2LnhtbFBLBQYAAAAABAAEAPUAAACJAwAAAAA=&#10;" adj="-11796480,,5400" path="m99944,1350c90775,1375,71682,263,69703,1096,67724,1929,73976,85669,67605,187608,62435,172100,56701,192146,51036,193971,45371,195796,40130,195706,33612,198560,27094,201414,24751,206821,11928,211095,8489,216200,12410,197740,9569,219122,6729,240504,-24,273690,1,349456,26,425222,13145,613668,9717,673721,4705,677302,23842,704993,27241,703860,41437,694395,50274,706064,56218,708875,62162,711686,60639,717329,62905,720728,64038,726394,74349,723138,74831,727655,75313,732172,74109,714569,65795,747828,66929,1035632,61357,1320275,64677,1608062,64760,1615228,78208,1632297,83300,1638529,88392,1644761,94094,1639789,95227,1645454,96360,1642055,95623,1659218,98626,1659063,101629,1658908,108640,1652757,113244,1644526,117848,1636295,122849,1611945,126248,1609679,127381,1597215,126177,1573206,126842,1563872,127507,1554538,129720,1582001,130240,1553674,130760,1525347,131094,1447164,129961,1393909,131094,1230745,133920,1012059,132663,904416,131406,796773,120729,782042,122421,748050,124113,714058,137717,707700,142816,700461,147915,693222,146215,705747,153014,704614,155280,701215,153877,706628,159812,701970,165747,697312,180328,679431,188623,676666,187490,521433,193032,366008,185224,210968,184864,203811,180090,203026,175172,199134,170254,195242,161110,190177,155717,187617,150324,185057,146666,185548,142816,183774,138966,182000,136017,179241,132618,176975l122421,146382,132618,136184c129785,118621,125050,3279,124720,947,124390,-1385,109113,1325,99944,1350xe" fillcolor="#bfbfbf" strokeweight=".25pt">
                  <v:stroke joinstyle="miter"/>
                  <v:formulas/>
                  <v:path arrowok="t" o:connecttype="custom" o:connectlocs="345740,2148;241127,1743;233869,298389;176550,308510;116275,315809;41263,335745;33103,348512;4,555808;33615,1071549;94235,1119486;194478,1127461;217610,1146314;258865,1157331;227607,1189416;223740,2557613;288163,2606070;329421,2617085;341180,2638730;391749,2615608;436734,2560184;438789,2487329;450544,2471109;449578,2217003;458926,1438468;423495,1189769;494049,1114079;529327,1120684;552844,1116479;652510,1076233;640753,335544;605980,316721;538678,298404;494049,292291;458770,281478;423495,232819;458770,216600;431448,1506;345740,2148" o:connectangles="0,0,0,0,0,0,0,0,0,0,0,0,0,0,0,0,0,0,0,0,0,0,0,0,0,0,0,0,0,0,0,0,0,0,0,0,0,0" textboxrect="0,0,189483,1659064"/>
                  <v:textbox>
                    <w:txbxContent>
                      <w:p w14:paraId="42960A12" w14:textId="77777777" w:rsidR="00EB3418" w:rsidRDefault="00EB3418" w:rsidP="002670D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4" o:spid="_x0000_s1224" style="position:absolute;left:481011;top:-4760;width:354014;height:2470151" coordorigin="479959,-8350" coordsize="471332,4332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group id="Group 15" o:spid="_x0000_s1225" style="position:absolute;left:-1450505;top:1922114;width:4332260;height:471332;rotation:90" coordorigin="-1454629,1934690" coordsize="4332260,471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qz8rxAAAANsAAAAP&#10;AAAAAAAAAAAAAAAAAKkCAABkcnMvZG93bnJldi54bWxQSwUGAAAAAAQABAD6AAAAmgMAAAAA&#10;">
                    <v:line id="Straight Connector 17" o:spid="_x0000_s1226" style="position:absolute;visibility:visible;mso-wrap-style:square" from="-1454629,2091097" to="-404976,2091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uJb7sIAAADbAAAADwAAAAAAAAAAAAAA&#10;AAChAgAAZHJzL2Rvd25yZXYueG1sUEsFBgAAAAAEAAQA+QAAAJADAAAAAA==&#10;"/>
                    <v:line id="Straight Connector 18" o:spid="_x0000_s1227" style="position:absolute;visibility:visible;mso-wrap-style:square" from="-1454629,2245389" to="-404976,22453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Gu/nXGAAAA2wAAAA8AAAAAAAAA&#10;AAAAAAAAoQIAAGRycy9kb3ducmV2LnhtbFBLBQYAAAAABAAEAPkAAACUAwAAAAA=&#10;"/>
                    <v:group id="Group 19" o:spid="_x0000_s1228" style="position:absolute;left:792241;top:2095323;width:1962882;height:152179" coordorigin="799657,2095323" coordsize="1049314,1521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    <v:line id="Straight Connector 28" o:spid="_x0000_s1229" style="position:absolute;visibility:visible;mso-wrap-style:square" from="799657,2095323" to="1848971,20953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fegQ7GAAAA2wAAAA8AAAAAAAAA&#10;AAAAAAAAoQIAAGRycy9kb3ducmV2LnhtbFBLBQYAAAAABAAEAPkAAACUAwAAAAA=&#10;"/>
                      <v:line id="Straight Connector 29" o:spid="_x0000_s1230" style="position:absolute;visibility:visible;mso-wrap-style:square" from="799657,2247502" to="1848971,2247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cMH3nGAAAA2wAAAA8AAAAAAAAA&#10;AAAAAAAAoQIAAGRycy9kb3ducmV2LnhtbFBLBQYAAAAABAAEAPkAAACUAwAAAAA=&#10;"/>
                    </v:group>
                    <v:line id="Straight Connector 20" o:spid="_x0000_s1231" style="position:absolute;visibility:visible;mso-wrap-style:square" from="-324232,1934691" to="725421,19346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hAuuLGAAAA2wAAAA8AAAAAAAAA&#10;AAAAAAAAoQIAAGRycy9kb3ducmV2LnhtbFBLBQYAAAAABAAEAPkAAACUAwAAAAA=&#10;"/>
                    <v:line id="Straight Connector 21" o:spid="_x0000_s1232" style="position:absolute;visibility:visible;mso-wrap-style:square" from="-324232,2401795" to="725421,2401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epIpbGAAAA2wAAAA8AAAAAAAAA&#10;AAAAAAAAoQIAAGRycy9kb3ducmV2LnhtbFBLBQYAAAAABAAEAPkAAACUAwAAAAA=&#10;"/>
                    <v:line id="Straight Connector 22" o:spid="_x0000_s1233" style="position:absolute;flip:y;visibility:visible;mso-wrap-style:square" from="-404977,1934690" to="-324234,20910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Ieu5sUAAADbAAAADwAAAAAAAAAA&#10;AAAAAAChAgAAZHJzL2Rvd25yZXYueG1sUEsFBgAAAAAEAAQA+QAAAJMDAAAAAA==&#10;"/>
                    <v:line id="Straight Connector 23" o:spid="_x0000_s1234" style="position:absolute;flip:y;visibility:visible;mso-wrap-style:square" from="722637,2249616" to="803379,24060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FUwkcUAAADbAAAADwAAAAAAAAAA&#10;AAAAAAChAgAAZHJzL2Rvd25yZXYueG1sUEsFBgAAAAAEAAQA+QAAAJMDAAAAAA==&#10;"/>
                    <v:line id="Straight Connector 24" o:spid="_x0000_s1235" style="position:absolute;flip:x y;visibility:visible;mso-wrap-style:square" from="-404977,2241161" to="-324234,23975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xc34cMAAADbAAAADwAAAGRycy9kb3ducmV2LnhtbESPT4vCMBTE7wv7HcJb8CKa+geVahRZ&#10;cPGkWBWvj+bZFpuX0mRt109vBGGPw8z8hlmsWlOKO9WusKxg0I9AEKdWF5wpOB03vRkI55E1lpZJ&#10;wR85WC0/PxYYa9vwge6Jz0SAsItRQe59FUvp0pwMur6tiIN3tbVBH2SdSV1jE+CmlMMomkiDBYeF&#10;HCv6zim9Jb9GAfLuMZo1AxrLH7q44W7fXZ+vSnW+2vUchKfW/4ff7a1WMJ7C60v4AXL5B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sXN+HDAAAA2wAAAA8AAAAAAAAAAAAA&#10;AAAAoQIAAGRycy9kb3ducmV2LnhtbFBLBQYAAAAABAAEAPkAAACRAwAAAAA=&#10;"/>
                    <v:line id="Straight Connector 25" o:spid="_x0000_s1236" style="position:absolute;flip:x y;visibility:visible;mso-wrap-style:square" from="722637,1934691" to="803379,2091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ijk8EAAADbAAAADwAAAGRycy9kb3ducmV2LnhtbERPy2rCQBTdF/oPwy24KWaiDRLSjCKF&#10;FlcRY4vbS+bmQTN3QmZq0n59ZyG4PJx3vptNL640us6yglUUgyCurO64UfB5fl+mIJxH1thbJgW/&#10;5GC3fXzIMdN24hNdS9+IEMIuQwWt90MmpataMugiOxAHrrajQR/g2Eg94hTCTS/XcbyRBjsODS0O&#10;9NZS9V3+GAXIxd9LOq0okR90cevi+Lz/qpVaPM37VxCeZn8X39wHrSAJY8OX8APk9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iKOTwQAAANsAAAAPAAAAAAAAAAAAAAAA&#10;AKECAABkcnMvZG93bnJldi54bWxQSwUGAAAAAAQABAD5AAAAjwMAAAAA&#10;"/>
                    <v:line id="Straight Connector 26" o:spid="_x0000_s1237" style="position:absolute;flip:y;visibility:visible;mso-wrap-style:square" from="2760693,2194663" to="2877631,22453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cqk48UAAADbAAAADwAAAAAAAAAA&#10;AAAAAAChAgAAZHJzL2Rvd25yZXYueG1sUEsFBgAAAAAEAAQA+QAAAJMDAAAAAA==&#10;"/>
                    <v:line id="Straight Connector 27" o:spid="_x0000_s1238" style="position:absolute;flip:x y;visibility:visible;mso-wrap-style:square" from="2760693,2091097" to="2877631,21418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c5SMEAAADbAAAADwAAAGRycy9kb3ducmV2LnhtbERPyWrDMBC9B/oPYgq9hETOinEsh1Bo&#10;ycklaUuvgzVeiDUylmq7/frqUMjx8fb0OJlWDNS7xrKC1TICQVxY3XCl4OP9ZRGDcB5ZY2uZFPyQ&#10;g2P2MEsx0XbkCw1XX4kQwi5BBbX3XSKlK2oy6Ja2Iw5caXuDPsC+krrHMYSbVq6jaC8NNhwaauzo&#10;uabidv02CpDz3008rmgrX+nLrfO3+emzVOrpcTodQHia/F387z5rBbuwPnwJP0Bm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JzlIwQAAANsAAAAPAAAAAAAAAAAAAAAA&#10;AKECAABkcnMvZG93bnJldi54bWxQSwUGAAAAAAQABAD5AAAAjwMAAAAA&#10;"/>
                  </v:group>
                  <v:line id="Straight Connector 16" o:spid="_x0000_s1239" style="position:absolute;visibility:visible;mso-wrap-style:square" from="644820,671000" to="803340,671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IHF9PGAAAA2wAAAA8AAAAAAAAA&#10;AAAAAAAAoQIAAGRycy9kb3ducmV2LnhtbFBLBQYAAAAABAAEAPkAAACUAwAAAAA=&#10;"/>
                </v:group>
                <v:group id="Group 5" o:spid="_x0000_s1240" style="position:absolute;top:1544635;width:1386040;height:2036758" coordorigin=",1544638" coordsize="1386913,2037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line id="Straight Connector 6" o:spid="_x0000_s1241" style="position:absolute;visibility:visible;mso-wrap-style:square" from="486135,1741593" to="487723,23006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2ZLD/GAAAA2wAAAA8AAAAAAAAA&#10;AAAAAAAAoQIAAGRycy9kb3ducmV2LnhtbFBLBQYAAAAABAAEAPkAAACUAwAAAAA=&#10;"/>
                  <v:line id="Straight Connector 7" o:spid="_x0000_s1242" style="position:absolute;visibility:visible;mso-wrap-style:square" from="900778,1744770" to="902367,23038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JwtEvGAAAA2wAAAA8AAAAAAAAA&#10;AAAAAAAAoQIAAGRycy9kb3ducmV2LnhtbFBLBQYAAAAABAAEAPkAAACUAwAAAAA=&#10;"/>
                  <v:line id="Straight Connector 8" o:spid="_x0000_s1243" style="position:absolute;flip:x;visibility:visible;mso-wrap-style:square" from="17475,2289573" to="490900,3325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V44O8UAAADbAAAADwAAAAAAAAAA&#10;AAAAAAChAgAAZHJzL2Rvd25yZXYueG1sUEsFBgAAAAAEAAQA+QAAAJMDAAAAAA==&#10;"/>
                  <v:line id="Straight Connector 9" o:spid="_x0000_s1244" style="position:absolute;visibility:visible;mso-wrap-style:square" from="902368,2286396" to="1375793,33219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3uj6fGAAAA2wAAAA8AAAAAAAAA&#10;AAAAAAAAoQIAAGRycy9kb3ducmV2LnhtbFBLBQYAAAAABAAEAPkAAACUAwAAAAA=&#10;"/>
                  <v:shape id="Arc 10" o:spid="_x0000_s1245" style="position:absolute;left:1041409;top:3213160;width:322435;height:368573;rotation:4037009fd;visibility:visible;mso-wrap-style:square;v-text-anchor:middle" coordsize="322435,36857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xW5xAAA&#10;ANsAAAAPAAAAZHJzL2Rvd25yZXYueG1sRI9Ba8JAFITvgv9heUJvulGp2ugqIqQVRWit3p/ZZxLN&#10;vg3ZrcZ/3y0UPA4z8w0zWzSmFDeqXWFZQb8XgSBOrS44U3D4TroTEM4jaywtk4IHOVjM260Zxtre&#10;+Ytue5+JAGEXo4Lc+yqW0qU5GXQ9WxEH72xrgz7IOpO6xnuAm1IOomgkDRYcFnKsaJVTet3/GAWn&#10;zwuN3t94MjTb7W6d7JLjx6ZU6qXTLKcgPDX+Gf5vr7WC1zH8fQk/QM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8VucQAAADbAAAADwAAAAAAAAAAAAAAAACXAgAAZHJzL2Rv&#10;d25yZXYueG1sUEsFBgAAAAAEAAQA9QAAAIgDAAAAAA==&#10;" adj="-11796480,,5400" path="m157589,47nsc222313,-1618,281630,41135,308215,108611,330757,165826,326282,232221,296337,284813l161218,184287c160008,122874,158799,61460,157589,47xem157589,47nfc222313,-1618,281630,41135,308215,108611,330757,165826,326282,232221,296337,284813e" filled="f">
                    <v:stroke joinstyle="miter"/>
                    <v:formulas/>
                    <v:path arrowok="t" o:connecttype="custom" o:connectlocs="157589,47;308215,108611;296337,284813" o:connectangles="0,0,0" textboxrect="0,0,322435,368573"/>
                    <v:textbox>
                      <w:txbxContent>
                        <w:p w14:paraId="3F8E49DF" w14:textId="77777777" w:rsidR="00EB3418" w:rsidRDefault="00EB3418" w:rsidP="002670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1" o:spid="_x0000_s1246" style="position:absolute;left:22275;top:3226660;width:324023;height:368573;rotation:4037009fd;flip:x;visibility:visible;mso-wrap-style:square;v-text-anchor:middle" coordsize="324023,36857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Eq9wgAA&#10;ANsAAAAPAAAAZHJzL2Rvd25yZXYueG1sRE/Pa8IwFL4L/g/hDXYRTTeYSDXKdMwNPIhV8PrWPJvO&#10;5qU0Wdvtr18OgseP7/di1dtKtNT40rGCp0kCgjh3uuRCwen4Pp6B8AFZY+WYFPySh9VyOFhgql3H&#10;B2qzUIgYwj5FBSaEOpXS54Ys+omriSN3cY3FEGFTSN1gF8NtJZ+TZCotlhwbDNa0MZRfsx+roLrI&#10;r5Hdnj/IrLsWt/u37nv3p9TjQ/86BxGoD3fxzf2pFbzEsfFL/AF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ESr3CAAAA2wAAAA8AAAAAAAAAAAAAAAAAlwIAAGRycy9kb3du&#10;cmV2LnhtbFBLBQYAAAAABAAEAPUAAACGAwAAAAA=&#10;" adj="-11796480,,5400" path="m158383,46nsc223311,-1608,282832,41000,309610,108301,332453,165712,327922,232420,297598,285159l162012,184287c160802,122873,159593,61460,158383,46xem158383,46nfc223311,-1608,282832,41000,309610,108301,332453,165712,327922,232420,297598,285159e" filled="f">
                    <v:stroke joinstyle="miter"/>
                    <v:formulas/>
                    <v:path arrowok="t" o:connecttype="custom" o:connectlocs="158383,46;309610,108301;297598,285159" o:connectangles="0,0,0" textboxrect="0,0,324023,368573"/>
                    <v:textbox>
                      <w:txbxContent>
                        <w:p w14:paraId="4115745C" w14:textId="77777777" w:rsidR="00EB3418" w:rsidRDefault="00EB3418" w:rsidP="002670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Straight Connector 12" o:spid="_x0000_s1247" style="position:absolute;flip:y;visibility:visible;mso-wrap-style:square" from="200173,3569781" to="1180385,35824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ATMj7GAAAA2wAAAA8AAAAAAAAA&#10;AAAAAAAAoQIAAGRycy9kb3ducmV2LnhtbFBLBQYAAAAABAAEAPkAAACUAwAAAAA=&#10;"/>
                  <v:shape id="Arc 13" o:spid="_x0000_s1248" style="position:absolute;left:141392;top:1549403;width:339977;height:405029;rotation:-2336302fd;visibility:visible;mso-wrap-style:square;v-text-anchor:middle" coordsize="339977,40502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Q/lwQAA&#10;ANsAAAAPAAAAZHJzL2Rvd25yZXYueG1sRE/dasIwFL4f+A7hCLubqUOLVKOIOHTIEH8e4NAcm2Jz&#10;UprYdnt6cyHs8uP7X6x6W4mWGl86VjAeJSCIc6dLLhRcL18fMxA+IGusHJOCX/KwWg7eFphp1/GJ&#10;2nMoRAxhn6ECE0KdSelzQxb9yNXEkbu5xmKIsCmkbrCL4baSn0mSSoslxwaDNW0M5ffzwyr42f6d&#10;tg+T+LSd7LrjYT+14f6t1PuwX89BBOrDv/jl3msFaVwfv8Qf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SUP5cEAAADbAAAADwAAAAAAAAAAAAAAAACXAgAAZHJzL2Rvd25y&#10;ZXYueG1sUEsFBgAAAAAEAAQA9QAAAIUDAAAAAA==&#10;" adj="-11796480,,5400" path="m339719,191365nsc341647,233031,332725,274389,314172,309783l169989,202515,339719,191365xem339719,191365nfc341647,233031,332725,274389,314172,309783e" filled="f">
                    <v:stroke joinstyle="miter"/>
                    <v:formulas/>
                    <v:path arrowok="t" o:connecttype="custom" o:connectlocs="339719,191365;314172,309783" o:connectangles="0,0" textboxrect="0,0,339977,405029"/>
                    <v:textbox>
                      <w:txbxContent>
                        <w:p w14:paraId="6674AFDC" w14:textId="77777777" w:rsidR="00EB3418" w:rsidRDefault="00EB3418" w:rsidP="002670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4" o:spid="_x0000_s1249" style="position:absolute;left:905545;top:1544638;width:338387;height:406617;rotation:-2336302fd;flip:x;visibility:visible;mso-wrap-style:square;v-text-anchor:middle" coordsize="338387,40661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VWSxAAA&#10;ANsAAAAPAAAAZHJzL2Rvd25yZXYueG1sRI9Pa8JAFMTvBb/D8gRvdWMLVtJsRIRC40WMevD2mn1N&#10;QrNvQ3bzp9++Kwg9DjPzGybZTqYRA3WutqxgtYxAEBdW11wquJw/njcgnEfW2FgmBb/kYJvOnhKM&#10;tR35REPuSxEg7GJUUHnfxlK6oiKDbmlb4uB9286gD7Irpe5wDHDTyJcoWkuDNYeFClvaV1T85L1R&#10;cD2c3o7HPqsjV3y9jrm9DW7MlFrMp907CE+T/w8/2p9awXoF9y/hB8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lVksQAAADbAAAADwAAAAAAAAAAAAAAAACXAgAAZHJzL2Rv&#10;d25yZXYueG1sUEsFBgAAAAAEAAQA9QAAAIgDAAAAAA==&#10;" adj="-11796480,,5400" path="m338135,192211nsc340024,233741,331268,274969,313047,310332l169194,203309,338135,192211xem338135,192211nfc340024,233741,331268,274969,313047,310332e" filled="f">
                    <v:stroke joinstyle="miter"/>
                    <v:formulas/>
                    <v:path arrowok="t" o:connecttype="custom" o:connectlocs="338135,192211;313047,310332" o:connectangles="0,0" textboxrect="0,0,338387,406617"/>
                    <v:textbox>
                      <w:txbxContent>
                        <w:p w14:paraId="74066C12" w14:textId="77777777" w:rsidR="00EB3418" w:rsidRDefault="00EB3418" w:rsidP="002670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22004365" w14:textId="77777777" w:rsidR="002670DE" w:rsidRDefault="002670DE" w:rsidP="00EE1C9D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</w:p>
    <w:p w14:paraId="7F262F90" w14:textId="77777777" w:rsidR="002670DE" w:rsidRPr="00251DED" w:rsidRDefault="002670DE" w:rsidP="00EE1C9D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</w:p>
    <w:p w14:paraId="76FB9827" w14:textId="77777777" w:rsidR="00890FD4" w:rsidRPr="002F7418" w:rsidRDefault="00890FD4" w:rsidP="00890FD4">
      <w:pPr>
        <w:pStyle w:val="BodyText1"/>
        <w:tabs>
          <w:tab w:val="left" w:pos="1843"/>
          <w:tab w:val="left" w:pos="2552"/>
          <w:tab w:val="left" w:pos="4111"/>
          <w:tab w:val="left" w:pos="4820"/>
          <w:tab w:val="left" w:pos="5670"/>
        </w:tabs>
        <w:rPr>
          <w:rFonts w:ascii="Arial Narrow" w:hAnsi="Arial Narrow"/>
          <w:sz w:val="28"/>
          <w:szCs w:val="28"/>
        </w:rPr>
      </w:pPr>
    </w:p>
    <w:p w14:paraId="2D08FF4A" w14:textId="77777777" w:rsidR="00890FD4" w:rsidRPr="00A52093" w:rsidRDefault="00890FD4" w:rsidP="00A52093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ind w:left="0" w:firstLine="0"/>
        <w:rPr>
          <w:rFonts w:ascii="Arial Narrow" w:hAnsi="Arial Narrow"/>
          <w:sz w:val="28"/>
          <w:szCs w:val="28"/>
        </w:rPr>
      </w:pPr>
    </w:p>
    <w:p w14:paraId="4D367BBF" w14:textId="77777777" w:rsidR="0060146D" w:rsidRDefault="0060146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E361B43" w14:textId="77777777" w:rsidR="0060146D" w:rsidRDefault="0060146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CC0C11E" w14:textId="77777777" w:rsidR="0060146D" w:rsidRDefault="0060146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9BD6554" w14:textId="77777777" w:rsidR="0060146D" w:rsidRDefault="0060146D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1E521A9" w14:textId="77777777" w:rsidR="0008343E" w:rsidRDefault="0008343E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4E48F136" w14:textId="77777777" w:rsidR="0008343E" w:rsidRDefault="0008343E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5F5A93E3" w14:textId="77777777" w:rsidR="0008343E" w:rsidRDefault="0008343E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</w:p>
    <w:p w14:paraId="30E85231" w14:textId="77777777" w:rsidR="0008343E" w:rsidRDefault="001E27C9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bCs/>
          <w:sz w:val="28"/>
          <w:szCs w:val="28"/>
          <w:u w:val="none"/>
        </w:rPr>
      </w:pPr>
      <w:r>
        <w:rPr>
          <w:rFonts w:ascii="Arial Narrow" w:hAnsi="Arial Narrow"/>
          <w:b w:val="0"/>
          <w:bCs/>
          <w:sz w:val="28"/>
          <w:szCs w:val="28"/>
          <w:u w:val="none"/>
        </w:rPr>
        <w:t>The sodium hydroxide</w:t>
      </w:r>
      <w:r w:rsidR="0008343E" w:rsidRPr="009D3442">
        <w:rPr>
          <w:rFonts w:ascii="Arial Narrow" w:hAnsi="Arial Narrow"/>
          <w:b w:val="0"/>
          <w:bCs/>
          <w:sz w:val="28"/>
          <w:szCs w:val="28"/>
          <w:u w:val="none"/>
        </w:rPr>
        <w:t xml:space="preserve"> was neutralised using </w:t>
      </w:r>
      <w:r w:rsidR="0008343E" w:rsidRPr="0008343E">
        <w:rPr>
          <w:rFonts w:ascii="Arial Narrow" w:hAnsi="Arial Narrow"/>
          <w:bCs/>
          <w:sz w:val="28"/>
          <w:szCs w:val="28"/>
          <w:u w:val="none"/>
        </w:rPr>
        <w:t>16.4 cm</w:t>
      </w:r>
      <w:r w:rsidR="0008343E" w:rsidRPr="0008343E">
        <w:rPr>
          <w:rFonts w:ascii="Arial Narrow" w:hAnsi="Arial Narrow"/>
          <w:bCs/>
          <w:sz w:val="28"/>
          <w:szCs w:val="28"/>
          <w:u w:val="none"/>
          <w:vertAlign w:val="superscript"/>
        </w:rPr>
        <w:t>3</w:t>
      </w:r>
      <w:r w:rsidR="0008343E" w:rsidRPr="009D3442">
        <w:rPr>
          <w:rFonts w:ascii="Arial Narrow" w:hAnsi="Arial Narrow"/>
          <w:b w:val="0"/>
          <w:bCs/>
          <w:sz w:val="28"/>
          <w:szCs w:val="28"/>
          <w:u w:val="none"/>
          <w:vertAlign w:val="superscript"/>
        </w:rPr>
        <w:t xml:space="preserve"> </w:t>
      </w:r>
      <w:r w:rsidR="0008343E" w:rsidRPr="009D3442">
        <w:rPr>
          <w:rFonts w:ascii="Arial Narrow" w:hAnsi="Arial Narrow"/>
          <w:b w:val="0"/>
          <w:bCs/>
          <w:sz w:val="28"/>
          <w:szCs w:val="28"/>
          <w:u w:val="none"/>
        </w:rPr>
        <w:t>of hydrochloric during a titration.</w:t>
      </w:r>
    </w:p>
    <w:p w14:paraId="5BA5FCC3" w14:textId="77777777" w:rsidR="001E27C9" w:rsidRPr="009D3442" w:rsidRDefault="001E27C9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9DEB250" w14:textId="77777777" w:rsidR="0008343E" w:rsidRPr="009D3442" w:rsidRDefault="0008343E" w:rsidP="0008343E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 w:rsidRPr="009D3442">
        <w:rPr>
          <w:rFonts w:ascii="Arial Narrow" w:hAnsi="Arial Narrow"/>
          <w:b w:val="0"/>
          <w:bCs/>
          <w:sz w:val="28"/>
          <w:szCs w:val="28"/>
          <w:u w:val="none"/>
        </w:rPr>
        <w:t>Calc</w:t>
      </w:r>
      <w:r>
        <w:rPr>
          <w:rFonts w:ascii="Arial Narrow" w:hAnsi="Arial Narrow"/>
          <w:b w:val="0"/>
          <w:bCs/>
          <w:sz w:val="28"/>
          <w:szCs w:val="28"/>
          <w:u w:val="none"/>
        </w:rPr>
        <w:t xml:space="preserve">ulate the concentration of the </w:t>
      </w:r>
      <w:r w:rsidRPr="009D3442">
        <w:rPr>
          <w:rFonts w:ascii="Arial Narrow" w:hAnsi="Arial Narrow"/>
          <w:b w:val="0"/>
          <w:bCs/>
          <w:sz w:val="28"/>
          <w:szCs w:val="28"/>
          <w:u w:val="none"/>
        </w:rPr>
        <w:t>hydrochloric acid.</w:t>
      </w:r>
    </w:p>
    <w:p w14:paraId="3F6B6900" w14:textId="77777777" w:rsidR="009F2088" w:rsidRDefault="009D3442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36"/>
        <w:gridCol w:w="1418"/>
        <w:gridCol w:w="284"/>
        <w:gridCol w:w="1418"/>
        <w:gridCol w:w="851"/>
        <w:gridCol w:w="1418"/>
        <w:gridCol w:w="284"/>
        <w:gridCol w:w="1418"/>
      </w:tblGrid>
      <w:tr w:rsidR="00FC6613" w:rsidRPr="008F09C5" w14:paraId="3C4285B3" w14:textId="77777777" w:rsidTr="008F09C5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A7F8D9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lastRenderedPageBreak/>
              <w:t>Write the balanced equation for the reaction.</w:t>
            </w: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5025A20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8476F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HCl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91D95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08FB5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NaOH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5DD88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08EE3" w14:textId="77777777" w:rsidR="00FC6613" w:rsidRPr="008F09C5" w:rsidRDefault="00D50AAD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NaCl</w:t>
            </w:r>
            <w:proofErr w:type="spellEnd"/>
            <w:r w:rsidR="00FC6613"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="00FC6613"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="00FC6613"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66431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EA1CF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FC6613" w:rsidRPr="008F09C5" w14:paraId="772BE11A" w14:textId="77777777" w:rsidTr="008F09C5"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F0FF579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bCs/>
                <w:sz w:val="6"/>
                <w:szCs w:val="6"/>
                <w:u w:val="none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90DCF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3726D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98A3A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8C09E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2364D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A1E10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0097B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879F8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</w:tr>
      <w:tr w:rsidR="00FC6613" w:rsidRPr="008F09C5" w14:paraId="337066F8" w14:textId="77777777" w:rsidTr="008F09C5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67A39F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number of moles of each reactant.</w:t>
            </w: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7FCEA4C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CB52FCA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1 mole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F72B7A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4BD204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1 mole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DC4D677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3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48C8A" w14:textId="1CAF5AD7" w:rsidR="00FC6613" w:rsidRPr="008F09C5" w:rsidRDefault="00E01229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 w:val="0"/>
                <w:noProof/>
                <w:sz w:val="6"/>
                <w:szCs w:val="6"/>
                <w:u w:val="non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2CFA5B" wp14:editId="77B9599A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60960</wp:posOffset>
                      </wp:positionV>
                      <wp:extent cx="2489835" cy="1707515"/>
                      <wp:effectExtent l="72390" t="73660" r="79375" b="98425"/>
                      <wp:wrapNone/>
                      <wp:docPr id="32" name="Text Box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1707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F99BA90" w14:textId="77777777" w:rsidR="00B43FC8" w:rsidRDefault="00B43FC8" w:rsidP="00FC6613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Knowing the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v 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of the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714A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HCl</w:t>
                                  </w:r>
                                  <w:proofErr w:type="spellEnd"/>
                                  <w:r w:rsidRPr="004714A8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calculate the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concentration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C</w:t>
                                  </w:r>
                                  <w:r w:rsidRPr="00FC6613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79700AD" w14:textId="77777777" w:rsidR="00B43FC8" w:rsidRDefault="00B43FC8" w:rsidP="00FC6613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701C8EF" w14:textId="77777777" w:rsidR="00B43FC8" w:rsidRDefault="00B43FC8" w:rsidP="00503C5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  <w:tab w:val="left" w:pos="3402"/>
                                      <w:tab w:val="left" w:pos="4111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CF0E51">
                                    <w:rPr>
                                      <w:rFonts w:ascii="Arial Narrow" w:hAnsi="Arial Narrow"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280" w:dyaOrig="700" w14:anchorId="594752F3">
                                      <v:shape id="_x0000_i1082" type="#_x0000_t75" style="width:13.2pt;height:35.25pt" o:ole="">
                                        <v:imagedata r:id="rId135" o:title=""/>
                                      </v:shape>
                                      <o:OLEObject Type="Embed" ProgID="Equation.3" ShapeID="_x0000_i1082" DrawAspect="Content" ObjectID="_1524377189" r:id="rId136"/>
                                    </w:object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  <w:t>=</w:t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CF0E51">
                                    <w:rPr>
                                      <w:rFonts w:ascii="Arial Narrow" w:hAnsi="Arial Narrow"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820" w:dyaOrig="700" w14:anchorId="20460D12">
                                      <v:shape id="_x0000_i1084" type="#_x0000_t75" style="width:41.15pt;height:35.25pt" o:ole="">
                                        <v:imagedata r:id="rId137" o:title=""/>
                                      </v:shape>
                                      <o:OLEObject Type="Embed" ProgID="Equation.3" ShapeID="_x0000_i1084" DrawAspect="Content" ObjectID="_1524377190" r:id="rId138"/>
                                    </w:object>
                                  </w:r>
                                </w:p>
                                <w:p w14:paraId="5A865BBA" w14:textId="77777777" w:rsidR="00B43FC8" w:rsidRDefault="00B43FC8" w:rsidP="00503C5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  <w:tab w:val="left" w:pos="3402"/>
                                      <w:tab w:val="left" w:pos="4111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79E5C7" w14:textId="77777777" w:rsidR="00B43FC8" w:rsidRDefault="00B43FC8" w:rsidP="00503C5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  <w:tab w:val="left" w:pos="3402"/>
                                      <w:tab w:val="left" w:pos="4111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 w:rsidRPr="00251DED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1.52</w:t>
                                  </w:r>
                                  <w:r w:rsidRPr="003B10B5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10B5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mol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15D55">
                                    <w:rPr>
                                      <w:rFonts w:ascii="Century Schoolbook" w:hAnsi="Century Schoolbook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 w14:paraId="3271031F" w14:textId="77777777" w:rsidR="00B43FC8" w:rsidRDefault="00B43FC8" w:rsidP="00FC6613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491919B" w14:textId="77777777" w:rsidR="00B43FC8" w:rsidRDefault="00B43FC8" w:rsidP="00FC661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5" o:spid="_x0000_s1250" type="#_x0000_t202" style="position:absolute;margin-left:34.7pt;margin-top:4.8pt;width:196.05pt;height:13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" filled="f" strokeweight="2pt">
                      <v:stroke endarrowwidth="narrow" endarrowlength="short"/>
                      <v:shadow on="t" opacity="24903f" mv:blur="40000f" origin=",.5" offset="0,20000emu"/>
                      <v:textbox inset=",7.2pt,,7.2pt">
                        <w:txbxContent>
                          <w:p w14:paraId="2F99BA90" w14:textId="77777777" w:rsidR="00EB3418" w:rsidRDefault="00EB3418" w:rsidP="00FC661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Knowing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v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of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714A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HCl</w:t>
                            </w:r>
                            <w:proofErr w:type="spellEnd"/>
                            <w:r w:rsidRPr="004714A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calculate the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concentration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9700AD" w14:textId="77777777" w:rsidR="00EB3418" w:rsidRDefault="00EB3418" w:rsidP="00FC661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701C8EF" w14:textId="77777777" w:rsidR="00EB3418" w:rsidRDefault="00EB3418" w:rsidP="00503C5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  <w:tab w:val="left" w:pos="3402"/>
                                <w:tab w:val="left" w:pos="411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280" w:dyaOrig="700" w14:anchorId="594752F3">
                                <v:shape id="_x0000_i1082" type="#_x0000_t75" style="width:13.2pt;height:35.25pt" o:ole="">
                                  <v:imagedata r:id="rId139" o:title=""/>
                                </v:shape>
                                <o:OLEObject Type="Embed" ProgID="Equation.3" ShapeID="_x0000_i1082" DrawAspect="Content" ObjectID="_1330456080" r:id="rId140"/>
                              </w:objec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820" w:dyaOrig="700" w14:anchorId="20460D12">
                                <v:shape id="_x0000_i1084" type="#_x0000_t75" style="width:41.15pt;height:35.25pt" o:ole="">
                                  <v:imagedata r:id="rId141" o:title=""/>
                                </v:shape>
                                <o:OLEObject Type="Embed" ProgID="Equation.3" ShapeID="_x0000_i1084" DrawAspect="Content" ObjectID="_1330456081" r:id="rId142"/>
                              </w:object>
                            </w:r>
                          </w:p>
                          <w:p w14:paraId="5A865BBA" w14:textId="77777777" w:rsidR="00EB3418" w:rsidRDefault="00EB3418" w:rsidP="00503C5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  <w:tab w:val="left" w:pos="3402"/>
                                <w:tab w:val="left" w:pos="411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F79E5C7" w14:textId="77777777" w:rsidR="00EB3418" w:rsidRDefault="00EB3418" w:rsidP="00503C5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  <w:tab w:val="left" w:pos="3402"/>
                                <w:tab w:val="left" w:pos="411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1.52</w:t>
                            </w:r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5D55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  <w:p w14:paraId="3271031F" w14:textId="77777777" w:rsidR="00EB3418" w:rsidRDefault="00EB3418" w:rsidP="00FC661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491919B" w14:textId="77777777" w:rsidR="00EB3418" w:rsidRDefault="00EB3418" w:rsidP="00FC661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C6613" w:rsidRPr="008F09C5" w14:paraId="70523CAB" w14:textId="77777777" w:rsidTr="008F09C5"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2B13F4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bCs/>
                <w:sz w:val="20"/>
                <w:u w:val="none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1A96C01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sz w:val="24"/>
                <w:szCs w:val="24"/>
                <w:u w:val="none"/>
              </w:rPr>
            </w:pPr>
          </w:p>
        </w:tc>
        <w:tc>
          <w:tcPr>
            <w:tcW w:w="39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13FA6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proofErr w:type="spellStart"/>
            <w:proofErr w:type="gramStart"/>
            <w:r w:rsidRPr="008F09C5">
              <w:rPr>
                <w:sz w:val="24"/>
                <w:szCs w:val="24"/>
                <w:u w:val="none"/>
              </w:rPr>
              <w:t>HCl</w:t>
            </w:r>
            <w:proofErr w:type="spellEnd"/>
            <w:r w:rsidRPr="008F09C5">
              <w:rPr>
                <w:sz w:val="24"/>
                <w:szCs w:val="24"/>
                <w:u w:val="none"/>
              </w:rPr>
              <w:t xml:space="preserve"> 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:</w:t>
            </w:r>
            <w:proofErr w:type="gram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proofErr w:type="spellStart"/>
            <w:r w:rsidRPr="008F09C5">
              <w:rPr>
                <w:sz w:val="24"/>
                <w:szCs w:val="24"/>
                <w:u w:val="none"/>
              </w:rPr>
              <w:t>NaOH</w:t>
            </w:r>
            <w:proofErr w:type="spell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react in the mole ratio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  <w:t>1 : 1</w:t>
            </w:r>
            <w:r w:rsidR="009F391C" w:rsidRPr="008F09C5">
              <w:rPr>
                <w:rFonts w:ascii="Arial Narrow" w:hAnsi="Arial Narrow"/>
                <w:sz w:val="24"/>
                <w:szCs w:val="24"/>
                <w:u w:val="none"/>
              </w:rPr>
              <w:t>.</w:t>
            </w:r>
          </w:p>
        </w:tc>
        <w:tc>
          <w:tcPr>
            <w:tcW w:w="3120" w:type="dxa"/>
            <w:gridSpan w:val="3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13A29D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</w:tr>
      <w:tr w:rsidR="00FC6613" w:rsidRPr="008F09C5" w14:paraId="7127DC89" w14:textId="77777777" w:rsidTr="008F09C5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E71F2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bCs/>
                <w:sz w:val="20"/>
                <w:u w:val="none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61446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97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94A696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78436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</w:tr>
      <w:tr w:rsidR="00FC6613" w:rsidRPr="008F09C5" w14:paraId="721684A8" w14:textId="77777777" w:rsidTr="008F09C5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47A91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bCs/>
                <w:sz w:val="20"/>
                <w:u w:val="none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B1EDDD2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</w:p>
        </w:tc>
        <w:tc>
          <w:tcPr>
            <w:tcW w:w="39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0B6A0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Therefore, the number of moles of </w:t>
            </w:r>
            <w:proofErr w:type="spellStart"/>
            <w:r w:rsidRPr="008F09C5">
              <w:rPr>
                <w:sz w:val="24"/>
                <w:szCs w:val="24"/>
                <w:u w:val="none"/>
              </w:rPr>
              <w:t>HCl</w:t>
            </w:r>
            <w:proofErr w:type="spell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reacted  = 0.025 mole</w:t>
            </w:r>
          </w:p>
        </w:tc>
        <w:tc>
          <w:tcPr>
            <w:tcW w:w="3120" w:type="dxa"/>
            <w:gridSpan w:val="3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9DB0332" w14:textId="77777777" w:rsidR="00FC6613" w:rsidRPr="008F09C5" w:rsidRDefault="00FC6613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</w:tr>
    </w:tbl>
    <w:p w14:paraId="64EC05A8" w14:textId="77777777" w:rsidR="0008343E" w:rsidRDefault="0008343E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DA1FC23" w14:textId="77777777" w:rsidR="004714A8" w:rsidRDefault="004714A8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A529917" w14:textId="77777777" w:rsidR="00C2063C" w:rsidRDefault="00C2063C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DC7E10C" w14:textId="77777777" w:rsidR="009A3CAF" w:rsidRDefault="009A3CAF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68114D18" w14:textId="77777777" w:rsidR="009A3CAF" w:rsidRDefault="009A3CAF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AC77359" w14:textId="17379D91" w:rsidR="00C2063C" w:rsidRPr="00C2063C" w:rsidRDefault="00C2063C" w:rsidP="00C2063C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C2063C">
        <w:rPr>
          <w:rFonts w:ascii="Arial Narrow" w:hAnsi="Arial Narrow"/>
          <w:b/>
          <w:bCs/>
          <w:sz w:val="28"/>
          <w:szCs w:val="28"/>
        </w:rPr>
        <w:t>20 cm</w:t>
      </w:r>
      <w:r w:rsidRPr="00C2063C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C2063C">
        <w:rPr>
          <w:rFonts w:ascii="Arial Narrow" w:hAnsi="Arial Narrow"/>
          <w:bCs/>
          <w:sz w:val="28"/>
          <w:szCs w:val="28"/>
        </w:rPr>
        <w:t xml:space="preserve"> of </w:t>
      </w:r>
      <w:r w:rsidRPr="00C2063C">
        <w:rPr>
          <w:rFonts w:ascii="Arial Narrow" w:hAnsi="Arial Narrow"/>
          <w:b/>
          <w:bCs/>
          <w:sz w:val="28"/>
          <w:szCs w:val="28"/>
        </w:rPr>
        <w:t xml:space="preserve">0.1 </w:t>
      </w:r>
      <w:proofErr w:type="spellStart"/>
      <w:r w:rsidRPr="00C2063C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Pr="00C2063C">
        <w:rPr>
          <w:rFonts w:ascii="Arial Narrow" w:hAnsi="Arial Narrow"/>
          <w:b/>
          <w:bCs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b/>
          <w:i/>
          <w:sz w:val="28"/>
          <w:szCs w:val="28"/>
        </w:rPr>
        <w:t>l</w:t>
      </w:r>
      <w:r w:rsidR="00753E28" w:rsidRPr="00C2063C">
        <w:rPr>
          <w:rFonts w:ascii="Arial Narrow" w:hAnsi="Arial Narrow"/>
          <w:b/>
          <w:bCs/>
          <w:sz w:val="28"/>
          <w:szCs w:val="28"/>
          <w:vertAlign w:val="superscript"/>
        </w:rPr>
        <w:t xml:space="preserve"> </w:t>
      </w:r>
      <w:r w:rsidR="00753E28">
        <w:rPr>
          <w:rFonts w:ascii="Arial Narrow" w:hAnsi="Arial Narrow"/>
          <w:b/>
          <w:bCs/>
          <w:sz w:val="28"/>
          <w:szCs w:val="28"/>
          <w:vertAlign w:val="superscript"/>
        </w:rPr>
        <w:t>-1</w:t>
      </w:r>
      <w:r w:rsidRPr="00C2063C">
        <w:rPr>
          <w:rFonts w:ascii="Arial Narrow" w:hAnsi="Arial Narrow"/>
          <w:bCs/>
          <w:sz w:val="28"/>
          <w:szCs w:val="28"/>
          <w:vertAlign w:val="superscript"/>
        </w:rPr>
        <w:t xml:space="preserve"> </w:t>
      </w:r>
      <w:r w:rsidRPr="00C2063C">
        <w:rPr>
          <w:rFonts w:ascii="Arial Narrow" w:hAnsi="Arial Narrow"/>
          <w:bCs/>
          <w:sz w:val="28"/>
          <w:szCs w:val="28"/>
        </w:rPr>
        <w:t>potassium hydroxide solution (</w:t>
      </w:r>
      <w:r w:rsidRPr="00C2063C">
        <w:rPr>
          <w:bCs/>
          <w:sz w:val="28"/>
          <w:szCs w:val="28"/>
        </w:rPr>
        <w:t>KOH</w:t>
      </w:r>
      <w:r w:rsidRPr="00C2063C">
        <w:rPr>
          <w:rFonts w:ascii="Arial Narrow" w:hAnsi="Arial Narrow"/>
          <w:bCs/>
          <w:sz w:val="28"/>
          <w:szCs w:val="28"/>
        </w:rPr>
        <w:t>) was neutralised by</w:t>
      </w:r>
      <w:r>
        <w:rPr>
          <w:rFonts w:ascii="Arial Narrow" w:hAnsi="Arial Narrow"/>
          <w:bCs/>
          <w:sz w:val="28"/>
          <w:szCs w:val="28"/>
        </w:rPr>
        <w:br/>
      </w:r>
      <w:r w:rsidRPr="00C2063C">
        <w:rPr>
          <w:rFonts w:ascii="Arial Narrow" w:hAnsi="Arial Narrow"/>
          <w:b/>
          <w:bCs/>
          <w:sz w:val="28"/>
          <w:szCs w:val="28"/>
        </w:rPr>
        <w:t>15.4 cm</w:t>
      </w:r>
      <w:r w:rsidRPr="00C2063C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C2063C">
        <w:rPr>
          <w:rFonts w:ascii="Arial Narrow" w:hAnsi="Arial Narrow"/>
          <w:bCs/>
          <w:sz w:val="28"/>
          <w:szCs w:val="28"/>
        </w:rPr>
        <w:t xml:space="preserve"> of </w:t>
      </w:r>
      <w:r w:rsidR="00E01229">
        <w:rPr>
          <w:rFonts w:ascii="Arial Narrow" w:hAnsi="Arial Narrow"/>
          <w:bCs/>
          <w:sz w:val="28"/>
          <w:szCs w:val="28"/>
        </w:rPr>
        <w:t>sulfur</w:t>
      </w:r>
      <w:r w:rsidRPr="00C2063C">
        <w:rPr>
          <w:rFonts w:ascii="Arial Narrow" w:hAnsi="Arial Narrow"/>
          <w:bCs/>
          <w:sz w:val="28"/>
          <w:szCs w:val="28"/>
        </w:rPr>
        <w:t>ic acid (</w:t>
      </w:r>
      <w:r w:rsidRPr="00C2063C">
        <w:rPr>
          <w:bCs/>
          <w:sz w:val="28"/>
          <w:szCs w:val="28"/>
        </w:rPr>
        <w:t>H</w:t>
      </w:r>
      <w:r w:rsidRPr="00C2063C">
        <w:rPr>
          <w:bCs/>
          <w:sz w:val="28"/>
          <w:szCs w:val="28"/>
          <w:vertAlign w:val="subscript"/>
        </w:rPr>
        <w:t>2</w:t>
      </w:r>
      <w:r w:rsidRPr="00C2063C">
        <w:rPr>
          <w:bCs/>
          <w:sz w:val="28"/>
          <w:szCs w:val="28"/>
        </w:rPr>
        <w:t>SO</w:t>
      </w:r>
      <w:r w:rsidRPr="00C2063C">
        <w:rPr>
          <w:bCs/>
          <w:sz w:val="28"/>
          <w:szCs w:val="28"/>
          <w:vertAlign w:val="subscript"/>
        </w:rPr>
        <w:t>4</w:t>
      </w:r>
      <w:r w:rsidRPr="00C2063C">
        <w:rPr>
          <w:rFonts w:ascii="Arial Narrow" w:hAnsi="Arial Narrow"/>
          <w:bCs/>
          <w:sz w:val="28"/>
          <w:szCs w:val="28"/>
        </w:rPr>
        <w:t>).</w:t>
      </w:r>
      <w:r>
        <w:rPr>
          <w:rFonts w:ascii="Arial Narrow" w:hAnsi="Arial Narrow"/>
          <w:bCs/>
          <w:sz w:val="28"/>
          <w:szCs w:val="28"/>
        </w:rPr>
        <w:br/>
      </w:r>
    </w:p>
    <w:p w14:paraId="50A1112C" w14:textId="00E054CF" w:rsidR="00C2063C" w:rsidRPr="00C2063C" w:rsidRDefault="00C2063C" w:rsidP="00C2063C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  <w:r w:rsidRPr="00C2063C">
        <w:rPr>
          <w:rFonts w:ascii="Arial Narrow" w:hAnsi="Arial Narrow"/>
          <w:bCs/>
          <w:sz w:val="28"/>
          <w:szCs w:val="28"/>
        </w:rPr>
        <w:tab/>
        <w:t xml:space="preserve">Calculate the concentration of the </w:t>
      </w:r>
      <w:r w:rsidR="00E01229">
        <w:rPr>
          <w:rFonts w:ascii="Arial Narrow" w:hAnsi="Arial Narrow"/>
          <w:bCs/>
          <w:sz w:val="28"/>
          <w:szCs w:val="28"/>
        </w:rPr>
        <w:t>sulfur</w:t>
      </w:r>
      <w:r w:rsidRPr="00C2063C">
        <w:rPr>
          <w:rFonts w:ascii="Arial Narrow" w:hAnsi="Arial Narrow"/>
          <w:bCs/>
          <w:sz w:val="28"/>
          <w:szCs w:val="28"/>
        </w:rPr>
        <w:t>ic acid.</w:t>
      </w:r>
    </w:p>
    <w:p w14:paraId="4E1C97EE" w14:textId="77777777" w:rsidR="00C2063C" w:rsidRPr="00251DED" w:rsidRDefault="00C2063C" w:rsidP="00C2063C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36"/>
        <w:gridCol w:w="1701"/>
        <w:gridCol w:w="284"/>
        <w:gridCol w:w="1701"/>
        <w:gridCol w:w="851"/>
        <w:gridCol w:w="1701"/>
        <w:gridCol w:w="284"/>
        <w:gridCol w:w="1418"/>
      </w:tblGrid>
      <w:tr w:rsidR="00C2063C" w:rsidRPr="008F09C5" w14:paraId="1CF6BBD1" w14:textId="77777777" w:rsidTr="008F09C5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FD6239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balanced equation for the reaction.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8ADF99A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D5B11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SO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4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B7804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7E6F4" w14:textId="77777777" w:rsidR="00C2063C" w:rsidRPr="008F09C5" w:rsidRDefault="00B819D1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</w:t>
            </w:r>
            <w:r w:rsidR="00C2063C" w:rsidRPr="008F09C5">
              <w:rPr>
                <w:b w:val="0"/>
                <w:sz w:val="28"/>
                <w:szCs w:val="28"/>
                <w:u w:val="none"/>
              </w:rPr>
              <w:t>KOH(</w:t>
            </w:r>
            <w:proofErr w:type="spellStart"/>
            <w:r w:rsidR="00C2063C"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="00C2063C"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3ECA3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A2CCA" w14:textId="77777777" w:rsidR="00C2063C" w:rsidRPr="008F09C5" w:rsidRDefault="00B819D1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K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SO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4</w:t>
            </w:r>
            <w:r w:rsidR="00C2063C"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="00C2063C"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="00C2063C"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519B9" w14:textId="77777777" w:rsidR="00C2063C" w:rsidRPr="008F09C5" w:rsidRDefault="00C2063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ADF7" w14:textId="77777777" w:rsidR="00C2063C" w:rsidRPr="008F09C5" w:rsidRDefault="00B819D1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</w:t>
            </w:r>
            <w:r w:rsidR="00C2063C" w:rsidRPr="008F09C5">
              <w:rPr>
                <w:b w:val="0"/>
                <w:sz w:val="28"/>
                <w:szCs w:val="28"/>
                <w:u w:val="none"/>
              </w:rPr>
              <w:t>H</w:t>
            </w:r>
            <w:r w:rsidR="00C2063C"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="00C2063C"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="00C2063C"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="00C2063C"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5C1E96" w:rsidRPr="008F09C5" w14:paraId="60049975" w14:textId="77777777" w:rsidTr="008F09C5"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09007A9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6"/>
                <w:szCs w:val="6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2A3DA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4CAA5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EFDE0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E3D5C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4DB19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61E68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94AD5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8990E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</w:tr>
      <w:tr w:rsidR="005C1E96" w:rsidRPr="008F09C5" w14:paraId="124E93DA" w14:textId="77777777" w:rsidTr="008F09C5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800295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number of moles of each reactant.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8EFE93D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C491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1 mole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8CEBD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FD6E4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 mole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3C570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A4703" w14:textId="307F7475" w:rsidR="005C1E96" w:rsidRPr="008F09C5" w:rsidRDefault="00E01229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 w:val="0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8D3832" wp14:editId="32DBACC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7620</wp:posOffset>
                      </wp:positionV>
                      <wp:extent cx="2472055" cy="1950720"/>
                      <wp:effectExtent l="74930" t="71120" r="81915" b="99060"/>
                      <wp:wrapNone/>
                      <wp:docPr id="31" name="Text Box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19507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ED9C7D9" w14:textId="77777777" w:rsidR="00B43FC8" w:rsidRDefault="00B43FC8" w:rsidP="00784B2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Knowing the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 of the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FC661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OH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, the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number of moles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, used can be calculated.</w:t>
                                  </w:r>
                                </w:p>
                                <w:p w14:paraId="43D4ADF1" w14:textId="77777777" w:rsidR="00B43FC8" w:rsidRDefault="00B43FC8" w:rsidP="00784B22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121D5C9" w14:textId="77777777" w:rsidR="00B43FC8" w:rsidRDefault="00B43FC8" w:rsidP="00784B2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=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620" w:dyaOrig="700" w14:anchorId="3A702862">
                                      <v:shape id="_x0000_i1086" type="#_x0000_t75" style="width:30.85pt;height:35.25pt" o:ole="" fillcolor="window">
                                        <v:imagedata r:id="rId74" o:title=""/>
                                      </v:shape>
                                      <o:OLEObject Type="Embed" ProgID="Equation.3" ShapeID="_x0000_i1086" DrawAspect="Content" ObjectID="_1524377191" r:id="rId143"/>
                                    </w:objec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F85090">
                                    <w:rPr>
                                      <w:rFonts w:ascii="Arial Narrow" w:hAnsi="Arial Narrow"/>
                                      <w:b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940" w:dyaOrig="700" w14:anchorId="7BC9FDF5">
                                      <v:shape id="_x0000_i1088" type="#_x0000_t75" style="width:47pt;height:35.25pt" o:ole="">
                                        <v:imagedata r:id="rId144" o:title=""/>
                                      </v:shape>
                                      <o:OLEObject Type="Embed" ProgID="Equation.3" ShapeID="_x0000_i1088" DrawAspect="Content" ObjectID="_1524377192" r:id="rId145"/>
                                    </w:object>
                                  </w:r>
                                </w:p>
                                <w:p w14:paraId="1A1354B1" w14:textId="77777777" w:rsidR="00B43FC8" w:rsidRDefault="00B43FC8" w:rsidP="00784B2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2A4C784" w14:textId="77777777" w:rsidR="00B43FC8" w:rsidRPr="00A13FBB" w:rsidRDefault="00B43FC8" w:rsidP="00784B22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0.002 mole</w:t>
                                  </w:r>
                                </w:p>
                                <w:p w14:paraId="3686FC27" w14:textId="77777777" w:rsidR="00B43FC8" w:rsidRDefault="00B43FC8" w:rsidP="00784B22"/>
                                <w:p w14:paraId="73843EE7" w14:textId="77777777" w:rsidR="00B43FC8" w:rsidRDefault="00B43FC8" w:rsidP="00784B22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7" o:spid="_x0000_s1251" type="#_x0000_t202" style="position:absolute;left:0;text-align:left;margin-left:.9pt;margin-top:.6pt;width:194.65pt;height:15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" filled="f" strokeweight="2pt">
                      <v:stroke endarrowwidth="narrow" endarrowlength="short"/>
                      <v:shadow on="t" opacity="24903f" mv:blur="40000f" origin=",.5" offset="0,20000emu"/>
                      <v:textbox inset=",7.2pt,,7.2pt">
                        <w:txbxContent>
                          <w:p w14:paraId="3ED9C7D9" w14:textId="77777777" w:rsidR="00EB3418" w:rsidRDefault="00EB3418" w:rsidP="00784B2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Knowing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</w:t>
                            </w:r>
                            <w:r w:rsidRPr="00FC661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OH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number of moles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used can be calculated.</w:t>
                            </w:r>
                          </w:p>
                          <w:p w14:paraId="43D4ADF1" w14:textId="77777777" w:rsidR="00EB3418" w:rsidRDefault="00EB3418" w:rsidP="00784B2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21D5C9" w14:textId="77777777" w:rsidR="00EB3418" w:rsidRDefault="00EB3418" w:rsidP="00784B2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620" w:dyaOrig="700" w14:anchorId="3A702862">
                                <v:shape id="_x0000_i1086" type="#_x0000_t75" style="width:30.85pt;height:35.25pt" o:ole="" fillcolor="window">
                                  <v:imagedata r:id="rId147" o:title=""/>
                                </v:shape>
                                <o:OLEObject Type="Embed" ProgID="Equation.3" ShapeID="_x0000_i1086" DrawAspect="Content" ObjectID="_1330456082" r:id="rId148"/>
                              </w:objec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F85090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940" w:dyaOrig="700" w14:anchorId="7BC9FDF5">
                                <v:shape id="_x0000_i1088" type="#_x0000_t75" style="width:47pt;height:35.25pt" o:ole="">
                                  <v:imagedata r:id="rId149" o:title=""/>
                                </v:shape>
                                <o:OLEObject Type="Embed" ProgID="Equation.3" ShapeID="_x0000_i1088" DrawAspect="Content" ObjectID="_1330456083" r:id="rId150"/>
                              </w:object>
                            </w:r>
                          </w:p>
                          <w:p w14:paraId="1A1354B1" w14:textId="77777777" w:rsidR="00EB3418" w:rsidRDefault="00EB3418" w:rsidP="00784B2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A4C784" w14:textId="77777777" w:rsidR="00EB3418" w:rsidRPr="00A13FBB" w:rsidRDefault="00EB3418" w:rsidP="00784B22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0.002 mole</w:t>
                            </w:r>
                          </w:p>
                          <w:p w14:paraId="3686FC27" w14:textId="77777777" w:rsidR="00EB3418" w:rsidRDefault="00EB3418" w:rsidP="00784B22"/>
                          <w:p w14:paraId="73843EE7" w14:textId="77777777" w:rsidR="00EB3418" w:rsidRDefault="00EB3418" w:rsidP="00784B2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2F22B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11850" w14:textId="77777777" w:rsidR="005C1E96" w:rsidRPr="008F09C5" w:rsidRDefault="005C1E96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3927C8" w:rsidRPr="008F09C5" w14:paraId="50FB8BBA" w14:textId="77777777" w:rsidTr="008F09C5"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B8ABD0D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6"/>
                <w:szCs w:val="6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39807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C2B93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05083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8E93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38733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69BA6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E0D43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FBB27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</w:tr>
      <w:tr w:rsidR="003927C8" w:rsidRPr="008F09C5" w14:paraId="05282BA8" w14:textId="77777777" w:rsidTr="008F09C5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2C4020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Insert the known information.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5A4F880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DF70E" w14:textId="77777777" w:rsidR="003927C8" w:rsidRPr="008F09C5" w:rsidRDefault="0069183F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r>
              <w:rPr>
                <w:rFonts w:ascii="Arial Narrow" w:hAnsi="Arial Narrow"/>
                <w:sz w:val="24"/>
                <w:szCs w:val="24"/>
                <w:u w:val="none"/>
              </w:rPr>
              <w:t>1</w:t>
            </w:r>
            <w:r w:rsidR="003927C8" w:rsidRPr="008F09C5">
              <w:rPr>
                <w:rFonts w:ascii="Arial Narrow" w:hAnsi="Arial Narrow"/>
                <w:sz w:val="24"/>
                <w:szCs w:val="24"/>
                <w:u w:val="none"/>
              </w:rPr>
              <w:t>5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>.</w:t>
            </w:r>
            <w:r w:rsidR="003927C8" w:rsidRPr="008F09C5">
              <w:rPr>
                <w:rFonts w:ascii="Arial Narrow" w:hAnsi="Arial Narrow"/>
                <w:sz w:val="24"/>
                <w:szCs w:val="24"/>
                <w:u w:val="none"/>
              </w:rPr>
              <w:t>4 cm</w:t>
            </w:r>
            <w:r w:rsidR="003927C8"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3</w:t>
            </w:r>
            <w:r w:rsidR="003927C8"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  <w:t xml:space="preserve">? </w:t>
            </w:r>
            <w:proofErr w:type="spellStart"/>
            <w:r w:rsidR="003927C8" w:rsidRPr="008F09C5">
              <w:rPr>
                <w:rFonts w:ascii="Arial Narrow" w:hAnsi="Arial Narrow"/>
                <w:sz w:val="24"/>
                <w:szCs w:val="24"/>
                <w:u w:val="none"/>
              </w:rPr>
              <w:t>mol</w:t>
            </w:r>
            <w:proofErr w:type="spellEnd"/>
            <w:r w:rsidR="003927C8"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r w:rsidR="003927C8" w:rsidRPr="00753E28">
              <w:rPr>
                <w:rFonts w:ascii="Century Schoolbook" w:hAnsi="Century Schoolbook"/>
                <w:i/>
                <w:sz w:val="24"/>
                <w:szCs w:val="24"/>
                <w:u w:val="none"/>
              </w:rPr>
              <w:t>l</w:t>
            </w:r>
            <w:r w:rsidR="003927C8"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-1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BA288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7426D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</w:pP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20 cm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3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  <w:t xml:space="preserve">0.1 </w:t>
            </w:r>
            <w:proofErr w:type="spellStart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mol</w:t>
            </w:r>
            <w:proofErr w:type="spell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r w:rsidRPr="00753E28">
              <w:rPr>
                <w:rFonts w:ascii="Century Schoolbook" w:hAnsi="Century Schoolbook"/>
                <w:i/>
                <w:sz w:val="24"/>
                <w:szCs w:val="24"/>
                <w:u w:val="none"/>
              </w:rPr>
              <w:t>l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C35BA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5EA27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49BE1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CEC0A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3927C8" w:rsidRPr="008F09C5" w14:paraId="40EE6E7F" w14:textId="77777777" w:rsidTr="008F09C5"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11F6E6C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16"/>
                <w:szCs w:val="16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C0D62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FA5505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9C9AA6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DE5B97A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1098217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0A777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5447E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15B74" w14:textId="77777777" w:rsidR="003927C8" w:rsidRPr="008F09C5" w:rsidRDefault="003927C8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</w:tr>
      <w:tr w:rsidR="009F391C" w:rsidRPr="008F09C5" w14:paraId="5D3AB6B3" w14:textId="77777777" w:rsidTr="008F09C5"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11D3A2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 xml:space="preserve">Work out the number of moles of </w:t>
            </w:r>
            <w:r w:rsidRPr="008F09C5">
              <w:rPr>
                <w:bCs/>
                <w:sz w:val="20"/>
                <w:u w:val="none"/>
              </w:rPr>
              <w:t>H</w:t>
            </w:r>
            <w:r w:rsidRPr="008F09C5">
              <w:rPr>
                <w:bCs/>
                <w:sz w:val="20"/>
                <w:u w:val="none"/>
                <w:vertAlign w:val="subscript"/>
              </w:rPr>
              <w:t>2</w:t>
            </w:r>
            <w:r w:rsidRPr="008F09C5">
              <w:rPr>
                <w:bCs/>
                <w:sz w:val="20"/>
                <w:u w:val="none"/>
              </w:rPr>
              <w:t>SO</w:t>
            </w:r>
            <w:r w:rsidRPr="008F09C5">
              <w:rPr>
                <w:bCs/>
                <w:sz w:val="20"/>
                <w:u w:val="none"/>
                <w:vertAlign w:val="subscript"/>
              </w:rPr>
              <w:t>4</w:t>
            </w:r>
            <w:r w:rsidRPr="008F09C5">
              <w:rPr>
                <w:rFonts w:ascii="Arial Narrow" w:hAnsi="Arial Narrow"/>
                <w:bCs/>
                <w:sz w:val="20"/>
                <w:u w:val="none"/>
              </w:rPr>
              <w:t xml:space="preserve"> using the mole ratio of the reactants.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F0AAFE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45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DCB481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  <w:r w:rsidRPr="008F09C5">
              <w:rPr>
                <w:sz w:val="24"/>
                <w:szCs w:val="24"/>
                <w:u w:val="none"/>
              </w:rPr>
              <w:t>H</w:t>
            </w:r>
            <w:r w:rsidRPr="008F09C5">
              <w:rPr>
                <w:sz w:val="24"/>
                <w:szCs w:val="24"/>
                <w:u w:val="none"/>
                <w:vertAlign w:val="subscript"/>
              </w:rPr>
              <w:t>2</w:t>
            </w:r>
            <w:r w:rsidRPr="008F09C5">
              <w:rPr>
                <w:sz w:val="24"/>
                <w:szCs w:val="24"/>
                <w:u w:val="none"/>
              </w:rPr>
              <w:t>SO</w:t>
            </w:r>
            <w:r w:rsidRPr="008F09C5">
              <w:rPr>
                <w:sz w:val="24"/>
                <w:szCs w:val="24"/>
                <w:u w:val="none"/>
                <w:vertAlign w:val="subscript"/>
              </w:rPr>
              <w:t>4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: </w:t>
            </w:r>
            <w:r w:rsidRPr="008F09C5">
              <w:rPr>
                <w:sz w:val="24"/>
                <w:szCs w:val="24"/>
                <w:u w:val="none"/>
              </w:rPr>
              <w:t>KOH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react in the mole </w:t>
            </w:r>
            <w:r w:rsidR="002D2828"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ratio </w:t>
            </w:r>
            <w:proofErr w:type="gramStart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1 :</w:t>
            </w:r>
            <w:proofErr w:type="gram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2.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10597B9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A6C66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D56E0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9F391C" w:rsidRPr="008F09C5" w14:paraId="2F562B3D" w14:textId="77777777" w:rsidTr="008F09C5"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7FDD60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16"/>
                <w:szCs w:val="16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45C7861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82E62C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AC50404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380C16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45A92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35DD1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2FF69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D0283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</w:tr>
      <w:tr w:rsidR="009F391C" w:rsidRPr="008F09C5" w14:paraId="4B2BA3E3" w14:textId="77777777" w:rsidTr="008F09C5"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C5A039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3A0751D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45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B99B2D" w14:textId="77777777" w:rsidR="009F391C" w:rsidRPr="008F09C5" w:rsidRDefault="009F391C" w:rsidP="008F09C5">
            <w:pPr>
              <w:pStyle w:val="Heading"/>
              <w:tabs>
                <w:tab w:val="left" w:pos="898"/>
                <w:tab w:val="left" w:pos="1324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Therefore, the number of moles of </w:t>
            </w:r>
            <w:r w:rsidRPr="008F09C5">
              <w:rPr>
                <w:sz w:val="24"/>
                <w:szCs w:val="24"/>
                <w:u w:val="none"/>
              </w:rPr>
              <w:t>H</w:t>
            </w:r>
            <w:r w:rsidRPr="008F09C5">
              <w:rPr>
                <w:sz w:val="24"/>
                <w:szCs w:val="24"/>
                <w:u w:val="none"/>
                <w:vertAlign w:val="subscript"/>
              </w:rPr>
              <w:t>2</w:t>
            </w:r>
            <w:r w:rsidRPr="008F09C5">
              <w:rPr>
                <w:sz w:val="24"/>
                <w:szCs w:val="24"/>
                <w:u w:val="none"/>
              </w:rPr>
              <w:t>SO</w:t>
            </w:r>
            <w:r w:rsidRPr="008F09C5">
              <w:rPr>
                <w:sz w:val="24"/>
                <w:szCs w:val="24"/>
                <w:u w:val="none"/>
                <w:vertAlign w:val="subscript"/>
              </w:rPr>
              <w:t>4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reacted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ab/>
              <w:t>=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ab/>
              <w:t>0.002 ÷ 2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ab/>
              <w:t>=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ab/>
              <w:t>0.001 mole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2C552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8A891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78AFB" w14:textId="77777777" w:rsidR="009F391C" w:rsidRPr="008F09C5" w:rsidRDefault="009F391C" w:rsidP="008F09C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</w:tbl>
    <w:p w14:paraId="643B1A19" w14:textId="1C087F66" w:rsidR="00C2063C" w:rsidRDefault="00E01229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6"/>
          <w:szCs w:val="6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B1A669" wp14:editId="1707A9C4">
                <wp:simplePos x="0" y="0"/>
                <wp:positionH relativeFrom="column">
                  <wp:posOffset>1158240</wp:posOffset>
                </wp:positionH>
                <wp:positionV relativeFrom="paragraph">
                  <wp:posOffset>118110</wp:posOffset>
                </wp:positionV>
                <wp:extent cx="4631690" cy="1082675"/>
                <wp:effectExtent l="78740" t="80010" r="77470" b="107315"/>
                <wp:wrapNone/>
                <wp:docPr id="30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90" cy="1082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BAD49" w14:textId="77777777" w:rsidR="00B43FC8" w:rsidRDefault="00B43FC8" w:rsidP="00B4759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Knowing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v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of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4714A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calculate the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concentration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7383D0" w14:textId="77777777" w:rsidR="00B43FC8" w:rsidRDefault="00B43FC8" w:rsidP="00B4759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4194A88A" w14:textId="77777777" w:rsidR="00B43FC8" w:rsidRDefault="00B43FC8" w:rsidP="00B4759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  <w:tab w:val="left" w:pos="3402"/>
                                <w:tab w:val="left" w:pos="3544"/>
                                <w:tab w:val="left" w:pos="411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280" w:dyaOrig="700" w14:anchorId="0F208F5A">
                                <v:shape id="_x0000_i1090" type="#_x0000_t75" style="width:13.2pt;height:35.25pt" o:ole="">
                                  <v:imagedata r:id="rId135" o:title=""/>
                                </v:shape>
                                <o:OLEObject Type="Embed" ProgID="Equation.3" ShapeID="_x0000_i1090" DrawAspect="Content" ObjectID="_1524377193" r:id="rId151"/>
                              </w:objec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820" w:dyaOrig="700" w14:anchorId="6F28202C">
                                <v:shape id="_x0000_i1092" type="#_x0000_t75" style="width:41.15pt;height:35.25pt" o:ole="">
                                  <v:imagedata r:id="rId152" o:title=""/>
                                </v:shape>
                                <o:OLEObject Type="Embed" ProgID="Equation.3" ShapeID="_x0000_i1092" DrawAspect="Content" ObjectID="_1524377194" r:id="rId153"/>
                              </w:objec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0.065</w:t>
                            </w:r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3E28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  <w:p w14:paraId="7F129823" w14:textId="77777777" w:rsidR="00B43FC8" w:rsidRDefault="00B43FC8" w:rsidP="00B4759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7636709" w14:textId="77777777" w:rsidR="00B43FC8" w:rsidRDefault="00B43FC8" w:rsidP="00B4759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8" o:spid="_x0000_s1252" type="#_x0000_t202" style="position:absolute;margin-left:91.2pt;margin-top:9.3pt;width:364.7pt;height:8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" filled="f" strokeweight="2pt">
                <v:stroke endarrowwidth="narrow" endarrowlength="short"/>
                <v:shadow on="t" opacity="24903f" mv:blur="40000f" origin=",.5" offset="0,20000emu"/>
                <v:textbox inset=",7.2pt,,7.2pt">
                  <w:txbxContent>
                    <w:p w14:paraId="233BAD49" w14:textId="77777777" w:rsidR="00EB3418" w:rsidRDefault="00EB3418" w:rsidP="00B47597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Knowing the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and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v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of the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4714A8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calculate the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concentration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C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</w:p>
                    <w:p w14:paraId="437383D0" w14:textId="77777777" w:rsidR="00EB3418" w:rsidRDefault="00EB3418" w:rsidP="00B47597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4194A88A" w14:textId="77777777" w:rsidR="00EB3418" w:rsidRDefault="00EB3418" w:rsidP="00B4759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268"/>
                          <w:tab w:val="left" w:pos="3402"/>
                          <w:tab w:val="left" w:pos="3544"/>
                          <w:tab w:val="left" w:pos="4111"/>
                        </w:tabs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CF0E51">
                        <w:rPr>
                          <w:rFonts w:ascii="Arial Narrow" w:hAnsi="Arial Narrow"/>
                          <w:position w:val="-28"/>
                          <w:sz w:val="28"/>
                          <w:szCs w:val="28"/>
                        </w:rPr>
                        <w:object w:dxaOrig="280" w:dyaOrig="700" w14:anchorId="0F208F5A">
                          <v:shape id="_x0000_i1090" type="#_x0000_t75" style="width:13.2pt;height:35.25pt" o:ole="">
                            <v:imagedata r:id="rId155" o:title=""/>
                          </v:shape>
                          <o:OLEObject Type="Embed" ProgID="Equation.3" ShapeID="_x0000_i1090" DrawAspect="Content" ObjectID="_1330456084" r:id="rId156"/>
                        </w:objec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CF0E51">
                        <w:rPr>
                          <w:rFonts w:ascii="Arial Narrow" w:hAnsi="Arial Narrow"/>
                          <w:position w:val="-28"/>
                          <w:sz w:val="28"/>
                          <w:szCs w:val="28"/>
                        </w:rPr>
                        <w:object w:dxaOrig="820" w:dyaOrig="700" w14:anchorId="6F28202C">
                          <v:shape id="_x0000_i1092" type="#_x0000_t75" style="width:41.15pt;height:35.25pt" o:ole="">
                            <v:imagedata r:id="rId157" o:title=""/>
                          </v:shape>
                          <o:OLEObject Type="Embed" ProgID="Equation.3" ShapeID="_x0000_i1092" DrawAspect="Content" ObjectID="_1330456085" r:id="rId158"/>
                        </w:objec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0.065</w:t>
                      </w:r>
                      <w:r w:rsidRPr="003B10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B10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53E28">
                        <w:rPr>
                          <w:rFonts w:ascii="Century Schoolbook" w:hAnsi="Century Schoolbook"/>
                          <w:b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vertAlign w:val="superscript"/>
                        </w:rPr>
                        <w:t>-1</w:t>
                      </w:r>
                    </w:p>
                    <w:p w14:paraId="7F129823" w14:textId="77777777" w:rsidR="00EB3418" w:rsidRDefault="00EB3418" w:rsidP="00B47597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7636709" w14:textId="77777777" w:rsidR="00EB3418" w:rsidRDefault="00EB3418" w:rsidP="00B4759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4A651ABB" w14:textId="77777777" w:rsidR="0008343E" w:rsidRDefault="0008343E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3BF561F" w14:textId="77777777" w:rsidR="0008343E" w:rsidRDefault="0008343E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E57A319" w14:textId="77777777" w:rsidR="0008343E" w:rsidRDefault="0008343E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318ECFF" w14:textId="77777777" w:rsidR="0008343E" w:rsidRDefault="0008343E" w:rsidP="009D344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6E48B04D" w14:textId="77777777" w:rsidR="00912C6E" w:rsidRDefault="00912C6E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5A0669E" w14:textId="77777777" w:rsidR="00912C6E" w:rsidRDefault="00912C6E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58DBADA" w14:textId="77777777" w:rsidR="00912C6E" w:rsidRDefault="00912C6E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94615FC" w14:textId="77777777" w:rsidR="0027470F" w:rsidRPr="00E01229" w:rsidRDefault="00912C6E" w:rsidP="00894628">
      <w:pPr>
        <w:pStyle w:val="Heading"/>
        <w:outlineLvl w:val="0"/>
        <w:rPr>
          <w:rFonts w:ascii="Arial Narrow" w:hAnsi="Arial Narrow"/>
          <w:bCs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 w:val="0"/>
          <w:sz w:val="28"/>
          <w:szCs w:val="28"/>
          <w:u w:val="none"/>
        </w:rPr>
        <w:br w:type="page"/>
      </w:r>
      <w:r w:rsidR="0027470F"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VOLUMETRIC CALCULATIONS SUMMARY</w:t>
      </w:r>
    </w:p>
    <w:p w14:paraId="20C647C1" w14:textId="77777777" w:rsidR="0027470F" w:rsidRDefault="00886E69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>To calculate the concentration of a reactant from information obtained from a titration:</w:t>
      </w:r>
    </w:p>
    <w:p w14:paraId="71BB7D78" w14:textId="77777777" w:rsidR="00886E69" w:rsidRDefault="00E04892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sz w:val="28"/>
          <w:szCs w:val="28"/>
          <w:u w:val="none"/>
        </w:rPr>
        <w:tab/>
      </w:r>
    </w:p>
    <w:p w14:paraId="40C953F0" w14:textId="29E65BBC" w:rsidR="00E04892" w:rsidRDefault="00E01229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49F897" wp14:editId="1FDE300E">
                <wp:simplePos x="0" y="0"/>
                <wp:positionH relativeFrom="column">
                  <wp:posOffset>-95885</wp:posOffset>
                </wp:positionH>
                <wp:positionV relativeFrom="paragraph">
                  <wp:posOffset>30480</wp:posOffset>
                </wp:positionV>
                <wp:extent cx="1541145" cy="703580"/>
                <wp:effectExtent l="81915" t="81280" r="78740" b="104140"/>
                <wp:wrapNone/>
                <wp:docPr id="2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703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C09970" w14:textId="77777777" w:rsidR="00B43FC8" w:rsidRPr="00F60DC8" w:rsidRDefault="00B43FC8" w:rsidP="00F60DC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0DC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1</w:t>
                            </w:r>
                          </w:p>
                          <w:p w14:paraId="6ACB2518" w14:textId="77777777" w:rsidR="00B43FC8" w:rsidRPr="00F60DC8" w:rsidRDefault="00B43FC8" w:rsidP="00F60D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Write the balanced equation for the reaction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9" o:spid="_x0000_s1253" type="#_x0000_t202" style="position:absolute;margin-left:-7.5pt;margin-top:2.4pt;width:121.35pt;height:5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0FC09970" w14:textId="77777777" w:rsidR="00EB3418" w:rsidRPr="00F60DC8" w:rsidRDefault="00EB3418" w:rsidP="00F60DC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0DC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1</w:t>
                      </w:r>
                    </w:p>
                    <w:p w14:paraId="6ACB2518" w14:textId="77777777" w:rsidR="00EB3418" w:rsidRPr="00F60DC8" w:rsidRDefault="00EB3418" w:rsidP="00F60DC8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>Write the balanced equation for the reaction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D288CE" wp14:editId="62B2D7CA">
                <wp:simplePos x="0" y="0"/>
                <wp:positionH relativeFrom="column">
                  <wp:posOffset>4517390</wp:posOffset>
                </wp:positionH>
                <wp:positionV relativeFrom="paragraph">
                  <wp:posOffset>31115</wp:posOffset>
                </wp:positionV>
                <wp:extent cx="2118995" cy="838835"/>
                <wp:effectExtent l="72390" t="81915" r="81915" b="95250"/>
                <wp:wrapNone/>
                <wp:docPr id="28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838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10FC4" w14:textId="77777777" w:rsidR="00B43FC8" w:rsidRPr="00F60DC8" w:rsidRDefault="00B43FC8" w:rsidP="00F60DC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4</w:t>
                            </w:r>
                          </w:p>
                          <w:p w14:paraId="1C76B75C" w14:textId="77777777" w:rsidR="00B43FC8" w:rsidRPr="00F60DC8" w:rsidRDefault="00B43FC8" w:rsidP="00F60D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Calculate the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number of moles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of the reactant where the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are known.</w:t>
                            </w: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4" o:spid="_x0000_s1254" type="#_x0000_t202" style="position:absolute;margin-left:355.7pt;margin-top:2.45pt;width:166.85pt;height:66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50710FC4" w14:textId="77777777" w:rsidR="00EB3418" w:rsidRPr="00F60DC8" w:rsidRDefault="00EB3418" w:rsidP="00F60DC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4</w:t>
                      </w:r>
                    </w:p>
                    <w:p w14:paraId="1C76B75C" w14:textId="77777777" w:rsidR="00EB3418" w:rsidRPr="00F60DC8" w:rsidRDefault="00EB3418" w:rsidP="00F60DC8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Calculate the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number of moles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of the reactant where the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and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are known.</w:t>
                      </w: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D71968" wp14:editId="49C1A26E">
                <wp:simplePos x="0" y="0"/>
                <wp:positionH relativeFrom="column">
                  <wp:posOffset>4267200</wp:posOffset>
                </wp:positionH>
                <wp:positionV relativeFrom="paragraph">
                  <wp:posOffset>70485</wp:posOffset>
                </wp:positionV>
                <wp:extent cx="457200" cy="208280"/>
                <wp:effectExtent l="101600" t="95885" r="114300" b="140335"/>
                <wp:wrapThrough wrapText="bothSides">
                  <wp:wrapPolygon edited="0">
                    <wp:start x="15750" y="0"/>
                    <wp:lineTo x="450" y="3951"/>
                    <wp:lineTo x="-1800" y="5861"/>
                    <wp:lineTo x="-1800" y="22588"/>
                    <wp:lineTo x="4050" y="25551"/>
                    <wp:lineTo x="15300" y="25551"/>
                    <wp:lineTo x="19800" y="25551"/>
                    <wp:lineTo x="20250" y="25551"/>
                    <wp:lineTo x="23850" y="15739"/>
                    <wp:lineTo x="23850" y="11788"/>
                    <wp:lineTo x="18900" y="988"/>
                    <wp:lineTo x="17550" y="0"/>
                    <wp:lineTo x="15750" y="0"/>
                  </wp:wrapPolygon>
                </wp:wrapThrough>
                <wp:docPr id="27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2" o:spid="_x0000_s1026" type="#_x0000_t13" style="position:absolute;margin-left:336pt;margin-top:5.55pt;width:36pt;height:16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" adj="16678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F68B11" wp14:editId="5EE6C2A9">
                <wp:simplePos x="0" y="0"/>
                <wp:positionH relativeFrom="column">
                  <wp:posOffset>2974340</wp:posOffset>
                </wp:positionH>
                <wp:positionV relativeFrom="paragraph">
                  <wp:posOffset>45085</wp:posOffset>
                </wp:positionV>
                <wp:extent cx="457200" cy="208280"/>
                <wp:effectExtent l="104140" t="95885" r="111760" b="140335"/>
                <wp:wrapThrough wrapText="bothSides">
                  <wp:wrapPolygon edited="0">
                    <wp:start x="15750" y="0"/>
                    <wp:lineTo x="450" y="3951"/>
                    <wp:lineTo x="-1800" y="5861"/>
                    <wp:lineTo x="-1800" y="22588"/>
                    <wp:lineTo x="4050" y="25551"/>
                    <wp:lineTo x="15300" y="25551"/>
                    <wp:lineTo x="19800" y="25551"/>
                    <wp:lineTo x="20250" y="25551"/>
                    <wp:lineTo x="23850" y="15739"/>
                    <wp:lineTo x="23850" y="11788"/>
                    <wp:lineTo x="18900" y="988"/>
                    <wp:lineTo x="17550" y="0"/>
                    <wp:lineTo x="15750" y="0"/>
                  </wp:wrapPolygon>
                </wp:wrapThrough>
                <wp:docPr id="26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1" o:spid="_x0000_s1026" type="#_x0000_t13" style="position:absolute;margin-left:234.2pt;margin-top:3.55pt;width:36pt;height:1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" adj="16678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41CE51" wp14:editId="44CED6A0">
                <wp:simplePos x="0" y="0"/>
                <wp:positionH relativeFrom="column">
                  <wp:posOffset>1311910</wp:posOffset>
                </wp:positionH>
                <wp:positionV relativeFrom="paragraph">
                  <wp:posOffset>48895</wp:posOffset>
                </wp:positionV>
                <wp:extent cx="457200" cy="208280"/>
                <wp:effectExtent l="105410" t="99695" r="110490" b="136525"/>
                <wp:wrapNone/>
                <wp:docPr id="25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0" o:spid="_x0000_s1026" type="#_x0000_t13" style="position:absolute;margin-left:103.3pt;margin-top:3.85pt;width:36pt;height:1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" adj="16678" fillcolor="black">
                <v:shadow on="t" opacity="22936f" mv:blur="40000f" origin=",.5" offset="0,23000emu"/>
              </v:shape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94A350" wp14:editId="67DA1937">
                <wp:simplePos x="0" y="0"/>
                <wp:positionH relativeFrom="column">
                  <wp:posOffset>3271520</wp:posOffset>
                </wp:positionH>
                <wp:positionV relativeFrom="paragraph">
                  <wp:posOffset>34290</wp:posOffset>
                </wp:positionV>
                <wp:extent cx="1082675" cy="671195"/>
                <wp:effectExtent l="71120" t="72390" r="78105" b="107315"/>
                <wp:wrapThrough wrapText="bothSides">
                  <wp:wrapPolygon edited="0">
                    <wp:start x="-557" y="-307"/>
                    <wp:lineTo x="-557" y="23766"/>
                    <wp:lineTo x="22575" y="23766"/>
                    <wp:lineTo x="22575" y="307"/>
                    <wp:lineTo x="22436" y="-307"/>
                    <wp:lineTo x="-557" y="-307"/>
                  </wp:wrapPolygon>
                </wp:wrapThrough>
                <wp:docPr id="24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6711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C33600" w14:textId="77777777" w:rsidR="00B43FC8" w:rsidRPr="00F60DC8" w:rsidRDefault="00B43FC8" w:rsidP="00F60DC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3</w:t>
                            </w:r>
                          </w:p>
                          <w:p w14:paraId="5DFB7E6E" w14:textId="77777777" w:rsidR="00B43FC8" w:rsidRPr="00F60DC8" w:rsidRDefault="00B43FC8" w:rsidP="00F60D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Insert the known information.</w:t>
                            </w: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3" o:spid="_x0000_s1255" type="#_x0000_t202" style="position:absolute;margin-left:257.6pt;margin-top:2.7pt;width:85.25pt;height:52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6AC33600" w14:textId="77777777" w:rsidR="00EB3418" w:rsidRPr="00F60DC8" w:rsidRDefault="00EB3418" w:rsidP="00F60DC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3</w:t>
                      </w:r>
                    </w:p>
                    <w:p w14:paraId="5DFB7E6E" w14:textId="77777777" w:rsidR="00EB3418" w:rsidRPr="00F60DC8" w:rsidRDefault="00EB3418" w:rsidP="00F60DC8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Insert the known information.</w:t>
                      </w: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49FC24" wp14:editId="206D0244">
                <wp:simplePos x="0" y="0"/>
                <wp:positionH relativeFrom="column">
                  <wp:posOffset>1619885</wp:posOffset>
                </wp:positionH>
                <wp:positionV relativeFrom="paragraph">
                  <wp:posOffset>32385</wp:posOffset>
                </wp:positionV>
                <wp:extent cx="1476375" cy="671195"/>
                <wp:effectExtent l="70485" t="70485" r="78740" b="96520"/>
                <wp:wrapThrough wrapText="bothSides">
                  <wp:wrapPolygon edited="0">
                    <wp:start x="-557" y="-307"/>
                    <wp:lineTo x="-557" y="23766"/>
                    <wp:lineTo x="22575" y="23766"/>
                    <wp:lineTo x="22575" y="307"/>
                    <wp:lineTo x="22436" y="-307"/>
                    <wp:lineTo x="-557" y="-307"/>
                  </wp:wrapPolygon>
                </wp:wrapThrough>
                <wp:docPr id="2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711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CC60F" w14:textId="77777777" w:rsidR="00B43FC8" w:rsidRPr="00F60DC8" w:rsidRDefault="00B43FC8" w:rsidP="00F60DC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0DC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2</w:t>
                            </w:r>
                          </w:p>
                          <w:p w14:paraId="1E271CA5" w14:textId="77777777" w:rsidR="00B43FC8" w:rsidRPr="00F60DC8" w:rsidRDefault="00B43FC8" w:rsidP="00F60DC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Write the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number of moles of each reactant.</w:t>
                            </w: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reaction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2" o:spid="_x0000_s1256" type="#_x0000_t202" style="position:absolute;margin-left:127.55pt;margin-top:2.55pt;width:116.25pt;height:52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4C5CC60F" w14:textId="77777777" w:rsidR="00EB3418" w:rsidRPr="00F60DC8" w:rsidRDefault="00EB3418" w:rsidP="00F60DC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0DC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2</w:t>
                      </w:r>
                    </w:p>
                    <w:p w14:paraId="1E271CA5" w14:textId="77777777" w:rsidR="00EB3418" w:rsidRPr="00F60DC8" w:rsidRDefault="00EB3418" w:rsidP="00F60DC8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Write the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number of moles of each reactant.</w:t>
                      </w: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>reaction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A5F509" w14:textId="77777777" w:rsidR="00E04892" w:rsidRDefault="00E04892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7B5FB64" w14:textId="77777777" w:rsidR="00E04892" w:rsidRDefault="00E04892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B79E9BF" w14:textId="776DC5E0" w:rsidR="00E04892" w:rsidRDefault="00E01229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5AE73E" wp14:editId="1D5F9898">
                <wp:simplePos x="0" y="0"/>
                <wp:positionH relativeFrom="column">
                  <wp:posOffset>5256530</wp:posOffset>
                </wp:positionH>
                <wp:positionV relativeFrom="paragraph">
                  <wp:posOffset>280670</wp:posOffset>
                </wp:positionV>
                <wp:extent cx="457200" cy="208280"/>
                <wp:effectExtent l="97790" t="105410" r="113030" b="135890"/>
                <wp:wrapNone/>
                <wp:docPr id="22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 flipH="1" flipV="1"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9" o:spid="_x0000_s1026" type="#_x0000_t13" style="position:absolute;margin-left:413.9pt;margin-top:22.1pt;width:36pt;height:16.4pt;rotation:-90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" adj="16678" fillcolor="black">
                <v:shadow on="t" opacity="22936f" mv:blur="40000f" origin=",.5" offset="0,23000emu"/>
              </v:shape>
            </w:pict>
          </mc:Fallback>
        </mc:AlternateContent>
      </w:r>
    </w:p>
    <w:p w14:paraId="5F0903A0" w14:textId="77777777" w:rsidR="00E04892" w:rsidRDefault="00E04892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77DCF6A6" w14:textId="5394A0C1" w:rsidR="00E04892" w:rsidRDefault="00E01229" w:rsidP="00E04892">
      <w:pPr>
        <w:pStyle w:val="Heading"/>
        <w:tabs>
          <w:tab w:val="left" w:pos="2825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65FA3C" wp14:editId="2269E576">
                <wp:simplePos x="0" y="0"/>
                <wp:positionH relativeFrom="column">
                  <wp:posOffset>4808855</wp:posOffset>
                </wp:positionH>
                <wp:positionV relativeFrom="paragraph">
                  <wp:posOffset>55245</wp:posOffset>
                </wp:positionV>
                <wp:extent cx="1448435" cy="723265"/>
                <wp:effectExtent l="71755" t="80645" r="80010" b="97790"/>
                <wp:wrapNone/>
                <wp:docPr id="21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723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74CAD0" w14:textId="77777777" w:rsidR="00B43FC8" w:rsidRDefault="00B43FC8" w:rsidP="00E04892">
                            <w:pPr>
                              <w:tabs>
                                <w:tab w:val="left" w:pos="709"/>
                                <w:tab w:val="left" w:pos="1134"/>
                              </w:tabs>
                            </w:pP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 n</w:t>
                            </w: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 Narrow" w:eastAsia="MS Gothic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ab/>
                            </w:r>
                            <w:r w:rsidRPr="00EF0002">
                              <w:rPr>
                                <w:position w:val="-34"/>
                              </w:rPr>
                              <w:object w:dxaOrig="760" w:dyaOrig="880" w14:anchorId="716725D4">
                                <v:shape id="_x0000_i1094" type="#_x0000_t75" style="width:38.2pt;height:44.1pt" o:ole="">
                                  <v:imagedata r:id="rId63" o:title=""/>
                                </v:shape>
                                <o:OLEObject Type="Embed" ProgID="Equation.3" ShapeID="_x0000_i1094" DrawAspect="Content" ObjectID="_1524377195" r:id="rId159"/>
                              </w:objec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6" o:spid="_x0000_s1257" type="#_x0000_t202" style="position:absolute;margin-left:378.65pt;margin-top:4.35pt;width:114.05pt;height:5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7974CAD0" w14:textId="77777777" w:rsidR="00EB3418" w:rsidRDefault="00EB3418" w:rsidP="00E04892">
                      <w:pPr>
                        <w:tabs>
                          <w:tab w:val="left" w:pos="709"/>
                          <w:tab w:val="left" w:pos="1134"/>
                        </w:tabs>
                      </w:pPr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>n</w:t>
                      </w:r>
                      <w:proofErr w:type="gramEnd"/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="Arial Narrow" w:eastAsia="MS Gothic" w:hAnsi="Arial Narrow"/>
                          <w:b/>
                          <w:color w:val="000000"/>
                          <w:sz w:val="36"/>
                          <w:szCs w:val="36"/>
                        </w:rPr>
                        <w:tab/>
                      </w:r>
                      <w:r w:rsidRPr="00EF0002">
                        <w:rPr>
                          <w:position w:val="-34"/>
                        </w:rPr>
                        <w:object w:dxaOrig="760" w:dyaOrig="880" w14:anchorId="716725D4">
                          <v:shape id="_x0000_i1094" type="#_x0000_t75" style="width:38.2pt;height:44.1pt" o:ole="">
                            <v:imagedata r:id="rId161" o:title=""/>
                          </v:shape>
                          <o:OLEObject Type="Embed" ProgID="Equation.3" ShapeID="_x0000_i1094" DrawAspect="Content" ObjectID="_1330456086" r:id="rId1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2EF433A" w14:textId="77777777" w:rsidR="00E04892" w:rsidRDefault="00E04892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5FF2EAE6" w14:textId="77777777" w:rsidR="00E04892" w:rsidRDefault="00E04892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52A69E0" w14:textId="07D398DC" w:rsidR="00E04892" w:rsidRDefault="00E01229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3D98ED" wp14:editId="51DC346A">
                <wp:simplePos x="0" y="0"/>
                <wp:positionH relativeFrom="column">
                  <wp:posOffset>5270500</wp:posOffset>
                </wp:positionH>
                <wp:positionV relativeFrom="paragraph">
                  <wp:posOffset>136525</wp:posOffset>
                </wp:positionV>
                <wp:extent cx="388620" cy="182245"/>
                <wp:effectExtent l="102870" t="97155" r="108585" b="136525"/>
                <wp:wrapNone/>
                <wp:docPr id="20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 flipH="1" flipV="1">
                          <a:off x="0" y="0"/>
                          <a:ext cx="388620" cy="182245"/>
                        </a:xfrm>
                        <a:prstGeom prst="rightArrow">
                          <a:avLst>
                            <a:gd name="adj1" fmla="val 50000"/>
                            <a:gd name="adj2" fmla="val 4859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61" o:spid="_x0000_s1026" type="#_x0000_t13" style="position:absolute;margin-left:415pt;margin-top:10.75pt;width:30.6pt;height:14.35pt;rotation:-90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" adj="16678" fillcolor="black">
                <v:shadow on="t" opacity="22936f" mv:blur="40000f" origin=",.5" offset="0,23000emu"/>
              </v:shape>
            </w:pict>
          </mc:Fallback>
        </mc:AlternateContent>
      </w:r>
    </w:p>
    <w:p w14:paraId="472C7491" w14:textId="77777777" w:rsidR="00E04892" w:rsidRDefault="00E04892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F80AF60" w14:textId="6981EC01" w:rsidR="00E04892" w:rsidRDefault="00E01229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20A0BA" wp14:editId="5FE18396">
                <wp:simplePos x="0" y="0"/>
                <wp:positionH relativeFrom="column">
                  <wp:posOffset>412115</wp:posOffset>
                </wp:positionH>
                <wp:positionV relativeFrom="paragraph">
                  <wp:posOffset>88900</wp:posOffset>
                </wp:positionV>
                <wp:extent cx="1263015" cy="718820"/>
                <wp:effectExtent l="81915" t="76200" r="77470" b="106680"/>
                <wp:wrapNone/>
                <wp:docPr id="1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18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FCC5A" w14:textId="77777777" w:rsidR="00B43FC8" w:rsidRDefault="00B43FC8" w:rsidP="003303D2"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 </w:t>
                            </w:r>
                            <w:r w:rsidRPr="004E2812"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=   </w:t>
                            </w:r>
                            <w:r w:rsidRPr="004E2812">
                              <w:rPr>
                                <w:position w:val="-32"/>
                                <w:sz w:val="20"/>
                              </w:rPr>
                              <w:object w:dxaOrig="340" w:dyaOrig="880" w14:anchorId="1D231AF2">
                                <v:shape id="_x0000_i1096" type="#_x0000_t75" style="width:16.15pt;height:44.1pt" o:ole="" fillcolor="window">
                                  <v:imagedata r:id="rId44" o:title=""/>
                                </v:shape>
                                <o:OLEObject Type="Embed" ProgID="Equation.3" ShapeID="_x0000_i1096" DrawAspect="Content" ObjectID="_1524377196" r:id="rId163"/>
                              </w:objec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9" o:spid="_x0000_s1258" type="#_x0000_t202" style="position:absolute;margin-left:32.45pt;margin-top:7pt;width:99.45pt;height:56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516FCC5A" w14:textId="77777777" w:rsidR="00EB3418" w:rsidRDefault="00EB3418" w:rsidP="003303D2">
                      <w:r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 </w:t>
                      </w:r>
                      <w:r w:rsidRPr="004E2812">
                        <w:rPr>
                          <w:rFonts w:ascii="Arial Narrow" w:hAnsi="Arial Narrow"/>
                          <w:b/>
                          <w:sz w:val="36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b/>
                          <w:sz w:val="36"/>
                        </w:rPr>
                        <w:t xml:space="preserve">=   </w:t>
                      </w:r>
                      <w:proofErr w:type="gramEnd"/>
                      <w:r w:rsidRPr="004E2812">
                        <w:rPr>
                          <w:position w:val="-32"/>
                          <w:sz w:val="20"/>
                        </w:rPr>
                        <w:object w:dxaOrig="340" w:dyaOrig="880" w14:anchorId="1D231AF2">
                          <v:shape id="_x0000_i1096" type="#_x0000_t75" style="width:16.15pt;height:44.1pt" o:ole="" fillcolor="window">
                            <v:imagedata r:id="rId165" o:title=""/>
                          </v:shape>
                          <o:OLEObject Type="Embed" ProgID="Equation.3" ShapeID="_x0000_i1096" DrawAspect="Content" ObjectID="_1330456087" r:id="rId1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C2D73C" wp14:editId="7EADE12C">
                <wp:simplePos x="0" y="0"/>
                <wp:positionH relativeFrom="column">
                  <wp:posOffset>3867150</wp:posOffset>
                </wp:positionH>
                <wp:positionV relativeFrom="paragraph">
                  <wp:posOffset>70485</wp:posOffset>
                </wp:positionV>
                <wp:extent cx="457200" cy="208280"/>
                <wp:effectExtent l="107950" t="95885" r="107950" b="140335"/>
                <wp:wrapThrough wrapText="bothSides">
                  <wp:wrapPolygon edited="0">
                    <wp:start x="15750" y="0"/>
                    <wp:lineTo x="450" y="3951"/>
                    <wp:lineTo x="-1800" y="5861"/>
                    <wp:lineTo x="-1800" y="22588"/>
                    <wp:lineTo x="4050" y="25551"/>
                    <wp:lineTo x="15300" y="25551"/>
                    <wp:lineTo x="19800" y="25551"/>
                    <wp:lineTo x="20250" y="25551"/>
                    <wp:lineTo x="23850" y="15739"/>
                    <wp:lineTo x="23850" y="11788"/>
                    <wp:lineTo x="18900" y="988"/>
                    <wp:lineTo x="17550" y="0"/>
                    <wp:lineTo x="15750" y="0"/>
                  </wp:wrapPolygon>
                </wp:wrapThrough>
                <wp:docPr id="18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7" o:spid="_x0000_s1026" type="#_x0000_t13" style="position:absolute;margin-left:304.5pt;margin-top:5.55pt;width:36pt;height:16.4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" adj="16678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C80691" wp14:editId="0C63DF5B">
                <wp:simplePos x="0" y="0"/>
                <wp:positionH relativeFrom="column">
                  <wp:posOffset>1938020</wp:posOffset>
                </wp:positionH>
                <wp:positionV relativeFrom="paragraph">
                  <wp:posOffset>37465</wp:posOffset>
                </wp:positionV>
                <wp:extent cx="2118995" cy="838835"/>
                <wp:effectExtent l="71120" t="75565" r="70485" b="101600"/>
                <wp:wrapNone/>
                <wp:docPr id="1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838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613463" w14:textId="77777777" w:rsidR="00B43FC8" w:rsidRPr="00F60DC8" w:rsidRDefault="00B43FC8" w:rsidP="003303D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6</w:t>
                            </w:r>
                          </w:p>
                          <w:p w14:paraId="71236FC3" w14:textId="77777777" w:rsidR="00B43FC8" w:rsidRPr="00F60DC8" w:rsidRDefault="00B43FC8" w:rsidP="003303D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Knowing the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number of moles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and the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volume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of the reactant calculate the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concentration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4A6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8" o:spid="_x0000_s1259" type="#_x0000_t202" style="position:absolute;margin-left:152.6pt;margin-top:2.95pt;width:166.85pt;height:66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09613463" w14:textId="77777777" w:rsidR="00EB3418" w:rsidRPr="00F60DC8" w:rsidRDefault="00EB3418" w:rsidP="003303D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6</w:t>
                      </w:r>
                    </w:p>
                    <w:p w14:paraId="71236FC3" w14:textId="77777777" w:rsidR="00EB3418" w:rsidRPr="00F60DC8" w:rsidRDefault="00EB3418" w:rsidP="003303D2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Knowing the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number of moles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and the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volume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of the reactant calculate the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concentration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EF4A6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B0C67D" wp14:editId="3A85E6C9">
                <wp:simplePos x="0" y="0"/>
                <wp:positionH relativeFrom="column">
                  <wp:posOffset>4252595</wp:posOffset>
                </wp:positionH>
                <wp:positionV relativeFrom="paragraph">
                  <wp:posOffset>46355</wp:posOffset>
                </wp:positionV>
                <wp:extent cx="2362200" cy="850265"/>
                <wp:effectExtent l="74295" t="71755" r="78105" b="106680"/>
                <wp:wrapNone/>
                <wp:docPr id="1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0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47BA49" w14:textId="77777777" w:rsidR="00B43FC8" w:rsidRPr="00F60DC8" w:rsidRDefault="00B43FC8" w:rsidP="003303D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STEP 5</w:t>
                            </w:r>
                          </w:p>
                          <w:p w14:paraId="1FC23D0A" w14:textId="77777777" w:rsidR="00B43FC8" w:rsidRPr="00F60DC8" w:rsidRDefault="00B43FC8" w:rsidP="003303D2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Using the mole ratio from the balanced equation, calculate the number of moles of the other reactant. </w:t>
                            </w:r>
                            <w:r w:rsidRPr="00F60DC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7" o:spid="_x0000_s1260" type="#_x0000_t202" style="position:absolute;margin-left:334.85pt;margin-top:3.65pt;width:186pt;height:66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" filled="f" strokeweight="2pt">
                <v:stroke endarrowwidth="narrow" endarrowlength="short"/>
                <v:shadow on="t" opacity="24903f" mv:blur="40000f" origin=",.5" offset="0,20000emu"/>
                <v:textbox inset="1.5mm,1.5mm,1.5mm,1.5mm">
                  <w:txbxContent>
                    <w:p w14:paraId="0947BA49" w14:textId="77777777" w:rsidR="00EB3418" w:rsidRPr="00F60DC8" w:rsidRDefault="00EB3418" w:rsidP="003303D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STEP 5</w:t>
                      </w:r>
                    </w:p>
                    <w:p w14:paraId="1FC23D0A" w14:textId="77777777" w:rsidR="00EB3418" w:rsidRPr="00F60DC8" w:rsidRDefault="00EB3418" w:rsidP="003303D2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Using the mole ratio from the balanced equation, calculate the number of moles of the other reactant. </w:t>
                      </w:r>
                      <w:r w:rsidRPr="00F60DC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D4C167" w14:textId="55DA01A0" w:rsidR="00E04892" w:rsidRDefault="00E01229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28"/>
          <w:szCs w:val="28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BB6CC6" wp14:editId="09F34CE7">
                <wp:simplePos x="0" y="0"/>
                <wp:positionH relativeFrom="column">
                  <wp:posOffset>1521460</wp:posOffset>
                </wp:positionH>
                <wp:positionV relativeFrom="paragraph">
                  <wp:posOffset>193040</wp:posOffset>
                </wp:positionV>
                <wp:extent cx="457200" cy="208280"/>
                <wp:effectExtent l="99060" t="104140" r="116840" b="144780"/>
                <wp:wrapThrough wrapText="bothSides">
                  <wp:wrapPolygon edited="0">
                    <wp:start x="15750" y="0"/>
                    <wp:lineTo x="450" y="3951"/>
                    <wp:lineTo x="-1800" y="5861"/>
                    <wp:lineTo x="-1800" y="22588"/>
                    <wp:lineTo x="4050" y="25551"/>
                    <wp:lineTo x="15300" y="25551"/>
                    <wp:lineTo x="19800" y="25551"/>
                    <wp:lineTo x="20250" y="25551"/>
                    <wp:lineTo x="23850" y="15739"/>
                    <wp:lineTo x="23850" y="11788"/>
                    <wp:lineTo x="18900" y="988"/>
                    <wp:lineTo x="17550" y="0"/>
                    <wp:lineTo x="15750" y="0"/>
                  </wp:wrapPolygon>
                </wp:wrapThrough>
                <wp:docPr id="15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0" cy="208280"/>
                        </a:xfrm>
                        <a:prstGeom prst="rightArrow">
                          <a:avLst>
                            <a:gd name="adj1" fmla="val 50000"/>
                            <a:gd name="adj2" fmla="val 5002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58" o:spid="_x0000_s1026" type="#_x0000_t13" style="position:absolute;margin-left:119.8pt;margin-top:15.2pt;width:36pt;height:16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" adj="16678" fillcolor="black">
                <v:shadow on="t" opacity="22936f" mv:blur="40000f" origin=",.5" offset="0,23000emu"/>
                <w10:wrap type="through"/>
              </v:shape>
            </w:pict>
          </mc:Fallback>
        </mc:AlternateContent>
      </w:r>
    </w:p>
    <w:p w14:paraId="3B0C69DB" w14:textId="77777777" w:rsidR="00E04892" w:rsidRDefault="00E04892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6645BD70" w14:textId="77777777" w:rsidR="00E04892" w:rsidRDefault="00E04892" w:rsidP="0027470F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C816B73" w14:textId="77777777" w:rsidR="0069183F" w:rsidRDefault="0069183F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C03D4A0" w14:textId="77777777" w:rsidR="0069183F" w:rsidRDefault="0069183F" w:rsidP="001D5402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2A00BA4B" w14:textId="77777777" w:rsidR="0069183F" w:rsidRPr="0069183F" w:rsidRDefault="0069183F" w:rsidP="0069183F">
      <w:pPr>
        <w:pStyle w:val="Indent2"/>
        <w:ind w:left="1701" w:hanging="1701"/>
        <w:rPr>
          <w:rFonts w:ascii="Arial Narrow" w:hAnsi="Arial Narrow"/>
          <w:b/>
          <w:bCs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69183F">
        <w:rPr>
          <w:rFonts w:ascii="Arial Narrow" w:hAnsi="Arial Narrow"/>
          <w:b/>
          <w:bCs/>
          <w:sz w:val="28"/>
          <w:szCs w:val="28"/>
        </w:rPr>
        <w:t>20 cm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of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0.15 </w:t>
      </w:r>
      <w:proofErr w:type="spellStart"/>
      <w:r w:rsidRPr="0069183F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C15D55">
        <w:rPr>
          <w:rFonts w:ascii="Century Schoolbook" w:hAnsi="Century Schoolbook"/>
          <w:b/>
          <w:bCs/>
          <w:i/>
          <w:sz w:val="28"/>
          <w:szCs w:val="28"/>
        </w:rPr>
        <w:t>l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 xml:space="preserve">-1 </w:t>
      </w:r>
      <w:r w:rsidRPr="0069183F">
        <w:rPr>
          <w:rFonts w:ascii="Arial Narrow" w:hAnsi="Arial Narrow"/>
          <w:bCs/>
          <w:sz w:val="28"/>
          <w:szCs w:val="28"/>
        </w:rPr>
        <w:t>sodium carbonate solution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(</w:t>
      </w:r>
      <w:r w:rsidRPr="0069183F">
        <w:rPr>
          <w:bCs/>
          <w:sz w:val="28"/>
          <w:szCs w:val="28"/>
        </w:rPr>
        <w:t>Na</w:t>
      </w:r>
      <w:r w:rsidRPr="0069183F">
        <w:rPr>
          <w:bCs/>
          <w:sz w:val="28"/>
          <w:szCs w:val="28"/>
          <w:vertAlign w:val="subscript"/>
        </w:rPr>
        <w:t>2</w:t>
      </w:r>
      <w:r w:rsidRPr="0069183F">
        <w:rPr>
          <w:bCs/>
          <w:sz w:val="28"/>
          <w:szCs w:val="28"/>
        </w:rPr>
        <w:t>CO</w:t>
      </w:r>
      <w:r w:rsidRPr="0069183F">
        <w:rPr>
          <w:bCs/>
          <w:sz w:val="28"/>
          <w:szCs w:val="28"/>
          <w:vertAlign w:val="subscript"/>
        </w:rPr>
        <w:t>3</w:t>
      </w:r>
      <w:r w:rsidRPr="0069183F">
        <w:rPr>
          <w:rFonts w:ascii="Arial Narrow" w:hAnsi="Arial Narrow"/>
          <w:bCs/>
          <w:sz w:val="28"/>
          <w:szCs w:val="28"/>
        </w:rPr>
        <w:t>) was neutralised by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12.7 cm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of nitric acid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(</w:t>
      </w:r>
      <w:r w:rsidRPr="0069183F">
        <w:rPr>
          <w:bCs/>
          <w:sz w:val="28"/>
          <w:szCs w:val="28"/>
        </w:rPr>
        <w:t>HNO</w:t>
      </w:r>
      <w:r w:rsidRPr="0069183F">
        <w:rPr>
          <w:bCs/>
          <w:sz w:val="28"/>
          <w:szCs w:val="28"/>
          <w:vertAlign w:val="subscript"/>
        </w:rPr>
        <w:t>3</w:t>
      </w:r>
      <w:r w:rsidRPr="0069183F">
        <w:rPr>
          <w:rFonts w:ascii="Arial Narrow" w:hAnsi="Arial Narrow"/>
          <w:bCs/>
          <w:sz w:val="28"/>
          <w:szCs w:val="28"/>
        </w:rPr>
        <w:t>).</w:t>
      </w:r>
      <w:r w:rsidR="00894628">
        <w:rPr>
          <w:rFonts w:ascii="Arial Narrow" w:hAnsi="Arial Narrow"/>
          <w:bCs/>
          <w:sz w:val="28"/>
          <w:szCs w:val="28"/>
        </w:rPr>
        <w:br/>
      </w:r>
    </w:p>
    <w:p w14:paraId="78F7A39D" w14:textId="77777777" w:rsidR="0069183F" w:rsidRPr="0069183F" w:rsidRDefault="0069183F" w:rsidP="0069183F">
      <w:pPr>
        <w:pStyle w:val="Indent2"/>
        <w:ind w:left="1701" w:hanging="1701"/>
        <w:rPr>
          <w:rFonts w:ascii="Arial Narrow" w:hAnsi="Arial Narrow"/>
          <w:bCs/>
          <w:sz w:val="28"/>
          <w:szCs w:val="28"/>
        </w:rPr>
      </w:pPr>
      <w:r w:rsidRPr="0069183F">
        <w:rPr>
          <w:rFonts w:ascii="Arial Narrow" w:hAnsi="Arial Narrow"/>
          <w:b/>
          <w:bCs/>
          <w:sz w:val="28"/>
          <w:szCs w:val="28"/>
        </w:rPr>
        <w:tab/>
      </w:r>
      <w:r w:rsidRPr="0069183F">
        <w:rPr>
          <w:rFonts w:ascii="Arial Narrow" w:hAnsi="Arial Narrow"/>
          <w:bCs/>
          <w:sz w:val="28"/>
          <w:szCs w:val="28"/>
        </w:rPr>
        <w:t>Calculate the concentration of the nitric acid.</w:t>
      </w:r>
    </w:p>
    <w:p w14:paraId="4F4CAC1B" w14:textId="77777777" w:rsidR="0069183F" w:rsidRPr="0069183F" w:rsidRDefault="0069183F" w:rsidP="0069183F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</w:p>
    <w:tbl>
      <w:tblPr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256"/>
        <w:gridCol w:w="1634"/>
        <w:gridCol w:w="308"/>
        <w:gridCol w:w="1691"/>
        <w:gridCol w:w="508"/>
        <w:gridCol w:w="1691"/>
        <w:gridCol w:w="284"/>
        <w:gridCol w:w="1128"/>
        <w:gridCol w:w="284"/>
        <w:gridCol w:w="1128"/>
      </w:tblGrid>
      <w:tr w:rsidR="00964D60" w:rsidRPr="008F09C5" w14:paraId="2C9A2A14" w14:textId="77777777" w:rsidTr="00964D60"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735B34" w14:textId="77777777" w:rsidR="00964D60" w:rsidRDefault="00964D60" w:rsidP="006918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u w:val="none"/>
              </w:rPr>
              <w:t>STEP 1</w:t>
            </w:r>
          </w:p>
          <w:p w14:paraId="237EBA1A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balanced equation for the reaction.</w:t>
            </w: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FB6339D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6E268" w14:textId="77777777" w:rsidR="00964D60" w:rsidRPr="008F09C5" w:rsidRDefault="00964D60" w:rsidP="006918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 xml:space="preserve"> </w:t>
            </w: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>
              <w:rPr>
                <w:b w:val="0"/>
                <w:sz w:val="28"/>
                <w:szCs w:val="28"/>
                <w:u w:val="none"/>
              </w:rPr>
              <w:t>N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8777E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CC9BB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>
              <w:rPr>
                <w:b w:val="0"/>
                <w:sz w:val="28"/>
                <w:szCs w:val="28"/>
                <w:u w:val="none"/>
              </w:rPr>
              <w:t>Na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b w:val="0"/>
                <w:sz w:val="28"/>
                <w:szCs w:val="28"/>
                <w:u w:val="none"/>
              </w:rPr>
              <w:t>CO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3E42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552A3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</w:t>
            </w:r>
            <w:r>
              <w:rPr>
                <w:b w:val="0"/>
                <w:sz w:val="28"/>
                <w:szCs w:val="28"/>
                <w:u w:val="none"/>
              </w:rPr>
              <w:t>NaN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00B5D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0A19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83D72D" w14:textId="77777777" w:rsidR="00964D60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  <w:p w14:paraId="1EE2B177" w14:textId="77777777" w:rsidR="00964D60" w:rsidRPr="00964D60" w:rsidRDefault="00964D60" w:rsidP="00964D60">
            <w:r>
              <w:t>+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EED15" w14:textId="77777777" w:rsidR="00964D60" w:rsidRDefault="00964D60" w:rsidP="00964D6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>
              <w:rPr>
                <w:b w:val="0"/>
                <w:sz w:val="28"/>
                <w:szCs w:val="28"/>
                <w:u w:val="none"/>
              </w:rPr>
              <w:t>C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b w:val="0"/>
                <w:sz w:val="28"/>
                <w:szCs w:val="28"/>
                <w:u w:val="none"/>
              </w:rPr>
              <w:t>(g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964D60" w:rsidRPr="008F09C5" w14:paraId="4A861701" w14:textId="77777777" w:rsidTr="00964D60"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14D070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6"/>
                <w:szCs w:val="6"/>
                <w:u w:val="none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34F23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FE96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8E4DD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0B5B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83FF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6"/>
                <w:szCs w:val="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AC4C3" w14:textId="1F5BBBC2" w:rsidR="00964D60" w:rsidRPr="008F09C5" w:rsidRDefault="00E01229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  <w:r>
              <w:rPr>
                <w:rFonts w:ascii="Arial Narrow" w:hAnsi="Arial Narrow"/>
                <w:b w:val="0"/>
                <w:bCs/>
                <w:noProof/>
                <w:sz w:val="28"/>
                <w:szCs w:val="28"/>
                <w:u w:val="non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48A6B7" wp14:editId="3CDDADA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5715</wp:posOffset>
                      </wp:positionV>
                      <wp:extent cx="2472055" cy="2112645"/>
                      <wp:effectExtent l="75565" t="81915" r="81280" b="104140"/>
                      <wp:wrapNone/>
                      <wp:docPr id="14" name="Text Box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211264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94A16CF" w14:textId="77777777" w:rsidR="00B43FC8" w:rsidRPr="007766A0" w:rsidRDefault="00B43FC8" w:rsidP="007766A0">
                                  <w:pPr>
                                    <w:pStyle w:val="Heading"/>
                                    <w:tabs>
                                      <w:tab w:val="left" w:pos="1276"/>
                                      <w:tab w:val="left" w:pos="2977"/>
                                      <w:tab w:val="left" w:pos="4820"/>
                                      <w:tab w:val="left" w:pos="6946"/>
                                    </w:tabs>
                                    <w:outlineLvl w:val="0"/>
                                    <w:rPr>
                                      <w:rFonts w:ascii="Arial Narrow" w:hAnsi="Arial Narrow"/>
                                      <w:bCs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  <w:r w:rsidRPr="007766A0">
                                    <w:rPr>
                                      <w:rFonts w:ascii="Arial Narrow" w:hAnsi="Arial Narrow"/>
                                      <w:bCs/>
                                      <w:sz w:val="28"/>
                                      <w:szCs w:val="28"/>
                                      <w:u w:val="none"/>
                                    </w:rPr>
                                    <w:t>STEP 4</w:t>
                                  </w:r>
                                </w:p>
                                <w:p w14:paraId="5A59F4B7" w14:textId="77777777" w:rsidR="00B43FC8" w:rsidRDefault="00B43FC8" w:rsidP="0069183F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Knowing the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 of the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, the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number of moles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A13FBB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, used can be calculated.</w:t>
                                  </w:r>
                                </w:p>
                                <w:p w14:paraId="480DF170" w14:textId="77777777" w:rsidR="00B43FC8" w:rsidRDefault="00B43FC8" w:rsidP="0069183F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F4312C" w14:textId="77777777" w:rsidR="00B43FC8" w:rsidRDefault="00B43FC8" w:rsidP="0069183F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=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b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620" w:dyaOrig="700" w14:anchorId="66CD832A">
                                      <v:shape id="_x0000_i1098" type="#_x0000_t75" style="width:30.85pt;height:35.25pt" o:ole="" fillcolor="window">
                                        <v:imagedata r:id="rId74" o:title=""/>
                                      </v:shape>
                                      <o:OLEObject Type="Embed" ProgID="Equation.3" ShapeID="_x0000_i1098" DrawAspect="Content" ObjectID="_1524377197" r:id="rId167"/>
                                    </w:objec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60146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 w:rsidRPr="00BF16C1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F85090">
                                    <w:rPr>
                                      <w:rFonts w:ascii="Arial Narrow" w:hAnsi="Arial Narrow"/>
                                      <w:b/>
                                      <w:position w:val="-28"/>
                                      <w:sz w:val="28"/>
                                      <w:szCs w:val="28"/>
                                    </w:rPr>
                                    <w:object w:dxaOrig="1060" w:dyaOrig="700" w14:anchorId="752DC682">
                                      <v:shape id="_x0000_i1100" type="#_x0000_t75" style="width:52.9pt;height:35.25pt" o:ole="">
                                        <v:imagedata r:id="rId168" o:title=""/>
                                      </v:shape>
                                      <o:OLEObject Type="Embed" ProgID="Equation.3" ShapeID="_x0000_i1100" DrawAspect="Content" ObjectID="_1524377198" r:id="rId169"/>
                                    </w:object>
                                  </w:r>
                                </w:p>
                                <w:p w14:paraId="080F5CE0" w14:textId="77777777" w:rsidR="00B43FC8" w:rsidRDefault="00B43FC8" w:rsidP="0069183F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6AA277" w14:textId="77777777" w:rsidR="00B43FC8" w:rsidRPr="00A13FBB" w:rsidRDefault="00B43FC8" w:rsidP="0069183F">
                                  <w:pPr>
                                    <w:tabs>
                                      <w:tab w:val="left" w:pos="426"/>
                                      <w:tab w:val="left" w:pos="851"/>
                                      <w:tab w:val="left" w:pos="1701"/>
                                      <w:tab w:val="left" w:pos="2268"/>
                                    </w:tabs>
                                    <w:spacing w:after="0" w:line="240" w:lineRule="auto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=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>0.003 mole</w:t>
                                  </w:r>
                                </w:p>
                                <w:p w14:paraId="25E785B3" w14:textId="77777777" w:rsidR="00B43FC8" w:rsidRDefault="00B43FC8" w:rsidP="0069183F"/>
                                <w:p w14:paraId="3E00EF08" w14:textId="77777777" w:rsidR="00B43FC8" w:rsidRDefault="00B43FC8" w:rsidP="0069183F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65" o:spid="_x0000_s1261" type="#_x0000_t202" style="position:absolute;left:0;text-align:left;margin-left:.95pt;margin-top:.45pt;width:194.65pt;height:16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" filled="f" strokeweight="2pt">
                      <v:stroke endarrowwidth="narrow" endarrowlength="short"/>
                      <v:shadow on="t" opacity="24903f" mv:blur="40000f" origin=",.5" offset="0,20000emu"/>
                      <v:textbox inset=",7.2pt,,7.2pt">
                        <w:txbxContent>
                          <w:p w14:paraId="694A16CF" w14:textId="77777777" w:rsidR="00EB3418" w:rsidRPr="007766A0" w:rsidRDefault="00EB3418" w:rsidP="007766A0">
                            <w:pPr>
                              <w:pStyle w:val="Heading"/>
                              <w:tabs>
                                <w:tab w:val="left" w:pos="1276"/>
                                <w:tab w:val="left" w:pos="2977"/>
                                <w:tab w:val="left" w:pos="4820"/>
                                <w:tab w:val="left" w:pos="6946"/>
                              </w:tabs>
                              <w:outlineLvl w:val="0"/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7766A0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u w:val="none"/>
                              </w:rPr>
                              <w:t>STEP 4</w:t>
                            </w:r>
                          </w:p>
                          <w:p w14:paraId="5A59F4B7" w14:textId="77777777" w:rsidR="00EB3418" w:rsidRDefault="00EB3418" w:rsidP="0069183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Knowing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the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number of moles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A13FB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used can be calculated.</w:t>
                            </w:r>
                          </w:p>
                          <w:p w14:paraId="480DF170" w14:textId="77777777" w:rsidR="00EB3418" w:rsidRDefault="00EB3418" w:rsidP="0069183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F4312C" w14:textId="77777777" w:rsidR="00EB3418" w:rsidRDefault="00EB3418" w:rsidP="0069183F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BF16C1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620" w:dyaOrig="700" w14:anchorId="66CD832A">
                                <v:shape id="_x0000_i1098" type="#_x0000_t75" style="width:30.85pt;height:35.25pt" o:ole="" fillcolor="window">
                                  <v:imagedata r:id="rId171" o:title=""/>
                                </v:shape>
                                <o:OLEObject Type="Embed" ProgID="Equation.3" ShapeID="_x0000_i1098" DrawAspect="Content" ObjectID="_1330456088" r:id="rId172"/>
                              </w:objec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60146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BF16C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F85090">
                              <w:rPr>
                                <w:rFonts w:ascii="Arial Narrow" w:hAnsi="Arial Narrow"/>
                                <w:b/>
                                <w:position w:val="-28"/>
                                <w:sz w:val="28"/>
                                <w:szCs w:val="28"/>
                              </w:rPr>
                              <w:object w:dxaOrig="1060" w:dyaOrig="700" w14:anchorId="752DC682">
                                <v:shape id="_x0000_i1100" type="#_x0000_t75" style="width:52.9pt;height:35.25pt" o:ole="">
                                  <v:imagedata r:id="rId173" o:title=""/>
                                </v:shape>
                                <o:OLEObject Type="Embed" ProgID="Equation.3" ShapeID="_x0000_i1100" DrawAspect="Content" ObjectID="_1330456089" r:id="rId174"/>
                              </w:object>
                            </w:r>
                          </w:p>
                          <w:p w14:paraId="080F5CE0" w14:textId="77777777" w:rsidR="00EB3418" w:rsidRDefault="00EB3418" w:rsidP="0069183F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6AA277" w14:textId="77777777" w:rsidR="00EB3418" w:rsidRPr="00A13FBB" w:rsidRDefault="00EB3418" w:rsidP="0069183F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  <w:t>0.003 mole</w:t>
                            </w:r>
                          </w:p>
                          <w:p w14:paraId="25E785B3" w14:textId="77777777" w:rsidR="00EB3418" w:rsidRDefault="00EB3418" w:rsidP="0069183F"/>
                          <w:p w14:paraId="3E00EF08" w14:textId="77777777" w:rsidR="00EB3418" w:rsidRDefault="00EB3418" w:rsidP="0069183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B6B7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6B362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8C99CE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2F5608E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</w:tr>
      <w:tr w:rsidR="00964D60" w:rsidRPr="008F09C5" w14:paraId="083D4408" w14:textId="77777777" w:rsidTr="00964D60"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2D5F1A" w14:textId="77777777" w:rsidR="00964D60" w:rsidRDefault="00964D60" w:rsidP="006918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u w:val="none"/>
              </w:rPr>
              <w:t>STEP 2</w:t>
            </w:r>
          </w:p>
          <w:p w14:paraId="08A624D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number of moles of each reactant.</w:t>
            </w: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8E00F04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CEE28" w14:textId="77777777" w:rsidR="00964D60" w:rsidRPr="008F09C5" w:rsidRDefault="00964D60" w:rsidP="00964D6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 xml:space="preserve"> mole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96F56" w14:textId="77777777" w:rsidR="00964D60" w:rsidRPr="008F09C5" w:rsidRDefault="00964D60" w:rsidP="00964D6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12B5B" w14:textId="77777777" w:rsidR="00964D60" w:rsidRPr="008F09C5" w:rsidRDefault="00611227" w:rsidP="00611227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sz w:val="28"/>
                <w:szCs w:val="28"/>
                <w:u w:val="none"/>
              </w:rPr>
              <w:t xml:space="preserve">   </w:t>
            </w:r>
            <w:r w:rsidR="00964D60">
              <w:rPr>
                <w:rFonts w:ascii="Arial Narrow" w:hAnsi="Arial Narrow"/>
                <w:sz w:val="28"/>
                <w:szCs w:val="28"/>
                <w:u w:val="none"/>
              </w:rPr>
              <w:t>1</w:t>
            </w:r>
            <w:r w:rsidR="00964D60" w:rsidRPr="008F09C5">
              <w:rPr>
                <w:rFonts w:ascii="Arial Narrow" w:hAnsi="Arial Narrow"/>
                <w:sz w:val="28"/>
                <w:szCs w:val="28"/>
                <w:u w:val="none"/>
              </w:rPr>
              <w:t xml:space="preserve"> mole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9183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33E91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3FDD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D1D2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84667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15BC264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964D60" w:rsidRPr="008F09C5" w14:paraId="72FB5334" w14:textId="77777777" w:rsidTr="00964D60"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167A83F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6"/>
                <w:szCs w:val="6"/>
                <w:u w:val="none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E3B5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6"/>
                <w:szCs w:val="6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7A39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BC52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829B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5075B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7F88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68EB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6"/>
                <w:szCs w:val="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C2F3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59B97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92D1E9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6"/>
                <w:szCs w:val="6"/>
                <w:u w:val="none"/>
              </w:rPr>
            </w:pPr>
          </w:p>
        </w:tc>
      </w:tr>
      <w:tr w:rsidR="00964D60" w:rsidRPr="008F09C5" w14:paraId="62D3BCFB" w14:textId="77777777" w:rsidTr="00964D60"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B3F59E" w14:textId="77777777" w:rsidR="00964D60" w:rsidRDefault="00964D60" w:rsidP="006918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u w:val="none"/>
              </w:rPr>
              <w:t>STEP 3</w:t>
            </w:r>
          </w:p>
          <w:p w14:paraId="48E26E7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Insert the known information.</w:t>
            </w: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1B48A52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B4361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4"/>
                <w:szCs w:val="24"/>
                <w:u w:val="none"/>
              </w:rPr>
            </w:pPr>
            <w:r>
              <w:rPr>
                <w:rFonts w:ascii="Arial Narrow" w:hAnsi="Arial Narrow"/>
                <w:sz w:val="24"/>
                <w:szCs w:val="24"/>
                <w:u w:val="none"/>
              </w:rPr>
              <w:t>12.7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cm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3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  <w:t xml:space="preserve">? </w:t>
            </w:r>
            <w:proofErr w:type="spellStart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mol</w:t>
            </w:r>
            <w:proofErr w:type="spell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r w:rsidRPr="00753E28">
              <w:rPr>
                <w:rFonts w:ascii="Century Schoolbook" w:hAnsi="Century Schoolbook"/>
                <w:i/>
                <w:sz w:val="24"/>
                <w:szCs w:val="24"/>
                <w:u w:val="none"/>
              </w:rPr>
              <w:t>l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-1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4C70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4AC91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</w:pP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20 cm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3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br/>
              <w:t>0.1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>5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proofErr w:type="spellStart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mol</w:t>
            </w:r>
            <w:proofErr w:type="spellEnd"/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r w:rsidRPr="00753E28">
              <w:rPr>
                <w:rFonts w:ascii="Century Schoolbook" w:hAnsi="Century Schoolbook"/>
                <w:i/>
                <w:sz w:val="24"/>
                <w:szCs w:val="24"/>
                <w:u w:val="none"/>
              </w:rPr>
              <w:t>l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  <w:vertAlign w:val="superscript"/>
              </w:rPr>
              <w:t>-1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CF9BE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90F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639C1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27EE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6C0D75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84D26B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964D60" w:rsidRPr="008F09C5" w14:paraId="62F2A9B1" w14:textId="77777777" w:rsidTr="00964D60"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005DC5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16"/>
                <w:szCs w:val="16"/>
                <w:u w:val="none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32324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C7E9A1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5A9F4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A9C4B52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023FEF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BA809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A56FB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7C2BB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F6813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1C6CEA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</w:tr>
      <w:tr w:rsidR="00964D60" w:rsidRPr="008F09C5" w14:paraId="7151181B" w14:textId="77777777" w:rsidTr="00964D60">
        <w:tc>
          <w:tcPr>
            <w:tcW w:w="18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4E104" w14:textId="77777777" w:rsidR="00964D60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u w:val="none"/>
              </w:rPr>
              <w:t>STEP 5</w:t>
            </w:r>
          </w:p>
          <w:p w14:paraId="431917A4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 xml:space="preserve">Work out the number of moles of </w:t>
            </w:r>
            <w:r w:rsidRPr="008F09C5">
              <w:rPr>
                <w:bCs/>
                <w:sz w:val="20"/>
                <w:u w:val="none"/>
              </w:rPr>
              <w:t>H</w:t>
            </w:r>
            <w:r w:rsidR="007D4CA7">
              <w:rPr>
                <w:bCs/>
                <w:sz w:val="20"/>
                <w:u w:val="none"/>
              </w:rPr>
              <w:t>N</w:t>
            </w:r>
            <w:r w:rsidRPr="008F09C5">
              <w:rPr>
                <w:bCs/>
                <w:sz w:val="20"/>
                <w:u w:val="none"/>
              </w:rPr>
              <w:t>O</w:t>
            </w:r>
            <w:r w:rsidR="007D4CA7">
              <w:rPr>
                <w:bCs/>
                <w:sz w:val="20"/>
                <w:u w:val="none"/>
                <w:vertAlign w:val="subscript"/>
              </w:rPr>
              <w:t>3</w:t>
            </w:r>
            <w:r w:rsidRPr="008F09C5">
              <w:rPr>
                <w:rFonts w:ascii="Arial Narrow" w:hAnsi="Arial Narrow"/>
                <w:bCs/>
                <w:sz w:val="20"/>
                <w:u w:val="none"/>
              </w:rPr>
              <w:t xml:space="preserve"> using the mole ratio of the reactants.</w:t>
            </w: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4ACC97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4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B9C0BB" w14:textId="77777777" w:rsidR="00964D60" w:rsidRPr="008F09C5" w:rsidRDefault="00964D60" w:rsidP="00806522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  <w:r w:rsidRPr="008F09C5">
              <w:rPr>
                <w:sz w:val="24"/>
                <w:szCs w:val="24"/>
                <w:u w:val="none"/>
              </w:rPr>
              <w:t>H</w:t>
            </w:r>
            <w:r>
              <w:rPr>
                <w:sz w:val="24"/>
                <w:szCs w:val="24"/>
                <w:u w:val="none"/>
              </w:rPr>
              <w:t>N</w:t>
            </w:r>
            <w:r w:rsidRPr="008F09C5">
              <w:rPr>
                <w:sz w:val="24"/>
                <w:szCs w:val="24"/>
                <w:u w:val="none"/>
              </w:rPr>
              <w:t>O</w:t>
            </w:r>
            <w:r>
              <w:rPr>
                <w:sz w:val="24"/>
                <w:szCs w:val="24"/>
                <w:u w:val="none"/>
                <w:vertAlign w:val="subscript"/>
              </w:rPr>
              <w:t>3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: </w:t>
            </w:r>
            <w:r>
              <w:rPr>
                <w:sz w:val="24"/>
                <w:szCs w:val="24"/>
                <w:u w:val="none"/>
              </w:rPr>
              <w:t>Na</w:t>
            </w:r>
            <w:r>
              <w:rPr>
                <w:sz w:val="24"/>
                <w:szCs w:val="24"/>
                <w:u w:val="none"/>
                <w:vertAlign w:val="subscript"/>
              </w:rPr>
              <w:t>2</w:t>
            </w:r>
            <w:r>
              <w:rPr>
                <w:sz w:val="24"/>
                <w:szCs w:val="24"/>
                <w:u w:val="none"/>
              </w:rPr>
              <w:t>CO</w:t>
            </w:r>
            <w:r>
              <w:rPr>
                <w:sz w:val="24"/>
                <w:szCs w:val="24"/>
                <w:u w:val="none"/>
                <w:vertAlign w:val="subscript"/>
              </w:rPr>
              <w:t>3</w:t>
            </w:r>
            <w:r w:rsidR="00806522">
              <w:rPr>
                <w:rFonts w:ascii="Arial Narrow" w:hAnsi="Arial Narrow"/>
                <w:sz w:val="24"/>
                <w:szCs w:val="24"/>
                <w:u w:val="none"/>
              </w:rPr>
              <w:t xml:space="preserve"> react in the mole ratio</w:t>
            </w:r>
            <w:r w:rsidR="00806522">
              <w:rPr>
                <w:rFonts w:ascii="Arial Narrow" w:hAnsi="Arial Narrow"/>
                <w:sz w:val="24"/>
                <w:szCs w:val="24"/>
                <w:u w:val="none"/>
              </w:rPr>
              <w:br/>
            </w:r>
            <w:proofErr w:type="gramStart"/>
            <w:r>
              <w:rPr>
                <w:rFonts w:ascii="Arial Narrow" w:hAnsi="Arial Narrow"/>
                <w:sz w:val="24"/>
                <w:szCs w:val="24"/>
                <w:u w:val="none"/>
              </w:rPr>
              <w:t>2 :</w:t>
            </w:r>
            <w:proofErr w:type="gramEnd"/>
            <w:r>
              <w:rPr>
                <w:rFonts w:ascii="Arial Narrow" w:hAnsi="Arial Narrow"/>
                <w:sz w:val="24"/>
                <w:szCs w:val="24"/>
                <w:u w:val="none"/>
              </w:rPr>
              <w:t xml:space="preserve"> </w:t>
            </w:r>
            <w:r w:rsidR="00806522">
              <w:rPr>
                <w:rFonts w:ascii="Arial Narrow" w:hAnsi="Arial Narrow"/>
                <w:sz w:val="24"/>
                <w:szCs w:val="24"/>
                <w:u w:val="none"/>
              </w:rPr>
              <w:t>1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>.</w:t>
            </w:r>
          </w:p>
        </w:tc>
        <w:tc>
          <w:tcPr>
            <w:tcW w:w="169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23B25A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E208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2C23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D1BCC0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2430CDB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  <w:tr w:rsidR="00964D60" w:rsidRPr="008F09C5" w14:paraId="040B0CF1" w14:textId="77777777" w:rsidTr="00964D60">
        <w:tc>
          <w:tcPr>
            <w:tcW w:w="184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16A8E3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16"/>
                <w:szCs w:val="16"/>
                <w:u w:val="none"/>
              </w:rPr>
            </w:pP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359E7A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18CDAF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3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97682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8834EC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5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1DB04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C278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568A5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C4C6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8C93D7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5107952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</w:tr>
      <w:tr w:rsidR="00964D60" w:rsidRPr="008F09C5" w14:paraId="4B84307E" w14:textId="77777777" w:rsidTr="00964D60">
        <w:tc>
          <w:tcPr>
            <w:tcW w:w="18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C3E56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5F03958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4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49F1C" w14:textId="77777777" w:rsidR="00964D60" w:rsidRPr="008F09C5" w:rsidRDefault="00964D60" w:rsidP="007766A0">
            <w:pPr>
              <w:pStyle w:val="Heading"/>
              <w:tabs>
                <w:tab w:val="left" w:pos="898"/>
                <w:tab w:val="left" w:pos="1324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 w:val="0"/>
                <w:sz w:val="32"/>
                <w:szCs w:val="32"/>
                <w:u w:val="none"/>
              </w:rPr>
            </w:pP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Therefore, the number of moles of </w:t>
            </w:r>
            <w:r w:rsidRPr="008F09C5">
              <w:rPr>
                <w:sz w:val="24"/>
                <w:szCs w:val="24"/>
                <w:u w:val="none"/>
              </w:rPr>
              <w:t>H</w:t>
            </w:r>
            <w:r>
              <w:rPr>
                <w:sz w:val="24"/>
                <w:szCs w:val="24"/>
                <w:u w:val="none"/>
              </w:rPr>
              <w:t>N</w:t>
            </w:r>
            <w:r w:rsidRPr="008F09C5">
              <w:rPr>
                <w:sz w:val="24"/>
                <w:szCs w:val="24"/>
                <w:u w:val="none"/>
              </w:rPr>
              <w:t>O</w:t>
            </w:r>
            <w:r>
              <w:rPr>
                <w:sz w:val="24"/>
                <w:szCs w:val="24"/>
                <w:u w:val="none"/>
                <w:vertAlign w:val="subscript"/>
              </w:rPr>
              <w:t>3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 xml:space="preserve"> reacted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ab/>
              <w:t>=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ab/>
              <w:t>0.003 × 2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br/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ab/>
              <w:t>=</w:t>
            </w:r>
            <w:r>
              <w:rPr>
                <w:rFonts w:ascii="Arial Narrow" w:hAnsi="Arial Narrow"/>
                <w:sz w:val="24"/>
                <w:szCs w:val="24"/>
                <w:u w:val="none"/>
              </w:rPr>
              <w:tab/>
              <w:t>0.006</w:t>
            </w:r>
            <w:r w:rsidRPr="008F09C5">
              <w:rPr>
                <w:rFonts w:ascii="Arial Narrow" w:hAnsi="Arial Narrow"/>
                <w:sz w:val="24"/>
                <w:szCs w:val="24"/>
                <w:u w:val="none"/>
              </w:rPr>
              <w:t xml:space="preserve"> mole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8F393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538BA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E07BF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ABEB7F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F76616C" w14:textId="77777777" w:rsidR="00964D60" w:rsidRPr="008F09C5" w:rsidRDefault="00964D60" w:rsidP="007766A0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</w:tr>
    </w:tbl>
    <w:p w14:paraId="29453DD2" w14:textId="1E1F454C" w:rsidR="0069183F" w:rsidRDefault="00E01229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rFonts w:ascii="Arial Narrow" w:hAnsi="Arial Narrow"/>
          <w:b w:val="0"/>
          <w:noProof/>
          <w:sz w:val="6"/>
          <w:szCs w:val="6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30C2EC" wp14:editId="70739B72">
                <wp:simplePos x="0" y="0"/>
                <wp:positionH relativeFrom="column">
                  <wp:posOffset>1158240</wp:posOffset>
                </wp:positionH>
                <wp:positionV relativeFrom="paragraph">
                  <wp:posOffset>118110</wp:posOffset>
                </wp:positionV>
                <wp:extent cx="4631690" cy="1322705"/>
                <wp:effectExtent l="78740" t="80010" r="77470" b="95885"/>
                <wp:wrapNone/>
                <wp:docPr id="1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90" cy="13227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34DFD4" w14:textId="77777777" w:rsidR="00B43FC8" w:rsidRPr="007766A0" w:rsidRDefault="00B43FC8" w:rsidP="00964D60">
                            <w:pPr>
                              <w:pStyle w:val="Heading"/>
                              <w:tabs>
                                <w:tab w:val="left" w:pos="1276"/>
                                <w:tab w:val="left" w:pos="2977"/>
                                <w:tab w:val="left" w:pos="4820"/>
                                <w:tab w:val="left" w:pos="6946"/>
                              </w:tabs>
                              <w:outlineLvl w:val="0"/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7766A0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u w:val="none"/>
                              </w:rPr>
                              <w:t>TEP 6</w:t>
                            </w:r>
                          </w:p>
                          <w:p w14:paraId="6B7B98C9" w14:textId="77777777" w:rsidR="00B43FC8" w:rsidRDefault="00B43FC8" w:rsidP="0069183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Knowing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v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of the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HNO</w:t>
                            </w:r>
                            <w:r w:rsidRPr="009D3A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9D3A1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Pr="00FC661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3FC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calculate 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concentration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FC661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A14FE0" w14:textId="77777777" w:rsidR="00B43FC8" w:rsidRDefault="00B43FC8" w:rsidP="0069183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4420" w14:textId="77777777" w:rsidR="00B43FC8" w:rsidRDefault="00B43FC8" w:rsidP="0069183F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268"/>
                                <w:tab w:val="left" w:pos="3402"/>
                                <w:tab w:val="left" w:pos="3544"/>
                                <w:tab w:val="left" w:pos="411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280" w:dyaOrig="700" w14:anchorId="78256AC6">
                                <v:shape id="_x0000_i1102" type="#_x0000_t75" style="width:13.2pt;height:35.25pt" o:ole="">
                                  <v:imagedata r:id="rId135" o:title=""/>
                                </v:shape>
                                <o:OLEObject Type="Embed" ProgID="Equation.3" ShapeID="_x0000_i1102" DrawAspect="Content" ObjectID="_1524377199" r:id="rId175"/>
                              </w:objec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CF0E51">
                              <w:rPr>
                                <w:rFonts w:ascii="Arial Narrow" w:hAnsi="Arial Narrow"/>
                                <w:position w:val="-28"/>
                                <w:sz w:val="28"/>
                                <w:szCs w:val="28"/>
                              </w:rPr>
                              <w:object w:dxaOrig="800" w:dyaOrig="700" w14:anchorId="4E7E3061">
                                <v:shape id="_x0000_i1104" type="#_x0000_t75" style="width:39.65pt;height:35.25pt" o:ole="">
                                  <v:imagedata r:id="rId176" o:title=""/>
                                </v:shape>
                                <o:OLEObject Type="Embed" ProgID="Equation.3" ShapeID="_x0000_i1104" DrawAspect="Content" ObjectID="_1524377200" r:id="rId177"/>
                              </w:objec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=</w:t>
                            </w:r>
                            <w:r w:rsidRPr="00251DE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0.47</w:t>
                            </w:r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B10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3E28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</w:p>
                          <w:p w14:paraId="227C744A" w14:textId="77777777" w:rsidR="00B43FC8" w:rsidRDefault="00B43FC8" w:rsidP="0069183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1B860D9B" w14:textId="77777777" w:rsidR="00B43FC8" w:rsidRDefault="00B43FC8" w:rsidP="0069183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63" o:spid="_x0000_s1262" type="#_x0000_t202" style="position:absolute;margin-left:91.2pt;margin-top:9.3pt;width:364.7pt;height:10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" filled="f" strokeweight="2pt">
                <v:stroke endarrowwidth="narrow" endarrowlength="short"/>
                <v:shadow on="t" opacity="24903f" mv:blur="40000f" origin=",.5" offset="0,20000emu"/>
                <v:textbox inset=",7.2pt,,7.2pt">
                  <w:txbxContent>
                    <w:p w14:paraId="3434DFD4" w14:textId="77777777" w:rsidR="00B43FC8" w:rsidRPr="007766A0" w:rsidRDefault="00B43FC8" w:rsidP="00964D60">
                      <w:pPr>
                        <w:pStyle w:val="Heading"/>
                        <w:tabs>
                          <w:tab w:val="left" w:pos="1276"/>
                          <w:tab w:val="left" w:pos="2977"/>
                          <w:tab w:val="left" w:pos="4820"/>
                          <w:tab w:val="left" w:pos="6946"/>
                        </w:tabs>
                        <w:outlineLvl w:val="0"/>
                        <w:rPr>
                          <w:rFonts w:ascii="Arial Narrow" w:hAnsi="Arial Narrow"/>
                          <w:bCs/>
                          <w:sz w:val="28"/>
                          <w:szCs w:val="28"/>
                          <w:u w:val="none"/>
                        </w:rPr>
                      </w:pPr>
                      <w:r w:rsidRPr="007766A0">
                        <w:rPr>
                          <w:rFonts w:ascii="Arial Narrow" w:hAnsi="Arial Narrow"/>
                          <w:bCs/>
                          <w:sz w:val="28"/>
                          <w:szCs w:val="28"/>
                          <w:u w:val="none"/>
                        </w:rPr>
                        <w:t>S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u w:val="none"/>
                        </w:rPr>
                        <w:t>TEP 6</w:t>
                      </w:r>
                    </w:p>
                    <w:p w14:paraId="6B7B98C9" w14:textId="77777777" w:rsidR="00B43FC8" w:rsidRDefault="00B43FC8" w:rsidP="0069183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Knowing the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and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v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of the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HNO</w:t>
                      </w:r>
                      <w:r w:rsidRPr="009D3A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9D3A19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 w:rsidRPr="00FC661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43FC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calculate 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concentration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C</w:t>
                      </w:r>
                      <w:r w:rsidRPr="00FC6613"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</w:p>
                    <w:p w14:paraId="7FA14FE0" w14:textId="77777777" w:rsidR="00B43FC8" w:rsidRDefault="00B43FC8" w:rsidP="0069183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4420" w14:textId="77777777" w:rsidR="00B43FC8" w:rsidRDefault="00B43FC8" w:rsidP="0069183F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268"/>
                          <w:tab w:val="left" w:pos="3402"/>
                          <w:tab w:val="left" w:pos="3544"/>
                          <w:tab w:val="left" w:pos="4111"/>
                        </w:tabs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ab/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CF0E51">
                        <w:rPr>
                          <w:rFonts w:ascii="Arial Narrow" w:hAnsi="Arial Narrow"/>
                          <w:position w:val="-28"/>
                          <w:sz w:val="28"/>
                          <w:szCs w:val="28"/>
                        </w:rPr>
                        <w:object w:dxaOrig="280" w:dyaOrig="700" w14:anchorId="78256AC6">
                          <v:shape id="_x0000_i1102" type="#_x0000_t75" style="width:13.2pt;height:35.25pt" o:ole="">
                            <v:imagedata r:id="rId179" o:title=""/>
                          </v:shape>
                          <o:OLEObject Type="Embed" ProgID="Equation.3" ShapeID="_x0000_i1102" DrawAspect="Content" ObjectID="_1330860815" r:id="rId180"/>
                        </w:objec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CF0E51">
                        <w:rPr>
                          <w:rFonts w:ascii="Arial Narrow" w:hAnsi="Arial Narrow"/>
                          <w:position w:val="-28"/>
                          <w:sz w:val="28"/>
                          <w:szCs w:val="28"/>
                        </w:rPr>
                        <w:object w:dxaOrig="800" w:dyaOrig="700" w14:anchorId="4E7E3061">
                          <v:shape id="_x0000_i1104" type="#_x0000_t75" style="width:39.65pt;height:35.25pt" o:ole="">
                            <v:imagedata r:id="rId181" o:title=""/>
                          </v:shape>
                          <o:OLEObject Type="Embed" ProgID="Equation.3" ShapeID="_x0000_i1104" DrawAspect="Content" ObjectID="_1330860816" r:id="rId182"/>
                        </w:objec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>=</w:t>
                      </w:r>
                      <w:r w:rsidRPr="00251DED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0.47</w:t>
                      </w:r>
                      <w:r w:rsidRPr="003B10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B10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53E28">
                        <w:rPr>
                          <w:rFonts w:ascii="Century Schoolbook" w:hAnsi="Century Schoolbook"/>
                          <w:b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vertAlign w:val="superscript"/>
                        </w:rPr>
                        <w:t>-1</w:t>
                      </w:r>
                    </w:p>
                    <w:p w14:paraId="227C744A" w14:textId="77777777" w:rsidR="00B43FC8" w:rsidRDefault="00B43FC8" w:rsidP="0069183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1B860D9B" w14:textId="77777777" w:rsidR="00B43FC8" w:rsidRDefault="00B43FC8" w:rsidP="0069183F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0617847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6503794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E70DEF1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6B25838A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1934239F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00474031" w14:textId="77777777" w:rsidR="0069183F" w:rsidRDefault="0069183F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48763878" w14:textId="77777777" w:rsidR="00462EC5" w:rsidRPr="00E01229" w:rsidRDefault="00462EC5" w:rsidP="00462EC5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7A6134EC" w14:textId="77777777" w:rsidR="00462EC5" w:rsidRPr="00A52093" w:rsidRDefault="00462EC5" w:rsidP="00462EC5">
      <w:pPr>
        <w:pStyle w:val="Indent1"/>
        <w:rPr>
          <w:rFonts w:ascii="Arial Narrow" w:hAnsi="Arial Narrow"/>
          <w:sz w:val="28"/>
          <w:szCs w:val="28"/>
        </w:rPr>
      </w:pPr>
    </w:p>
    <w:p w14:paraId="7E384E72" w14:textId="77777777" w:rsidR="00927213" w:rsidRDefault="003F24FC" w:rsidP="00132A50">
      <w:pPr>
        <w:pStyle w:val="Indent1"/>
        <w:numPr>
          <w:ilvl w:val="0"/>
          <w:numId w:val="10"/>
        </w:numPr>
        <w:ind w:left="567" w:hanging="567"/>
        <w:rPr>
          <w:rFonts w:ascii="Arial Narrow" w:hAnsi="Arial Narrow"/>
          <w:sz w:val="28"/>
          <w:szCs w:val="28"/>
        </w:rPr>
      </w:pPr>
      <w:r w:rsidRPr="003F24FC">
        <w:rPr>
          <w:rFonts w:ascii="Arial Narrow" w:hAnsi="Arial Narrow"/>
          <w:sz w:val="28"/>
          <w:szCs w:val="28"/>
        </w:rPr>
        <w:t>20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="00914B34">
        <w:rPr>
          <w:rFonts w:ascii="Arial Narrow" w:hAnsi="Arial Narrow"/>
          <w:sz w:val="28"/>
          <w:szCs w:val="28"/>
        </w:rPr>
        <w:t xml:space="preserve"> of 0.2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 xml:space="preserve"> sodium hydroxide </w:t>
      </w:r>
      <w:r w:rsidR="00914B34">
        <w:rPr>
          <w:rFonts w:ascii="Arial Narrow" w:hAnsi="Arial Narrow"/>
          <w:sz w:val="28"/>
          <w:szCs w:val="28"/>
        </w:rPr>
        <w:t>was neutralised by 14.5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>
        <w:rPr>
          <w:rFonts w:ascii="Arial Narrow" w:hAnsi="Arial Narrow"/>
          <w:sz w:val="28"/>
          <w:szCs w:val="28"/>
        </w:rPr>
        <w:t xml:space="preserve"> of hydrochloric acid in the reaction shown below. </w:t>
      </w:r>
      <w:r w:rsidRPr="003F24FC">
        <w:rPr>
          <w:rFonts w:ascii="Arial Narrow" w:hAnsi="Arial Narrow"/>
          <w:sz w:val="28"/>
          <w:szCs w:val="28"/>
        </w:rPr>
        <w:t xml:space="preserve"> Calculate the concentration of the hydrochloric acid.</w:t>
      </w:r>
    </w:p>
    <w:p w14:paraId="51267069" w14:textId="77777777" w:rsidR="00927213" w:rsidRDefault="00927213" w:rsidP="00927213">
      <w:pPr>
        <w:pStyle w:val="Indent1"/>
        <w:ind w:left="720" w:firstLine="0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927213" w:rsidRPr="0084171D" w14:paraId="660E7582" w14:textId="77777777" w:rsidTr="0084171D">
        <w:tc>
          <w:tcPr>
            <w:tcW w:w="1701" w:type="dxa"/>
            <w:shd w:val="clear" w:color="auto" w:fill="auto"/>
          </w:tcPr>
          <w:p w14:paraId="4AB355DE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HCl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CF20ACD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4C953C8E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NaOH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440E483" w14:textId="77777777" w:rsidR="00927213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188B2FA9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NaCl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2EB03778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394CBE9A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038E2C6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160B50D" w14:textId="77777777" w:rsidR="00927213" w:rsidRPr="0084171D" w:rsidRDefault="00927213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3BEE87F" w14:textId="77777777" w:rsidR="003F24FC" w:rsidRPr="003F24FC" w:rsidRDefault="003F24FC" w:rsidP="00132A50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5DEA3C08" w14:textId="77777777" w:rsidR="003F24FC" w:rsidRPr="003F24FC" w:rsidRDefault="003F24FC" w:rsidP="00132A50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7E0DEE52" w14:textId="77777777" w:rsidR="003F24FC" w:rsidRPr="003F24FC" w:rsidRDefault="003F24FC" w:rsidP="003F24FC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2.</w:t>
      </w:r>
      <w:r w:rsidR="007E42FC">
        <w:rPr>
          <w:rFonts w:ascii="Arial Narrow" w:hAnsi="Arial Narrow"/>
          <w:sz w:val="28"/>
          <w:szCs w:val="28"/>
        </w:rPr>
        <w:tab/>
        <w:t>25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="00132A50">
        <w:rPr>
          <w:rFonts w:ascii="Arial Narrow" w:hAnsi="Arial Narrow"/>
          <w:sz w:val="28"/>
          <w:szCs w:val="28"/>
        </w:rPr>
        <w:t xml:space="preserve"> of 0.5 </w:t>
      </w:r>
      <w:proofErr w:type="spellStart"/>
      <w:r w:rsidR="00132A50">
        <w:rPr>
          <w:rFonts w:ascii="Arial Narrow" w:hAnsi="Arial Narrow"/>
          <w:sz w:val="28"/>
          <w:szCs w:val="28"/>
        </w:rPr>
        <w:t>mol</w:t>
      </w:r>
      <w:proofErr w:type="spellEnd"/>
      <w:r w:rsidR="00132A50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132A50">
        <w:rPr>
          <w:rFonts w:ascii="Arial Narrow" w:hAnsi="Arial Narrow"/>
          <w:sz w:val="28"/>
          <w:szCs w:val="28"/>
          <w:vertAlign w:val="superscript"/>
        </w:rPr>
        <w:t>-1</w:t>
      </w:r>
      <w:r w:rsidR="00132A50">
        <w:rPr>
          <w:rFonts w:ascii="Arial Narrow" w:hAnsi="Arial Narrow"/>
          <w:sz w:val="28"/>
          <w:szCs w:val="28"/>
        </w:rPr>
        <w:t xml:space="preserve"> </w:t>
      </w:r>
      <w:r w:rsidRPr="003F24FC">
        <w:rPr>
          <w:rFonts w:ascii="Arial Narrow" w:hAnsi="Arial Narrow"/>
          <w:sz w:val="28"/>
          <w:szCs w:val="28"/>
        </w:rPr>
        <w:t>li</w:t>
      </w:r>
      <w:r w:rsidR="00132A50">
        <w:rPr>
          <w:rFonts w:ascii="Arial Narrow" w:hAnsi="Arial Narrow"/>
          <w:sz w:val="28"/>
          <w:szCs w:val="28"/>
        </w:rPr>
        <w:t xml:space="preserve">thium hydroxide </w:t>
      </w:r>
      <w:r w:rsidRPr="003F24FC">
        <w:rPr>
          <w:rFonts w:ascii="Arial Narrow" w:hAnsi="Arial Narrow"/>
          <w:sz w:val="28"/>
          <w:szCs w:val="28"/>
        </w:rPr>
        <w:t xml:space="preserve">was neutralised by </w:t>
      </w:r>
      <w:r w:rsidR="007E42FC">
        <w:rPr>
          <w:rFonts w:ascii="Arial Narrow" w:hAnsi="Arial Narrow"/>
          <w:sz w:val="28"/>
          <w:szCs w:val="28"/>
        </w:rPr>
        <w:t>11.3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Pr="003F24FC">
        <w:rPr>
          <w:rFonts w:ascii="Arial Narrow" w:hAnsi="Arial Narrow"/>
          <w:sz w:val="28"/>
          <w:szCs w:val="28"/>
        </w:rPr>
        <w:t xml:space="preserve"> of nitric acid</w:t>
      </w:r>
      <w:r w:rsidR="00132A50">
        <w:rPr>
          <w:rFonts w:ascii="Arial Narrow" w:hAnsi="Arial Narrow"/>
          <w:sz w:val="28"/>
          <w:szCs w:val="28"/>
        </w:rPr>
        <w:t xml:space="preserve"> in the reaction shown below</w:t>
      </w:r>
      <w:r w:rsidRPr="003F24FC">
        <w:rPr>
          <w:rFonts w:ascii="Arial Narrow" w:hAnsi="Arial Narrow"/>
          <w:sz w:val="28"/>
          <w:szCs w:val="28"/>
        </w:rPr>
        <w:t>.  Calculate the concentration of the nitric acid.</w:t>
      </w:r>
    </w:p>
    <w:p w14:paraId="777CC3CF" w14:textId="77777777" w:rsidR="003F24FC" w:rsidRDefault="003F24FC" w:rsidP="003F24FC">
      <w:pPr>
        <w:pStyle w:val="Indent1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132A50" w:rsidRPr="0084171D" w14:paraId="0C968D21" w14:textId="77777777" w:rsidTr="0084171D">
        <w:tc>
          <w:tcPr>
            <w:tcW w:w="1701" w:type="dxa"/>
            <w:shd w:val="clear" w:color="auto" w:fill="auto"/>
          </w:tcPr>
          <w:p w14:paraId="0870DE81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6D14A98B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4CB9198E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LiOH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4163154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126F4E11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LiNO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312A10A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0CB8E5B0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2C503761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C693EAF" w14:textId="77777777" w:rsidR="00132A50" w:rsidRPr="0084171D" w:rsidRDefault="00132A50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6B0DE65" w14:textId="77777777" w:rsidR="00132A50" w:rsidRDefault="00132A50" w:rsidP="00132A50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4A506D08" w14:textId="77777777" w:rsidR="005A0E5D" w:rsidRPr="003F24FC" w:rsidRDefault="005A0E5D" w:rsidP="00132A50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0A73A96C" w14:textId="6F95E081" w:rsidR="003F24FC" w:rsidRDefault="00C24C15" w:rsidP="00C24C15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3.</w:t>
      </w:r>
      <w:r>
        <w:rPr>
          <w:rFonts w:ascii="Arial Narrow" w:hAnsi="Arial Narrow"/>
          <w:sz w:val="28"/>
          <w:szCs w:val="28"/>
        </w:rPr>
        <w:tab/>
      </w:r>
      <w:r w:rsidR="00132A50">
        <w:rPr>
          <w:rFonts w:ascii="Arial Narrow" w:hAnsi="Arial Narrow"/>
          <w:sz w:val="28"/>
          <w:szCs w:val="28"/>
        </w:rPr>
        <w:t>18.6 cm</w:t>
      </w:r>
      <w:r w:rsidR="00132A50">
        <w:rPr>
          <w:rFonts w:ascii="Arial Narrow" w:hAnsi="Arial Narrow"/>
          <w:sz w:val="28"/>
          <w:szCs w:val="28"/>
          <w:vertAlign w:val="superscript"/>
        </w:rPr>
        <w:t>3</w:t>
      </w:r>
      <w:r w:rsidR="00132A50">
        <w:rPr>
          <w:rFonts w:ascii="Arial Narrow" w:hAnsi="Arial Narrow"/>
          <w:sz w:val="28"/>
          <w:szCs w:val="28"/>
        </w:rPr>
        <w:t xml:space="preserve"> of 1</w:t>
      </w:r>
      <w:r w:rsidR="007E42FC">
        <w:rPr>
          <w:rFonts w:ascii="Arial Narrow" w:hAnsi="Arial Narrow"/>
          <w:sz w:val="28"/>
          <w:szCs w:val="28"/>
        </w:rPr>
        <w:t>.0</w:t>
      </w:r>
      <w:r w:rsidR="00132A50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132A50">
        <w:rPr>
          <w:rFonts w:ascii="Arial Narrow" w:hAnsi="Arial Narrow"/>
          <w:sz w:val="28"/>
          <w:szCs w:val="28"/>
        </w:rPr>
        <w:t>mol</w:t>
      </w:r>
      <w:proofErr w:type="spellEnd"/>
      <w:r w:rsidR="00132A50" w:rsidRPr="00132A50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proofErr w:type="gramStart"/>
      <w:r w:rsidR="00132A50">
        <w:rPr>
          <w:rFonts w:ascii="Arial Narrow" w:hAnsi="Arial Narrow"/>
          <w:sz w:val="28"/>
          <w:szCs w:val="28"/>
          <w:vertAlign w:val="superscript"/>
        </w:rPr>
        <w:t>1</w:t>
      </w:r>
      <w:r w:rsidR="00132A50">
        <w:rPr>
          <w:rFonts w:ascii="Arial Narrow" w:hAnsi="Arial Narrow"/>
          <w:sz w:val="28"/>
          <w:szCs w:val="28"/>
        </w:rPr>
        <w:t xml:space="preserve"> </w:t>
      </w:r>
      <w:r w:rsidR="003F24FC"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E01229">
        <w:rPr>
          <w:rFonts w:ascii="Arial Narrow" w:hAnsi="Arial Narrow"/>
          <w:sz w:val="28"/>
          <w:szCs w:val="28"/>
        </w:rPr>
        <w:t>sulfur</w:t>
      </w:r>
      <w:r w:rsidR="003F24FC" w:rsidRPr="003F24FC">
        <w:rPr>
          <w:rFonts w:ascii="Arial Narrow" w:hAnsi="Arial Narrow"/>
          <w:sz w:val="28"/>
          <w:szCs w:val="28"/>
        </w:rPr>
        <w:t>ic</w:t>
      </w:r>
      <w:proofErr w:type="spellEnd"/>
      <w:proofErr w:type="gramEnd"/>
      <w:r w:rsidR="003F24FC" w:rsidRPr="003F24FC">
        <w:rPr>
          <w:rFonts w:ascii="Arial Narrow" w:hAnsi="Arial Narrow"/>
          <w:sz w:val="28"/>
          <w:szCs w:val="28"/>
        </w:rPr>
        <w:t xml:space="preserve"> acid</w:t>
      </w:r>
      <w:r w:rsidR="00132A50">
        <w:rPr>
          <w:rFonts w:ascii="Arial Narrow" w:hAnsi="Arial Narrow"/>
          <w:sz w:val="28"/>
          <w:szCs w:val="28"/>
        </w:rPr>
        <w:t xml:space="preserve"> </w:t>
      </w:r>
      <w:r w:rsidR="003F24FC" w:rsidRPr="003F24FC">
        <w:rPr>
          <w:rFonts w:ascii="Arial Narrow" w:hAnsi="Arial Narrow"/>
          <w:sz w:val="28"/>
          <w:szCs w:val="28"/>
        </w:rPr>
        <w:t>neutralise</w:t>
      </w:r>
      <w:r w:rsidR="00132A50">
        <w:rPr>
          <w:rFonts w:ascii="Arial Narrow" w:hAnsi="Arial Narrow"/>
          <w:sz w:val="28"/>
          <w:szCs w:val="28"/>
        </w:rPr>
        <w:t>d 20</w:t>
      </w:r>
      <w:r w:rsidR="003F24FC" w:rsidRPr="003F24FC">
        <w:rPr>
          <w:rFonts w:ascii="Arial Narrow" w:hAnsi="Arial Narrow"/>
          <w:sz w:val="28"/>
          <w:szCs w:val="28"/>
        </w:rPr>
        <w:t xml:space="preserve"> cm</w:t>
      </w:r>
      <w:r w:rsidR="003F24FC"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="00132A50">
        <w:rPr>
          <w:rFonts w:ascii="Arial Narrow" w:hAnsi="Arial Narrow"/>
          <w:sz w:val="28"/>
          <w:szCs w:val="28"/>
        </w:rPr>
        <w:t xml:space="preserve"> of potassium hydroxide in the reaction shown below</w:t>
      </w:r>
      <w:r w:rsidR="00132A50" w:rsidRPr="003F24FC">
        <w:rPr>
          <w:rFonts w:ascii="Arial Narrow" w:hAnsi="Arial Narrow"/>
          <w:sz w:val="28"/>
          <w:szCs w:val="28"/>
        </w:rPr>
        <w:t xml:space="preserve">.  Calculate the </w:t>
      </w:r>
      <w:r w:rsidR="00132A50">
        <w:rPr>
          <w:rFonts w:ascii="Arial Narrow" w:hAnsi="Arial Narrow"/>
          <w:sz w:val="28"/>
          <w:szCs w:val="28"/>
        </w:rPr>
        <w:t>concentration of the potassium hydroxide.</w:t>
      </w:r>
      <w:r w:rsidR="00132A50">
        <w:rPr>
          <w:rFonts w:ascii="Arial Narrow" w:hAnsi="Arial Narrow"/>
          <w:sz w:val="28"/>
          <w:szCs w:val="28"/>
        </w:rPr>
        <w:br/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C24C15" w:rsidRPr="0084171D" w14:paraId="4C4A16BA" w14:textId="77777777" w:rsidTr="0084171D">
        <w:tc>
          <w:tcPr>
            <w:tcW w:w="1701" w:type="dxa"/>
            <w:shd w:val="clear" w:color="auto" w:fill="auto"/>
          </w:tcPr>
          <w:p w14:paraId="12373BBA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SO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6BFAF77B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15F50A45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KOH(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97B1C9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7A8C591D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K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SO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7543995B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3D5F2096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571DCF5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C365AE6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156AA12" w14:textId="77777777" w:rsidR="00132A50" w:rsidRDefault="00132A50" w:rsidP="00132A50">
      <w:pPr>
        <w:pStyle w:val="Indent1"/>
        <w:ind w:left="502" w:firstLine="0"/>
        <w:rPr>
          <w:rFonts w:ascii="Arial Narrow" w:hAnsi="Arial Narrow"/>
          <w:sz w:val="28"/>
          <w:szCs w:val="28"/>
        </w:rPr>
      </w:pPr>
    </w:p>
    <w:p w14:paraId="04C75FD7" w14:textId="77777777" w:rsidR="00132A50" w:rsidRPr="003F24FC" w:rsidRDefault="00132A50" w:rsidP="00132A50">
      <w:pPr>
        <w:pStyle w:val="Indent1"/>
        <w:ind w:left="502" w:firstLine="0"/>
        <w:rPr>
          <w:rFonts w:ascii="Arial Narrow" w:hAnsi="Arial Narrow"/>
          <w:sz w:val="28"/>
          <w:szCs w:val="28"/>
        </w:rPr>
      </w:pPr>
    </w:p>
    <w:p w14:paraId="6FB472C6" w14:textId="77777777" w:rsidR="00C24C15" w:rsidRPr="00C24C15" w:rsidRDefault="003F24FC" w:rsidP="00C24C15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4.</w:t>
      </w:r>
      <w:r w:rsidRPr="003F24FC">
        <w:rPr>
          <w:rFonts w:ascii="Arial Narrow" w:hAnsi="Arial Narrow"/>
          <w:sz w:val="28"/>
          <w:szCs w:val="28"/>
        </w:rPr>
        <w:tab/>
      </w:r>
      <w:r w:rsidR="00C24C15">
        <w:rPr>
          <w:rFonts w:ascii="Arial Narrow" w:hAnsi="Arial Narrow"/>
          <w:sz w:val="28"/>
          <w:szCs w:val="28"/>
        </w:rPr>
        <w:t>20</w:t>
      </w:r>
      <w:r w:rsidR="00C24C15" w:rsidRPr="00C24C15">
        <w:rPr>
          <w:rFonts w:ascii="Arial Narrow" w:hAnsi="Arial Narrow"/>
          <w:sz w:val="28"/>
          <w:szCs w:val="28"/>
        </w:rPr>
        <w:t xml:space="preserve"> cm</w:t>
      </w:r>
      <w:r w:rsidR="00C24C15"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C24C15" w:rsidRPr="00C24C15">
        <w:rPr>
          <w:rFonts w:ascii="Arial Narrow" w:hAnsi="Arial Narrow"/>
          <w:sz w:val="28"/>
          <w:szCs w:val="28"/>
        </w:rPr>
        <w:t xml:space="preserve"> of 0.5 </w:t>
      </w:r>
      <w:proofErr w:type="spellStart"/>
      <w:r w:rsidR="00C24C15" w:rsidRPr="00C24C15">
        <w:rPr>
          <w:rFonts w:ascii="Arial Narrow" w:hAnsi="Arial Narrow"/>
          <w:sz w:val="28"/>
          <w:szCs w:val="28"/>
        </w:rPr>
        <w:t>mol</w:t>
      </w:r>
      <w:proofErr w:type="spellEnd"/>
      <w:r w:rsidR="00C24C15" w:rsidRPr="00C24C15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C24C15">
        <w:rPr>
          <w:rFonts w:ascii="Arial Narrow" w:hAnsi="Arial Narrow"/>
          <w:sz w:val="28"/>
          <w:szCs w:val="28"/>
          <w:vertAlign w:val="superscript"/>
        </w:rPr>
        <w:t>-1</w:t>
      </w:r>
      <w:r w:rsidR="00C24C15">
        <w:rPr>
          <w:rFonts w:ascii="Arial Narrow" w:hAnsi="Arial Narrow"/>
          <w:sz w:val="28"/>
          <w:szCs w:val="28"/>
        </w:rPr>
        <w:t xml:space="preserve"> lithium carbonate solution </w:t>
      </w:r>
      <w:r w:rsidR="00C24C15" w:rsidRPr="00C24C15">
        <w:rPr>
          <w:rFonts w:ascii="Arial Narrow" w:hAnsi="Arial Narrow"/>
          <w:sz w:val="28"/>
          <w:szCs w:val="28"/>
        </w:rPr>
        <w:t>was ne</w:t>
      </w:r>
      <w:r w:rsidR="00C24C15">
        <w:rPr>
          <w:rFonts w:ascii="Arial Narrow" w:hAnsi="Arial Narrow"/>
          <w:sz w:val="28"/>
          <w:szCs w:val="28"/>
        </w:rPr>
        <w:t>utralised by 18.5</w:t>
      </w:r>
      <w:r w:rsidR="00C24C15" w:rsidRPr="00C24C15">
        <w:rPr>
          <w:rFonts w:ascii="Arial Narrow" w:hAnsi="Arial Narrow"/>
          <w:sz w:val="28"/>
          <w:szCs w:val="28"/>
        </w:rPr>
        <w:t xml:space="preserve"> cm</w:t>
      </w:r>
      <w:r w:rsidR="00C24C15"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C24C15" w:rsidRPr="00C24C15">
        <w:rPr>
          <w:rFonts w:ascii="Arial Narrow" w:hAnsi="Arial Narrow"/>
          <w:sz w:val="28"/>
          <w:szCs w:val="28"/>
        </w:rPr>
        <w:t xml:space="preserve"> of nitric acid </w:t>
      </w:r>
      <w:r w:rsidR="00C24C15">
        <w:rPr>
          <w:rFonts w:ascii="Arial Narrow" w:hAnsi="Arial Narrow"/>
          <w:sz w:val="28"/>
          <w:szCs w:val="28"/>
        </w:rPr>
        <w:t>in the reaction shown below</w:t>
      </w:r>
      <w:r w:rsidR="00C24C15" w:rsidRPr="003F24FC">
        <w:rPr>
          <w:rFonts w:ascii="Arial Narrow" w:hAnsi="Arial Narrow"/>
          <w:sz w:val="28"/>
          <w:szCs w:val="28"/>
        </w:rPr>
        <w:t>.</w:t>
      </w:r>
      <w:r w:rsidR="00C24C15">
        <w:rPr>
          <w:rFonts w:ascii="Arial Narrow" w:hAnsi="Arial Narrow"/>
          <w:sz w:val="28"/>
          <w:szCs w:val="28"/>
        </w:rPr>
        <w:t xml:space="preserve">  </w:t>
      </w:r>
      <w:r w:rsidR="00C24C15" w:rsidRPr="00C24C15">
        <w:rPr>
          <w:rFonts w:ascii="Arial Narrow" w:hAnsi="Arial Narrow"/>
          <w:sz w:val="28"/>
          <w:szCs w:val="28"/>
        </w:rPr>
        <w:t>Calculate the concentration of the nitric acid.</w:t>
      </w:r>
    </w:p>
    <w:p w14:paraId="78A4148E" w14:textId="77777777" w:rsidR="003F24FC" w:rsidRDefault="003F24FC" w:rsidP="003F24FC">
      <w:pPr>
        <w:pStyle w:val="Indent1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351"/>
        <w:gridCol w:w="1418"/>
      </w:tblGrid>
      <w:tr w:rsidR="00C24C15" w:rsidRPr="0084171D" w14:paraId="3403B646" w14:textId="77777777" w:rsidTr="0084171D">
        <w:tc>
          <w:tcPr>
            <w:tcW w:w="1701" w:type="dxa"/>
            <w:shd w:val="clear" w:color="auto" w:fill="auto"/>
          </w:tcPr>
          <w:p w14:paraId="49B58AE4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HNO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49E17AE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4FFF59A8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Li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CO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1F6E02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5ACBEC63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LiNO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C386B81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7B811006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2150A00E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2D1905E4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CO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(g)</w:t>
            </w:r>
          </w:p>
        </w:tc>
      </w:tr>
    </w:tbl>
    <w:p w14:paraId="0D7468FC" w14:textId="77777777" w:rsidR="00C24C15" w:rsidRPr="00C24C15" w:rsidRDefault="00C24C15" w:rsidP="003F24FC">
      <w:pPr>
        <w:pStyle w:val="Indent1"/>
        <w:rPr>
          <w:rFonts w:ascii="Arial Narrow" w:hAnsi="Arial Narrow"/>
          <w:sz w:val="28"/>
          <w:szCs w:val="28"/>
        </w:rPr>
      </w:pPr>
    </w:p>
    <w:p w14:paraId="45EC3EF3" w14:textId="77777777" w:rsidR="003F24FC" w:rsidRPr="00C24C15" w:rsidRDefault="003F24FC" w:rsidP="003F24FC">
      <w:pPr>
        <w:pStyle w:val="Indent1"/>
        <w:rPr>
          <w:rFonts w:ascii="Arial Narrow" w:hAnsi="Arial Narrow"/>
          <w:sz w:val="28"/>
          <w:szCs w:val="28"/>
        </w:rPr>
      </w:pPr>
    </w:p>
    <w:p w14:paraId="1337BAFC" w14:textId="77777777" w:rsidR="003F24FC" w:rsidRPr="00C24C15" w:rsidRDefault="003F24FC" w:rsidP="00C24C15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5.</w:t>
      </w:r>
      <w:r w:rsidRPr="00C24C15">
        <w:rPr>
          <w:rFonts w:ascii="Arial Narrow" w:hAnsi="Arial Narrow"/>
          <w:sz w:val="28"/>
          <w:szCs w:val="28"/>
        </w:rPr>
        <w:tab/>
      </w:r>
      <w:r w:rsidR="00C24C15">
        <w:rPr>
          <w:rFonts w:ascii="Arial Narrow" w:hAnsi="Arial Narrow"/>
          <w:sz w:val="28"/>
          <w:szCs w:val="28"/>
        </w:rPr>
        <w:t>23.5</w:t>
      </w:r>
      <w:r w:rsidR="00C24C15" w:rsidRPr="00C24C15">
        <w:rPr>
          <w:rFonts w:ascii="Arial Narrow" w:hAnsi="Arial Narrow"/>
          <w:sz w:val="28"/>
          <w:szCs w:val="28"/>
        </w:rPr>
        <w:t xml:space="preserve"> cm</w:t>
      </w:r>
      <w:r w:rsidR="00C24C15"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C24C15" w:rsidRPr="00C24C15">
        <w:rPr>
          <w:rFonts w:ascii="Arial Narrow" w:hAnsi="Arial Narrow"/>
          <w:sz w:val="28"/>
          <w:szCs w:val="28"/>
        </w:rPr>
        <w:t xml:space="preserve"> of 0.3 </w:t>
      </w:r>
      <w:proofErr w:type="spellStart"/>
      <w:r w:rsidR="00C24C15" w:rsidRPr="00C24C15">
        <w:rPr>
          <w:rFonts w:ascii="Arial Narrow" w:hAnsi="Arial Narrow"/>
          <w:sz w:val="28"/>
          <w:szCs w:val="28"/>
        </w:rPr>
        <w:t>mol</w:t>
      </w:r>
      <w:proofErr w:type="spellEnd"/>
      <w:r w:rsidR="00B75F25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B75F25">
        <w:rPr>
          <w:rFonts w:ascii="Arial Narrow" w:hAnsi="Arial Narrow"/>
          <w:sz w:val="28"/>
          <w:szCs w:val="28"/>
          <w:vertAlign w:val="superscript"/>
        </w:rPr>
        <w:t>-1</w:t>
      </w:r>
      <w:r w:rsidR="00C24C15" w:rsidRPr="00C24C15">
        <w:rPr>
          <w:rFonts w:ascii="Arial Narrow" w:hAnsi="Arial Narrow"/>
          <w:sz w:val="28"/>
          <w:szCs w:val="28"/>
        </w:rPr>
        <w:t xml:space="preserve"> </w:t>
      </w:r>
      <w:r w:rsidR="00C24C15">
        <w:rPr>
          <w:rFonts w:ascii="Arial Narrow" w:hAnsi="Arial Narrow"/>
          <w:sz w:val="28"/>
          <w:szCs w:val="28"/>
        </w:rPr>
        <w:t>phosphoric acid neutralised 2</w:t>
      </w:r>
      <w:r w:rsidR="00C24C15" w:rsidRPr="00C24C15">
        <w:rPr>
          <w:rFonts w:ascii="Arial Narrow" w:hAnsi="Arial Narrow"/>
          <w:sz w:val="28"/>
          <w:szCs w:val="28"/>
        </w:rPr>
        <w:t>5 cm</w:t>
      </w:r>
      <w:r w:rsidR="00C24C15"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C24C15" w:rsidRPr="00C24C15">
        <w:rPr>
          <w:rFonts w:ascii="Arial Narrow" w:hAnsi="Arial Narrow"/>
          <w:sz w:val="28"/>
          <w:szCs w:val="28"/>
        </w:rPr>
        <w:t xml:space="preserve"> of sodium carbonate solution </w:t>
      </w:r>
      <w:r w:rsidR="00C24C15">
        <w:rPr>
          <w:rFonts w:ascii="Arial Narrow" w:hAnsi="Arial Narrow"/>
          <w:sz w:val="28"/>
          <w:szCs w:val="28"/>
        </w:rPr>
        <w:t>in the reaction shown below</w:t>
      </w:r>
      <w:r w:rsidR="00C24C15" w:rsidRPr="00C24C15">
        <w:rPr>
          <w:rFonts w:ascii="Arial Narrow" w:hAnsi="Arial Narrow"/>
          <w:sz w:val="28"/>
          <w:szCs w:val="28"/>
        </w:rPr>
        <w:t>.  Calculate the concentration of the sodium carbonate solution.</w:t>
      </w:r>
    </w:p>
    <w:p w14:paraId="5C0D0CB1" w14:textId="77777777" w:rsidR="003F24FC" w:rsidRDefault="003F24FC" w:rsidP="003F24FC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985"/>
        <w:gridCol w:w="851"/>
        <w:gridCol w:w="1928"/>
        <w:gridCol w:w="284"/>
        <w:gridCol w:w="1418"/>
        <w:gridCol w:w="284"/>
        <w:gridCol w:w="1418"/>
      </w:tblGrid>
      <w:tr w:rsidR="00C24C15" w:rsidRPr="0084171D" w14:paraId="40B0EAD0" w14:textId="77777777" w:rsidTr="0084171D">
        <w:tc>
          <w:tcPr>
            <w:tcW w:w="1701" w:type="dxa"/>
            <w:shd w:val="clear" w:color="auto" w:fill="auto"/>
          </w:tcPr>
          <w:p w14:paraId="7BACD683" w14:textId="77777777" w:rsidR="00C24C15" w:rsidRPr="0084171D" w:rsidRDefault="005A0E5D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 xml:space="preserve">2 </w:t>
            </w:r>
            <w:r w:rsidR="00C24C15" w:rsidRPr="0084171D">
              <w:rPr>
                <w:sz w:val="28"/>
                <w:szCs w:val="28"/>
              </w:rPr>
              <w:t>H</w:t>
            </w:r>
            <w:r w:rsidR="00C24C15" w:rsidRPr="0084171D">
              <w:rPr>
                <w:sz w:val="28"/>
                <w:szCs w:val="28"/>
                <w:vertAlign w:val="subscript"/>
              </w:rPr>
              <w:t>3</w:t>
            </w:r>
            <w:r w:rsidR="00C24C15" w:rsidRPr="0084171D">
              <w:rPr>
                <w:sz w:val="28"/>
                <w:szCs w:val="28"/>
              </w:rPr>
              <w:t>PO</w:t>
            </w:r>
            <w:r w:rsidR="00C24C15" w:rsidRPr="0084171D">
              <w:rPr>
                <w:sz w:val="28"/>
                <w:szCs w:val="28"/>
                <w:vertAlign w:val="subscript"/>
              </w:rPr>
              <w:t>4</w:t>
            </w:r>
            <w:r w:rsidR="00C24C15" w:rsidRPr="0084171D">
              <w:rPr>
                <w:sz w:val="28"/>
                <w:szCs w:val="28"/>
              </w:rPr>
              <w:t>(</w:t>
            </w:r>
            <w:proofErr w:type="spellStart"/>
            <w:r w:rsidR="00C24C15" w:rsidRPr="0084171D">
              <w:rPr>
                <w:sz w:val="28"/>
                <w:szCs w:val="28"/>
              </w:rPr>
              <w:t>aq</w:t>
            </w:r>
            <w:proofErr w:type="spellEnd"/>
            <w:r w:rsidR="00C24C15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30AE553B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14:paraId="2B0872CE" w14:textId="77777777" w:rsidR="00C24C15" w:rsidRPr="0084171D" w:rsidRDefault="005A0E5D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 xml:space="preserve">3 </w:t>
            </w:r>
            <w:r w:rsidR="00C24C15" w:rsidRPr="0084171D">
              <w:rPr>
                <w:sz w:val="28"/>
                <w:szCs w:val="28"/>
              </w:rPr>
              <w:t>Na</w:t>
            </w:r>
            <w:r w:rsidR="00C24C15" w:rsidRPr="0084171D">
              <w:rPr>
                <w:sz w:val="28"/>
                <w:szCs w:val="28"/>
                <w:vertAlign w:val="subscript"/>
              </w:rPr>
              <w:t>2</w:t>
            </w:r>
            <w:r w:rsidR="00C24C15" w:rsidRPr="0084171D">
              <w:rPr>
                <w:sz w:val="28"/>
                <w:szCs w:val="28"/>
              </w:rPr>
              <w:t>CO</w:t>
            </w:r>
            <w:r w:rsidR="00C24C15" w:rsidRPr="0084171D">
              <w:rPr>
                <w:sz w:val="28"/>
                <w:szCs w:val="28"/>
                <w:vertAlign w:val="subscript"/>
              </w:rPr>
              <w:t>3</w:t>
            </w:r>
            <w:r w:rsidR="00C24C15" w:rsidRPr="0084171D">
              <w:rPr>
                <w:sz w:val="28"/>
                <w:szCs w:val="28"/>
              </w:rPr>
              <w:t>(</w:t>
            </w:r>
            <w:proofErr w:type="spellStart"/>
            <w:r w:rsidR="00C24C15" w:rsidRPr="0084171D">
              <w:rPr>
                <w:sz w:val="28"/>
                <w:szCs w:val="28"/>
              </w:rPr>
              <w:t>aq</w:t>
            </w:r>
            <w:proofErr w:type="spellEnd"/>
            <w:r w:rsidR="00C24C15"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290F6A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928" w:type="dxa"/>
            <w:shd w:val="clear" w:color="auto" w:fill="auto"/>
          </w:tcPr>
          <w:p w14:paraId="084159C3" w14:textId="77777777" w:rsidR="00C24C15" w:rsidRPr="0084171D" w:rsidRDefault="005A0E5D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Na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P</w:t>
            </w:r>
            <w:r w:rsidR="00C24C15" w:rsidRPr="0084171D">
              <w:rPr>
                <w:sz w:val="28"/>
                <w:szCs w:val="28"/>
              </w:rPr>
              <w:t>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="00C24C15" w:rsidRPr="0084171D">
              <w:rPr>
                <w:sz w:val="28"/>
                <w:szCs w:val="28"/>
              </w:rPr>
              <w:t>(</w:t>
            </w:r>
            <w:proofErr w:type="spellStart"/>
            <w:r w:rsidR="00C24C15" w:rsidRPr="0084171D">
              <w:rPr>
                <w:sz w:val="28"/>
                <w:szCs w:val="28"/>
              </w:rPr>
              <w:t>aq</w:t>
            </w:r>
            <w:proofErr w:type="spellEnd"/>
            <w:r w:rsidR="00C24C15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4E1D31E1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510F6CBD" w14:textId="77777777" w:rsidR="00C24C15" w:rsidRPr="0084171D" w:rsidRDefault="005A0E5D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 xml:space="preserve">3 </w:t>
            </w:r>
            <w:r w:rsidR="00C24C15" w:rsidRPr="0084171D">
              <w:rPr>
                <w:sz w:val="28"/>
                <w:szCs w:val="28"/>
              </w:rPr>
              <w:t>H</w:t>
            </w:r>
            <w:r w:rsidR="00C24C15" w:rsidRPr="0084171D">
              <w:rPr>
                <w:sz w:val="28"/>
                <w:szCs w:val="28"/>
                <w:vertAlign w:val="subscript"/>
              </w:rPr>
              <w:t>2</w:t>
            </w:r>
            <w:r w:rsidR="00C24C15" w:rsidRPr="0084171D">
              <w:rPr>
                <w:sz w:val="28"/>
                <w:szCs w:val="28"/>
              </w:rPr>
              <w:t>O(</w:t>
            </w:r>
            <w:r w:rsidR="00C24C15" w:rsidRPr="0084171D">
              <w:rPr>
                <w:i/>
                <w:sz w:val="28"/>
                <w:szCs w:val="28"/>
              </w:rPr>
              <w:t>l</w:t>
            </w:r>
            <w:r w:rsidR="00C24C15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7CB6CFE" w14:textId="77777777" w:rsidR="00C24C15" w:rsidRPr="0084171D" w:rsidRDefault="00C24C15" w:rsidP="0084171D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3221406A" w14:textId="77777777" w:rsidR="00C24C15" w:rsidRPr="0084171D" w:rsidRDefault="005A0E5D" w:rsidP="0084171D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 xml:space="preserve">3 </w:t>
            </w:r>
            <w:r w:rsidR="00C24C15" w:rsidRPr="0084171D">
              <w:rPr>
                <w:sz w:val="28"/>
                <w:szCs w:val="28"/>
              </w:rPr>
              <w:t>CO</w:t>
            </w:r>
            <w:r w:rsidR="00C24C15" w:rsidRPr="0084171D">
              <w:rPr>
                <w:sz w:val="28"/>
                <w:szCs w:val="28"/>
                <w:vertAlign w:val="subscript"/>
              </w:rPr>
              <w:t>2</w:t>
            </w:r>
            <w:r w:rsidR="00C24C15" w:rsidRPr="0084171D">
              <w:rPr>
                <w:sz w:val="28"/>
                <w:szCs w:val="28"/>
              </w:rPr>
              <w:t>(g)</w:t>
            </w:r>
          </w:p>
        </w:tc>
      </w:tr>
    </w:tbl>
    <w:p w14:paraId="5E2D1244" w14:textId="77777777" w:rsidR="00B11CF6" w:rsidRDefault="00B11CF6" w:rsidP="003F24FC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02229957" w14:textId="77777777" w:rsidR="00A35C04" w:rsidRPr="00B11CF6" w:rsidRDefault="00A35C04" w:rsidP="003F24FC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046161E5" w14:textId="77777777" w:rsidR="00B11CF6" w:rsidRPr="00B11CF6" w:rsidRDefault="00B11CF6" w:rsidP="00B11CF6">
      <w:pPr>
        <w:pStyle w:val="Indent1"/>
        <w:rPr>
          <w:rFonts w:ascii="Arial Narrow" w:hAnsi="Arial Narrow"/>
          <w:sz w:val="28"/>
          <w:szCs w:val="28"/>
        </w:rPr>
      </w:pPr>
      <w:r w:rsidRPr="00A35C04">
        <w:rPr>
          <w:rFonts w:ascii="Arial Narrow" w:hAnsi="Arial Narrow"/>
          <w:b/>
          <w:sz w:val="28"/>
          <w:szCs w:val="28"/>
        </w:rPr>
        <w:t>6.</w:t>
      </w:r>
      <w:r w:rsidRPr="00B11CF6">
        <w:rPr>
          <w:rFonts w:ascii="Arial Narrow" w:hAnsi="Arial Narrow"/>
          <w:sz w:val="28"/>
          <w:szCs w:val="28"/>
        </w:rPr>
        <w:tab/>
        <w:t xml:space="preserve">In the analysis of </w:t>
      </w:r>
      <w:proofErr w:type="gramStart"/>
      <w:r w:rsidRPr="00B11CF6">
        <w:rPr>
          <w:rFonts w:ascii="Arial Narrow" w:hAnsi="Arial Narrow"/>
          <w:sz w:val="28"/>
          <w:szCs w:val="28"/>
        </w:rPr>
        <w:t>nickel(</w:t>
      </w:r>
      <w:proofErr w:type="gramEnd"/>
      <w:r w:rsidRPr="00B11CF6">
        <w:rPr>
          <w:rFonts w:ascii="Arial Narrow" w:hAnsi="Arial Narrow"/>
          <w:sz w:val="28"/>
          <w:szCs w:val="28"/>
        </w:rPr>
        <w:t xml:space="preserve">II) ions a titration using a chemical called </w:t>
      </w:r>
      <w:proofErr w:type="spellStart"/>
      <w:r w:rsidRPr="00B11CF6">
        <w:rPr>
          <w:rFonts w:ascii="Arial Narrow" w:hAnsi="Arial Narrow"/>
          <w:sz w:val="28"/>
          <w:szCs w:val="28"/>
        </w:rPr>
        <w:t>dimethylglyoxime</w:t>
      </w:r>
      <w:proofErr w:type="spellEnd"/>
      <w:r w:rsidRPr="00B11CF6">
        <w:rPr>
          <w:rFonts w:ascii="Arial Narrow" w:hAnsi="Arial Narrow"/>
          <w:sz w:val="28"/>
          <w:szCs w:val="28"/>
        </w:rPr>
        <w:t xml:space="preserve"> is carried out.</w:t>
      </w:r>
      <w:r w:rsidRPr="00B11CF6">
        <w:rPr>
          <w:rFonts w:ascii="Arial Narrow" w:hAnsi="Arial Narrow"/>
          <w:sz w:val="28"/>
          <w:szCs w:val="28"/>
        </w:rPr>
        <w:br/>
      </w:r>
      <w:r w:rsidRPr="00B11CF6">
        <w:rPr>
          <w:rFonts w:ascii="Arial Narrow" w:hAnsi="Arial Narrow"/>
          <w:sz w:val="28"/>
          <w:szCs w:val="28"/>
        </w:rPr>
        <w:br/>
      </w:r>
      <w:r w:rsidR="00B905EE">
        <w:rPr>
          <w:rFonts w:ascii="Arial Narrow" w:hAnsi="Arial Narrow"/>
          <w:sz w:val="28"/>
          <w:szCs w:val="28"/>
        </w:rPr>
        <w:t>In the reaction o</w:t>
      </w:r>
      <w:r w:rsidRPr="00B11CF6">
        <w:rPr>
          <w:rFonts w:ascii="Arial Narrow" w:hAnsi="Arial Narrow"/>
          <w:sz w:val="28"/>
          <w:szCs w:val="28"/>
        </w:rPr>
        <w:t>n</w:t>
      </w:r>
      <w:r w:rsidR="00B905EE">
        <w:rPr>
          <w:rFonts w:ascii="Arial Narrow" w:hAnsi="Arial Narrow"/>
          <w:sz w:val="28"/>
          <w:szCs w:val="28"/>
        </w:rPr>
        <w:t xml:space="preserve">e mole of </w:t>
      </w:r>
      <w:proofErr w:type="gramStart"/>
      <w:r w:rsidR="00B905EE">
        <w:rPr>
          <w:rFonts w:ascii="Arial Narrow" w:hAnsi="Arial Narrow"/>
          <w:sz w:val="28"/>
          <w:szCs w:val="28"/>
        </w:rPr>
        <w:t>nickel(</w:t>
      </w:r>
      <w:proofErr w:type="gramEnd"/>
      <w:r w:rsidR="00B905EE">
        <w:rPr>
          <w:rFonts w:ascii="Arial Narrow" w:hAnsi="Arial Narrow"/>
          <w:sz w:val="28"/>
          <w:szCs w:val="28"/>
        </w:rPr>
        <w:t>II) ions reacts</w:t>
      </w:r>
      <w:r w:rsidRPr="00B11CF6">
        <w:rPr>
          <w:rFonts w:ascii="Arial Narrow" w:hAnsi="Arial Narrow"/>
          <w:sz w:val="28"/>
          <w:szCs w:val="28"/>
        </w:rPr>
        <w:t xml:space="preserve"> with one mole of </w:t>
      </w:r>
      <w:proofErr w:type="spellStart"/>
      <w:r w:rsidRPr="00B11CF6">
        <w:rPr>
          <w:rFonts w:ascii="Arial Narrow" w:hAnsi="Arial Narrow"/>
          <w:sz w:val="28"/>
          <w:szCs w:val="28"/>
        </w:rPr>
        <w:t>dim</w:t>
      </w:r>
      <w:r>
        <w:rPr>
          <w:rFonts w:ascii="Arial Narrow" w:hAnsi="Arial Narrow"/>
          <w:sz w:val="28"/>
          <w:szCs w:val="28"/>
        </w:rPr>
        <w:t>ethylglyoxime</w:t>
      </w:r>
      <w:proofErr w:type="spellEnd"/>
      <w:r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br/>
        <w:t>In a titration 1</w:t>
      </w:r>
      <w:r w:rsidRPr="00B11CF6">
        <w:rPr>
          <w:rFonts w:ascii="Arial Narrow" w:hAnsi="Arial Narrow"/>
          <w:sz w:val="28"/>
          <w:szCs w:val="28"/>
        </w:rPr>
        <w:t>0 cm</w:t>
      </w:r>
      <w:r w:rsidRPr="00B11CF6">
        <w:rPr>
          <w:rFonts w:ascii="Arial Narrow" w:hAnsi="Arial Narrow"/>
          <w:sz w:val="28"/>
          <w:szCs w:val="28"/>
          <w:vertAlign w:val="superscript"/>
        </w:rPr>
        <w:t>3</w:t>
      </w:r>
      <w:r w:rsidRPr="00B11CF6">
        <w:rPr>
          <w:rFonts w:ascii="Arial Narrow" w:hAnsi="Arial Narrow"/>
          <w:sz w:val="28"/>
          <w:szCs w:val="28"/>
        </w:rPr>
        <w:t xml:space="preserve"> of a solution of </w:t>
      </w:r>
      <w:proofErr w:type="gramStart"/>
      <w:r w:rsidRPr="00B11CF6">
        <w:rPr>
          <w:rFonts w:ascii="Arial Narrow" w:hAnsi="Arial Narrow"/>
          <w:sz w:val="28"/>
          <w:szCs w:val="28"/>
        </w:rPr>
        <w:t>nicke</w:t>
      </w:r>
      <w:r>
        <w:rPr>
          <w:rFonts w:ascii="Arial Narrow" w:hAnsi="Arial Narrow"/>
          <w:sz w:val="28"/>
          <w:szCs w:val="28"/>
        </w:rPr>
        <w:t>l(</w:t>
      </w:r>
      <w:proofErr w:type="gramEnd"/>
      <w:r>
        <w:rPr>
          <w:rFonts w:ascii="Arial Narrow" w:hAnsi="Arial Narrow"/>
          <w:sz w:val="28"/>
          <w:szCs w:val="28"/>
        </w:rPr>
        <w:t xml:space="preserve">II) ions was titrated with 15.7 </w:t>
      </w:r>
      <w:r w:rsidRPr="00B11CF6">
        <w:rPr>
          <w:rFonts w:ascii="Arial Narrow" w:hAnsi="Arial Narrow"/>
          <w:sz w:val="28"/>
          <w:szCs w:val="28"/>
        </w:rPr>
        <w:t>cm</w:t>
      </w:r>
      <w:r w:rsidRPr="00B11CF6">
        <w:rPr>
          <w:rFonts w:ascii="Arial Narrow" w:hAnsi="Arial Narrow"/>
          <w:sz w:val="28"/>
          <w:szCs w:val="28"/>
          <w:vertAlign w:val="superscript"/>
        </w:rPr>
        <w:t>3</w:t>
      </w:r>
      <w:r>
        <w:rPr>
          <w:rFonts w:ascii="Arial Narrow" w:hAnsi="Arial Narrow"/>
          <w:sz w:val="28"/>
          <w:szCs w:val="28"/>
        </w:rPr>
        <w:t xml:space="preserve"> of 0.025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>
        <w:rPr>
          <w:rFonts w:ascii="Arial Narrow" w:hAnsi="Arial Narrow"/>
          <w:sz w:val="28"/>
          <w:szCs w:val="28"/>
          <w:vertAlign w:val="superscript"/>
        </w:rPr>
        <w:t>-1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B11CF6">
        <w:rPr>
          <w:rFonts w:ascii="Arial Narrow" w:hAnsi="Arial Narrow"/>
          <w:sz w:val="28"/>
          <w:szCs w:val="28"/>
        </w:rPr>
        <w:t>dimethylglyoxime</w:t>
      </w:r>
      <w:proofErr w:type="spellEnd"/>
      <w:r w:rsidRPr="00B11CF6">
        <w:rPr>
          <w:rFonts w:ascii="Arial Narrow" w:hAnsi="Arial Narrow"/>
          <w:sz w:val="28"/>
          <w:szCs w:val="28"/>
        </w:rPr>
        <w:t xml:space="preserve"> solution.  Calculate the concentration of the </w:t>
      </w:r>
      <w:proofErr w:type="gramStart"/>
      <w:r w:rsidRPr="00B11CF6">
        <w:rPr>
          <w:rFonts w:ascii="Arial Narrow" w:hAnsi="Arial Narrow"/>
          <w:sz w:val="28"/>
          <w:szCs w:val="28"/>
        </w:rPr>
        <w:t>nickel(</w:t>
      </w:r>
      <w:proofErr w:type="gramEnd"/>
      <w:r w:rsidRPr="00B11CF6">
        <w:rPr>
          <w:rFonts w:ascii="Arial Narrow" w:hAnsi="Arial Narrow"/>
          <w:sz w:val="28"/>
          <w:szCs w:val="28"/>
        </w:rPr>
        <w:t>II) ions.</w:t>
      </w:r>
    </w:p>
    <w:p w14:paraId="26F54604" w14:textId="77777777" w:rsidR="00B11CF6" w:rsidRDefault="00B11CF6" w:rsidP="003F24FC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2A8BDE4A" w14:textId="77777777" w:rsidR="00C24C15" w:rsidRPr="003F24FC" w:rsidRDefault="00C24C15" w:rsidP="003F24FC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52DB751E" w14:textId="77777777" w:rsidR="003F24FC" w:rsidRDefault="00914B34" w:rsidP="007B4426">
      <w:pPr>
        <w:pStyle w:val="Indent1"/>
        <w:tabs>
          <w:tab w:val="left" w:pos="1276"/>
          <w:tab w:val="left" w:pos="3119"/>
          <w:tab w:val="left" w:pos="4962"/>
          <w:tab w:val="left" w:pos="6804"/>
          <w:tab w:val="left" w:pos="8080"/>
          <w:tab w:val="left" w:pos="8647"/>
        </w:tabs>
        <w:rPr>
          <w:rFonts w:ascii="Arial Narrow" w:hAnsi="Arial Narrow"/>
          <w:sz w:val="28"/>
          <w:szCs w:val="28"/>
        </w:rPr>
      </w:pPr>
      <w:proofErr w:type="gramStart"/>
      <w:r w:rsidRPr="007B4426">
        <w:rPr>
          <w:rFonts w:ascii="Arial Narrow" w:hAnsi="Arial Narrow"/>
          <w:b/>
          <w:sz w:val="28"/>
          <w:szCs w:val="28"/>
        </w:rPr>
        <w:t>Answers :</w:t>
      </w:r>
      <w:proofErr w:type="gramEnd"/>
      <w:r w:rsidR="007B4426">
        <w:rPr>
          <w:rFonts w:ascii="Arial Narrow" w:hAnsi="Arial Narrow"/>
          <w:sz w:val="28"/>
          <w:szCs w:val="28"/>
        </w:rPr>
        <w:tab/>
      </w:r>
      <w:r w:rsidRPr="007B4426">
        <w:rPr>
          <w:rFonts w:ascii="Arial Narrow" w:hAnsi="Arial Narrow"/>
          <w:b/>
          <w:sz w:val="28"/>
          <w:szCs w:val="28"/>
        </w:rPr>
        <w:t>1.</w:t>
      </w:r>
      <w:r>
        <w:rPr>
          <w:rFonts w:ascii="Arial Narrow" w:hAnsi="Arial Narrow"/>
          <w:sz w:val="28"/>
          <w:szCs w:val="28"/>
        </w:rPr>
        <w:t xml:space="preserve"> [0.28</w:t>
      </w:r>
      <w:r w:rsidR="003F24FC"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3F24FC"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>
        <w:rPr>
          <w:rFonts w:ascii="Arial Narrow" w:hAnsi="Arial Narrow"/>
          <w:sz w:val="28"/>
          <w:szCs w:val="28"/>
          <w:vertAlign w:val="superscript"/>
        </w:rPr>
        <w:t>-1</w:t>
      </w:r>
      <w:r w:rsidR="003F24FC" w:rsidRPr="003F24FC">
        <w:rPr>
          <w:rFonts w:ascii="Arial Narrow" w:hAnsi="Arial Narrow"/>
          <w:sz w:val="28"/>
          <w:szCs w:val="28"/>
        </w:rPr>
        <w:t>]</w:t>
      </w:r>
      <w:r w:rsidR="003F24FC" w:rsidRPr="003F24FC">
        <w:rPr>
          <w:rFonts w:ascii="Arial Narrow" w:hAnsi="Arial Narrow"/>
          <w:sz w:val="28"/>
          <w:szCs w:val="28"/>
        </w:rPr>
        <w:tab/>
      </w:r>
      <w:r w:rsidR="003F24FC" w:rsidRPr="007B4426">
        <w:rPr>
          <w:rFonts w:ascii="Arial Narrow" w:hAnsi="Arial Narrow"/>
          <w:b/>
          <w:sz w:val="28"/>
          <w:szCs w:val="28"/>
        </w:rPr>
        <w:t>2.</w:t>
      </w:r>
      <w:r w:rsidR="003F24FC" w:rsidRPr="003F24FC">
        <w:rPr>
          <w:rFonts w:ascii="Arial Narrow" w:hAnsi="Arial Narrow"/>
          <w:sz w:val="28"/>
          <w:szCs w:val="28"/>
        </w:rPr>
        <w:t xml:space="preserve"> [</w:t>
      </w:r>
      <w:r w:rsidR="007E42FC">
        <w:rPr>
          <w:rFonts w:ascii="Arial Narrow" w:hAnsi="Arial Narrow"/>
          <w:sz w:val="28"/>
          <w:szCs w:val="28"/>
        </w:rPr>
        <w:t>1.11</w:t>
      </w:r>
      <w:r w:rsidR="007E42FC"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7E42FC" w:rsidRPr="003F24FC">
        <w:rPr>
          <w:rFonts w:ascii="Arial Narrow" w:hAnsi="Arial Narrow"/>
          <w:sz w:val="28"/>
          <w:szCs w:val="28"/>
        </w:rPr>
        <w:t>mol</w:t>
      </w:r>
      <w:proofErr w:type="spellEnd"/>
      <w:r w:rsidR="007E42FC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7E42FC">
        <w:rPr>
          <w:rFonts w:ascii="Arial Narrow" w:hAnsi="Arial Narrow"/>
          <w:sz w:val="28"/>
          <w:szCs w:val="28"/>
          <w:vertAlign w:val="superscript"/>
        </w:rPr>
        <w:t>-1</w:t>
      </w:r>
      <w:r w:rsidR="003F24FC" w:rsidRPr="003F24FC">
        <w:rPr>
          <w:rFonts w:ascii="Arial Narrow" w:hAnsi="Arial Narrow"/>
          <w:sz w:val="28"/>
          <w:szCs w:val="28"/>
        </w:rPr>
        <w:t>]</w:t>
      </w:r>
      <w:r w:rsidR="003F24FC" w:rsidRPr="003F24FC">
        <w:rPr>
          <w:rFonts w:ascii="Arial Narrow" w:hAnsi="Arial Narrow"/>
          <w:sz w:val="28"/>
          <w:szCs w:val="28"/>
        </w:rPr>
        <w:tab/>
      </w:r>
      <w:r w:rsidR="003F24FC" w:rsidRPr="007B4426">
        <w:rPr>
          <w:rFonts w:ascii="Arial Narrow" w:hAnsi="Arial Narrow"/>
          <w:b/>
          <w:sz w:val="28"/>
          <w:szCs w:val="28"/>
        </w:rPr>
        <w:t>3.</w:t>
      </w:r>
      <w:r w:rsidR="003F24FC" w:rsidRPr="003F24FC">
        <w:rPr>
          <w:rFonts w:ascii="Arial Narrow" w:hAnsi="Arial Narrow"/>
          <w:sz w:val="28"/>
          <w:szCs w:val="28"/>
        </w:rPr>
        <w:t xml:space="preserve"> [</w:t>
      </w:r>
      <w:r w:rsidR="007E42FC">
        <w:rPr>
          <w:rFonts w:ascii="Arial Narrow" w:hAnsi="Arial Narrow"/>
          <w:sz w:val="28"/>
          <w:szCs w:val="28"/>
        </w:rPr>
        <w:t>1.86</w:t>
      </w:r>
      <w:r w:rsidR="007E42FC"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7E42FC" w:rsidRPr="003F24FC">
        <w:rPr>
          <w:rFonts w:ascii="Arial Narrow" w:hAnsi="Arial Narrow"/>
          <w:sz w:val="28"/>
          <w:szCs w:val="28"/>
        </w:rPr>
        <w:t>mol</w:t>
      </w:r>
      <w:proofErr w:type="spellEnd"/>
      <w:r w:rsidR="007E42FC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7E42FC">
        <w:rPr>
          <w:rFonts w:ascii="Arial Narrow" w:hAnsi="Arial Narrow"/>
          <w:sz w:val="28"/>
          <w:szCs w:val="28"/>
          <w:vertAlign w:val="superscript"/>
        </w:rPr>
        <w:t>-1</w:t>
      </w:r>
      <w:r w:rsidR="007B4426">
        <w:rPr>
          <w:rFonts w:ascii="Arial Narrow" w:hAnsi="Arial Narrow"/>
          <w:sz w:val="28"/>
          <w:szCs w:val="28"/>
        </w:rPr>
        <w:t>]</w:t>
      </w:r>
      <w:r w:rsidR="007B4426">
        <w:rPr>
          <w:rFonts w:ascii="Arial Narrow" w:hAnsi="Arial Narrow"/>
          <w:sz w:val="28"/>
          <w:szCs w:val="28"/>
        </w:rPr>
        <w:tab/>
      </w:r>
      <w:r w:rsidR="007E42FC" w:rsidRPr="007B4426">
        <w:rPr>
          <w:rFonts w:ascii="Arial Narrow" w:hAnsi="Arial Narrow"/>
          <w:b/>
          <w:sz w:val="28"/>
          <w:szCs w:val="28"/>
        </w:rPr>
        <w:t>4.</w:t>
      </w:r>
      <w:r w:rsidR="007E42FC">
        <w:rPr>
          <w:rFonts w:ascii="Arial Narrow" w:hAnsi="Arial Narrow"/>
          <w:sz w:val="28"/>
          <w:szCs w:val="28"/>
        </w:rPr>
        <w:t xml:space="preserve"> [0.27</w:t>
      </w:r>
      <w:r w:rsidR="007B4426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7E42FC" w:rsidRPr="003F24FC">
        <w:rPr>
          <w:rFonts w:ascii="Arial Narrow" w:hAnsi="Arial Narrow"/>
          <w:sz w:val="28"/>
          <w:szCs w:val="28"/>
        </w:rPr>
        <w:t>mol</w:t>
      </w:r>
      <w:proofErr w:type="spellEnd"/>
      <w:r w:rsidR="007E42FC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7E42FC">
        <w:rPr>
          <w:rFonts w:ascii="Arial Narrow" w:hAnsi="Arial Narrow"/>
          <w:sz w:val="28"/>
          <w:szCs w:val="28"/>
          <w:vertAlign w:val="superscript"/>
        </w:rPr>
        <w:t>-1</w:t>
      </w:r>
      <w:r w:rsidR="007B4426">
        <w:rPr>
          <w:rFonts w:ascii="Arial Narrow" w:hAnsi="Arial Narrow"/>
          <w:sz w:val="28"/>
          <w:szCs w:val="28"/>
        </w:rPr>
        <w:t>]</w:t>
      </w:r>
      <w:r w:rsidR="00753E28">
        <w:rPr>
          <w:rFonts w:ascii="Arial Narrow" w:hAnsi="Arial Narrow"/>
          <w:sz w:val="28"/>
          <w:szCs w:val="28"/>
        </w:rPr>
        <w:t xml:space="preserve">  </w:t>
      </w:r>
      <w:r w:rsidR="007B4426" w:rsidRPr="007B4426">
        <w:rPr>
          <w:rFonts w:ascii="Arial Narrow" w:hAnsi="Arial Narrow"/>
          <w:b/>
          <w:sz w:val="28"/>
          <w:szCs w:val="28"/>
        </w:rPr>
        <w:t>5.</w:t>
      </w:r>
      <w:r w:rsidR="007B4426">
        <w:rPr>
          <w:rFonts w:ascii="Arial Narrow" w:hAnsi="Arial Narrow"/>
          <w:sz w:val="28"/>
          <w:szCs w:val="28"/>
        </w:rPr>
        <w:t xml:space="preserve"> [0.42</w:t>
      </w:r>
      <w:r w:rsidR="003F24FC"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7B4426" w:rsidRPr="003F24FC">
        <w:rPr>
          <w:rFonts w:ascii="Arial Narrow" w:hAnsi="Arial Narrow"/>
          <w:sz w:val="28"/>
          <w:szCs w:val="28"/>
        </w:rPr>
        <w:t>mol</w:t>
      </w:r>
      <w:proofErr w:type="spellEnd"/>
      <w:r w:rsidR="007B4426">
        <w:rPr>
          <w:rFonts w:ascii="Arial Narrow" w:hAnsi="Arial Narrow"/>
          <w:sz w:val="28"/>
          <w:szCs w:val="28"/>
        </w:rPr>
        <w:t xml:space="preserve"> </w:t>
      </w:r>
      <w:r w:rsidR="00753E28" w:rsidRPr="00753E28">
        <w:rPr>
          <w:rFonts w:ascii="Century Schoolbook" w:hAnsi="Century Schoolbook"/>
          <w:i/>
          <w:sz w:val="28"/>
          <w:szCs w:val="28"/>
        </w:rPr>
        <w:t>l</w:t>
      </w:r>
      <w:r w:rsidR="00753E28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7B4426">
        <w:rPr>
          <w:rFonts w:ascii="Arial Narrow" w:hAnsi="Arial Narrow"/>
          <w:sz w:val="28"/>
          <w:szCs w:val="28"/>
          <w:vertAlign w:val="superscript"/>
        </w:rPr>
        <w:t>-1</w:t>
      </w:r>
      <w:r w:rsidR="003F24FC" w:rsidRPr="003F24FC">
        <w:rPr>
          <w:rFonts w:ascii="Arial Narrow" w:hAnsi="Arial Narrow"/>
          <w:sz w:val="28"/>
          <w:szCs w:val="28"/>
        </w:rPr>
        <w:t>]</w:t>
      </w:r>
    </w:p>
    <w:p w14:paraId="718D3A79" w14:textId="77777777" w:rsidR="009C2486" w:rsidRDefault="00B905EE" w:rsidP="00124AC3">
      <w:pPr>
        <w:pStyle w:val="Indent1"/>
        <w:tabs>
          <w:tab w:val="left" w:pos="1276"/>
          <w:tab w:val="left" w:pos="3119"/>
          <w:tab w:val="left" w:pos="4962"/>
          <w:tab w:val="left" w:pos="6804"/>
          <w:tab w:val="left" w:pos="8080"/>
          <w:tab w:val="left" w:pos="864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  <w:t>6.</w:t>
      </w:r>
      <w:r>
        <w:rPr>
          <w:rFonts w:ascii="Arial Narrow" w:hAnsi="Arial Narrow"/>
          <w:sz w:val="28"/>
          <w:szCs w:val="28"/>
        </w:rPr>
        <w:t xml:space="preserve"> [0.039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2F1C7A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>-1</w:t>
      </w:r>
      <w:r>
        <w:rPr>
          <w:rFonts w:ascii="Arial Narrow" w:hAnsi="Arial Narrow"/>
          <w:sz w:val="28"/>
          <w:szCs w:val="28"/>
        </w:rPr>
        <w:t>]</w:t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9C2486" w:rsidRPr="00E822B4" w14:paraId="42EDF4F9" w14:textId="77777777" w:rsidTr="00253D6F">
        <w:trPr>
          <w:jc w:val="center"/>
        </w:trPr>
        <w:tc>
          <w:tcPr>
            <w:tcW w:w="680" w:type="dxa"/>
            <w:vAlign w:val="center"/>
          </w:tcPr>
          <w:p w14:paraId="3CBA02A0" w14:textId="77777777" w:rsidR="009C2486" w:rsidRPr="00E01229" w:rsidRDefault="009C2486" w:rsidP="00253D6F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47037D68" w14:textId="7B202604" w:rsidR="009C2486" w:rsidRPr="00E01229" w:rsidRDefault="009C2486" w:rsidP="00253D6F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VOLUMETRIC CALCULATIONS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– </w:t>
            </w:r>
            <w:r w:rsidR="00855E62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THE 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POWER METHOD</w:t>
            </w:r>
          </w:p>
        </w:tc>
        <w:tc>
          <w:tcPr>
            <w:tcW w:w="680" w:type="dxa"/>
            <w:vAlign w:val="center"/>
          </w:tcPr>
          <w:p w14:paraId="6BEECAFB" w14:textId="77777777" w:rsidR="009C2486" w:rsidRPr="00E01229" w:rsidRDefault="009C2486" w:rsidP="00253D6F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3DDBBC9D" w14:textId="77777777" w:rsidR="009C2486" w:rsidRDefault="009C2486" w:rsidP="009C2486">
      <w:pPr>
        <w:pStyle w:val="Heading"/>
        <w:jc w:val="left"/>
        <w:outlineLvl w:val="0"/>
        <w:rPr>
          <w:rFonts w:ascii="Arial Narrow" w:hAnsi="Arial Narrow"/>
          <w:sz w:val="28"/>
          <w:szCs w:val="28"/>
        </w:rPr>
      </w:pPr>
    </w:p>
    <w:p w14:paraId="31DFA9CE" w14:textId="77777777" w:rsidR="009C2486" w:rsidRPr="00E01229" w:rsidRDefault="009C2486" w:rsidP="009C2486">
      <w:pPr>
        <w:pStyle w:val="Heading"/>
        <w:jc w:val="left"/>
        <w:outlineLvl w:val="0"/>
        <w:rPr>
          <w:rFonts w:ascii="Arial Narrow" w:hAnsi="Arial Narrow"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Cs w:val="36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TITRATIONS</w:t>
      </w:r>
    </w:p>
    <w:p w14:paraId="6C820459" w14:textId="77777777" w:rsidR="009C2486" w:rsidRPr="00F32F5E" w:rsidRDefault="009C2486" w:rsidP="009C2486">
      <w:pPr>
        <w:pStyle w:val="Heading"/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  <w:r>
        <w:rPr>
          <w:b w:val="0"/>
          <w:noProof/>
          <w:u w:val="none"/>
          <w:lang w:eastAsia="en-GB"/>
        </w:rPr>
        <w:drawing>
          <wp:anchor distT="0" distB="0" distL="114300" distR="114300" simplePos="0" relativeHeight="251755520" behindDoc="0" locked="0" layoutInCell="1" allowOverlap="1" wp14:anchorId="411D8FB1" wp14:editId="261E5F6E">
            <wp:simplePos x="0" y="0"/>
            <wp:positionH relativeFrom="column">
              <wp:posOffset>-25400</wp:posOffset>
            </wp:positionH>
            <wp:positionV relativeFrom="paragraph">
              <wp:posOffset>106680</wp:posOffset>
            </wp:positionV>
            <wp:extent cx="1452880" cy="2266315"/>
            <wp:effectExtent l="0" t="0" r="0" b="0"/>
            <wp:wrapSquare wrapText="bothSides"/>
            <wp:docPr id="957" name="Picture 12" descr="Description: bur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burett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F5E">
        <w:rPr>
          <w:rFonts w:ascii="Arial Narrow" w:hAnsi="Arial Narrow"/>
          <w:b w:val="0"/>
          <w:sz w:val="28"/>
          <w:szCs w:val="28"/>
          <w:u w:val="none"/>
        </w:rPr>
        <w:t>The information obtained from a titration experiment can be used to calculate the concentration of one of the solutions used.</w:t>
      </w:r>
    </w:p>
    <w:p w14:paraId="52EDB33B" w14:textId="77777777" w:rsidR="009C2486" w:rsidRDefault="009C2486" w:rsidP="009C248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sz w:val="28"/>
          <w:szCs w:val="28"/>
        </w:rPr>
      </w:pPr>
    </w:p>
    <w:p w14:paraId="0401C3AA" w14:textId="77777777" w:rsidR="009C2486" w:rsidRDefault="009C2486" w:rsidP="009C248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  <w:r w:rsidRPr="00EA2B22">
        <w:rPr>
          <w:rFonts w:ascii="Arial Narrow" w:hAnsi="Arial Narrow"/>
          <w:bCs/>
          <w:sz w:val="28"/>
          <w:szCs w:val="28"/>
        </w:rPr>
        <w:t xml:space="preserve">The </w:t>
      </w:r>
      <w:r w:rsidRPr="00EA2B22">
        <w:rPr>
          <w:rFonts w:ascii="Arial Narrow" w:hAnsi="Arial Narrow"/>
          <w:b/>
          <w:bCs/>
          <w:sz w:val="28"/>
          <w:szCs w:val="28"/>
        </w:rPr>
        <w:t>volume</w:t>
      </w:r>
      <w:r w:rsidRPr="00EA2B22">
        <w:rPr>
          <w:rFonts w:ascii="Arial Narrow" w:hAnsi="Arial Narrow"/>
          <w:bCs/>
          <w:sz w:val="28"/>
          <w:szCs w:val="28"/>
        </w:rPr>
        <w:t xml:space="preserve">, </w:t>
      </w:r>
      <w:r w:rsidRPr="00EA2B22">
        <w:rPr>
          <w:rFonts w:ascii="Arial Narrow" w:hAnsi="Arial Narrow"/>
          <w:b/>
          <w:bCs/>
          <w:sz w:val="28"/>
          <w:szCs w:val="28"/>
        </w:rPr>
        <w:t>v</w:t>
      </w:r>
      <w:r w:rsidRPr="00EA2B22">
        <w:rPr>
          <w:rFonts w:ascii="Arial Narrow" w:hAnsi="Arial Narrow"/>
          <w:bCs/>
          <w:sz w:val="28"/>
          <w:szCs w:val="28"/>
        </w:rPr>
        <w:t xml:space="preserve">, and </w:t>
      </w:r>
      <w:r w:rsidRPr="00EA2B22">
        <w:rPr>
          <w:rFonts w:ascii="Arial Narrow" w:hAnsi="Arial Narrow"/>
          <w:b/>
          <w:bCs/>
          <w:sz w:val="28"/>
          <w:szCs w:val="28"/>
        </w:rPr>
        <w:t>concentration</w:t>
      </w:r>
      <w:r w:rsidRPr="00EA2B22">
        <w:rPr>
          <w:rFonts w:ascii="Arial Narrow" w:hAnsi="Arial Narrow"/>
          <w:bCs/>
          <w:sz w:val="28"/>
          <w:szCs w:val="28"/>
        </w:rPr>
        <w:t xml:space="preserve">, </w:t>
      </w:r>
      <w:r w:rsidRPr="00EA2B22">
        <w:rPr>
          <w:rFonts w:ascii="Arial Narrow" w:hAnsi="Arial Narrow"/>
          <w:b/>
          <w:bCs/>
          <w:sz w:val="28"/>
          <w:szCs w:val="28"/>
        </w:rPr>
        <w:t>C</w:t>
      </w:r>
      <w:r w:rsidRPr="00EA2B22">
        <w:rPr>
          <w:rFonts w:ascii="Arial Narrow" w:hAnsi="Arial Narrow"/>
          <w:bCs/>
          <w:sz w:val="28"/>
          <w:szCs w:val="28"/>
        </w:rPr>
        <w:t>, of one of the reactants will be known.</w:t>
      </w:r>
    </w:p>
    <w:p w14:paraId="34BF6A69" w14:textId="77777777" w:rsidR="0088528E" w:rsidRDefault="0088528E" w:rsidP="009C248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</w:p>
    <w:p w14:paraId="5F50CF9B" w14:textId="3B0812C7" w:rsidR="007371E4" w:rsidRPr="007371E4" w:rsidRDefault="007371E4" w:rsidP="007371E4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  <w:r w:rsidRPr="007371E4">
        <w:rPr>
          <w:rFonts w:ascii="Arial Narrow" w:hAnsi="Arial Narrow"/>
          <w:bCs/>
          <w:sz w:val="28"/>
          <w:szCs w:val="28"/>
        </w:rPr>
        <w:t>The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volume, v, </w:t>
      </w:r>
      <w:r w:rsidRPr="007371E4">
        <w:rPr>
          <w:rFonts w:ascii="Arial Narrow" w:hAnsi="Arial Narrow"/>
          <w:bCs/>
          <w:sz w:val="28"/>
          <w:szCs w:val="28"/>
        </w:rPr>
        <w:t>of the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second reactant </w:t>
      </w:r>
      <w:r w:rsidRPr="007371E4">
        <w:rPr>
          <w:rFonts w:ascii="Arial Narrow" w:hAnsi="Arial Narrow"/>
          <w:bCs/>
          <w:sz w:val="28"/>
          <w:szCs w:val="28"/>
        </w:rPr>
        <w:t>will be known, but not its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concentration.  </w:t>
      </w:r>
      <w:r w:rsidRPr="007371E4">
        <w:rPr>
          <w:rFonts w:ascii="Arial Narrow" w:hAnsi="Arial Narrow"/>
          <w:bCs/>
          <w:sz w:val="28"/>
          <w:szCs w:val="28"/>
        </w:rPr>
        <w:t>It is this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concentration, </w:t>
      </w:r>
      <w:r w:rsidRPr="007371E4">
        <w:rPr>
          <w:rFonts w:ascii="Arial Narrow" w:hAnsi="Arial Narrow"/>
          <w:bCs/>
          <w:sz w:val="28"/>
          <w:szCs w:val="28"/>
        </w:rPr>
        <w:t>which will be calculated.</w:t>
      </w:r>
    </w:p>
    <w:p w14:paraId="5C01E2B9" w14:textId="77777777" w:rsidR="007371E4" w:rsidRDefault="007371E4" w:rsidP="009C248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</w:p>
    <w:p w14:paraId="6706E84A" w14:textId="4CC9CE8B" w:rsidR="007371E4" w:rsidRPr="007371E4" w:rsidRDefault="007371E4" w:rsidP="007371E4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sz w:val="28"/>
          <w:szCs w:val="28"/>
        </w:rPr>
      </w:pPr>
      <w:r w:rsidRPr="007371E4">
        <w:rPr>
          <w:rFonts w:ascii="Arial Narrow" w:hAnsi="Arial Narrow"/>
          <w:bCs/>
          <w:sz w:val="28"/>
          <w:szCs w:val="28"/>
        </w:rPr>
        <w:t>The balanced chemical equation for the reactions gives the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reacting mole ratio</w:t>
      </w:r>
      <w:r w:rsidRPr="007371E4">
        <w:rPr>
          <w:rFonts w:ascii="Arial Narrow" w:hAnsi="Arial Narrow"/>
          <w:sz w:val="28"/>
          <w:szCs w:val="28"/>
        </w:rPr>
        <w:t>.  This</w:t>
      </w:r>
      <w:r w:rsidRPr="007371E4">
        <w:rPr>
          <w:rFonts w:ascii="Arial Narrow" w:hAnsi="Arial Narrow"/>
          <w:b/>
          <w:bCs/>
          <w:sz w:val="28"/>
          <w:szCs w:val="28"/>
        </w:rPr>
        <w:t xml:space="preserve"> ratio </w:t>
      </w:r>
      <w:r w:rsidR="00FD3C12">
        <w:rPr>
          <w:rFonts w:ascii="Arial Narrow" w:hAnsi="Arial Narrow"/>
          <w:sz w:val="28"/>
          <w:szCs w:val="28"/>
        </w:rPr>
        <w:t>is needed to carry out</w:t>
      </w:r>
      <w:r w:rsidRPr="007371E4">
        <w:rPr>
          <w:rFonts w:ascii="Arial Narrow" w:hAnsi="Arial Narrow"/>
          <w:sz w:val="28"/>
          <w:szCs w:val="28"/>
        </w:rPr>
        <w:t xml:space="preserve"> the calculation.</w:t>
      </w:r>
    </w:p>
    <w:p w14:paraId="1FF8F7E5" w14:textId="77777777" w:rsidR="007371E4" w:rsidRDefault="007371E4" w:rsidP="009C2486">
      <w:pPr>
        <w:pStyle w:val="Indent1"/>
        <w:tabs>
          <w:tab w:val="left" w:pos="2694"/>
          <w:tab w:val="left" w:pos="3119"/>
          <w:tab w:val="left" w:pos="3686"/>
          <w:tab w:val="left" w:pos="4111"/>
          <w:tab w:val="left" w:pos="4678"/>
          <w:tab w:val="left" w:pos="5103"/>
        </w:tabs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</w:tblGrid>
      <w:tr w:rsidR="0088528E" w:rsidRPr="0084171D" w14:paraId="565FAC4C" w14:textId="77777777" w:rsidTr="00253D6F">
        <w:tc>
          <w:tcPr>
            <w:tcW w:w="1701" w:type="dxa"/>
            <w:shd w:val="clear" w:color="auto" w:fill="auto"/>
          </w:tcPr>
          <w:p w14:paraId="59698D39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HCl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415BAD82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751C19FB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NaOH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521DB682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58EF6AAC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NaCl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73DC3354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61AA1E77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</w:tr>
      <w:tr w:rsidR="0088528E" w:rsidRPr="0084171D" w14:paraId="3CB2E75A" w14:textId="77777777" w:rsidTr="00253D6F">
        <w:tc>
          <w:tcPr>
            <w:tcW w:w="1701" w:type="dxa"/>
            <w:shd w:val="clear" w:color="auto" w:fill="auto"/>
          </w:tcPr>
          <w:p w14:paraId="67AEFA12" w14:textId="36623399" w:rsidR="007371E4" w:rsidRPr="007371E4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7371E4">
              <w:rPr>
                <w:rFonts w:ascii="Arial Narrow" w:hAnsi="Arial Narrow"/>
                <w:b/>
                <w:bCs/>
                <w:sz w:val="28"/>
                <w:szCs w:val="28"/>
              </w:rPr>
              <w:t>1 mole</w:t>
            </w:r>
          </w:p>
        </w:tc>
        <w:tc>
          <w:tcPr>
            <w:tcW w:w="284" w:type="dxa"/>
            <w:shd w:val="clear" w:color="auto" w:fill="auto"/>
          </w:tcPr>
          <w:p w14:paraId="3EBC69D8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D354D1F" w14:textId="0BB053C9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7371E4">
              <w:rPr>
                <w:rFonts w:ascii="Arial Narrow" w:hAnsi="Arial Narrow"/>
                <w:b/>
                <w:bCs/>
                <w:sz w:val="28"/>
                <w:szCs w:val="28"/>
              </w:rPr>
              <w:t>1 mole</w:t>
            </w:r>
          </w:p>
        </w:tc>
        <w:tc>
          <w:tcPr>
            <w:tcW w:w="851" w:type="dxa"/>
            <w:shd w:val="clear" w:color="auto" w:fill="auto"/>
          </w:tcPr>
          <w:p w14:paraId="60DC8D4E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Symbol" w:hAnsi="Symbol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0825CA86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CD71A59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31A8D7D" w14:textId="77777777" w:rsidR="007371E4" w:rsidRPr="0084171D" w:rsidRDefault="007371E4" w:rsidP="00253D6F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</w:tbl>
    <w:p w14:paraId="505FF1D9" w14:textId="77777777" w:rsidR="0088528E" w:rsidRDefault="0088528E" w:rsidP="007371E4">
      <w:pPr>
        <w:spacing w:after="0" w:line="240" w:lineRule="auto"/>
        <w:rPr>
          <w:rFonts w:ascii="Arial Narrow" w:eastAsia="Times New Roman" w:hAnsi="Arial Narrow"/>
          <w:sz w:val="28"/>
          <w:szCs w:val="28"/>
        </w:rPr>
      </w:pPr>
    </w:p>
    <w:p w14:paraId="62B61483" w14:textId="77777777" w:rsidR="007371E4" w:rsidRDefault="007371E4" w:rsidP="007371E4">
      <w:pPr>
        <w:spacing w:after="0" w:line="240" w:lineRule="auto"/>
        <w:rPr>
          <w:rFonts w:ascii="Arial Narrow" w:eastAsia="Times New Roman" w:hAnsi="Arial Narrow"/>
          <w:bCs/>
          <w:sz w:val="28"/>
          <w:szCs w:val="28"/>
        </w:rPr>
      </w:pPr>
      <w:r w:rsidRPr="007371E4">
        <w:rPr>
          <w:rFonts w:ascii="Arial Narrow" w:eastAsia="Times New Roman" w:hAnsi="Arial Narrow"/>
          <w:bCs/>
          <w:sz w:val="28"/>
          <w:szCs w:val="28"/>
        </w:rPr>
        <w:t>Hydrochloric acid reacts with sodium hydroxide in the</w:t>
      </w:r>
      <w:r w:rsidRPr="007371E4">
        <w:rPr>
          <w:rFonts w:ascii="Arial Narrow" w:eastAsia="Times New Roman" w:hAnsi="Arial Narrow"/>
          <w:b/>
          <w:bCs/>
          <w:sz w:val="28"/>
          <w:szCs w:val="28"/>
        </w:rPr>
        <w:t xml:space="preserve"> mole ratio </w:t>
      </w:r>
      <w:proofErr w:type="gramStart"/>
      <w:r w:rsidRPr="007371E4">
        <w:rPr>
          <w:rFonts w:ascii="Arial Narrow" w:eastAsia="Times New Roman" w:hAnsi="Arial Narrow"/>
          <w:b/>
          <w:bCs/>
          <w:sz w:val="28"/>
          <w:szCs w:val="28"/>
        </w:rPr>
        <w:t>1 :</w:t>
      </w:r>
      <w:proofErr w:type="gramEnd"/>
      <w:r w:rsidRPr="007371E4">
        <w:rPr>
          <w:rFonts w:ascii="Arial Narrow" w:eastAsia="Times New Roman" w:hAnsi="Arial Narrow"/>
          <w:b/>
          <w:bCs/>
          <w:sz w:val="28"/>
          <w:szCs w:val="28"/>
        </w:rPr>
        <w:t xml:space="preserve"> 1</w:t>
      </w:r>
      <w:r w:rsidRPr="007371E4">
        <w:rPr>
          <w:rFonts w:ascii="Arial Narrow" w:eastAsia="Times New Roman" w:hAnsi="Arial Narrow"/>
          <w:bCs/>
          <w:sz w:val="28"/>
          <w:szCs w:val="28"/>
        </w:rPr>
        <w:t>.</w:t>
      </w:r>
    </w:p>
    <w:p w14:paraId="0BCDF3C4" w14:textId="77777777" w:rsidR="0088528E" w:rsidRDefault="0088528E" w:rsidP="007371E4">
      <w:pPr>
        <w:spacing w:after="0" w:line="240" w:lineRule="auto"/>
        <w:rPr>
          <w:rFonts w:ascii="Arial Narrow" w:eastAsia="Times New Roman" w:hAnsi="Arial Narrow"/>
          <w:bCs/>
          <w:sz w:val="28"/>
          <w:szCs w:val="28"/>
        </w:rPr>
      </w:pPr>
    </w:p>
    <w:p w14:paraId="70CC6194" w14:textId="77777777" w:rsidR="0088528E" w:rsidRPr="0088528E" w:rsidRDefault="0088528E" w:rsidP="0088528E">
      <w:pPr>
        <w:spacing w:after="0" w:line="240" w:lineRule="auto"/>
        <w:rPr>
          <w:rFonts w:ascii="Arial Narrow" w:eastAsia="Times New Roman" w:hAnsi="Arial Narrow"/>
          <w:bCs/>
          <w:sz w:val="28"/>
          <w:szCs w:val="28"/>
        </w:rPr>
      </w:pPr>
      <w:r w:rsidRPr="0088528E">
        <w:rPr>
          <w:rFonts w:ascii="Arial Narrow" w:eastAsia="Times New Roman" w:hAnsi="Arial Narrow"/>
          <w:bCs/>
          <w:sz w:val="28"/>
          <w:szCs w:val="28"/>
        </w:rPr>
        <w:t>The following relationship is used in volumetric calculations.</w:t>
      </w:r>
    </w:p>
    <w:p w14:paraId="770D6930" w14:textId="77777777" w:rsidR="0088528E" w:rsidRDefault="0088528E" w:rsidP="007371E4">
      <w:pPr>
        <w:spacing w:after="0" w:line="240" w:lineRule="auto"/>
        <w:rPr>
          <w:rFonts w:ascii="Arial Narrow" w:eastAsia="Times New Roman" w:hAnsi="Arial Narrow"/>
          <w:bCs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567"/>
        <w:gridCol w:w="2268"/>
        <w:gridCol w:w="2268"/>
      </w:tblGrid>
      <w:tr w:rsidR="00B17684" w14:paraId="41468C3E" w14:textId="77777777" w:rsidTr="00791A84">
        <w:trPr>
          <w:jc w:val="center"/>
        </w:trPr>
        <w:tc>
          <w:tcPr>
            <w:tcW w:w="2268" w:type="dxa"/>
            <w:vAlign w:val="center"/>
          </w:tcPr>
          <w:p w14:paraId="08A55F4B" w14:textId="07803032" w:rsidR="00B17684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C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1 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concentration of reactant 1</w:t>
            </w:r>
          </w:p>
        </w:tc>
        <w:tc>
          <w:tcPr>
            <w:tcW w:w="2268" w:type="dxa"/>
            <w:vMerge w:val="restart"/>
            <w:vAlign w:val="center"/>
          </w:tcPr>
          <w:p w14:paraId="4B4563FD" w14:textId="30B9C1DA" w:rsidR="00B17684" w:rsidRPr="00E23DF9" w:rsidRDefault="00BE771F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/>
                <w:bCs/>
                <w:sz w:val="48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48"/>
                        <w:szCs w:val="4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4019AD0A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4102117" w14:textId="7FA81EA4" w:rsidR="00B17684" w:rsidRDefault="00BE771F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48"/>
                        <w:szCs w:val="4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bCs/>
                            <w:i/>
                            <w:sz w:val="48"/>
                            <w:szCs w:val="4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eastAsia="Times New Roman" w:hAnsi="Arial Narrow"/>
                            <w:b/>
                            <w:bCs/>
                            <w:sz w:val="48"/>
                            <w:szCs w:val="4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14:paraId="69D23BA1" w14:textId="42714004" w:rsidR="00B17684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C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2 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concentration of reactant 2</w:t>
            </w:r>
          </w:p>
        </w:tc>
      </w:tr>
      <w:tr w:rsidR="00B17684" w14:paraId="0DA16950" w14:textId="77777777" w:rsidTr="00791A84">
        <w:trPr>
          <w:jc w:val="center"/>
        </w:trPr>
        <w:tc>
          <w:tcPr>
            <w:tcW w:w="2268" w:type="dxa"/>
            <w:vAlign w:val="center"/>
          </w:tcPr>
          <w:p w14:paraId="7BF752E6" w14:textId="051C2CB4" w:rsidR="00B17684" w:rsidRPr="00253D6F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</w:pP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V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2 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volume of reactant 1</w:t>
            </w:r>
          </w:p>
        </w:tc>
        <w:tc>
          <w:tcPr>
            <w:tcW w:w="2268" w:type="dxa"/>
            <w:vMerge/>
            <w:vAlign w:val="center"/>
          </w:tcPr>
          <w:p w14:paraId="5A343D56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121E8C8" w14:textId="6C254D75" w:rsidR="00B17684" w:rsidRPr="00791A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/>
                <w:bCs/>
                <w:sz w:val="44"/>
                <w:szCs w:val="44"/>
              </w:rPr>
            </w:pPr>
            <w:r w:rsidRPr="00791A84">
              <w:rPr>
                <w:rFonts w:ascii="Arial Narrow" w:eastAsia="Times New Roman" w:hAnsi="Arial Narrow"/>
                <w:b/>
                <w:bCs/>
                <w:sz w:val="44"/>
                <w:szCs w:val="44"/>
              </w:rPr>
              <w:t>=</w:t>
            </w:r>
          </w:p>
        </w:tc>
        <w:tc>
          <w:tcPr>
            <w:tcW w:w="2268" w:type="dxa"/>
            <w:vMerge/>
            <w:vAlign w:val="center"/>
          </w:tcPr>
          <w:p w14:paraId="2CEC00A6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4E1986C" w14:textId="42E41281" w:rsidR="00B17684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V</w:t>
            </w: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2 </w:t>
            </w: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Volume of reactant 2</w:t>
            </w:r>
          </w:p>
        </w:tc>
      </w:tr>
      <w:tr w:rsidR="00B17684" w14:paraId="0670D3C6" w14:textId="77777777" w:rsidTr="00791A84">
        <w:trPr>
          <w:jc w:val="center"/>
        </w:trPr>
        <w:tc>
          <w:tcPr>
            <w:tcW w:w="2268" w:type="dxa"/>
            <w:vAlign w:val="center"/>
          </w:tcPr>
          <w:p w14:paraId="4D74D277" w14:textId="2E836248" w:rsidR="00B17684" w:rsidRPr="00253D6F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</w:pP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n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1 </w:t>
            </w:r>
            <w:r w:rsidRPr="00253D6F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mole ratio of reactant 1</w:t>
            </w:r>
          </w:p>
        </w:tc>
        <w:tc>
          <w:tcPr>
            <w:tcW w:w="2268" w:type="dxa"/>
            <w:vMerge/>
            <w:vAlign w:val="center"/>
          </w:tcPr>
          <w:p w14:paraId="15BAF09B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FAD27D3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0DDA85C" w14:textId="77777777" w:rsidR="00B17684" w:rsidRDefault="00B17684" w:rsidP="00B17684">
            <w:pPr>
              <w:spacing w:before="120" w:after="120" w:line="240" w:lineRule="auto"/>
              <w:jc w:val="center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0290C20B" w14:textId="09D5DA53" w:rsidR="00B17684" w:rsidRDefault="00B17684" w:rsidP="00B17684">
            <w:pPr>
              <w:spacing w:before="120" w:after="120" w:line="240" w:lineRule="auto"/>
              <w:rPr>
                <w:rFonts w:ascii="Arial Narrow" w:eastAsia="Times New Roman" w:hAnsi="Arial Narrow"/>
                <w:bCs/>
                <w:sz w:val="28"/>
                <w:szCs w:val="28"/>
              </w:rPr>
            </w:pP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n</w:t>
            </w: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  <w:vertAlign w:val="subscript"/>
              </w:rPr>
              <w:t xml:space="preserve">2 </w:t>
            </w:r>
            <w:r w:rsidRPr="00B17684">
              <w:rPr>
                <w:rFonts w:ascii="Arial Narrow" w:eastAsia="Times New Roman" w:hAnsi="Arial Narrow"/>
                <w:b/>
                <w:bCs/>
                <w:sz w:val="28"/>
                <w:szCs w:val="28"/>
              </w:rPr>
              <w:t>= mole ratio of reactant 2</w:t>
            </w:r>
          </w:p>
        </w:tc>
      </w:tr>
    </w:tbl>
    <w:p w14:paraId="4971FB38" w14:textId="77777777" w:rsidR="0088528E" w:rsidRPr="007371E4" w:rsidRDefault="0088528E" w:rsidP="007371E4">
      <w:pPr>
        <w:spacing w:after="0" w:line="240" w:lineRule="auto"/>
        <w:rPr>
          <w:rFonts w:ascii="Arial Narrow" w:eastAsia="Times New Roman" w:hAnsi="Arial Narrow"/>
          <w:bCs/>
          <w:sz w:val="28"/>
          <w:szCs w:val="28"/>
        </w:rPr>
      </w:pPr>
    </w:p>
    <w:p w14:paraId="0DF9CFF1" w14:textId="77777777" w:rsidR="008E69E7" w:rsidRDefault="008E69E7" w:rsidP="008E69E7">
      <w:pPr>
        <w:tabs>
          <w:tab w:val="left" w:pos="1701"/>
        </w:tabs>
        <w:spacing w:after="0" w:line="240" w:lineRule="auto"/>
        <w:ind w:left="1701" w:hanging="1701"/>
        <w:rPr>
          <w:rFonts w:ascii="Arial Narrow" w:eastAsia="Times New Roman" w:hAnsi="Arial Narrow"/>
          <w:bCs/>
          <w:sz w:val="28"/>
          <w:szCs w:val="28"/>
        </w:rPr>
      </w:pPr>
    </w:p>
    <w:p w14:paraId="3E223C04" w14:textId="7B451C6F" w:rsidR="008E69E7" w:rsidRDefault="007371E4" w:rsidP="008E69E7">
      <w:pPr>
        <w:tabs>
          <w:tab w:val="left" w:pos="1701"/>
        </w:tabs>
        <w:spacing w:after="0" w:line="240" w:lineRule="auto"/>
        <w:ind w:left="1701" w:hanging="1701"/>
        <w:rPr>
          <w:rFonts w:ascii="Arial Narrow" w:hAnsi="Arial Narrow"/>
          <w:bCs/>
          <w:sz w:val="28"/>
          <w:szCs w:val="28"/>
        </w:rPr>
      </w:pPr>
      <w:r w:rsidRPr="007371E4">
        <w:rPr>
          <w:rFonts w:ascii="Arial Narrow" w:eastAsia="Times New Roman" w:hAnsi="Arial Narrow"/>
          <w:bCs/>
          <w:sz w:val="28"/>
          <w:szCs w:val="28"/>
        </w:rPr>
        <w:t xml:space="preserve"> </w:t>
      </w:r>
      <w:r w:rsidR="00395D71" w:rsidRPr="00251DED">
        <w:rPr>
          <w:rFonts w:ascii="Arial Narrow" w:hAnsi="Arial Narrow"/>
          <w:b/>
          <w:sz w:val="28"/>
          <w:szCs w:val="28"/>
        </w:rPr>
        <w:t>Example:</w:t>
      </w:r>
      <w:r w:rsidR="00395D71" w:rsidRPr="00251DED">
        <w:rPr>
          <w:rFonts w:ascii="Arial Narrow" w:hAnsi="Arial Narrow"/>
          <w:b/>
          <w:sz w:val="28"/>
          <w:szCs w:val="28"/>
        </w:rPr>
        <w:tab/>
      </w:r>
      <w:r w:rsidR="00395D71">
        <w:rPr>
          <w:rFonts w:ascii="Arial Narrow" w:hAnsi="Arial Narrow"/>
          <w:b/>
          <w:bCs/>
          <w:sz w:val="28"/>
          <w:szCs w:val="28"/>
        </w:rPr>
        <w:t>25.0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cm</w:t>
      </w:r>
      <w:r w:rsidR="00395D71"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="00395D71" w:rsidRPr="0069183F">
        <w:rPr>
          <w:rFonts w:ascii="Arial Narrow" w:hAnsi="Arial Narrow"/>
          <w:bCs/>
          <w:sz w:val="28"/>
          <w:szCs w:val="28"/>
        </w:rPr>
        <w:t>of</w:t>
      </w:r>
      <w:r w:rsidR="00395D71">
        <w:rPr>
          <w:rFonts w:ascii="Arial Narrow" w:hAnsi="Arial Narrow"/>
          <w:b/>
          <w:bCs/>
          <w:sz w:val="28"/>
          <w:szCs w:val="28"/>
        </w:rPr>
        <w:t xml:space="preserve"> 1.0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proofErr w:type="spellStart"/>
      <w:r w:rsidR="00395D71" w:rsidRPr="0069183F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="00395D71" w:rsidRPr="00C15D55">
        <w:rPr>
          <w:rFonts w:ascii="Century Schoolbook" w:hAnsi="Century Schoolbook"/>
          <w:b/>
          <w:bCs/>
          <w:i/>
          <w:sz w:val="28"/>
          <w:szCs w:val="28"/>
        </w:rPr>
        <w:t>l</w:t>
      </w:r>
      <w:r w:rsidR="00395D71" w:rsidRPr="0069183F">
        <w:rPr>
          <w:rFonts w:ascii="Arial Narrow" w:hAnsi="Arial Narrow"/>
          <w:b/>
          <w:bCs/>
          <w:sz w:val="28"/>
          <w:szCs w:val="28"/>
          <w:vertAlign w:val="superscript"/>
        </w:rPr>
        <w:t xml:space="preserve">-1 </w:t>
      </w:r>
      <w:r w:rsidR="00395D71" w:rsidRPr="0069183F">
        <w:rPr>
          <w:rFonts w:ascii="Arial Narrow" w:hAnsi="Arial Narrow"/>
          <w:bCs/>
          <w:sz w:val="28"/>
          <w:szCs w:val="28"/>
        </w:rPr>
        <w:t xml:space="preserve">sodium </w:t>
      </w:r>
      <w:r w:rsidR="00395D71">
        <w:rPr>
          <w:rFonts w:ascii="Arial Narrow" w:hAnsi="Arial Narrow"/>
          <w:bCs/>
          <w:sz w:val="28"/>
          <w:szCs w:val="28"/>
        </w:rPr>
        <w:t>hydroxide</w:t>
      </w:r>
      <w:r w:rsidR="00395D71" w:rsidRPr="0069183F">
        <w:rPr>
          <w:rFonts w:ascii="Arial Narrow" w:hAnsi="Arial Narrow"/>
          <w:bCs/>
          <w:sz w:val="28"/>
          <w:szCs w:val="28"/>
        </w:rPr>
        <w:t xml:space="preserve"> solution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="00395D71" w:rsidRPr="0069183F">
        <w:rPr>
          <w:rFonts w:ascii="Arial Narrow" w:hAnsi="Arial Narrow"/>
          <w:bCs/>
          <w:sz w:val="28"/>
          <w:szCs w:val="28"/>
        </w:rPr>
        <w:t>(</w:t>
      </w:r>
      <w:proofErr w:type="spellStart"/>
      <w:r w:rsidR="00395D71" w:rsidRPr="00C65C97">
        <w:rPr>
          <w:rFonts w:ascii="Times New Roman" w:eastAsia="Times New Roman" w:hAnsi="Times New Roman"/>
          <w:sz w:val="28"/>
          <w:szCs w:val="28"/>
        </w:rPr>
        <w:t>NaOH</w:t>
      </w:r>
      <w:proofErr w:type="spellEnd"/>
      <w:r w:rsidR="00395D71" w:rsidRPr="0069183F">
        <w:rPr>
          <w:rFonts w:ascii="Arial Narrow" w:hAnsi="Arial Narrow"/>
          <w:bCs/>
          <w:sz w:val="28"/>
          <w:szCs w:val="28"/>
        </w:rPr>
        <w:t>) was neutralised by</w:t>
      </w:r>
      <w:r w:rsidR="00395D71">
        <w:rPr>
          <w:rFonts w:ascii="Arial Narrow" w:hAnsi="Arial Narrow"/>
          <w:b/>
          <w:bCs/>
          <w:sz w:val="28"/>
          <w:szCs w:val="28"/>
        </w:rPr>
        <w:br/>
        <w:t>16.4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cm</w:t>
      </w:r>
      <w:r w:rsidR="00395D71"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="00395D71" w:rsidRPr="0069183F">
        <w:rPr>
          <w:rFonts w:ascii="Arial Narrow" w:hAnsi="Arial Narrow"/>
          <w:bCs/>
          <w:sz w:val="28"/>
          <w:szCs w:val="28"/>
        </w:rPr>
        <w:t xml:space="preserve">of </w:t>
      </w:r>
      <w:r w:rsidR="00395D71">
        <w:rPr>
          <w:rFonts w:ascii="Arial Narrow" w:hAnsi="Arial Narrow"/>
          <w:bCs/>
          <w:sz w:val="28"/>
          <w:szCs w:val="28"/>
        </w:rPr>
        <w:t>hydrochloric</w:t>
      </w:r>
      <w:r w:rsidR="00395D71" w:rsidRPr="0069183F">
        <w:rPr>
          <w:rFonts w:ascii="Arial Narrow" w:hAnsi="Arial Narrow"/>
          <w:bCs/>
          <w:sz w:val="28"/>
          <w:szCs w:val="28"/>
        </w:rPr>
        <w:t xml:space="preserve"> acid</w:t>
      </w:r>
      <w:r w:rsidR="00395D71"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="00395D71" w:rsidRPr="0069183F">
        <w:rPr>
          <w:rFonts w:ascii="Arial Narrow" w:hAnsi="Arial Narrow"/>
          <w:bCs/>
          <w:sz w:val="28"/>
          <w:szCs w:val="28"/>
        </w:rPr>
        <w:t>(</w:t>
      </w:r>
      <w:proofErr w:type="spellStart"/>
      <w:r w:rsidR="00395D71" w:rsidRPr="00C65C97">
        <w:rPr>
          <w:rFonts w:ascii="Times New Roman" w:eastAsia="Times New Roman" w:hAnsi="Times New Roman"/>
          <w:sz w:val="28"/>
          <w:szCs w:val="28"/>
        </w:rPr>
        <w:t>HCl</w:t>
      </w:r>
      <w:proofErr w:type="spellEnd"/>
      <w:r w:rsidR="00395D71" w:rsidRPr="0069183F">
        <w:rPr>
          <w:rFonts w:ascii="Arial Narrow" w:hAnsi="Arial Narrow"/>
          <w:bCs/>
          <w:sz w:val="28"/>
          <w:szCs w:val="28"/>
        </w:rPr>
        <w:t>).</w:t>
      </w:r>
      <w:r w:rsidR="00395D71">
        <w:rPr>
          <w:rFonts w:ascii="Arial Narrow" w:hAnsi="Arial Narrow"/>
          <w:bCs/>
          <w:sz w:val="28"/>
          <w:szCs w:val="28"/>
        </w:rPr>
        <w:br/>
      </w:r>
      <w:r w:rsidR="00395D71">
        <w:rPr>
          <w:rFonts w:ascii="Arial Narrow" w:hAnsi="Arial Narrow"/>
          <w:bCs/>
          <w:sz w:val="28"/>
          <w:szCs w:val="28"/>
        </w:rPr>
        <w:br/>
      </w:r>
      <w:r w:rsidR="00395D71" w:rsidRPr="0069183F">
        <w:rPr>
          <w:rFonts w:ascii="Arial Narrow" w:hAnsi="Arial Narrow"/>
          <w:bCs/>
          <w:sz w:val="28"/>
          <w:szCs w:val="28"/>
        </w:rPr>
        <w:t xml:space="preserve">Calculate the concentration of the </w:t>
      </w:r>
      <w:r w:rsidR="00395D71">
        <w:rPr>
          <w:rFonts w:ascii="Arial Narrow" w:hAnsi="Arial Narrow"/>
          <w:bCs/>
          <w:sz w:val="28"/>
          <w:szCs w:val="28"/>
        </w:rPr>
        <w:t>hydrochloric acid</w:t>
      </w:r>
      <w:r w:rsidR="00395D71" w:rsidRPr="0069183F">
        <w:rPr>
          <w:rFonts w:ascii="Arial Narrow" w:hAnsi="Arial Narrow"/>
          <w:bCs/>
          <w:sz w:val="28"/>
          <w:szCs w:val="28"/>
        </w:rPr>
        <w:t>.</w:t>
      </w:r>
    </w:p>
    <w:p w14:paraId="2560CF34" w14:textId="77777777" w:rsidR="008E69E7" w:rsidRDefault="008E69E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br w:type="page"/>
      </w:r>
    </w:p>
    <w:p w14:paraId="40625B9E" w14:textId="77777777" w:rsidR="007C1F05" w:rsidRDefault="007C1F05" w:rsidP="008E69E7">
      <w:pPr>
        <w:pStyle w:val="Indent2"/>
        <w:rPr>
          <w:rFonts w:ascii="Arial Narrow" w:hAnsi="Arial Narrow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36"/>
        <w:gridCol w:w="1985"/>
        <w:gridCol w:w="284"/>
        <w:gridCol w:w="1985"/>
        <w:gridCol w:w="851"/>
        <w:gridCol w:w="1418"/>
        <w:gridCol w:w="284"/>
        <w:gridCol w:w="1418"/>
      </w:tblGrid>
      <w:tr w:rsidR="007C1F05" w:rsidRPr="008F09C5" w14:paraId="440C2FA6" w14:textId="77777777" w:rsidTr="00697E20"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81E94AD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083A714A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4518DF73" w14:textId="7489803B" w:rsidR="007C1F05" w:rsidRPr="008C0DCC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REACTANT 1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6412820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CAD3C4C" w14:textId="06F7C810" w:rsidR="007C1F05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REACTANT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EF264C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D00AA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F1F12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7E0E9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  <w:tr w:rsidR="007C1F05" w:rsidRPr="008F09C5" w14:paraId="358843D4" w14:textId="77777777" w:rsidTr="00697E20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6197F7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balanced equation for the reaction.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dotted" w:sz="18" w:space="0" w:color="auto"/>
            </w:tcBorders>
            <w:shd w:val="clear" w:color="auto" w:fill="auto"/>
          </w:tcPr>
          <w:p w14:paraId="730F90DB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37350F41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HCl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9970775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205DAFD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NaOH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AEDA54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A87C3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NaCl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6F3A6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DD66F" w14:textId="77777777" w:rsidR="007C1F05" w:rsidRPr="008F09C5" w:rsidRDefault="007C1F05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8C0DCC" w:rsidRPr="008F09C5" w14:paraId="5E62D293" w14:textId="77777777" w:rsidTr="00697E20"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88DDDA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4DB3F359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B8B809E" w14:textId="103537E8" w:rsidR="008C0DCC" w:rsidRPr="007C1F0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 w:rsidRPr="007C1F05">
              <w:rPr>
                <w:rFonts w:ascii="Arial Narrow" w:hAnsi="Arial Narrow"/>
                <w:bCs/>
                <w:sz w:val="28"/>
                <w:szCs w:val="28"/>
                <w:u w:val="none"/>
              </w:rPr>
              <w:t>1 mole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1D1D45E" w14:textId="77777777" w:rsidR="008C0DCC" w:rsidRPr="007C1F0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9CCB8A4" w14:textId="2F2592DC" w:rsidR="008C0DCC" w:rsidRPr="007C1F0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 w:rsidRPr="007C1F05">
              <w:rPr>
                <w:rFonts w:ascii="Arial Narrow" w:hAnsi="Arial Narrow"/>
                <w:bCs/>
                <w:sz w:val="28"/>
                <w:szCs w:val="28"/>
                <w:u w:val="none"/>
              </w:rPr>
              <w:t>1</w:t>
            </w:r>
            <w:r w:rsidR="00224579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r w:rsidRPr="007C1F05">
              <w:rPr>
                <w:rFonts w:ascii="Arial Narrow" w:hAnsi="Arial Narrow"/>
                <w:bCs/>
                <w:sz w:val="28"/>
                <w:szCs w:val="28"/>
                <w:u w:val="none"/>
              </w:rPr>
              <w:t>mole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D46902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312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C8FB6F" w14:textId="1B045126" w:rsidR="008C0DCC" w:rsidRPr="008C0DCC" w:rsidRDefault="00BE771F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den>
              </m:f>
            </m:oMath>
            <w:r w:rsidR="008C0DCC">
              <w:rPr>
                <w:b w:val="0"/>
                <w:sz w:val="48"/>
                <w:szCs w:val="48"/>
                <w:u w:val="none"/>
              </w:rPr>
              <w:t xml:space="preserve">  </w:t>
            </w:r>
            <w:r w:rsidR="008C0DCC" w:rsidRPr="008C0DCC">
              <w:rPr>
                <w:sz w:val="48"/>
                <w:szCs w:val="48"/>
                <w:u w:val="none"/>
              </w:rPr>
              <w:t>=</w:t>
            </w:r>
            <w:r w:rsidR="008C0DCC">
              <w:rPr>
                <w:sz w:val="48"/>
                <w:szCs w:val="48"/>
                <w:u w:val="none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den>
              </m:f>
            </m:oMath>
            <w:r w:rsidR="008C0DCC">
              <w:rPr>
                <w:sz w:val="48"/>
                <w:szCs w:val="48"/>
                <w:u w:val="none"/>
              </w:rPr>
              <w:t xml:space="preserve">  </w:t>
            </w:r>
          </w:p>
        </w:tc>
      </w:tr>
      <w:tr w:rsidR="008C0DCC" w:rsidRPr="008F09C5" w14:paraId="5D1379BA" w14:textId="77777777" w:rsidTr="00697E2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CAB74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683A5788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43C16812" w14:textId="77777777" w:rsidR="008C0DCC" w:rsidRDefault="008C0DCC" w:rsidP="008C0DCC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proofErr w:type="gramStart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</w:t>
            </w:r>
            <w:proofErr w:type="gramEnd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?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16.4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213CE6CE" w14:textId="0A9F446A" w:rsidR="008C0DCC" w:rsidRPr="008C0DCC" w:rsidRDefault="008C0DCC" w:rsidP="008C0DCC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1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386F43FA" w14:textId="77777777" w:rsidR="008C0DCC" w:rsidRPr="007C1F0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16A81763" w14:textId="54D49223" w:rsidR="008C0DCC" w:rsidRDefault="008C0DCC" w:rsidP="008C0DCC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1.0 </w:t>
            </w:r>
            <w:proofErr w:type="spellStart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mol</w:t>
            </w:r>
            <w:proofErr w:type="spellEnd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r w:rsidRPr="008C0DCC">
              <w:rPr>
                <w:rFonts w:ascii="Century Schoolbook" w:hAnsi="Century Schoolbook"/>
                <w:bCs/>
                <w:i/>
                <w:sz w:val="28"/>
                <w:szCs w:val="28"/>
                <w:u w:val="none"/>
              </w:rPr>
              <w:t>l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-1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25.0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1F8FB12D" w14:textId="0DE83201" w:rsidR="008C0DCC" w:rsidRPr="007C1F05" w:rsidRDefault="004F433D" w:rsidP="008C0DCC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2</w:t>
            </w:r>
            <w:r w:rsid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1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68CDFA4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312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C0689" w14:textId="77777777" w:rsidR="008C0DCC" w:rsidRPr="008F09C5" w:rsidRDefault="008C0DCC" w:rsidP="007C1F05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</w:tbl>
    <w:p w14:paraId="0FA9E71D" w14:textId="77777777" w:rsidR="008C0DCC" w:rsidRDefault="008C0DCC" w:rsidP="007C1F05">
      <w:pPr>
        <w:pStyle w:val="Indent2"/>
        <w:ind w:left="0" w:firstLine="0"/>
        <w:rPr>
          <w:rFonts w:ascii="Arial Narrow" w:hAnsi="Arial Narrow"/>
          <w:b/>
          <w:sz w:val="28"/>
          <w:szCs w:val="28"/>
        </w:rPr>
      </w:pPr>
    </w:p>
    <w:p w14:paraId="3CF45DDB" w14:textId="4E57426B" w:rsidR="00FD1D3D" w:rsidRPr="0075414C" w:rsidRDefault="00FD1D3D" w:rsidP="00FD1D3D">
      <w:pPr>
        <w:pStyle w:val="Indent2"/>
        <w:ind w:left="0" w:firstLine="0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I</w:t>
      </w:r>
      <w:r w:rsidRPr="0075414C">
        <w:rPr>
          <w:rFonts w:ascii="Arial Narrow" w:hAnsi="Arial Narrow"/>
          <w:bCs/>
          <w:sz w:val="28"/>
          <w:szCs w:val="28"/>
        </w:rPr>
        <w:t>nsert the information into the relationship.</w:t>
      </w:r>
    </w:p>
    <w:p w14:paraId="23A8BB28" w14:textId="77777777" w:rsidR="00FD1D3D" w:rsidRPr="0075414C" w:rsidRDefault="00FD1D3D" w:rsidP="00FD1D3D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567"/>
        <w:gridCol w:w="2083"/>
        <w:gridCol w:w="567"/>
        <w:gridCol w:w="2552"/>
      </w:tblGrid>
      <w:tr w:rsidR="00FD1D3D" w:rsidRPr="0075414C" w14:paraId="1A09C085" w14:textId="77777777" w:rsidTr="00FD049E">
        <w:tc>
          <w:tcPr>
            <w:tcW w:w="2082" w:type="dxa"/>
            <w:vAlign w:val="center"/>
          </w:tcPr>
          <w:p w14:paraId="0397298C" w14:textId="712C46BD" w:rsidR="00FD1D3D" w:rsidRPr="0075414C" w:rsidRDefault="00BE771F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16.4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921937C" w14:textId="0CE945A2" w:rsidR="00FD1D3D" w:rsidRPr="0075414C" w:rsidRDefault="00FD1D3D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7823DBA7" w14:textId="356C717B" w:rsidR="00FD1D3D" w:rsidRPr="0075414C" w:rsidRDefault="00BE771F" w:rsidP="00FD1D3D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1.0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25.0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12AE8D2F" w14:textId="77777777" w:rsidR="00FD1D3D" w:rsidRPr="0075414C" w:rsidRDefault="00FD1D3D" w:rsidP="00FD1D3D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4D6AECC3" w14:textId="77777777" w:rsidR="00FD1D3D" w:rsidRPr="0075414C" w:rsidRDefault="00FD1D3D" w:rsidP="00FD1D3D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D1D3D" w:rsidRPr="0075414C" w14:paraId="7F0D658D" w14:textId="77777777" w:rsidTr="00FD049E">
        <w:tc>
          <w:tcPr>
            <w:tcW w:w="2082" w:type="dxa"/>
            <w:vAlign w:val="center"/>
          </w:tcPr>
          <w:p w14:paraId="42FEEAD5" w14:textId="56B6DB72" w:rsidR="00FD1D3D" w:rsidRPr="0075414C" w:rsidRDefault="00FD049E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Arial Narrow" w:eastAsia="MS Gothic" w:hAnsi="Arial Narrow"/>
                <w:color w:val="000000"/>
                <w:sz w:val="28"/>
                <w:szCs w:val="28"/>
              </w:rPr>
              <w:t>×</w:t>
            </w:r>
            <w:r w:rsidRPr="0075414C">
              <w:rPr>
                <w:rFonts w:ascii="MS Gothic" w:eastAsia="MS Gothic" w:hAnsi="MS Gothic"/>
                <w:color w:val="000000"/>
                <w:sz w:val="28"/>
                <w:szCs w:val="28"/>
              </w:rPr>
              <w:t xml:space="preserve"> </w:t>
            </w:r>
            <w:r w:rsidRPr="0075414C">
              <w:rPr>
                <w:rFonts w:ascii="Arial Narrow Bold" w:eastAsia="MS Gothic" w:hAnsi="Arial Narrow Bold"/>
                <w:b/>
                <w:bCs/>
                <w:color w:val="000000"/>
                <w:sz w:val="28"/>
                <w:szCs w:val="28"/>
              </w:rPr>
              <w:t>16.4</w:t>
            </w:r>
          </w:p>
        </w:tc>
        <w:tc>
          <w:tcPr>
            <w:tcW w:w="567" w:type="dxa"/>
            <w:vAlign w:val="center"/>
          </w:tcPr>
          <w:p w14:paraId="4883C3FF" w14:textId="400D8C0A" w:rsidR="00FD1D3D" w:rsidRPr="0075414C" w:rsidRDefault="00FD049E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0202E695" w14:textId="62C23D7D" w:rsidR="00FD1D3D" w:rsidRPr="0075414C" w:rsidRDefault="00FD049E" w:rsidP="00FD049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25.0</w:t>
            </w:r>
          </w:p>
        </w:tc>
        <w:tc>
          <w:tcPr>
            <w:tcW w:w="567" w:type="dxa"/>
          </w:tcPr>
          <w:p w14:paraId="4454868B" w14:textId="77777777" w:rsidR="00FD1D3D" w:rsidRPr="0075414C" w:rsidRDefault="00FD1D3D" w:rsidP="00FD1D3D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9BA66F9" w14:textId="77777777" w:rsidR="00FD1D3D" w:rsidRPr="0075414C" w:rsidRDefault="00FD1D3D" w:rsidP="00FD1D3D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D049E" w:rsidRPr="0075414C" w14:paraId="0950F8B2" w14:textId="77777777" w:rsidTr="00FD049E">
        <w:tc>
          <w:tcPr>
            <w:tcW w:w="2082" w:type="dxa"/>
            <w:vAlign w:val="center"/>
          </w:tcPr>
          <w:p w14:paraId="41C5E1AA" w14:textId="72CEB1C7" w:rsidR="00FD049E" w:rsidRPr="0075414C" w:rsidRDefault="00FD049E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14:paraId="5F6F0DF9" w14:textId="7E871CA6" w:rsidR="00FD049E" w:rsidRPr="0075414C" w:rsidRDefault="00FD049E" w:rsidP="00FD1D3D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4277F3C8" w14:textId="3C8F27B8" w:rsidR="00FD049E" w:rsidRPr="0075414C" w:rsidRDefault="00BE771F" w:rsidP="00FD049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25.0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16.4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ED00FD5" w14:textId="5E02D27A" w:rsidR="00FD049E" w:rsidRPr="0075414C" w:rsidRDefault="00FD049E" w:rsidP="00FD049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552" w:type="dxa"/>
            <w:vAlign w:val="center"/>
          </w:tcPr>
          <w:p w14:paraId="5EFC1F7D" w14:textId="4101900B" w:rsidR="00FD049E" w:rsidRPr="0075414C" w:rsidRDefault="00FD049E" w:rsidP="00FD049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1.52 </w:t>
            </w:r>
            <w:proofErr w:type="spellStart"/>
            <w:r w:rsidRPr="0075414C">
              <w:rPr>
                <w:rFonts w:ascii="Arial Narrow" w:hAnsi="Arial Narrow"/>
                <w:b/>
                <w:sz w:val="28"/>
                <w:szCs w:val="28"/>
              </w:rPr>
              <w:t>mol</w:t>
            </w:r>
            <w:proofErr w:type="spellEnd"/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</w:p>
        </w:tc>
      </w:tr>
    </w:tbl>
    <w:p w14:paraId="6A6F03C9" w14:textId="3FF135C6" w:rsidR="00FD1D3D" w:rsidRPr="00FD1D3D" w:rsidRDefault="00FD1D3D" w:rsidP="00FD1D3D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p w14:paraId="3AA22CFE" w14:textId="77777777" w:rsidR="008E69E7" w:rsidRDefault="008E69E7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7AA4D2DA" w14:textId="77777777" w:rsidR="008E69E7" w:rsidRPr="00C2063C" w:rsidRDefault="008E69E7" w:rsidP="008E69E7">
      <w:pPr>
        <w:pStyle w:val="Indent2"/>
        <w:ind w:left="1701" w:hanging="1701"/>
        <w:rPr>
          <w:rFonts w:ascii="Arial Narrow" w:hAnsi="Arial Narrow"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C2063C">
        <w:rPr>
          <w:rFonts w:ascii="Arial Narrow" w:hAnsi="Arial Narrow"/>
          <w:b/>
          <w:bCs/>
          <w:sz w:val="28"/>
          <w:szCs w:val="28"/>
        </w:rPr>
        <w:t>20 cm</w:t>
      </w:r>
      <w:r w:rsidRPr="00C2063C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C2063C">
        <w:rPr>
          <w:rFonts w:ascii="Arial Narrow" w:hAnsi="Arial Narrow"/>
          <w:bCs/>
          <w:sz w:val="28"/>
          <w:szCs w:val="28"/>
        </w:rPr>
        <w:t xml:space="preserve"> of </w:t>
      </w:r>
      <w:r w:rsidRPr="00C2063C">
        <w:rPr>
          <w:rFonts w:ascii="Arial Narrow" w:hAnsi="Arial Narrow"/>
          <w:b/>
          <w:bCs/>
          <w:sz w:val="28"/>
          <w:szCs w:val="28"/>
        </w:rPr>
        <w:t xml:space="preserve">0.1 </w:t>
      </w:r>
      <w:proofErr w:type="spellStart"/>
      <w:r w:rsidRPr="00C2063C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Pr="00C2063C">
        <w:rPr>
          <w:rFonts w:ascii="Arial Narrow" w:hAnsi="Arial Narrow"/>
          <w:b/>
          <w:bCs/>
          <w:sz w:val="28"/>
          <w:szCs w:val="28"/>
        </w:rPr>
        <w:t xml:space="preserve"> </w:t>
      </w:r>
      <w:r w:rsidRPr="00753E28">
        <w:rPr>
          <w:rFonts w:ascii="Century Schoolbook" w:hAnsi="Century Schoolbook"/>
          <w:b/>
          <w:i/>
          <w:sz w:val="28"/>
          <w:szCs w:val="28"/>
        </w:rPr>
        <w:t>l</w:t>
      </w:r>
      <w:r w:rsidRPr="00C2063C">
        <w:rPr>
          <w:rFonts w:ascii="Arial Narrow" w:hAnsi="Arial Narrow"/>
          <w:b/>
          <w:bCs/>
          <w:sz w:val="28"/>
          <w:szCs w:val="28"/>
          <w:vertAlign w:val="superscript"/>
        </w:rPr>
        <w:t xml:space="preserve"> </w:t>
      </w:r>
      <w:r>
        <w:rPr>
          <w:rFonts w:ascii="Arial Narrow" w:hAnsi="Arial Narrow"/>
          <w:b/>
          <w:bCs/>
          <w:sz w:val="28"/>
          <w:szCs w:val="28"/>
          <w:vertAlign w:val="superscript"/>
        </w:rPr>
        <w:t>-1</w:t>
      </w:r>
      <w:r w:rsidRPr="00C2063C">
        <w:rPr>
          <w:rFonts w:ascii="Arial Narrow" w:hAnsi="Arial Narrow"/>
          <w:bCs/>
          <w:sz w:val="28"/>
          <w:szCs w:val="28"/>
          <w:vertAlign w:val="superscript"/>
        </w:rPr>
        <w:t xml:space="preserve"> </w:t>
      </w:r>
      <w:r w:rsidRPr="00C2063C">
        <w:rPr>
          <w:rFonts w:ascii="Arial Narrow" w:hAnsi="Arial Narrow"/>
          <w:bCs/>
          <w:sz w:val="28"/>
          <w:szCs w:val="28"/>
        </w:rPr>
        <w:t>potassium hydroxide solution (</w:t>
      </w:r>
      <w:r w:rsidRPr="00C2063C">
        <w:rPr>
          <w:bCs/>
          <w:sz w:val="28"/>
          <w:szCs w:val="28"/>
        </w:rPr>
        <w:t>KOH</w:t>
      </w:r>
      <w:r w:rsidRPr="00C2063C">
        <w:rPr>
          <w:rFonts w:ascii="Arial Narrow" w:hAnsi="Arial Narrow"/>
          <w:bCs/>
          <w:sz w:val="28"/>
          <w:szCs w:val="28"/>
        </w:rPr>
        <w:t>) was neutralised by</w:t>
      </w:r>
      <w:r>
        <w:rPr>
          <w:rFonts w:ascii="Arial Narrow" w:hAnsi="Arial Narrow"/>
          <w:bCs/>
          <w:sz w:val="28"/>
          <w:szCs w:val="28"/>
        </w:rPr>
        <w:br/>
      </w:r>
      <w:r w:rsidRPr="00C2063C">
        <w:rPr>
          <w:rFonts w:ascii="Arial Narrow" w:hAnsi="Arial Narrow"/>
          <w:b/>
          <w:bCs/>
          <w:sz w:val="28"/>
          <w:szCs w:val="28"/>
        </w:rPr>
        <w:t>15.4 cm</w:t>
      </w:r>
      <w:r w:rsidRPr="00C2063C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C2063C">
        <w:rPr>
          <w:rFonts w:ascii="Arial Narrow" w:hAnsi="Arial Narrow"/>
          <w:bCs/>
          <w:sz w:val="28"/>
          <w:szCs w:val="28"/>
        </w:rPr>
        <w:t xml:space="preserve"> of </w:t>
      </w:r>
      <w:r>
        <w:rPr>
          <w:rFonts w:ascii="Arial Narrow" w:hAnsi="Arial Narrow"/>
          <w:bCs/>
          <w:sz w:val="28"/>
          <w:szCs w:val="28"/>
        </w:rPr>
        <w:t>sulfur</w:t>
      </w:r>
      <w:r w:rsidRPr="00C2063C">
        <w:rPr>
          <w:rFonts w:ascii="Arial Narrow" w:hAnsi="Arial Narrow"/>
          <w:bCs/>
          <w:sz w:val="28"/>
          <w:szCs w:val="28"/>
        </w:rPr>
        <w:t>ic acid (</w:t>
      </w:r>
      <w:r w:rsidRPr="00C2063C">
        <w:rPr>
          <w:bCs/>
          <w:sz w:val="28"/>
          <w:szCs w:val="28"/>
        </w:rPr>
        <w:t>H</w:t>
      </w:r>
      <w:r w:rsidRPr="00C2063C">
        <w:rPr>
          <w:bCs/>
          <w:sz w:val="28"/>
          <w:szCs w:val="28"/>
          <w:vertAlign w:val="subscript"/>
        </w:rPr>
        <w:t>2</w:t>
      </w:r>
      <w:r w:rsidRPr="00C2063C">
        <w:rPr>
          <w:bCs/>
          <w:sz w:val="28"/>
          <w:szCs w:val="28"/>
        </w:rPr>
        <w:t>SO</w:t>
      </w:r>
      <w:r w:rsidRPr="00C2063C">
        <w:rPr>
          <w:bCs/>
          <w:sz w:val="28"/>
          <w:szCs w:val="28"/>
          <w:vertAlign w:val="subscript"/>
        </w:rPr>
        <w:t>4</w:t>
      </w:r>
      <w:r w:rsidRPr="00C2063C">
        <w:rPr>
          <w:rFonts w:ascii="Arial Narrow" w:hAnsi="Arial Narrow"/>
          <w:bCs/>
          <w:sz w:val="28"/>
          <w:szCs w:val="28"/>
        </w:rPr>
        <w:t>).</w:t>
      </w:r>
      <w:r>
        <w:rPr>
          <w:rFonts w:ascii="Arial Narrow" w:hAnsi="Arial Narrow"/>
          <w:bCs/>
          <w:sz w:val="28"/>
          <w:szCs w:val="28"/>
        </w:rPr>
        <w:br/>
      </w:r>
    </w:p>
    <w:p w14:paraId="72E36B2B" w14:textId="4D44D90A" w:rsidR="00224579" w:rsidRDefault="008E69E7" w:rsidP="00224579">
      <w:pPr>
        <w:spacing w:after="0" w:line="240" w:lineRule="auto"/>
        <w:ind w:left="1701"/>
        <w:rPr>
          <w:rFonts w:ascii="Arial Narrow" w:hAnsi="Arial Narrow"/>
          <w:bCs/>
          <w:sz w:val="28"/>
          <w:szCs w:val="28"/>
        </w:rPr>
      </w:pPr>
      <w:r w:rsidRPr="00C2063C">
        <w:rPr>
          <w:rFonts w:ascii="Arial Narrow" w:hAnsi="Arial Narrow"/>
          <w:bCs/>
          <w:sz w:val="28"/>
          <w:szCs w:val="28"/>
        </w:rPr>
        <w:t xml:space="preserve">Calculate the concentration of the </w:t>
      </w:r>
      <w:r>
        <w:rPr>
          <w:rFonts w:ascii="Arial Narrow" w:hAnsi="Arial Narrow"/>
          <w:bCs/>
          <w:sz w:val="28"/>
          <w:szCs w:val="28"/>
        </w:rPr>
        <w:t>sulfur</w:t>
      </w:r>
      <w:r w:rsidRPr="00C2063C">
        <w:rPr>
          <w:rFonts w:ascii="Arial Narrow" w:hAnsi="Arial Narrow"/>
          <w:bCs/>
          <w:sz w:val="28"/>
          <w:szCs w:val="28"/>
        </w:rPr>
        <w:t>ic acid.</w:t>
      </w:r>
    </w:p>
    <w:p w14:paraId="43C9FDD0" w14:textId="77777777" w:rsidR="00224579" w:rsidRDefault="00224579" w:rsidP="00224579">
      <w:pPr>
        <w:pStyle w:val="Indent2"/>
        <w:rPr>
          <w:rFonts w:ascii="Arial Narrow" w:hAnsi="Arial Narrow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36"/>
        <w:gridCol w:w="1985"/>
        <w:gridCol w:w="284"/>
        <w:gridCol w:w="1985"/>
        <w:gridCol w:w="851"/>
        <w:gridCol w:w="1418"/>
        <w:gridCol w:w="284"/>
        <w:gridCol w:w="1418"/>
      </w:tblGrid>
      <w:tr w:rsidR="00224579" w:rsidRPr="008F09C5" w14:paraId="02BF30DF" w14:textId="77777777" w:rsidTr="00697E20"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71AEF3A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1F5855AB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1ADB538B" w14:textId="77777777" w:rsidR="00224579" w:rsidRPr="008C0DCC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REACTANT 1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B20CDD7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485A2D8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REACTANT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C52E7A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501BF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0C6F0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CDB20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  <w:tr w:rsidR="00224579" w:rsidRPr="008F09C5" w14:paraId="212B76E2" w14:textId="77777777" w:rsidTr="00697E20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C2911B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balanced equation for the reaction.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dotted" w:sz="18" w:space="0" w:color="auto"/>
            </w:tcBorders>
            <w:shd w:val="clear" w:color="auto" w:fill="auto"/>
          </w:tcPr>
          <w:p w14:paraId="7245BE8E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78AC4731" w14:textId="5D8E6473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SO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4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4341B84" w14:textId="3AB0675F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5E103C0B" w14:textId="1C7A67F4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KOH(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FDC4877" w14:textId="1EF2B736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4C83C" w14:textId="606B559A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K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SO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4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278D1" w14:textId="10BFDDA0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1CDA8" w14:textId="2BA5ED16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224579" w:rsidRPr="008F09C5" w14:paraId="64D273B6" w14:textId="77777777" w:rsidTr="00697E20"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7C6F35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0FC2F316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44F45AA0" w14:textId="77777777" w:rsidR="00224579" w:rsidRPr="007C1F0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 w:rsidRPr="007C1F05">
              <w:rPr>
                <w:rFonts w:ascii="Arial Narrow" w:hAnsi="Arial Narrow"/>
                <w:bCs/>
                <w:sz w:val="28"/>
                <w:szCs w:val="28"/>
                <w:u w:val="none"/>
              </w:rPr>
              <w:t>1 mole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6D457879" w14:textId="77777777" w:rsidR="00224579" w:rsidRPr="007C1F0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1D2BBDAF" w14:textId="6C2A55AC" w:rsidR="00224579" w:rsidRPr="007C1F0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2 </w:t>
            </w:r>
            <w:r w:rsidRPr="007C1F05">
              <w:rPr>
                <w:rFonts w:ascii="Arial Narrow" w:hAnsi="Arial Narrow"/>
                <w:bCs/>
                <w:sz w:val="28"/>
                <w:szCs w:val="28"/>
                <w:u w:val="none"/>
              </w:rPr>
              <w:t>mole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18A2A4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312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242CAA" w14:textId="77777777" w:rsidR="00224579" w:rsidRPr="008C0DCC" w:rsidRDefault="00BE771F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den>
              </m:f>
            </m:oMath>
            <w:r w:rsidR="00224579">
              <w:rPr>
                <w:b w:val="0"/>
                <w:sz w:val="48"/>
                <w:szCs w:val="48"/>
                <w:u w:val="none"/>
              </w:rPr>
              <w:t xml:space="preserve">  </w:t>
            </w:r>
            <w:r w:rsidR="00224579" w:rsidRPr="008C0DCC">
              <w:rPr>
                <w:sz w:val="48"/>
                <w:szCs w:val="48"/>
                <w:u w:val="none"/>
              </w:rPr>
              <w:t>=</w:t>
            </w:r>
            <w:r w:rsidR="00224579">
              <w:rPr>
                <w:sz w:val="48"/>
                <w:szCs w:val="48"/>
                <w:u w:val="none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den>
              </m:f>
            </m:oMath>
            <w:r w:rsidR="00224579">
              <w:rPr>
                <w:sz w:val="48"/>
                <w:szCs w:val="48"/>
                <w:u w:val="none"/>
              </w:rPr>
              <w:t xml:space="preserve">  </w:t>
            </w:r>
          </w:p>
        </w:tc>
      </w:tr>
      <w:tr w:rsidR="00224579" w:rsidRPr="008F09C5" w14:paraId="6CD58D06" w14:textId="77777777" w:rsidTr="00697E2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DF3FE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4476402C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0788BD37" w14:textId="7DB17BFD" w:rsidR="00224579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proofErr w:type="gramStart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</w:t>
            </w:r>
            <w:proofErr w:type="gramEnd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?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 w:rsidR="004F433D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15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.4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23CFA9AB" w14:textId="77777777" w:rsidR="00224579" w:rsidRPr="008C0DCC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1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70ACD1EC" w14:textId="77777777" w:rsidR="00224579" w:rsidRPr="007C1F0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bCs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30FE2B8B" w14:textId="1620A062" w:rsidR="00224579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</w:t>
            </w:r>
            <w:r w:rsidR="004F433D">
              <w:rPr>
                <w:rFonts w:ascii="Arial Narrow" w:hAnsi="Arial Narrow"/>
                <w:bCs/>
                <w:sz w:val="28"/>
                <w:szCs w:val="28"/>
                <w:u w:val="none"/>
              </w:rPr>
              <w:t>0.1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proofErr w:type="spellStart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mol</w:t>
            </w:r>
            <w:proofErr w:type="spellEnd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r w:rsidRPr="008C0DCC">
              <w:rPr>
                <w:rFonts w:ascii="Century Schoolbook" w:hAnsi="Century Schoolbook"/>
                <w:bCs/>
                <w:i/>
                <w:sz w:val="28"/>
                <w:szCs w:val="28"/>
                <w:u w:val="none"/>
              </w:rPr>
              <w:t>l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-1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 w:rsidR="004F433D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20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.0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21D9410D" w14:textId="47BC7179" w:rsidR="00224579" w:rsidRPr="007C1F05" w:rsidRDefault="004F433D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2</w:t>
            </w:r>
            <w:r w:rsidR="00224579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A14320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312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8ED55" w14:textId="77777777" w:rsidR="00224579" w:rsidRPr="008F09C5" w:rsidRDefault="00224579" w:rsidP="001E32F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</w:tbl>
    <w:p w14:paraId="57901364" w14:textId="77777777" w:rsidR="00224579" w:rsidRDefault="00224579" w:rsidP="00224579">
      <w:pPr>
        <w:pStyle w:val="Indent2"/>
        <w:ind w:left="0" w:firstLine="0"/>
        <w:rPr>
          <w:rFonts w:ascii="Arial Narrow" w:hAnsi="Arial Narrow"/>
          <w:b/>
          <w:sz w:val="28"/>
          <w:szCs w:val="28"/>
        </w:rPr>
      </w:pPr>
    </w:p>
    <w:p w14:paraId="19935253" w14:textId="77777777" w:rsidR="00224579" w:rsidRDefault="00224579" w:rsidP="00224579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0E2C6CF" w14:textId="4EA6DFC5" w:rsidR="008E69E7" w:rsidRDefault="008E69E7" w:rsidP="00224579">
      <w:pPr>
        <w:spacing w:after="0" w:line="240" w:lineRule="auto"/>
        <w:rPr>
          <w:rFonts w:ascii="Arial Narrow" w:eastAsia="Times New Roman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14:paraId="1A4A5A12" w14:textId="77777777" w:rsidR="004F433D" w:rsidRPr="0075414C" w:rsidRDefault="004F433D" w:rsidP="004F433D">
      <w:pPr>
        <w:pStyle w:val="Indent2"/>
        <w:ind w:left="0" w:firstLine="0"/>
        <w:rPr>
          <w:rFonts w:ascii="Arial Narrow" w:hAnsi="Arial Narrow"/>
          <w:bCs/>
          <w:sz w:val="28"/>
          <w:szCs w:val="28"/>
        </w:rPr>
      </w:pPr>
      <w:r w:rsidRPr="0075414C">
        <w:rPr>
          <w:rFonts w:ascii="Arial Narrow" w:hAnsi="Arial Narrow"/>
          <w:bCs/>
          <w:sz w:val="28"/>
          <w:szCs w:val="28"/>
        </w:rPr>
        <w:lastRenderedPageBreak/>
        <w:t>Insert the information into the relationship.</w:t>
      </w:r>
    </w:p>
    <w:p w14:paraId="316E35B0" w14:textId="77777777" w:rsidR="004F433D" w:rsidRPr="0075414C" w:rsidRDefault="004F433D" w:rsidP="004F433D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567"/>
        <w:gridCol w:w="2083"/>
        <w:gridCol w:w="567"/>
        <w:gridCol w:w="2552"/>
      </w:tblGrid>
      <w:tr w:rsidR="004F433D" w:rsidRPr="0075414C" w14:paraId="0647FA39" w14:textId="77777777" w:rsidTr="001E32FE">
        <w:tc>
          <w:tcPr>
            <w:tcW w:w="2082" w:type="dxa"/>
            <w:vAlign w:val="center"/>
          </w:tcPr>
          <w:p w14:paraId="6C0E6FE9" w14:textId="0698BDCA" w:rsidR="004F433D" w:rsidRPr="0075414C" w:rsidRDefault="00BE771F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15.4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0E828B9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656EE40C" w14:textId="2D5D5CFA" w:rsidR="004F433D" w:rsidRPr="0075414C" w:rsidRDefault="00BE771F" w:rsidP="001E32FE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0.1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20.0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6A2F8BF5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D191503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F433D" w:rsidRPr="0075414C" w14:paraId="581BBDF8" w14:textId="77777777" w:rsidTr="001E32FE">
        <w:tc>
          <w:tcPr>
            <w:tcW w:w="2082" w:type="dxa"/>
            <w:vAlign w:val="center"/>
          </w:tcPr>
          <w:p w14:paraId="1256FFED" w14:textId="23F3AC2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Arial Narrow" w:eastAsia="MS Gothic" w:hAnsi="Arial Narrow"/>
                <w:color w:val="000000"/>
                <w:sz w:val="28"/>
                <w:szCs w:val="28"/>
              </w:rPr>
              <w:t>×</w:t>
            </w:r>
            <w:r w:rsidRPr="0075414C">
              <w:rPr>
                <w:rFonts w:ascii="MS Gothic" w:eastAsia="MS Gothic" w:hAnsi="MS Gothic"/>
                <w:color w:val="000000"/>
                <w:sz w:val="28"/>
                <w:szCs w:val="28"/>
              </w:rPr>
              <w:t xml:space="preserve"> </w:t>
            </w:r>
            <w:r w:rsidRPr="0075414C">
              <w:rPr>
                <w:rFonts w:ascii="Arial Narrow Bold" w:eastAsia="MS Gothic" w:hAnsi="Arial Narrow Bold"/>
                <w:b/>
                <w:bCs/>
                <w:color w:val="000000"/>
                <w:sz w:val="28"/>
                <w:szCs w:val="28"/>
              </w:rPr>
              <w:t>15.4</w:t>
            </w:r>
          </w:p>
        </w:tc>
        <w:tc>
          <w:tcPr>
            <w:tcW w:w="567" w:type="dxa"/>
            <w:vAlign w:val="center"/>
          </w:tcPr>
          <w:p w14:paraId="2EA4E8D0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07843282" w14:textId="2B07DA9C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1.0</w:t>
            </w:r>
          </w:p>
        </w:tc>
        <w:tc>
          <w:tcPr>
            <w:tcW w:w="567" w:type="dxa"/>
          </w:tcPr>
          <w:p w14:paraId="75924884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7F4DF00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F433D" w:rsidRPr="0075414C" w14:paraId="6448099A" w14:textId="77777777" w:rsidTr="001E32FE">
        <w:tc>
          <w:tcPr>
            <w:tcW w:w="2082" w:type="dxa"/>
            <w:vAlign w:val="center"/>
          </w:tcPr>
          <w:p w14:paraId="3B53AB0F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14:paraId="13D641BB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1DA47043" w14:textId="6F1F7958" w:rsidR="004F433D" w:rsidRPr="0075414C" w:rsidRDefault="00BE771F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15.4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48737F33" w14:textId="7777777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552" w:type="dxa"/>
            <w:vAlign w:val="center"/>
          </w:tcPr>
          <w:p w14:paraId="11E39E99" w14:textId="18D62557" w:rsidR="004F433D" w:rsidRPr="0075414C" w:rsidRDefault="004F433D" w:rsidP="001E32FE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0.065 </w:t>
            </w:r>
            <w:proofErr w:type="spellStart"/>
            <w:r w:rsidRPr="0075414C">
              <w:rPr>
                <w:rFonts w:ascii="Arial Narrow" w:hAnsi="Arial Narrow"/>
                <w:b/>
                <w:sz w:val="28"/>
                <w:szCs w:val="28"/>
              </w:rPr>
              <w:t>mol</w:t>
            </w:r>
            <w:proofErr w:type="spellEnd"/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</w:p>
        </w:tc>
      </w:tr>
    </w:tbl>
    <w:p w14:paraId="3AA557BA" w14:textId="77777777" w:rsidR="004F433D" w:rsidRPr="00FD1D3D" w:rsidRDefault="004F433D" w:rsidP="004F433D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p w14:paraId="09784FCB" w14:textId="77777777" w:rsidR="00062E56" w:rsidRDefault="00062E56" w:rsidP="001E32FE">
      <w:pPr>
        <w:pStyle w:val="Indent2"/>
        <w:ind w:left="1701" w:hanging="1701"/>
        <w:rPr>
          <w:rFonts w:ascii="Arial Narrow" w:hAnsi="Arial Narrow"/>
          <w:b/>
          <w:sz w:val="28"/>
          <w:szCs w:val="28"/>
        </w:rPr>
      </w:pPr>
    </w:p>
    <w:p w14:paraId="66715611" w14:textId="432D4AFB" w:rsidR="001E32FE" w:rsidRPr="0069183F" w:rsidRDefault="001E32FE" w:rsidP="001E32FE">
      <w:pPr>
        <w:pStyle w:val="Indent2"/>
        <w:ind w:left="1701" w:hanging="1701"/>
        <w:rPr>
          <w:rFonts w:ascii="Arial Narrow" w:hAnsi="Arial Narrow"/>
          <w:b/>
          <w:bCs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r w:rsidRPr="0069183F">
        <w:rPr>
          <w:rFonts w:ascii="Arial Narrow" w:hAnsi="Arial Narrow"/>
          <w:b/>
          <w:bCs/>
          <w:sz w:val="28"/>
          <w:szCs w:val="28"/>
        </w:rPr>
        <w:t>20</w:t>
      </w:r>
      <w:r w:rsidR="00FC2678">
        <w:rPr>
          <w:rFonts w:ascii="Arial Narrow" w:hAnsi="Arial Narrow"/>
          <w:b/>
          <w:bCs/>
          <w:sz w:val="28"/>
          <w:szCs w:val="28"/>
        </w:rPr>
        <w:t>.0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cm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of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0.15 </w:t>
      </w:r>
      <w:proofErr w:type="spellStart"/>
      <w:r w:rsidRPr="0069183F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C15D55">
        <w:rPr>
          <w:rFonts w:ascii="Century Schoolbook" w:hAnsi="Century Schoolbook"/>
          <w:b/>
          <w:bCs/>
          <w:i/>
          <w:sz w:val="28"/>
          <w:szCs w:val="28"/>
        </w:rPr>
        <w:t>l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 xml:space="preserve">-1 </w:t>
      </w:r>
      <w:r w:rsidRPr="0069183F">
        <w:rPr>
          <w:rFonts w:ascii="Arial Narrow" w:hAnsi="Arial Narrow"/>
          <w:bCs/>
          <w:sz w:val="28"/>
          <w:szCs w:val="28"/>
        </w:rPr>
        <w:t>sodium carbonate solution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(</w:t>
      </w:r>
      <w:r w:rsidRPr="0069183F">
        <w:rPr>
          <w:bCs/>
          <w:sz w:val="28"/>
          <w:szCs w:val="28"/>
        </w:rPr>
        <w:t>Na</w:t>
      </w:r>
      <w:r w:rsidRPr="0069183F">
        <w:rPr>
          <w:bCs/>
          <w:sz w:val="28"/>
          <w:szCs w:val="28"/>
          <w:vertAlign w:val="subscript"/>
        </w:rPr>
        <w:t>2</w:t>
      </w:r>
      <w:r w:rsidRPr="0069183F">
        <w:rPr>
          <w:bCs/>
          <w:sz w:val="28"/>
          <w:szCs w:val="28"/>
        </w:rPr>
        <w:t>CO</w:t>
      </w:r>
      <w:r w:rsidRPr="0069183F">
        <w:rPr>
          <w:bCs/>
          <w:sz w:val="28"/>
          <w:szCs w:val="28"/>
          <w:vertAlign w:val="subscript"/>
        </w:rPr>
        <w:t>3</w:t>
      </w:r>
      <w:r w:rsidRPr="0069183F">
        <w:rPr>
          <w:rFonts w:ascii="Arial Narrow" w:hAnsi="Arial Narrow"/>
          <w:bCs/>
          <w:sz w:val="28"/>
          <w:szCs w:val="28"/>
        </w:rPr>
        <w:t>) was neutralised by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12.7 cm</w:t>
      </w:r>
      <w:r w:rsidRPr="0069183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of nitric acid</w:t>
      </w:r>
      <w:r w:rsidRPr="0069183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9183F">
        <w:rPr>
          <w:rFonts w:ascii="Arial Narrow" w:hAnsi="Arial Narrow"/>
          <w:bCs/>
          <w:sz w:val="28"/>
          <w:szCs w:val="28"/>
        </w:rPr>
        <w:t>(</w:t>
      </w:r>
      <w:r w:rsidRPr="0069183F">
        <w:rPr>
          <w:bCs/>
          <w:sz w:val="28"/>
          <w:szCs w:val="28"/>
        </w:rPr>
        <w:t>HNO</w:t>
      </w:r>
      <w:r w:rsidRPr="0069183F">
        <w:rPr>
          <w:bCs/>
          <w:sz w:val="28"/>
          <w:szCs w:val="28"/>
          <w:vertAlign w:val="subscript"/>
        </w:rPr>
        <w:t>3</w:t>
      </w:r>
      <w:r w:rsidRPr="0069183F">
        <w:rPr>
          <w:rFonts w:ascii="Arial Narrow" w:hAnsi="Arial Narrow"/>
          <w:bCs/>
          <w:sz w:val="28"/>
          <w:szCs w:val="28"/>
        </w:rPr>
        <w:t>).</w:t>
      </w:r>
      <w:r>
        <w:rPr>
          <w:rFonts w:ascii="Arial Narrow" w:hAnsi="Arial Narrow"/>
          <w:bCs/>
          <w:sz w:val="28"/>
          <w:szCs w:val="28"/>
        </w:rPr>
        <w:br/>
      </w:r>
    </w:p>
    <w:p w14:paraId="18ED671D" w14:textId="50357937" w:rsidR="00FC2678" w:rsidRDefault="001E32FE" w:rsidP="001E32FE">
      <w:pPr>
        <w:pStyle w:val="Indent2"/>
        <w:ind w:left="1701" w:hanging="1701"/>
        <w:rPr>
          <w:rFonts w:ascii="Arial Narrow" w:hAnsi="Arial Narrow"/>
          <w:bCs/>
          <w:sz w:val="28"/>
          <w:szCs w:val="28"/>
        </w:rPr>
      </w:pPr>
      <w:r w:rsidRPr="0069183F">
        <w:rPr>
          <w:rFonts w:ascii="Arial Narrow" w:hAnsi="Arial Narrow"/>
          <w:b/>
          <w:bCs/>
          <w:sz w:val="28"/>
          <w:szCs w:val="28"/>
        </w:rPr>
        <w:tab/>
      </w:r>
      <w:r w:rsidRPr="0069183F">
        <w:rPr>
          <w:rFonts w:ascii="Arial Narrow" w:hAnsi="Arial Narrow"/>
          <w:bCs/>
          <w:sz w:val="28"/>
          <w:szCs w:val="28"/>
        </w:rPr>
        <w:t>Calculate the concentration of the nitric acid.</w:t>
      </w:r>
    </w:p>
    <w:p w14:paraId="77D886D1" w14:textId="77777777" w:rsidR="00FC2678" w:rsidRDefault="00FC267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1"/>
        <w:gridCol w:w="236"/>
        <w:gridCol w:w="1817"/>
        <w:gridCol w:w="285"/>
        <w:gridCol w:w="1990"/>
        <w:gridCol w:w="455"/>
        <w:gridCol w:w="1704"/>
        <w:gridCol w:w="237"/>
        <w:gridCol w:w="1103"/>
        <w:gridCol w:w="237"/>
        <w:gridCol w:w="1097"/>
      </w:tblGrid>
      <w:tr w:rsidR="00FC2678" w14:paraId="4FE6B603" w14:textId="77777777" w:rsidTr="00697E20">
        <w:tc>
          <w:tcPr>
            <w:tcW w:w="15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13CBCEB" w14:textId="77777777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1228398C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14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2C346FDA" w14:textId="16EF251F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REACTANT 1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72B3C1D1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dotted" w:sz="18" w:space="0" w:color="auto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751F5949" w14:textId="7DED012B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REACTANT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2</w:t>
            </w:r>
          </w:p>
        </w:tc>
        <w:tc>
          <w:tcPr>
            <w:tcW w:w="454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B12C65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107AA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FF0F5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BA592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0AB9F37" w14:textId="77777777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7DE44" w14:textId="77777777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  <w:tr w:rsidR="00A72D0E" w14:paraId="6691E50F" w14:textId="77777777" w:rsidTr="00697E20">
        <w:tc>
          <w:tcPr>
            <w:tcW w:w="1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B90167" w14:textId="77777777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u w:val="none"/>
              </w:rPr>
              <w:t>STEP 1</w:t>
            </w:r>
          </w:p>
          <w:p w14:paraId="7C77A175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jc w:val="left"/>
              <w:outlineLvl w:val="0"/>
              <w:rPr>
                <w:rFonts w:ascii="Arial Narrow" w:hAnsi="Arial Narrow"/>
                <w:sz w:val="20"/>
                <w:u w:val="none"/>
              </w:rPr>
            </w:pPr>
            <w:r w:rsidRPr="008F09C5">
              <w:rPr>
                <w:rFonts w:ascii="Arial Narrow" w:hAnsi="Arial Narrow"/>
                <w:bCs/>
                <w:sz w:val="20"/>
                <w:u w:val="none"/>
              </w:rPr>
              <w:t>Write the balanced equation for the reaction.</w:t>
            </w:r>
          </w:p>
        </w:tc>
        <w:tc>
          <w:tcPr>
            <w:tcW w:w="57" w:type="dxa"/>
            <w:tcBorders>
              <w:top w:val="nil"/>
              <w:left w:val="single" w:sz="12" w:space="0" w:color="auto"/>
              <w:bottom w:val="nil"/>
              <w:right w:val="dotted" w:sz="18" w:space="0" w:color="auto"/>
            </w:tcBorders>
            <w:shd w:val="clear" w:color="auto" w:fill="auto"/>
          </w:tcPr>
          <w:p w14:paraId="147A0BEE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1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292857D8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>
              <w:rPr>
                <w:rFonts w:ascii="Arial Narrow" w:hAnsi="Arial Narrow"/>
                <w:sz w:val="28"/>
                <w:szCs w:val="28"/>
                <w:u w:val="none"/>
              </w:rPr>
              <w:t xml:space="preserve"> </w:t>
            </w: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>
              <w:rPr>
                <w:b w:val="0"/>
                <w:sz w:val="28"/>
                <w:szCs w:val="28"/>
                <w:u w:val="none"/>
              </w:rPr>
              <w:t>N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0BBEBDA8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2F7E94BF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>
              <w:rPr>
                <w:b w:val="0"/>
                <w:sz w:val="28"/>
                <w:szCs w:val="28"/>
                <w:u w:val="none"/>
              </w:rPr>
              <w:t>Na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b w:val="0"/>
                <w:sz w:val="28"/>
                <w:szCs w:val="28"/>
                <w:u w:val="none"/>
              </w:rPr>
              <w:t>CO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454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1D3E80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Symbol" w:hAnsi="Symbol"/>
                <w:b w:val="0"/>
                <w:sz w:val="32"/>
                <w:szCs w:val="32"/>
                <w:u w:val="none"/>
              </w:rPr>
              <w:t>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3898B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sz w:val="28"/>
                <w:szCs w:val="28"/>
                <w:u w:val="none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 xml:space="preserve"> </w:t>
            </w:r>
            <w:r>
              <w:rPr>
                <w:b w:val="0"/>
                <w:sz w:val="28"/>
                <w:szCs w:val="28"/>
                <w:u w:val="none"/>
              </w:rPr>
              <w:t>NaN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3</w:t>
            </w:r>
            <w:r w:rsidRPr="008F09C5">
              <w:rPr>
                <w:b w:val="0"/>
                <w:sz w:val="28"/>
                <w:szCs w:val="28"/>
                <w:u w:val="none"/>
              </w:rPr>
              <w:t>(</w:t>
            </w:r>
            <w:proofErr w:type="spellStart"/>
            <w:r w:rsidRPr="008F09C5">
              <w:rPr>
                <w:b w:val="0"/>
                <w:sz w:val="28"/>
                <w:szCs w:val="28"/>
                <w:u w:val="none"/>
              </w:rPr>
              <w:t>aq</w:t>
            </w:r>
            <w:proofErr w:type="spellEnd"/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0798D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  <w:r w:rsidRPr="008F09C5">
              <w:rPr>
                <w:rFonts w:ascii="Arial Narrow" w:hAnsi="Arial Narrow"/>
                <w:b w:val="0"/>
                <w:sz w:val="28"/>
                <w:szCs w:val="28"/>
                <w:u w:val="none"/>
              </w:rPr>
              <w:t>+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4112E" w14:textId="77777777" w:rsidR="00FC2678" w:rsidRPr="008F09C5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8F09C5">
              <w:rPr>
                <w:b w:val="0"/>
                <w:sz w:val="28"/>
                <w:szCs w:val="28"/>
                <w:u w:val="none"/>
              </w:rPr>
              <w:t>H</w:t>
            </w:r>
            <w:r w:rsidRPr="008F09C5"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 w:rsidRPr="008F09C5">
              <w:rPr>
                <w:b w:val="0"/>
                <w:sz w:val="28"/>
                <w:szCs w:val="28"/>
                <w:u w:val="none"/>
              </w:rPr>
              <w:t>O(</w:t>
            </w:r>
            <w:r w:rsidRPr="008F09C5">
              <w:rPr>
                <w:b w:val="0"/>
                <w:i/>
                <w:sz w:val="28"/>
                <w:szCs w:val="28"/>
                <w:u w:val="none"/>
              </w:rPr>
              <w:t>l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3EE66" w14:textId="77777777" w:rsidR="00FC2678" w:rsidRDefault="00FC2678" w:rsidP="00A72D0E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  <w:p w14:paraId="459D8CFB" w14:textId="77777777" w:rsidR="00FC2678" w:rsidRPr="00964D60" w:rsidRDefault="00FC2678" w:rsidP="00A72D0E">
            <w:pPr>
              <w:jc w:val="center"/>
            </w:pPr>
            <w:r>
              <w:t>+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64F6D" w14:textId="77777777" w:rsidR="00FC2678" w:rsidRDefault="00FC2678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>
              <w:rPr>
                <w:b w:val="0"/>
                <w:sz w:val="28"/>
                <w:szCs w:val="28"/>
                <w:u w:val="none"/>
              </w:rPr>
              <w:t>C</w:t>
            </w:r>
            <w:r w:rsidRPr="008F09C5">
              <w:rPr>
                <w:b w:val="0"/>
                <w:sz w:val="28"/>
                <w:szCs w:val="28"/>
                <w:u w:val="none"/>
              </w:rPr>
              <w:t>O</w:t>
            </w:r>
            <w:r>
              <w:rPr>
                <w:b w:val="0"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b w:val="0"/>
                <w:sz w:val="28"/>
                <w:szCs w:val="28"/>
                <w:u w:val="none"/>
              </w:rPr>
              <w:t>(g</w:t>
            </w:r>
            <w:r w:rsidRPr="008F09C5">
              <w:rPr>
                <w:b w:val="0"/>
                <w:sz w:val="28"/>
                <w:szCs w:val="28"/>
                <w:u w:val="none"/>
              </w:rPr>
              <w:t>)</w:t>
            </w:r>
          </w:p>
        </w:tc>
      </w:tr>
      <w:tr w:rsidR="00062E56" w14:paraId="7AD55214" w14:textId="77777777" w:rsidTr="00697E20">
        <w:tc>
          <w:tcPr>
            <w:tcW w:w="158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DA2FAD" w14:textId="77777777" w:rsidR="00062E56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3663F27D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1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335A7BF4" w14:textId="64BACFAF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sz w:val="28"/>
                <w:szCs w:val="28"/>
                <w:u w:val="none"/>
              </w:rPr>
              <w:t>2 mole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3152119D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347A82F0" w14:textId="6DBE67AE" w:rsidR="00062E56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w:r w:rsidRPr="00FC2678">
              <w:rPr>
                <w:rFonts w:ascii="Arial Narrow" w:hAnsi="Arial Narrow"/>
                <w:sz w:val="28"/>
                <w:szCs w:val="28"/>
                <w:u w:val="none"/>
              </w:rPr>
              <w:t>1 mole</w:t>
            </w:r>
          </w:p>
        </w:tc>
        <w:tc>
          <w:tcPr>
            <w:tcW w:w="454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FDEEED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436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9B4C91" w14:textId="20CA759A" w:rsidR="00062E56" w:rsidRDefault="00BE771F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1</m:t>
                      </m:r>
                    </m:sub>
                  </m:sSub>
                </m:den>
              </m:f>
            </m:oMath>
            <w:r w:rsidR="00062E56">
              <w:rPr>
                <w:b w:val="0"/>
                <w:sz w:val="48"/>
                <w:szCs w:val="48"/>
                <w:u w:val="none"/>
              </w:rPr>
              <w:t xml:space="preserve">  </w:t>
            </w:r>
            <w:r w:rsidR="00062E56" w:rsidRPr="008C0DCC">
              <w:rPr>
                <w:sz w:val="48"/>
                <w:szCs w:val="48"/>
                <w:u w:val="none"/>
              </w:rPr>
              <w:t>=</w:t>
            </w:r>
            <w:r w:rsidR="00062E56">
              <w:rPr>
                <w:sz w:val="48"/>
                <w:szCs w:val="48"/>
                <w:u w:val="none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  <w:szCs w:val="48"/>
                      <w:u w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8"/>
                          <w:szCs w:val="48"/>
                          <w:u w:val="none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sz w:val="48"/>
                          <w:szCs w:val="48"/>
                          <w:u w:val="none"/>
                        </w:rPr>
                        <m:t>2</m:t>
                      </m:r>
                    </m:sub>
                  </m:sSub>
                </m:den>
              </m:f>
            </m:oMath>
            <w:r w:rsidR="00062E56">
              <w:rPr>
                <w:sz w:val="48"/>
                <w:szCs w:val="48"/>
                <w:u w:val="none"/>
              </w:rPr>
              <w:t xml:space="preserve">  </w:t>
            </w:r>
          </w:p>
        </w:tc>
      </w:tr>
      <w:tr w:rsidR="00062E56" w14:paraId="51F28118" w14:textId="77777777" w:rsidTr="00697E20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6D53A" w14:textId="77777777" w:rsidR="00062E56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Cs/>
                <w:sz w:val="20"/>
                <w:u w:val="none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dotted" w:sz="18" w:space="0" w:color="auto"/>
            </w:tcBorders>
            <w:shd w:val="clear" w:color="auto" w:fill="auto"/>
          </w:tcPr>
          <w:p w14:paraId="0F9F0CBB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14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4C063A16" w14:textId="07DFF47C" w:rsidR="00062E56" w:rsidRDefault="00062E56" w:rsidP="008027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proofErr w:type="gramStart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</w:t>
            </w:r>
            <w:proofErr w:type="gramEnd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?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12.7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63B822AB" w14:textId="60BBE7A3" w:rsidR="00062E56" w:rsidRDefault="00062E56" w:rsidP="008027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2</w:t>
            </w:r>
          </w:p>
        </w:tc>
        <w:tc>
          <w:tcPr>
            <w:tcW w:w="284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  <w:shd w:val="clear" w:color="auto" w:fill="auto"/>
            <w:vAlign w:val="center"/>
          </w:tcPr>
          <w:p w14:paraId="2A16F7ED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Arial Narrow" w:hAnsi="Arial Narrow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985" w:type="dxa"/>
            <w:tcBorders>
              <w:top w:val="nil"/>
              <w:left w:val="dotted" w:sz="18" w:space="0" w:color="auto"/>
              <w:bottom w:val="dotted" w:sz="18" w:space="0" w:color="auto"/>
              <w:right w:val="dotted" w:sz="18" w:space="0" w:color="auto"/>
            </w:tcBorders>
            <w:shd w:val="clear" w:color="auto" w:fill="auto"/>
            <w:vAlign w:val="center"/>
          </w:tcPr>
          <w:p w14:paraId="0C0EA42D" w14:textId="5EAB47F0" w:rsidR="00062E56" w:rsidRDefault="00062E56" w:rsidP="008027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= 0.15 </w:t>
            </w:r>
            <w:proofErr w:type="spellStart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mol</w:t>
            </w:r>
            <w:proofErr w:type="spellEnd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r w:rsidRPr="008C0DCC">
              <w:rPr>
                <w:rFonts w:ascii="Century Schoolbook" w:hAnsi="Century Schoolbook"/>
                <w:bCs/>
                <w:i/>
                <w:sz w:val="28"/>
                <w:szCs w:val="28"/>
                <w:u w:val="none"/>
              </w:rPr>
              <w:t>l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-1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20.0 cm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4E3217F6" w14:textId="69ED0A45" w:rsidR="00062E56" w:rsidRPr="00FC2678" w:rsidRDefault="00062E56" w:rsidP="0080273F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line="360" w:lineRule="auto"/>
              <w:jc w:val="left"/>
              <w:outlineLvl w:val="0"/>
              <w:rPr>
                <w:rFonts w:ascii="Arial Narrow" w:hAnsi="Arial Narrow"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n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 1</w:t>
            </w:r>
          </w:p>
        </w:tc>
        <w:tc>
          <w:tcPr>
            <w:tcW w:w="454" w:type="dxa"/>
            <w:tcBorders>
              <w:top w:val="nil"/>
              <w:left w:val="dotted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CE228A" w14:textId="77777777" w:rsidR="00062E56" w:rsidRPr="008F09C5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rFonts w:ascii="Symbol" w:hAnsi="Symbol"/>
                <w:b w:val="0"/>
                <w:sz w:val="32"/>
                <w:szCs w:val="32"/>
                <w:u w:val="none"/>
              </w:rPr>
            </w:pPr>
          </w:p>
        </w:tc>
        <w:tc>
          <w:tcPr>
            <w:tcW w:w="436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CB5AC" w14:textId="77777777" w:rsidR="00062E56" w:rsidRDefault="00062E56" w:rsidP="00FC267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outlineLvl w:val="0"/>
              <w:rPr>
                <w:b w:val="0"/>
                <w:sz w:val="28"/>
                <w:szCs w:val="28"/>
                <w:u w:val="none"/>
              </w:rPr>
            </w:pPr>
          </w:p>
        </w:tc>
      </w:tr>
    </w:tbl>
    <w:p w14:paraId="6A924BF1" w14:textId="77777777" w:rsidR="00062E56" w:rsidRDefault="00062E56" w:rsidP="00062E56">
      <w:pPr>
        <w:pStyle w:val="Indent2"/>
        <w:ind w:left="0" w:firstLine="0"/>
        <w:rPr>
          <w:rFonts w:ascii="Arial Narrow" w:hAnsi="Arial Narrow"/>
          <w:bCs/>
          <w:sz w:val="28"/>
          <w:szCs w:val="28"/>
        </w:rPr>
      </w:pPr>
    </w:p>
    <w:p w14:paraId="3AA6EA70" w14:textId="77777777" w:rsidR="00062E56" w:rsidRPr="0075414C" w:rsidRDefault="00062E56" w:rsidP="00062E56">
      <w:pPr>
        <w:pStyle w:val="Indent2"/>
        <w:ind w:left="0" w:firstLine="0"/>
        <w:rPr>
          <w:rFonts w:ascii="Arial Narrow" w:hAnsi="Arial Narrow"/>
          <w:bCs/>
          <w:sz w:val="28"/>
          <w:szCs w:val="28"/>
        </w:rPr>
      </w:pPr>
      <w:r w:rsidRPr="0075414C">
        <w:rPr>
          <w:rFonts w:ascii="Arial Narrow" w:hAnsi="Arial Narrow"/>
          <w:bCs/>
          <w:sz w:val="28"/>
          <w:szCs w:val="28"/>
        </w:rPr>
        <w:t>Insert the information into the relationship.</w:t>
      </w:r>
    </w:p>
    <w:p w14:paraId="307CA0A2" w14:textId="77777777" w:rsidR="00062E56" w:rsidRPr="0075414C" w:rsidRDefault="00062E56" w:rsidP="00062E56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567"/>
        <w:gridCol w:w="2083"/>
        <w:gridCol w:w="567"/>
        <w:gridCol w:w="2552"/>
      </w:tblGrid>
      <w:tr w:rsidR="00062E56" w:rsidRPr="0075414C" w14:paraId="3B9BA158" w14:textId="77777777" w:rsidTr="0060050F">
        <w:tc>
          <w:tcPr>
            <w:tcW w:w="2082" w:type="dxa"/>
            <w:vAlign w:val="center"/>
          </w:tcPr>
          <w:p w14:paraId="382B2771" w14:textId="0FC45B40" w:rsidR="00062E56" w:rsidRPr="0075414C" w:rsidRDefault="00BE771F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12.7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A94E38E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6CEA9FB1" w14:textId="2779C7FF" w:rsidR="00062E56" w:rsidRPr="0075414C" w:rsidRDefault="00BE771F" w:rsidP="0060050F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0.15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20.0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7FFD32B9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F8FD2ED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62E56" w:rsidRPr="0075414C" w14:paraId="27076118" w14:textId="77777777" w:rsidTr="0060050F">
        <w:tc>
          <w:tcPr>
            <w:tcW w:w="2082" w:type="dxa"/>
            <w:vAlign w:val="center"/>
          </w:tcPr>
          <w:p w14:paraId="5C897F3D" w14:textId="2489951E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Arial Narrow" w:eastAsia="MS Gothic" w:hAnsi="Arial Narrow"/>
                <w:color w:val="000000"/>
                <w:sz w:val="28"/>
                <w:szCs w:val="28"/>
              </w:rPr>
              <w:t>×</w:t>
            </w:r>
            <w:r w:rsidRPr="0075414C">
              <w:rPr>
                <w:rFonts w:ascii="MS Gothic" w:eastAsia="MS Gothic" w:hAnsi="MS Gothic"/>
                <w:color w:val="000000"/>
                <w:sz w:val="28"/>
                <w:szCs w:val="28"/>
              </w:rPr>
              <w:t xml:space="preserve"> </w:t>
            </w:r>
            <w:r w:rsidRPr="0075414C">
              <w:rPr>
                <w:rFonts w:ascii="Arial Narrow Bold" w:eastAsia="MS Gothic" w:hAnsi="Arial Narrow Bold"/>
                <w:b/>
                <w:bCs/>
                <w:color w:val="000000"/>
                <w:sz w:val="28"/>
                <w:szCs w:val="28"/>
              </w:rPr>
              <w:t>6.35</w:t>
            </w:r>
          </w:p>
        </w:tc>
        <w:tc>
          <w:tcPr>
            <w:tcW w:w="567" w:type="dxa"/>
            <w:vAlign w:val="center"/>
          </w:tcPr>
          <w:p w14:paraId="21E331EF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23FF7172" w14:textId="476BF681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3.0</w:t>
            </w:r>
          </w:p>
        </w:tc>
        <w:tc>
          <w:tcPr>
            <w:tcW w:w="567" w:type="dxa"/>
          </w:tcPr>
          <w:p w14:paraId="19AFF12B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DC3AE6E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62E56" w:rsidRPr="0075414C" w14:paraId="0E764719" w14:textId="77777777" w:rsidTr="0060050F">
        <w:tc>
          <w:tcPr>
            <w:tcW w:w="2082" w:type="dxa"/>
            <w:vAlign w:val="center"/>
          </w:tcPr>
          <w:p w14:paraId="612492DC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14:paraId="5322E427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7C978B06" w14:textId="68C4DED6" w:rsidR="00062E56" w:rsidRPr="0075414C" w:rsidRDefault="00BE771F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3.0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6.35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CBD63BB" w14:textId="77777777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552" w:type="dxa"/>
            <w:vAlign w:val="center"/>
          </w:tcPr>
          <w:p w14:paraId="68A7F531" w14:textId="44C8ADC2" w:rsidR="00062E56" w:rsidRPr="0075414C" w:rsidRDefault="00062E56" w:rsidP="0060050F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0.47 </w:t>
            </w:r>
            <w:proofErr w:type="spellStart"/>
            <w:r w:rsidRPr="0075414C">
              <w:rPr>
                <w:rFonts w:ascii="Arial Narrow" w:hAnsi="Arial Narrow"/>
                <w:b/>
                <w:sz w:val="28"/>
                <w:szCs w:val="28"/>
              </w:rPr>
              <w:t>mol</w:t>
            </w:r>
            <w:proofErr w:type="spellEnd"/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</w:p>
        </w:tc>
      </w:tr>
    </w:tbl>
    <w:p w14:paraId="3DC8AEF7" w14:textId="77777777" w:rsidR="0060050F" w:rsidRPr="0075414C" w:rsidRDefault="0060050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E1D9057" w14:textId="77777777" w:rsidR="0060050F" w:rsidRDefault="0060050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br w:type="page"/>
      </w:r>
    </w:p>
    <w:p w14:paraId="6D7CDEBF" w14:textId="491496D9" w:rsidR="0060050F" w:rsidRPr="0060050F" w:rsidRDefault="0060050F" w:rsidP="0060050F">
      <w:pPr>
        <w:pStyle w:val="Indent2"/>
        <w:ind w:left="1701" w:hanging="1701"/>
        <w:rPr>
          <w:rFonts w:ascii="Arial Narrow" w:hAnsi="Arial Narrow"/>
          <w:bCs/>
          <w:sz w:val="28"/>
          <w:szCs w:val="28"/>
        </w:rPr>
      </w:pPr>
      <w:r w:rsidRPr="00251DED">
        <w:rPr>
          <w:rFonts w:ascii="Arial Narrow" w:hAnsi="Arial Narrow"/>
          <w:b/>
          <w:sz w:val="28"/>
          <w:szCs w:val="28"/>
        </w:rPr>
        <w:lastRenderedPageBreak/>
        <w:t>Example:</w:t>
      </w:r>
      <w:r w:rsidRPr="00251DED">
        <w:rPr>
          <w:rFonts w:ascii="Arial Narrow" w:hAnsi="Arial Narrow"/>
          <w:b/>
          <w:sz w:val="28"/>
          <w:szCs w:val="28"/>
        </w:rPr>
        <w:tab/>
      </w:r>
      <w:proofErr w:type="gramStart"/>
      <w:r w:rsidRPr="0060050F">
        <w:rPr>
          <w:rFonts w:ascii="Arial Narrow" w:hAnsi="Arial Narrow"/>
          <w:b/>
          <w:bCs/>
          <w:sz w:val="28"/>
          <w:szCs w:val="28"/>
        </w:rPr>
        <w:t>Iron(</w:t>
      </w:r>
      <w:proofErr w:type="gramEnd"/>
      <w:r w:rsidRPr="0060050F">
        <w:rPr>
          <w:rFonts w:ascii="Arial Narrow" w:hAnsi="Arial Narrow"/>
          <w:b/>
          <w:bCs/>
          <w:sz w:val="28"/>
          <w:szCs w:val="28"/>
        </w:rPr>
        <w:t>II) sulphate</w:t>
      </w:r>
      <w:r w:rsidRPr="0060050F">
        <w:rPr>
          <w:rFonts w:ascii="Arial Narrow" w:hAnsi="Arial Narrow"/>
          <w:bCs/>
          <w:sz w:val="28"/>
          <w:szCs w:val="28"/>
        </w:rPr>
        <w:t xml:space="preserve"> reacts with potassium permanganate in the </w:t>
      </w:r>
      <w:r w:rsidRPr="0060050F">
        <w:rPr>
          <w:rFonts w:ascii="Arial Narrow" w:hAnsi="Arial Narrow"/>
          <w:b/>
          <w:bCs/>
          <w:sz w:val="28"/>
          <w:szCs w:val="28"/>
        </w:rPr>
        <w:t xml:space="preserve">reacting mole ratio of 5 moles </w:t>
      </w:r>
      <w:r w:rsidRPr="0060050F">
        <w:rPr>
          <w:rFonts w:ascii="Arial Narrow" w:hAnsi="Arial Narrow"/>
          <w:bCs/>
          <w:sz w:val="28"/>
          <w:szCs w:val="28"/>
        </w:rPr>
        <w:t xml:space="preserve">of </w:t>
      </w:r>
      <w:r w:rsidRPr="0060050F">
        <w:rPr>
          <w:rFonts w:ascii="Arial Narrow" w:hAnsi="Arial Narrow"/>
          <w:b/>
          <w:bCs/>
          <w:sz w:val="28"/>
          <w:szCs w:val="28"/>
        </w:rPr>
        <w:t>iron(II) sulphate</w:t>
      </w:r>
      <w:r w:rsidRPr="0060050F">
        <w:rPr>
          <w:rFonts w:ascii="Arial Narrow" w:hAnsi="Arial Narrow"/>
          <w:bCs/>
          <w:sz w:val="28"/>
          <w:szCs w:val="28"/>
        </w:rPr>
        <w:t xml:space="preserve"> to </w:t>
      </w:r>
      <w:r w:rsidRPr="0060050F">
        <w:rPr>
          <w:rFonts w:ascii="Arial Narrow" w:hAnsi="Arial Narrow"/>
          <w:b/>
          <w:bCs/>
          <w:sz w:val="28"/>
          <w:szCs w:val="28"/>
        </w:rPr>
        <w:t>1 mole</w:t>
      </w:r>
      <w:r w:rsidRPr="0060050F">
        <w:rPr>
          <w:rFonts w:ascii="Arial Narrow" w:hAnsi="Arial Narrow"/>
          <w:bCs/>
          <w:sz w:val="28"/>
          <w:szCs w:val="28"/>
        </w:rPr>
        <w:t xml:space="preserve"> of </w:t>
      </w:r>
      <w:r w:rsidRPr="0060050F">
        <w:rPr>
          <w:rFonts w:ascii="Arial Narrow" w:hAnsi="Arial Narrow"/>
          <w:b/>
          <w:bCs/>
          <w:sz w:val="28"/>
          <w:szCs w:val="28"/>
        </w:rPr>
        <w:t>potassium permanganate</w:t>
      </w:r>
      <w:r w:rsidRPr="0060050F">
        <w:rPr>
          <w:rFonts w:ascii="Arial Narrow" w:hAnsi="Arial Narrow"/>
          <w:bCs/>
          <w:sz w:val="28"/>
          <w:szCs w:val="28"/>
        </w:rPr>
        <w:t>.</w:t>
      </w:r>
      <w:r>
        <w:rPr>
          <w:rFonts w:ascii="Arial Narrow" w:hAnsi="Arial Narrow"/>
          <w:bCs/>
          <w:sz w:val="28"/>
          <w:szCs w:val="28"/>
        </w:rPr>
        <w:br/>
      </w:r>
    </w:p>
    <w:p w14:paraId="6A7A4091" w14:textId="507827D5" w:rsidR="00EB3418" w:rsidRDefault="0060050F" w:rsidP="00EB3418">
      <w:pPr>
        <w:pStyle w:val="Indent2"/>
        <w:ind w:left="1701" w:hanging="1701"/>
        <w:rPr>
          <w:rFonts w:ascii="Arial Narrow" w:hAnsi="Arial Narrow"/>
          <w:bCs/>
          <w:sz w:val="28"/>
          <w:szCs w:val="28"/>
        </w:rPr>
      </w:pPr>
      <w:r w:rsidRPr="0060050F">
        <w:rPr>
          <w:rFonts w:ascii="Arial Narrow" w:hAnsi="Arial Narrow"/>
          <w:bCs/>
          <w:sz w:val="28"/>
          <w:szCs w:val="28"/>
        </w:rPr>
        <w:tab/>
        <w:t xml:space="preserve">In a titration </w:t>
      </w:r>
      <w:r w:rsidRPr="0060050F">
        <w:rPr>
          <w:rFonts w:ascii="Arial Narrow" w:hAnsi="Arial Narrow"/>
          <w:b/>
          <w:bCs/>
          <w:sz w:val="28"/>
          <w:szCs w:val="28"/>
        </w:rPr>
        <w:t>20 cm</w:t>
      </w:r>
      <w:r w:rsidRPr="0060050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0050F">
        <w:rPr>
          <w:rFonts w:ascii="Arial Narrow" w:hAnsi="Arial Narrow"/>
          <w:bCs/>
          <w:sz w:val="28"/>
          <w:szCs w:val="28"/>
        </w:rPr>
        <w:t xml:space="preserve"> of </w:t>
      </w:r>
      <w:proofErr w:type="gramStart"/>
      <w:r w:rsidRPr="0060050F">
        <w:rPr>
          <w:rFonts w:ascii="Arial Narrow" w:hAnsi="Arial Narrow"/>
          <w:b/>
          <w:bCs/>
          <w:sz w:val="28"/>
          <w:szCs w:val="28"/>
        </w:rPr>
        <w:t>iron(</w:t>
      </w:r>
      <w:proofErr w:type="gramEnd"/>
      <w:r w:rsidRPr="0060050F">
        <w:rPr>
          <w:rFonts w:ascii="Arial Narrow" w:hAnsi="Arial Narrow"/>
          <w:b/>
          <w:bCs/>
          <w:sz w:val="28"/>
          <w:szCs w:val="28"/>
        </w:rPr>
        <w:t>II) sulphate</w:t>
      </w:r>
      <w:r w:rsidRPr="0060050F">
        <w:rPr>
          <w:rFonts w:ascii="Arial Narrow" w:hAnsi="Arial Narrow"/>
          <w:bCs/>
          <w:sz w:val="28"/>
          <w:szCs w:val="28"/>
        </w:rPr>
        <w:t xml:space="preserve"> reacted with </w:t>
      </w:r>
      <w:r w:rsidRPr="0060050F">
        <w:rPr>
          <w:rFonts w:ascii="Arial Narrow" w:hAnsi="Arial Narrow"/>
          <w:b/>
          <w:bCs/>
          <w:sz w:val="28"/>
          <w:szCs w:val="28"/>
        </w:rPr>
        <w:t>22.4 cm</w:t>
      </w:r>
      <w:r w:rsidRPr="0060050F">
        <w:rPr>
          <w:rFonts w:ascii="Arial Narrow" w:hAnsi="Arial Narrow"/>
          <w:b/>
          <w:bCs/>
          <w:sz w:val="28"/>
          <w:szCs w:val="28"/>
          <w:vertAlign w:val="superscript"/>
        </w:rPr>
        <w:t>3</w:t>
      </w:r>
      <w:r w:rsidRPr="0060050F">
        <w:rPr>
          <w:rFonts w:ascii="Arial Narrow" w:hAnsi="Arial Narrow"/>
          <w:bCs/>
          <w:sz w:val="28"/>
          <w:szCs w:val="28"/>
        </w:rPr>
        <w:t xml:space="preserve"> of </w:t>
      </w:r>
      <w:r w:rsidRPr="00EB3418">
        <w:rPr>
          <w:rFonts w:ascii="Arial Narrow" w:hAnsi="Arial Narrow"/>
          <w:b/>
          <w:bCs/>
          <w:sz w:val="28"/>
          <w:szCs w:val="28"/>
        </w:rPr>
        <w:t>0.02</w:t>
      </w:r>
      <w:r w:rsidRPr="0060050F">
        <w:rPr>
          <w:rFonts w:ascii="Arial Narrow" w:hAnsi="Arial Narrow"/>
          <w:bCs/>
          <w:sz w:val="28"/>
          <w:szCs w:val="28"/>
        </w:rPr>
        <w:t xml:space="preserve"> </w:t>
      </w:r>
      <w:proofErr w:type="spellStart"/>
      <w:r w:rsidR="00EB3418" w:rsidRPr="00C2063C">
        <w:rPr>
          <w:rFonts w:ascii="Arial Narrow" w:hAnsi="Arial Narrow"/>
          <w:b/>
          <w:bCs/>
          <w:sz w:val="28"/>
          <w:szCs w:val="28"/>
        </w:rPr>
        <w:t>mol</w:t>
      </w:r>
      <w:proofErr w:type="spellEnd"/>
      <w:r w:rsidR="00EB3418" w:rsidRPr="00C2063C">
        <w:rPr>
          <w:rFonts w:ascii="Arial Narrow" w:hAnsi="Arial Narrow"/>
          <w:b/>
          <w:bCs/>
          <w:sz w:val="28"/>
          <w:szCs w:val="28"/>
        </w:rPr>
        <w:t xml:space="preserve"> </w:t>
      </w:r>
      <w:r w:rsidR="00EB3418" w:rsidRPr="00753E28">
        <w:rPr>
          <w:rFonts w:ascii="Century Schoolbook" w:hAnsi="Century Schoolbook"/>
          <w:b/>
          <w:i/>
          <w:sz w:val="28"/>
          <w:szCs w:val="28"/>
        </w:rPr>
        <w:t>l</w:t>
      </w:r>
      <w:r w:rsidR="00EB3418" w:rsidRPr="00C2063C">
        <w:rPr>
          <w:rFonts w:ascii="Arial Narrow" w:hAnsi="Arial Narrow"/>
          <w:b/>
          <w:bCs/>
          <w:sz w:val="28"/>
          <w:szCs w:val="28"/>
          <w:vertAlign w:val="superscript"/>
        </w:rPr>
        <w:t xml:space="preserve"> </w:t>
      </w:r>
      <w:r w:rsidR="00EB3418">
        <w:rPr>
          <w:rFonts w:ascii="Arial Narrow" w:hAnsi="Arial Narrow"/>
          <w:b/>
          <w:bCs/>
          <w:sz w:val="28"/>
          <w:szCs w:val="28"/>
          <w:vertAlign w:val="superscript"/>
        </w:rPr>
        <w:t>-1</w:t>
      </w:r>
      <w:r w:rsidR="00EB3418" w:rsidRPr="00C2063C">
        <w:rPr>
          <w:rFonts w:ascii="Arial Narrow" w:hAnsi="Arial Narrow"/>
          <w:bCs/>
          <w:sz w:val="28"/>
          <w:szCs w:val="28"/>
          <w:vertAlign w:val="superscript"/>
        </w:rPr>
        <w:t xml:space="preserve"> </w:t>
      </w:r>
      <w:r w:rsidRPr="00EB3418">
        <w:rPr>
          <w:rFonts w:ascii="Arial Narrow" w:hAnsi="Arial Narrow"/>
          <w:b/>
          <w:bCs/>
          <w:sz w:val="28"/>
          <w:szCs w:val="28"/>
        </w:rPr>
        <w:t>potassium permanganate</w:t>
      </w:r>
      <w:r w:rsidR="00EB3418">
        <w:rPr>
          <w:rFonts w:ascii="Arial Narrow" w:hAnsi="Arial Narrow"/>
          <w:bCs/>
          <w:sz w:val="28"/>
          <w:szCs w:val="28"/>
        </w:rPr>
        <w:t xml:space="preserve"> solution.</w:t>
      </w:r>
      <w:r w:rsidR="00EB3418">
        <w:rPr>
          <w:rFonts w:ascii="Arial Narrow" w:hAnsi="Arial Narrow"/>
          <w:bCs/>
          <w:sz w:val="28"/>
          <w:szCs w:val="28"/>
        </w:rPr>
        <w:br/>
      </w:r>
      <w:r w:rsidR="00EB3418">
        <w:rPr>
          <w:rFonts w:ascii="Arial Narrow" w:hAnsi="Arial Narrow"/>
          <w:bCs/>
          <w:sz w:val="28"/>
          <w:szCs w:val="28"/>
        </w:rPr>
        <w:br/>
      </w:r>
      <w:r w:rsidRPr="0060050F">
        <w:rPr>
          <w:rFonts w:ascii="Arial Narrow" w:hAnsi="Arial Narrow"/>
          <w:bCs/>
          <w:sz w:val="28"/>
          <w:szCs w:val="28"/>
        </w:rPr>
        <w:t xml:space="preserve">Calculate the </w:t>
      </w:r>
      <w:r w:rsidRPr="00EB3418">
        <w:rPr>
          <w:rFonts w:ascii="Arial Narrow" w:hAnsi="Arial Narrow"/>
          <w:b/>
          <w:bCs/>
          <w:sz w:val="28"/>
          <w:szCs w:val="28"/>
        </w:rPr>
        <w:t>concentration</w:t>
      </w:r>
      <w:r w:rsidRPr="0060050F">
        <w:rPr>
          <w:rFonts w:ascii="Arial Narrow" w:hAnsi="Arial Narrow"/>
          <w:bCs/>
          <w:sz w:val="28"/>
          <w:szCs w:val="28"/>
        </w:rPr>
        <w:t xml:space="preserve"> of the </w:t>
      </w:r>
      <w:proofErr w:type="gramStart"/>
      <w:r w:rsidRPr="00EB3418">
        <w:rPr>
          <w:rFonts w:ascii="Arial Narrow" w:hAnsi="Arial Narrow"/>
          <w:b/>
          <w:bCs/>
          <w:sz w:val="28"/>
          <w:szCs w:val="28"/>
        </w:rPr>
        <w:t>iron(</w:t>
      </w:r>
      <w:proofErr w:type="gramEnd"/>
      <w:r w:rsidRPr="00EB3418">
        <w:rPr>
          <w:rFonts w:ascii="Arial Narrow" w:hAnsi="Arial Narrow"/>
          <w:b/>
          <w:bCs/>
          <w:sz w:val="28"/>
          <w:szCs w:val="28"/>
        </w:rPr>
        <w:t>II) sulphate</w:t>
      </w:r>
      <w:r w:rsidRPr="0060050F">
        <w:rPr>
          <w:rFonts w:ascii="Arial Narrow" w:hAnsi="Arial Narrow"/>
          <w:bCs/>
          <w:sz w:val="28"/>
          <w:szCs w:val="28"/>
        </w:rPr>
        <w:t xml:space="preserve"> solution.</w:t>
      </w:r>
    </w:p>
    <w:p w14:paraId="1DF74C27" w14:textId="77777777" w:rsidR="00EB3418" w:rsidRDefault="00EB341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567"/>
        <w:gridCol w:w="3119"/>
        <w:gridCol w:w="3119"/>
      </w:tblGrid>
      <w:tr w:rsidR="00EB3418" w14:paraId="79E99BA4" w14:textId="6A03C2DA" w:rsidTr="00697E20">
        <w:trPr>
          <w:jc w:val="center"/>
        </w:trPr>
        <w:tc>
          <w:tcPr>
            <w:tcW w:w="3119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14:paraId="4DF5AE66" w14:textId="77777777" w:rsidR="00EB3418" w:rsidRPr="00EB3418" w:rsidRDefault="00EB3418" w:rsidP="00EB3418">
            <w:pPr>
              <w:spacing w:before="60" w:after="60" w:line="36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>REACTANT 1</w:t>
            </w:r>
          </w:p>
          <w:p w14:paraId="6D729A68" w14:textId="77777777" w:rsidR="00EB3418" w:rsidRDefault="00EB3418" w:rsidP="00EB3418">
            <w:pPr>
              <w:spacing w:before="60" w:after="60" w:line="36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>iron(II) sulphate</w:t>
            </w:r>
          </w:p>
          <w:p w14:paraId="609A8C07" w14:textId="690F5BAD" w:rsidR="00EB3418" w:rsidRPr="00EB3418" w:rsidRDefault="00EB3418" w:rsidP="00EB341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before="60" w:after="60"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proofErr w:type="gramStart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</w:t>
            </w:r>
            <w:proofErr w:type="gramEnd"/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?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</w:rPr>
              <w:t>V</w:t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 xml:space="preserve">1 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20.0</w:t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cm</w:t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7903BE23" w14:textId="495E9009" w:rsidR="00EB3418" w:rsidRDefault="00EB3418" w:rsidP="00EB3418">
            <w:pPr>
              <w:spacing w:before="60" w:after="60" w:line="36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>n</w:t>
            </w:r>
            <w:r w:rsidRPr="00EB3418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1</w:t>
            </w: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 = 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dotted" w:sz="18" w:space="0" w:color="auto"/>
              <w:bottom w:val="nil"/>
              <w:right w:val="dotted" w:sz="18" w:space="0" w:color="auto"/>
            </w:tcBorders>
          </w:tcPr>
          <w:p w14:paraId="1FA2339C" w14:textId="77777777" w:rsidR="00EB3418" w:rsidRDefault="00EB3418" w:rsidP="00EB3418">
            <w:pPr>
              <w:spacing w:before="60" w:after="60" w:line="36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dotted" w:sz="18" w:space="0" w:color="auto"/>
              <w:left w:val="dotted" w:sz="18" w:space="0" w:color="auto"/>
              <w:bottom w:val="dotted" w:sz="18" w:space="0" w:color="auto"/>
              <w:right w:val="dotted" w:sz="18" w:space="0" w:color="auto"/>
            </w:tcBorders>
          </w:tcPr>
          <w:p w14:paraId="239B9598" w14:textId="77777777" w:rsidR="00EB3418" w:rsidRPr="00EB3418" w:rsidRDefault="00EB3418" w:rsidP="00EB3418">
            <w:pPr>
              <w:spacing w:before="60" w:after="60" w:line="36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>REACTANT 2</w:t>
            </w:r>
          </w:p>
          <w:p w14:paraId="7DC3DDC4" w14:textId="77777777" w:rsidR="00EB3418" w:rsidRDefault="00EB3418" w:rsidP="00EB3418">
            <w:pPr>
              <w:spacing w:before="60" w:after="60" w:line="36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>potassium permanganate</w:t>
            </w:r>
          </w:p>
          <w:p w14:paraId="5E1F9AD8" w14:textId="354AC820" w:rsidR="00EB3418" w:rsidRPr="00EB3418" w:rsidRDefault="00EB3418" w:rsidP="00EB3418">
            <w:pPr>
              <w:pStyle w:val="Heading"/>
              <w:tabs>
                <w:tab w:val="left" w:pos="1276"/>
                <w:tab w:val="left" w:pos="2977"/>
                <w:tab w:val="left" w:pos="4820"/>
                <w:tab w:val="left" w:pos="6946"/>
              </w:tabs>
              <w:spacing w:before="60" w:after="60" w:line="360" w:lineRule="auto"/>
              <w:jc w:val="left"/>
              <w:outlineLvl w:val="0"/>
              <w:rPr>
                <w:rFonts w:ascii="Arial Narrow" w:hAnsi="Arial Narrow"/>
                <w:bCs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>C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0.02 </w:t>
            </w:r>
            <w:proofErr w:type="spellStart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>mol</w:t>
            </w:r>
            <w:proofErr w:type="spellEnd"/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</w:t>
            </w:r>
            <w:r w:rsidRPr="008C0DCC">
              <w:rPr>
                <w:rFonts w:ascii="Century Schoolbook" w:hAnsi="Century Schoolbook"/>
                <w:bCs/>
                <w:i/>
                <w:sz w:val="28"/>
                <w:szCs w:val="28"/>
                <w:u w:val="none"/>
              </w:rPr>
              <w:t>l</w:t>
            </w:r>
            <w:r w:rsidRPr="008C0DCC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-1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br/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</w:rPr>
              <w:t>V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  <w:vertAlign w:val="subscript"/>
              </w:rPr>
              <w:t>2</w:t>
            </w:r>
            <w:r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 = 22.4</w:t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</w:rPr>
              <w:t xml:space="preserve"> cm</w:t>
            </w:r>
            <w:r w:rsidRPr="00EB3418">
              <w:rPr>
                <w:rFonts w:ascii="Arial Narrow" w:hAnsi="Arial Narrow"/>
                <w:bCs/>
                <w:sz w:val="28"/>
                <w:szCs w:val="28"/>
                <w:u w:val="none"/>
                <w:vertAlign w:val="superscript"/>
              </w:rPr>
              <w:t>3</w:t>
            </w:r>
          </w:p>
          <w:p w14:paraId="2CA2BAEB" w14:textId="424E1D46" w:rsidR="00EB3418" w:rsidRDefault="00EB3418" w:rsidP="00EB3418">
            <w:pPr>
              <w:spacing w:before="60" w:after="60" w:line="36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n</w:t>
            </w:r>
            <w:r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EB34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 = 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nil"/>
              <w:left w:val="dotted" w:sz="18" w:space="0" w:color="auto"/>
              <w:bottom w:val="nil"/>
              <w:right w:val="nil"/>
            </w:tcBorders>
            <w:vAlign w:val="center"/>
          </w:tcPr>
          <w:p w14:paraId="2D571C08" w14:textId="452A6DDE" w:rsidR="00EB3418" w:rsidRPr="00EB3418" w:rsidRDefault="00BE771F" w:rsidP="00EB3418">
            <w:pPr>
              <w:spacing w:before="60" w:after="60" w:line="36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8"/>
                      <w:szCs w:val="4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1</m:t>
                      </m:r>
                    </m:sub>
                  </m:sSub>
                </m:den>
              </m:f>
            </m:oMath>
            <w:r w:rsidR="00EB3418" w:rsidRPr="00EB3418">
              <w:rPr>
                <w:b/>
                <w:sz w:val="48"/>
                <w:szCs w:val="48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48"/>
                      <w:szCs w:val="4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</w:tbl>
    <w:p w14:paraId="24411C46" w14:textId="77777777" w:rsidR="00EB3418" w:rsidRDefault="00EB341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0E66824" w14:textId="77777777" w:rsidR="00EB3418" w:rsidRPr="0075414C" w:rsidRDefault="00EB3418" w:rsidP="00EB3418">
      <w:pPr>
        <w:pStyle w:val="Indent2"/>
        <w:ind w:left="0" w:firstLine="0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I</w:t>
      </w:r>
      <w:r w:rsidRPr="0075414C">
        <w:rPr>
          <w:rFonts w:ascii="Arial Narrow" w:hAnsi="Arial Narrow"/>
          <w:bCs/>
          <w:sz w:val="28"/>
          <w:szCs w:val="28"/>
        </w:rPr>
        <w:t>nsert the information into the relationship.</w:t>
      </w:r>
    </w:p>
    <w:p w14:paraId="52362E8E" w14:textId="77777777" w:rsidR="00EB3418" w:rsidRPr="0075414C" w:rsidRDefault="00EB3418" w:rsidP="00EB3418">
      <w:pPr>
        <w:pStyle w:val="Indent2"/>
        <w:ind w:left="0" w:firstLine="0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567"/>
        <w:gridCol w:w="2083"/>
        <w:gridCol w:w="567"/>
        <w:gridCol w:w="2552"/>
      </w:tblGrid>
      <w:tr w:rsidR="00EB3418" w:rsidRPr="0075414C" w14:paraId="4AB0B6E7" w14:textId="77777777" w:rsidTr="00EB3418">
        <w:tc>
          <w:tcPr>
            <w:tcW w:w="2082" w:type="dxa"/>
            <w:vAlign w:val="center"/>
          </w:tcPr>
          <w:p w14:paraId="03A4D2A2" w14:textId="1CF43075" w:rsidR="00EB3418" w:rsidRPr="0075414C" w:rsidRDefault="00BE771F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20.0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5314A8B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2F05B174" w14:textId="2D7EE576" w:rsidR="00EB3418" w:rsidRPr="0075414C" w:rsidRDefault="00BE771F" w:rsidP="00EB3418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 xml:space="preserve"> 0.02 </m:t>
                    </m:r>
                    <m:r>
                      <m:rPr>
                        <m:nor/>
                      </m:rPr>
                      <w:rPr>
                        <w:rFonts w:ascii="Arial Narrow" w:eastAsia="MS Gothic" w:hAnsi="Arial Narrow"/>
                        <w:b/>
                        <w:color w:val="000000"/>
                        <w:sz w:val="28"/>
                        <w:szCs w:val="28"/>
                      </w:rPr>
                      <m:t xml:space="preserve">× </m:t>
                    </m:r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22.4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14:paraId="08758BC1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07F3213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B3418" w:rsidRPr="0075414C" w14:paraId="638052D7" w14:textId="77777777" w:rsidTr="00EB3418">
        <w:tc>
          <w:tcPr>
            <w:tcW w:w="2082" w:type="dxa"/>
            <w:vAlign w:val="center"/>
          </w:tcPr>
          <w:p w14:paraId="78659800" w14:textId="4A2D5B5A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Arial Narrow" w:eastAsia="MS Gothic" w:hAnsi="Arial Narrow"/>
                <w:color w:val="000000"/>
                <w:sz w:val="28"/>
                <w:szCs w:val="28"/>
              </w:rPr>
              <w:t>×</w:t>
            </w:r>
            <w:r w:rsidRPr="0075414C">
              <w:rPr>
                <w:rFonts w:ascii="MS Gothic" w:eastAsia="MS Gothic" w:hAnsi="MS Gothic"/>
                <w:color w:val="000000"/>
                <w:sz w:val="28"/>
                <w:szCs w:val="28"/>
              </w:rPr>
              <w:t xml:space="preserve"> </w:t>
            </w:r>
            <w:r w:rsidRPr="0075414C">
              <w:rPr>
                <w:rFonts w:ascii="Arial Narrow Bold" w:eastAsia="MS Gothic" w:hAnsi="Arial Narrow Bold"/>
                <w:b/>
                <w:bCs/>
                <w:color w:val="000000"/>
                <w:sz w:val="28"/>
                <w:szCs w:val="28"/>
              </w:rPr>
              <w:t>4.0</w:t>
            </w:r>
          </w:p>
        </w:tc>
        <w:tc>
          <w:tcPr>
            <w:tcW w:w="567" w:type="dxa"/>
            <w:vAlign w:val="center"/>
          </w:tcPr>
          <w:p w14:paraId="6C854144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4F25C4EA" w14:textId="2A8B3B6D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0.448</w:t>
            </w:r>
          </w:p>
        </w:tc>
        <w:tc>
          <w:tcPr>
            <w:tcW w:w="567" w:type="dxa"/>
          </w:tcPr>
          <w:p w14:paraId="77001E8B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AA0BD05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B3418" w:rsidRPr="0075414C" w14:paraId="744C2C29" w14:textId="77777777" w:rsidTr="00EB3418">
        <w:tc>
          <w:tcPr>
            <w:tcW w:w="2082" w:type="dxa"/>
            <w:vAlign w:val="center"/>
          </w:tcPr>
          <w:p w14:paraId="4CF6DCC5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C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14:paraId="3580432A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083" w:type="dxa"/>
          </w:tcPr>
          <w:p w14:paraId="149D74AF" w14:textId="0C2BE043" w:rsidR="00EB3418" w:rsidRPr="0075414C" w:rsidRDefault="00BE771F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0.448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m:t>4.0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7792098E" w14:textId="77777777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>=</w:t>
            </w:r>
          </w:p>
        </w:tc>
        <w:tc>
          <w:tcPr>
            <w:tcW w:w="2552" w:type="dxa"/>
            <w:vAlign w:val="center"/>
          </w:tcPr>
          <w:p w14:paraId="38857E54" w14:textId="6350039E" w:rsidR="00EB3418" w:rsidRPr="0075414C" w:rsidRDefault="00EB3418" w:rsidP="00EB3418">
            <w:pPr>
              <w:pStyle w:val="Indent2"/>
              <w:spacing w:before="120" w:after="120"/>
              <w:ind w:left="0" w:firstLine="0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0.112 </w:t>
            </w:r>
            <w:proofErr w:type="spellStart"/>
            <w:r w:rsidRPr="0075414C">
              <w:rPr>
                <w:rFonts w:ascii="Arial Narrow" w:hAnsi="Arial Narrow"/>
                <w:b/>
                <w:sz w:val="28"/>
                <w:szCs w:val="28"/>
              </w:rPr>
              <w:t>mol</w:t>
            </w:r>
            <w:proofErr w:type="spellEnd"/>
            <w:r w:rsidRPr="0075414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75414C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75414C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</w:p>
        </w:tc>
      </w:tr>
    </w:tbl>
    <w:p w14:paraId="043DE376" w14:textId="77777777" w:rsidR="0032312D" w:rsidRDefault="0032312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B030973" w14:textId="77777777" w:rsidR="0032312D" w:rsidRDefault="0032312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br w:type="page"/>
      </w:r>
    </w:p>
    <w:p w14:paraId="1E8E5BD1" w14:textId="77777777" w:rsidR="0032312D" w:rsidRPr="00E01229" w:rsidRDefault="0032312D" w:rsidP="0032312D">
      <w:pPr>
        <w:pStyle w:val="Subheadingleft"/>
        <w:outlineLvl w:val="0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56652F00" w14:textId="77777777" w:rsidR="0032312D" w:rsidRPr="00A52093" w:rsidRDefault="0032312D" w:rsidP="0032312D">
      <w:pPr>
        <w:pStyle w:val="Indent1"/>
        <w:rPr>
          <w:rFonts w:ascii="Arial Narrow" w:hAnsi="Arial Narrow"/>
          <w:sz w:val="28"/>
          <w:szCs w:val="28"/>
        </w:rPr>
      </w:pPr>
    </w:p>
    <w:p w14:paraId="02C8F72F" w14:textId="51B03069" w:rsidR="0032312D" w:rsidRDefault="0032312D" w:rsidP="0032312D">
      <w:pPr>
        <w:pStyle w:val="Indent1"/>
        <w:numPr>
          <w:ilvl w:val="0"/>
          <w:numId w:val="10"/>
        </w:numPr>
        <w:ind w:left="567" w:hanging="567"/>
        <w:rPr>
          <w:rFonts w:ascii="Arial Narrow" w:hAnsi="Arial Narrow"/>
          <w:sz w:val="28"/>
          <w:szCs w:val="28"/>
        </w:rPr>
      </w:pPr>
      <w:r w:rsidRPr="003F24FC">
        <w:rPr>
          <w:rFonts w:ascii="Arial Narrow" w:hAnsi="Arial Narrow"/>
          <w:sz w:val="28"/>
          <w:szCs w:val="28"/>
        </w:rPr>
        <w:t>20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="00764D92">
        <w:rPr>
          <w:rFonts w:ascii="Arial Narrow" w:hAnsi="Arial Narrow"/>
          <w:sz w:val="28"/>
          <w:szCs w:val="28"/>
        </w:rPr>
        <w:t xml:space="preserve"> of 0.15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 w:rsidR="00764D92">
        <w:rPr>
          <w:rFonts w:ascii="Arial Narrow" w:hAnsi="Arial Narrow"/>
          <w:sz w:val="28"/>
          <w:szCs w:val="28"/>
        </w:rPr>
        <w:t xml:space="preserve"> potassium</w:t>
      </w:r>
      <w:r>
        <w:rPr>
          <w:rFonts w:ascii="Arial Narrow" w:hAnsi="Arial Narrow"/>
          <w:sz w:val="28"/>
          <w:szCs w:val="28"/>
        </w:rPr>
        <w:t xml:space="preserve"> h</w:t>
      </w:r>
      <w:r w:rsidR="00764D92">
        <w:rPr>
          <w:rFonts w:ascii="Arial Narrow" w:hAnsi="Arial Narrow"/>
          <w:sz w:val="28"/>
          <w:szCs w:val="28"/>
        </w:rPr>
        <w:t>ydroxide was neutralised by 12.3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>
        <w:rPr>
          <w:rFonts w:ascii="Arial Narrow" w:hAnsi="Arial Narrow"/>
          <w:sz w:val="28"/>
          <w:szCs w:val="28"/>
        </w:rPr>
        <w:t xml:space="preserve"> of hydrochloric acid in the reaction shown below. </w:t>
      </w:r>
      <w:r w:rsidRPr="003F24FC">
        <w:rPr>
          <w:rFonts w:ascii="Arial Narrow" w:hAnsi="Arial Narrow"/>
          <w:sz w:val="28"/>
          <w:szCs w:val="28"/>
        </w:rPr>
        <w:t xml:space="preserve"> Calculate the concentration of the hydrochloric acid.</w:t>
      </w:r>
    </w:p>
    <w:p w14:paraId="72BF73ED" w14:textId="77777777" w:rsidR="0032312D" w:rsidRDefault="0032312D" w:rsidP="0032312D">
      <w:pPr>
        <w:pStyle w:val="Indent1"/>
        <w:ind w:left="720" w:firstLine="0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32312D" w:rsidRPr="0084171D" w14:paraId="5283C36C" w14:textId="77777777" w:rsidTr="00B43FC8">
        <w:tc>
          <w:tcPr>
            <w:tcW w:w="1701" w:type="dxa"/>
            <w:shd w:val="clear" w:color="auto" w:fill="auto"/>
          </w:tcPr>
          <w:p w14:paraId="35CF519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 w:rsidRPr="0084171D">
              <w:rPr>
                <w:sz w:val="28"/>
                <w:szCs w:val="28"/>
              </w:rPr>
              <w:t>HCl</w:t>
            </w:r>
            <w:proofErr w:type="spellEnd"/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6D7A26C8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022EBC73" w14:textId="0B97BAFA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32312D" w:rsidRPr="0084171D">
              <w:rPr>
                <w:sz w:val="28"/>
                <w:szCs w:val="28"/>
              </w:rPr>
              <w:t>OH(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56002992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5F479CCF" w14:textId="3CABA15D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</w:t>
            </w:r>
            <w:r w:rsidR="0032312D" w:rsidRPr="0084171D">
              <w:rPr>
                <w:sz w:val="28"/>
                <w:szCs w:val="28"/>
              </w:rPr>
              <w:t>Cl</w:t>
            </w:r>
            <w:proofErr w:type="spellEnd"/>
            <w:r w:rsidR="0032312D" w:rsidRPr="0084171D">
              <w:rPr>
                <w:sz w:val="28"/>
                <w:szCs w:val="28"/>
              </w:rPr>
              <w:t>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595788B7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0E24B451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3126471E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24830C83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3ECEB2A" w14:textId="77777777" w:rsidR="0032312D" w:rsidRPr="003F24FC" w:rsidRDefault="0032312D" w:rsidP="0032312D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5306776F" w14:textId="77777777" w:rsidR="0032312D" w:rsidRPr="003F24FC" w:rsidRDefault="0032312D" w:rsidP="0032312D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3A20BA9C" w14:textId="10995BD8" w:rsidR="0032312D" w:rsidRPr="003F24FC" w:rsidRDefault="0032312D" w:rsidP="0032312D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2.</w:t>
      </w:r>
      <w:r w:rsidR="00764D92">
        <w:rPr>
          <w:rFonts w:ascii="Arial Narrow" w:hAnsi="Arial Narrow"/>
          <w:sz w:val="28"/>
          <w:szCs w:val="28"/>
        </w:rPr>
        <w:tab/>
        <w:t>10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>
        <w:rPr>
          <w:rFonts w:ascii="Arial Narrow" w:hAnsi="Arial Narrow"/>
          <w:sz w:val="28"/>
          <w:szCs w:val="28"/>
        </w:rPr>
        <w:t xml:space="preserve"> of 0.5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 xml:space="preserve"> </w:t>
      </w:r>
      <w:r w:rsidR="00764D92">
        <w:rPr>
          <w:rFonts w:ascii="Arial Narrow" w:hAnsi="Arial Narrow"/>
          <w:sz w:val="28"/>
          <w:szCs w:val="28"/>
        </w:rPr>
        <w:t>sodium</w:t>
      </w:r>
      <w:r>
        <w:rPr>
          <w:rFonts w:ascii="Arial Narrow" w:hAnsi="Arial Narrow"/>
          <w:sz w:val="28"/>
          <w:szCs w:val="28"/>
        </w:rPr>
        <w:t xml:space="preserve"> hydroxide </w:t>
      </w:r>
      <w:r w:rsidRPr="003F24FC">
        <w:rPr>
          <w:rFonts w:ascii="Arial Narrow" w:hAnsi="Arial Narrow"/>
          <w:sz w:val="28"/>
          <w:szCs w:val="28"/>
        </w:rPr>
        <w:t xml:space="preserve">was neutralised by </w:t>
      </w:r>
      <w:r>
        <w:rPr>
          <w:rFonts w:ascii="Arial Narrow" w:hAnsi="Arial Narrow"/>
          <w:sz w:val="28"/>
          <w:szCs w:val="28"/>
        </w:rPr>
        <w:t>11.3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 w:rsidRPr="003F24FC">
        <w:rPr>
          <w:rFonts w:ascii="Arial Narrow" w:hAnsi="Arial Narrow"/>
          <w:sz w:val="28"/>
          <w:szCs w:val="28"/>
        </w:rPr>
        <w:t xml:space="preserve"> of nitric acid</w:t>
      </w:r>
      <w:r>
        <w:rPr>
          <w:rFonts w:ascii="Arial Narrow" w:hAnsi="Arial Narrow"/>
          <w:sz w:val="28"/>
          <w:szCs w:val="28"/>
        </w:rPr>
        <w:t xml:space="preserve"> in the reaction shown below</w:t>
      </w:r>
      <w:r w:rsidRPr="003F24FC">
        <w:rPr>
          <w:rFonts w:ascii="Arial Narrow" w:hAnsi="Arial Narrow"/>
          <w:sz w:val="28"/>
          <w:szCs w:val="28"/>
        </w:rPr>
        <w:t>.  Calculate the concentration of the nitric acid.</w:t>
      </w:r>
    </w:p>
    <w:p w14:paraId="14A3D1FC" w14:textId="77777777" w:rsidR="0032312D" w:rsidRDefault="0032312D" w:rsidP="0032312D">
      <w:pPr>
        <w:pStyle w:val="Indent1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32312D" w:rsidRPr="0084171D" w14:paraId="257E40DD" w14:textId="77777777" w:rsidTr="00B43FC8">
        <w:tc>
          <w:tcPr>
            <w:tcW w:w="1701" w:type="dxa"/>
            <w:shd w:val="clear" w:color="auto" w:fill="auto"/>
          </w:tcPr>
          <w:p w14:paraId="6BBB65D2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F3E08C0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59E2711C" w14:textId="50B93511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</w:t>
            </w:r>
            <w:r w:rsidR="0032312D" w:rsidRPr="0084171D">
              <w:rPr>
                <w:sz w:val="28"/>
                <w:szCs w:val="28"/>
              </w:rPr>
              <w:t>OH</w:t>
            </w:r>
            <w:proofErr w:type="spellEnd"/>
            <w:r w:rsidR="0032312D" w:rsidRPr="0084171D">
              <w:rPr>
                <w:sz w:val="28"/>
                <w:szCs w:val="28"/>
              </w:rPr>
              <w:t>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5F1A2453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08F0663D" w14:textId="648B3123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  <w:r w:rsidR="0032312D" w:rsidRPr="0084171D">
              <w:rPr>
                <w:sz w:val="28"/>
                <w:szCs w:val="28"/>
              </w:rPr>
              <w:t>NO</w:t>
            </w:r>
            <w:r w:rsidR="0032312D" w:rsidRPr="0084171D">
              <w:rPr>
                <w:sz w:val="28"/>
                <w:szCs w:val="28"/>
                <w:vertAlign w:val="subscript"/>
              </w:rPr>
              <w:t>3</w:t>
            </w:r>
            <w:r w:rsidR="0032312D" w:rsidRPr="0084171D">
              <w:rPr>
                <w:sz w:val="28"/>
                <w:szCs w:val="28"/>
              </w:rPr>
              <w:t>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98EDCB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48B65F47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1771F7DE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0A3EC7A8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78B270A" w14:textId="77777777" w:rsidR="0032312D" w:rsidRDefault="0032312D" w:rsidP="0032312D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306592C9" w14:textId="77777777" w:rsidR="0032312D" w:rsidRPr="003F24FC" w:rsidRDefault="0032312D" w:rsidP="0032312D">
      <w:pPr>
        <w:pStyle w:val="Indent1"/>
        <w:ind w:left="0" w:firstLine="0"/>
        <w:rPr>
          <w:rFonts w:ascii="Arial Narrow" w:hAnsi="Arial Narrow"/>
          <w:sz w:val="28"/>
          <w:szCs w:val="28"/>
        </w:rPr>
      </w:pPr>
    </w:p>
    <w:p w14:paraId="43BCEF14" w14:textId="33F031B5" w:rsidR="0032312D" w:rsidRDefault="0032312D" w:rsidP="0032312D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3.</w:t>
      </w:r>
      <w:r w:rsidR="00764D92">
        <w:rPr>
          <w:rFonts w:ascii="Arial Narrow" w:hAnsi="Arial Narrow"/>
          <w:sz w:val="28"/>
          <w:szCs w:val="28"/>
        </w:rPr>
        <w:tab/>
        <w:t>13.7</w:t>
      </w:r>
      <w:r>
        <w:rPr>
          <w:rFonts w:ascii="Arial Narrow" w:hAnsi="Arial Narrow"/>
          <w:sz w:val="28"/>
          <w:szCs w:val="28"/>
        </w:rPr>
        <w:t xml:space="preserve"> cm</w:t>
      </w:r>
      <w:r>
        <w:rPr>
          <w:rFonts w:ascii="Arial Narrow" w:hAnsi="Arial Narrow"/>
          <w:sz w:val="28"/>
          <w:szCs w:val="28"/>
          <w:vertAlign w:val="superscript"/>
        </w:rPr>
        <w:t>3</w:t>
      </w:r>
      <w:r w:rsidR="00764D92">
        <w:rPr>
          <w:rFonts w:ascii="Arial Narrow" w:hAnsi="Arial Narrow"/>
          <w:sz w:val="28"/>
          <w:szCs w:val="28"/>
        </w:rPr>
        <w:t xml:space="preserve"> of 0.15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 w:rsidRPr="00132A50"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</w:t>
      </w:r>
      <w:proofErr w:type="gramStart"/>
      <w:r>
        <w:rPr>
          <w:rFonts w:ascii="Arial Narrow" w:hAnsi="Arial Narrow"/>
          <w:sz w:val="28"/>
          <w:szCs w:val="28"/>
          <w:vertAlign w:val="superscript"/>
        </w:rPr>
        <w:t>1</w:t>
      </w:r>
      <w:r>
        <w:rPr>
          <w:rFonts w:ascii="Arial Narrow" w:hAnsi="Arial Narrow"/>
          <w:sz w:val="28"/>
          <w:szCs w:val="28"/>
        </w:rPr>
        <w:t xml:space="preserve"> </w:t>
      </w:r>
      <w:r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sulfur</w:t>
      </w:r>
      <w:r w:rsidRPr="003F24FC">
        <w:rPr>
          <w:rFonts w:ascii="Arial Narrow" w:hAnsi="Arial Narrow"/>
          <w:sz w:val="28"/>
          <w:szCs w:val="28"/>
        </w:rPr>
        <w:t>ic</w:t>
      </w:r>
      <w:proofErr w:type="spellEnd"/>
      <w:proofErr w:type="gramEnd"/>
      <w:r w:rsidRPr="003F24FC">
        <w:rPr>
          <w:rFonts w:ascii="Arial Narrow" w:hAnsi="Arial Narrow"/>
          <w:sz w:val="28"/>
          <w:szCs w:val="28"/>
        </w:rPr>
        <w:t xml:space="preserve"> acid</w:t>
      </w:r>
      <w:r>
        <w:rPr>
          <w:rFonts w:ascii="Arial Narrow" w:hAnsi="Arial Narrow"/>
          <w:sz w:val="28"/>
          <w:szCs w:val="28"/>
        </w:rPr>
        <w:t xml:space="preserve"> </w:t>
      </w:r>
      <w:r w:rsidRPr="003F24FC">
        <w:rPr>
          <w:rFonts w:ascii="Arial Narrow" w:hAnsi="Arial Narrow"/>
          <w:sz w:val="28"/>
          <w:szCs w:val="28"/>
        </w:rPr>
        <w:t>neutralise</w:t>
      </w:r>
      <w:r>
        <w:rPr>
          <w:rFonts w:ascii="Arial Narrow" w:hAnsi="Arial Narrow"/>
          <w:sz w:val="28"/>
          <w:szCs w:val="28"/>
        </w:rPr>
        <w:t>d 20</w:t>
      </w:r>
      <w:r w:rsidRPr="003F24FC">
        <w:rPr>
          <w:rFonts w:ascii="Arial Narrow" w:hAnsi="Arial Narrow"/>
          <w:sz w:val="28"/>
          <w:szCs w:val="28"/>
        </w:rPr>
        <w:t xml:space="preserve"> cm</w:t>
      </w:r>
      <w:r w:rsidRPr="003F24FC">
        <w:rPr>
          <w:rFonts w:ascii="Arial Narrow" w:hAnsi="Arial Narrow"/>
          <w:sz w:val="28"/>
          <w:szCs w:val="28"/>
          <w:vertAlign w:val="superscript"/>
        </w:rPr>
        <w:t>3</w:t>
      </w:r>
      <w:r>
        <w:rPr>
          <w:rFonts w:ascii="Arial Narrow" w:hAnsi="Arial Narrow"/>
          <w:sz w:val="28"/>
          <w:szCs w:val="28"/>
        </w:rPr>
        <w:t xml:space="preserve"> of </w:t>
      </w:r>
      <w:r w:rsidR="00764D92">
        <w:rPr>
          <w:rFonts w:ascii="Arial Narrow" w:hAnsi="Arial Narrow"/>
          <w:sz w:val="28"/>
          <w:szCs w:val="28"/>
        </w:rPr>
        <w:t>sodium</w:t>
      </w:r>
      <w:r>
        <w:rPr>
          <w:rFonts w:ascii="Arial Narrow" w:hAnsi="Arial Narrow"/>
          <w:sz w:val="28"/>
          <w:szCs w:val="28"/>
        </w:rPr>
        <w:t xml:space="preserve"> hydroxide in the reaction shown below</w:t>
      </w:r>
      <w:r w:rsidRPr="003F24FC">
        <w:rPr>
          <w:rFonts w:ascii="Arial Narrow" w:hAnsi="Arial Narrow"/>
          <w:sz w:val="28"/>
          <w:szCs w:val="28"/>
        </w:rPr>
        <w:t xml:space="preserve">.  Calculate the </w:t>
      </w:r>
      <w:r>
        <w:rPr>
          <w:rFonts w:ascii="Arial Narrow" w:hAnsi="Arial Narrow"/>
          <w:sz w:val="28"/>
          <w:szCs w:val="28"/>
        </w:rPr>
        <w:t>concentration of the potassium hydroxide.</w:t>
      </w:r>
      <w:r>
        <w:rPr>
          <w:rFonts w:ascii="Arial Narrow" w:hAnsi="Arial Narrow"/>
          <w:sz w:val="28"/>
          <w:szCs w:val="28"/>
        </w:rPr>
        <w:br/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284"/>
        <w:gridCol w:w="1418"/>
      </w:tblGrid>
      <w:tr w:rsidR="0032312D" w:rsidRPr="0084171D" w14:paraId="188F6153" w14:textId="77777777" w:rsidTr="00B43FC8">
        <w:tc>
          <w:tcPr>
            <w:tcW w:w="1701" w:type="dxa"/>
            <w:shd w:val="clear" w:color="auto" w:fill="auto"/>
          </w:tcPr>
          <w:p w14:paraId="422CA5BC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SO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45DF047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17BB745F" w14:textId="13795A59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Na</w:t>
            </w:r>
            <w:r w:rsidR="0032312D" w:rsidRPr="0084171D">
              <w:rPr>
                <w:sz w:val="28"/>
                <w:szCs w:val="28"/>
              </w:rPr>
              <w:t>OH</w:t>
            </w:r>
            <w:proofErr w:type="spellEnd"/>
            <w:r w:rsidR="0032312D" w:rsidRPr="0084171D">
              <w:rPr>
                <w:sz w:val="28"/>
                <w:szCs w:val="28"/>
              </w:rPr>
              <w:t>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6C0EE5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05842B61" w14:textId="5BF5403C" w:rsidR="0032312D" w:rsidRPr="0084171D" w:rsidRDefault="00764D92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  <w:r w:rsidR="0032312D" w:rsidRPr="0084171D">
              <w:rPr>
                <w:sz w:val="28"/>
                <w:szCs w:val="28"/>
                <w:vertAlign w:val="subscript"/>
              </w:rPr>
              <w:t>2</w:t>
            </w:r>
            <w:r w:rsidR="0032312D" w:rsidRPr="0084171D">
              <w:rPr>
                <w:sz w:val="28"/>
                <w:szCs w:val="28"/>
              </w:rPr>
              <w:t>SO</w:t>
            </w:r>
            <w:r w:rsidR="0032312D" w:rsidRPr="0084171D">
              <w:rPr>
                <w:sz w:val="28"/>
                <w:szCs w:val="28"/>
                <w:vertAlign w:val="subscript"/>
              </w:rPr>
              <w:t>4</w:t>
            </w:r>
            <w:r w:rsidR="0032312D" w:rsidRPr="0084171D">
              <w:rPr>
                <w:sz w:val="28"/>
                <w:szCs w:val="28"/>
              </w:rPr>
              <w:t>(</w:t>
            </w:r>
            <w:proofErr w:type="spellStart"/>
            <w:r w:rsidR="0032312D" w:rsidRPr="0084171D">
              <w:rPr>
                <w:sz w:val="28"/>
                <w:szCs w:val="28"/>
              </w:rPr>
              <w:t>aq</w:t>
            </w:r>
            <w:proofErr w:type="spellEnd"/>
            <w:r w:rsidR="0032312D"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3A80E6F4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7E28F9C0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502362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40E47CAA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4F955F47" w14:textId="77777777" w:rsidR="0032312D" w:rsidRDefault="0032312D" w:rsidP="0032312D">
      <w:pPr>
        <w:pStyle w:val="Indent1"/>
        <w:ind w:left="502" w:firstLine="0"/>
        <w:rPr>
          <w:rFonts w:ascii="Arial Narrow" w:hAnsi="Arial Narrow"/>
          <w:sz w:val="28"/>
          <w:szCs w:val="28"/>
        </w:rPr>
      </w:pPr>
    </w:p>
    <w:p w14:paraId="3075147D" w14:textId="77777777" w:rsidR="0032312D" w:rsidRPr="003F24FC" w:rsidRDefault="0032312D" w:rsidP="0032312D">
      <w:pPr>
        <w:pStyle w:val="Indent1"/>
        <w:ind w:left="502" w:firstLine="0"/>
        <w:rPr>
          <w:rFonts w:ascii="Arial Narrow" w:hAnsi="Arial Narrow"/>
          <w:sz w:val="28"/>
          <w:szCs w:val="28"/>
        </w:rPr>
      </w:pPr>
    </w:p>
    <w:p w14:paraId="169FD641" w14:textId="6AAD0702" w:rsidR="0032312D" w:rsidRPr="00C24C15" w:rsidRDefault="0032312D" w:rsidP="0032312D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4.</w:t>
      </w:r>
      <w:r w:rsidRPr="003F24F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20</w:t>
      </w:r>
      <w:r w:rsidRPr="00C24C15">
        <w:rPr>
          <w:rFonts w:ascii="Arial Narrow" w:hAnsi="Arial Narrow"/>
          <w:sz w:val="28"/>
          <w:szCs w:val="28"/>
        </w:rPr>
        <w:t xml:space="preserve"> cm</w:t>
      </w:r>
      <w:r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764D92">
        <w:rPr>
          <w:rFonts w:ascii="Arial Narrow" w:hAnsi="Arial Narrow"/>
          <w:sz w:val="28"/>
          <w:szCs w:val="28"/>
        </w:rPr>
        <w:t xml:space="preserve"> of 0.25</w:t>
      </w:r>
      <w:r w:rsidRPr="00C24C1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24C15">
        <w:rPr>
          <w:rFonts w:ascii="Arial Narrow" w:hAnsi="Arial Narrow"/>
          <w:sz w:val="28"/>
          <w:szCs w:val="28"/>
        </w:rPr>
        <w:t>mol</w:t>
      </w:r>
      <w:proofErr w:type="spellEnd"/>
      <w:r w:rsidRPr="00C24C15"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 xml:space="preserve"> lithium carbonate solution </w:t>
      </w:r>
      <w:r w:rsidRPr="00C24C15">
        <w:rPr>
          <w:rFonts w:ascii="Arial Narrow" w:hAnsi="Arial Narrow"/>
          <w:sz w:val="28"/>
          <w:szCs w:val="28"/>
        </w:rPr>
        <w:t>was ne</w:t>
      </w:r>
      <w:r w:rsidR="00764D92">
        <w:rPr>
          <w:rFonts w:ascii="Arial Narrow" w:hAnsi="Arial Narrow"/>
          <w:sz w:val="28"/>
          <w:szCs w:val="28"/>
        </w:rPr>
        <w:t>utralised by 12.7</w:t>
      </w:r>
      <w:r w:rsidRPr="00C24C15">
        <w:rPr>
          <w:rFonts w:ascii="Arial Narrow" w:hAnsi="Arial Narrow"/>
          <w:sz w:val="28"/>
          <w:szCs w:val="28"/>
        </w:rPr>
        <w:t xml:space="preserve"> cm</w:t>
      </w:r>
      <w:r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Pr="00C24C15">
        <w:rPr>
          <w:rFonts w:ascii="Arial Narrow" w:hAnsi="Arial Narrow"/>
          <w:sz w:val="28"/>
          <w:szCs w:val="28"/>
        </w:rPr>
        <w:t xml:space="preserve"> of nitric acid </w:t>
      </w:r>
      <w:r>
        <w:rPr>
          <w:rFonts w:ascii="Arial Narrow" w:hAnsi="Arial Narrow"/>
          <w:sz w:val="28"/>
          <w:szCs w:val="28"/>
        </w:rPr>
        <w:t>in the reaction shown below</w:t>
      </w:r>
      <w:r w:rsidRPr="003F24FC"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t xml:space="preserve">  </w:t>
      </w:r>
      <w:r w:rsidRPr="00C24C15">
        <w:rPr>
          <w:rFonts w:ascii="Arial Narrow" w:hAnsi="Arial Narrow"/>
          <w:sz w:val="28"/>
          <w:szCs w:val="28"/>
        </w:rPr>
        <w:t>Calculate the concentration of the nitric acid.</w:t>
      </w:r>
    </w:p>
    <w:p w14:paraId="0CEB4319" w14:textId="77777777" w:rsidR="0032312D" w:rsidRDefault="0032312D" w:rsidP="0032312D">
      <w:pPr>
        <w:pStyle w:val="Indent1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701"/>
        <w:gridCol w:w="351"/>
        <w:gridCol w:w="1701"/>
        <w:gridCol w:w="851"/>
        <w:gridCol w:w="1701"/>
        <w:gridCol w:w="351"/>
        <w:gridCol w:w="1418"/>
        <w:gridCol w:w="351"/>
        <w:gridCol w:w="1418"/>
      </w:tblGrid>
      <w:tr w:rsidR="0032312D" w:rsidRPr="0084171D" w14:paraId="3002506A" w14:textId="77777777" w:rsidTr="00B43FC8">
        <w:tc>
          <w:tcPr>
            <w:tcW w:w="1701" w:type="dxa"/>
            <w:shd w:val="clear" w:color="auto" w:fill="auto"/>
          </w:tcPr>
          <w:p w14:paraId="3879D480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HNO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34D9F1BE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281BC531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Li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CO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68A0FF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701" w:type="dxa"/>
            <w:shd w:val="clear" w:color="auto" w:fill="auto"/>
          </w:tcPr>
          <w:p w14:paraId="64F53951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LiNO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2EA4BABC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009C7DC4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E9175EA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7D653DD7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CO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(g)</w:t>
            </w:r>
          </w:p>
        </w:tc>
      </w:tr>
    </w:tbl>
    <w:p w14:paraId="63D3B292" w14:textId="77777777" w:rsidR="0032312D" w:rsidRPr="00C24C15" w:rsidRDefault="0032312D" w:rsidP="0032312D">
      <w:pPr>
        <w:pStyle w:val="Indent1"/>
        <w:rPr>
          <w:rFonts w:ascii="Arial Narrow" w:hAnsi="Arial Narrow"/>
          <w:sz w:val="28"/>
          <w:szCs w:val="28"/>
        </w:rPr>
      </w:pPr>
    </w:p>
    <w:p w14:paraId="4B76707E" w14:textId="77777777" w:rsidR="0032312D" w:rsidRPr="00C24C15" w:rsidRDefault="0032312D" w:rsidP="0032312D">
      <w:pPr>
        <w:pStyle w:val="Indent1"/>
        <w:rPr>
          <w:rFonts w:ascii="Arial Narrow" w:hAnsi="Arial Narrow"/>
          <w:sz w:val="28"/>
          <w:szCs w:val="28"/>
        </w:rPr>
      </w:pPr>
    </w:p>
    <w:p w14:paraId="19C6695E" w14:textId="6EF6E4CB" w:rsidR="0032312D" w:rsidRPr="00C24C15" w:rsidRDefault="0032312D" w:rsidP="0032312D">
      <w:pPr>
        <w:pStyle w:val="Indent1"/>
        <w:rPr>
          <w:rFonts w:ascii="Arial Narrow" w:hAnsi="Arial Narrow"/>
          <w:sz w:val="28"/>
          <w:szCs w:val="28"/>
        </w:rPr>
      </w:pPr>
      <w:r w:rsidRPr="005A0E5D">
        <w:rPr>
          <w:rFonts w:ascii="Arial Narrow" w:hAnsi="Arial Narrow"/>
          <w:b/>
          <w:sz w:val="28"/>
          <w:szCs w:val="28"/>
        </w:rPr>
        <w:t>5.</w:t>
      </w:r>
      <w:r w:rsidRPr="00C24C15">
        <w:rPr>
          <w:rFonts w:ascii="Arial Narrow" w:hAnsi="Arial Narrow"/>
          <w:sz w:val="28"/>
          <w:szCs w:val="28"/>
        </w:rPr>
        <w:tab/>
      </w:r>
      <w:r w:rsidR="00764D92">
        <w:rPr>
          <w:rFonts w:ascii="Arial Narrow" w:hAnsi="Arial Narrow"/>
          <w:sz w:val="28"/>
          <w:szCs w:val="28"/>
        </w:rPr>
        <w:t>15.4</w:t>
      </w:r>
      <w:r w:rsidRPr="00C24C15">
        <w:rPr>
          <w:rFonts w:ascii="Arial Narrow" w:hAnsi="Arial Narrow"/>
          <w:sz w:val="28"/>
          <w:szCs w:val="28"/>
        </w:rPr>
        <w:t xml:space="preserve"> cm</w:t>
      </w:r>
      <w:r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="00764D92">
        <w:rPr>
          <w:rFonts w:ascii="Arial Narrow" w:hAnsi="Arial Narrow"/>
          <w:sz w:val="28"/>
          <w:szCs w:val="28"/>
        </w:rPr>
        <w:t xml:space="preserve"> of 0.2</w:t>
      </w:r>
      <w:r w:rsidRPr="00C24C1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24C15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 w:rsidRPr="00C24C15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phosphoric acid neutralised 2</w:t>
      </w:r>
      <w:r w:rsidRPr="00C24C15">
        <w:rPr>
          <w:rFonts w:ascii="Arial Narrow" w:hAnsi="Arial Narrow"/>
          <w:sz w:val="28"/>
          <w:szCs w:val="28"/>
        </w:rPr>
        <w:t>5 cm</w:t>
      </w:r>
      <w:r w:rsidRPr="00C24C15">
        <w:rPr>
          <w:rFonts w:ascii="Arial Narrow" w:hAnsi="Arial Narrow"/>
          <w:sz w:val="28"/>
          <w:szCs w:val="28"/>
          <w:vertAlign w:val="superscript"/>
        </w:rPr>
        <w:t>3</w:t>
      </w:r>
      <w:r w:rsidRPr="00C24C15">
        <w:rPr>
          <w:rFonts w:ascii="Arial Narrow" w:hAnsi="Arial Narrow"/>
          <w:sz w:val="28"/>
          <w:szCs w:val="28"/>
        </w:rPr>
        <w:t xml:space="preserve"> of sodium carbonate solution </w:t>
      </w:r>
      <w:r>
        <w:rPr>
          <w:rFonts w:ascii="Arial Narrow" w:hAnsi="Arial Narrow"/>
          <w:sz w:val="28"/>
          <w:szCs w:val="28"/>
        </w:rPr>
        <w:t>in the reaction shown below</w:t>
      </w:r>
      <w:r w:rsidRPr="00C24C15">
        <w:rPr>
          <w:rFonts w:ascii="Arial Narrow" w:hAnsi="Arial Narrow"/>
          <w:sz w:val="28"/>
          <w:szCs w:val="28"/>
        </w:rPr>
        <w:t>.  Calculate the concentration of the sodium carbonate solution.</w:t>
      </w:r>
    </w:p>
    <w:p w14:paraId="6BC4FB96" w14:textId="77777777" w:rsidR="0032312D" w:rsidRDefault="0032312D" w:rsidP="0032312D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985"/>
        <w:gridCol w:w="851"/>
        <w:gridCol w:w="1928"/>
        <w:gridCol w:w="284"/>
        <w:gridCol w:w="1418"/>
        <w:gridCol w:w="284"/>
        <w:gridCol w:w="1418"/>
      </w:tblGrid>
      <w:tr w:rsidR="0032312D" w:rsidRPr="0084171D" w14:paraId="6F10830F" w14:textId="77777777" w:rsidTr="00B43FC8">
        <w:tc>
          <w:tcPr>
            <w:tcW w:w="1701" w:type="dxa"/>
            <w:shd w:val="clear" w:color="auto" w:fill="auto"/>
          </w:tcPr>
          <w:p w14:paraId="7EF48B6C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H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PO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69597AA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985" w:type="dxa"/>
            <w:shd w:val="clear" w:color="auto" w:fill="auto"/>
          </w:tcPr>
          <w:p w14:paraId="33E7F7C0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3 Na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CO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1853EB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Symbol" w:hAnsi="Symbol"/>
                <w:b/>
                <w:sz w:val="32"/>
                <w:szCs w:val="32"/>
              </w:rPr>
              <w:t></w:t>
            </w:r>
          </w:p>
        </w:tc>
        <w:tc>
          <w:tcPr>
            <w:tcW w:w="1928" w:type="dxa"/>
            <w:shd w:val="clear" w:color="auto" w:fill="auto"/>
          </w:tcPr>
          <w:p w14:paraId="7158500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2 Na</w:t>
            </w:r>
            <w:r w:rsidRPr="0084171D">
              <w:rPr>
                <w:sz w:val="28"/>
                <w:szCs w:val="28"/>
                <w:vertAlign w:val="subscript"/>
              </w:rPr>
              <w:t>3</w:t>
            </w:r>
            <w:r w:rsidRPr="0084171D">
              <w:rPr>
                <w:sz w:val="28"/>
                <w:szCs w:val="28"/>
              </w:rPr>
              <w:t>PO</w:t>
            </w:r>
            <w:r w:rsidRPr="0084171D">
              <w:rPr>
                <w:sz w:val="28"/>
                <w:szCs w:val="28"/>
                <w:vertAlign w:val="subscript"/>
              </w:rPr>
              <w:t>4</w:t>
            </w:r>
            <w:r w:rsidRPr="0084171D">
              <w:rPr>
                <w:sz w:val="28"/>
                <w:szCs w:val="28"/>
              </w:rPr>
              <w:t>(</w:t>
            </w:r>
            <w:proofErr w:type="spellStart"/>
            <w:r w:rsidRPr="0084171D">
              <w:rPr>
                <w:sz w:val="28"/>
                <w:szCs w:val="28"/>
              </w:rPr>
              <w:t>aq</w:t>
            </w:r>
            <w:proofErr w:type="spellEnd"/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64035829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6F5A1680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3 H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O(</w:t>
            </w:r>
            <w:r w:rsidRPr="0084171D">
              <w:rPr>
                <w:i/>
                <w:sz w:val="28"/>
                <w:szCs w:val="28"/>
              </w:rPr>
              <w:t>l</w:t>
            </w:r>
            <w:r w:rsidRPr="0084171D">
              <w:rPr>
                <w:sz w:val="28"/>
                <w:szCs w:val="28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6E1E2522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84171D">
              <w:rPr>
                <w:rFonts w:ascii="Arial Narrow" w:hAnsi="Arial Narrow"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14:paraId="15837447" w14:textId="77777777" w:rsidR="0032312D" w:rsidRPr="0084171D" w:rsidRDefault="0032312D" w:rsidP="00B43FC8">
            <w:pPr>
              <w:pStyle w:val="Indent1"/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84171D">
              <w:rPr>
                <w:sz w:val="28"/>
                <w:szCs w:val="28"/>
              </w:rPr>
              <w:t>3 CO</w:t>
            </w:r>
            <w:r w:rsidRPr="0084171D">
              <w:rPr>
                <w:sz w:val="28"/>
                <w:szCs w:val="28"/>
                <w:vertAlign w:val="subscript"/>
              </w:rPr>
              <w:t>2</w:t>
            </w:r>
            <w:r w:rsidRPr="0084171D">
              <w:rPr>
                <w:sz w:val="28"/>
                <w:szCs w:val="28"/>
              </w:rPr>
              <w:t>(g)</w:t>
            </w:r>
          </w:p>
        </w:tc>
      </w:tr>
    </w:tbl>
    <w:p w14:paraId="6780CA49" w14:textId="77777777" w:rsidR="0032312D" w:rsidRDefault="0032312D" w:rsidP="0032312D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52DD4BD4" w14:textId="77777777" w:rsidR="0032312D" w:rsidRPr="00B11CF6" w:rsidRDefault="0032312D" w:rsidP="0032312D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0EB2E0C8" w14:textId="5CE7A49B" w:rsidR="0032312D" w:rsidRPr="00B11CF6" w:rsidRDefault="0032312D" w:rsidP="0032312D">
      <w:pPr>
        <w:pStyle w:val="Indent1"/>
        <w:rPr>
          <w:rFonts w:ascii="Arial Narrow" w:hAnsi="Arial Narrow"/>
          <w:sz w:val="28"/>
          <w:szCs w:val="28"/>
        </w:rPr>
      </w:pPr>
      <w:r w:rsidRPr="00A35C04">
        <w:rPr>
          <w:rFonts w:ascii="Arial Narrow" w:hAnsi="Arial Narrow"/>
          <w:b/>
          <w:sz w:val="28"/>
          <w:szCs w:val="28"/>
        </w:rPr>
        <w:t>6.</w:t>
      </w:r>
      <w:r w:rsidRPr="00B11CF6">
        <w:rPr>
          <w:rFonts w:ascii="Arial Narrow" w:hAnsi="Arial Narrow"/>
          <w:sz w:val="28"/>
          <w:szCs w:val="28"/>
        </w:rPr>
        <w:tab/>
        <w:t xml:space="preserve">In the analysis of </w:t>
      </w:r>
      <w:proofErr w:type="gramStart"/>
      <w:r w:rsidRPr="00B11CF6">
        <w:rPr>
          <w:rFonts w:ascii="Arial Narrow" w:hAnsi="Arial Narrow"/>
          <w:sz w:val="28"/>
          <w:szCs w:val="28"/>
        </w:rPr>
        <w:t>nickel(</w:t>
      </w:r>
      <w:proofErr w:type="gramEnd"/>
      <w:r w:rsidRPr="00B11CF6">
        <w:rPr>
          <w:rFonts w:ascii="Arial Narrow" w:hAnsi="Arial Narrow"/>
          <w:sz w:val="28"/>
          <w:szCs w:val="28"/>
        </w:rPr>
        <w:t xml:space="preserve">II) ions a titration using a chemical called </w:t>
      </w:r>
      <w:proofErr w:type="spellStart"/>
      <w:r w:rsidRPr="00B11CF6">
        <w:rPr>
          <w:rFonts w:ascii="Arial Narrow" w:hAnsi="Arial Narrow"/>
          <w:sz w:val="28"/>
          <w:szCs w:val="28"/>
        </w:rPr>
        <w:t>dimethylglyoxime</w:t>
      </w:r>
      <w:proofErr w:type="spellEnd"/>
      <w:r w:rsidRPr="00B11CF6">
        <w:rPr>
          <w:rFonts w:ascii="Arial Narrow" w:hAnsi="Arial Narrow"/>
          <w:sz w:val="28"/>
          <w:szCs w:val="28"/>
        </w:rPr>
        <w:t xml:space="preserve"> is carried out.</w:t>
      </w:r>
      <w:r w:rsidRPr="00B11CF6">
        <w:rPr>
          <w:rFonts w:ascii="Arial Narrow" w:hAnsi="Arial Narrow"/>
          <w:sz w:val="28"/>
          <w:szCs w:val="28"/>
        </w:rPr>
        <w:br/>
      </w:r>
      <w:r w:rsidRPr="00B11CF6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In the reaction </w:t>
      </w:r>
      <w:r w:rsidRPr="00764D92">
        <w:rPr>
          <w:rFonts w:ascii="Arial Narrow" w:hAnsi="Arial Narrow"/>
          <w:b/>
          <w:sz w:val="28"/>
          <w:szCs w:val="28"/>
        </w:rPr>
        <w:t xml:space="preserve">one mole of </w:t>
      </w:r>
      <w:proofErr w:type="gramStart"/>
      <w:r w:rsidRPr="00764D92">
        <w:rPr>
          <w:rFonts w:ascii="Arial Narrow" w:hAnsi="Arial Narrow"/>
          <w:b/>
          <w:sz w:val="28"/>
          <w:szCs w:val="28"/>
        </w:rPr>
        <w:t>nickel(</w:t>
      </w:r>
      <w:proofErr w:type="gramEnd"/>
      <w:r w:rsidRPr="00764D92">
        <w:rPr>
          <w:rFonts w:ascii="Arial Narrow" w:hAnsi="Arial Narrow"/>
          <w:b/>
          <w:sz w:val="28"/>
          <w:szCs w:val="28"/>
        </w:rPr>
        <w:t>II) ions</w:t>
      </w:r>
      <w:r>
        <w:rPr>
          <w:rFonts w:ascii="Arial Narrow" w:hAnsi="Arial Narrow"/>
          <w:sz w:val="28"/>
          <w:szCs w:val="28"/>
        </w:rPr>
        <w:t xml:space="preserve"> reacts</w:t>
      </w:r>
      <w:r w:rsidRPr="00B11CF6">
        <w:rPr>
          <w:rFonts w:ascii="Arial Narrow" w:hAnsi="Arial Narrow"/>
          <w:sz w:val="28"/>
          <w:szCs w:val="28"/>
        </w:rPr>
        <w:t xml:space="preserve"> with </w:t>
      </w:r>
      <w:r w:rsidRPr="00764D92">
        <w:rPr>
          <w:rFonts w:ascii="Arial Narrow" w:hAnsi="Arial Narrow"/>
          <w:b/>
          <w:sz w:val="28"/>
          <w:szCs w:val="28"/>
        </w:rPr>
        <w:t xml:space="preserve">one mole of </w:t>
      </w:r>
      <w:proofErr w:type="spellStart"/>
      <w:r w:rsidRPr="00764D92">
        <w:rPr>
          <w:rFonts w:ascii="Arial Narrow" w:hAnsi="Arial Narrow"/>
          <w:b/>
          <w:sz w:val="28"/>
          <w:szCs w:val="28"/>
        </w:rPr>
        <w:t>dimethylglyoxime</w:t>
      </w:r>
      <w:proofErr w:type="spellEnd"/>
      <w:r w:rsidR="00764D92">
        <w:rPr>
          <w:rFonts w:ascii="Arial Narrow" w:hAnsi="Arial Narrow"/>
          <w:sz w:val="28"/>
          <w:szCs w:val="28"/>
        </w:rPr>
        <w:t>.</w:t>
      </w:r>
      <w:r w:rsidR="00764D92">
        <w:rPr>
          <w:rFonts w:ascii="Arial Narrow" w:hAnsi="Arial Narrow"/>
          <w:sz w:val="28"/>
          <w:szCs w:val="28"/>
        </w:rPr>
        <w:br/>
      </w:r>
      <w:r w:rsidR="00764D92">
        <w:rPr>
          <w:rFonts w:ascii="Arial Narrow" w:hAnsi="Arial Narrow"/>
          <w:sz w:val="28"/>
          <w:szCs w:val="28"/>
        </w:rPr>
        <w:br/>
        <w:t>In a titration 20</w:t>
      </w:r>
      <w:r w:rsidRPr="00B11CF6">
        <w:rPr>
          <w:rFonts w:ascii="Arial Narrow" w:hAnsi="Arial Narrow"/>
          <w:sz w:val="28"/>
          <w:szCs w:val="28"/>
        </w:rPr>
        <w:t xml:space="preserve"> cm</w:t>
      </w:r>
      <w:r w:rsidRPr="00B11CF6">
        <w:rPr>
          <w:rFonts w:ascii="Arial Narrow" w:hAnsi="Arial Narrow"/>
          <w:sz w:val="28"/>
          <w:szCs w:val="28"/>
          <w:vertAlign w:val="superscript"/>
        </w:rPr>
        <w:t>3</w:t>
      </w:r>
      <w:r w:rsidRPr="00B11CF6">
        <w:rPr>
          <w:rFonts w:ascii="Arial Narrow" w:hAnsi="Arial Narrow"/>
          <w:sz w:val="28"/>
          <w:szCs w:val="28"/>
        </w:rPr>
        <w:t xml:space="preserve"> of a solution of </w:t>
      </w:r>
      <w:proofErr w:type="gramStart"/>
      <w:r w:rsidRPr="00B11CF6">
        <w:rPr>
          <w:rFonts w:ascii="Arial Narrow" w:hAnsi="Arial Narrow"/>
          <w:sz w:val="28"/>
          <w:szCs w:val="28"/>
        </w:rPr>
        <w:t>nicke</w:t>
      </w:r>
      <w:r w:rsidR="00764D92">
        <w:rPr>
          <w:rFonts w:ascii="Arial Narrow" w:hAnsi="Arial Narrow"/>
          <w:sz w:val="28"/>
          <w:szCs w:val="28"/>
        </w:rPr>
        <w:t>l(</w:t>
      </w:r>
      <w:proofErr w:type="gramEnd"/>
      <w:r w:rsidR="00764D92">
        <w:rPr>
          <w:rFonts w:ascii="Arial Narrow" w:hAnsi="Arial Narrow"/>
          <w:sz w:val="28"/>
          <w:szCs w:val="28"/>
        </w:rPr>
        <w:t>II) ions was titrated with 14.9</w:t>
      </w:r>
      <w:r>
        <w:rPr>
          <w:rFonts w:ascii="Arial Narrow" w:hAnsi="Arial Narrow"/>
          <w:sz w:val="28"/>
          <w:szCs w:val="28"/>
        </w:rPr>
        <w:t xml:space="preserve"> </w:t>
      </w:r>
      <w:r w:rsidRPr="00B11CF6">
        <w:rPr>
          <w:rFonts w:ascii="Arial Narrow" w:hAnsi="Arial Narrow"/>
          <w:sz w:val="28"/>
          <w:szCs w:val="28"/>
        </w:rPr>
        <w:t>cm</w:t>
      </w:r>
      <w:r w:rsidRPr="00B11CF6">
        <w:rPr>
          <w:rFonts w:ascii="Arial Narrow" w:hAnsi="Arial Narrow"/>
          <w:sz w:val="28"/>
          <w:szCs w:val="28"/>
          <w:vertAlign w:val="superscript"/>
        </w:rPr>
        <w:t>3</w:t>
      </w:r>
      <w:r w:rsidR="00764D92">
        <w:rPr>
          <w:rFonts w:ascii="Arial Narrow" w:hAnsi="Arial Narrow"/>
          <w:sz w:val="28"/>
          <w:szCs w:val="28"/>
        </w:rPr>
        <w:t xml:space="preserve"> of 0.05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B11CF6">
        <w:rPr>
          <w:rFonts w:ascii="Arial Narrow" w:hAnsi="Arial Narrow"/>
          <w:sz w:val="28"/>
          <w:szCs w:val="28"/>
        </w:rPr>
        <w:t>dimethylglyoxime</w:t>
      </w:r>
      <w:proofErr w:type="spellEnd"/>
      <w:r w:rsidRPr="00B11CF6">
        <w:rPr>
          <w:rFonts w:ascii="Arial Narrow" w:hAnsi="Arial Narrow"/>
          <w:sz w:val="28"/>
          <w:szCs w:val="28"/>
        </w:rPr>
        <w:t xml:space="preserve"> solution.  Calculate the concentration of the </w:t>
      </w:r>
      <w:proofErr w:type="gramStart"/>
      <w:r w:rsidRPr="00B11CF6">
        <w:rPr>
          <w:rFonts w:ascii="Arial Narrow" w:hAnsi="Arial Narrow"/>
          <w:sz w:val="28"/>
          <w:szCs w:val="28"/>
        </w:rPr>
        <w:t>nickel(</w:t>
      </w:r>
      <w:proofErr w:type="gramEnd"/>
      <w:r w:rsidRPr="00B11CF6">
        <w:rPr>
          <w:rFonts w:ascii="Arial Narrow" w:hAnsi="Arial Narrow"/>
          <w:sz w:val="28"/>
          <w:szCs w:val="28"/>
        </w:rPr>
        <w:t>II) ions.</w:t>
      </w:r>
    </w:p>
    <w:p w14:paraId="7F66072F" w14:textId="77777777" w:rsidR="0032312D" w:rsidRDefault="0032312D" w:rsidP="0032312D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082E8E90" w14:textId="77777777" w:rsidR="0032312D" w:rsidRPr="003F24FC" w:rsidRDefault="0032312D" w:rsidP="0032312D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rFonts w:ascii="Arial Narrow" w:hAnsi="Arial Narrow"/>
          <w:sz w:val="28"/>
          <w:szCs w:val="28"/>
        </w:rPr>
      </w:pPr>
    </w:p>
    <w:p w14:paraId="7D1FE0C8" w14:textId="0442F51D" w:rsidR="0032312D" w:rsidRDefault="0032312D" w:rsidP="0032312D">
      <w:pPr>
        <w:pStyle w:val="Indent1"/>
        <w:tabs>
          <w:tab w:val="left" w:pos="1276"/>
          <w:tab w:val="left" w:pos="3119"/>
          <w:tab w:val="left" w:pos="4962"/>
          <w:tab w:val="left" w:pos="6804"/>
          <w:tab w:val="left" w:pos="8080"/>
          <w:tab w:val="left" w:pos="8647"/>
        </w:tabs>
        <w:rPr>
          <w:rFonts w:ascii="Arial Narrow" w:hAnsi="Arial Narrow"/>
          <w:sz w:val="28"/>
          <w:szCs w:val="28"/>
        </w:rPr>
      </w:pPr>
      <w:proofErr w:type="gramStart"/>
      <w:r w:rsidRPr="007B4426">
        <w:rPr>
          <w:rFonts w:ascii="Arial Narrow" w:hAnsi="Arial Narrow"/>
          <w:b/>
          <w:sz w:val="28"/>
          <w:szCs w:val="28"/>
        </w:rPr>
        <w:t>Answers :</w:t>
      </w:r>
      <w:proofErr w:type="gramEnd"/>
      <w:r>
        <w:rPr>
          <w:rFonts w:ascii="Arial Narrow" w:hAnsi="Arial Narrow"/>
          <w:sz w:val="28"/>
          <w:szCs w:val="28"/>
        </w:rPr>
        <w:tab/>
      </w:r>
      <w:r w:rsidRPr="007B4426">
        <w:rPr>
          <w:rFonts w:ascii="Arial Narrow" w:hAnsi="Arial Narrow"/>
          <w:b/>
          <w:sz w:val="28"/>
          <w:szCs w:val="28"/>
        </w:rPr>
        <w:t>1.</w:t>
      </w:r>
      <w:r w:rsidR="00146111">
        <w:rPr>
          <w:rFonts w:ascii="Arial Narrow" w:hAnsi="Arial Narrow"/>
          <w:sz w:val="28"/>
          <w:szCs w:val="28"/>
        </w:rPr>
        <w:t xml:space="preserve"> [0.24</w:t>
      </w:r>
      <w:r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 w:rsidRPr="003F24FC">
        <w:rPr>
          <w:rFonts w:ascii="Arial Narrow" w:hAnsi="Arial Narrow"/>
          <w:sz w:val="28"/>
          <w:szCs w:val="28"/>
        </w:rPr>
        <w:t>]</w:t>
      </w:r>
      <w:r w:rsidRPr="003F24FC">
        <w:rPr>
          <w:rFonts w:ascii="Arial Narrow" w:hAnsi="Arial Narrow"/>
          <w:sz w:val="28"/>
          <w:szCs w:val="28"/>
        </w:rPr>
        <w:tab/>
      </w:r>
      <w:r w:rsidRPr="007B4426">
        <w:rPr>
          <w:rFonts w:ascii="Arial Narrow" w:hAnsi="Arial Narrow"/>
          <w:b/>
          <w:sz w:val="28"/>
          <w:szCs w:val="28"/>
        </w:rPr>
        <w:t>2.</w:t>
      </w:r>
      <w:r w:rsidRPr="003F24FC">
        <w:rPr>
          <w:rFonts w:ascii="Arial Narrow" w:hAnsi="Arial Narrow"/>
          <w:sz w:val="28"/>
          <w:szCs w:val="28"/>
        </w:rPr>
        <w:t xml:space="preserve"> [</w:t>
      </w:r>
      <w:r w:rsidR="00146111">
        <w:rPr>
          <w:rFonts w:ascii="Arial Narrow" w:hAnsi="Arial Narrow"/>
          <w:sz w:val="28"/>
          <w:szCs w:val="28"/>
        </w:rPr>
        <w:t>0.44</w:t>
      </w:r>
      <w:r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 w:rsidRPr="003F24FC">
        <w:rPr>
          <w:rFonts w:ascii="Arial Narrow" w:hAnsi="Arial Narrow"/>
          <w:sz w:val="28"/>
          <w:szCs w:val="28"/>
        </w:rPr>
        <w:t>]</w:t>
      </w:r>
      <w:r w:rsidRPr="003F24FC">
        <w:rPr>
          <w:rFonts w:ascii="Arial Narrow" w:hAnsi="Arial Narrow"/>
          <w:sz w:val="28"/>
          <w:szCs w:val="28"/>
        </w:rPr>
        <w:tab/>
      </w:r>
      <w:r w:rsidRPr="007B4426">
        <w:rPr>
          <w:rFonts w:ascii="Arial Narrow" w:hAnsi="Arial Narrow"/>
          <w:b/>
          <w:sz w:val="28"/>
          <w:szCs w:val="28"/>
        </w:rPr>
        <w:t>3.</w:t>
      </w:r>
      <w:r w:rsidRPr="003F24FC">
        <w:rPr>
          <w:rFonts w:ascii="Arial Narrow" w:hAnsi="Arial Narrow"/>
          <w:sz w:val="28"/>
          <w:szCs w:val="28"/>
        </w:rPr>
        <w:t xml:space="preserve"> [</w:t>
      </w:r>
      <w:r w:rsidR="00146111">
        <w:rPr>
          <w:rFonts w:ascii="Arial Narrow" w:hAnsi="Arial Narrow"/>
          <w:sz w:val="28"/>
          <w:szCs w:val="28"/>
        </w:rPr>
        <w:t>0.21</w:t>
      </w:r>
      <w:r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>]</w:t>
      </w:r>
      <w:r>
        <w:rPr>
          <w:rFonts w:ascii="Arial Narrow" w:hAnsi="Arial Narrow"/>
          <w:sz w:val="28"/>
          <w:szCs w:val="28"/>
        </w:rPr>
        <w:tab/>
      </w:r>
      <w:r w:rsidRPr="007B4426">
        <w:rPr>
          <w:rFonts w:ascii="Arial Narrow" w:hAnsi="Arial Narrow"/>
          <w:b/>
          <w:sz w:val="28"/>
          <w:szCs w:val="28"/>
        </w:rPr>
        <w:t>4.</w:t>
      </w:r>
      <w:r w:rsidR="00146111">
        <w:rPr>
          <w:rFonts w:ascii="Arial Narrow" w:hAnsi="Arial Narrow"/>
          <w:sz w:val="28"/>
          <w:szCs w:val="28"/>
        </w:rPr>
        <w:t xml:space="preserve"> [0.79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>
        <w:rPr>
          <w:rFonts w:ascii="Arial Narrow" w:hAnsi="Arial Narrow"/>
          <w:sz w:val="28"/>
          <w:szCs w:val="28"/>
        </w:rPr>
        <w:t xml:space="preserve">]  </w:t>
      </w:r>
      <w:r w:rsidRPr="007B4426">
        <w:rPr>
          <w:rFonts w:ascii="Arial Narrow" w:hAnsi="Arial Narrow"/>
          <w:b/>
          <w:sz w:val="28"/>
          <w:szCs w:val="28"/>
        </w:rPr>
        <w:t>5.</w:t>
      </w:r>
      <w:r w:rsidR="00146111">
        <w:rPr>
          <w:rFonts w:ascii="Arial Narrow" w:hAnsi="Arial Narrow"/>
          <w:sz w:val="28"/>
          <w:szCs w:val="28"/>
        </w:rPr>
        <w:t xml:space="preserve"> [0.18</w:t>
      </w:r>
      <w:r w:rsidRPr="003F24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3F24FC"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753E28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 xml:space="preserve"> -1</w:t>
      </w:r>
      <w:r w:rsidRPr="003F24FC">
        <w:rPr>
          <w:rFonts w:ascii="Arial Narrow" w:hAnsi="Arial Narrow"/>
          <w:sz w:val="28"/>
          <w:szCs w:val="28"/>
        </w:rPr>
        <w:t>]</w:t>
      </w:r>
    </w:p>
    <w:p w14:paraId="612EF520" w14:textId="7C4B3F5D" w:rsidR="00797B7F" w:rsidRPr="00E54AAF" w:rsidRDefault="0032312D" w:rsidP="00E54AAF">
      <w:pPr>
        <w:pStyle w:val="Indent1"/>
        <w:tabs>
          <w:tab w:val="left" w:pos="1276"/>
          <w:tab w:val="left" w:pos="3119"/>
          <w:tab w:val="left" w:pos="4962"/>
          <w:tab w:val="left" w:pos="6804"/>
          <w:tab w:val="left" w:pos="8080"/>
          <w:tab w:val="left" w:pos="8647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  <w:t>6.</w:t>
      </w:r>
      <w:r w:rsidR="00146111">
        <w:rPr>
          <w:rFonts w:ascii="Arial Narrow" w:hAnsi="Arial Narrow"/>
          <w:sz w:val="28"/>
          <w:szCs w:val="28"/>
        </w:rPr>
        <w:t xml:space="preserve"> [0.037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mol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r w:rsidRPr="002F1C7A">
        <w:rPr>
          <w:rFonts w:ascii="Century Schoolbook" w:hAnsi="Century Schoolbook"/>
          <w:i/>
          <w:sz w:val="28"/>
          <w:szCs w:val="28"/>
        </w:rPr>
        <w:t>l</w:t>
      </w:r>
      <w:r>
        <w:rPr>
          <w:rFonts w:ascii="Arial Narrow" w:hAnsi="Arial Narrow"/>
          <w:sz w:val="28"/>
          <w:szCs w:val="28"/>
          <w:vertAlign w:val="superscript"/>
        </w:rPr>
        <w:t>-1</w:t>
      </w:r>
      <w:r>
        <w:rPr>
          <w:rFonts w:ascii="Arial Narrow" w:hAnsi="Arial Narrow"/>
          <w:sz w:val="28"/>
          <w:szCs w:val="28"/>
        </w:rPr>
        <w:t>]</w:t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797B7F" w:rsidRPr="00E822B4" w14:paraId="42ACFF5B" w14:textId="77777777" w:rsidTr="00797B7F">
        <w:trPr>
          <w:jc w:val="center"/>
        </w:trPr>
        <w:tc>
          <w:tcPr>
            <w:tcW w:w="680" w:type="dxa"/>
            <w:vAlign w:val="center"/>
          </w:tcPr>
          <w:p w14:paraId="617EC256" w14:textId="77777777" w:rsidR="00797B7F" w:rsidRPr="00E01229" w:rsidRDefault="00797B7F" w:rsidP="00797B7F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56F244CB" w14:textId="77777777" w:rsidR="00797B7F" w:rsidRPr="00E01229" w:rsidRDefault="00FF659A" w:rsidP="00797B7F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PERCENTAGE MASS</w:t>
            </w:r>
          </w:p>
        </w:tc>
        <w:tc>
          <w:tcPr>
            <w:tcW w:w="680" w:type="dxa"/>
            <w:vAlign w:val="center"/>
          </w:tcPr>
          <w:p w14:paraId="2745FAA3" w14:textId="77777777" w:rsidR="00797B7F" w:rsidRPr="00E01229" w:rsidRDefault="00797B7F" w:rsidP="00797B7F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0122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01CD0C1F" w14:textId="77777777" w:rsidR="00FF659A" w:rsidRDefault="00FF659A" w:rsidP="0069183F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 w:val="0"/>
          <w:sz w:val="28"/>
          <w:szCs w:val="28"/>
          <w:u w:val="none"/>
        </w:rPr>
      </w:pPr>
    </w:p>
    <w:p w14:paraId="3256AE5F" w14:textId="77777777" w:rsidR="00206096" w:rsidRDefault="00206096" w:rsidP="00FF659A">
      <w:pPr>
        <w:pStyle w:val="BodyTex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percentage mass of an element in a compound is the fraction the element contributes to the formula mass expressed as a percentage.</w:t>
      </w:r>
    </w:p>
    <w:p w14:paraId="426C3354" w14:textId="77777777" w:rsidR="00206096" w:rsidRDefault="00206096" w:rsidP="00FF659A">
      <w:pPr>
        <w:pStyle w:val="BodyText1"/>
        <w:rPr>
          <w:rFonts w:ascii="Arial Narrow" w:hAnsi="Arial Narrow"/>
          <w:sz w:val="28"/>
          <w:szCs w:val="28"/>
        </w:rPr>
      </w:pPr>
    </w:p>
    <w:p w14:paraId="4BF9EC91" w14:textId="77777777" w:rsidR="00FF659A" w:rsidRPr="00FF659A" w:rsidRDefault="00FF659A" w:rsidP="00FF659A">
      <w:pPr>
        <w:pStyle w:val="BodyText1"/>
        <w:rPr>
          <w:rFonts w:ascii="Arial Narrow" w:hAnsi="Arial Narrow"/>
          <w:sz w:val="28"/>
          <w:szCs w:val="28"/>
        </w:rPr>
      </w:pPr>
      <w:r w:rsidRPr="00FF659A">
        <w:rPr>
          <w:rFonts w:ascii="Arial Narrow" w:hAnsi="Arial Narrow"/>
          <w:sz w:val="28"/>
          <w:szCs w:val="28"/>
        </w:rPr>
        <w:t xml:space="preserve">To calculate the </w:t>
      </w:r>
      <w:r w:rsidRPr="00FF659A">
        <w:rPr>
          <w:rFonts w:ascii="Arial Narrow" w:hAnsi="Arial Narrow"/>
          <w:b/>
          <w:sz w:val="28"/>
          <w:szCs w:val="28"/>
        </w:rPr>
        <w:t>PERCENTAGE MASS</w:t>
      </w:r>
      <w:r w:rsidRPr="00FF659A">
        <w:rPr>
          <w:rFonts w:ascii="Arial Narrow" w:hAnsi="Arial Narrow"/>
          <w:sz w:val="28"/>
          <w:szCs w:val="28"/>
        </w:rPr>
        <w:t xml:space="preserve"> of an element in a compound is calculated using the following formula.</w:t>
      </w:r>
    </w:p>
    <w:p w14:paraId="4DF5425A" w14:textId="22906E4E" w:rsidR="00FF659A" w:rsidRPr="00FF659A" w:rsidRDefault="00E01229" w:rsidP="00FF659A">
      <w:pPr>
        <w:pStyle w:val="BodyText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5B2CF18" wp14:editId="2BACE315">
                <wp:simplePos x="0" y="0"/>
                <wp:positionH relativeFrom="column">
                  <wp:posOffset>374650</wp:posOffset>
                </wp:positionH>
                <wp:positionV relativeFrom="paragraph">
                  <wp:posOffset>170815</wp:posOffset>
                </wp:positionV>
                <wp:extent cx="5852795" cy="640715"/>
                <wp:effectExtent l="6350" t="5715" r="8255" b="13970"/>
                <wp:wrapNone/>
                <wp:docPr id="12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7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67" o:spid="_x0000_s1026" style="position:absolute;margin-left:29.5pt;margin-top:13.45pt;width:460.85pt;height:50.4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" o:allowincell="f" strokeweight="1pt"/>
            </w:pict>
          </mc:Fallback>
        </mc:AlternateContent>
      </w:r>
    </w:p>
    <w:p w14:paraId="54FF6211" w14:textId="0833E6D0" w:rsidR="00FF659A" w:rsidRPr="00FF659A" w:rsidRDefault="00E01229" w:rsidP="00FF659A">
      <w:pPr>
        <w:pStyle w:val="BodyText1"/>
        <w:tabs>
          <w:tab w:val="left" w:pos="1560"/>
          <w:tab w:val="left" w:pos="2268"/>
        </w:tabs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47BFB31F" wp14:editId="35794409">
                <wp:simplePos x="0" y="0"/>
                <wp:positionH relativeFrom="column">
                  <wp:posOffset>466090</wp:posOffset>
                </wp:positionH>
                <wp:positionV relativeFrom="paragraph">
                  <wp:posOffset>122555</wp:posOffset>
                </wp:positionV>
                <wp:extent cx="5852795" cy="600710"/>
                <wp:effectExtent l="0" t="0" r="18415" b="13335"/>
                <wp:wrapNone/>
                <wp:docPr id="11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795" cy="600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66" o:spid="_x0000_s1026" style="position:absolute;margin-left:36.7pt;margin-top:9.65pt;width:460.85pt;height:47.3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" o:allowincell="f" fillcolor="black" strokeweight="1pt"/>
            </w:pict>
          </mc:Fallback>
        </mc:AlternateContent>
      </w:r>
      <w:r w:rsidR="00FF659A" w:rsidRPr="00FF659A">
        <w:rPr>
          <w:rFonts w:ascii="Arial Narrow" w:hAnsi="Arial Narrow"/>
          <w:b/>
          <w:sz w:val="28"/>
          <w:szCs w:val="28"/>
        </w:rPr>
        <w:t xml:space="preserve">% mass </w:t>
      </w:r>
      <w:r w:rsidR="00FF659A" w:rsidRPr="00FF659A">
        <w:rPr>
          <w:rFonts w:ascii="Arial Narrow" w:hAnsi="Arial Narrow"/>
          <w:b/>
          <w:sz w:val="28"/>
          <w:szCs w:val="28"/>
        </w:rPr>
        <w:tab/>
        <w:t>=</w:t>
      </w:r>
      <w:r w:rsidR="00FF659A" w:rsidRPr="00FF659A">
        <w:rPr>
          <w:rFonts w:ascii="Arial Narrow" w:hAnsi="Arial Narrow"/>
          <w:b/>
          <w:sz w:val="28"/>
          <w:szCs w:val="28"/>
        </w:rPr>
        <w:tab/>
      </w:r>
      <w:r w:rsidR="00FF659A" w:rsidRPr="00FF659A">
        <w:rPr>
          <w:rFonts w:ascii="Arial Narrow" w:hAnsi="Arial Narrow"/>
          <w:position w:val="-32"/>
          <w:sz w:val="28"/>
          <w:szCs w:val="28"/>
        </w:rPr>
        <w:object w:dxaOrig="3780" w:dyaOrig="740" w14:anchorId="20477937">
          <v:shape id="_x0000_i1105" type="#_x0000_t75" style="width:189.55pt;height:36.75pt" o:ole="">
            <v:imagedata r:id="rId183" o:title=""/>
          </v:shape>
          <o:OLEObject Type="Embed" ProgID="Equation.3" ShapeID="_x0000_i1105" DrawAspect="Content" ObjectID="_1524377179" r:id="rId184"/>
        </w:object>
      </w:r>
      <w:r w:rsidR="00FF659A" w:rsidRPr="00FF659A">
        <w:rPr>
          <w:rFonts w:ascii="Arial Narrow" w:hAnsi="Arial Narrow"/>
          <w:sz w:val="28"/>
          <w:szCs w:val="28"/>
        </w:rPr>
        <w:t xml:space="preserve"> </w:t>
      </w:r>
      <w:r w:rsidR="00C14956">
        <w:rPr>
          <w:rFonts w:ascii="Arial Narrow" w:hAnsi="Arial Narrow"/>
          <w:sz w:val="28"/>
          <w:szCs w:val="28"/>
        </w:rPr>
        <w:t xml:space="preserve">  </w:t>
      </w:r>
      <w:r w:rsidR="00C14956">
        <w:rPr>
          <w:rFonts w:ascii="Arial Narrow" w:hAnsi="Arial Narrow"/>
          <w:b/>
          <w:sz w:val="28"/>
          <w:szCs w:val="28"/>
        </w:rPr>
        <w:t xml:space="preserve">×  </w:t>
      </w:r>
      <w:r w:rsidR="00FF659A" w:rsidRPr="00FF659A">
        <w:rPr>
          <w:rFonts w:ascii="Arial Narrow" w:hAnsi="Arial Narrow"/>
          <w:position w:val="-28"/>
          <w:sz w:val="28"/>
          <w:szCs w:val="28"/>
        </w:rPr>
        <w:object w:dxaOrig="480" w:dyaOrig="700" w14:anchorId="7101FB5C">
          <v:shape id="_x0000_i1106" type="#_x0000_t75" style="width:23.5pt;height:35.25pt" o:ole="">
            <v:imagedata r:id="rId185" o:title=""/>
          </v:shape>
          <o:OLEObject Type="Embed" ProgID="Equation.3" ShapeID="_x0000_i1106" DrawAspect="Content" ObjectID="_1524377180" r:id="rId186"/>
        </w:object>
      </w:r>
    </w:p>
    <w:p w14:paraId="64620B2D" w14:textId="77777777" w:rsidR="00FF659A" w:rsidRPr="00FF659A" w:rsidRDefault="00FF659A" w:rsidP="00FF659A">
      <w:pPr>
        <w:pStyle w:val="BodyText1"/>
        <w:rPr>
          <w:rFonts w:ascii="Arial Narrow" w:hAnsi="Arial Narrow"/>
          <w:sz w:val="28"/>
          <w:szCs w:val="28"/>
        </w:rPr>
      </w:pPr>
    </w:p>
    <w:p w14:paraId="2053B7DC" w14:textId="77777777" w:rsidR="00FF659A" w:rsidRDefault="00FF659A" w:rsidP="00FF659A">
      <w:pPr>
        <w:pStyle w:val="BodyText1"/>
        <w:rPr>
          <w:rFonts w:ascii="Arial Narrow" w:hAnsi="Arial Narrow"/>
          <w:sz w:val="28"/>
          <w:szCs w:val="28"/>
        </w:rPr>
      </w:pPr>
    </w:p>
    <w:p w14:paraId="46C125B9" w14:textId="77777777" w:rsidR="006C58FC" w:rsidRPr="00FF659A" w:rsidRDefault="006C58FC" w:rsidP="00FF659A">
      <w:pPr>
        <w:pStyle w:val="BodyText1"/>
        <w:rPr>
          <w:rFonts w:ascii="Arial Narrow" w:hAnsi="Arial Narrow"/>
          <w:sz w:val="28"/>
          <w:szCs w:val="28"/>
        </w:rPr>
      </w:pPr>
    </w:p>
    <w:p w14:paraId="7AD109E3" w14:textId="77777777" w:rsidR="005E018F" w:rsidRPr="00E01229" w:rsidRDefault="00FF659A" w:rsidP="00FF659A">
      <w:pPr>
        <w:pStyle w:val="Subheading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 T</w:t>
      </w:r>
      <w:r w:rsidR="005E018F"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CALCULATE THE PERCENTAGE MASS</w:t>
      </w:r>
    </w:p>
    <w:p w14:paraId="407547F2" w14:textId="77777777" w:rsidR="00FF659A" w:rsidRPr="00E01229" w:rsidRDefault="00FF659A" w:rsidP="00FF659A">
      <w:pPr>
        <w:pStyle w:val="Subheading"/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1229">
        <w:rPr>
          <w:rFonts w:ascii="Arial Narrow" w:hAnsi="Arial Narrow"/>
          <w:bCs/>
          <w:sz w:val="32"/>
          <w:szCs w:val="32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 AN ELEMENT IN A COMPOUND</w:t>
      </w:r>
    </w:p>
    <w:p w14:paraId="6E55D9C4" w14:textId="77777777" w:rsidR="00FF659A" w:rsidRPr="00FF659A" w:rsidRDefault="00FF659A" w:rsidP="00FF659A">
      <w:pPr>
        <w:pStyle w:val="Indent1"/>
        <w:rPr>
          <w:rFonts w:ascii="Arial Narrow" w:hAnsi="Arial Narrow"/>
          <w:sz w:val="28"/>
          <w:szCs w:val="28"/>
        </w:rPr>
      </w:pPr>
    </w:p>
    <w:p w14:paraId="6E901FA6" w14:textId="77777777" w:rsidR="00FF659A" w:rsidRPr="00FF659A" w:rsidRDefault="00FF659A" w:rsidP="00FF659A">
      <w:pPr>
        <w:pStyle w:val="Indent1"/>
        <w:rPr>
          <w:rFonts w:ascii="Arial Narrow" w:hAnsi="Arial Narrow"/>
          <w:sz w:val="28"/>
          <w:szCs w:val="28"/>
        </w:rPr>
      </w:pPr>
      <w:r w:rsidRPr="00556FE6">
        <w:rPr>
          <w:rFonts w:ascii="Arial Narrow" w:hAnsi="Arial Narrow"/>
          <w:b/>
          <w:sz w:val="28"/>
          <w:szCs w:val="28"/>
        </w:rPr>
        <w:t>1.</w:t>
      </w:r>
      <w:r w:rsidRPr="00FF659A">
        <w:rPr>
          <w:rFonts w:ascii="Arial Narrow" w:hAnsi="Arial Narrow"/>
          <w:sz w:val="28"/>
          <w:szCs w:val="28"/>
        </w:rPr>
        <w:tab/>
        <w:t>Write the formula of the compound.</w:t>
      </w:r>
    </w:p>
    <w:p w14:paraId="2A1B0F6E" w14:textId="77777777" w:rsidR="00FF659A" w:rsidRPr="00FF659A" w:rsidRDefault="00FF659A" w:rsidP="00FF659A">
      <w:pPr>
        <w:pStyle w:val="Indent1"/>
        <w:rPr>
          <w:rFonts w:ascii="Arial Narrow" w:hAnsi="Arial Narrow"/>
          <w:sz w:val="28"/>
          <w:szCs w:val="28"/>
        </w:rPr>
      </w:pPr>
    </w:p>
    <w:p w14:paraId="6B2BA6A1" w14:textId="77777777" w:rsidR="00FF659A" w:rsidRPr="00FF659A" w:rsidRDefault="00FF659A" w:rsidP="00FF659A">
      <w:pPr>
        <w:pStyle w:val="Indent1"/>
        <w:rPr>
          <w:rFonts w:ascii="Arial Narrow" w:hAnsi="Arial Narrow"/>
          <w:sz w:val="28"/>
          <w:szCs w:val="28"/>
        </w:rPr>
      </w:pPr>
      <w:r w:rsidRPr="00556FE6">
        <w:rPr>
          <w:rFonts w:ascii="Arial Narrow" w:hAnsi="Arial Narrow"/>
          <w:b/>
          <w:sz w:val="28"/>
          <w:szCs w:val="28"/>
        </w:rPr>
        <w:t>2.</w:t>
      </w:r>
      <w:r w:rsidRPr="00FF659A">
        <w:rPr>
          <w:rFonts w:ascii="Arial Narrow" w:hAnsi="Arial Narrow"/>
          <w:sz w:val="28"/>
          <w:szCs w:val="28"/>
        </w:rPr>
        <w:tab/>
        <w:t>Calculate the formula mass of the compound.</w:t>
      </w:r>
    </w:p>
    <w:p w14:paraId="04A46D1F" w14:textId="77777777" w:rsidR="00FF659A" w:rsidRPr="00FF659A" w:rsidRDefault="00FF659A" w:rsidP="00FF659A">
      <w:pPr>
        <w:pStyle w:val="Indent1"/>
        <w:rPr>
          <w:rFonts w:ascii="Arial Narrow" w:hAnsi="Arial Narrow"/>
          <w:sz w:val="28"/>
          <w:szCs w:val="28"/>
        </w:rPr>
      </w:pPr>
    </w:p>
    <w:p w14:paraId="32FAF0D7" w14:textId="77777777" w:rsidR="00FF659A" w:rsidRPr="00FF659A" w:rsidRDefault="00FF659A" w:rsidP="008D07F9">
      <w:pPr>
        <w:pStyle w:val="Indent1"/>
        <w:rPr>
          <w:rFonts w:ascii="Arial Narrow" w:hAnsi="Arial Narrow"/>
          <w:sz w:val="28"/>
          <w:szCs w:val="28"/>
        </w:rPr>
      </w:pPr>
      <w:r w:rsidRPr="00556FE6">
        <w:rPr>
          <w:rFonts w:ascii="Arial Narrow" w:hAnsi="Arial Narrow"/>
          <w:b/>
          <w:sz w:val="28"/>
          <w:szCs w:val="28"/>
        </w:rPr>
        <w:t>3.</w:t>
      </w:r>
      <w:r w:rsidRPr="00FF659A">
        <w:rPr>
          <w:rFonts w:ascii="Arial Narrow" w:hAnsi="Arial Narrow"/>
          <w:sz w:val="28"/>
          <w:szCs w:val="28"/>
        </w:rPr>
        <w:tab/>
        <w:t>For the percentage mass asked in the question, insert the mass of the element and the formula mass of the compound into the formula given above.</w:t>
      </w:r>
    </w:p>
    <w:p w14:paraId="5FF632E2" w14:textId="77777777" w:rsidR="00FF659A" w:rsidRDefault="00FF659A" w:rsidP="00FF659A">
      <w:pPr>
        <w:pStyle w:val="Indent1"/>
      </w:pPr>
    </w:p>
    <w:p w14:paraId="030AEC96" w14:textId="77777777" w:rsidR="00423900" w:rsidRDefault="00423900" w:rsidP="00FF659A">
      <w:pPr>
        <w:pStyle w:val="Indent2"/>
        <w:outlineLvl w:val="0"/>
        <w:rPr>
          <w:rFonts w:ascii="Arial Narrow" w:hAnsi="Arial Narrow"/>
          <w:b/>
          <w:sz w:val="28"/>
          <w:szCs w:val="28"/>
        </w:rPr>
      </w:pPr>
    </w:p>
    <w:p w14:paraId="5522D9DB" w14:textId="2BCA80BB" w:rsidR="00FF659A" w:rsidRPr="00607581" w:rsidRDefault="0099068A" w:rsidP="00FF659A">
      <w:pPr>
        <w:pStyle w:val="Indent2"/>
        <w:outlineLvl w:val="0"/>
        <w:rPr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</w:t>
      </w:r>
      <w:r w:rsidR="00FF659A" w:rsidRPr="00607581">
        <w:rPr>
          <w:rFonts w:ascii="Arial Narrow" w:hAnsi="Arial Narrow"/>
          <w:b/>
          <w:sz w:val="28"/>
          <w:szCs w:val="28"/>
        </w:rPr>
        <w:t xml:space="preserve">: </w:t>
      </w:r>
      <w:r w:rsidR="00FF659A" w:rsidRPr="00607581">
        <w:rPr>
          <w:rFonts w:ascii="Arial Narrow" w:hAnsi="Arial Narrow"/>
          <w:b/>
          <w:sz w:val="28"/>
          <w:szCs w:val="28"/>
        </w:rPr>
        <w:tab/>
      </w:r>
      <w:r w:rsidR="00FF659A" w:rsidRPr="00607581">
        <w:rPr>
          <w:rFonts w:ascii="Arial Narrow" w:hAnsi="Arial Narrow"/>
          <w:sz w:val="28"/>
          <w:szCs w:val="28"/>
        </w:rPr>
        <w:t xml:space="preserve">Calculate the percentage mass of </w:t>
      </w:r>
      <w:r w:rsidR="00FF659A" w:rsidRPr="006A19A2">
        <w:rPr>
          <w:rFonts w:ascii="Arial Narrow" w:hAnsi="Arial Narrow"/>
          <w:b/>
          <w:sz w:val="28"/>
          <w:szCs w:val="28"/>
        </w:rPr>
        <w:t>nitrogen</w:t>
      </w:r>
      <w:r w:rsidR="00FF659A" w:rsidRPr="00607581">
        <w:rPr>
          <w:rFonts w:ascii="Arial Narrow" w:hAnsi="Arial Narrow"/>
          <w:sz w:val="28"/>
          <w:szCs w:val="28"/>
        </w:rPr>
        <w:t xml:space="preserve"> in ammonium </w:t>
      </w:r>
      <w:r w:rsidR="00B63F4A">
        <w:rPr>
          <w:rFonts w:ascii="Arial Narrow" w:hAnsi="Arial Narrow"/>
          <w:sz w:val="28"/>
          <w:szCs w:val="28"/>
        </w:rPr>
        <w:t>sulfate</w:t>
      </w:r>
      <w:r w:rsidR="00FF659A" w:rsidRPr="00607581">
        <w:rPr>
          <w:sz w:val="28"/>
          <w:szCs w:val="28"/>
        </w:rPr>
        <w:t xml:space="preserve"> [(NH</w:t>
      </w:r>
      <w:r w:rsidR="00FF659A" w:rsidRPr="00607581">
        <w:rPr>
          <w:sz w:val="28"/>
          <w:szCs w:val="28"/>
          <w:vertAlign w:val="subscript"/>
        </w:rPr>
        <w:t>4</w:t>
      </w:r>
      <w:r w:rsidR="00FF659A" w:rsidRPr="00607581">
        <w:rPr>
          <w:sz w:val="28"/>
          <w:szCs w:val="28"/>
        </w:rPr>
        <w:t>)</w:t>
      </w:r>
      <w:r w:rsidR="00FF659A" w:rsidRPr="00607581">
        <w:rPr>
          <w:sz w:val="28"/>
          <w:szCs w:val="28"/>
          <w:vertAlign w:val="subscript"/>
        </w:rPr>
        <w:t>2</w:t>
      </w:r>
      <w:r w:rsidR="00FF659A" w:rsidRPr="00607581">
        <w:rPr>
          <w:sz w:val="28"/>
          <w:szCs w:val="28"/>
        </w:rPr>
        <w:t>SO</w:t>
      </w:r>
      <w:r w:rsidR="00FF659A" w:rsidRPr="00607581">
        <w:rPr>
          <w:sz w:val="28"/>
          <w:szCs w:val="28"/>
          <w:vertAlign w:val="subscript"/>
        </w:rPr>
        <w:t>4</w:t>
      </w:r>
      <w:r w:rsidR="00FF659A" w:rsidRPr="00607581">
        <w:rPr>
          <w:sz w:val="28"/>
          <w:szCs w:val="28"/>
        </w:rPr>
        <w:t>].</w:t>
      </w:r>
    </w:p>
    <w:p w14:paraId="350C9C93" w14:textId="77777777" w:rsidR="00FF659A" w:rsidRDefault="00FF659A" w:rsidP="00FF659A">
      <w:pPr>
        <w:pStyle w:val="Indent2"/>
      </w:pPr>
    </w:p>
    <w:p w14:paraId="3FDF811A" w14:textId="77777777" w:rsidR="00FF659A" w:rsidRDefault="00FF659A" w:rsidP="00FF659A">
      <w:pPr>
        <w:pStyle w:val="BodyText1"/>
      </w:pPr>
      <w:r>
        <w:rPr>
          <w:b/>
          <w:sz w:val="40"/>
        </w:rPr>
        <w:t>(NH</w:t>
      </w:r>
      <w:r>
        <w:rPr>
          <w:b/>
          <w:sz w:val="40"/>
          <w:vertAlign w:val="subscript"/>
        </w:rPr>
        <w:t>4</w:t>
      </w:r>
      <w:r>
        <w:rPr>
          <w:b/>
          <w:sz w:val="40"/>
        </w:rPr>
        <w:t>)</w:t>
      </w:r>
      <w:r>
        <w:rPr>
          <w:b/>
          <w:sz w:val="40"/>
          <w:vertAlign w:val="subscript"/>
        </w:rPr>
        <w:t>2</w:t>
      </w:r>
      <w:r>
        <w:rPr>
          <w:b/>
          <w:sz w:val="40"/>
        </w:rPr>
        <w:t>SO</w:t>
      </w:r>
      <w:r>
        <w:rPr>
          <w:b/>
          <w:sz w:val="40"/>
          <w:vertAlign w:val="subscript"/>
        </w:rPr>
        <w:t>4</w:t>
      </w:r>
    </w:p>
    <w:p w14:paraId="7C68AA25" w14:textId="6F035944" w:rsidR="00FF659A" w:rsidRDefault="00E01229" w:rsidP="00FF659A">
      <w:pPr>
        <w:pStyle w:val="Body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14E417" wp14:editId="34A9BEA4">
                <wp:simplePos x="0" y="0"/>
                <wp:positionH relativeFrom="column">
                  <wp:posOffset>181610</wp:posOffset>
                </wp:positionH>
                <wp:positionV relativeFrom="paragraph">
                  <wp:posOffset>18415</wp:posOffset>
                </wp:positionV>
                <wp:extent cx="635" cy="869315"/>
                <wp:effectExtent l="29210" t="31115" r="33655" b="39370"/>
                <wp:wrapNone/>
                <wp:docPr id="10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93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1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pt,1.45pt" to="14.35pt,6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7F474E" wp14:editId="509CD288">
                <wp:simplePos x="0" y="0"/>
                <wp:positionH relativeFrom="column">
                  <wp:posOffset>374650</wp:posOffset>
                </wp:positionH>
                <wp:positionV relativeFrom="paragraph">
                  <wp:posOffset>20320</wp:posOffset>
                </wp:positionV>
                <wp:extent cx="635" cy="671830"/>
                <wp:effectExtent l="31750" t="20320" r="43815" b="31750"/>
                <wp:wrapNone/>
                <wp:docPr id="9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1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1.6pt" to="29.55pt,5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DF6C68" wp14:editId="055E8C4C">
                <wp:simplePos x="0" y="0"/>
                <wp:positionH relativeFrom="column">
                  <wp:posOffset>781050</wp:posOffset>
                </wp:positionH>
                <wp:positionV relativeFrom="paragraph">
                  <wp:posOffset>31115</wp:posOffset>
                </wp:positionV>
                <wp:extent cx="635" cy="452755"/>
                <wp:effectExtent l="31750" t="31115" r="43815" b="36830"/>
                <wp:wrapNone/>
                <wp:docPr id="8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27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pt,2.45pt" to="61.55pt,3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4E88EE" wp14:editId="777DE603">
                <wp:simplePos x="0" y="0"/>
                <wp:positionH relativeFrom="column">
                  <wp:posOffset>946150</wp:posOffset>
                </wp:positionH>
                <wp:positionV relativeFrom="paragraph">
                  <wp:posOffset>31115</wp:posOffset>
                </wp:positionV>
                <wp:extent cx="635" cy="241935"/>
                <wp:effectExtent l="31750" t="31115" r="43815" b="31750"/>
                <wp:wrapNone/>
                <wp:docPr id="7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19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6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5pt,2.45pt" to="74.55pt,2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" strokeweight="1.5pt"/>
            </w:pict>
          </mc:Fallback>
        </mc:AlternateContent>
      </w:r>
    </w:p>
    <w:p w14:paraId="56543644" w14:textId="635F8271" w:rsidR="00FF659A" w:rsidRPr="006A19A2" w:rsidRDefault="00E01229" w:rsidP="00FF659A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E7E051" wp14:editId="43886A36">
                <wp:simplePos x="0" y="0"/>
                <wp:positionH relativeFrom="column">
                  <wp:posOffset>938530</wp:posOffset>
                </wp:positionH>
                <wp:positionV relativeFrom="paragraph">
                  <wp:posOffset>107315</wp:posOffset>
                </wp:positionV>
                <wp:extent cx="351155" cy="635"/>
                <wp:effectExtent l="24130" t="69215" r="43815" b="82550"/>
                <wp:wrapNone/>
                <wp:docPr id="6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6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pt,8.45pt" to="101.55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" strokeweight="1.5pt">
                <v:stroke endarrow="block" endarrowwidth="narrow" endarrowlength="short"/>
              </v:line>
            </w:pict>
          </mc:Fallback>
        </mc:AlternateContent>
      </w:r>
      <w:r w:rsidR="00FF659A">
        <w:tab/>
      </w:r>
      <w:r w:rsidR="00FF659A" w:rsidRPr="006A19A2">
        <w:rPr>
          <w:rFonts w:ascii="Arial Narrow" w:hAnsi="Arial Narrow"/>
          <w:sz w:val="28"/>
          <w:szCs w:val="28"/>
        </w:rPr>
        <w:t>4 oxygen atoms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4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sz w:val="28"/>
          <w:szCs w:val="28"/>
        </w:rPr>
        <w:t>O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4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  <w:t>16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64</w:t>
      </w:r>
    </w:p>
    <w:p w14:paraId="77B2AD09" w14:textId="3C79B5A0" w:rsidR="00FF659A" w:rsidRPr="006A19A2" w:rsidRDefault="00E01229" w:rsidP="00FF659A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952C56" wp14:editId="1D937199">
                <wp:simplePos x="0" y="0"/>
                <wp:positionH relativeFrom="column">
                  <wp:posOffset>773430</wp:posOffset>
                </wp:positionH>
                <wp:positionV relativeFrom="paragraph">
                  <wp:posOffset>113030</wp:posOffset>
                </wp:positionV>
                <wp:extent cx="516255" cy="635"/>
                <wp:effectExtent l="24130" t="62230" r="43815" b="89535"/>
                <wp:wrapNone/>
                <wp:docPr id="5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25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8.9pt" to="101.5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FF659A" w:rsidRPr="006A19A2">
        <w:rPr>
          <w:rFonts w:ascii="Arial Narrow" w:hAnsi="Arial Narrow"/>
          <w:sz w:val="28"/>
          <w:szCs w:val="28"/>
        </w:rPr>
        <w:tab/>
        <w:t xml:space="preserve">1 </w:t>
      </w:r>
      <w:r>
        <w:rPr>
          <w:rFonts w:ascii="Arial Narrow" w:hAnsi="Arial Narrow"/>
          <w:sz w:val="28"/>
          <w:szCs w:val="28"/>
        </w:rPr>
        <w:t>sulfur</w:t>
      </w:r>
      <w:r w:rsidR="00FF659A" w:rsidRPr="006A19A2">
        <w:rPr>
          <w:rFonts w:ascii="Arial Narrow" w:hAnsi="Arial Narrow"/>
          <w:sz w:val="28"/>
          <w:szCs w:val="28"/>
        </w:rPr>
        <w:t xml:space="preserve"> atom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1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sz w:val="28"/>
          <w:szCs w:val="28"/>
        </w:rPr>
        <w:t>S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1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  <w:t>32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32</w:t>
      </w:r>
    </w:p>
    <w:p w14:paraId="1CA52669" w14:textId="785FFD2E" w:rsidR="00FF659A" w:rsidRPr="006A19A2" w:rsidRDefault="00E01229" w:rsidP="00FF659A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D2BFD3" wp14:editId="478C9C96">
                <wp:simplePos x="0" y="0"/>
                <wp:positionH relativeFrom="column">
                  <wp:posOffset>374650</wp:posOffset>
                </wp:positionH>
                <wp:positionV relativeFrom="paragraph">
                  <wp:posOffset>97790</wp:posOffset>
                </wp:positionV>
                <wp:extent cx="915035" cy="635"/>
                <wp:effectExtent l="31750" t="59690" r="43815" b="92075"/>
                <wp:wrapNone/>
                <wp:docPr id="4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03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7.7pt" to="101.55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" strokeweight="1.5pt">
                <v:stroke endarrow="block" endarrowwidth="narrow" endarrowlength="short"/>
              </v:line>
            </w:pict>
          </mc:Fallback>
        </mc:AlternateContent>
      </w:r>
      <w:r w:rsidR="00FF659A" w:rsidRPr="006A19A2">
        <w:rPr>
          <w:rFonts w:ascii="Arial Narrow" w:hAnsi="Arial Narrow"/>
          <w:sz w:val="28"/>
          <w:szCs w:val="28"/>
        </w:rPr>
        <w:tab/>
        <w:t>8 hydrogen atoms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8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sz w:val="28"/>
          <w:szCs w:val="28"/>
        </w:rPr>
        <w:t>H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>8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A19A2">
        <w:rPr>
          <w:rFonts w:ascii="Arial Narrow" w:hAnsi="Arial Narrow"/>
          <w:sz w:val="28"/>
          <w:szCs w:val="28"/>
        </w:rPr>
        <w:tab/>
        <w:t xml:space="preserve">  1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  <w:t xml:space="preserve">  8</w:t>
      </w:r>
    </w:p>
    <w:p w14:paraId="06BF529B" w14:textId="3ADD28A0" w:rsidR="00FF659A" w:rsidRPr="006A19A2" w:rsidRDefault="00E01229" w:rsidP="00FF659A">
      <w:pPr>
        <w:pStyle w:val="BodyText1"/>
        <w:tabs>
          <w:tab w:val="left" w:pos="2127"/>
          <w:tab w:val="left" w:pos="4111"/>
          <w:tab w:val="left" w:pos="4536"/>
          <w:tab w:val="left" w:pos="4820"/>
          <w:tab w:val="left" w:pos="5103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3515E0AA" wp14:editId="3C98540C">
                <wp:simplePos x="0" y="0"/>
                <wp:positionH relativeFrom="column">
                  <wp:posOffset>4931410</wp:posOffset>
                </wp:positionH>
                <wp:positionV relativeFrom="paragraph">
                  <wp:posOffset>38735</wp:posOffset>
                </wp:positionV>
                <wp:extent cx="111125" cy="151130"/>
                <wp:effectExtent l="60325" t="58420" r="55245" b="46355"/>
                <wp:wrapNone/>
                <wp:docPr id="3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26329">
                          <a:off x="0" y="0"/>
                          <a:ext cx="111125" cy="151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776" o:spid="_x0000_s1026" type="#_x0000_t5" style="position:absolute;margin-left:388.3pt;margin-top:3.05pt;width:8.75pt;height:11.9pt;rotation:-592699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" o:allowincell="f" fillcolor="black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89986" wp14:editId="1596ED24">
                <wp:simplePos x="0" y="0"/>
                <wp:positionH relativeFrom="column">
                  <wp:posOffset>168910</wp:posOffset>
                </wp:positionH>
                <wp:positionV relativeFrom="paragraph">
                  <wp:posOffset>104140</wp:posOffset>
                </wp:positionV>
                <wp:extent cx="1120775" cy="635"/>
                <wp:effectExtent l="29210" t="66040" r="43815" b="85725"/>
                <wp:wrapNone/>
                <wp:docPr id="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7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pt,8.2pt" to="101.55pt,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" strokeweight="1.5pt">
                <v:stroke endarrow="block" endarrowwidth="narrow" endarrowlength="short"/>
              </v:line>
            </w:pict>
          </mc:Fallback>
        </mc:AlternateConten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rFonts w:ascii="Arial Narrow" w:hAnsi="Arial Narrow"/>
          <w:b/>
          <w:sz w:val="28"/>
          <w:szCs w:val="28"/>
        </w:rPr>
        <w:t>2 nitrogen atoms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rFonts w:ascii="Arial Narrow" w:hAnsi="Arial Narrow"/>
          <w:b/>
          <w:sz w:val="28"/>
          <w:szCs w:val="28"/>
        </w:rPr>
        <w:t>2</w:t>
      </w:r>
      <w:r w:rsidR="00FF659A" w:rsidRPr="006A19A2">
        <w:rPr>
          <w:rFonts w:ascii="Arial Narrow" w:hAnsi="Arial Narrow"/>
          <w:b/>
          <w:sz w:val="28"/>
          <w:szCs w:val="28"/>
        </w:rPr>
        <w:tab/>
      </w:r>
      <w:r w:rsidR="00C14956">
        <w:rPr>
          <w:rFonts w:ascii="Arial Narrow" w:hAnsi="Arial Narrow"/>
          <w:b/>
          <w:sz w:val="28"/>
          <w:szCs w:val="28"/>
        </w:rPr>
        <w:t>×</w:t>
      </w:r>
      <w:r w:rsidR="00FF659A" w:rsidRPr="006A19A2">
        <w:rPr>
          <w:rFonts w:ascii="Arial Narrow" w:hAnsi="Arial Narrow"/>
          <w:b/>
          <w:sz w:val="28"/>
          <w:szCs w:val="28"/>
        </w:rPr>
        <w:tab/>
      </w:r>
      <w:r w:rsidR="00FF659A" w:rsidRPr="006A19A2">
        <w:rPr>
          <w:b/>
          <w:sz w:val="28"/>
          <w:szCs w:val="28"/>
        </w:rPr>
        <w:t>N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rFonts w:ascii="Arial Narrow" w:hAnsi="Arial Narrow"/>
          <w:b/>
          <w:sz w:val="28"/>
          <w:szCs w:val="28"/>
        </w:rPr>
        <w:t>2</w:t>
      </w:r>
      <w:r w:rsidR="00FF659A" w:rsidRPr="006A19A2">
        <w:rPr>
          <w:rFonts w:ascii="Arial Narrow" w:hAnsi="Arial Narrow"/>
          <w:b/>
          <w:sz w:val="28"/>
          <w:szCs w:val="28"/>
        </w:rPr>
        <w:tab/>
      </w:r>
      <w:r w:rsidR="00C14956">
        <w:rPr>
          <w:rFonts w:ascii="Arial Narrow" w:hAnsi="Arial Narrow"/>
          <w:b/>
          <w:sz w:val="28"/>
          <w:szCs w:val="28"/>
        </w:rPr>
        <w:t>×</w:t>
      </w:r>
      <w:r w:rsidR="00FF659A" w:rsidRPr="006A19A2">
        <w:rPr>
          <w:rFonts w:ascii="Arial Narrow" w:hAnsi="Arial Narrow"/>
          <w:b/>
          <w:sz w:val="28"/>
          <w:szCs w:val="28"/>
        </w:rPr>
        <w:tab/>
        <w:t>14</w:t>
      </w:r>
      <w:r w:rsidR="00FF659A" w:rsidRPr="006A19A2">
        <w:rPr>
          <w:rFonts w:ascii="Arial Narrow" w:hAnsi="Arial Narrow"/>
          <w:sz w:val="28"/>
          <w:szCs w:val="28"/>
        </w:rPr>
        <w:tab/>
        <w:t>=</w:t>
      </w:r>
      <w:r w:rsidR="00FF659A" w:rsidRPr="006A19A2">
        <w:rPr>
          <w:rFonts w:ascii="Arial Narrow" w:hAnsi="Arial Narrow"/>
          <w:sz w:val="28"/>
          <w:szCs w:val="28"/>
        </w:rPr>
        <w:tab/>
      </w:r>
      <w:r w:rsidR="00FF659A" w:rsidRPr="006A19A2">
        <w:rPr>
          <w:rFonts w:ascii="Arial Narrow" w:hAnsi="Arial Narrow"/>
          <w:b/>
          <w:sz w:val="28"/>
          <w:szCs w:val="28"/>
        </w:rPr>
        <w:t>28</w:t>
      </w:r>
    </w:p>
    <w:p w14:paraId="74D0AA38" w14:textId="77777777" w:rsidR="00FF659A" w:rsidRPr="006A19A2" w:rsidRDefault="00FF659A" w:rsidP="00FF659A">
      <w:pPr>
        <w:pStyle w:val="BodyText1"/>
        <w:tabs>
          <w:tab w:val="left" w:pos="2127"/>
          <w:tab w:val="left" w:pos="4111"/>
          <w:tab w:val="left" w:pos="4536"/>
          <w:tab w:val="left" w:pos="4962"/>
          <w:tab w:val="left" w:pos="5245"/>
          <w:tab w:val="left" w:pos="5670"/>
          <w:tab w:val="left" w:pos="5954"/>
          <w:tab w:val="left" w:pos="6237"/>
          <w:tab w:val="left" w:pos="6521"/>
          <w:tab w:val="left" w:pos="6946"/>
          <w:tab w:val="left" w:pos="7371"/>
        </w:tabs>
        <w:rPr>
          <w:rFonts w:ascii="Arial Narrow" w:hAnsi="Arial Narrow"/>
          <w:sz w:val="28"/>
          <w:szCs w:val="28"/>
        </w:rPr>
      </w:pPr>
    </w:p>
    <w:p w14:paraId="041F231A" w14:textId="77777777" w:rsidR="00FF659A" w:rsidRPr="006A19A2" w:rsidRDefault="008D07F9" w:rsidP="008D07F9">
      <w:pPr>
        <w:pStyle w:val="Indent2"/>
        <w:tabs>
          <w:tab w:val="left" w:pos="3544"/>
          <w:tab w:val="left" w:pos="4962"/>
          <w:tab w:val="left" w:pos="6946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>Formula mass</w:t>
      </w:r>
      <w:r>
        <w:rPr>
          <w:rFonts w:ascii="Arial Narrow" w:hAnsi="Arial Narrow"/>
          <w:b/>
          <w:sz w:val="28"/>
          <w:szCs w:val="28"/>
        </w:rPr>
        <w:tab/>
      </w:r>
      <w:r w:rsidR="00FF659A" w:rsidRPr="006A19A2">
        <w:rPr>
          <w:rFonts w:ascii="Arial Narrow" w:hAnsi="Arial Narrow"/>
          <w:b/>
          <w:sz w:val="28"/>
          <w:szCs w:val="28"/>
        </w:rPr>
        <w:t>=</w:t>
      </w:r>
      <w:r w:rsidR="00FF659A" w:rsidRPr="006A19A2">
        <w:rPr>
          <w:rFonts w:ascii="Arial Narrow" w:hAnsi="Arial Narrow"/>
          <w:b/>
          <w:sz w:val="28"/>
          <w:szCs w:val="28"/>
        </w:rPr>
        <w:tab/>
        <w:t xml:space="preserve"> 132</w:t>
      </w:r>
    </w:p>
    <w:p w14:paraId="3992608E" w14:textId="77777777" w:rsidR="00FF659A" w:rsidRDefault="00FF659A" w:rsidP="00FF659A">
      <w:pPr>
        <w:pStyle w:val="Indent2"/>
      </w:pPr>
    </w:p>
    <w:p w14:paraId="3F8F05B2" w14:textId="77777777" w:rsidR="00FF659A" w:rsidRPr="00607581" w:rsidRDefault="00FF659A" w:rsidP="00FF659A">
      <w:pPr>
        <w:pStyle w:val="Indent2"/>
        <w:rPr>
          <w:sz w:val="28"/>
          <w:szCs w:val="28"/>
        </w:rPr>
      </w:pPr>
      <w:r w:rsidRPr="00607581">
        <w:rPr>
          <w:rFonts w:ascii="Arial Narrow" w:hAnsi="Arial Narrow"/>
          <w:sz w:val="28"/>
          <w:szCs w:val="28"/>
        </w:rPr>
        <w:t xml:space="preserve">Mass of </w:t>
      </w:r>
      <w:r w:rsidRPr="006A19A2">
        <w:rPr>
          <w:rFonts w:ascii="Arial Narrow" w:hAnsi="Arial Narrow"/>
          <w:b/>
          <w:sz w:val="28"/>
          <w:szCs w:val="28"/>
        </w:rPr>
        <w:t>nitrogen</w:t>
      </w:r>
      <w:r w:rsidRPr="00607581">
        <w:rPr>
          <w:rFonts w:ascii="Arial Narrow" w:hAnsi="Arial Narrow"/>
          <w:sz w:val="28"/>
          <w:szCs w:val="28"/>
        </w:rPr>
        <w:t xml:space="preserve"> in</w:t>
      </w:r>
      <w:r w:rsidRPr="00607581">
        <w:rPr>
          <w:sz w:val="28"/>
          <w:szCs w:val="28"/>
        </w:rPr>
        <w:t xml:space="preserve"> (NH</w:t>
      </w:r>
      <w:r w:rsidRPr="00607581">
        <w:rPr>
          <w:sz w:val="28"/>
          <w:szCs w:val="28"/>
          <w:vertAlign w:val="subscript"/>
        </w:rPr>
        <w:t>4</w:t>
      </w:r>
      <w:r w:rsidRPr="00607581">
        <w:rPr>
          <w:sz w:val="28"/>
          <w:szCs w:val="28"/>
        </w:rPr>
        <w:t>)</w:t>
      </w:r>
      <w:r w:rsidRPr="00607581">
        <w:rPr>
          <w:sz w:val="28"/>
          <w:szCs w:val="28"/>
          <w:vertAlign w:val="subscript"/>
        </w:rPr>
        <w:t>2</w:t>
      </w:r>
      <w:r w:rsidRPr="00607581">
        <w:rPr>
          <w:sz w:val="28"/>
          <w:szCs w:val="28"/>
        </w:rPr>
        <w:t>SO</w:t>
      </w:r>
      <w:r w:rsidRPr="00607581">
        <w:rPr>
          <w:sz w:val="28"/>
          <w:szCs w:val="28"/>
          <w:vertAlign w:val="subscript"/>
        </w:rPr>
        <w:t>4</w:t>
      </w:r>
      <w:r w:rsidRPr="00607581">
        <w:rPr>
          <w:sz w:val="28"/>
          <w:szCs w:val="28"/>
        </w:rPr>
        <w:tab/>
      </w:r>
      <w:r w:rsidRPr="00607581">
        <w:rPr>
          <w:rFonts w:ascii="Arial Narrow" w:hAnsi="Arial Narrow"/>
          <w:sz w:val="28"/>
          <w:szCs w:val="28"/>
        </w:rPr>
        <w:t>=</w:t>
      </w:r>
      <w:r w:rsidRPr="00607581">
        <w:rPr>
          <w:rFonts w:ascii="Arial Narrow" w:hAnsi="Arial Narrow"/>
          <w:sz w:val="28"/>
          <w:szCs w:val="28"/>
        </w:rPr>
        <w:tab/>
      </w:r>
      <w:r w:rsidRPr="00607581">
        <w:rPr>
          <w:rFonts w:ascii="Arial Narrow" w:hAnsi="Arial Narrow"/>
          <w:b/>
          <w:sz w:val="28"/>
          <w:szCs w:val="28"/>
        </w:rPr>
        <w:t>28</w:t>
      </w:r>
    </w:p>
    <w:p w14:paraId="6CDA5CE5" w14:textId="77777777" w:rsidR="00FF659A" w:rsidRDefault="00FF659A" w:rsidP="00FF659A">
      <w:pPr>
        <w:pStyle w:val="Indent2"/>
      </w:pPr>
    </w:p>
    <w:p w14:paraId="102AB83A" w14:textId="77777777" w:rsidR="00FF659A" w:rsidRPr="00607581" w:rsidRDefault="006A19A2" w:rsidP="00607581">
      <w:pPr>
        <w:pStyle w:val="Indent2"/>
        <w:tabs>
          <w:tab w:val="left" w:pos="3119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% mass of</w:t>
      </w:r>
      <w:r w:rsidR="00FF659A" w:rsidRPr="00607581">
        <w:rPr>
          <w:rFonts w:ascii="Arial Narrow" w:hAnsi="Arial Narrow"/>
          <w:sz w:val="28"/>
          <w:szCs w:val="28"/>
        </w:rPr>
        <w:t xml:space="preserve"> </w:t>
      </w:r>
      <w:r w:rsidR="00FF659A" w:rsidRPr="006A19A2">
        <w:rPr>
          <w:rFonts w:ascii="Arial Narrow" w:hAnsi="Arial Narrow"/>
          <w:b/>
          <w:sz w:val="28"/>
          <w:szCs w:val="28"/>
        </w:rPr>
        <w:t>N</w:t>
      </w:r>
      <w:r w:rsidR="00FF659A" w:rsidRPr="00607581">
        <w:rPr>
          <w:rFonts w:ascii="Arial Narrow" w:hAnsi="Arial Narrow"/>
          <w:sz w:val="28"/>
          <w:szCs w:val="28"/>
        </w:rPr>
        <w:t xml:space="preserve"> in</w:t>
      </w:r>
      <w:r w:rsidR="00FF659A" w:rsidRPr="00607581">
        <w:rPr>
          <w:sz w:val="28"/>
          <w:szCs w:val="28"/>
        </w:rPr>
        <w:t xml:space="preserve"> (NH</w:t>
      </w:r>
      <w:r w:rsidR="00FF659A" w:rsidRPr="00607581">
        <w:rPr>
          <w:sz w:val="28"/>
          <w:szCs w:val="28"/>
          <w:vertAlign w:val="subscript"/>
        </w:rPr>
        <w:t>4</w:t>
      </w:r>
      <w:r w:rsidR="00FF659A" w:rsidRPr="00607581">
        <w:rPr>
          <w:sz w:val="28"/>
          <w:szCs w:val="28"/>
        </w:rPr>
        <w:t>)</w:t>
      </w:r>
      <w:r w:rsidR="00FF659A" w:rsidRPr="00607581">
        <w:rPr>
          <w:sz w:val="28"/>
          <w:szCs w:val="28"/>
          <w:vertAlign w:val="subscript"/>
        </w:rPr>
        <w:t>2</w:t>
      </w:r>
      <w:r w:rsidR="00FF659A" w:rsidRPr="00607581">
        <w:rPr>
          <w:sz w:val="28"/>
          <w:szCs w:val="28"/>
        </w:rPr>
        <w:t>SO</w:t>
      </w:r>
      <w:r w:rsidR="00FF659A" w:rsidRPr="00607581">
        <w:rPr>
          <w:sz w:val="28"/>
          <w:szCs w:val="28"/>
          <w:vertAlign w:val="subscript"/>
        </w:rPr>
        <w:t>4</w:t>
      </w:r>
      <w:r w:rsidR="00FF659A" w:rsidRPr="00607581">
        <w:rPr>
          <w:sz w:val="28"/>
          <w:szCs w:val="28"/>
          <w:vertAlign w:val="subscript"/>
        </w:rPr>
        <w:tab/>
      </w:r>
      <w:r w:rsidR="00FF659A" w:rsidRPr="00607581">
        <w:rPr>
          <w:rFonts w:ascii="Arial Narrow" w:hAnsi="Arial Narrow"/>
          <w:sz w:val="28"/>
          <w:szCs w:val="28"/>
        </w:rPr>
        <w:t>=</w:t>
      </w:r>
      <w:r w:rsidR="00FF659A" w:rsidRPr="00607581">
        <w:rPr>
          <w:rFonts w:ascii="Arial Narrow" w:hAnsi="Arial Narrow"/>
          <w:sz w:val="28"/>
          <w:szCs w:val="28"/>
        </w:rPr>
        <w:tab/>
      </w:r>
      <w:r w:rsidR="00607581" w:rsidRPr="00607581">
        <w:rPr>
          <w:rFonts w:ascii="Arial Narrow" w:hAnsi="Arial Narrow"/>
          <w:position w:val="-32"/>
          <w:sz w:val="28"/>
          <w:szCs w:val="28"/>
        </w:rPr>
        <w:object w:dxaOrig="3420" w:dyaOrig="740" w14:anchorId="3F0E313A">
          <v:shape id="_x0000_i1107" type="#_x0000_t75" style="width:171.85pt;height:36.75pt" o:ole="">
            <v:imagedata r:id="rId187" o:title=""/>
          </v:shape>
          <o:OLEObject Type="Embed" ProgID="Equation.3" ShapeID="_x0000_i1107" DrawAspect="Content" ObjectID="_1524377181" r:id="rId188"/>
        </w:object>
      </w:r>
      <w:r w:rsidR="00FF659A" w:rsidRPr="00607581">
        <w:rPr>
          <w:rFonts w:ascii="Arial Narrow" w:hAnsi="Arial Narrow"/>
          <w:sz w:val="28"/>
          <w:szCs w:val="28"/>
        </w:rPr>
        <w:t xml:space="preserve">   </w:t>
      </w:r>
      <w:r w:rsidR="00C14956">
        <w:rPr>
          <w:rFonts w:ascii="Arial Narrow" w:hAnsi="Arial Narrow"/>
          <w:sz w:val="28"/>
          <w:szCs w:val="28"/>
        </w:rPr>
        <w:t>×</w:t>
      </w:r>
      <w:r w:rsidR="00FF659A" w:rsidRPr="00607581">
        <w:rPr>
          <w:rFonts w:ascii="Arial Narrow" w:hAnsi="Arial Narrow"/>
          <w:sz w:val="28"/>
          <w:szCs w:val="28"/>
        </w:rPr>
        <w:t xml:space="preserve">   </w:t>
      </w:r>
      <w:r w:rsidR="00607581" w:rsidRPr="00607581">
        <w:rPr>
          <w:rFonts w:ascii="Arial Narrow" w:hAnsi="Arial Narrow"/>
          <w:position w:val="-28"/>
          <w:sz w:val="28"/>
          <w:szCs w:val="28"/>
        </w:rPr>
        <w:object w:dxaOrig="480" w:dyaOrig="700" w14:anchorId="1E83640D">
          <v:shape id="_x0000_i1108" type="#_x0000_t75" style="width:23.5pt;height:35.25pt" o:ole="">
            <v:imagedata r:id="rId189" o:title=""/>
          </v:shape>
          <o:OLEObject Type="Embed" ProgID="Equation.3" ShapeID="_x0000_i1108" DrawAspect="Content" ObjectID="_1524377182" r:id="rId190"/>
        </w:object>
      </w:r>
    </w:p>
    <w:p w14:paraId="51EA4670" w14:textId="77777777" w:rsidR="00FF659A" w:rsidRPr="00607581" w:rsidRDefault="00FF659A" w:rsidP="00FF659A">
      <w:pPr>
        <w:pStyle w:val="Indent2"/>
        <w:tabs>
          <w:tab w:val="left" w:pos="2977"/>
        </w:tabs>
        <w:rPr>
          <w:rFonts w:ascii="Arial Narrow" w:hAnsi="Arial Narrow"/>
          <w:sz w:val="28"/>
          <w:szCs w:val="28"/>
        </w:rPr>
      </w:pPr>
    </w:p>
    <w:p w14:paraId="239D0776" w14:textId="77777777" w:rsidR="00FF659A" w:rsidRPr="00607581" w:rsidRDefault="00FF659A" w:rsidP="00607581">
      <w:pPr>
        <w:pStyle w:val="Indent2"/>
        <w:tabs>
          <w:tab w:val="left" w:pos="3119"/>
        </w:tabs>
        <w:rPr>
          <w:rFonts w:ascii="Arial Narrow" w:hAnsi="Arial Narrow"/>
          <w:sz w:val="28"/>
          <w:szCs w:val="28"/>
        </w:rPr>
      </w:pPr>
      <w:r w:rsidRPr="00607581">
        <w:rPr>
          <w:rFonts w:ascii="Arial Narrow" w:hAnsi="Arial Narrow"/>
          <w:sz w:val="28"/>
          <w:szCs w:val="28"/>
        </w:rPr>
        <w:tab/>
      </w:r>
      <w:r w:rsidRPr="00607581">
        <w:rPr>
          <w:rFonts w:ascii="Arial Narrow" w:hAnsi="Arial Narrow"/>
          <w:sz w:val="28"/>
          <w:szCs w:val="28"/>
        </w:rPr>
        <w:tab/>
        <w:t>=</w:t>
      </w:r>
      <w:r w:rsidRPr="00607581">
        <w:rPr>
          <w:rFonts w:ascii="Arial Narrow" w:hAnsi="Arial Narrow"/>
          <w:sz w:val="28"/>
          <w:szCs w:val="28"/>
        </w:rPr>
        <w:tab/>
      </w:r>
      <w:r w:rsidR="00607581" w:rsidRPr="00607581">
        <w:rPr>
          <w:rFonts w:ascii="Arial Narrow" w:hAnsi="Arial Narrow"/>
          <w:position w:val="-28"/>
          <w:sz w:val="28"/>
          <w:szCs w:val="28"/>
        </w:rPr>
        <w:object w:dxaOrig="480" w:dyaOrig="700" w14:anchorId="31A2025E">
          <v:shape id="_x0000_i1109" type="#_x0000_t75" style="width:23.5pt;height:35.25pt" o:ole="">
            <v:imagedata r:id="rId191" o:title=""/>
          </v:shape>
          <o:OLEObject Type="Embed" ProgID="Equation.3" ShapeID="_x0000_i1109" DrawAspect="Content" ObjectID="_1524377183" r:id="rId192"/>
        </w:object>
      </w:r>
      <w:r w:rsidRPr="00607581">
        <w:rPr>
          <w:rFonts w:ascii="Arial Narrow" w:hAnsi="Arial Narrow"/>
          <w:sz w:val="28"/>
          <w:szCs w:val="28"/>
        </w:rPr>
        <w:t xml:space="preserve">   </w:t>
      </w:r>
      <w:r w:rsidR="008D07F9">
        <w:rPr>
          <w:rFonts w:ascii="Arial Narrow" w:hAnsi="Arial Narrow"/>
          <w:sz w:val="28"/>
          <w:szCs w:val="28"/>
        </w:rPr>
        <w:t>×</w:t>
      </w:r>
      <w:r w:rsidRPr="00607581">
        <w:rPr>
          <w:rFonts w:ascii="Arial Narrow" w:hAnsi="Arial Narrow"/>
          <w:sz w:val="28"/>
          <w:szCs w:val="28"/>
        </w:rPr>
        <w:t xml:space="preserve">   </w:t>
      </w:r>
      <w:r w:rsidR="00607581" w:rsidRPr="00607581">
        <w:rPr>
          <w:rFonts w:ascii="Arial Narrow" w:hAnsi="Arial Narrow"/>
          <w:position w:val="-28"/>
          <w:sz w:val="28"/>
          <w:szCs w:val="28"/>
        </w:rPr>
        <w:object w:dxaOrig="480" w:dyaOrig="700" w14:anchorId="2F419A1B">
          <v:shape id="_x0000_i1110" type="#_x0000_t75" style="width:23.5pt;height:35.25pt" o:ole="">
            <v:imagedata r:id="rId193" o:title=""/>
          </v:shape>
          <o:OLEObject Type="Embed" ProgID="Equation.3" ShapeID="_x0000_i1110" DrawAspect="Content" ObjectID="_1524377184" r:id="rId194"/>
        </w:object>
      </w:r>
    </w:p>
    <w:p w14:paraId="5A340C5D" w14:textId="77777777" w:rsidR="00FF659A" w:rsidRPr="00607581" w:rsidRDefault="00FF659A" w:rsidP="00FF659A">
      <w:pPr>
        <w:pStyle w:val="Indent2"/>
        <w:tabs>
          <w:tab w:val="left" w:pos="2977"/>
        </w:tabs>
        <w:rPr>
          <w:rFonts w:ascii="Arial Narrow" w:hAnsi="Arial Narrow"/>
          <w:sz w:val="28"/>
          <w:szCs w:val="28"/>
        </w:rPr>
      </w:pPr>
    </w:p>
    <w:p w14:paraId="19CB251A" w14:textId="77777777" w:rsidR="00567289" w:rsidRPr="006770A2" w:rsidRDefault="00206096" w:rsidP="006770A2">
      <w:pPr>
        <w:pStyle w:val="Indent2"/>
        <w:tabs>
          <w:tab w:val="left" w:pos="3119"/>
        </w:tabs>
        <w:ind w:left="0" w:firstLine="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ab/>
      </w:r>
      <w:r w:rsidR="00FF659A" w:rsidRPr="00607581">
        <w:rPr>
          <w:rFonts w:ascii="Arial Narrow" w:hAnsi="Arial Narrow"/>
          <w:sz w:val="28"/>
          <w:szCs w:val="28"/>
        </w:rPr>
        <w:t>=</w:t>
      </w:r>
      <w:r w:rsidR="00FF659A" w:rsidRPr="00607581">
        <w:rPr>
          <w:rFonts w:ascii="Arial Narrow" w:hAnsi="Arial Narrow"/>
          <w:sz w:val="28"/>
          <w:szCs w:val="28"/>
        </w:rPr>
        <w:tab/>
      </w:r>
      <w:r w:rsidR="00FF659A" w:rsidRPr="00206096">
        <w:rPr>
          <w:rFonts w:ascii="Arial Narrow" w:hAnsi="Arial Narrow"/>
          <w:b/>
          <w:sz w:val="28"/>
          <w:szCs w:val="28"/>
        </w:rPr>
        <w:t>21.2</w:t>
      </w:r>
      <w:r w:rsidR="00F91E18">
        <w:rPr>
          <w:rFonts w:ascii="Arial Narrow" w:hAnsi="Arial Narrow"/>
          <w:b/>
          <w:sz w:val="28"/>
          <w:szCs w:val="28"/>
        </w:rPr>
        <w:t xml:space="preserve"> </w:t>
      </w:r>
      <w:r w:rsidR="00FF659A" w:rsidRPr="00206096">
        <w:rPr>
          <w:rFonts w:ascii="Arial Narrow" w:hAnsi="Arial Narrow"/>
          <w:b/>
          <w:sz w:val="28"/>
          <w:szCs w:val="28"/>
        </w:rPr>
        <w:t>%</w:t>
      </w:r>
      <w:r w:rsidR="00567289">
        <w:rPr>
          <w:rFonts w:ascii="Arial Narrow" w:hAnsi="Arial Narrow"/>
          <w:b/>
          <w:sz w:val="28"/>
          <w:szCs w:val="28"/>
          <w:u w:val="single"/>
        </w:rPr>
        <w:br w:type="page"/>
      </w:r>
      <w:r w:rsidR="00567289" w:rsidRPr="00124AC3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TRY THESE EXAMPLES</w:t>
      </w:r>
    </w:p>
    <w:p w14:paraId="215B1DB4" w14:textId="77777777" w:rsidR="00567289" w:rsidRPr="00567289" w:rsidRDefault="00567289" w:rsidP="00556FE6">
      <w:pPr>
        <w:pStyle w:val="Indent1"/>
        <w:ind w:left="0" w:firstLine="0"/>
        <w:rPr>
          <w:sz w:val="28"/>
          <w:szCs w:val="28"/>
        </w:rPr>
      </w:pPr>
    </w:p>
    <w:p w14:paraId="3F8F5244" w14:textId="77777777" w:rsidR="00567289" w:rsidRPr="00567289" w:rsidRDefault="00567289" w:rsidP="00567289">
      <w:pPr>
        <w:pStyle w:val="Indent1"/>
        <w:rPr>
          <w:sz w:val="28"/>
          <w:szCs w:val="28"/>
        </w:rPr>
      </w:pPr>
      <w:r w:rsidRPr="00567289">
        <w:rPr>
          <w:rFonts w:ascii="Arial Narrow" w:hAnsi="Arial Narrow"/>
          <w:b/>
          <w:sz w:val="28"/>
          <w:szCs w:val="28"/>
        </w:rPr>
        <w:t>1.</w:t>
      </w:r>
      <w:r w:rsidRPr="00567289">
        <w:rPr>
          <w:rFonts w:ascii="Arial Narrow" w:hAnsi="Arial Narrow"/>
          <w:sz w:val="28"/>
          <w:szCs w:val="28"/>
        </w:rPr>
        <w:tab/>
        <w:t xml:space="preserve">Calculate the percentage mass of </w:t>
      </w:r>
      <w:r w:rsidRPr="00567289">
        <w:rPr>
          <w:rFonts w:ascii="Arial Narrow" w:hAnsi="Arial Narrow"/>
          <w:b/>
          <w:sz w:val="28"/>
          <w:szCs w:val="28"/>
        </w:rPr>
        <w:t>iron</w:t>
      </w:r>
      <w:r w:rsidRPr="00567289">
        <w:rPr>
          <w:rFonts w:ascii="Arial Narrow" w:hAnsi="Arial Narrow"/>
          <w:sz w:val="28"/>
          <w:szCs w:val="28"/>
        </w:rPr>
        <w:t xml:space="preserve"> in </w:t>
      </w:r>
      <w:proofErr w:type="gramStart"/>
      <w:r w:rsidRPr="00567289">
        <w:rPr>
          <w:rFonts w:ascii="Arial Narrow" w:hAnsi="Arial Narrow"/>
          <w:sz w:val="28"/>
          <w:szCs w:val="28"/>
        </w:rPr>
        <w:t>iron(</w:t>
      </w:r>
      <w:proofErr w:type="gramEnd"/>
      <w:r w:rsidRPr="00567289">
        <w:rPr>
          <w:rFonts w:ascii="Arial Narrow" w:hAnsi="Arial Narrow"/>
          <w:sz w:val="28"/>
          <w:szCs w:val="28"/>
        </w:rPr>
        <w:t>III) oxide</w:t>
      </w:r>
      <w:r w:rsidRPr="00567289">
        <w:rPr>
          <w:sz w:val="28"/>
          <w:szCs w:val="28"/>
        </w:rPr>
        <w:t xml:space="preserve"> [Fe</w:t>
      </w:r>
      <w:r w:rsidRPr="00567289">
        <w:rPr>
          <w:sz w:val="28"/>
          <w:szCs w:val="28"/>
          <w:vertAlign w:val="subscript"/>
        </w:rPr>
        <w:t>2</w:t>
      </w:r>
      <w:r w:rsidRPr="00567289">
        <w:rPr>
          <w:sz w:val="28"/>
          <w:szCs w:val="28"/>
        </w:rPr>
        <w:t>O</w:t>
      </w:r>
      <w:r w:rsidRPr="00567289">
        <w:rPr>
          <w:sz w:val="28"/>
          <w:szCs w:val="28"/>
          <w:vertAlign w:val="subscript"/>
        </w:rPr>
        <w:t>3</w:t>
      </w:r>
      <w:r w:rsidRPr="00567289">
        <w:rPr>
          <w:sz w:val="28"/>
          <w:szCs w:val="28"/>
        </w:rPr>
        <w:t>].</w:t>
      </w:r>
    </w:p>
    <w:p w14:paraId="7853C64D" w14:textId="77777777" w:rsidR="00567289" w:rsidRPr="00567289" w:rsidRDefault="00567289" w:rsidP="00567289">
      <w:pPr>
        <w:pStyle w:val="Indent1"/>
        <w:rPr>
          <w:sz w:val="28"/>
          <w:szCs w:val="28"/>
        </w:rPr>
      </w:pPr>
    </w:p>
    <w:p w14:paraId="40EB82BD" w14:textId="77777777" w:rsidR="00567289" w:rsidRPr="00567289" w:rsidRDefault="00567289" w:rsidP="00567289">
      <w:pPr>
        <w:pStyle w:val="Indent1"/>
        <w:rPr>
          <w:sz w:val="28"/>
          <w:szCs w:val="28"/>
        </w:rPr>
      </w:pPr>
      <w:r w:rsidRPr="00567289">
        <w:rPr>
          <w:rFonts w:ascii="Arial Narrow" w:hAnsi="Arial Narrow"/>
          <w:b/>
          <w:sz w:val="28"/>
          <w:szCs w:val="28"/>
        </w:rPr>
        <w:t>2.</w:t>
      </w:r>
      <w:r w:rsidRPr="00567289">
        <w:rPr>
          <w:rFonts w:ascii="Arial Narrow" w:hAnsi="Arial Narrow"/>
          <w:sz w:val="28"/>
          <w:szCs w:val="28"/>
        </w:rPr>
        <w:tab/>
        <w:t xml:space="preserve">Calculate the percentage mass of </w:t>
      </w:r>
      <w:r w:rsidRPr="00567289">
        <w:rPr>
          <w:rFonts w:ascii="Arial Narrow" w:hAnsi="Arial Narrow"/>
          <w:b/>
          <w:sz w:val="28"/>
          <w:szCs w:val="28"/>
        </w:rPr>
        <w:t>carbon</w:t>
      </w:r>
      <w:r w:rsidRPr="00567289">
        <w:rPr>
          <w:rFonts w:ascii="Arial Narrow" w:hAnsi="Arial Narrow"/>
          <w:sz w:val="28"/>
          <w:szCs w:val="28"/>
        </w:rPr>
        <w:t xml:space="preserve"> in butane</w:t>
      </w:r>
      <w:r w:rsidRPr="00567289">
        <w:rPr>
          <w:sz w:val="28"/>
          <w:szCs w:val="28"/>
        </w:rPr>
        <w:t xml:space="preserve"> [C</w:t>
      </w:r>
      <w:r w:rsidRPr="00567289">
        <w:rPr>
          <w:sz w:val="28"/>
          <w:szCs w:val="28"/>
          <w:vertAlign w:val="subscript"/>
        </w:rPr>
        <w:t>4</w:t>
      </w:r>
      <w:r w:rsidRPr="00567289">
        <w:rPr>
          <w:sz w:val="28"/>
          <w:szCs w:val="28"/>
        </w:rPr>
        <w:t>H</w:t>
      </w:r>
      <w:r w:rsidRPr="00567289">
        <w:rPr>
          <w:sz w:val="28"/>
          <w:szCs w:val="28"/>
          <w:vertAlign w:val="subscript"/>
        </w:rPr>
        <w:t>10</w:t>
      </w:r>
      <w:r w:rsidRPr="00567289">
        <w:rPr>
          <w:sz w:val="28"/>
          <w:szCs w:val="28"/>
        </w:rPr>
        <w:t>].</w:t>
      </w:r>
    </w:p>
    <w:p w14:paraId="260375C9" w14:textId="77777777" w:rsidR="00567289" w:rsidRPr="00567289" w:rsidRDefault="00567289" w:rsidP="00567289">
      <w:pPr>
        <w:pStyle w:val="Indent1"/>
        <w:rPr>
          <w:sz w:val="28"/>
          <w:szCs w:val="28"/>
        </w:rPr>
      </w:pPr>
    </w:p>
    <w:p w14:paraId="6DCA73C9" w14:textId="77777777" w:rsidR="00567289" w:rsidRPr="00567289" w:rsidRDefault="00567289" w:rsidP="00567289">
      <w:pPr>
        <w:pStyle w:val="Indent1"/>
        <w:rPr>
          <w:rFonts w:ascii="Arial Narrow" w:hAnsi="Arial Narrow"/>
          <w:sz w:val="28"/>
          <w:szCs w:val="28"/>
        </w:rPr>
      </w:pPr>
      <w:r w:rsidRPr="00567289">
        <w:rPr>
          <w:rFonts w:ascii="Arial Narrow" w:hAnsi="Arial Narrow"/>
          <w:b/>
          <w:sz w:val="28"/>
          <w:szCs w:val="28"/>
        </w:rPr>
        <w:t>3.</w:t>
      </w:r>
      <w:r w:rsidRPr="00567289">
        <w:rPr>
          <w:rFonts w:ascii="Arial Narrow" w:hAnsi="Arial Narrow"/>
          <w:sz w:val="28"/>
          <w:szCs w:val="28"/>
        </w:rPr>
        <w:tab/>
        <w:t xml:space="preserve">Calculate the percentage mass of </w:t>
      </w:r>
      <w:r w:rsidRPr="00567289">
        <w:rPr>
          <w:rFonts w:ascii="Arial Narrow" w:hAnsi="Arial Narrow"/>
          <w:b/>
          <w:sz w:val="28"/>
          <w:szCs w:val="28"/>
        </w:rPr>
        <w:t>hydrogen</w:t>
      </w:r>
      <w:r w:rsidRPr="00567289">
        <w:rPr>
          <w:rFonts w:ascii="Arial Narrow" w:hAnsi="Arial Narrow"/>
          <w:sz w:val="28"/>
          <w:szCs w:val="28"/>
        </w:rPr>
        <w:t xml:space="preserve"> in water.</w:t>
      </w:r>
    </w:p>
    <w:p w14:paraId="0AC8E913" w14:textId="77777777" w:rsidR="00567289" w:rsidRPr="00567289" w:rsidRDefault="00567289" w:rsidP="00567289">
      <w:pPr>
        <w:pStyle w:val="Indent1"/>
        <w:rPr>
          <w:sz w:val="28"/>
          <w:szCs w:val="28"/>
        </w:rPr>
      </w:pPr>
    </w:p>
    <w:p w14:paraId="58A2258A" w14:textId="69FE3EBB" w:rsidR="00567289" w:rsidRPr="00567289" w:rsidRDefault="00567289" w:rsidP="00567289">
      <w:pPr>
        <w:pStyle w:val="Indent1"/>
        <w:rPr>
          <w:sz w:val="28"/>
          <w:szCs w:val="28"/>
        </w:rPr>
      </w:pPr>
      <w:r w:rsidRPr="00567289">
        <w:rPr>
          <w:rFonts w:ascii="Arial Narrow" w:hAnsi="Arial Narrow"/>
          <w:b/>
          <w:sz w:val="28"/>
          <w:szCs w:val="28"/>
        </w:rPr>
        <w:t>4.</w:t>
      </w:r>
      <w:r w:rsidRPr="00567289">
        <w:rPr>
          <w:rFonts w:ascii="Arial Narrow" w:hAnsi="Arial Narrow"/>
          <w:sz w:val="28"/>
          <w:szCs w:val="28"/>
        </w:rPr>
        <w:tab/>
        <w:t xml:space="preserve">Calculate the percentage mass of </w:t>
      </w:r>
      <w:r w:rsidRPr="00567289">
        <w:rPr>
          <w:rFonts w:ascii="Arial Narrow" w:hAnsi="Arial Narrow"/>
          <w:b/>
          <w:sz w:val="28"/>
          <w:szCs w:val="28"/>
        </w:rPr>
        <w:t>copper</w:t>
      </w:r>
      <w:r w:rsidRPr="00567289">
        <w:rPr>
          <w:rFonts w:ascii="Arial Narrow" w:hAnsi="Arial Narrow"/>
          <w:sz w:val="28"/>
          <w:szCs w:val="28"/>
        </w:rPr>
        <w:t xml:space="preserve"> in </w:t>
      </w:r>
      <w:proofErr w:type="gramStart"/>
      <w:r w:rsidRPr="00567289">
        <w:rPr>
          <w:rFonts w:ascii="Arial Narrow" w:hAnsi="Arial Narrow"/>
          <w:sz w:val="28"/>
          <w:szCs w:val="28"/>
        </w:rPr>
        <w:t>copper(</w:t>
      </w:r>
      <w:proofErr w:type="gramEnd"/>
      <w:r w:rsidRPr="00567289">
        <w:rPr>
          <w:rFonts w:ascii="Arial Narrow" w:hAnsi="Arial Narrow"/>
          <w:sz w:val="28"/>
          <w:szCs w:val="28"/>
        </w:rPr>
        <w:t xml:space="preserve">II) </w:t>
      </w:r>
      <w:r w:rsidR="00B63F4A">
        <w:rPr>
          <w:rFonts w:ascii="Arial Narrow" w:hAnsi="Arial Narrow"/>
          <w:sz w:val="28"/>
          <w:szCs w:val="28"/>
        </w:rPr>
        <w:t>sulfate</w:t>
      </w:r>
      <w:r w:rsidRPr="00567289">
        <w:rPr>
          <w:sz w:val="28"/>
          <w:szCs w:val="28"/>
        </w:rPr>
        <w:t xml:space="preserve"> [CuSO</w:t>
      </w:r>
      <w:r w:rsidRPr="00567289">
        <w:rPr>
          <w:sz w:val="28"/>
          <w:szCs w:val="28"/>
          <w:vertAlign w:val="subscript"/>
        </w:rPr>
        <w:t>4</w:t>
      </w:r>
      <w:r w:rsidRPr="00567289">
        <w:rPr>
          <w:sz w:val="28"/>
          <w:szCs w:val="28"/>
        </w:rPr>
        <w:t>].</w:t>
      </w:r>
    </w:p>
    <w:p w14:paraId="5F86FC58" w14:textId="77777777" w:rsidR="00567289" w:rsidRPr="00567289" w:rsidRDefault="00567289" w:rsidP="00567289">
      <w:pPr>
        <w:pStyle w:val="Indent1"/>
        <w:rPr>
          <w:sz w:val="28"/>
          <w:szCs w:val="28"/>
        </w:rPr>
      </w:pPr>
    </w:p>
    <w:p w14:paraId="588B944F" w14:textId="77777777" w:rsidR="00567289" w:rsidRPr="00567289" w:rsidRDefault="00567289" w:rsidP="00567289">
      <w:pPr>
        <w:pStyle w:val="Indent1"/>
        <w:rPr>
          <w:sz w:val="28"/>
          <w:szCs w:val="28"/>
        </w:rPr>
      </w:pPr>
      <w:r w:rsidRPr="00567289">
        <w:rPr>
          <w:rFonts w:ascii="Arial Narrow" w:hAnsi="Arial Narrow"/>
          <w:b/>
          <w:sz w:val="28"/>
          <w:szCs w:val="28"/>
        </w:rPr>
        <w:t>5.</w:t>
      </w:r>
      <w:r w:rsidRPr="00567289">
        <w:rPr>
          <w:rFonts w:ascii="Arial Narrow" w:hAnsi="Arial Narrow"/>
          <w:sz w:val="28"/>
          <w:szCs w:val="28"/>
        </w:rPr>
        <w:tab/>
        <w:t xml:space="preserve">Calculate the percentage mass of </w:t>
      </w:r>
      <w:r w:rsidRPr="00567289">
        <w:rPr>
          <w:rFonts w:ascii="Arial Narrow" w:hAnsi="Arial Narrow"/>
          <w:b/>
          <w:sz w:val="28"/>
          <w:szCs w:val="28"/>
        </w:rPr>
        <w:t>nitrogen</w:t>
      </w:r>
      <w:r w:rsidRPr="00567289">
        <w:rPr>
          <w:rFonts w:ascii="Arial Narrow" w:hAnsi="Arial Narrow"/>
          <w:sz w:val="28"/>
          <w:szCs w:val="28"/>
        </w:rPr>
        <w:t xml:space="preserve"> in fertiliser called urea</w:t>
      </w:r>
      <w:r w:rsidRPr="00567289">
        <w:rPr>
          <w:sz w:val="28"/>
          <w:szCs w:val="28"/>
        </w:rPr>
        <w:t xml:space="preserve"> [NH</w:t>
      </w:r>
      <w:r w:rsidRPr="00567289">
        <w:rPr>
          <w:sz w:val="28"/>
          <w:szCs w:val="28"/>
          <w:vertAlign w:val="subscript"/>
        </w:rPr>
        <w:t>2</w:t>
      </w:r>
      <w:r w:rsidRPr="00567289">
        <w:rPr>
          <w:sz w:val="28"/>
          <w:szCs w:val="28"/>
        </w:rPr>
        <w:t>CONH</w:t>
      </w:r>
      <w:r w:rsidRPr="00567289">
        <w:rPr>
          <w:sz w:val="28"/>
          <w:szCs w:val="28"/>
          <w:vertAlign w:val="subscript"/>
        </w:rPr>
        <w:t>2</w:t>
      </w:r>
      <w:r w:rsidRPr="00567289">
        <w:rPr>
          <w:sz w:val="28"/>
          <w:szCs w:val="28"/>
        </w:rPr>
        <w:t>].</w:t>
      </w:r>
    </w:p>
    <w:p w14:paraId="7DC57A74" w14:textId="77777777" w:rsidR="00567289" w:rsidRPr="00567289" w:rsidRDefault="00567289" w:rsidP="00567289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sz w:val="28"/>
          <w:szCs w:val="28"/>
        </w:rPr>
      </w:pPr>
    </w:p>
    <w:p w14:paraId="1BF7B997" w14:textId="77777777" w:rsidR="00567289" w:rsidRPr="00567289" w:rsidRDefault="00567289" w:rsidP="00567289">
      <w:pPr>
        <w:pStyle w:val="BodyText1"/>
        <w:tabs>
          <w:tab w:val="left" w:pos="567"/>
          <w:tab w:val="left" w:pos="2552"/>
          <w:tab w:val="left" w:pos="3119"/>
          <w:tab w:val="left" w:pos="4536"/>
          <w:tab w:val="left" w:pos="5103"/>
          <w:tab w:val="left" w:pos="5387"/>
          <w:tab w:val="left" w:pos="5954"/>
        </w:tabs>
        <w:rPr>
          <w:sz w:val="28"/>
          <w:szCs w:val="28"/>
        </w:rPr>
      </w:pPr>
    </w:p>
    <w:p w14:paraId="09979CAB" w14:textId="77777777" w:rsidR="00567289" w:rsidRPr="00567289" w:rsidRDefault="00567289" w:rsidP="00567289">
      <w:pPr>
        <w:pStyle w:val="Indent1"/>
        <w:tabs>
          <w:tab w:val="left" w:pos="1276"/>
          <w:tab w:val="left" w:pos="2552"/>
          <w:tab w:val="left" w:pos="4111"/>
          <w:tab w:val="left" w:pos="5670"/>
          <w:tab w:val="left" w:pos="7088"/>
          <w:tab w:val="left" w:pos="8505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Answers</w:t>
      </w:r>
      <w:r w:rsidRPr="00567289">
        <w:rPr>
          <w:rFonts w:ascii="Arial Narrow" w:hAnsi="Arial Narrow"/>
          <w:b/>
          <w:sz w:val="28"/>
          <w:szCs w:val="28"/>
        </w:rPr>
        <w:t>:</w:t>
      </w:r>
      <w:r w:rsidRPr="00567289">
        <w:rPr>
          <w:rFonts w:ascii="Arial Narrow" w:hAnsi="Arial Narrow"/>
          <w:sz w:val="28"/>
          <w:szCs w:val="28"/>
        </w:rPr>
        <w:tab/>
      </w:r>
      <w:r w:rsidRPr="00567289">
        <w:rPr>
          <w:rFonts w:ascii="Arial Narrow" w:hAnsi="Arial Narrow"/>
          <w:b/>
          <w:sz w:val="28"/>
          <w:szCs w:val="28"/>
        </w:rPr>
        <w:t>1</w:t>
      </w:r>
      <w:proofErr w:type="gramStart"/>
      <w:r w:rsidRPr="00567289">
        <w:rPr>
          <w:rFonts w:ascii="Arial Narrow" w:hAnsi="Arial Narrow"/>
          <w:b/>
          <w:sz w:val="28"/>
          <w:szCs w:val="28"/>
        </w:rPr>
        <w:t>.</w:t>
      </w:r>
      <w:r w:rsidRPr="00567289">
        <w:rPr>
          <w:rFonts w:ascii="Arial Narrow" w:hAnsi="Arial Narrow"/>
          <w:sz w:val="28"/>
          <w:szCs w:val="28"/>
        </w:rPr>
        <w:t xml:space="preserve">  [</w:t>
      </w:r>
      <w:proofErr w:type="gramEnd"/>
      <w:r w:rsidRPr="00567289">
        <w:rPr>
          <w:rFonts w:ascii="Arial Narrow" w:hAnsi="Arial Narrow"/>
          <w:sz w:val="28"/>
          <w:szCs w:val="28"/>
        </w:rPr>
        <w:t>70</w:t>
      </w:r>
      <w:r w:rsidR="00316567"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%]</w:t>
      </w:r>
      <w:r w:rsidRPr="00567289">
        <w:rPr>
          <w:rFonts w:ascii="Arial Narrow" w:hAnsi="Arial Narrow"/>
          <w:sz w:val="28"/>
          <w:szCs w:val="28"/>
        </w:rPr>
        <w:tab/>
      </w:r>
      <w:r w:rsidRPr="00567289">
        <w:rPr>
          <w:rFonts w:ascii="Arial Narrow" w:hAnsi="Arial Narrow"/>
          <w:b/>
          <w:sz w:val="28"/>
          <w:szCs w:val="28"/>
        </w:rPr>
        <w:t>2.</w:t>
      </w:r>
      <w:r w:rsidRPr="00567289">
        <w:rPr>
          <w:rFonts w:ascii="Arial Narrow" w:hAnsi="Arial Narrow"/>
          <w:sz w:val="28"/>
          <w:szCs w:val="28"/>
        </w:rPr>
        <w:t xml:space="preserve">  [82.8</w:t>
      </w:r>
      <w:r w:rsidR="00316567"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%]</w:t>
      </w:r>
      <w:r w:rsidRPr="00567289">
        <w:rPr>
          <w:rFonts w:ascii="Arial Narrow" w:hAnsi="Arial Narrow"/>
          <w:sz w:val="28"/>
          <w:szCs w:val="28"/>
        </w:rPr>
        <w:tab/>
      </w:r>
      <w:r w:rsidRPr="00567289">
        <w:rPr>
          <w:rFonts w:ascii="Arial Narrow" w:hAnsi="Arial Narrow"/>
          <w:b/>
          <w:sz w:val="28"/>
          <w:szCs w:val="28"/>
        </w:rPr>
        <w:t>3.</w:t>
      </w:r>
      <w:r w:rsidRPr="00567289">
        <w:rPr>
          <w:rFonts w:ascii="Arial Narrow" w:hAnsi="Arial Narrow"/>
          <w:sz w:val="28"/>
          <w:szCs w:val="28"/>
        </w:rPr>
        <w:t xml:space="preserve">  [11.1</w:t>
      </w:r>
      <w:r w:rsidR="00316567"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%]</w:t>
      </w:r>
      <w:r w:rsidRPr="00567289">
        <w:rPr>
          <w:rFonts w:ascii="Arial Narrow" w:hAnsi="Arial Narrow"/>
          <w:sz w:val="28"/>
          <w:szCs w:val="28"/>
        </w:rPr>
        <w:tab/>
      </w:r>
      <w:r w:rsidRPr="00567289">
        <w:rPr>
          <w:rFonts w:ascii="Arial Narrow" w:hAnsi="Arial Narrow"/>
          <w:b/>
          <w:sz w:val="28"/>
          <w:szCs w:val="28"/>
        </w:rPr>
        <w:t>4.</w:t>
      </w:r>
      <w:r w:rsidRPr="00567289">
        <w:rPr>
          <w:rFonts w:ascii="Arial Narrow" w:hAnsi="Arial Narrow"/>
          <w:sz w:val="28"/>
          <w:szCs w:val="28"/>
        </w:rPr>
        <w:t xml:space="preserve">  [39.8</w:t>
      </w:r>
      <w:r w:rsidR="00316567"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%]</w:t>
      </w:r>
      <w:r w:rsidRPr="00567289">
        <w:rPr>
          <w:rFonts w:ascii="Arial Narrow" w:hAnsi="Arial Narrow"/>
          <w:sz w:val="28"/>
          <w:szCs w:val="28"/>
        </w:rPr>
        <w:tab/>
      </w:r>
      <w:r w:rsidRPr="00567289">
        <w:rPr>
          <w:rFonts w:ascii="Arial Narrow" w:hAnsi="Arial Narrow"/>
          <w:b/>
          <w:sz w:val="28"/>
          <w:szCs w:val="28"/>
        </w:rPr>
        <w:t>5.</w:t>
      </w:r>
      <w:r w:rsidRPr="0056728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[46.7</w:t>
      </w:r>
      <w:r w:rsidR="00316567">
        <w:rPr>
          <w:rFonts w:ascii="Arial Narrow" w:hAnsi="Arial Narrow"/>
          <w:sz w:val="28"/>
          <w:szCs w:val="28"/>
        </w:rPr>
        <w:t xml:space="preserve"> </w:t>
      </w:r>
      <w:r w:rsidRPr="00567289">
        <w:rPr>
          <w:rFonts w:ascii="Arial Narrow" w:hAnsi="Arial Narrow"/>
          <w:sz w:val="28"/>
          <w:szCs w:val="28"/>
        </w:rPr>
        <w:t>%]</w:t>
      </w:r>
    </w:p>
    <w:p w14:paraId="1861F230" w14:textId="77777777" w:rsidR="00567289" w:rsidRPr="00607581" w:rsidRDefault="00567289" w:rsidP="00567289">
      <w:pPr>
        <w:pStyle w:val="Indent2"/>
        <w:tabs>
          <w:tab w:val="left" w:pos="3119"/>
        </w:tabs>
        <w:ind w:left="0" w:firstLine="0"/>
        <w:rPr>
          <w:rFonts w:ascii="Arial Narrow" w:hAnsi="Arial Narrow"/>
          <w:sz w:val="28"/>
          <w:szCs w:val="28"/>
        </w:rPr>
      </w:pPr>
    </w:p>
    <w:p w14:paraId="0094D968" w14:textId="77777777" w:rsidR="004F580F" w:rsidRDefault="004F580F" w:rsidP="004C50AC">
      <w:pPr>
        <w:pStyle w:val="Heading"/>
        <w:tabs>
          <w:tab w:val="left" w:pos="1276"/>
          <w:tab w:val="left" w:pos="2977"/>
          <w:tab w:val="left" w:pos="4820"/>
          <w:tab w:val="left" w:pos="6946"/>
        </w:tabs>
        <w:jc w:val="left"/>
        <w:outlineLvl w:val="0"/>
        <w:rPr>
          <w:rFonts w:ascii="Arial Narrow" w:hAnsi="Arial Narrow"/>
          <w:bCs/>
          <w:sz w:val="28"/>
          <w:szCs w:val="28"/>
        </w:rPr>
      </w:pPr>
    </w:p>
    <w:p w14:paraId="69652692" w14:textId="77777777" w:rsidR="004F580F" w:rsidRPr="006C1594" w:rsidRDefault="004F580F" w:rsidP="004648E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sectPr w:rsidR="004F580F" w:rsidRPr="006C1594" w:rsidSect="00E90CCB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9A235" w14:textId="77777777" w:rsidR="00B43FC8" w:rsidRDefault="00B43FC8" w:rsidP="00E32EF7">
      <w:pPr>
        <w:spacing w:after="0" w:line="240" w:lineRule="auto"/>
      </w:pPr>
      <w:r>
        <w:separator/>
      </w:r>
    </w:p>
  </w:endnote>
  <w:endnote w:type="continuationSeparator" w:id="0">
    <w:p w14:paraId="63D40EB7" w14:textId="77777777" w:rsidR="00B43FC8" w:rsidRDefault="00B43FC8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NBEA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B43FC8" w:rsidRPr="00930D31" w14:paraId="62BE0BEB" w14:textId="77777777">
      <w:trPr>
        <w:jc w:val="center"/>
      </w:trPr>
      <w:tc>
        <w:tcPr>
          <w:tcW w:w="3284" w:type="dxa"/>
        </w:tcPr>
        <w:p w14:paraId="119177FD" w14:textId="77777777" w:rsidR="00B43FC8" w:rsidRPr="00930D31" w:rsidRDefault="00B43FC8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noProof/>
              <w:sz w:val="16"/>
              <w:szCs w:val="16"/>
            </w:rPr>
            <w:t>CF&amp;RQNotes Ver 4.docx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14B4DC49" w14:textId="77777777" w:rsidR="00B43FC8" w:rsidRPr="00930D31" w:rsidRDefault="00B43FC8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BE771F">
            <w:rPr>
              <w:rFonts w:ascii="Arial Narrow" w:hAnsi="Arial Narrow"/>
              <w:b/>
              <w:noProof/>
              <w:sz w:val="16"/>
              <w:szCs w:val="16"/>
            </w:rPr>
            <w:t>36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797398E9" w14:textId="77777777" w:rsidR="00B43FC8" w:rsidRPr="00930D31" w:rsidRDefault="00B43FC8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AD0178">
            <w:rPr>
              <w:rFonts w:ascii="Arial Narrow" w:hAnsi="Arial Narrow"/>
              <w:b/>
              <w:noProof/>
              <w:sz w:val="16"/>
              <w:szCs w:val="16"/>
            </w:rPr>
            <w:t>10-May-16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2FDC1827" w14:textId="77777777" w:rsidR="00B43FC8" w:rsidRPr="00930D31" w:rsidRDefault="00B43FC8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67343" w14:textId="77777777" w:rsidR="00B43FC8" w:rsidRDefault="00B43FC8" w:rsidP="00E32EF7">
      <w:pPr>
        <w:spacing w:after="0" w:line="240" w:lineRule="auto"/>
      </w:pPr>
      <w:r>
        <w:separator/>
      </w:r>
    </w:p>
  </w:footnote>
  <w:footnote w:type="continuationSeparator" w:id="0">
    <w:p w14:paraId="0A963F07" w14:textId="77777777" w:rsidR="00B43FC8" w:rsidRDefault="00B43FC8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B43FC8" w:rsidRPr="00930D31" w14:paraId="69A036B9" w14:textId="77777777">
      <w:trPr>
        <w:jc w:val="center"/>
      </w:trPr>
      <w:tc>
        <w:tcPr>
          <w:tcW w:w="3284" w:type="dxa"/>
        </w:tcPr>
        <w:p w14:paraId="5799E8F0" w14:textId="77777777" w:rsidR="00B43FC8" w:rsidRPr="00930D31" w:rsidRDefault="00B43FC8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468A3174" w14:textId="081BE38E" w:rsidR="00B43FC8" w:rsidRPr="00930D31" w:rsidRDefault="00B43FC8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 xml:space="preserve">Unit 1 - </w:t>
          </w:r>
          <w:r w:rsidRPr="00930D31">
            <w:rPr>
              <w:rFonts w:ascii="Arial Narrow" w:hAnsi="Arial Narrow"/>
              <w:b/>
              <w:sz w:val="16"/>
              <w:szCs w:val="16"/>
            </w:rPr>
            <w:t>Chemical Changes and Structure</w:t>
          </w:r>
        </w:p>
      </w:tc>
      <w:tc>
        <w:tcPr>
          <w:tcW w:w="3284" w:type="dxa"/>
        </w:tcPr>
        <w:p w14:paraId="3E98090E" w14:textId="77777777" w:rsidR="00B43FC8" w:rsidRPr="00930D31" w:rsidRDefault="00B43FC8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Chemical Formulae &amp; Reaction Quantities</w:t>
          </w:r>
        </w:p>
      </w:tc>
    </w:tr>
  </w:tbl>
  <w:p w14:paraId="426052D7" w14:textId="77777777" w:rsidR="00B43FC8" w:rsidRPr="008756F3" w:rsidRDefault="00B43FC8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380BA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C6ABA"/>
    <w:multiLevelType w:val="hybridMultilevel"/>
    <w:tmpl w:val="02B8BBC6"/>
    <w:lvl w:ilvl="0" w:tplc="3992E3E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F55B76"/>
    <w:multiLevelType w:val="hybridMultilevel"/>
    <w:tmpl w:val="B5E24A68"/>
    <w:lvl w:ilvl="0" w:tplc="DE90E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06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82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8F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A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02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2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41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A217DA"/>
    <w:multiLevelType w:val="hybridMultilevel"/>
    <w:tmpl w:val="5B46F526"/>
    <w:lvl w:ilvl="0" w:tplc="3E98D6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1C205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904AD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3C3E8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32BE0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FA369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C1BA8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F7D41B8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F9F6FD80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4">
    <w:nsid w:val="21957F6B"/>
    <w:multiLevelType w:val="hybridMultilevel"/>
    <w:tmpl w:val="001C7EA4"/>
    <w:lvl w:ilvl="0" w:tplc="F708B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47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2D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2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80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66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E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AB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4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522304C"/>
    <w:multiLevelType w:val="multilevel"/>
    <w:tmpl w:val="EB26D1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F5C107C"/>
    <w:multiLevelType w:val="hybridMultilevel"/>
    <w:tmpl w:val="31CA7E1E"/>
    <w:lvl w:ilvl="0" w:tplc="D438F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09C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4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AE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86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A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01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E2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05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993045"/>
    <w:multiLevelType w:val="hybridMultilevel"/>
    <w:tmpl w:val="F1B66A5C"/>
    <w:lvl w:ilvl="0" w:tplc="DA6CE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A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25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A7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2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86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A1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EE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AD21E1"/>
    <w:multiLevelType w:val="hybridMultilevel"/>
    <w:tmpl w:val="EDC06072"/>
    <w:lvl w:ilvl="0" w:tplc="89BA4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8B8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8C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3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C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6054CA"/>
    <w:multiLevelType w:val="hybridMultilevel"/>
    <w:tmpl w:val="9B0C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D4010D"/>
    <w:multiLevelType w:val="hybridMultilevel"/>
    <w:tmpl w:val="0790A076"/>
    <w:lvl w:ilvl="0" w:tplc="51BE5144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2"/>
  </w:num>
  <w:num w:numId="7">
    <w:abstractNumId w:val="7"/>
  </w:num>
  <w:num w:numId="8">
    <w:abstractNumId w:val="10"/>
  </w:num>
  <w:num w:numId="9">
    <w:abstractNumId w:val="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hdrShapeDefaults>
    <o:shapedefaults v:ext="edit" spidmax="4097">
      <v:stroke endarrow="open" endarrowwidth="narrow" endarrowlength="short" weight="1.5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01B06"/>
    <w:rsid w:val="000140CA"/>
    <w:rsid w:val="00020866"/>
    <w:rsid w:val="00020B3A"/>
    <w:rsid w:val="0002111B"/>
    <w:rsid w:val="0002456F"/>
    <w:rsid w:val="00032039"/>
    <w:rsid w:val="00033156"/>
    <w:rsid w:val="0003425C"/>
    <w:rsid w:val="00036A81"/>
    <w:rsid w:val="00037D72"/>
    <w:rsid w:val="0005235C"/>
    <w:rsid w:val="00062E56"/>
    <w:rsid w:val="0006321D"/>
    <w:rsid w:val="000741CA"/>
    <w:rsid w:val="00075D14"/>
    <w:rsid w:val="00075E39"/>
    <w:rsid w:val="00081C0A"/>
    <w:rsid w:val="000832A8"/>
    <w:rsid w:val="0008343E"/>
    <w:rsid w:val="000848A3"/>
    <w:rsid w:val="000B34BB"/>
    <w:rsid w:val="000B4B08"/>
    <w:rsid w:val="000B6104"/>
    <w:rsid w:val="000C0507"/>
    <w:rsid w:val="000C396A"/>
    <w:rsid w:val="000C3BB3"/>
    <w:rsid w:val="000D0FC9"/>
    <w:rsid w:val="000D26C3"/>
    <w:rsid w:val="000D4D72"/>
    <w:rsid w:val="000E1F91"/>
    <w:rsid w:val="000E56FB"/>
    <w:rsid w:val="000E7CDF"/>
    <w:rsid w:val="000F489B"/>
    <w:rsid w:val="000F6CB9"/>
    <w:rsid w:val="001155B8"/>
    <w:rsid w:val="00124AC3"/>
    <w:rsid w:val="00127C2E"/>
    <w:rsid w:val="00127D86"/>
    <w:rsid w:val="0013038E"/>
    <w:rsid w:val="00130CC5"/>
    <w:rsid w:val="00132A50"/>
    <w:rsid w:val="0013534D"/>
    <w:rsid w:val="001405AF"/>
    <w:rsid w:val="0014230F"/>
    <w:rsid w:val="00143F5B"/>
    <w:rsid w:val="00145704"/>
    <w:rsid w:val="00146111"/>
    <w:rsid w:val="00146562"/>
    <w:rsid w:val="00146CB8"/>
    <w:rsid w:val="001533DB"/>
    <w:rsid w:val="00163FC1"/>
    <w:rsid w:val="001650F0"/>
    <w:rsid w:val="00167AD0"/>
    <w:rsid w:val="00167CC0"/>
    <w:rsid w:val="00175672"/>
    <w:rsid w:val="00177CAF"/>
    <w:rsid w:val="0018058D"/>
    <w:rsid w:val="00194E98"/>
    <w:rsid w:val="001964FB"/>
    <w:rsid w:val="00197764"/>
    <w:rsid w:val="001B0000"/>
    <w:rsid w:val="001B38B2"/>
    <w:rsid w:val="001C2138"/>
    <w:rsid w:val="001C3748"/>
    <w:rsid w:val="001C7052"/>
    <w:rsid w:val="001D07F6"/>
    <w:rsid w:val="001D5402"/>
    <w:rsid w:val="001D5C36"/>
    <w:rsid w:val="001E27C9"/>
    <w:rsid w:val="001E32FE"/>
    <w:rsid w:val="001F3325"/>
    <w:rsid w:val="001F3E93"/>
    <w:rsid w:val="00203745"/>
    <w:rsid w:val="00206096"/>
    <w:rsid w:val="00207CAB"/>
    <w:rsid w:val="00210D1F"/>
    <w:rsid w:val="00212A4F"/>
    <w:rsid w:val="00214F19"/>
    <w:rsid w:val="00220308"/>
    <w:rsid w:val="00224579"/>
    <w:rsid w:val="00234689"/>
    <w:rsid w:val="00236211"/>
    <w:rsid w:val="00243C53"/>
    <w:rsid w:val="00251DED"/>
    <w:rsid w:val="00252001"/>
    <w:rsid w:val="00253807"/>
    <w:rsid w:val="00253D6F"/>
    <w:rsid w:val="00256C9B"/>
    <w:rsid w:val="00262BE5"/>
    <w:rsid w:val="00262D43"/>
    <w:rsid w:val="00263504"/>
    <w:rsid w:val="002670DE"/>
    <w:rsid w:val="002721CB"/>
    <w:rsid w:val="0027470F"/>
    <w:rsid w:val="00277758"/>
    <w:rsid w:val="00282842"/>
    <w:rsid w:val="00283710"/>
    <w:rsid w:val="002929D1"/>
    <w:rsid w:val="002A1672"/>
    <w:rsid w:val="002A51BF"/>
    <w:rsid w:val="002A7576"/>
    <w:rsid w:val="002B1E49"/>
    <w:rsid w:val="002C1474"/>
    <w:rsid w:val="002D2620"/>
    <w:rsid w:val="002D2828"/>
    <w:rsid w:val="002D3995"/>
    <w:rsid w:val="002E739B"/>
    <w:rsid w:val="002F1C7A"/>
    <w:rsid w:val="002F7418"/>
    <w:rsid w:val="00303B49"/>
    <w:rsid w:val="00307251"/>
    <w:rsid w:val="00315632"/>
    <w:rsid w:val="00316567"/>
    <w:rsid w:val="0032312D"/>
    <w:rsid w:val="00323A5D"/>
    <w:rsid w:val="00326D6B"/>
    <w:rsid w:val="003303D2"/>
    <w:rsid w:val="0033239E"/>
    <w:rsid w:val="003365FE"/>
    <w:rsid w:val="003419E9"/>
    <w:rsid w:val="00346DFC"/>
    <w:rsid w:val="00347A26"/>
    <w:rsid w:val="00347C49"/>
    <w:rsid w:val="003512B1"/>
    <w:rsid w:val="003523AC"/>
    <w:rsid w:val="00355290"/>
    <w:rsid w:val="0035574C"/>
    <w:rsid w:val="003602D4"/>
    <w:rsid w:val="0037187A"/>
    <w:rsid w:val="00375203"/>
    <w:rsid w:val="00375CCD"/>
    <w:rsid w:val="00384516"/>
    <w:rsid w:val="003874F8"/>
    <w:rsid w:val="00387640"/>
    <w:rsid w:val="003927C8"/>
    <w:rsid w:val="00395D71"/>
    <w:rsid w:val="003B018D"/>
    <w:rsid w:val="003B10B5"/>
    <w:rsid w:val="003F24FC"/>
    <w:rsid w:val="003F286E"/>
    <w:rsid w:val="003F2B91"/>
    <w:rsid w:val="003F7A02"/>
    <w:rsid w:val="00422003"/>
    <w:rsid w:val="00423900"/>
    <w:rsid w:val="0043127F"/>
    <w:rsid w:val="00434C55"/>
    <w:rsid w:val="004506D7"/>
    <w:rsid w:val="00451E04"/>
    <w:rsid w:val="004564CD"/>
    <w:rsid w:val="0046017C"/>
    <w:rsid w:val="00462EC5"/>
    <w:rsid w:val="004648EA"/>
    <w:rsid w:val="00464C2B"/>
    <w:rsid w:val="004714A8"/>
    <w:rsid w:val="00487C71"/>
    <w:rsid w:val="00490364"/>
    <w:rsid w:val="00492155"/>
    <w:rsid w:val="00493765"/>
    <w:rsid w:val="004A1466"/>
    <w:rsid w:val="004A6092"/>
    <w:rsid w:val="004B3DC5"/>
    <w:rsid w:val="004C17AC"/>
    <w:rsid w:val="004C4B73"/>
    <w:rsid w:val="004C50AC"/>
    <w:rsid w:val="004C61DD"/>
    <w:rsid w:val="004C6C79"/>
    <w:rsid w:val="004D0955"/>
    <w:rsid w:val="004D7526"/>
    <w:rsid w:val="004E2812"/>
    <w:rsid w:val="004E4C6E"/>
    <w:rsid w:val="004F433D"/>
    <w:rsid w:val="004F580F"/>
    <w:rsid w:val="00503C52"/>
    <w:rsid w:val="005046B9"/>
    <w:rsid w:val="00504F95"/>
    <w:rsid w:val="005052CF"/>
    <w:rsid w:val="00517CA9"/>
    <w:rsid w:val="00520663"/>
    <w:rsid w:val="00520EDF"/>
    <w:rsid w:val="00521996"/>
    <w:rsid w:val="00525791"/>
    <w:rsid w:val="0052692B"/>
    <w:rsid w:val="0052698D"/>
    <w:rsid w:val="005279C1"/>
    <w:rsid w:val="00540A63"/>
    <w:rsid w:val="0054107A"/>
    <w:rsid w:val="00545D29"/>
    <w:rsid w:val="005473EB"/>
    <w:rsid w:val="00554F88"/>
    <w:rsid w:val="00556FE6"/>
    <w:rsid w:val="00557F7E"/>
    <w:rsid w:val="00563FA2"/>
    <w:rsid w:val="00566045"/>
    <w:rsid w:val="00567289"/>
    <w:rsid w:val="00571475"/>
    <w:rsid w:val="00575007"/>
    <w:rsid w:val="0058136E"/>
    <w:rsid w:val="00581DF1"/>
    <w:rsid w:val="005865D8"/>
    <w:rsid w:val="005926D9"/>
    <w:rsid w:val="005949DF"/>
    <w:rsid w:val="005A0E5D"/>
    <w:rsid w:val="005A3A96"/>
    <w:rsid w:val="005A6B8E"/>
    <w:rsid w:val="005B3649"/>
    <w:rsid w:val="005B4088"/>
    <w:rsid w:val="005C1E96"/>
    <w:rsid w:val="005C347B"/>
    <w:rsid w:val="005C3B32"/>
    <w:rsid w:val="005C5E59"/>
    <w:rsid w:val="005C6B52"/>
    <w:rsid w:val="005C6D08"/>
    <w:rsid w:val="005D52AF"/>
    <w:rsid w:val="005E018F"/>
    <w:rsid w:val="005E3FC8"/>
    <w:rsid w:val="005E6A96"/>
    <w:rsid w:val="005F049F"/>
    <w:rsid w:val="005F1650"/>
    <w:rsid w:val="005F3C9F"/>
    <w:rsid w:val="005F4475"/>
    <w:rsid w:val="0060050F"/>
    <w:rsid w:val="0060146D"/>
    <w:rsid w:val="00605249"/>
    <w:rsid w:val="00605D2F"/>
    <w:rsid w:val="00607581"/>
    <w:rsid w:val="00610A5B"/>
    <w:rsid w:val="00611227"/>
    <w:rsid w:val="006123D6"/>
    <w:rsid w:val="00620AF9"/>
    <w:rsid w:val="00623445"/>
    <w:rsid w:val="006235CB"/>
    <w:rsid w:val="00623840"/>
    <w:rsid w:val="00624185"/>
    <w:rsid w:val="006258B5"/>
    <w:rsid w:val="00630537"/>
    <w:rsid w:val="00634209"/>
    <w:rsid w:val="00634711"/>
    <w:rsid w:val="00643CCD"/>
    <w:rsid w:val="00643E8B"/>
    <w:rsid w:val="006456D5"/>
    <w:rsid w:val="00646335"/>
    <w:rsid w:val="00646DC3"/>
    <w:rsid w:val="0065117F"/>
    <w:rsid w:val="0065120E"/>
    <w:rsid w:val="00663EB8"/>
    <w:rsid w:val="006650A2"/>
    <w:rsid w:val="006653F6"/>
    <w:rsid w:val="00666345"/>
    <w:rsid w:val="006665BE"/>
    <w:rsid w:val="00674119"/>
    <w:rsid w:val="006770A2"/>
    <w:rsid w:val="006774E1"/>
    <w:rsid w:val="00681514"/>
    <w:rsid w:val="00683A82"/>
    <w:rsid w:val="00687193"/>
    <w:rsid w:val="0069183F"/>
    <w:rsid w:val="00695ECF"/>
    <w:rsid w:val="00697E20"/>
    <w:rsid w:val="006A19A2"/>
    <w:rsid w:val="006A298A"/>
    <w:rsid w:val="006A4CB4"/>
    <w:rsid w:val="006A7F32"/>
    <w:rsid w:val="006B2985"/>
    <w:rsid w:val="006B3292"/>
    <w:rsid w:val="006B73D1"/>
    <w:rsid w:val="006C1594"/>
    <w:rsid w:val="006C1D7C"/>
    <w:rsid w:val="006C20A5"/>
    <w:rsid w:val="006C58FC"/>
    <w:rsid w:val="006D1233"/>
    <w:rsid w:val="006D5973"/>
    <w:rsid w:val="006D6106"/>
    <w:rsid w:val="006E5525"/>
    <w:rsid w:val="006F454E"/>
    <w:rsid w:val="006F57F7"/>
    <w:rsid w:val="006F739F"/>
    <w:rsid w:val="00701A2E"/>
    <w:rsid w:val="00710C76"/>
    <w:rsid w:val="00714823"/>
    <w:rsid w:val="00720674"/>
    <w:rsid w:val="007234D6"/>
    <w:rsid w:val="007235C3"/>
    <w:rsid w:val="0072405C"/>
    <w:rsid w:val="0072709D"/>
    <w:rsid w:val="00733A3E"/>
    <w:rsid w:val="00735D71"/>
    <w:rsid w:val="00736EF9"/>
    <w:rsid w:val="007371E4"/>
    <w:rsid w:val="00753E28"/>
    <w:rsid w:val="0075414C"/>
    <w:rsid w:val="0075580E"/>
    <w:rsid w:val="0076134E"/>
    <w:rsid w:val="00764D15"/>
    <w:rsid w:val="00764D92"/>
    <w:rsid w:val="007658C3"/>
    <w:rsid w:val="00775FC3"/>
    <w:rsid w:val="007766A0"/>
    <w:rsid w:val="00784B22"/>
    <w:rsid w:val="00791421"/>
    <w:rsid w:val="00791A84"/>
    <w:rsid w:val="00795897"/>
    <w:rsid w:val="007971F8"/>
    <w:rsid w:val="00797B7F"/>
    <w:rsid w:val="007A659A"/>
    <w:rsid w:val="007B4426"/>
    <w:rsid w:val="007B68F1"/>
    <w:rsid w:val="007C1F05"/>
    <w:rsid w:val="007D4CA7"/>
    <w:rsid w:val="007D769E"/>
    <w:rsid w:val="007E42FC"/>
    <w:rsid w:val="007F1298"/>
    <w:rsid w:val="007F20D3"/>
    <w:rsid w:val="0080241B"/>
    <w:rsid w:val="00802575"/>
    <w:rsid w:val="0080273F"/>
    <w:rsid w:val="00806522"/>
    <w:rsid w:val="0080745C"/>
    <w:rsid w:val="00820987"/>
    <w:rsid w:val="008412D4"/>
    <w:rsid w:val="0084171D"/>
    <w:rsid w:val="00845F8C"/>
    <w:rsid w:val="008465B7"/>
    <w:rsid w:val="00855E62"/>
    <w:rsid w:val="00864CD5"/>
    <w:rsid w:val="0087254A"/>
    <w:rsid w:val="008756F3"/>
    <w:rsid w:val="00875FDE"/>
    <w:rsid w:val="00877A80"/>
    <w:rsid w:val="0088528E"/>
    <w:rsid w:val="00885699"/>
    <w:rsid w:val="008861F1"/>
    <w:rsid w:val="00886E69"/>
    <w:rsid w:val="00890FD4"/>
    <w:rsid w:val="00893A5A"/>
    <w:rsid w:val="00894628"/>
    <w:rsid w:val="008954EF"/>
    <w:rsid w:val="008B03A1"/>
    <w:rsid w:val="008B2A67"/>
    <w:rsid w:val="008B4D97"/>
    <w:rsid w:val="008C0DCC"/>
    <w:rsid w:val="008C2101"/>
    <w:rsid w:val="008C568B"/>
    <w:rsid w:val="008C6F16"/>
    <w:rsid w:val="008D07F9"/>
    <w:rsid w:val="008D148C"/>
    <w:rsid w:val="008D3DAF"/>
    <w:rsid w:val="008D76C4"/>
    <w:rsid w:val="008E23E5"/>
    <w:rsid w:val="008E29B9"/>
    <w:rsid w:val="008E69E7"/>
    <w:rsid w:val="008E7269"/>
    <w:rsid w:val="008F09C5"/>
    <w:rsid w:val="008F3457"/>
    <w:rsid w:val="0090071B"/>
    <w:rsid w:val="00905B99"/>
    <w:rsid w:val="009067A2"/>
    <w:rsid w:val="00912C6E"/>
    <w:rsid w:val="00913C0E"/>
    <w:rsid w:val="00914B34"/>
    <w:rsid w:val="00915077"/>
    <w:rsid w:val="00916E13"/>
    <w:rsid w:val="00926ACB"/>
    <w:rsid w:val="00927213"/>
    <w:rsid w:val="00930D31"/>
    <w:rsid w:val="00944E92"/>
    <w:rsid w:val="00951ADE"/>
    <w:rsid w:val="009620B0"/>
    <w:rsid w:val="00962513"/>
    <w:rsid w:val="0096300E"/>
    <w:rsid w:val="00964D60"/>
    <w:rsid w:val="00966CBC"/>
    <w:rsid w:val="0096738C"/>
    <w:rsid w:val="0097126D"/>
    <w:rsid w:val="00973573"/>
    <w:rsid w:val="0097362C"/>
    <w:rsid w:val="00977B25"/>
    <w:rsid w:val="00977BFC"/>
    <w:rsid w:val="0098602E"/>
    <w:rsid w:val="0099068A"/>
    <w:rsid w:val="009978D6"/>
    <w:rsid w:val="009A3CAF"/>
    <w:rsid w:val="009A4213"/>
    <w:rsid w:val="009A42FE"/>
    <w:rsid w:val="009A7220"/>
    <w:rsid w:val="009B3BDB"/>
    <w:rsid w:val="009B630A"/>
    <w:rsid w:val="009C2486"/>
    <w:rsid w:val="009C2A69"/>
    <w:rsid w:val="009C3E63"/>
    <w:rsid w:val="009D3442"/>
    <w:rsid w:val="009D3A19"/>
    <w:rsid w:val="009E03AA"/>
    <w:rsid w:val="009E4BAB"/>
    <w:rsid w:val="009F100C"/>
    <w:rsid w:val="009F100F"/>
    <w:rsid w:val="009F2088"/>
    <w:rsid w:val="009F391C"/>
    <w:rsid w:val="009F3AEE"/>
    <w:rsid w:val="00A00C3E"/>
    <w:rsid w:val="00A02D1E"/>
    <w:rsid w:val="00A10290"/>
    <w:rsid w:val="00A11716"/>
    <w:rsid w:val="00A13FBB"/>
    <w:rsid w:val="00A152D8"/>
    <w:rsid w:val="00A17B0D"/>
    <w:rsid w:val="00A21E34"/>
    <w:rsid w:val="00A2594B"/>
    <w:rsid w:val="00A3139D"/>
    <w:rsid w:val="00A3438B"/>
    <w:rsid w:val="00A35C04"/>
    <w:rsid w:val="00A37780"/>
    <w:rsid w:val="00A44007"/>
    <w:rsid w:val="00A46287"/>
    <w:rsid w:val="00A52093"/>
    <w:rsid w:val="00A55836"/>
    <w:rsid w:val="00A55995"/>
    <w:rsid w:val="00A57E09"/>
    <w:rsid w:val="00A62E65"/>
    <w:rsid w:val="00A72D0E"/>
    <w:rsid w:val="00A76037"/>
    <w:rsid w:val="00A770F1"/>
    <w:rsid w:val="00A77E16"/>
    <w:rsid w:val="00A9787F"/>
    <w:rsid w:val="00AA365D"/>
    <w:rsid w:val="00AA7A4E"/>
    <w:rsid w:val="00AB5FB0"/>
    <w:rsid w:val="00AC1346"/>
    <w:rsid w:val="00AD0178"/>
    <w:rsid w:val="00AD29EC"/>
    <w:rsid w:val="00AD6B47"/>
    <w:rsid w:val="00AE05E7"/>
    <w:rsid w:val="00AE71B3"/>
    <w:rsid w:val="00AF0824"/>
    <w:rsid w:val="00AF4CA6"/>
    <w:rsid w:val="00AF7078"/>
    <w:rsid w:val="00B0050B"/>
    <w:rsid w:val="00B013BB"/>
    <w:rsid w:val="00B03C67"/>
    <w:rsid w:val="00B11CF6"/>
    <w:rsid w:val="00B16FBC"/>
    <w:rsid w:val="00B17684"/>
    <w:rsid w:val="00B239B7"/>
    <w:rsid w:val="00B265C6"/>
    <w:rsid w:val="00B2775A"/>
    <w:rsid w:val="00B30002"/>
    <w:rsid w:val="00B34B8C"/>
    <w:rsid w:val="00B4295A"/>
    <w:rsid w:val="00B43FC8"/>
    <w:rsid w:val="00B47597"/>
    <w:rsid w:val="00B52414"/>
    <w:rsid w:val="00B53885"/>
    <w:rsid w:val="00B546DB"/>
    <w:rsid w:val="00B54A42"/>
    <w:rsid w:val="00B605FA"/>
    <w:rsid w:val="00B62131"/>
    <w:rsid w:val="00B63F4A"/>
    <w:rsid w:val="00B716CF"/>
    <w:rsid w:val="00B75F25"/>
    <w:rsid w:val="00B819D1"/>
    <w:rsid w:val="00B870FC"/>
    <w:rsid w:val="00B87849"/>
    <w:rsid w:val="00B905EE"/>
    <w:rsid w:val="00B94AF5"/>
    <w:rsid w:val="00BB062D"/>
    <w:rsid w:val="00BB2BC1"/>
    <w:rsid w:val="00BB32FA"/>
    <w:rsid w:val="00BB5C15"/>
    <w:rsid w:val="00BB6C77"/>
    <w:rsid w:val="00BC00D9"/>
    <w:rsid w:val="00BC3B95"/>
    <w:rsid w:val="00BC6773"/>
    <w:rsid w:val="00BE06C4"/>
    <w:rsid w:val="00BE5CB1"/>
    <w:rsid w:val="00BE771F"/>
    <w:rsid w:val="00BE7A0C"/>
    <w:rsid w:val="00BF16C1"/>
    <w:rsid w:val="00BF19D9"/>
    <w:rsid w:val="00BF612F"/>
    <w:rsid w:val="00C00017"/>
    <w:rsid w:val="00C04346"/>
    <w:rsid w:val="00C0590D"/>
    <w:rsid w:val="00C06BF0"/>
    <w:rsid w:val="00C10EE6"/>
    <w:rsid w:val="00C11223"/>
    <w:rsid w:val="00C1169F"/>
    <w:rsid w:val="00C14956"/>
    <w:rsid w:val="00C15D55"/>
    <w:rsid w:val="00C16610"/>
    <w:rsid w:val="00C1720A"/>
    <w:rsid w:val="00C2063C"/>
    <w:rsid w:val="00C21565"/>
    <w:rsid w:val="00C21AF3"/>
    <w:rsid w:val="00C24C15"/>
    <w:rsid w:val="00C24CD9"/>
    <w:rsid w:val="00C31532"/>
    <w:rsid w:val="00C34392"/>
    <w:rsid w:val="00C3485F"/>
    <w:rsid w:val="00C353C1"/>
    <w:rsid w:val="00C41B26"/>
    <w:rsid w:val="00C41E5B"/>
    <w:rsid w:val="00C43051"/>
    <w:rsid w:val="00C46605"/>
    <w:rsid w:val="00C50465"/>
    <w:rsid w:val="00C50C85"/>
    <w:rsid w:val="00C53133"/>
    <w:rsid w:val="00C542B5"/>
    <w:rsid w:val="00C547D6"/>
    <w:rsid w:val="00C57D30"/>
    <w:rsid w:val="00C60D76"/>
    <w:rsid w:val="00C62A0D"/>
    <w:rsid w:val="00C65C97"/>
    <w:rsid w:val="00C6656E"/>
    <w:rsid w:val="00C67ADA"/>
    <w:rsid w:val="00C73C78"/>
    <w:rsid w:val="00C73FB6"/>
    <w:rsid w:val="00C75EF8"/>
    <w:rsid w:val="00C768BD"/>
    <w:rsid w:val="00C806FA"/>
    <w:rsid w:val="00C81927"/>
    <w:rsid w:val="00C86237"/>
    <w:rsid w:val="00C908B1"/>
    <w:rsid w:val="00C9094A"/>
    <w:rsid w:val="00C91629"/>
    <w:rsid w:val="00C92732"/>
    <w:rsid w:val="00CC0762"/>
    <w:rsid w:val="00CC13AA"/>
    <w:rsid w:val="00CC2790"/>
    <w:rsid w:val="00CC3674"/>
    <w:rsid w:val="00CC4B75"/>
    <w:rsid w:val="00CC6325"/>
    <w:rsid w:val="00CD383B"/>
    <w:rsid w:val="00CD4B5A"/>
    <w:rsid w:val="00CE0342"/>
    <w:rsid w:val="00CE2C2E"/>
    <w:rsid w:val="00CE69E7"/>
    <w:rsid w:val="00CF0E51"/>
    <w:rsid w:val="00CF4342"/>
    <w:rsid w:val="00D00FAC"/>
    <w:rsid w:val="00D0136E"/>
    <w:rsid w:val="00D04021"/>
    <w:rsid w:val="00D13185"/>
    <w:rsid w:val="00D13F96"/>
    <w:rsid w:val="00D15E15"/>
    <w:rsid w:val="00D15F14"/>
    <w:rsid w:val="00D171D9"/>
    <w:rsid w:val="00D261DF"/>
    <w:rsid w:val="00D310DD"/>
    <w:rsid w:val="00D36119"/>
    <w:rsid w:val="00D459BA"/>
    <w:rsid w:val="00D50760"/>
    <w:rsid w:val="00D50AAD"/>
    <w:rsid w:val="00D52FCA"/>
    <w:rsid w:val="00D53960"/>
    <w:rsid w:val="00D53FE1"/>
    <w:rsid w:val="00D61133"/>
    <w:rsid w:val="00D64E96"/>
    <w:rsid w:val="00D65828"/>
    <w:rsid w:val="00D65CEF"/>
    <w:rsid w:val="00D76C55"/>
    <w:rsid w:val="00D80265"/>
    <w:rsid w:val="00D82A69"/>
    <w:rsid w:val="00D83167"/>
    <w:rsid w:val="00D8395F"/>
    <w:rsid w:val="00D83B6B"/>
    <w:rsid w:val="00D842FE"/>
    <w:rsid w:val="00D92175"/>
    <w:rsid w:val="00D93250"/>
    <w:rsid w:val="00D939CF"/>
    <w:rsid w:val="00D9630B"/>
    <w:rsid w:val="00D96A20"/>
    <w:rsid w:val="00D973E8"/>
    <w:rsid w:val="00DA0318"/>
    <w:rsid w:val="00DA7892"/>
    <w:rsid w:val="00DB0A1E"/>
    <w:rsid w:val="00DB37B5"/>
    <w:rsid w:val="00DB4652"/>
    <w:rsid w:val="00DC1818"/>
    <w:rsid w:val="00DC2FEC"/>
    <w:rsid w:val="00DD1FC5"/>
    <w:rsid w:val="00DD280A"/>
    <w:rsid w:val="00DD3DEF"/>
    <w:rsid w:val="00DD5F83"/>
    <w:rsid w:val="00DD68AC"/>
    <w:rsid w:val="00DE4562"/>
    <w:rsid w:val="00DF0AAA"/>
    <w:rsid w:val="00DF72D5"/>
    <w:rsid w:val="00E01229"/>
    <w:rsid w:val="00E01840"/>
    <w:rsid w:val="00E04892"/>
    <w:rsid w:val="00E06061"/>
    <w:rsid w:val="00E16315"/>
    <w:rsid w:val="00E22DF6"/>
    <w:rsid w:val="00E23DF9"/>
    <w:rsid w:val="00E249A5"/>
    <w:rsid w:val="00E274A4"/>
    <w:rsid w:val="00E27C7E"/>
    <w:rsid w:val="00E27F02"/>
    <w:rsid w:val="00E320BC"/>
    <w:rsid w:val="00E32EF7"/>
    <w:rsid w:val="00E369C6"/>
    <w:rsid w:val="00E37C24"/>
    <w:rsid w:val="00E43556"/>
    <w:rsid w:val="00E54AAF"/>
    <w:rsid w:val="00E70A6E"/>
    <w:rsid w:val="00E72979"/>
    <w:rsid w:val="00E73801"/>
    <w:rsid w:val="00E73CE6"/>
    <w:rsid w:val="00E77774"/>
    <w:rsid w:val="00E81EEA"/>
    <w:rsid w:val="00E8658B"/>
    <w:rsid w:val="00E90CCB"/>
    <w:rsid w:val="00E9381F"/>
    <w:rsid w:val="00EA1EBE"/>
    <w:rsid w:val="00EA2B22"/>
    <w:rsid w:val="00EA5CD6"/>
    <w:rsid w:val="00EA7ECF"/>
    <w:rsid w:val="00EB3418"/>
    <w:rsid w:val="00EB4328"/>
    <w:rsid w:val="00EB5553"/>
    <w:rsid w:val="00EC1CC3"/>
    <w:rsid w:val="00EC2A87"/>
    <w:rsid w:val="00EC4A31"/>
    <w:rsid w:val="00EC6880"/>
    <w:rsid w:val="00ED123E"/>
    <w:rsid w:val="00ED2EDD"/>
    <w:rsid w:val="00ED4D1A"/>
    <w:rsid w:val="00ED4DF4"/>
    <w:rsid w:val="00ED5567"/>
    <w:rsid w:val="00ED55A7"/>
    <w:rsid w:val="00ED6C18"/>
    <w:rsid w:val="00EE095D"/>
    <w:rsid w:val="00EE1C9D"/>
    <w:rsid w:val="00EF0002"/>
    <w:rsid w:val="00EF45BE"/>
    <w:rsid w:val="00EF4A68"/>
    <w:rsid w:val="00F01805"/>
    <w:rsid w:val="00F01991"/>
    <w:rsid w:val="00F07326"/>
    <w:rsid w:val="00F11231"/>
    <w:rsid w:val="00F128D8"/>
    <w:rsid w:val="00F1429D"/>
    <w:rsid w:val="00F17FEF"/>
    <w:rsid w:val="00F21D7A"/>
    <w:rsid w:val="00F25916"/>
    <w:rsid w:val="00F312EF"/>
    <w:rsid w:val="00F32F5E"/>
    <w:rsid w:val="00F425B4"/>
    <w:rsid w:val="00F60DC8"/>
    <w:rsid w:val="00F6405F"/>
    <w:rsid w:val="00F7323D"/>
    <w:rsid w:val="00F76C83"/>
    <w:rsid w:val="00F80752"/>
    <w:rsid w:val="00F823A3"/>
    <w:rsid w:val="00F85090"/>
    <w:rsid w:val="00F87847"/>
    <w:rsid w:val="00F91E18"/>
    <w:rsid w:val="00F91E75"/>
    <w:rsid w:val="00F923B6"/>
    <w:rsid w:val="00F93379"/>
    <w:rsid w:val="00FA4A5A"/>
    <w:rsid w:val="00FA4EDA"/>
    <w:rsid w:val="00FB4135"/>
    <w:rsid w:val="00FB4667"/>
    <w:rsid w:val="00FC0A5B"/>
    <w:rsid w:val="00FC2678"/>
    <w:rsid w:val="00FC6613"/>
    <w:rsid w:val="00FD049E"/>
    <w:rsid w:val="00FD1306"/>
    <w:rsid w:val="00FD193B"/>
    <w:rsid w:val="00FD1D3D"/>
    <w:rsid w:val="00FD3C12"/>
    <w:rsid w:val="00FD7591"/>
    <w:rsid w:val="00FE16CC"/>
    <w:rsid w:val="00FE2D45"/>
    <w:rsid w:val="00FE317F"/>
    <w:rsid w:val="00FF659A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stroke endarrow="open" endarrowwidth="narrow" endarrowlength="short" weight="1.5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209728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character" w:styleId="PlaceholderText">
    <w:name w:val="Placeholder Text"/>
    <w:basedOn w:val="DefaultParagraphFont"/>
    <w:uiPriority w:val="99"/>
    <w:semiHidden/>
    <w:rsid w:val="00E23DF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character" w:styleId="PlaceholderText">
    <w:name w:val="Placeholder Text"/>
    <w:basedOn w:val="DefaultParagraphFont"/>
    <w:uiPriority w:val="99"/>
    <w:semiHidden/>
    <w:rsid w:val="00E23D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emf"/><Relationship Id="rId42" Type="http://schemas.openxmlformats.org/officeDocument/2006/relationships/image" Target="media/image15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4.emf"/><Relationship Id="rId68" Type="http://schemas.openxmlformats.org/officeDocument/2006/relationships/oleObject" Target="embeddings/oleObject32.bin"/><Relationship Id="rId84" Type="http://schemas.openxmlformats.org/officeDocument/2006/relationships/image" Target="media/image34.emf"/><Relationship Id="rId89" Type="http://schemas.openxmlformats.org/officeDocument/2006/relationships/oleObject" Target="embeddings/oleObject43.bin"/><Relationship Id="rId133" Type="http://schemas.openxmlformats.org/officeDocument/2006/relationships/image" Target="media/image68.emf"/><Relationship Id="rId138" Type="http://schemas.openxmlformats.org/officeDocument/2006/relationships/oleObject" Target="embeddings/oleObject54.bin"/><Relationship Id="rId159" Type="http://schemas.openxmlformats.org/officeDocument/2006/relationships/oleObject" Target="embeddings/oleObject59.bin"/><Relationship Id="rId175" Type="http://schemas.openxmlformats.org/officeDocument/2006/relationships/oleObject" Target="embeddings/oleObject63.bin"/><Relationship Id="rId191" Type="http://schemas.openxmlformats.org/officeDocument/2006/relationships/image" Target="media/image54.emf"/><Relationship Id="rId196" Type="http://schemas.openxmlformats.org/officeDocument/2006/relationships/theme" Target="theme/theme1.xml"/><Relationship Id="rId16" Type="http://schemas.openxmlformats.org/officeDocument/2006/relationships/oleObject" Target="embeddings/oleObject2.bin"/><Relationship Id="rId11" Type="http://schemas.openxmlformats.org/officeDocument/2006/relationships/image" Target="media/image2.png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0.emf"/><Relationship Id="rId58" Type="http://schemas.openxmlformats.org/officeDocument/2006/relationships/oleObject" Target="embeddings/oleObject27.bin"/><Relationship Id="rId74" Type="http://schemas.openxmlformats.org/officeDocument/2006/relationships/image" Target="media/image29.emf"/><Relationship Id="rId79" Type="http://schemas.openxmlformats.org/officeDocument/2006/relationships/oleObject" Target="embeddings/oleObject38.bin"/><Relationship Id="rId123" Type="http://schemas.openxmlformats.org/officeDocument/2006/relationships/oleObject" Target="embeddings/oleObject50.bin"/><Relationship Id="rId128" Type="http://schemas.openxmlformats.org/officeDocument/2006/relationships/image" Target="media/image43.emf"/><Relationship Id="rId144" Type="http://schemas.openxmlformats.org/officeDocument/2006/relationships/image" Target="media/image46.emf"/><Relationship Id="rId149" Type="http://schemas.openxmlformats.org/officeDocument/2006/relationships/image" Target="media/image76.emf"/><Relationship Id="rId5" Type="http://schemas.openxmlformats.org/officeDocument/2006/relationships/settings" Target="settings.xml"/><Relationship Id="rId90" Type="http://schemas.openxmlformats.org/officeDocument/2006/relationships/image" Target="media/image37.emf"/><Relationship Id="rId95" Type="http://schemas.openxmlformats.org/officeDocument/2006/relationships/oleObject" Target="embeddings/oleObject46.bin"/><Relationship Id="rId165" Type="http://schemas.openxmlformats.org/officeDocument/2006/relationships/image" Target="media/image84.wmf"/><Relationship Id="rId181" Type="http://schemas.openxmlformats.org/officeDocument/2006/relationships/image" Target="media/image89.emf"/><Relationship Id="rId186" Type="http://schemas.openxmlformats.org/officeDocument/2006/relationships/oleObject" Target="embeddings/oleObject66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27.emf"/><Relationship Id="rId134" Type="http://schemas.openxmlformats.org/officeDocument/2006/relationships/oleObject" Target="embeddings/Microsoft_Equation56.bin"/><Relationship Id="rId139" Type="http://schemas.openxmlformats.org/officeDocument/2006/relationships/image" Target="media/image71.emf"/><Relationship Id="rId80" Type="http://schemas.openxmlformats.org/officeDocument/2006/relationships/image" Target="media/image32.e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Microsoft_Equation64.bin"/><Relationship Id="rId155" Type="http://schemas.openxmlformats.org/officeDocument/2006/relationships/image" Target="media/image79.emf"/><Relationship Id="rId171" Type="http://schemas.openxmlformats.org/officeDocument/2006/relationships/image" Target="media/image87.emf"/><Relationship Id="rId176" Type="http://schemas.openxmlformats.org/officeDocument/2006/relationships/image" Target="media/image49.emf"/><Relationship Id="rId192" Type="http://schemas.openxmlformats.org/officeDocument/2006/relationships/oleObject" Target="embeddings/oleObject69.bin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2.emf"/><Relationship Id="rId129" Type="http://schemas.openxmlformats.org/officeDocument/2006/relationships/oleObject" Target="embeddings/oleObject52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0.emf"/><Relationship Id="rId140" Type="http://schemas.openxmlformats.org/officeDocument/2006/relationships/oleObject" Target="embeddings/Microsoft_Equation59.bin"/><Relationship Id="rId145" Type="http://schemas.openxmlformats.org/officeDocument/2006/relationships/oleObject" Target="embeddings/oleObject56.bin"/><Relationship Id="rId161" Type="http://schemas.openxmlformats.org/officeDocument/2006/relationships/image" Target="media/image82.emf"/><Relationship Id="rId166" Type="http://schemas.openxmlformats.org/officeDocument/2006/relationships/oleObject" Target="embeddings/Microsoft_Equation72.bin"/><Relationship Id="rId182" Type="http://schemas.openxmlformats.org/officeDocument/2006/relationships/oleObject" Target="embeddings/Microsoft_Equation80.bin"/><Relationship Id="rId187" Type="http://schemas.openxmlformats.org/officeDocument/2006/relationships/image" Target="media/image5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image" Target="media/image13.emf"/><Relationship Id="rId49" Type="http://schemas.openxmlformats.org/officeDocument/2006/relationships/image" Target="media/image18.emf"/><Relationship Id="rId57" Type="http://schemas.openxmlformats.org/officeDocument/2006/relationships/oleObject" Target="embeddings/oleObject26.bin"/><Relationship Id="rId127" Type="http://schemas.openxmlformats.org/officeDocument/2006/relationships/oleObject" Target="embeddings/oleObject51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6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5.emf"/><Relationship Id="rId73" Type="http://schemas.openxmlformats.org/officeDocument/2006/relationships/oleObject" Target="embeddings/oleObject35.bin"/><Relationship Id="rId78" Type="http://schemas.openxmlformats.org/officeDocument/2006/relationships/image" Target="media/image31.emf"/><Relationship Id="rId81" Type="http://schemas.openxmlformats.org/officeDocument/2006/relationships/oleObject" Target="embeddings/oleObject39.bin"/><Relationship Id="rId86" Type="http://schemas.openxmlformats.org/officeDocument/2006/relationships/image" Target="media/image35.emf"/><Relationship Id="rId94" Type="http://schemas.openxmlformats.org/officeDocument/2006/relationships/image" Target="media/image39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Microsoft_Equation50.bin"/><Relationship Id="rId135" Type="http://schemas.openxmlformats.org/officeDocument/2006/relationships/image" Target="media/image44.emf"/><Relationship Id="rId143" Type="http://schemas.openxmlformats.org/officeDocument/2006/relationships/oleObject" Target="embeddings/oleObject55.bin"/><Relationship Id="rId148" Type="http://schemas.openxmlformats.org/officeDocument/2006/relationships/oleObject" Target="embeddings/Microsoft_Equation63.bin"/><Relationship Id="rId151" Type="http://schemas.openxmlformats.org/officeDocument/2006/relationships/oleObject" Target="embeddings/oleObject57.bin"/><Relationship Id="rId156" Type="http://schemas.openxmlformats.org/officeDocument/2006/relationships/oleObject" Target="embeddings/Microsoft_Equation67.bin"/><Relationship Id="rId169" Type="http://schemas.openxmlformats.org/officeDocument/2006/relationships/oleObject" Target="embeddings/oleObject62.bin"/><Relationship Id="rId177" Type="http://schemas.openxmlformats.org/officeDocument/2006/relationships/oleObject" Target="embeddings/oleObject64.bin"/><Relationship Id="rId185" Type="http://schemas.openxmlformats.org/officeDocument/2006/relationships/image" Target="media/image51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72" Type="http://schemas.openxmlformats.org/officeDocument/2006/relationships/oleObject" Target="embeddings/Microsoft_Equation75.bin"/><Relationship Id="rId180" Type="http://schemas.openxmlformats.org/officeDocument/2006/relationships/oleObject" Target="embeddings/Microsoft_Equation79.bin"/><Relationship Id="rId193" Type="http://schemas.openxmlformats.org/officeDocument/2006/relationships/image" Target="media/image55.emf"/><Relationship Id="rId13" Type="http://schemas.openxmlformats.org/officeDocument/2006/relationships/footer" Target="footer1.xml"/><Relationship Id="rId18" Type="http://schemas.openxmlformats.org/officeDocument/2006/relationships/oleObject" Target="embeddings/oleObject3.bin"/><Relationship Id="rId39" Type="http://schemas.openxmlformats.org/officeDocument/2006/relationships/image" Target="media/image14.e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0.emf"/><Relationship Id="rId97" Type="http://schemas.openxmlformats.org/officeDocument/2006/relationships/oleObject" Target="embeddings/oleObject47.bin"/><Relationship Id="rId125" Type="http://schemas.openxmlformats.org/officeDocument/2006/relationships/image" Target="media/image64.wmf"/><Relationship Id="rId141" Type="http://schemas.openxmlformats.org/officeDocument/2006/relationships/image" Target="media/image72.emf"/><Relationship Id="rId167" Type="http://schemas.openxmlformats.org/officeDocument/2006/relationships/oleObject" Target="embeddings/oleObject61.bin"/><Relationship Id="rId188" Type="http://schemas.openxmlformats.org/officeDocument/2006/relationships/oleObject" Target="embeddings/oleObject67.bin"/><Relationship Id="rId7" Type="http://schemas.openxmlformats.org/officeDocument/2006/relationships/footnotes" Target="footnotes.xml"/><Relationship Id="rId71" Type="http://schemas.openxmlformats.org/officeDocument/2006/relationships/image" Target="media/image28.emf"/><Relationship Id="rId92" Type="http://schemas.openxmlformats.org/officeDocument/2006/relationships/image" Target="media/image38.emf"/><Relationship Id="rId162" Type="http://schemas.openxmlformats.org/officeDocument/2006/relationships/oleObject" Target="embeddings/Microsoft_Equation70.bin"/><Relationship Id="rId183" Type="http://schemas.openxmlformats.org/officeDocument/2006/relationships/image" Target="media/image50.e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2.bin"/><Relationship Id="rId131" Type="http://schemas.openxmlformats.org/officeDocument/2006/relationships/image" Target="media/image67.emf"/><Relationship Id="rId136" Type="http://schemas.openxmlformats.org/officeDocument/2006/relationships/oleObject" Target="embeddings/oleObject53.bin"/><Relationship Id="rId157" Type="http://schemas.openxmlformats.org/officeDocument/2006/relationships/image" Target="media/image80.emf"/><Relationship Id="rId61" Type="http://schemas.openxmlformats.org/officeDocument/2006/relationships/image" Target="media/image23.emf"/><Relationship Id="rId82" Type="http://schemas.openxmlformats.org/officeDocument/2006/relationships/image" Target="media/image33.emf"/><Relationship Id="rId152" Type="http://schemas.openxmlformats.org/officeDocument/2006/relationships/image" Target="media/image47.emf"/><Relationship Id="rId173" Type="http://schemas.openxmlformats.org/officeDocument/2006/relationships/image" Target="media/image88.emf"/><Relationship Id="rId194" Type="http://schemas.openxmlformats.org/officeDocument/2006/relationships/oleObject" Target="embeddings/oleObject70.bin"/><Relationship Id="rId19" Type="http://schemas.openxmlformats.org/officeDocument/2006/relationships/image" Target="media/image6.emf"/><Relationship Id="rId14" Type="http://schemas.openxmlformats.org/officeDocument/2006/relationships/image" Target="media/image3.png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1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2.png"/><Relationship Id="rId126" Type="http://schemas.openxmlformats.org/officeDocument/2006/relationships/oleObject" Target="embeddings/Microsoft_Equation52.bin"/><Relationship Id="rId147" Type="http://schemas.openxmlformats.org/officeDocument/2006/relationships/image" Target="media/image75.emf"/><Relationship Id="rId168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1.emf"/><Relationship Id="rId121" Type="http://schemas.openxmlformats.org/officeDocument/2006/relationships/image" Target="media/image62.emf"/><Relationship Id="rId142" Type="http://schemas.openxmlformats.org/officeDocument/2006/relationships/oleObject" Target="embeddings/Microsoft_Equation60.bin"/><Relationship Id="rId163" Type="http://schemas.openxmlformats.org/officeDocument/2006/relationships/oleObject" Target="embeddings/oleObject60.bin"/><Relationship Id="rId184" Type="http://schemas.openxmlformats.org/officeDocument/2006/relationships/oleObject" Target="embeddings/oleObject65.bin"/><Relationship Id="rId189" Type="http://schemas.openxmlformats.org/officeDocument/2006/relationships/image" Target="media/image53.e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17.wmf"/><Relationship Id="rId67" Type="http://schemas.openxmlformats.org/officeDocument/2006/relationships/image" Target="media/image26.emf"/><Relationship Id="rId137" Type="http://schemas.openxmlformats.org/officeDocument/2006/relationships/image" Target="media/image45.emf"/><Relationship Id="rId158" Type="http://schemas.openxmlformats.org/officeDocument/2006/relationships/oleObject" Target="embeddings/Microsoft_Equation68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6.emf"/><Relationship Id="rId132" Type="http://schemas.openxmlformats.org/officeDocument/2006/relationships/oleObject" Target="embeddings/Microsoft_Equation55.bin"/><Relationship Id="rId153" Type="http://schemas.openxmlformats.org/officeDocument/2006/relationships/oleObject" Target="embeddings/oleObject58.bin"/><Relationship Id="rId174" Type="http://schemas.openxmlformats.org/officeDocument/2006/relationships/oleObject" Target="embeddings/Microsoft_Equation76.bin"/><Relationship Id="rId179" Type="http://schemas.openxmlformats.org/officeDocument/2006/relationships/image" Target="media/image86.emf"/><Relationship Id="rId195" Type="http://schemas.openxmlformats.org/officeDocument/2006/relationships/fontTable" Target="fontTable.xml"/><Relationship Id="rId190" Type="http://schemas.openxmlformats.org/officeDocument/2006/relationships/oleObject" Target="embeddings/oleObject6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5618EC-1A9D-4A36-9800-0B1911120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C29C80F3</Template>
  <TotalTime>49</TotalTime>
  <Pages>39</Pages>
  <Words>5345</Words>
  <Characters>30467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MGibson</cp:lastModifiedBy>
  <cp:revision>16</cp:revision>
  <cp:lastPrinted>2014-03-22T12:24:00Z</cp:lastPrinted>
  <dcterms:created xsi:type="dcterms:W3CDTF">2014-03-17T22:05:00Z</dcterms:created>
  <dcterms:modified xsi:type="dcterms:W3CDTF">2016-05-10T08:13:00Z</dcterms:modified>
</cp:coreProperties>
</file>