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1B951" w14:textId="77777777" w:rsidR="008E7269" w:rsidRPr="00A8150A" w:rsidRDefault="001F5E88" w:rsidP="008E7269">
      <w:pPr>
        <w:jc w:val="center"/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position w:val="-10"/>
        </w:rPr>
        <w:pict w14:anchorId="08E6E8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6.65pt">
            <v:imagedata r:id="rId9" o:title=""/>
          </v:shape>
        </w:pic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ATIONAL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4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AND </w:t>
      </w:r>
      <w:proofErr w:type="gramStart"/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ATIONAL 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E7269" w:rsidRPr="00A8150A"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8E7269" w:rsidRPr="00A8150A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HEMISTRY</w:t>
      </w:r>
      <w:proofErr w:type="gramEnd"/>
    </w:p>
    <w:p w14:paraId="728F4A2A" w14:textId="77777777" w:rsidR="008E7269" w:rsidRPr="00A8150A" w:rsidRDefault="008E7269" w:rsidP="008E7269">
      <w:pPr>
        <w:jc w:val="center"/>
        <w:rPr>
          <w:rFonts w:ascii="Arial Narrow" w:hAnsi="Arial Narrow"/>
          <w:b/>
          <w:b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E1D231E" w14:textId="7FA0590F" w:rsidR="008E7269" w:rsidRPr="00A8150A" w:rsidRDefault="00B91FF8" w:rsidP="00127D86">
      <w:pPr>
        <w:jc w:val="center"/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Unit 3</w:t>
      </w:r>
      <w:r w:rsidR="008E7269" w:rsidRPr="00A8150A"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>
        <w:rPr>
          <w:rFonts w:ascii="Arial Narrow" w:hAnsi="Arial Narrow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Chemistry In Society</w:t>
      </w:r>
    </w:p>
    <w:p w14:paraId="3ED92B76" w14:textId="32B9001D" w:rsidR="008E7269" w:rsidRPr="00A8150A" w:rsidRDefault="001C7176" w:rsidP="008E7269">
      <w:pPr>
        <w:jc w:val="center"/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Topic 5</w:t>
      </w:r>
    </w:p>
    <w:p w14:paraId="00C11CE8" w14:textId="36C658EA" w:rsidR="00071243" w:rsidRDefault="001C7176" w:rsidP="00961357">
      <w:pPr>
        <w:jc w:val="center"/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PLANT NUTRIENTS</w:t>
      </w:r>
      <w:r w:rsidR="00F84788"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&amp; </w:t>
      </w:r>
      <w:r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FERTILISERS</w:t>
      </w:r>
    </w:p>
    <w:p w14:paraId="585AF9BE" w14:textId="2C5B106B" w:rsidR="00961357" w:rsidRPr="00961357" w:rsidRDefault="001C7176" w:rsidP="00961357">
      <w:pPr>
        <w:jc w:val="center"/>
        <w:rPr>
          <w:rFonts w:ascii="Arial Narrow" w:hAnsi="Arial Narrow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C7176">
        <w:rPr>
          <w:rFonts w:ascii="Arial Narrow" w:hAnsi="Arial Narrow"/>
          <w:b/>
          <w:bCs/>
          <w:noProof/>
          <w:sz w:val="72"/>
          <w:szCs w:val="72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3C9193C4" wp14:editId="37DE9734">
            <wp:extent cx="4067078" cy="4094192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078" cy="409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37F6" w14:textId="77777777" w:rsidR="00A81337" w:rsidRDefault="00A81337" w:rsidP="00961357">
      <w:pPr>
        <w:jc w:val="center"/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AA88AB7" w14:textId="12A4428B" w:rsidR="00046152" w:rsidRDefault="00046152" w:rsidP="00961357">
      <w:pPr>
        <w:jc w:val="center"/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023928" w14:textId="77777777" w:rsidR="003815FD" w:rsidRPr="00A8150A" w:rsidRDefault="003815FD" w:rsidP="00961357">
      <w:pPr>
        <w:jc w:val="center"/>
        <w:rPr>
          <w:rFonts w:ascii="Arial Narrow" w:hAnsi="Arial Narrow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9381F" w:rsidRPr="00643CCD" w14:paraId="617161DE" w14:textId="77777777">
        <w:tc>
          <w:tcPr>
            <w:tcW w:w="1042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14:paraId="317B4777" w14:textId="1B5A437D" w:rsidR="00E9381F" w:rsidRPr="00A8150A" w:rsidRDefault="00E9381F" w:rsidP="00643CCD">
            <w:pPr>
              <w:spacing w:before="240" w:after="240" w:line="240" w:lineRule="auto"/>
              <w:rPr>
                <w:rFonts w:ascii="Comic Sans MS" w:hAnsi="Comic Sans MS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Name  ________________________</w:t>
            </w:r>
            <w:r w:rsidR="005A1C5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______</w:t>
            </w: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____  </w:t>
            </w:r>
            <w:r w:rsidR="005A1C59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</w:t>
            </w:r>
            <w:r w:rsidRPr="00A8150A">
              <w:rPr>
                <w:rFonts w:ascii="Arial Narrow" w:hAnsi="Arial Narrow"/>
                <w:b/>
                <w:bCs/>
                <w:sz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Class _____</w:t>
            </w:r>
          </w:p>
        </w:tc>
      </w:tr>
    </w:tbl>
    <w:p w14:paraId="55C45FFB" w14:textId="77777777" w:rsidR="00DD3DEF" w:rsidRPr="00DD3DEF" w:rsidRDefault="00DD3DEF" w:rsidP="00DD3DEF">
      <w:pPr>
        <w:spacing w:after="0" w:line="240" w:lineRule="auto"/>
        <w:rPr>
          <w:sz w:val="16"/>
          <w:szCs w:val="16"/>
        </w:rPr>
      </w:pPr>
      <w:r w:rsidRPr="00A8150A">
        <w:rPr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Look w:val="0000" w:firstRow="0" w:lastRow="0" w:firstColumn="0" w:lastColumn="0" w:noHBand="0" w:noVBand="0"/>
      </w:tblPr>
      <w:tblGrid>
        <w:gridCol w:w="9854"/>
      </w:tblGrid>
      <w:tr w:rsidR="0030346A" w:rsidRPr="00B0079E" w14:paraId="3BCAD83E" w14:textId="77777777" w:rsidTr="00403F65">
        <w:trPr>
          <w:cantSplit/>
          <w:jc w:val="center"/>
        </w:trPr>
        <w:tc>
          <w:tcPr>
            <w:tcW w:w="9854" w:type="dxa"/>
            <w:vAlign w:val="center"/>
          </w:tcPr>
          <w:p w14:paraId="3346BCEE" w14:textId="0CC419B1" w:rsidR="0030346A" w:rsidRPr="00BC6773" w:rsidRDefault="00802C05" w:rsidP="00403F65">
            <w:pPr>
              <w:pStyle w:val="Heading2"/>
              <w:jc w:val="center"/>
              <w:rPr>
                <w:rFonts w:ascii="Arial Narrow" w:hAnsi="Arial Narrow" w:cs="Arial"/>
                <w:sz w:val="36"/>
                <w:lang w:val="en-GB"/>
              </w:rPr>
            </w:pPr>
            <w:r>
              <w:rPr>
                <w:rFonts w:ascii="Arial Narrow" w:hAnsi="Arial Narrow" w:cs="Arial"/>
                <w:sz w:val="36"/>
                <w:lang w:val="en-GB"/>
              </w:rPr>
              <w:lastRenderedPageBreak/>
              <w:t>Unit 3</w:t>
            </w:r>
            <w:r w:rsidR="0030346A" w:rsidRPr="00BC6773">
              <w:rPr>
                <w:rFonts w:ascii="Arial Narrow" w:hAnsi="Arial Narrow" w:cs="Arial"/>
                <w:sz w:val="36"/>
                <w:lang w:val="en-GB"/>
              </w:rPr>
              <w:t xml:space="preserve">:  </w:t>
            </w:r>
            <w:r w:rsidR="0030346A">
              <w:rPr>
                <w:rFonts w:ascii="Arial Narrow" w:hAnsi="Arial Narrow" w:cs="Arial"/>
                <w:sz w:val="36"/>
                <w:lang w:val="en-GB"/>
              </w:rPr>
              <w:t>Chemistry</w:t>
            </w:r>
            <w:r>
              <w:rPr>
                <w:rFonts w:ascii="Arial Narrow" w:hAnsi="Arial Narrow" w:cs="Arial"/>
                <w:sz w:val="36"/>
                <w:lang w:val="en-GB"/>
              </w:rPr>
              <w:t xml:space="preserve"> In Society</w:t>
            </w:r>
          </w:p>
        </w:tc>
      </w:tr>
      <w:tr w:rsidR="0030346A" w:rsidRPr="00B0079E" w14:paraId="1775CABE" w14:textId="77777777" w:rsidTr="00403F65">
        <w:trPr>
          <w:cantSplit/>
          <w:jc w:val="center"/>
        </w:trPr>
        <w:tc>
          <w:tcPr>
            <w:tcW w:w="9854" w:type="dxa"/>
            <w:vAlign w:val="center"/>
          </w:tcPr>
          <w:p w14:paraId="6FD69DEF" w14:textId="026C69F3" w:rsidR="0030346A" w:rsidRPr="00BC6773" w:rsidRDefault="00FC1880" w:rsidP="008C059E">
            <w:pPr>
              <w:pStyle w:val="Heading2"/>
              <w:tabs>
                <w:tab w:val="left" w:pos="1843"/>
              </w:tabs>
              <w:jc w:val="center"/>
              <w:rPr>
                <w:rFonts w:ascii="Arial Narrow" w:hAnsi="Arial Narrow" w:cs="Arial"/>
                <w:smallCaps/>
                <w:sz w:val="36"/>
                <w:lang w:val="en-GB"/>
              </w:rPr>
            </w:pPr>
            <w:r>
              <w:rPr>
                <w:rFonts w:ascii="Arial Narrow" w:hAnsi="Arial Narrow" w:cs="Arial"/>
                <w:smallCaps/>
                <w:sz w:val="36"/>
                <w:lang w:val="en-GB"/>
              </w:rPr>
              <w:t>Topic</w:t>
            </w:r>
            <w:r w:rsidR="001C7176">
              <w:rPr>
                <w:rFonts w:ascii="Arial Narrow" w:hAnsi="Arial Narrow" w:cs="Arial"/>
                <w:smallCaps/>
                <w:sz w:val="36"/>
                <w:lang w:val="en-GB"/>
              </w:rPr>
              <w:t xml:space="preserve"> </w:t>
            </w:r>
            <w:proofErr w:type="gramStart"/>
            <w:r w:rsidR="00482EC1">
              <w:rPr>
                <w:rFonts w:ascii="Arial Narrow" w:hAnsi="Arial Narrow" w:cs="Arial"/>
                <w:smallCaps/>
                <w:sz w:val="36"/>
                <w:lang w:val="en-GB"/>
              </w:rPr>
              <w:t>5</w:t>
            </w:r>
            <w:r>
              <w:rPr>
                <w:rFonts w:ascii="Arial Narrow" w:hAnsi="Arial Narrow" w:cs="Arial"/>
                <w:smallCaps/>
                <w:sz w:val="36"/>
                <w:lang w:val="en-GB"/>
              </w:rPr>
              <w:t xml:space="preserve"> </w:t>
            </w:r>
            <w:r w:rsidR="0030346A" w:rsidRPr="00BC6773">
              <w:rPr>
                <w:rFonts w:ascii="Arial Narrow" w:hAnsi="Arial Narrow" w:cs="Arial"/>
                <w:smallCaps/>
                <w:sz w:val="36"/>
                <w:lang w:val="en-GB"/>
              </w:rPr>
              <w:t>:</w:t>
            </w:r>
            <w:proofErr w:type="gramEnd"/>
            <w:r w:rsidR="0030346A" w:rsidRPr="00BC6773">
              <w:rPr>
                <w:rFonts w:ascii="Arial Narrow" w:hAnsi="Arial Narrow" w:cs="Arial"/>
                <w:smallCaps/>
                <w:sz w:val="36"/>
                <w:lang w:val="en-GB"/>
              </w:rPr>
              <w:t xml:space="preserve"> </w:t>
            </w:r>
            <w:r w:rsidR="001C7176">
              <w:rPr>
                <w:rFonts w:ascii="Arial Narrow" w:hAnsi="Arial Narrow" w:cs="Arial"/>
                <w:smallCaps/>
                <w:sz w:val="36"/>
                <w:lang w:val="en-GB"/>
              </w:rPr>
              <w:t>Plant Nutrients &amp; Fertilisers</w:t>
            </w:r>
          </w:p>
        </w:tc>
      </w:tr>
    </w:tbl>
    <w:p w14:paraId="648148EC" w14:textId="77777777" w:rsidR="0030346A" w:rsidRPr="0030346A" w:rsidRDefault="0030346A" w:rsidP="008E7269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6"/>
        <w:gridCol w:w="6638"/>
        <w:gridCol w:w="781"/>
        <w:gridCol w:w="563"/>
        <w:gridCol w:w="563"/>
        <w:gridCol w:w="563"/>
      </w:tblGrid>
      <w:tr w:rsidR="00E16315" w14:paraId="12AB9762" w14:textId="77777777" w:rsidTr="00090A36">
        <w:trPr>
          <w:cantSplit/>
          <w:jc w:val="center"/>
        </w:trPr>
        <w:tc>
          <w:tcPr>
            <w:tcW w:w="746" w:type="dxa"/>
            <w:vMerge w:val="restart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267098" w14:textId="77777777" w:rsidR="00E16315" w:rsidRPr="00BC6773" w:rsidRDefault="00E16315" w:rsidP="005046B9">
            <w:pPr>
              <w:pStyle w:val="Heading7"/>
              <w:spacing w:before="60" w:after="60"/>
              <w:jc w:val="left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LEVEL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</w:r>
            <w:proofErr w:type="gramStart"/>
            <w:r w:rsidRPr="00BC6773">
              <w:rPr>
                <w:rFonts w:ascii="Arial Narrow" w:hAnsi="Arial Narrow"/>
                <w:szCs w:val="24"/>
                <w:lang w:val="en-GB"/>
              </w:rPr>
              <w:t>N4  N5</w:t>
            </w:r>
            <w:proofErr w:type="gramEnd"/>
          </w:p>
        </w:tc>
        <w:tc>
          <w:tcPr>
            <w:tcW w:w="6638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A32F0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AFTER COMPLETING THIS TOPIC YOU SHOULD BE ABLE TO:</w:t>
            </w:r>
          </w:p>
        </w:tc>
        <w:tc>
          <w:tcPr>
            <w:tcW w:w="781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0F21C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  <w:r w:rsidRPr="00BC6773">
              <w:rPr>
                <w:rFonts w:ascii="Arial Narrow" w:hAnsi="Arial Narrow"/>
                <w:szCs w:val="24"/>
                <w:lang w:val="en-GB"/>
              </w:rPr>
              <w:t>NOTES</w:t>
            </w:r>
            <w:r w:rsidRPr="00BC6773">
              <w:rPr>
                <w:rFonts w:ascii="Arial Narrow" w:hAnsi="Arial Narrow"/>
                <w:szCs w:val="24"/>
                <w:lang w:val="en-GB"/>
              </w:rPr>
              <w:br/>
              <w:t>(Page)</w:t>
            </w:r>
          </w:p>
        </w:tc>
        <w:tc>
          <w:tcPr>
            <w:tcW w:w="1689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94FC9A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  <w:r>
              <w:rPr>
                <w:rFonts w:ascii="Arial Narrow" w:hAnsi="Arial Narrow"/>
                <w:b/>
                <w:bCs/>
                <w:sz w:val="20"/>
              </w:rPr>
              <w:t>How well I have understood  (</w:t>
            </w:r>
            <w:r>
              <w:rPr>
                <w:rFonts w:ascii="Arial Narrow" w:hAnsi="Arial Narrow"/>
                <w:b/>
                <w:bCs/>
                <w:sz w:val="20"/>
              </w:rPr>
              <w:sym w:font="Wingdings" w:char="F0FC"/>
            </w:r>
            <w:r>
              <w:rPr>
                <w:rFonts w:ascii="Arial Narrow" w:hAnsi="Arial Narrow"/>
                <w:b/>
                <w:bCs/>
                <w:sz w:val="20"/>
              </w:rPr>
              <w:t>)</w:t>
            </w:r>
          </w:p>
        </w:tc>
      </w:tr>
      <w:tr w:rsidR="00E16315" w14:paraId="296F82D5" w14:textId="77777777" w:rsidTr="00090A36">
        <w:trPr>
          <w:cantSplit/>
          <w:jc w:val="center"/>
        </w:trPr>
        <w:tc>
          <w:tcPr>
            <w:tcW w:w="746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DB52C2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663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02B33F" w14:textId="77777777" w:rsidR="00E16315" w:rsidRDefault="00E16315" w:rsidP="005046B9">
            <w:pPr>
              <w:spacing w:before="60" w:after="60"/>
              <w:rPr>
                <w:rFonts w:ascii="Arial Narrow" w:hAnsi="Arial Narrow"/>
                <w:b/>
                <w:bCs/>
                <w:sz w:val="20"/>
              </w:rPr>
            </w:pP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A33866" w14:textId="77777777" w:rsidR="00E16315" w:rsidRPr="00BC6773" w:rsidRDefault="00E16315" w:rsidP="005046B9">
            <w:pPr>
              <w:pStyle w:val="Heading7"/>
              <w:spacing w:before="60" w:after="60"/>
              <w:rPr>
                <w:rFonts w:ascii="Arial Narrow" w:hAnsi="Arial Narrow"/>
                <w:szCs w:val="24"/>
                <w:lang w:val="en-GB"/>
              </w:rPr>
            </w:pP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B789F5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A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43ADF" w14:textId="77777777" w:rsidR="00E16315" w:rsidRDefault="00E16315" w:rsidP="005046B9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36"/>
              </w:rPr>
            </w:pPr>
            <w:r>
              <w:rPr>
                <w:rFonts w:ascii="Arial Narrow" w:hAnsi="Arial Narrow"/>
                <w:b/>
                <w:bCs/>
                <w:sz w:val="36"/>
              </w:rPr>
              <w:sym w:font="Wingdings" w:char="F04B"/>
            </w:r>
          </w:p>
        </w:tc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CC33FB3" w14:textId="77777777" w:rsidR="00E16315" w:rsidRDefault="00E16315" w:rsidP="005046B9">
            <w:pPr>
              <w:spacing w:before="60" w:after="60"/>
              <w:jc w:val="center"/>
              <w:rPr>
                <w:b/>
                <w:bCs/>
                <w:sz w:val="36"/>
              </w:rPr>
            </w:pPr>
            <w:r>
              <w:rPr>
                <w:b/>
                <w:bCs/>
                <w:sz w:val="36"/>
              </w:rPr>
              <w:sym w:font="Wingdings" w:char="F04C"/>
            </w:r>
          </w:p>
        </w:tc>
      </w:tr>
      <w:tr w:rsidR="00C81927" w14:paraId="2C6D9467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5FADFD3" w14:textId="4DF79E52" w:rsidR="00C81927" w:rsidRDefault="00412E1E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696F33" w14:textId="0B78ADD4" w:rsidR="00C81927" w:rsidRPr="002E56EF" w:rsidRDefault="001C7176" w:rsidP="002E56EF">
            <w:pPr>
              <w:spacing w:before="60" w:after="60" w:line="240" w:lineRule="auto"/>
              <w:rPr>
                <w:rFonts w:ascii="Arial Narrow" w:hAnsi="Arial Narrow"/>
                <w:sz w:val="20"/>
                <w:szCs w:val="20"/>
              </w:rPr>
            </w:pPr>
            <w:r w:rsidRPr="001C7176">
              <w:rPr>
                <w:rFonts w:ascii="Arial Narrow" w:hAnsi="Arial Narrow"/>
                <w:lang w:val="en-US"/>
              </w:rPr>
              <w:t>State that the increasing world population has led to a need for more efficient food production.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BF7A9" w14:textId="03C5C67A" w:rsidR="00C81927" w:rsidRPr="00BC6773" w:rsidRDefault="007940F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B8B2E3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8B3738D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3764ADD5" w14:textId="77777777" w:rsidR="00C81927" w:rsidRDefault="00C8192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C2ED5" w14:paraId="3BD61DF3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A44380" w14:textId="2F819DB6" w:rsidR="00BC2ED5" w:rsidRDefault="00412E1E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BBE37C7" w14:textId="1B8673C8" w:rsidR="00BC2ED5" w:rsidRPr="005D3078" w:rsidRDefault="00412E1E" w:rsidP="002E56EF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1C7176">
              <w:rPr>
                <w:rFonts w:ascii="Arial Narrow" w:hAnsi="Arial Narrow"/>
                <w:lang w:val="en-US"/>
              </w:rPr>
              <w:t>State that growing plants require nutrients, including compounds of phosphorus, potassium and nitrogen.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B6EA290" w14:textId="555BEAC5" w:rsidR="00BC2ED5" w:rsidRPr="00BC6773" w:rsidRDefault="007940F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3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E5F3CEA" w14:textId="77777777" w:rsidR="00BC2ED5" w:rsidRDefault="00BC2ED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B0A53D" w14:textId="77777777" w:rsidR="00BC2ED5" w:rsidRDefault="00BC2ED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1BFF2E6" w14:textId="77777777" w:rsidR="00BC2ED5" w:rsidRDefault="00BC2ED5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272B9" w14:paraId="09B827D0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28DD06" w14:textId="1A8C1481" w:rsidR="005272B9" w:rsidRDefault="00412E1E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BB409EA" w14:textId="6CD34438" w:rsidR="005272B9" w:rsidRPr="005D3078" w:rsidRDefault="00412E1E" w:rsidP="005D3078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1C7176">
              <w:rPr>
                <w:rFonts w:ascii="Arial Narrow" w:hAnsi="Arial Narrow"/>
                <w:lang w:val="en-US"/>
              </w:rPr>
              <w:t>State that fertilisers are substances, which restore the essential elements for plant growth to the soil.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ED54EF" w14:textId="424A671A" w:rsidR="005272B9" w:rsidRPr="00BC6773" w:rsidRDefault="007940F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FE049A3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A75D2F2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52A7ADC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5272B9" w14:paraId="287E5E38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1839A9E" w14:textId="0AFB53FC" w:rsidR="005272B9" w:rsidRDefault="00412E1E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0CF860C" w14:textId="5679AD29" w:rsidR="005272B9" w:rsidRPr="005D3078" w:rsidRDefault="00412E1E" w:rsidP="005D3078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1C7176">
              <w:rPr>
                <w:rFonts w:ascii="Arial Narrow" w:hAnsi="Arial Narrow"/>
                <w:lang w:val="en-US"/>
              </w:rPr>
              <w:t>Explain the importance of the decomposition of plant and animal protein in the recycling of nitrogen.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45674DF" w14:textId="3B621AA0" w:rsidR="005272B9" w:rsidRPr="00BC6773" w:rsidRDefault="007940F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3CE41D0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ABFA83F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5A65101" w14:textId="77777777" w:rsidR="005272B9" w:rsidRDefault="005272B9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BF56AD" w14:paraId="583E811E" w14:textId="77777777" w:rsidTr="002E56E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02D5F6" w14:textId="66D1AA16" w:rsidR="00BF56AD" w:rsidRDefault="00412E1E" w:rsidP="00923CA6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7D71E94" w14:textId="405F2EA0" w:rsidR="00BF56AD" w:rsidRPr="005D3078" w:rsidRDefault="00412E1E" w:rsidP="005D3078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1C7176">
              <w:rPr>
                <w:rFonts w:ascii="Arial Narrow" w:hAnsi="Arial Narrow"/>
                <w:lang w:val="en-US"/>
              </w:rPr>
              <w:t>Give examples of the effect of artificial fertilisers on lochs and rivers.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BCCFEF" w14:textId="43A2B5E6" w:rsidR="00BF56AD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81D832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04FBDDE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E33E754" w14:textId="77777777" w:rsidR="00BF56AD" w:rsidRDefault="00BF56AD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416660" w14:paraId="2D12AB87" w14:textId="77777777" w:rsidTr="00412E1E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031F36" w14:textId="1476E908" w:rsidR="00416660" w:rsidRDefault="00412E1E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D135F5" w14:textId="79D726C7" w:rsidR="00416660" w:rsidRPr="00416660" w:rsidRDefault="00412E1E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1C7176">
              <w:rPr>
                <w:rFonts w:ascii="Arial Narrow" w:hAnsi="Arial Narrow"/>
                <w:lang w:val="en-US"/>
              </w:rPr>
              <w:t>Explain why fertilisers are a mixture of different chemicals to provide a balance of nutrients.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0FBB97" w14:textId="54291EAE" w:rsidR="00416660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6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29C638C" w14:textId="77777777" w:rsidR="00416660" w:rsidRDefault="00416660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4A3EDF0" w14:textId="77777777" w:rsidR="00416660" w:rsidRDefault="00416660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FEC0899" w14:textId="77777777" w:rsidR="00416660" w:rsidRDefault="00416660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412E1E" w14:paraId="1C6E0F06" w14:textId="77777777" w:rsidTr="00412E1E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FF69CC" w14:textId="30D6A5FC" w:rsidR="00412E1E" w:rsidRDefault="00412E1E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68A9E6F" w14:textId="679BFFB2" w:rsidR="00412E1E" w:rsidRPr="00416660" w:rsidRDefault="00EE6742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E6742">
              <w:rPr>
                <w:rFonts w:ascii="Arial Narrow" w:hAnsi="Arial Narrow"/>
                <w:sz w:val="20"/>
                <w:szCs w:val="20"/>
                <w:lang w:val="en-US"/>
              </w:rPr>
              <w:t>State that nitrogen gas is not very reactive.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ECF4AB" w14:textId="141F653F" w:rsidR="00412E1E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37336FD" w14:textId="77777777" w:rsidR="00412E1E" w:rsidRDefault="00412E1E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114CEB" w14:textId="77777777" w:rsidR="00412E1E" w:rsidRDefault="00412E1E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0C0B860" w14:textId="77777777" w:rsidR="00412E1E" w:rsidRDefault="00412E1E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412E1E" w14:paraId="5AB084BA" w14:textId="77777777" w:rsidTr="00EE6742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350344" w14:textId="1E7C511B" w:rsidR="00412E1E" w:rsidRDefault="00E06C6F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1CAFAE1" w14:textId="3DA43F39" w:rsidR="00412E1E" w:rsidRPr="00416660" w:rsidRDefault="00E06C6F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E6742">
              <w:rPr>
                <w:rFonts w:ascii="Arial Narrow" w:hAnsi="Arial Narrow"/>
                <w:sz w:val="20"/>
                <w:szCs w:val="20"/>
              </w:rPr>
              <w:t>State that to produce nitrate fertilsers requires the production of nitrogen dioxide gas, which produces nitric acid when dissolved in water.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0765E6" w14:textId="488AE927" w:rsidR="00412E1E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DDD126D" w14:textId="77777777" w:rsidR="00412E1E" w:rsidRDefault="00412E1E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518D2C4" w14:textId="77777777" w:rsidR="00412E1E" w:rsidRDefault="00412E1E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45A63B9" w14:textId="77777777" w:rsidR="00412E1E" w:rsidRDefault="00412E1E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E6742" w14:paraId="38B34BFC" w14:textId="77777777" w:rsidTr="00EE6742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51740DB" w14:textId="67A05D77" w:rsidR="00EE6742" w:rsidRDefault="00E06C6F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81FB84B" w14:textId="44EEA195" w:rsidR="00EE6742" w:rsidRPr="00416660" w:rsidRDefault="00E06C6F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E6742">
              <w:rPr>
                <w:rFonts w:ascii="Arial Narrow" w:hAnsi="Arial Narrow"/>
                <w:sz w:val="20"/>
                <w:szCs w:val="20"/>
              </w:rPr>
              <w:t>State that the production of nitric acid requires the production of ammonia.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EE11EE" w14:textId="137BE0D4" w:rsidR="00EE6742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9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F329486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278DA4E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15BC578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E6742" w14:paraId="259D54BC" w14:textId="77777777" w:rsidTr="00EE6742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0446058" w14:textId="0E2E851C" w:rsidR="00EE6742" w:rsidRDefault="00E06C6F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A30D13A" w14:textId="4B20D735" w:rsidR="00EE6742" w:rsidRPr="00416660" w:rsidRDefault="00E06C6F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E6742">
              <w:rPr>
                <w:rFonts w:ascii="Arial Narrow" w:hAnsi="Arial Narrow"/>
                <w:sz w:val="20"/>
                <w:szCs w:val="20"/>
                <w:lang w:val="en-US"/>
              </w:rPr>
              <w:t>State that ammonia can be prepared in the laboratory by the reaction of ammonium compound with an alkali / base.</w:t>
            </w:r>
            <w:r w:rsidRPr="00EE6742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DD7A64A" w14:textId="126CEEAC" w:rsidR="00EE6742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9-10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513476B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FA781E1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782E5C71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E6742" w14:paraId="529171C9" w14:textId="77777777" w:rsidTr="00EE6742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7A44A2" w14:textId="29B545B6" w:rsidR="00EE6742" w:rsidRDefault="00E06C6F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2A7BF43" w14:textId="064F359B" w:rsidR="00EE6742" w:rsidRPr="00416660" w:rsidRDefault="00E06C6F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E6742">
              <w:rPr>
                <w:rFonts w:ascii="Arial Narrow" w:hAnsi="Arial Narrow"/>
                <w:sz w:val="20"/>
                <w:szCs w:val="20"/>
                <w:lang w:val="en-US"/>
              </w:rPr>
              <w:t xml:space="preserve">Describe the following properties of ammonia: </w:t>
            </w:r>
            <w:r w:rsidRPr="00EE6742">
              <w:rPr>
                <w:rFonts w:ascii="Arial Narrow" w:hAnsi="Arial Narrow"/>
                <w:sz w:val="20"/>
                <w:szCs w:val="20"/>
              </w:rPr>
              <w:t>appearance</w:t>
            </w:r>
            <w:r w:rsidRPr="00EE6742">
              <w:rPr>
                <w:rFonts w:ascii="Arial Narrow" w:hAnsi="Arial Narrow"/>
                <w:sz w:val="20"/>
                <w:szCs w:val="20"/>
                <w:lang w:val="en-US"/>
              </w:rPr>
              <w:t xml:space="preserve">, </w:t>
            </w:r>
            <w:r w:rsidRPr="00EE6742">
              <w:rPr>
                <w:rFonts w:ascii="Arial Narrow" w:hAnsi="Arial Narrow"/>
                <w:sz w:val="20"/>
                <w:szCs w:val="20"/>
              </w:rPr>
              <w:t>smell</w:t>
            </w:r>
            <w:r w:rsidRPr="00EE6742">
              <w:rPr>
                <w:rFonts w:ascii="Arial Narrow" w:hAnsi="Arial Narrow"/>
                <w:sz w:val="20"/>
                <w:szCs w:val="20"/>
                <w:lang w:val="en-US"/>
              </w:rPr>
              <w:t xml:space="preserve">, </w:t>
            </w:r>
            <w:r w:rsidRPr="00EE6742">
              <w:rPr>
                <w:rFonts w:ascii="Arial Narrow" w:hAnsi="Arial Narrow"/>
                <w:sz w:val="20"/>
                <w:szCs w:val="20"/>
              </w:rPr>
              <w:t>solubility</w:t>
            </w:r>
            <w:r w:rsidRPr="00EE6742">
              <w:rPr>
                <w:rFonts w:ascii="Arial Narrow" w:hAnsi="Arial Narrow"/>
                <w:sz w:val="20"/>
                <w:szCs w:val="20"/>
                <w:lang w:val="en-US"/>
              </w:rPr>
              <w:t xml:space="preserve"> and </w:t>
            </w:r>
            <w:r w:rsidRPr="00EE6742">
              <w:rPr>
                <w:rFonts w:ascii="Arial Narrow" w:hAnsi="Arial Narrow"/>
                <w:sz w:val="20"/>
                <w:szCs w:val="20"/>
              </w:rPr>
              <w:t>effect on damp pH paper / universal indicator.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8614C76" w14:textId="780D0529" w:rsidR="00EE6742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9-10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7BF2843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B788F51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5B1F15BA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E6742" w14:paraId="7D96F543" w14:textId="77777777" w:rsidTr="00EE6742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9A708C9" w14:textId="2A4015FC" w:rsidR="00EE6742" w:rsidRDefault="00E06C6F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0903A0" w14:textId="6BC39431" w:rsidR="00EE6742" w:rsidRPr="00416660" w:rsidRDefault="00E06C6F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E6742">
              <w:rPr>
                <w:rFonts w:ascii="Arial Narrow" w:hAnsi="Arial Narrow"/>
                <w:sz w:val="20"/>
                <w:szCs w:val="20"/>
                <w:lang w:val="en-US"/>
              </w:rPr>
              <w:t>Describe the industrial manufacture of ammonia from nitrogen and hydrogen</w:t>
            </w:r>
            <w:r w:rsidRPr="00EE674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E6742">
              <w:rPr>
                <w:rFonts w:ascii="Arial Narrow" w:hAnsi="Arial Narrow"/>
                <w:sz w:val="20"/>
                <w:szCs w:val="20"/>
                <w:lang w:val="en-US"/>
              </w:rPr>
              <w:t>(Haber Process).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CDCED97" w14:textId="268BFD71" w:rsidR="00EE6742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29372E0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DAADDFB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2F12C186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E6742" w14:paraId="032A1B52" w14:textId="77777777" w:rsidTr="00E06C6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698CF11" w14:textId="7798273B" w:rsidR="00EE6742" w:rsidRDefault="00E06C6F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4C6145" w14:textId="50FFC03C" w:rsidR="00EE6742" w:rsidRPr="00416660" w:rsidRDefault="00E06C6F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E6742">
              <w:rPr>
                <w:rFonts w:ascii="Arial Narrow" w:hAnsi="Arial Narrow"/>
                <w:sz w:val="20"/>
                <w:szCs w:val="20"/>
                <w:lang w:val="en-US"/>
              </w:rPr>
              <w:t>Explain why all the nitrogen and hydrogen are not converted to ammonia.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03C6058" w14:textId="6386A227" w:rsidR="00EE6742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11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748E65C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2BA41D2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E7BEC6E" w14:textId="77777777" w:rsidR="00EE6742" w:rsidRDefault="00EE6742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06C6F" w14:paraId="58EA8408" w14:textId="77777777" w:rsidTr="00E06C6F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DFF55AE" w14:textId="2325F59A" w:rsidR="00E06C6F" w:rsidRDefault="00E06C6F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786B207" w14:textId="10CB7050" w:rsidR="00E06C6F" w:rsidRPr="00416660" w:rsidRDefault="00E06C6F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EE6742">
              <w:rPr>
                <w:rFonts w:ascii="Arial Narrow" w:hAnsi="Arial Narrow"/>
                <w:sz w:val="20"/>
                <w:szCs w:val="20"/>
                <w:lang w:val="en-US"/>
              </w:rPr>
              <w:t>Explain why the reaction is carried out at a high pressure and a moderately high temperature.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5688AC3" w14:textId="3F07A4A9" w:rsidR="00E06C6F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11-12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6A03AF9" w14:textId="77777777" w:rsidR="00E06C6F" w:rsidRDefault="00E06C6F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C033E05" w14:textId="77777777" w:rsidR="00E06C6F" w:rsidRDefault="00E06C6F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36F1E50" w14:textId="77777777" w:rsidR="00E06C6F" w:rsidRDefault="00E06C6F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E06C6F" w14:paraId="44F27ED0" w14:textId="77777777" w:rsidTr="00DC2441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FCF94FE" w14:textId="715A5B24" w:rsidR="00E06C6F" w:rsidRDefault="00DC2441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993E063" w14:textId="5A009D66" w:rsidR="00E06C6F" w:rsidRPr="00DC2441" w:rsidRDefault="00DC2441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DC2441">
              <w:rPr>
                <w:rFonts w:ascii="Arial Narrow" w:hAnsi="Arial Narrow"/>
                <w:sz w:val="20"/>
                <w:szCs w:val="20"/>
                <w:lang w:val="en-US"/>
              </w:rPr>
              <w:t>Describe the catalytic oxidation of ammonia to form nitrogen dioxide – a step in the industrial manufacture of nitric acid (Ostwald Process).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142995" w14:textId="2344AFDA" w:rsidR="00E06C6F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13-15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58BF705" w14:textId="77777777" w:rsidR="00E06C6F" w:rsidRDefault="00E06C6F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5905601" w14:textId="77777777" w:rsidR="00E06C6F" w:rsidRDefault="00E06C6F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1D404061" w14:textId="77777777" w:rsidR="00E06C6F" w:rsidRDefault="00E06C6F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C2441" w14:paraId="08295C47" w14:textId="77777777" w:rsidTr="00DC2441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2CE8DE" w14:textId="32676226" w:rsidR="00DC2441" w:rsidRDefault="00DC2441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9EE7879" w14:textId="421B22FE" w:rsidR="00DC2441" w:rsidRPr="00416660" w:rsidRDefault="00DC2441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C2441">
              <w:rPr>
                <w:rFonts w:ascii="Arial Narrow" w:hAnsi="Arial Narrow"/>
                <w:sz w:val="20"/>
                <w:szCs w:val="20"/>
                <w:lang w:val="en-US"/>
              </w:rPr>
              <w:t>Explain why the reaction is carried out at a moderately high temperature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C907C0B" w14:textId="1D1B0A7A" w:rsidR="00DC2441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14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DF393C8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47914B4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441C2E4F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C2441" w14:paraId="4978C83D" w14:textId="77777777" w:rsidTr="00DC2441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E8B236" w14:textId="2B90E97E" w:rsidR="00DC2441" w:rsidRDefault="00DC2441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4096210" w14:textId="3CD9F5E3" w:rsidR="00DC2441" w:rsidRPr="00DC2441" w:rsidRDefault="00DC2441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DC2441">
              <w:rPr>
                <w:rFonts w:ascii="Arial Narrow" w:hAnsi="Arial Narrow"/>
                <w:sz w:val="20"/>
                <w:szCs w:val="20"/>
                <w:lang w:val="en-US"/>
              </w:rPr>
              <w:t>Prepare a fertiliser and name the nutrient elements present in the fertilisers.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703CC3D" w14:textId="316D9A5A" w:rsidR="00DC2441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16-18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7BF3B7F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E5A29DE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0404DC01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C2441" w14:paraId="5B3BF5BC" w14:textId="77777777" w:rsidTr="00DC2441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25B5E95" w14:textId="432D1F33" w:rsidR="00DC2441" w:rsidRDefault="00DC2441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648522B" w14:textId="4FD29DC3" w:rsidR="00DC2441" w:rsidRPr="00416660" w:rsidRDefault="00DC2441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C2441">
              <w:rPr>
                <w:rFonts w:ascii="Arial Narrow" w:hAnsi="Arial Narrow"/>
                <w:sz w:val="20"/>
                <w:szCs w:val="20"/>
                <w:lang w:val="en-US"/>
              </w:rPr>
              <w:t>Write the word and formula equation for the reaction used to prepare a fertiliser.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F8525DE" w14:textId="54C732BB" w:rsidR="00DC2441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16-18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20AA538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D711AA7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5718532E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DC2441" w14:paraId="0B7A032A" w14:textId="77777777" w:rsidTr="007940F7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4251873" w14:textId="3512C7BC" w:rsidR="00DC2441" w:rsidRDefault="00DC2441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E27B198" w14:textId="2893076F" w:rsidR="00DC2441" w:rsidRPr="00416660" w:rsidRDefault="00DC2441" w:rsidP="00416660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 w:rsidRPr="00DC2441">
              <w:rPr>
                <w:rFonts w:ascii="Arial Narrow" w:hAnsi="Arial Narrow"/>
                <w:sz w:val="20"/>
                <w:szCs w:val="20"/>
                <w:lang w:val="en-US"/>
              </w:rPr>
              <w:t>Write a balanced equation for the reaction used to prepare a fertiliser.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D4E86F" w14:textId="78F20712" w:rsidR="00DC2441" w:rsidRPr="00BC6773" w:rsidRDefault="00EB7C4C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  <w:t>16-18</w:t>
            </w: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9E5F0D2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55483EE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14:paraId="6655FA8E" w14:textId="77777777" w:rsidR="00DC2441" w:rsidRDefault="00DC2441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  <w:tr w:rsidR="007940F7" w14:paraId="0639EAFB" w14:textId="77777777" w:rsidTr="002B7F5C">
        <w:trPr>
          <w:cantSplit/>
          <w:jc w:val="center"/>
        </w:trPr>
        <w:tc>
          <w:tcPr>
            <w:tcW w:w="746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34BAE65" w14:textId="76F8537B" w:rsidR="007940F7" w:rsidRDefault="007940F7" w:rsidP="007B4184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</w:pPr>
            <w:r>
              <w:rPr>
                <w:rFonts w:ascii="Arial Narrow" w:hAnsi="Arial Narrow"/>
                <w:b w:val="0"/>
                <w:bCs w:val="0"/>
                <w:sz w:val="24"/>
                <w:szCs w:val="24"/>
                <w:lang w:val="en-GB"/>
              </w:rPr>
              <w:t>N5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96E4018" w14:textId="1FA122EE" w:rsidR="007940F7" w:rsidRPr="00DC2441" w:rsidRDefault="007940F7" w:rsidP="007940F7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825021"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 xml:space="preserve">Calculate the </w:t>
            </w:r>
            <w:r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percentage mass of an element in a compound</w:t>
            </w:r>
            <w:r w:rsidRPr="00825021"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t>.</w:t>
            </w:r>
            <w:r>
              <w:rPr>
                <w:rFonts w:ascii="Arial Narrow" w:hAnsi="Arial Narrow" w:cs="PNBEAI+TimesNewRoman"/>
                <w:color w:val="000000"/>
                <w:sz w:val="20"/>
                <w:szCs w:val="20"/>
              </w:rPr>
              <w:br/>
            </w:r>
            <w:r w:rsidRPr="0011117F"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>N</w:t>
            </w:r>
            <w:r w:rsidRPr="0011117F"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>otes</w:t>
            </w:r>
            <w:r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 xml:space="preserve"> on calculating</w:t>
            </w:r>
            <w:r w:rsidRPr="0011117F"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>percentage mass</w:t>
            </w:r>
            <w:r w:rsidRPr="0011117F"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 xml:space="preserve"> are in the Chemical Formula</w:t>
            </w:r>
            <w:r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>e</w:t>
            </w:r>
            <w:r w:rsidRPr="0011117F"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 xml:space="preserve"> &amp; R</w:t>
            </w:r>
            <w:r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>eaction Quantities Notes page 33 – 34</w:t>
            </w:r>
            <w:r w:rsidRPr="0011117F">
              <w:rPr>
                <w:rFonts w:ascii="Arial Narrow" w:hAnsi="Arial Narrow" w:cs="PNBEAI+TimesNewRoman"/>
                <w:b/>
                <w:color w:val="000000"/>
                <w:sz w:val="20"/>
                <w:szCs w:val="20"/>
              </w:rPr>
              <w:t>.)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59DA5AB" w14:textId="77777777" w:rsidR="007940F7" w:rsidRPr="00BC6773" w:rsidRDefault="007940F7" w:rsidP="005046B9">
            <w:pPr>
              <w:pStyle w:val="Heading7"/>
              <w:spacing w:before="60" w:after="60"/>
              <w:rPr>
                <w:rFonts w:ascii="Arial Narrow" w:hAnsi="Arial Narrow"/>
                <w:b w:val="0"/>
                <w:bCs w:val="0"/>
                <w:sz w:val="22"/>
                <w:szCs w:val="24"/>
                <w:lang w:val="en-GB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1BE97FDE" w14:textId="77777777" w:rsidR="007940F7" w:rsidRDefault="007940F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7DB2CF4" w14:textId="77777777" w:rsidR="007940F7" w:rsidRDefault="007940F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  <w:tc>
          <w:tcPr>
            <w:tcW w:w="563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</w:tcPr>
          <w:p w14:paraId="5E588D84" w14:textId="77777777" w:rsidR="007940F7" w:rsidRDefault="007940F7" w:rsidP="005046B9">
            <w:pPr>
              <w:spacing w:before="60" w:after="60"/>
              <w:jc w:val="center"/>
              <w:rPr>
                <w:rFonts w:ascii="Arial Narrow" w:hAnsi="Arial Narrow"/>
              </w:rPr>
            </w:pPr>
          </w:p>
        </w:tc>
      </w:tr>
    </w:tbl>
    <w:p w14:paraId="09DB66B2" w14:textId="77777777" w:rsidR="00E9381F" w:rsidRPr="00A8150A" w:rsidRDefault="00E9381F" w:rsidP="008B2A67">
      <w:pPr>
        <w:spacing w:after="0" w:line="240" w:lineRule="auto"/>
        <w:rPr>
          <w:rFonts w:ascii="Arial Narrow" w:hAnsi="Arial Narrow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E9381F" w:rsidRPr="00A8150A" w:rsidSect="00E90CCB">
          <w:headerReference w:type="default" r:id="rId11"/>
          <w:footerReference w:type="default" r:id="rId12"/>
          <w:pgSz w:w="11900" w:h="16820" w:code="9"/>
          <w:pgMar w:top="851" w:right="851" w:bottom="851" w:left="851" w:header="567" w:footer="567" w:gutter="0"/>
          <w:cols w:space="708"/>
          <w:docGrid w:linePitch="360"/>
        </w:sectPr>
      </w:pPr>
    </w:p>
    <w:p w14:paraId="50CD0A67" w14:textId="77777777" w:rsidR="00FC1880" w:rsidRDefault="00FC1880" w:rsidP="001C7176">
      <w:pPr>
        <w:spacing w:after="0" w:line="240" w:lineRule="auto"/>
      </w:pPr>
    </w:p>
    <w:p w14:paraId="0638EE2B" w14:textId="77777777" w:rsidR="001C7176" w:rsidRPr="00DC2441" w:rsidRDefault="001C7176" w:rsidP="001C7176">
      <w:pPr>
        <w:spacing w:after="0" w:line="240" w:lineRule="auto"/>
        <w:rPr>
          <w:rFonts w:ascii="Arial Narrow" w:hAnsi="Arial Narrow"/>
          <w:lang w:val="en-US"/>
        </w:rPr>
      </w:pPr>
    </w:p>
    <w:p w14:paraId="5563322A" w14:textId="2C8559D4" w:rsidR="00412E1E" w:rsidRPr="001C7176" w:rsidRDefault="00CB1845" w:rsidP="00DC2441">
      <w:pPr>
        <w:spacing w:after="0" w:line="240" w:lineRule="auto"/>
        <w:ind w:left="360"/>
        <w:rPr>
          <w:rFonts w:ascii="Arial Narrow" w:hAnsi="Arial Narrow"/>
        </w:rPr>
      </w:pPr>
      <w:r w:rsidRPr="00DC2441">
        <w:rPr>
          <w:rFonts w:ascii="Arial Narrow" w:hAnsi="Arial Narrow"/>
          <w:sz w:val="20"/>
          <w:szCs w:val="20"/>
          <w:lang w:val="en-US"/>
        </w:rPr>
        <w:t xml:space="preserve">. </w:t>
      </w:r>
    </w:p>
    <w:p w14:paraId="51159447" w14:textId="77777777" w:rsidR="001C7176" w:rsidRDefault="001C7176" w:rsidP="001C7176">
      <w:pPr>
        <w:spacing w:after="0" w:line="240" w:lineRule="auto"/>
      </w:pPr>
    </w:p>
    <w:p w14:paraId="3BACB6C0" w14:textId="356CEF13" w:rsidR="00084044" w:rsidRDefault="00084044" w:rsidP="002B7F5C">
      <w:r>
        <w:br w:type="page"/>
      </w: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8E7269" w:rsidRPr="00E822B4" w14:paraId="587ED681" w14:textId="77777777" w:rsidTr="00084044">
        <w:trPr>
          <w:jc w:val="center"/>
        </w:trPr>
        <w:tc>
          <w:tcPr>
            <w:tcW w:w="672" w:type="dxa"/>
            <w:vAlign w:val="center"/>
          </w:tcPr>
          <w:p w14:paraId="40FF5DF5" w14:textId="719797C3" w:rsidR="008E7269" w:rsidRPr="00A8150A" w:rsidRDefault="008E7269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="008B2A67"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4040A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8861" w:type="dxa"/>
            <w:vAlign w:val="center"/>
          </w:tcPr>
          <w:p w14:paraId="1FC448B0" w14:textId="66F22E01" w:rsidR="005D3078" w:rsidRPr="005D3078" w:rsidRDefault="00412E1E" w:rsidP="005D3078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PLANT NUTRIENTS</w:t>
            </w:r>
          </w:p>
        </w:tc>
        <w:tc>
          <w:tcPr>
            <w:tcW w:w="673" w:type="dxa"/>
            <w:vAlign w:val="center"/>
          </w:tcPr>
          <w:p w14:paraId="482542C2" w14:textId="7D5C69C8" w:rsidR="008E7269" w:rsidRPr="00A8150A" w:rsidRDefault="008B2A67" w:rsidP="000B34BB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4040A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</w:tbl>
    <w:p w14:paraId="765667F6" w14:textId="14A6CB2F" w:rsidR="00A2508D" w:rsidRDefault="000520E4" w:rsidP="00350D4C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20E4">
        <w:rPr>
          <w:rFonts w:ascii="Arial Narrow" w:hAnsi="Arial Narrow"/>
          <w:noProof/>
          <w:sz w:val="28"/>
          <w:szCs w:val="28"/>
          <w:lang w:eastAsia="en-GB"/>
        </w:rPr>
        <w:drawing>
          <wp:anchor distT="0" distB="0" distL="114300" distR="114300" simplePos="0" relativeHeight="253629440" behindDoc="0" locked="0" layoutInCell="1" allowOverlap="1" wp14:anchorId="3E3CA811" wp14:editId="176C61AD">
            <wp:simplePos x="0" y="0"/>
            <wp:positionH relativeFrom="column">
              <wp:posOffset>3912870</wp:posOffset>
            </wp:positionH>
            <wp:positionV relativeFrom="paragraph">
              <wp:posOffset>226695</wp:posOffset>
            </wp:positionV>
            <wp:extent cx="2666365" cy="2028825"/>
            <wp:effectExtent l="0" t="0" r="635" b="3175"/>
            <wp:wrapSquare wrapText="bothSides"/>
            <wp:docPr id="1025" name="Picture 1025" descr="http://www.umich.edu/~gs265/society/popgrowthhisto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http://www.umich.edu/~gs265/society/popgrowthhistory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5AEE6" w14:textId="48F972A8" w:rsidR="00FC1880" w:rsidRPr="00FC1880" w:rsidRDefault="00412E1E" w:rsidP="00FC188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12E1E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WORLD POPULATION &amp; FOOD</w:t>
      </w:r>
    </w:p>
    <w:p w14:paraId="41F470B8" w14:textId="2D042FB4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520E4">
        <w:rPr>
          <w:rFonts w:ascii="Arial Narrow" w:hAnsi="Arial Narrow"/>
          <w:sz w:val="28"/>
          <w:szCs w:val="28"/>
        </w:rPr>
        <w:t>The population of the world showed a gradual increase for thousands of years until the end of the 19</w:t>
      </w:r>
      <w:r w:rsidRPr="000520E4">
        <w:rPr>
          <w:rFonts w:ascii="Arial Narrow" w:hAnsi="Arial Narrow"/>
          <w:sz w:val="28"/>
          <w:szCs w:val="28"/>
          <w:vertAlign w:val="superscript"/>
        </w:rPr>
        <w:t>th</w:t>
      </w:r>
      <w:r w:rsidRPr="000520E4">
        <w:rPr>
          <w:rFonts w:ascii="Arial Narrow" w:hAnsi="Arial Narrow"/>
          <w:sz w:val="28"/>
          <w:szCs w:val="28"/>
        </w:rPr>
        <w:t xml:space="preserve"> century.</w:t>
      </w:r>
    </w:p>
    <w:p w14:paraId="45CA384B" w14:textId="77777777" w:rsidR="000520E4" w:rsidRP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99524D9" w14:textId="77777777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520E4">
        <w:rPr>
          <w:rFonts w:ascii="Arial Narrow" w:hAnsi="Arial Narrow"/>
          <w:sz w:val="28"/>
          <w:szCs w:val="28"/>
        </w:rPr>
        <w:t>The world population has increased dramatically over the last 100 years, and continues to increase at an increasing rate.</w:t>
      </w:r>
    </w:p>
    <w:p w14:paraId="79DE73A7" w14:textId="77777777" w:rsidR="000520E4" w:rsidRP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9B38926" w14:textId="42CA998D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520E4">
        <w:rPr>
          <w:rFonts w:ascii="Arial Narrow" w:hAnsi="Arial Narrow"/>
          <w:sz w:val="28"/>
          <w:szCs w:val="28"/>
        </w:rPr>
        <w:t xml:space="preserve">This increase in the population is due to improvements in housing, sanitation, </w:t>
      </w:r>
      <w:proofErr w:type="gramStart"/>
      <w:r>
        <w:rPr>
          <w:rFonts w:ascii="Arial Narrow" w:hAnsi="Arial Narrow"/>
          <w:sz w:val="28"/>
          <w:szCs w:val="28"/>
        </w:rPr>
        <w:t>healthcare</w:t>
      </w:r>
      <w:proofErr w:type="gramEnd"/>
      <w:r>
        <w:rPr>
          <w:rFonts w:ascii="Arial Narrow" w:hAnsi="Arial Narrow"/>
          <w:sz w:val="28"/>
          <w:szCs w:val="28"/>
        </w:rPr>
        <w:t xml:space="preserve"> and food production.</w:t>
      </w:r>
    </w:p>
    <w:p w14:paraId="53AE3E8D" w14:textId="09DA7C8B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520E4">
        <w:rPr>
          <w:rFonts w:ascii="Arial Narrow" w:hAnsi="Arial Narrow"/>
          <w:noProof/>
          <w:sz w:val="28"/>
          <w:szCs w:val="28"/>
          <w:lang w:eastAsia="en-GB"/>
        </w:rPr>
        <w:drawing>
          <wp:anchor distT="0" distB="0" distL="114300" distR="114300" simplePos="0" relativeHeight="253630464" behindDoc="0" locked="0" layoutInCell="1" allowOverlap="1" wp14:anchorId="567E4505" wp14:editId="7B23647C">
            <wp:simplePos x="0" y="0"/>
            <wp:positionH relativeFrom="column">
              <wp:posOffset>635</wp:posOffset>
            </wp:positionH>
            <wp:positionV relativeFrom="paragraph">
              <wp:posOffset>205105</wp:posOffset>
            </wp:positionV>
            <wp:extent cx="1355725" cy="1501775"/>
            <wp:effectExtent l="0" t="0" r="0" b="0"/>
            <wp:wrapSquare wrapText="bothSides"/>
            <wp:docPr id="1026" name="Picture 1026" descr="http://www.salvationarmysouth.org/spiritualformation/images/har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salvationarmysouth.org/spiritualformation/images/harvest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F9D809" w14:textId="36AF7A8C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520E4">
        <w:rPr>
          <w:rFonts w:ascii="Arial Narrow" w:hAnsi="Arial Narrow"/>
          <w:sz w:val="28"/>
          <w:szCs w:val="28"/>
        </w:rPr>
        <w:t>Production of food has become very efficient resulting in better</w:t>
      </w:r>
      <w:r>
        <w:rPr>
          <w:rFonts w:ascii="Arial Narrow" w:hAnsi="Arial Narrow"/>
          <w:sz w:val="28"/>
          <w:szCs w:val="28"/>
        </w:rPr>
        <w:t xml:space="preserve"> nutrition for a lot of people.</w:t>
      </w:r>
    </w:p>
    <w:p w14:paraId="3509E6F8" w14:textId="77777777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4EF3224" w14:textId="77777777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B446289" w14:textId="77777777" w:rsidR="000520E4" w:rsidRP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520E4">
        <w:rPr>
          <w:rFonts w:ascii="Arial Narrow" w:hAnsi="Arial Narrow"/>
          <w:sz w:val="28"/>
          <w:szCs w:val="28"/>
        </w:rPr>
        <w:t>However, in many parts of the world people experience famine when their crops fail to grow, due to drought.</w:t>
      </w:r>
    </w:p>
    <w:p w14:paraId="72E357B7" w14:textId="77777777" w:rsidR="000520E4" w:rsidRP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EA29345" w14:textId="3FFE25F3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BC85087" w14:textId="77777777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A24140F" w14:textId="77777777" w:rsidR="000520E4" w:rsidRPr="000520E4" w:rsidRDefault="000520E4" w:rsidP="000520E4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520E4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IMPORTANCE OF PLANTS</w:t>
      </w:r>
    </w:p>
    <w:p w14:paraId="1632332A" w14:textId="77777777" w:rsidR="000520E4" w:rsidRP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520E4">
        <w:rPr>
          <w:rFonts w:ascii="Arial Narrow" w:hAnsi="Arial Narrow"/>
          <w:sz w:val="28"/>
          <w:szCs w:val="28"/>
        </w:rPr>
        <w:t>Plants are important to life on the planet as they make food.  Plants are eaten for food or animals are eaten which have eaten plants.</w:t>
      </w:r>
    </w:p>
    <w:p w14:paraId="6EC613F2" w14:textId="6E2165C0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D679311" w14:textId="124963A0" w:rsidR="000520E4" w:rsidRP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520E4">
        <w:rPr>
          <w:rFonts w:ascii="Arial Narrow" w:hAnsi="Arial Narrow"/>
          <w:noProof/>
          <w:sz w:val="28"/>
          <w:szCs w:val="28"/>
          <w:lang w:eastAsia="en-GB"/>
        </w:rPr>
        <w:drawing>
          <wp:anchor distT="0" distB="0" distL="114300" distR="114300" simplePos="0" relativeHeight="253632512" behindDoc="0" locked="0" layoutInCell="1" allowOverlap="1" wp14:anchorId="73C6AD8A" wp14:editId="17D2DEB0">
            <wp:simplePos x="0" y="0"/>
            <wp:positionH relativeFrom="column">
              <wp:posOffset>62865</wp:posOffset>
            </wp:positionH>
            <wp:positionV relativeFrom="paragraph">
              <wp:posOffset>45085</wp:posOffset>
            </wp:positionV>
            <wp:extent cx="2350135" cy="2445385"/>
            <wp:effectExtent l="0" t="0" r="1206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4453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0E4">
        <w:rPr>
          <w:rFonts w:ascii="Arial Narrow" w:hAnsi="Arial Narrow"/>
          <w:sz w:val="28"/>
          <w:szCs w:val="28"/>
        </w:rPr>
        <w:t xml:space="preserve">As plants grow they make </w:t>
      </w:r>
      <w:r w:rsidRPr="000520E4">
        <w:rPr>
          <w:rFonts w:ascii="Arial Narrow" w:hAnsi="Arial Narrow"/>
          <w:b/>
          <w:bCs/>
          <w:sz w:val="28"/>
          <w:szCs w:val="28"/>
        </w:rPr>
        <w:t>carbohydrates</w:t>
      </w:r>
      <w:r w:rsidRPr="000520E4">
        <w:rPr>
          <w:rFonts w:ascii="Arial Narrow" w:hAnsi="Arial Narrow"/>
          <w:sz w:val="28"/>
          <w:szCs w:val="28"/>
        </w:rPr>
        <w:t xml:space="preserve">, </w:t>
      </w:r>
      <w:r w:rsidRPr="000520E4">
        <w:rPr>
          <w:rFonts w:ascii="Arial Narrow" w:hAnsi="Arial Narrow"/>
          <w:b/>
          <w:bCs/>
          <w:sz w:val="28"/>
          <w:szCs w:val="28"/>
        </w:rPr>
        <w:t>proteins</w:t>
      </w:r>
      <w:r w:rsidRPr="000520E4">
        <w:rPr>
          <w:rFonts w:ascii="Arial Narrow" w:hAnsi="Arial Narrow"/>
          <w:sz w:val="28"/>
          <w:szCs w:val="28"/>
        </w:rPr>
        <w:t xml:space="preserve">, </w:t>
      </w:r>
      <w:r w:rsidRPr="000520E4">
        <w:rPr>
          <w:rFonts w:ascii="Arial Narrow" w:hAnsi="Arial Narrow"/>
          <w:b/>
          <w:bCs/>
          <w:sz w:val="28"/>
          <w:szCs w:val="28"/>
        </w:rPr>
        <w:t>vitamins</w:t>
      </w:r>
      <w:r w:rsidRPr="000520E4">
        <w:rPr>
          <w:rFonts w:ascii="Arial Narrow" w:hAnsi="Arial Narrow"/>
          <w:sz w:val="28"/>
          <w:szCs w:val="28"/>
        </w:rPr>
        <w:t xml:space="preserve"> and </w:t>
      </w:r>
      <w:r w:rsidRPr="000520E4">
        <w:rPr>
          <w:rFonts w:ascii="Arial Narrow" w:hAnsi="Arial Narrow"/>
          <w:b/>
          <w:bCs/>
          <w:sz w:val="28"/>
          <w:szCs w:val="28"/>
        </w:rPr>
        <w:t>oils</w:t>
      </w:r>
      <w:r w:rsidRPr="000520E4">
        <w:rPr>
          <w:rFonts w:ascii="Arial Narrow" w:hAnsi="Arial Narrow"/>
          <w:sz w:val="28"/>
          <w:szCs w:val="28"/>
        </w:rPr>
        <w:t>.</w:t>
      </w:r>
    </w:p>
    <w:p w14:paraId="512CBCEB" w14:textId="77777777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752B30C" w14:textId="77777777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520E4">
        <w:rPr>
          <w:rFonts w:ascii="Arial Narrow" w:hAnsi="Arial Narrow"/>
          <w:sz w:val="28"/>
          <w:szCs w:val="28"/>
        </w:rPr>
        <w:t xml:space="preserve">Plants need </w:t>
      </w:r>
      <w:r w:rsidRPr="000520E4">
        <w:rPr>
          <w:rFonts w:ascii="Arial Narrow" w:hAnsi="Arial Narrow"/>
          <w:b/>
          <w:bCs/>
          <w:sz w:val="28"/>
          <w:szCs w:val="28"/>
        </w:rPr>
        <w:t>NUTRIENTS</w:t>
      </w:r>
      <w:r w:rsidRPr="000520E4">
        <w:rPr>
          <w:rFonts w:ascii="Arial Narrow" w:hAnsi="Arial Narrow"/>
          <w:sz w:val="28"/>
          <w:szCs w:val="28"/>
        </w:rPr>
        <w:t xml:space="preserve"> from the soil to grow.  There are </w:t>
      </w:r>
      <w:r w:rsidRPr="000520E4">
        <w:rPr>
          <w:rFonts w:ascii="Arial Narrow" w:hAnsi="Arial Narrow"/>
          <w:b/>
          <w:bCs/>
          <w:sz w:val="28"/>
          <w:szCs w:val="28"/>
        </w:rPr>
        <w:t>three essential elements required for plant growth</w:t>
      </w:r>
      <w:r w:rsidRPr="000520E4">
        <w:rPr>
          <w:rFonts w:ascii="Arial Narrow" w:hAnsi="Arial Narrow"/>
          <w:sz w:val="28"/>
          <w:szCs w:val="28"/>
        </w:rPr>
        <w:t>.  These elements are:</w:t>
      </w:r>
    </w:p>
    <w:p w14:paraId="0AAA1A3A" w14:textId="78682B3C" w:rsidR="000520E4" w:rsidRDefault="000520E4" w:rsidP="000520E4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8"/>
        <w:gridCol w:w="708"/>
        <w:gridCol w:w="3899"/>
      </w:tblGrid>
      <w:tr w:rsidR="000520E4" w14:paraId="5E823ACF" w14:textId="77777777" w:rsidTr="00F426EB">
        <w:tc>
          <w:tcPr>
            <w:tcW w:w="1809" w:type="dxa"/>
          </w:tcPr>
          <w:p w14:paraId="3A1DA6E7" w14:textId="4F4FA744" w:rsidR="000520E4" w:rsidRPr="00F426EB" w:rsidRDefault="00F426EB" w:rsidP="00F426EB">
            <w:pPr>
              <w:tabs>
                <w:tab w:val="left" w:pos="5529"/>
              </w:tabs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F426EB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56F31CF5" wp14:editId="0FB5C04F">
                      <wp:simplePos x="0" y="0"/>
                      <wp:positionH relativeFrom="column">
                        <wp:posOffset>-417415</wp:posOffset>
                      </wp:positionH>
                      <wp:positionV relativeFrom="paragraph">
                        <wp:posOffset>61296</wp:posOffset>
                      </wp:positionV>
                      <wp:extent cx="492345" cy="1088053"/>
                      <wp:effectExtent l="76200" t="25400" r="41275" b="182245"/>
                      <wp:wrapNone/>
                      <wp:docPr id="17" name="Left Bra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2345" cy="1088053"/>
                              </a:xfrm>
                              <a:prstGeom prst="leftBrace">
                                <a:avLst>
                                  <a:gd name="adj1" fmla="val 8333"/>
                                  <a:gd name="adj2" fmla="val 51937"/>
                                </a:avLst>
                              </a:prstGeom>
                              <a:ln w="444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40000" dist="96139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87" coordsize="21600,21600" o:spt="87" adj="1800,10800" path="m21600,0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16" o:spid="_x0000_s1026" type="#_x0000_t87" style="position:absolute;margin-left:-32.8pt;margin-top:4.85pt;width:38.75pt;height:85.65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" adj="814,11218" strokecolor="black [3213]" strokeweight="3.5pt">
                      <v:shadow on="t" opacity="24903f" mv:blur="40000f" origin=",.5" offset="0,7.57pt"/>
                    </v:shape>
                  </w:pict>
                </mc:Fallback>
              </mc:AlternateContent>
            </w:r>
            <w:r w:rsidR="000520E4" w:rsidRPr="00F426EB">
              <w:rPr>
                <w:rFonts w:ascii="Arial Narrow" w:hAnsi="Arial Narrow"/>
                <w:b/>
                <w:bCs/>
                <w:sz w:val="28"/>
                <w:szCs w:val="28"/>
              </w:rPr>
              <w:t>nitrogen</w:t>
            </w:r>
          </w:p>
        </w:tc>
        <w:tc>
          <w:tcPr>
            <w:tcW w:w="709" w:type="dxa"/>
          </w:tcPr>
          <w:p w14:paraId="1E98B0C8" w14:textId="657EDEAF" w:rsidR="000520E4" w:rsidRPr="00F426EB" w:rsidRDefault="000520E4" w:rsidP="00F426EB">
            <w:pPr>
              <w:tabs>
                <w:tab w:val="left" w:pos="5529"/>
              </w:tabs>
              <w:spacing w:before="120" w:after="120" w:line="240" w:lineRule="auto"/>
              <w:jc w:val="center"/>
              <w:rPr>
                <w:rFonts w:ascii="Arial Narrow" w:hAnsi="Arial Narrow"/>
                <w:sz w:val="36"/>
                <w:szCs w:val="36"/>
              </w:rPr>
            </w:pPr>
            <w:r w:rsidRPr="00F426EB">
              <w:rPr>
                <w:rFonts w:ascii="Arial Narrow" w:hAnsi="Arial Narrow"/>
                <w:b/>
                <w:bCs/>
                <w:sz w:val="36"/>
                <w:szCs w:val="36"/>
              </w:rPr>
              <w:t>N</w:t>
            </w:r>
          </w:p>
        </w:tc>
        <w:tc>
          <w:tcPr>
            <w:tcW w:w="3909" w:type="dxa"/>
            <w:vMerge w:val="restart"/>
          </w:tcPr>
          <w:p w14:paraId="31635ACC" w14:textId="77777777" w:rsidR="000520E4" w:rsidRPr="000520E4" w:rsidRDefault="000520E4" w:rsidP="00F426EB">
            <w:pPr>
              <w:tabs>
                <w:tab w:val="left" w:pos="5529"/>
              </w:tabs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0520E4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Nitrogen </w:t>
            </w:r>
            <w:r w:rsidRPr="000520E4">
              <w:rPr>
                <w:rFonts w:ascii="Arial Narrow" w:hAnsi="Arial Narrow"/>
                <w:sz w:val="28"/>
                <w:szCs w:val="28"/>
                <w:lang w:val="en-US"/>
              </w:rPr>
              <w:t xml:space="preserve">is the main </w:t>
            </w:r>
            <w:r w:rsidRPr="000520E4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nutrient</w:t>
            </w:r>
            <w:r w:rsidRPr="000520E4">
              <w:rPr>
                <w:rFonts w:ascii="Arial Narrow" w:hAnsi="Arial Narrow"/>
                <w:sz w:val="28"/>
                <w:szCs w:val="28"/>
                <w:lang w:val="en-US"/>
              </w:rPr>
              <w:t xml:space="preserve"> element required by plants </w:t>
            </w:r>
            <w:r w:rsidRPr="000520E4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as all proteins</w:t>
            </w:r>
            <w:r w:rsidRPr="000520E4">
              <w:rPr>
                <w:rFonts w:ascii="Arial Narrow" w:hAnsi="Arial Narrow"/>
                <w:sz w:val="28"/>
                <w:szCs w:val="28"/>
                <w:lang w:val="en-US"/>
              </w:rPr>
              <w:t xml:space="preserve"> </w:t>
            </w:r>
            <w:r w:rsidRPr="000520E4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contain</w:t>
            </w:r>
            <w:r w:rsidRPr="000520E4">
              <w:rPr>
                <w:rFonts w:ascii="Arial Narrow" w:hAnsi="Arial Narrow"/>
                <w:sz w:val="28"/>
                <w:szCs w:val="28"/>
                <w:lang w:val="en-US"/>
              </w:rPr>
              <w:t xml:space="preserve"> </w:t>
            </w:r>
            <w:r w:rsidRPr="000520E4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nitrogen</w:t>
            </w:r>
            <w:r w:rsidRPr="000520E4">
              <w:rPr>
                <w:rFonts w:ascii="Arial Narrow" w:hAnsi="Arial Narrow"/>
                <w:sz w:val="28"/>
                <w:szCs w:val="28"/>
                <w:lang w:val="en-US"/>
              </w:rPr>
              <w:t>.</w:t>
            </w:r>
            <w:r w:rsidRPr="000520E4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14:paraId="62C2995C" w14:textId="77777777" w:rsidR="000520E4" w:rsidRDefault="000520E4" w:rsidP="00F426EB">
            <w:pPr>
              <w:tabs>
                <w:tab w:val="left" w:pos="5529"/>
              </w:tabs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520E4" w14:paraId="4249D671" w14:textId="77777777" w:rsidTr="00F426EB">
        <w:tc>
          <w:tcPr>
            <w:tcW w:w="1809" w:type="dxa"/>
          </w:tcPr>
          <w:p w14:paraId="17BCE369" w14:textId="6228DE49" w:rsidR="000520E4" w:rsidRPr="00F426EB" w:rsidRDefault="000520E4" w:rsidP="00F426EB">
            <w:pPr>
              <w:tabs>
                <w:tab w:val="left" w:pos="5529"/>
              </w:tabs>
              <w:spacing w:before="120" w:after="12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F426EB">
              <w:rPr>
                <w:rFonts w:ascii="Arial Narrow" w:hAnsi="Arial Narrow"/>
                <w:b/>
                <w:bCs/>
                <w:sz w:val="28"/>
                <w:szCs w:val="28"/>
              </w:rPr>
              <w:t>phosphorus</w:t>
            </w:r>
          </w:p>
        </w:tc>
        <w:tc>
          <w:tcPr>
            <w:tcW w:w="709" w:type="dxa"/>
          </w:tcPr>
          <w:p w14:paraId="446CF741" w14:textId="02D43A91" w:rsidR="000520E4" w:rsidRPr="00F426EB" w:rsidRDefault="000520E4" w:rsidP="00F426EB">
            <w:pPr>
              <w:tabs>
                <w:tab w:val="left" w:pos="5529"/>
              </w:tabs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F426EB">
              <w:rPr>
                <w:rFonts w:ascii="Arial Narrow" w:hAnsi="Arial Narrow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3909" w:type="dxa"/>
            <w:vMerge/>
          </w:tcPr>
          <w:p w14:paraId="235656BA" w14:textId="77777777" w:rsidR="000520E4" w:rsidRDefault="000520E4" w:rsidP="00F426EB">
            <w:pPr>
              <w:tabs>
                <w:tab w:val="left" w:pos="5529"/>
              </w:tabs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520E4" w14:paraId="68CCA7E5" w14:textId="77777777" w:rsidTr="00F426EB">
        <w:tc>
          <w:tcPr>
            <w:tcW w:w="1809" w:type="dxa"/>
          </w:tcPr>
          <w:p w14:paraId="735D1651" w14:textId="75D73B70" w:rsidR="000520E4" w:rsidRPr="00F426EB" w:rsidRDefault="000520E4" w:rsidP="00F426EB">
            <w:pPr>
              <w:tabs>
                <w:tab w:val="left" w:pos="5529"/>
              </w:tabs>
              <w:spacing w:before="120" w:after="120" w:line="240" w:lineRule="auto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F426EB">
              <w:rPr>
                <w:rFonts w:ascii="Arial Narrow" w:hAnsi="Arial Narrow"/>
                <w:b/>
                <w:bCs/>
                <w:sz w:val="28"/>
                <w:szCs w:val="28"/>
              </w:rPr>
              <w:t>potassium</w:t>
            </w:r>
          </w:p>
        </w:tc>
        <w:tc>
          <w:tcPr>
            <w:tcW w:w="709" w:type="dxa"/>
          </w:tcPr>
          <w:p w14:paraId="552E120B" w14:textId="22D76CF9" w:rsidR="000520E4" w:rsidRPr="00F426EB" w:rsidRDefault="000520E4" w:rsidP="00F426EB">
            <w:pPr>
              <w:tabs>
                <w:tab w:val="left" w:pos="5529"/>
              </w:tabs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F426EB">
              <w:rPr>
                <w:rFonts w:ascii="Arial Narrow" w:hAnsi="Arial Narrow"/>
                <w:b/>
                <w:bCs/>
                <w:sz w:val="36"/>
                <w:szCs w:val="36"/>
              </w:rPr>
              <w:t>K</w:t>
            </w:r>
          </w:p>
        </w:tc>
        <w:tc>
          <w:tcPr>
            <w:tcW w:w="3909" w:type="dxa"/>
            <w:vMerge/>
          </w:tcPr>
          <w:p w14:paraId="63770A22" w14:textId="77777777" w:rsidR="000520E4" w:rsidRDefault="000520E4" w:rsidP="00F426EB">
            <w:pPr>
              <w:tabs>
                <w:tab w:val="left" w:pos="5529"/>
              </w:tabs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7BE1905C" w14:textId="05F66470" w:rsidR="000520E4" w:rsidRPr="000520E4" w:rsidRDefault="000520E4" w:rsidP="000520E4">
      <w:pPr>
        <w:tabs>
          <w:tab w:val="left" w:pos="5529"/>
        </w:tabs>
        <w:spacing w:after="0" w:line="240" w:lineRule="auto"/>
        <w:rPr>
          <w:rFonts w:ascii="Arial Narrow" w:hAnsi="Arial Narrow"/>
          <w:sz w:val="28"/>
          <w:szCs w:val="28"/>
        </w:rPr>
      </w:pPr>
    </w:p>
    <w:p w14:paraId="4BD93F6A" w14:textId="2DDDA498" w:rsidR="000520E4" w:rsidRPr="000520E4" w:rsidRDefault="000520E4" w:rsidP="00F426EB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520E4">
        <w:rPr>
          <w:rFonts w:ascii="Arial Narrow" w:hAnsi="Arial Narrow"/>
          <w:sz w:val="28"/>
          <w:szCs w:val="28"/>
          <w:lang w:val="en-US"/>
        </w:rPr>
        <w:t xml:space="preserve">The </w:t>
      </w:r>
      <w:r w:rsidRPr="000520E4">
        <w:rPr>
          <w:rFonts w:ascii="Arial Narrow" w:hAnsi="Arial Narrow"/>
          <w:b/>
          <w:bCs/>
          <w:sz w:val="28"/>
          <w:szCs w:val="28"/>
          <w:lang w:val="en-US"/>
        </w:rPr>
        <w:t>nutrients</w:t>
      </w:r>
      <w:r w:rsidRPr="000520E4">
        <w:rPr>
          <w:rFonts w:ascii="Arial Narrow" w:hAnsi="Arial Narrow"/>
          <w:sz w:val="28"/>
          <w:szCs w:val="28"/>
          <w:lang w:val="en-US"/>
        </w:rPr>
        <w:t xml:space="preserve"> are taken in through the roots of a plant along with </w:t>
      </w:r>
      <w:r w:rsidRPr="000520E4">
        <w:rPr>
          <w:rFonts w:ascii="Arial Narrow" w:hAnsi="Arial Narrow"/>
          <w:b/>
          <w:bCs/>
          <w:sz w:val="28"/>
          <w:szCs w:val="28"/>
          <w:lang w:val="en-US"/>
        </w:rPr>
        <w:t>water</w:t>
      </w:r>
      <w:r w:rsidRPr="000520E4">
        <w:rPr>
          <w:rFonts w:ascii="Arial Narrow" w:hAnsi="Arial Narrow"/>
          <w:sz w:val="28"/>
          <w:szCs w:val="28"/>
          <w:lang w:val="en-US"/>
        </w:rPr>
        <w:t xml:space="preserve">.  This means the </w:t>
      </w:r>
      <w:r w:rsidRPr="000520E4">
        <w:rPr>
          <w:rFonts w:ascii="Arial Narrow" w:hAnsi="Arial Narrow"/>
          <w:b/>
          <w:bCs/>
          <w:sz w:val="28"/>
          <w:szCs w:val="28"/>
          <w:lang w:val="en-US"/>
        </w:rPr>
        <w:t>nutrients</w:t>
      </w:r>
      <w:r w:rsidRPr="000520E4">
        <w:rPr>
          <w:rFonts w:ascii="Arial Narrow" w:hAnsi="Arial Narrow"/>
          <w:sz w:val="28"/>
          <w:szCs w:val="28"/>
          <w:lang w:val="en-US"/>
        </w:rPr>
        <w:t xml:space="preserve"> must be </w:t>
      </w:r>
      <w:r w:rsidRPr="000520E4">
        <w:rPr>
          <w:rFonts w:ascii="Arial Narrow" w:hAnsi="Arial Narrow"/>
          <w:b/>
          <w:bCs/>
          <w:sz w:val="28"/>
          <w:szCs w:val="28"/>
          <w:lang w:val="en-US"/>
        </w:rPr>
        <w:t>soluble</w:t>
      </w:r>
      <w:r w:rsidRPr="000520E4">
        <w:rPr>
          <w:rFonts w:ascii="Arial Narrow" w:hAnsi="Arial Narrow"/>
          <w:sz w:val="28"/>
          <w:szCs w:val="28"/>
          <w:lang w:val="en-US"/>
        </w:rPr>
        <w:t xml:space="preserve"> in </w:t>
      </w:r>
      <w:r w:rsidRPr="000520E4">
        <w:rPr>
          <w:rFonts w:ascii="Arial Narrow" w:hAnsi="Arial Narrow"/>
          <w:b/>
          <w:bCs/>
          <w:sz w:val="28"/>
          <w:szCs w:val="28"/>
          <w:lang w:val="en-US"/>
        </w:rPr>
        <w:t>water</w:t>
      </w:r>
      <w:r w:rsidRPr="000520E4">
        <w:rPr>
          <w:rFonts w:ascii="Arial Narrow" w:hAnsi="Arial Narrow"/>
          <w:sz w:val="28"/>
          <w:szCs w:val="28"/>
          <w:lang w:val="en-US"/>
        </w:rPr>
        <w:t xml:space="preserve">. </w:t>
      </w:r>
    </w:p>
    <w:p w14:paraId="65E0BA0A" w14:textId="77777777" w:rsidR="00506C1E" w:rsidRDefault="000520E4" w:rsidP="00506C1E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sz w:val="28"/>
          <w:szCs w:val="28"/>
        </w:rPr>
        <w:br w:type="page"/>
      </w:r>
      <w:r w:rsidR="00506C1E" w:rsidRPr="00506C1E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THE NEED FOR FERTILISERS</w:t>
      </w:r>
    </w:p>
    <w:p w14:paraId="03A9D64C" w14:textId="363236BE" w:rsid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506C1E">
        <w:rPr>
          <w:rFonts w:ascii="Arial Narrow" w:hAnsi="Arial Narrow"/>
          <w:noProof/>
          <w:sz w:val="28"/>
          <w:szCs w:val="28"/>
          <w:lang w:eastAsia="en-GB"/>
        </w:rPr>
        <w:drawing>
          <wp:anchor distT="0" distB="0" distL="114300" distR="114300" simplePos="0" relativeHeight="253635584" behindDoc="0" locked="0" layoutInCell="1" allowOverlap="1" wp14:anchorId="398C6D5B" wp14:editId="4A9F5D48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1312545" cy="1337310"/>
            <wp:effectExtent l="0" t="0" r="8255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3373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6C1E">
        <w:rPr>
          <w:rFonts w:ascii="Arial Narrow" w:hAnsi="Arial Narrow"/>
          <w:sz w:val="28"/>
          <w:szCs w:val="28"/>
          <w:lang w:val="en-US"/>
        </w:rPr>
        <w:t xml:space="preserve"> When plants grow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>nutrients</w:t>
      </w:r>
      <w:r w:rsidRPr="00506C1E">
        <w:rPr>
          <w:rFonts w:ascii="Arial Narrow" w:hAnsi="Arial Narrow"/>
          <w:sz w:val="28"/>
          <w:szCs w:val="28"/>
          <w:lang w:val="en-US"/>
        </w:rPr>
        <w:t xml:space="preserve"> are removed from the soil.  In autumn when a plant dies, it will rot and the nutrients go back into the soil.</w:t>
      </w:r>
    </w:p>
    <w:p w14:paraId="65E43A2B" w14:textId="77777777" w:rsidR="00506C1E" w:rsidRP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F9880F9" w14:textId="77777777" w:rsid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506C1E">
        <w:rPr>
          <w:rFonts w:ascii="Arial Narrow" w:hAnsi="Arial Narrow"/>
          <w:sz w:val="28"/>
          <w:szCs w:val="28"/>
          <w:lang w:val="en-US"/>
        </w:rPr>
        <w:t>In farming the crops (plants) are harvested and this means the nutrients are lost from the soil.</w:t>
      </w:r>
    </w:p>
    <w:p w14:paraId="11268BDD" w14:textId="7171874B" w:rsidR="00506C1E" w:rsidRDefault="00506C1E" w:rsidP="00506C1E">
      <w:pPr>
        <w:spacing w:after="0" w:line="240" w:lineRule="auto"/>
        <w:rPr>
          <w:rFonts w:ascii="Arial Narrow" w:hAnsi="Arial Narrow"/>
          <w:noProof/>
          <w:sz w:val="28"/>
          <w:szCs w:val="28"/>
          <w:lang w:eastAsia="en-GB"/>
        </w:rPr>
      </w:pPr>
    </w:p>
    <w:p w14:paraId="2B60369E" w14:textId="77777777" w:rsidR="006D3B92" w:rsidRDefault="006D3B92" w:rsidP="00506C1E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38E01CB3" w14:textId="7395C55A" w:rsid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1FC377AE" w14:textId="77777777" w:rsidR="00506C1E" w:rsidRP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506C1E">
        <w:rPr>
          <w:rFonts w:ascii="Arial Narrow" w:hAnsi="Arial Narrow"/>
          <w:sz w:val="28"/>
          <w:szCs w:val="28"/>
          <w:lang w:val="en-US"/>
        </w:rPr>
        <w:t xml:space="preserve">To replace the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>nutrients</w:t>
      </w:r>
      <w:r w:rsidRPr="00506C1E">
        <w:rPr>
          <w:rFonts w:ascii="Arial Narrow" w:hAnsi="Arial Narrow"/>
          <w:sz w:val="28"/>
          <w:szCs w:val="28"/>
          <w:lang w:val="en-US"/>
        </w:rPr>
        <w:t xml:space="preserve"> in the soil the farmer has to spread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>fertilisers</w:t>
      </w:r>
      <w:r w:rsidRPr="00506C1E">
        <w:rPr>
          <w:rFonts w:ascii="Arial Narrow" w:hAnsi="Arial Narrow"/>
          <w:sz w:val="28"/>
          <w:szCs w:val="28"/>
          <w:lang w:val="en-US"/>
        </w:rPr>
        <w:t xml:space="preserve"> on the soil.  This ensures there will be enough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>nutrients</w:t>
      </w:r>
      <w:r w:rsidRPr="00506C1E">
        <w:rPr>
          <w:rFonts w:ascii="Arial Narrow" w:hAnsi="Arial Narrow"/>
          <w:sz w:val="28"/>
          <w:szCs w:val="28"/>
          <w:lang w:val="en-US"/>
        </w:rPr>
        <w:t xml:space="preserve"> in the soil to give high yields of crops. </w:t>
      </w:r>
    </w:p>
    <w:p w14:paraId="75E70BD9" w14:textId="4F2D3F59" w:rsid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506C1E">
        <w:rPr>
          <w:rFonts w:ascii="Arial Narrow" w:hAnsi="Arial Narrow"/>
          <w:noProof/>
          <w:sz w:val="28"/>
          <w:szCs w:val="28"/>
          <w:lang w:eastAsia="en-GB"/>
        </w:rPr>
        <w:drawing>
          <wp:anchor distT="0" distB="0" distL="114300" distR="114300" simplePos="0" relativeHeight="253637632" behindDoc="0" locked="0" layoutInCell="1" allowOverlap="1" wp14:anchorId="35DE3D3D" wp14:editId="175F7D54">
            <wp:simplePos x="0" y="0"/>
            <wp:positionH relativeFrom="column">
              <wp:posOffset>635</wp:posOffset>
            </wp:positionH>
            <wp:positionV relativeFrom="paragraph">
              <wp:posOffset>112395</wp:posOffset>
            </wp:positionV>
            <wp:extent cx="1965325" cy="1199515"/>
            <wp:effectExtent l="0" t="0" r="0" b="0"/>
            <wp:wrapSquare wrapText="bothSides"/>
            <wp:docPr id="8" name="Picture 8" descr="http://extension.usu.edu/waterquality/images/uploads/applyingmanure.j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extension.usu.edu/waterquality/images/uploads/applyingmanure.jp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160B4" w14:textId="0F5942C8" w:rsid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506C1E">
        <w:rPr>
          <w:rFonts w:ascii="Arial Narrow" w:hAnsi="Arial Narrow"/>
          <w:sz w:val="28"/>
          <w:szCs w:val="28"/>
          <w:lang w:val="en-US"/>
        </w:rPr>
        <w:t xml:space="preserve">A natural way of replacing the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>nutrients</w:t>
      </w:r>
      <w:r w:rsidRPr="00506C1E">
        <w:rPr>
          <w:rFonts w:ascii="Arial Narrow" w:hAnsi="Arial Narrow"/>
          <w:sz w:val="28"/>
          <w:szCs w:val="28"/>
          <w:lang w:val="en-US"/>
        </w:rPr>
        <w:t xml:space="preserve"> is to spread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 xml:space="preserve">plant and animal waste </w:t>
      </w:r>
      <w:r>
        <w:rPr>
          <w:rFonts w:ascii="Arial Narrow" w:hAnsi="Arial Narrow"/>
          <w:sz w:val="28"/>
          <w:szCs w:val="28"/>
          <w:lang w:val="en-US"/>
        </w:rPr>
        <w:t>on the soil.</w:t>
      </w:r>
    </w:p>
    <w:p w14:paraId="4BC2E85E" w14:textId="77777777" w:rsidR="00506C1E" w:rsidRP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BF744F7" w14:textId="6C58EAF3" w:rsid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506C1E">
        <w:rPr>
          <w:rFonts w:ascii="Arial Narrow" w:hAnsi="Arial Narrow"/>
          <w:sz w:val="28"/>
          <w:szCs w:val="28"/>
          <w:lang w:val="en-US"/>
        </w:rPr>
        <w:t xml:space="preserve">Bacteria in the soil, called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>nitrifying bacteria</w:t>
      </w:r>
      <w:r w:rsidR="00CB1845">
        <w:rPr>
          <w:rFonts w:ascii="Arial Narrow" w:hAnsi="Arial Narrow"/>
          <w:sz w:val="28"/>
          <w:szCs w:val="28"/>
          <w:lang w:val="en-US"/>
        </w:rPr>
        <w:t>, convert</w:t>
      </w:r>
      <w:r w:rsidRPr="00506C1E">
        <w:rPr>
          <w:rFonts w:ascii="Arial Narrow" w:hAnsi="Arial Narrow"/>
          <w:sz w:val="28"/>
          <w:szCs w:val="28"/>
          <w:lang w:val="en-US"/>
        </w:rPr>
        <w:t xml:space="preserve"> the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 xml:space="preserve">plant and animal protein </w:t>
      </w:r>
      <w:r w:rsidRPr="00506C1E">
        <w:rPr>
          <w:rFonts w:ascii="Arial Narrow" w:hAnsi="Arial Narrow"/>
          <w:sz w:val="28"/>
          <w:szCs w:val="28"/>
          <w:lang w:val="en-US"/>
        </w:rPr>
        <w:t xml:space="preserve">into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>nitrates</w:t>
      </w:r>
      <w:r w:rsidRPr="00506C1E">
        <w:rPr>
          <w:rFonts w:ascii="Arial Narrow" w:hAnsi="Arial Narrow"/>
          <w:sz w:val="28"/>
          <w:szCs w:val="28"/>
          <w:lang w:val="en-US"/>
        </w:rPr>
        <w:t xml:space="preserve">, which contain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506C1E">
        <w:rPr>
          <w:rFonts w:ascii="Arial Narrow" w:hAnsi="Arial Narrow"/>
          <w:sz w:val="28"/>
          <w:szCs w:val="28"/>
          <w:lang w:val="en-US"/>
        </w:rPr>
        <w:t xml:space="preserve">, a very important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>nutrient</w:t>
      </w:r>
      <w:r w:rsidRPr="00506C1E">
        <w:rPr>
          <w:rFonts w:ascii="Arial Narrow" w:hAnsi="Arial Narrow"/>
          <w:sz w:val="28"/>
          <w:szCs w:val="28"/>
          <w:lang w:val="en-US"/>
        </w:rPr>
        <w:t>.</w:t>
      </w:r>
    </w:p>
    <w:p w14:paraId="3BBE80AA" w14:textId="77777777" w:rsid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4537E410" w14:textId="77777777" w:rsidR="00506C1E" w:rsidRP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506C1E">
        <w:rPr>
          <w:rFonts w:ascii="Arial Narrow" w:hAnsi="Arial Narrow"/>
          <w:sz w:val="28"/>
          <w:szCs w:val="28"/>
          <w:lang w:val="en-US"/>
        </w:rPr>
        <w:t xml:space="preserve">Using </w:t>
      </w:r>
      <w:r w:rsidRPr="00506C1E">
        <w:rPr>
          <w:rFonts w:ascii="Arial Narrow" w:hAnsi="Arial Narrow"/>
          <w:b/>
          <w:bCs/>
          <w:sz w:val="28"/>
          <w:szCs w:val="28"/>
          <w:lang w:val="en-US"/>
        </w:rPr>
        <w:t xml:space="preserve">waste plant and animal protein </w:t>
      </w:r>
      <w:r w:rsidRPr="00506C1E">
        <w:rPr>
          <w:rFonts w:ascii="Arial Narrow" w:hAnsi="Arial Narrow"/>
          <w:sz w:val="28"/>
          <w:szCs w:val="28"/>
          <w:lang w:val="en-US"/>
        </w:rPr>
        <w:t>is much cheaper than fertilisers but it is not available in large enough quantities.</w:t>
      </w:r>
    </w:p>
    <w:p w14:paraId="165AC4EA" w14:textId="7B538BF5" w:rsidR="00506C1E" w:rsidRP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58ED96F" w14:textId="0B2552B6" w:rsidR="00506C1E" w:rsidRDefault="00506C1E" w:rsidP="00506C1E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0263E882" w14:textId="29FB59F2" w:rsidR="007B758D" w:rsidRPr="007B758D" w:rsidRDefault="006D3B92" w:rsidP="007B758D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noProof/>
          <w:sz w:val="28"/>
          <w:szCs w:val="28"/>
          <w:lang w:eastAsia="en-GB"/>
        </w:rPr>
        <w:drawing>
          <wp:anchor distT="0" distB="0" distL="114300" distR="114300" simplePos="0" relativeHeight="254021632" behindDoc="1" locked="0" layoutInCell="1" allowOverlap="1" wp14:anchorId="138A4CCC" wp14:editId="2AB671B5">
            <wp:simplePos x="0" y="0"/>
            <wp:positionH relativeFrom="column">
              <wp:posOffset>-57785</wp:posOffset>
            </wp:positionH>
            <wp:positionV relativeFrom="paragraph">
              <wp:posOffset>260985</wp:posOffset>
            </wp:positionV>
            <wp:extent cx="1840230" cy="2806700"/>
            <wp:effectExtent l="0" t="0" r="7620" b="0"/>
            <wp:wrapTight wrapText="bothSides">
              <wp:wrapPolygon edited="0">
                <wp:start x="0" y="0"/>
                <wp:lineTo x="0" y="21405"/>
                <wp:lineTo x="21466" y="21405"/>
                <wp:lineTo x="2146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58D" w:rsidRPr="007B758D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LEGUMINOUS PLANTS</w:t>
      </w:r>
    </w:p>
    <w:p w14:paraId="666CF86D" w14:textId="70F96096" w:rsidR="007B758D" w:rsidRDefault="007B758D" w:rsidP="007B758D">
      <w:pPr>
        <w:rPr>
          <w:rFonts w:ascii="Arial Narrow" w:hAnsi="Arial Narrow"/>
          <w:sz w:val="28"/>
          <w:szCs w:val="28"/>
          <w:lang w:val="en-US"/>
        </w:rPr>
      </w:pPr>
      <w:r w:rsidRPr="007B758D">
        <w:rPr>
          <w:rFonts w:ascii="Arial Narrow" w:hAnsi="Arial Narrow"/>
          <w:sz w:val="28"/>
          <w:szCs w:val="28"/>
          <w:lang w:val="en-US"/>
        </w:rPr>
        <w:t xml:space="preserve">Some plants called 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 xml:space="preserve">leguminous plants </w:t>
      </w:r>
      <w:r w:rsidRPr="007B758D">
        <w:rPr>
          <w:rFonts w:ascii="Arial Narrow" w:hAnsi="Arial Narrow"/>
          <w:sz w:val="28"/>
          <w:szCs w:val="28"/>
          <w:lang w:val="en-US"/>
        </w:rPr>
        <w:t xml:space="preserve">contain little nodules on their roots, which contain 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>nitrifying bacteria</w:t>
      </w:r>
      <w:r w:rsidRPr="007B758D">
        <w:rPr>
          <w:rFonts w:ascii="Arial Narrow" w:hAnsi="Arial Narrow"/>
          <w:sz w:val="28"/>
          <w:szCs w:val="28"/>
          <w:lang w:val="en-US"/>
        </w:rPr>
        <w:t xml:space="preserve">.   These bacteria can convert 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7B758D">
        <w:rPr>
          <w:rFonts w:ascii="Arial Narrow" w:hAnsi="Arial Narrow"/>
          <w:sz w:val="28"/>
          <w:szCs w:val="28"/>
          <w:lang w:val="en-US"/>
        </w:rPr>
        <w:t xml:space="preserve"> 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>in the air into nitrates</w:t>
      </w:r>
      <w:r w:rsidRPr="007B758D">
        <w:rPr>
          <w:rFonts w:ascii="Arial Narrow" w:hAnsi="Arial Narrow"/>
          <w:sz w:val="28"/>
          <w:szCs w:val="28"/>
          <w:lang w:val="en-US"/>
        </w:rPr>
        <w:t>.</w:t>
      </w:r>
    </w:p>
    <w:p w14:paraId="4EEB6369" w14:textId="77777777" w:rsidR="00D81B8A" w:rsidRDefault="00D81B8A" w:rsidP="007B758D">
      <w:pPr>
        <w:rPr>
          <w:rFonts w:ascii="Arial Narrow" w:hAnsi="Arial Narrow"/>
          <w:sz w:val="28"/>
          <w:szCs w:val="28"/>
          <w:lang w:val="en-US"/>
        </w:rPr>
      </w:pPr>
    </w:p>
    <w:p w14:paraId="300CCD1E" w14:textId="77777777" w:rsidR="007B758D" w:rsidRDefault="007B758D" w:rsidP="007B758D">
      <w:pPr>
        <w:rPr>
          <w:rFonts w:ascii="Arial Narrow" w:hAnsi="Arial Narrow"/>
          <w:sz w:val="28"/>
          <w:szCs w:val="28"/>
          <w:lang w:val="en-US"/>
        </w:rPr>
      </w:pPr>
      <w:r w:rsidRPr="007B758D">
        <w:rPr>
          <w:rFonts w:ascii="Arial Narrow" w:hAnsi="Arial Narrow"/>
          <w:sz w:val="28"/>
          <w:szCs w:val="28"/>
          <w:lang w:val="en-US"/>
        </w:rPr>
        <w:t xml:space="preserve">Examples of 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 xml:space="preserve">leguminous plants </w:t>
      </w:r>
      <w:r w:rsidRPr="007B758D">
        <w:rPr>
          <w:rFonts w:ascii="Arial Narrow" w:hAnsi="Arial Narrow"/>
          <w:sz w:val="28"/>
          <w:szCs w:val="28"/>
          <w:lang w:val="en-US"/>
        </w:rPr>
        <w:t xml:space="preserve">are 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>peas</w:t>
      </w:r>
      <w:r w:rsidRPr="007B758D">
        <w:rPr>
          <w:rFonts w:ascii="Arial Narrow" w:hAnsi="Arial Narrow"/>
          <w:sz w:val="28"/>
          <w:szCs w:val="28"/>
          <w:lang w:val="en-US"/>
        </w:rPr>
        <w:t>,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 xml:space="preserve"> beans </w:t>
      </w:r>
      <w:r w:rsidRPr="007B758D">
        <w:rPr>
          <w:rFonts w:ascii="Arial Narrow" w:hAnsi="Arial Narrow"/>
          <w:sz w:val="28"/>
          <w:szCs w:val="28"/>
          <w:lang w:val="en-US"/>
        </w:rPr>
        <w:t>and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 xml:space="preserve"> clover</w:t>
      </w:r>
      <w:r w:rsidRPr="007B758D">
        <w:rPr>
          <w:rFonts w:ascii="Arial Narrow" w:hAnsi="Arial Narrow"/>
          <w:sz w:val="28"/>
          <w:szCs w:val="28"/>
          <w:lang w:val="en-US"/>
        </w:rPr>
        <w:t>.</w:t>
      </w:r>
    </w:p>
    <w:p w14:paraId="375184D2" w14:textId="77777777" w:rsidR="00D81B8A" w:rsidRPr="007B758D" w:rsidRDefault="00D81B8A" w:rsidP="007B758D">
      <w:pPr>
        <w:rPr>
          <w:rFonts w:ascii="Arial Narrow" w:hAnsi="Arial Narrow"/>
          <w:sz w:val="28"/>
          <w:szCs w:val="28"/>
        </w:rPr>
      </w:pPr>
    </w:p>
    <w:p w14:paraId="0E8FB619" w14:textId="77777777" w:rsidR="00BE1889" w:rsidRDefault="007B758D" w:rsidP="007B758D">
      <w:pPr>
        <w:rPr>
          <w:rFonts w:ascii="Arial Narrow" w:hAnsi="Arial Narrow"/>
          <w:sz w:val="28"/>
          <w:szCs w:val="28"/>
        </w:rPr>
      </w:pPr>
      <w:r w:rsidRPr="007B758D">
        <w:rPr>
          <w:rFonts w:ascii="Arial Narrow" w:hAnsi="Arial Narrow"/>
          <w:sz w:val="28"/>
          <w:szCs w:val="28"/>
          <w:lang w:val="en-US"/>
        </w:rPr>
        <w:t xml:space="preserve">Farmers used to rotate which crop was grown in a field each year.  In the rotation they would plant 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>peas</w:t>
      </w:r>
      <w:r w:rsidRPr="007B758D">
        <w:rPr>
          <w:rFonts w:ascii="Arial Narrow" w:hAnsi="Arial Narrow"/>
          <w:sz w:val="28"/>
          <w:szCs w:val="28"/>
          <w:lang w:val="en-US"/>
        </w:rPr>
        <w:t xml:space="preserve">, 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>bean</w:t>
      </w:r>
      <w:r w:rsidRPr="007B758D">
        <w:rPr>
          <w:rFonts w:ascii="Arial Narrow" w:hAnsi="Arial Narrow"/>
          <w:sz w:val="28"/>
          <w:szCs w:val="28"/>
          <w:lang w:val="en-US"/>
        </w:rPr>
        <w:t xml:space="preserve"> or 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>clover</w:t>
      </w:r>
      <w:r w:rsidRPr="007B758D">
        <w:rPr>
          <w:rFonts w:ascii="Arial Narrow" w:hAnsi="Arial Narrow"/>
          <w:sz w:val="28"/>
          <w:szCs w:val="28"/>
          <w:lang w:val="en-US"/>
        </w:rPr>
        <w:t xml:space="preserve">. This would return the </w:t>
      </w:r>
      <w:r w:rsidRPr="007B758D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7B758D">
        <w:rPr>
          <w:rFonts w:ascii="Arial Narrow" w:hAnsi="Arial Narrow"/>
          <w:sz w:val="28"/>
          <w:szCs w:val="28"/>
          <w:lang w:val="en-US"/>
        </w:rPr>
        <w:t xml:space="preserve"> to the soil and ensure that the crops grown in the field the following year would have a high yield.</w:t>
      </w:r>
    </w:p>
    <w:p w14:paraId="745F1DFF" w14:textId="77777777" w:rsidR="00D81B8A" w:rsidRDefault="00D81B8A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  <w:r>
        <w:rPr>
          <w:rFonts w:ascii="Arial Narrow" w:hAnsi="Arial Narrow"/>
          <w:b/>
          <w:bCs/>
          <w:sz w:val="28"/>
          <w:szCs w:val="28"/>
          <w:lang w:val="en-US"/>
        </w:rPr>
        <w:br w:type="page"/>
      </w:r>
    </w:p>
    <w:p w14:paraId="70666EDB" w14:textId="22CB82A1" w:rsidR="00BE1889" w:rsidRDefault="00BE1889" w:rsidP="00BE1889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E1889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NITROGEN FIXATION</w:t>
      </w:r>
    </w:p>
    <w:p w14:paraId="000EB2BB" w14:textId="77777777" w:rsidR="00D81B8A" w:rsidRPr="00BE1889" w:rsidRDefault="00D81B8A" w:rsidP="00BE1889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7CF5E3" w14:textId="7FC2A49C" w:rsidR="00BE1889" w:rsidRDefault="00FF6497" w:rsidP="00BE188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BE1889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2EAD226A" wp14:editId="518E7F87">
                <wp:simplePos x="0" y="0"/>
                <wp:positionH relativeFrom="column">
                  <wp:posOffset>-916304</wp:posOffset>
                </wp:positionH>
                <wp:positionV relativeFrom="paragraph">
                  <wp:posOffset>155782</wp:posOffset>
                </wp:positionV>
                <wp:extent cx="838290" cy="232838"/>
                <wp:effectExtent l="76200" t="0" r="76200" b="173990"/>
                <wp:wrapNone/>
                <wp:docPr id="22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90" cy="2328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 w="sm" len="sm"/>
                        </a:ln>
                        <a:effectLst>
                          <a:outerShdw blurRad="40000" dist="45339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-72.1pt;margin-top:12.25pt;width:66pt;height:18.35pt;flip:x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" strokecolor="black [3213]" strokeweight="2pt">
                <v:stroke endarrow="open" endarrowwidth="narrow" endarrowlength="short"/>
                <v:shadow on="t" opacity="24903f" mv:blur="40000f" origin=",.5" offset="0,3.57pt"/>
              </v:shape>
            </w:pict>
          </mc:Fallback>
        </mc:AlternateContent>
      </w: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3661184" behindDoc="0" locked="0" layoutInCell="1" allowOverlap="1" wp14:anchorId="32059612" wp14:editId="62BF51CE">
                <wp:simplePos x="0" y="0"/>
                <wp:positionH relativeFrom="column">
                  <wp:posOffset>-210185</wp:posOffset>
                </wp:positionH>
                <wp:positionV relativeFrom="paragraph">
                  <wp:posOffset>57150</wp:posOffset>
                </wp:positionV>
                <wp:extent cx="3594735" cy="4327525"/>
                <wp:effectExtent l="50800" t="0" r="88265" b="193675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4327525"/>
                          <a:chOff x="0" y="0"/>
                          <a:chExt cx="3594735" cy="432752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3594735" cy="4327525"/>
                            <a:chOff x="0" y="0"/>
                            <a:chExt cx="3595077" cy="4327769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0"/>
                              <a:ext cx="3595077" cy="432776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0000" dist="124587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9288D9" w14:textId="77777777" w:rsidR="002C5ED9" w:rsidRDefault="002C5ED9" w:rsidP="00BE1889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7615" y="92874"/>
                              <a:ext cx="3062490" cy="41523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86107">
                            <a:off x="2905760" y="1143000"/>
                            <a:ext cx="370205" cy="2114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0140" y="3077210"/>
                            <a:ext cx="495935" cy="3460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54888">
                            <a:off x="407670" y="2041525"/>
                            <a:ext cx="370205" cy="2114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68613">
                            <a:off x="411480" y="1453515"/>
                            <a:ext cx="379730" cy="2165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71807">
                            <a:off x="286385" y="663575"/>
                            <a:ext cx="370205" cy="2114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42683">
                            <a:off x="784225" y="203200"/>
                            <a:ext cx="370205" cy="2114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38095">
                            <a:off x="2482850" y="1541145"/>
                            <a:ext cx="379730" cy="2165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44711">
                            <a:off x="1244600" y="2293620"/>
                            <a:ext cx="370205" cy="2114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86107">
                            <a:off x="2009775" y="2262505"/>
                            <a:ext cx="370205" cy="2114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44814">
                            <a:off x="497840" y="2865755"/>
                            <a:ext cx="495935" cy="3460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74487">
                            <a:off x="1630680" y="3220085"/>
                            <a:ext cx="495935" cy="3460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41733">
                            <a:off x="2513965" y="302895"/>
                            <a:ext cx="370205" cy="2114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1875" y="2940685"/>
                            <a:ext cx="495935" cy="3460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64176">
                            <a:off x="703580" y="3655695"/>
                            <a:ext cx="495935" cy="3460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496">
                            <a:off x="2196465" y="3618230"/>
                            <a:ext cx="495935" cy="34607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99548">
                            <a:off x="2929890" y="2124710"/>
                            <a:ext cx="370205" cy="21145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7" o:spid="_x0000_s1026" style="position:absolute;margin-left:-16.5pt;margin-top:4.5pt;width:283.05pt;height:340.75pt;z-index:253661184;mso-width-relative:margin;mso-height-relative:margin" coordsize="3594735,432752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">
                <v:group id="Group 11" o:spid="_x0000_s1027" style="position:absolute;width:3594735;height:4327525" coordsize="3595077,43277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rect id="Rectangle 12" o:spid="_x0000_s1028" style="position:absolute;width:3595077;height:432776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TzKTwwAA&#10;ANsAAAAPAAAAZHJzL2Rvd25yZXYueG1sRE9Na8JAEL0L/Q/LFHrTjYGGEl1FLAXJobbRHrwN2TEJ&#10;yc7G7DaJ/75bKPQ2j/c56+1kWjFQ72rLCpaLCARxYXXNpYLz6W3+AsJ5ZI2tZVJwJwfbzcNsjam2&#10;I3/SkPtShBB2KSqovO9SKV1RkUG3sB1x4K62N+gD7EupexxDuGllHEWJNFhzaKiwo31FRZN/GwVF&#10;l91uCX59XF6fD++nY3xupqxR6ulx2q1AeJr8v/jPfdBhfgy/v4QD5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TzKTwwAAANsAAAAPAAAAAAAAAAAAAAAAAJcCAABkcnMvZG93&#10;bnJldi54bWxQSwUGAAAAAAQABAD1AAAAhwMAAAAA&#10;" fillcolor="white [3212]" strokecolor="black [3213]" strokeweight="2pt">
                    <v:shadow on="t" opacity="22937f" mv:blur="40000f" origin=",.5" offset="0,9.81pt"/>
                    <v:textbox>
                      <w:txbxContent>
                        <w:p w14:paraId="5A9288D9" w14:textId="77777777" w:rsidR="002C5ED9" w:rsidRDefault="002C5ED9" w:rsidP="00BE1889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shape id="Picture 13" o:spid="_x0000_s1029" type="#_x0000_t75" style="position:absolute;left:227615;top:92874;width:3062490;height:41523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4&#10;ppTCAAAA2wAAAA8AAABkcnMvZG93bnJldi54bWxET81qwkAQvhf6DssUvJS6iUIrMRsRUemhHmrz&#10;AEN2zIZkZ0N2jfHt3UKht/n4fiffTLYTIw2+cawgnScgiCunG64VlD+HtxUIH5A1do5JwZ08bIrn&#10;pxwz7W78TeM51CKGsM9QgQmhz6T0lSGLfu564shd3GAxRDjUUg94i+G2k4skeZcWG44NBnvaGara&#10;89UqaD9W6ddx0b6mp8nsx3pZHs2pVGr2Mm3XIAJN4V/85/7Ucf4Sfn+JB8ji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CuKaUwgAAANsAAAAPAAAAAAAAAAAAAAAAAJwCAABk&#10;cnMvZG93bnJldi54bWxQSwUGAAAAAAQABAD3AAAAiwMAAAAA&#10;">
                    <v:imagedata r:id="rId34" o:title=""/>
                    <v:path arrowok="t"/>
                  </v:shape>
                </v:group>
                <v:shape id="Picture 14" o:spid="_x0000_s1030" type="#_x0000_t75" style="position:absolute;left:2905760;top:1143000;width:370205;height:211455;rotation:260626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8&#10;Fyu/AAAA2wAAAA8AAABkcnMvZG93bnJldi54bWxET0uLwjAQvi/4H8IIe1tTl6Us1ShSEfa6VRBv&#10;YzO2xWRSmtjHv98Iwt7m43vOejtaI3rqfONYwXKRgCAunW64UnA6Hj6+QfiArNE4JgUTedhuZm9r&#10;zLQb+Jf6IlQihrDPUEEdQptJ6cuaLPqFa4kjd3OdxRBhV0nd4RDDrZGfSZJKiw3Hhhpbymsq78XD&#10;KjiH1BzzG03X3FB+ry67vTaDUu/zcbcCEWgM/+KX+0fH+V/w/CUeIDd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CfBcrvwAAANsAAAAPAAAAAAAAAAAAAAAAAJwCAABkcnMv&#10;ZG93bnJldi54bWxQSwUGAAAAAAQABAD3AAAAiAMAAAAA&#10;">
                  <v:imagedata r:id="rId35" o:title=""/>
                  <v:path arrowok="t"/>
                </v:shape>
                <v:shape id="Picture 9" o:spid="_x0000_s1031" type="#_x0000_t75" style="position:absolute;left:1120140;top:3077210;width:495935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30&#10;0zjDAAAA2gAAAA8AAABkcnMvZG93bnJldi54bWxEj9FqwkAURN8F/2G5Bd90U0Wp0VVEUaRSYtUP&#10;uGSvSTB7N2bXmP59tyD0cZiZM8x82ZpSNFS7wrKC90EEgji1uuBMweW87X+AcB5ZY2mZFPyQg+Wi&#10;25ljrO2Tv6k5+UwECLsYFeTeV7GULs3JoBvYijh4V1sb9EHWmdQ1PgPclHIYRRNpsOCwkGNF65zS&#10;2+lhFGzuxyltRp8H+nJRskuOyeE2bpTqvbWrGQhPrf8Pv9p7rWAKf1fCDZCL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fTTOMMAAADaAAAADwAAAAAAAAAAAAAAAACcAgAA&#10;ZHJzL2Rvd25yZXYueG1sUEsFBgAAAAAEAAQA9wAAAIwDAAAAAA==&#10;">
                  <v:imagedata r:id="rId36" o:title=""/>
                  <v:path arrowok="t"/>
                </v:shape>
                <v:shape id="Picture 16" o:spid="_x0000_s1032" type="#_x0000_t75" style="position:absolute;left:407670;top:2041525;width:370205;height:211455;rotation:-299839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E&#10;EbnCAAAA2wAAAA8AAABkcnMvZG93bnJldi54bWxET0trAjEQvhf8D2GEXqRm7WEpq1GqIhS81MfF&#10;25BMs1s3k2UT162/vhEEb/PxPWe26F0tOmpD5VnBZJyBINbeVGwVHA+btw8QISIbrD2Tgj8KsJgP&#10;XmZYGH/lHXX7aEUK4VCggjLGppAy6JIchrFviBP341uHMcHWStPiNYW7Wr5nWS4dVpwaSmxoVZI+&#10;7y9OQb4N627yrTe/55G94YmCXY60Uq/D/nMKIlIfn+KH+8uk+Tncf0kHyPk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BxBG5wgAAANsAAAAPAAAAAAAAAAAAAAAAAJwCAABk&#10;cnMvZG93bnJldi54bWxQSwUGAAAAAAQABAD3AAAAiwMAAAAA&#10;">
                  <v:imagedata r:id="rId37" o:title=""/>
                  <v:path arrowok="t"/>
                </v:shape>
                <v:shape id="Picture 23" o:spid="_x0000_s1033" type="#_x0000_t75" style="position:absolute;left:411480;top:1453515;width:379730;height:216535;rotation:83953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9g&#10;/PTBAAAA2wAAAA8AAABkcnMvZG93bnJldi54bWxEj9GKwjAURN8X/IdwhX1bUxVUqlFEEHwQxK4f&#10;cGmuTbG5qUmq9e83grCPw8ycYVab3jbiQT7UjhWMRxkI4tLpmisFl9/9zwJEiMgaG8ek4EUBNuvB&#10;1wpz7Z58pkcRK5EgHHJUYGJscylDachiGLmWOHlX5y3GJH0ltcdngttGTrJsJi3WnBYMtrQzVN6K&#10;ziq4+7lZVLE9nLDobtd7d6zxdVTqe9hvlyAi9fE//GkftILJFN5f0g+Q6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9g/PTBAAAA2wAAAA8AAAAAAAAAAAAAAAAAnAIAAGRy&#10;cy9kb3ducmV2LnhtbFBLBQYAAAAABAAEAPcAAACKAwAAAAA=&#10;">
                  <v:imagedata r:id="rId38" o:title=""/>
                  <v:path arrowok="t"/>
                </v:shape>
                <v:shape id="Picture 18" o:spid="_x0000_s1034" type="#_x0000_t75" style="position:absolute;left:286385;top:663575;width:370205;height:211455;rotation:-57692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rS&#10;JBfEAAAA2wAAAA8AAABkcnMvZG93bnJldi54bWxEj0FrwkAQhe8F/8Mygre6UUFq6iqiCHoQqRWk&#10;t2l2TEKzszG7xvjvO4dCbzO8N+99M192rlItNaH0bGA0TEARZ96WnBs4f25f30CFiGyx8kwGnhRg&#10;uei9zDG1/sEf1J5iriSEQ4oGihjrVOuQFeQwDH1NLNrVNw6jrE2ubYMPCXeVHifJVDssWRoKrGld&#10;UPZzujsD++vl6zjZXKrJke/xe9/OLN0Oxgz63eodVKQu/pv/rndW8AVWfpEB9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rSJBfEAAAA2wAAAA8AAAAAAAAAAAAAAAAAnAIA&#10;AGRycy9kb3ducmV2LnhtbFBLBQYAAAAABAAEAPcAAACNAwAAAAA=&#10;">
                  <v:imagedata r:id="rId39" o:title=""/>
                  <v:path arrowok="t"/>
                </v:shape>
                <v:shape id="Picture 21" o:spid="_x0000_s1035" type="#_x0000_t75" style="position:absolute;left:784225;top:203200;width:370205;height:211455;rotation:-93641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2A&#10;iCbEAAAA2wAAAA8AAABkcnMvZG93bnJldi54bWxEj81qwzAQhO+FvIPYQC8lkZ2CCW5kU/IDOeTQ&#10;OnmAxdpaptbKsZTYffuoUOhxmJlvmE052U7cafCtYwXpMgFBXDvdcqPgcj4s1iB8QNbYOSYFP+Sh&#10;LGZPG8y1G/mT7lVoRISwz1GBCaHPpfS1IYt+6Xri6H25wWKIcmikHnCMcNvJVZJk0mLLccFgT1tD&#10;9Xd1swpeMa2S4+5jP5kMX67ZudGnalTqeT69v4EINIX/8F/7qBWsUvj9En+ALB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2AiCbEAAAA2wAAAA8AAAAAAAAAAAAAAAAAnAIA&#10;AGRycy9kb3ducmV2LnhtbFBLBQYAAAAABAAEAPcAAACNAwAAAAA=&#10;">
                  <v:imagedata r:id="rId40" o:title=""/>
                  <v:path arrowok="t"/>
                </v:shape>
                <v:shape id="Picture 15" o:spid="_x0000_s1036" type="#_x0000_t75" style="position:absolute;left:2482850;top:1541145;width:379730;height:216535;rotation:-203369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1j&#10;awbCAAAA2wAAAA8AAABkcnMvZG93bnJldi54bWxET01rwkAQvQv9D8sUehHdVEiQ1FXE0uJFxMSL&#10;t2F3mgSzszG71fjvXaHQ2zze5yxWg23FlXrfOFbwPk1AEGtnGq4UHMuvyRyED8gGW8ek4E4eVsuX&#10;0QJz4258oGsRKhFD2OeooA6hy6X0uiaLfuo64sj9uN5iiLCvpOnxFsNtK2dJkkmLDceGGjva1KTP&#10;xa9VUPJpl/H59H3Zd2s9o08/HqdaqbfXYf0BItAQ/sV/7q2J81N4/hIPkM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dY2sGwgAAANsAAAAPAAAAAAAAAAAAAAAAAJwCAABk&#10;cnMvZG93bnJldi54bWxQSwUGAAAAAAQABAD3AAAAiwMAAAAA&#10;">
                  <v:imagedata r:id="rId41" o:title=""/>
                  <v:path arrowok="t"/>
                </v:shape>
                <v:shape id="Picture 19" o:spid="_x0000_s1037" type="#_x0000_t75" style="position:absolute;left:1244600;top:2293620;width:370205;height:211455;rotation:81342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4D&#10;Z27CAAAA2wAAAA8AAABkcnMvZG93bnJldi54bWxET0trwkAQvgv9D8sUvNWNgpJGV6nv9taqCL0N&#10;2WkSmp0N2dWs/94tFLzNx/ec2SKYWlypdZVlBcNBAoI4t7riQsHpuH1JQTiPrLG2TApu5GAxf+rN&#10;MNO24y+6HnwhYgi7DBWU3jeZlC4vyaAb2IY4cj+2NegjbAupW+xiuKnlKEkm0mDFsaHEhlYl5b+H&#10;i1GwSycf23Eq92H9+R3O3Xq4Wa5qpfrP4W0KwlPwD/G/+13H+a/w90s8QM7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OA2duwgAAANsAAAAPAAAAAAAAAAAAAAAAAJwCAABk&#10;cnMvZG93bnJldi54bWxQSwUGAAAAAAQABAD3AAAAiwMAAAAA&#10;">
                  <v:imagedata r:id="rId42" o:title=""/>
                  <v:path arrowok="t"/>
                </v:shape>
                <v:shape id="Picture 25" o:spid="_x0000_s1038" type="#_x0000_t75" style="position:absolute;left:2009775;top:2262505;width:370205;height:211455;rotation:260626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C&#10;5kfEAAAA2wAAAA8AAABkcnMvZG93bnJldi54bWxEj0FrwkAUhO8F/8PyBC+lbiptkOgqUhR7sEJj&#10;2/Mj+0yC2bdhd03iv3cLhR6HmfmGWa4H04iOnK8tK3ieJiCIC6trLhV8nXZPcxA+IGtsLJOCG3lY&#10;r0YPS8y07fmTujyUIkLYZ6igCqHNpPRFRQb91LbE0TtbZzBE6UqpHfYRbho5S5JUGqw5LlTY0ltF&#10;xSW/GgXHw8s5PRzR0fZxf5Gu+Nj+fAelJuNhswARaAj/4b/2u1Ywe4XfL/EHy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nC5kfEAAAA2wAAAA8AAAAAAAAAAAAAAAAAnAIA&#10;AGRycy9kb3ducmV2LnhtbFBLBQYAAAAABAAEAPcAAACNAwAAAAA=&#10;">
                  <v:imagedata r:id="rId43" o:title=""/>
                  <v:path arrowok="t"/>
                </v:shape>
                <v:shape id="Picture 31" o:spid="_x0000_s1039" type="#_x0000_t75" style="position:absolute;left:497840;top:2865755;width:495935;height:346075;rotation:299806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jI&#10;ivHDAAAA2wAAAA8AAABkcnMvZG93bnJldi54bWxEj0+LwjAUxO/CfofwFrxpqoIuXaMsgiIexH97&#10;f9u8bYvNS22ipvvpN4LgcZiZ3zDTeTCVuFHjSssKBv0EBHFmdcm5gtNx2fsA4TyyxsoyKWjJwXz2&#10;1pliqu2d93Q7+FxECLsUFRTe16mULivIoOvbmjh6v7Yx6KNscqkbvEe4qeQwScbSYMlxocCaFgVl&#10;58PVKNhtT8lPfQ6TzXeY/K1Cy5e2ZaW67+HrE4Sn4F/hZ3utFYwG8PgSf4Cc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MiK8cMAAADbAAAADwAAAAAAAAAAAAAAAACcAgAA&#10;ZHJzL2Rvd25yZXYueG1sUEsFBgAAAAAEAAQA9wAAAIwDAAAAAA==&#10;">
                  <v:imagedata r:id="rId44" o:title=""/>
                  <v:path arrowok="t"/>
                </v:shape>
                <v:shape id="Picture 32" o:spid="_x0000_s1040" type="#_x0000_t75" style="position:absolute;left:1630680;top:3220085;width:495935;height:346075;rotation:-188472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l&#10;HdrDAAAA2wAAAA8AAABkcnMvZG93bnJldi54bWxEj81qwzAQhO+BvoPYQm+x3BSCcaOEEmgIBEOT&#10;FnrdWBvL1FoZS/57+ypQ6HGYmW+YzW6yjRio87VjBc9JCoK4dLrmSsHX5/syA+EDssbGMSmYycNu&#10;+7DYYK7dyGcaLqESEcI+RwUmhDaX0peGLPrEtcTRu7nOYoiyq6TucIxw28hVmq6lxZrjgsGW9obK&#10;n0tvFcg5PRTX70N2NoPLiv2J2o/QK/X0OL29ggg0hf/wX/uoFbys4P4l/gC5/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GUd2sMAAADbAAAADwAAAAAAAAAAAAAAAACcAgAA&#10;ZHJzL2Rvd25yZXYueG1sUEsFBgAAAAAEAAQA9wAAAIwDAAAAAA==&#10;">
                  <v:imagedata r:id="rId45" o:title=""/>
                  <v:path arrowok="t"/>
                </v:shape>
                <v:shape id="Picture 26" o:spid="_x0000_s1041" type="#_x0000_t75" style="position:absolute;left:2513965;top:302895;width:370205;height:211455;rotation:-159281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i&#10;QljBAAAA2wAAAA8AAABkcnMvZG93bnJldi54bWxEj99KwzAUxu8HvkM4gndbapEy6rIhglsvZNDp&#10;AxyaYxpsTkoS2/r2Rhjs8uP78+PbHRY3iIlCtJ4VPG4KEMSd15aNgs+Pt/UWREzIGgfPpOCXIhz2&#10;d6sd1trP3NJ0SUbkEY41KuhTGmspY9eTw7jxI3H2vnxwmLIMRuqAcx53gyyLopIOLWdCjyO99tR9&#10;X35chhybabLGnp7apmrfbZzLczBKPdwvL88gEi3pFr62G62grOD/S/4Bcv8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ciQljBAAAA2wAAAA8AAAAAAAAAAAAAAAAAnAIAAGRy&#10;cy9kb3ducmV2LnhtbFBLBQYAAAAABAAEAPcAAACKAwAAAAA=&#10;">
                  <v:imagedata r:id="rId46" o:title=""/>
                  <v:path arrowok="t"/>
                </v:shape>
                <v:shape id="Picture 35" o:spid="_x0000_s1042" type="#_x0000_t75" style="position:absolute;left:2301875;top:2940685;width:495935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7q&#10;k3DEAAAA2wAAAA8AAABkcnMvZG93bnJldi54bWxEj19rwjAUxd+FfYdwBd801WHRzihDEAa6gXVj&#10;r3fNte1sbkoStfv2Rhj4eDh/fpzFqjONuJDztWUF41ECgriwuuZSwedhM5yB8AFZY2OZFPyRh9Xy&#10;qbfATNsr7+mSh1LEEfYZKqhCaDMpfVGRQT+yLXH0jtYZDFG6UmqH1zhuGjlJklQarDkSKmxpXVFx&#10;ys8mctsPd9q9z9Pf4zk1c/O1/c43P0oN+t3rC4hAXXiE/9tvWsHzFO5f4g+Qy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7qk3DEAAAA2wAAAA8AAAAAAAAAAAAAAAAAnAIA&#10;AGRycy9kb3ducmV2LnhtbFBLBQYAAAAABAAEAPcAAACNAwAAAAA=&#10;">
                  <v:imagedata r:id="rId47" o:title=""/>
                  <v:path arrowok="t"/>
                </v:shape>
                <v:shape id="Picture 34" o:spid="_x0000_s1043" type="#_x0000_t75" style="position:absolute;left:703580;top:3655695;width:495935;height:346075;rotation:-244211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y&#10;OBfDAAAA2wAAAA8AAABkcnMvZG93bnJldi54bWxEj0FrAjEUhO9C/0N4BW+atYrV1ShFFLwoaKvn&#10;x+a5u+zmZUmirv76piD0OMzMN8x82Zpa3Mj50rKCQT8BQZxZXXKu4Od705uA8AFZY22ZFDzIw3Lx&#10;1pljqu2dD3Q7hlxECPsUFRQhNKmUPivIoO/bhjh6F+sMhihdLrXDe4SbWn4kyVgaLDkuFNjQqqCs&#10;Ol6NgsyOzfOzcofzabPemed0V+1PWqnue/s1AxGoDf/hV3urFQxH8Pcl/gC5+A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PI4F8MAAADbAAAADwAAAAAAAAAAAAAAAACcAgAA&#10;ZHJzL2Rvd25yZXYueG1sUEsFBgAAAAAEAAQA9wAAAIwDAAAAAA==&#10;">
                  <v:imagedata r:id="rId48" o:title=""/>
                  <v:path arrowok="t"/>
                </v:shape>
                <v:shape id="Picture 33" o:spid="_x0000_s1044" type="#_x0000_t75" style="position:absolute;left:2196465;top:3618230;width:495935;height:346075;rotation:219162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Y&#10;Q0vEAAAA2wAAAA8AAABkcnMvZG93bnJldi54bWxEj0FrwkAUhO9C/8PyCl5ENzU0ldRVRCoIhUqj&#10;eH5kn0kw+zbNrjH+e7cgeBxm5htmvuxNLTpqXWVZwdskAkGcW11xoeCw34xnIJxH1lhbJgU3crBc&#10;vAzmmGp75V/qMl+IAGGXooLS+yaV0uUlGXQT2xAH72Rbgz7ItpC6xWuAm1pOoyiRBisOCyU2tC4p&#10;P2cXo0CO1sl7Fx9/8Jx9f6021enjb79Tavjarz5BeOr9M/xob7WCOIb/L+EHyM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GYQ0vEAAAA2wAAAA8AAAAAAAAAAAAAAAAAnAIA&#10;AGRycy9kb3ducmV2LnhtbFBLBQYAAAAABAAEAPcAAACNAwAAAAA=&#10;">
                  <v:imagedata r:id="rId49" o:title=""/>
                  <v:path arrowok="t"/>
                </v:shape>
                <v:shape id="Picture 20" o:spid="_x0000_s1045" type="#_x0000_t75" style="position:absolute;left:2929890;top:2124710;width:370205;height:211455;rotation:-196657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vU&#10;BR+7AAAA2wAAAA8AAABkcnMvZG93bnJldi54bWxET0sKwjAQ3QveIYzgzqa6KFqNIoLgRsTPAYZm&#10;bIvNpDSxH09vFoLLx/tvdr2pREuNKy0rmEcxCOLM6pJzBY/7cbYE4TyyxsoyKRjIwW47Hm0w1bbj&#10;K7U3n4sQwi5FBYX3dSqlywoy6CJbEwfuaRuDPsAml7rBLoSbSi7iOJEGSw4NBdZ0KCh73d5GQTLI&#10;x/mD9rDie59cunYw+ByUmk76/RqEp97/xT/3SStYhPXhS/gBcvsF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AvUBR+7AAAA2wAAAA8AAAAAAAAAAAAAAAAAnAIAAGRycy9kb3du&#10;cmV2LnhtbFBLBQYAAAAABAAEAPcAAACEAwAAAAA=&#10;">
                  <v:imagedata r:id="rId50" o:title=""/>
                  <v:path arrowok="t"/>
                </v:shape>
                <w10:wrap type="square"/>
              </v:group>
            </w:pict>
          </mc:Fallback>
        </mc:AlternateContent>
      </w:r>
      <w:r w:rsidR="00BE1889" w:rsidRPr="00BE1889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="00BE1889" w:rsidRPr="00BE1889">
        <w:rPr>
          <w:rFonts w:ascii="Arial Narrow" w:hAnsi="Arial Narrow"/>
          <w:sz w:val="28"/>
          <w:szCs w:val="28"/>
          <w:lang w:val="en-US"/>
        </w:rPr>
        <w:t xml:space="preserve"> </w:t>
      </w:r>
      <w:r w:rsidR="00BE1889" w:rsidRPr="00BE1889">
        <w:rPr>
          <w:rFonts w:ascii="Arial Narrow" w:hAnsi="Arial Narrow"/>
          <w:b/>
          <w:bCs/>
          <w:sz w:val="28"/>
          <w:szCs w:val="28"/>
          <w:lang w:val="en-US"/>
        </w:rPr>
        <w:t xml:space="preserve">in the air </w:t>
      </w:r>
      <w:r w:rsidR="00BE1889" w:rsidRPr="00BE1889">
        <w:rPr>
          <w:rFonts w:ascii="Arial Narrow" w:hAnsi="Arial Narrow"/>
          <w:sz w:val="28"/>
          <w:szCs w:val="28"/>
          <w:lang w:val="en-US"/>
        </w:rPr>
        <w:t xml:space="preserve">is called </w:t>
      </w:r>
      <w:r w:rsidR="00BE1889" w:rsidRPr="00BE1889">
        <w:rPr>
          <w:rFonts w:ascii="Arial Narrow" w:hAnsi="Arial Narrow"/>
          <w:b/>
          <w:bCs/>
          <w:sz w:val="28"/>
          <w:szCs w:val="28"/>
          <w:lang w:val="en-US"/>
        </w:rPr>
        <w:t>“FREE NITROGEN”</w:t>
      </w:r>
      <w:r w:rsidR="00BE1889" w:rsidRPr="00BE1889">
        <w:rPr>
          <w:rFonts w:ascii="Arial Narrow" w:hAnsi="Arial Narrow"/>
          <w:sz w:val="28"/>
          <w:szCs w:val="28"/>
          <w:lang w:val="en-US"/>
        </w:rPr>
        <w:t>.</w:t>
      </w:r>
    </w:p>
    <w:p w14:paraId="417CFCEE" w14:textId="77777777" w:rsidR="00BE1889" w:rsidRDefault="00BE1889" w:rsidP="00BE188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3D7626DD" w14:textId="01EE0E9C" w:rsidR="00BE1889" w:rsidRDefault="00FF6497" w:rsidP="00BE188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BE1889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0DA48FB5" wp14:editId="60B23E06">
                <wp:simplePos x="0" y="0"/>
                <wp:positionH relativeFrom="column">
                  <wp:posOffset>-1197688</wp:posOffset>
                </wp:positionH>
                <wp:positionV relativeFrom="paragraph">
                  <wp:posOffset>807085</wp:posOffset>
                </wp:positionV>
                <wp:extent cx="1209118" cy="1597945"/>
                <wp:effectExtent l="76200" t="0" r="86360" b="129540"/>
                <wp:wrapNone/>
                <wp:docPr id="28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118" cy="15979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 w="sm" len="sm"/>
                        </a:ln>
                        <a:effectLst>
                          <a:outerShdw blurRad="40000" dist="45339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7" o:spid="_x0000_s1026" type="#_x0000_t32" style="position:absolute;margin-left:-94.25pt;margin-top:63.55pt;width:95.2pt;height:125.8pt;flip:x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" strokecolor="black [3213]" strokeweight="2pt">
                <v:stroke endarrow="open" endarrowwidth="narrow" endarrowlength="short"/>
                <v:shadow on="t" opacity="24903f" mv:blur="40000f" origin=",.5" offset="0,3.57pt"/>
              </v:shape>
            </w:pict>
          </mc:Fallback>
        </mc:AlternateContent>
      </w:r>
      <w:r w:rsidR="00BE1889" w:rsidRPr="00BE1889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="00BE1889" w:rsidRPr="00BE1889">
        <w:rPr>
          <w:rFonts w:ascii="Arial Narrow" w:hAnsi="Arial Narrow"/>
          <w:sz w:val="28"/>
          <w:szCs w:val="28"/>
          <w:lang w:val="en-US"/>
        </w:rPr>
        <w:t xml:space="preserve"> </w:t>
      </w:r>
      <w:r w:rsidR="00BE1889" w:rsidRPr="00BE1889">
        <w:rPr>
          <w:rFonts w:ascii="Arial Narrow" w:hAnsi="Arial Narrow"/>
          <w:b/>
          <w:bCs/>
          <w:sz w:val="28"/>
          <w:szCs w:val="28"/>
          <w:lang w:val="en-US"/>
        </w:rPr>
        <w:t>atoms</w:t>
      </w:r>
      <w:r w:rsidR="00BE1889" w:rsidRPr="00BE1889">
        <w:rPr>
          <w:rFonts w:ascii="Arial Narrow" w:hAnsi="Arial Narrow"/>
          <w:sz w:val="28"/>
          <w:szCs w:val="28"/>
          <w:lang w:val="en-US"/>
        </w:rPr>
        <w:t xml:space="preserve">, which are found in compounds, are called </w:t>
      </w:r>
      <w:r w:rsidR="00BE1889" w:rsidRPr="00BE1889">
        <w:rPr>
          <w:rFonts w:ascii="Arial Narrow" w:hAnsi="Arial Narrow"/>
          <w:b/>
          <w:bCs/>
          <w:sz w:val="28"/>
          <w:szCs w:val="28"/>
          <w:lang w:val="en-US"/>
        </w:rPr>
        <w:t xml:space="preserve">“FIXED NITROGEN”, </w:t>
      </w:r>
      <w:r w:rsidR="00BE1889" w:rsidRPr="00BE1889">
        <w:rPr>
          <w:rFonts w:ascii="Arial Narrow" w:hAnsi="Arial Narrow"/>
          <w:sz w:val="28"/>
          <w:szCs w:val="28"/>
          <w:lang w:val="en-US"/>
        </w:rPr>
        <w:t xml:space="preserve">as the </w:t>
      </w:r>
      <w:r w:rsidR="00BE1889" w:rsidRPr="00BE1889">
        <w:rPr>
          <w:rFonts w:ascii="Arial Narrow" w:hAnsi="Arial Narrow"/>
          <w:b/>
          <w:bCs/>
          <w:sz w:val="28"/>
          <w:szCs w:val="28"/>
          <w:lang w:val="en-US"/>
        </w:rPr>
        <w:t xml:space="preserve">nitrogen atoms </w:t>
      </w:r>
      <w:r w:rsidR="00BE1889" w:rsidRPr="00BE1889">
        <w:rPr>
          <w:rFonts w:ascii="Arial Narrow" w:hAnsi="Arial Narrow"/>
          <w:sz w:val="28"/>
          <w:szCs w:val="28"/>
          <w:lang w:val="en-US"/>
        </w:rPr>
        <w:t>are fixed in a formula</w:t>
      </w:r>
      <w:r w:rsidR="00BE1889">
        <w:rPr>
          <w:rFonts w:ascii="Arial Narrow" w:hAnsi="Arial Narrow"/>
          <w:sz w:val="28"/>
          <w:szCs w:val="28"/>
          <w:lang w:val="en-US"/>
        </w:rPr>
        <w:t>.</w:t>
      </w:r>
    </w:p>
    <w:p w14:paraId="6175E26F" w14:textId="77777777" w:rsidR="00BE1889" w:rsidRDefault="00BE1889" w:rsidP="00BE188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4E683023" w14:textId="592902E8" w:rsidR="00BE1889" w:rsidRPr="00BE1889" w:rsidRDefault="00BE1889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BE1889">
        <w:rPr>
          <w:rFonts w:ascii="Arial Narrow" w:hAnsi="Arial Narrow"/>
          <w:sz w:val="28"/>
          <w:szCs w:val="28"/>
          <w:lang w:val="en-US"/>
        </w:rPr>
        <w:t xml:space="preserve">Converting </w:t>
      </w:r>
      <w:r w:rsidRPr="00BE1889">
        <w:rPr>
          <w:rFonts w:ascii="Arial Narrow" w:hAnsi="Arial Narrow"/>
          <w:b/>
          <w:bCs/>
          <w:sz w:val="28"/>
          <w:szCs w:val="28"/>
          <w:lang w:val="en-US"/>
        </w:rPr>
        <w:t>free</w:t>
      </w:r>
      <w:r w:rsidRPr="00BE1889">
        <w:rPr>
          <w:rFonts w:ascii="Arial Narrow" w:hAnsi="Arial Narrow"/>
          <w:sz w:val="28"/>
          <w:szCs w:val="28"/>
          <w:lang w:val="en-US"/>
        </w:rPr>
        <w:t xml:space="preserve"> </w:t>
      </w:r>
      <w:r w:rsidRPr="00BE1889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BE1889">
        <w:rPr>
          <w:rFonts w:ascii="Arial Narrow" w:hAnsi="Arial Narrow"/>
          <w:sz w:val="28"/>
          <w:szCs w:val="28"/>
          <w:lang w:val="en-US"/>
        </w:rPr>
        <w:t xml:space="preserve"> into compounds containing </w:t>
      </w:r>
      <w:r w:rsidRPr="00BE1889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BE1889">
        <w:rPr>
          <w:rFonts w:ascii="Arial Narrow" w:hAnsi="Arial Narrow"/>
          <w:sz w:val="28"/>
          <w:szCs w:val="28"/>
          <w:lang w:val="en-US"/>
        </w:rPr>
        <w:t xml:space="preserve"> is called </w:t>
      </w:r>
      <w:r w:rsidRPr="00BE1889">
        <w:rPr>
          <w:rFonts w:ascii="Arial Narrow" w:hAnsi="Arial Narrow"/>
          <w:b/>
          <w:bCs/>
          <w:sz w:val="28"/>
          <w:szCs w:val="28"/>
          <w:lang w:val="en-US"/>
        </w:rPr>
        <w:t>“NITROGEN FIXATION”</w:t>
      </w:r>
      <w:r w:rsidRPr="00BE1889">
        <w:rPr>
          <w:rFonts w:ascii="Arial Narrow" w:hAnsi="Arial Narrow"/>
          <w:sz w:val="28"/>
          <w:szCs w:val="28"/>
          <w:lang w:val="en-US"/>
        </w:rPr>
        <w:t>.</w:t>
      </w:r>
    </w:p>
    <w:p w14:paraId="027CB377" w14:textId="77777777" w:rsidR="00BE1889" w:rsidRDefault="00BE1889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8E7BB19" w14:textId="77777777" w:rsidR="00BE1889" w:rsidRDefault="00BE1889" w:rsidP="00BE188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BE1889">
        <w:rPr>
          <w:rFonts w:ascii="Arial Narrow" w:hAnsi="Arial Narrow"/>
          <w:sz w:val="28"/>
          <w:szCs w:val="28"/>
          <w:lang w:val="en-US"/>
        </w:rPr>
        <w:t xml:space="preserve">Production of fertilisers requires the conversion of </w:t>
      </w:r>
      <w:r w:rsidRPr="00BE1889">
        <w:rPr>
          <w:rFonts w:ascii="Arial Narrow" w:hAnsi="Arial Narrow"/>
          <w:b/>
          <w:bCs/>
          <w:sz w:val="28"/>
          <w:szCs w:val="28"/>
          <w:lang w:val="en-US"/>
        </w:rPr>
        <w:t xml:space="preserve">free nitrogen </w:t>
      </w:r>
      <w:r w:rsidRPr="00BE1889">
        <w:rPr>
          <w:rFonts w:ascii="Arial Narrow" w:hAnsi="Arial Narrow"/>
          <w:sz w:val="28"/>
          <w:szCs w:val="28"/>
          <w:lang w:val="en-US"/>
        </w:rPr>
        <w:t xml:space="preserve">in to </w:t>
      </w:r>
      <w:r w:rsidRPr="00BE1889">
        <w:rPr>
          <w:rFonts w:ascii="Arial Narrow" w:hAnsi="Arial Narrow"/>
          <w:b/>
          <w:bCs/>
          <w:sz w:val="28"/>
          <w:szCs w:val="28"/>
          <w:lang w:val="en-US"/>
        </w:rPr>
        <w:t>fixed nitrogen</w:t>
      </w:r>
      <w:r w:rsidRPr="00BE1889">
        <w:rPr>
          <w:rFonts w:ascii="Arial Narrow" w:hAnsi="Arial Narrow"/>
          <w:sz w:val="28"/>
          <w:szCs w:val="28"/>
          <w:lang w:val="en-US"/>
        </w:rPr>
        <w:t>.</w:t>
      </w:r>
    </w:p>
    <w:p w14:paraId="2180021C" w14:textId="77777777" w:rsidR="00FF6497" w:rsidRPr="00BE1889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A826BB1" w14:textId="77777777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3D01600F" w14:textId="73367D91" w:rsidR="00BE1889" w:rsidRPr="00BE1889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BE1889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66A105B9" wp14:editId="3102657D">
                <wp:simplePos x="0" y="0"/>
                <wp:positionH relativeFrom="column">
                  <wp:posOffset>-2295007</wp:posOffset>
                </wp:positionH>
                <wp:positionV relativeFrom="paragraph">
                  <wp:posOffset>368779</wp:posOffset>
                </wp:positionV>
                <wp:extent cx="767080" cy="1062355"/>
                <wp:effectExtent l="50800" t="50800" r="71120" b="106045"/>
                <wp:wrapNone/>
                <wp:docPr id="40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080" cy="1062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 w="sm" len="sm"/>
                        </a:ln>
                        <a:effectLst>
                          <a:outerShdw blurRad="40000" dist="45339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39" o:spid="_x0000_s1026" type="#_x0000_t32" style="position:absolute;margin-left:-180.65pt;margin-top:29.05pt;width:60.4pt;height:83.65pt;flip:y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" strokecolor="black [3213]" strokeweight="2pt">
                <v:stroke endarrow="open" endarrowwidth="narrow" endarrowlength="short"/>
                <v:shadow on="t" opacity="24903f" mv:blur="40000f" origin=",.5" offset="0,3.57pt"/>
              </v:shape>
            </w:pict>
          </mc:Fallback>
        </mc:AlternateContent>
      </w:r>
      <w:r w:rsidR="00BE1889" w:rsidRPr="00BE1889">
        <w:rPr>
          <w:rFonts w:ascii="Arial Narrow" w:hAnsi="Arial Narrow"/>
          <w:sz w:val="28"/>
          <w:szCs w:val="28"/>
          <w:lang w:val="en-US"/>
        </w:rPr>
        <w:t xml:space="preserve">Since all plants take in their </w:t>
      </w:r>
      <w:r w:rsidR="00BE1889" w:rsidRPr="00BE1889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="00BE1889" w:rsidRPr="00BE1889">
        <w:rPr>
          <w:rFonts w:ascii="Arial Narrow" w:hAnsi="Arial Narrow"/>
          <w:sz w:val="28"/>
          <w:szCs w:val="28"/>
          <w:lang w:val="en-US"/>
        </w:rPr>
        <w:t xml:space="preserve"> as </w:t>
      </w:r>
      <w:r w:rsidR="00BE1889" w:rsidRPr="00BE1889">
        <w:rPr>
          <w:rFonts w:ascii="Arial Narrow" w:hAnsi="Arial Narrow"/>
          <w:b/>
          <w:bCs/>
          <w:sz w:val="28"/>
          <w:szCs w:val="28"/>
          <w:lang w:val="en-US"/>
        </w:rPr>
        <w:t>nitrates</w:t>
      </w:r>
      <w:r w:rsidR="00BE1889" w:rsidRPr="00BE1889">
        <w:rPr>
          <w:rFonts w:ascii="Arial Narrow" w:hAnsi="Arial Narrow"/>
          <w:sz w:val="28"/>
          <w:szCs w:val="28"/>
          <w:lang w:val="en-US"/>
        </w:rPr>
        <w:t xml:space="preserve">, </w:t>
      </w:r>
      <w:r w:rsidR="00BE1889" w:rsidRPr="00BE1889">
        <w:rPr>
          <w:rFonts w:ascii="Arial Narrow" w:hAnsi="Arial Narrow"/>
          <w:b/>
          <w:bCs/>
          <w:sz w:val="28"/>
          <w:szCs w:val="28"/>
        </w:rPr>
        <w:t>NO</w:t>
      </w:r>
      <w:r w:rsidR="00BE1889" w:rsidRPr="00BE1889">
        <w:rPr>
          <w:rFonts w:ascii="Arial Narrow" w:hAnsi="Arial Narrow"/>
          <w:b/>
          <w:bCs/>
          <w:sz w:val="28"/>
          <w:szCs w:val="28"/>
          <w:vertAlign w:val="subscript"/>
        </w:rPr>
        <w:t>3</w:t>
      </w:r>
      <w:r w:rsidR="00BE1889" w:rsidRPr="00BE1889">
        <w:rPr>
          <w:rFonts w:ascii="Arial Narrow" w:hAnsi="Arial Narrow"/>
          <w:b/>
          <w:bCs/>
          <w:sz w:val="28"/>
          <w:szCs w:val="28"/>
          <w:vertAlign w:val="superscript"/>
        </w:rPr>
        <w:t>-</w:t>
      </w:r>
      <w:r w:rsidR="00BE1889" w:rsidRPr="00BE1889">
        <w:rPr>
          <w:rFonts w:ascii="Arial Narrow" w:hAnsi="Arial Narrow"/>
          <w:sz w:val="28"/>
          <w:szCs w:val="28"/>
          <w:lang w:val="en-US"/>
        </w:rPr>
        <w:t xml:space="preserve">, the production of </w:t>
      </w:r>
      <w:r w:rsidR="00BE1889" w:rsidRPr="00BE1889">
        <w:rPr>
          <w:rFonts w:ascii="Arial Narrow" w:hAnsi="Arial Narrow"/>
          <w:b/>
          <w:bCs/>
          <w:sz w:val="28"/>
          <w:szCs w:val="28"/>
          <w:lang w:val="en-US"/>
        </w:rPr>
        <w:t xml:space="preserve">nitric acid </w:t>
      </w:r>
      <w:r w:rsidR="00BE1889" w:rsidRPr="00BE1889">
        <w:rPr>
          <w:rFonts w:ascii="Arial Narrow" w:hAnsi="Arial Narrow"/>
          <w:sz w:val="28"/>
          <w:szCs w:val="28"/>
          <w:lang w:val="en-US"/>
        </w:rPr>
        <w:t xml:space="preserve">is </w:t>
      </w:r>
      <w:r w:rsidR="00D81B8A">
        <w:rPr>
          <w:rFonts w:ascii="Arial Narrow" w:hAnsi="Arial Narrow"/>
          <w:sz w:val="28"/>
          <w:szCs w:val="28"/>
          <w:lang w:val="en-US"/>
        </w:rPr>
        <w:t xml:space="preserve">a </w:t>
      </w:r>
      <w:r w:rsidR="00BE1889" w:rsidRPr="00BE1889">
        <w:rPr>
          <w:rFonts w:ascii="Arial Narrow" w:hAnsi="Arial Narrow"/>
          <w:sz w:val="28"/>
          <w:szCs w:val="28"/>
          <w:lang w:val="en-US"/>
        </w:rPr>
        <w:t>very important industrial process.</w:t>
      </w:r>
      <w:r w:rsidR="00BE1889" w:rsidRPr="00BE1889">
        <w:rPr>
          <w:rFonts w:ascii="Arial Narrow" w:hAnsi="Arial Narrow"/>
          <w:sz w:val="28"/>
          <w:szCs w:val="28"/>
        </w:rPr>
        <w:t xml:space="preserve"> </w:t>
      </w:r>
    </w:p>
    <w:p w14:paraId="06FCF085" w14:textId="60724A15" w:rsidR="00BE1889" w:rsidRDefault="00BE1889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9D8F066" w14:textId="25BF1908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328B37EC" w14:textId="62D02EC5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FF6497"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3665280" behindDoc="0" locked="0" layoutInCell="1" allowOverlap="1" wp14:anchorId="5DF4B040" wp14:editId="43FC492C">
                <wp:simplePos x="0" y="0"/>
                <wp:positionH relativeFrom="column">
                  <wp:posOffset>-3781295</wp:posOffset>
                </wp:positionH>
                <wp:positionV relativeFrom="paragraph">
                  <wp:posOffset>181196</wp:posOffset>
                </wp:positionV>
                <wp:extent cx="3004185" cy="1366520"/>
                <wp:effectExtent l="57150" t="0" r="81915" b="195580"/>
                <wp:wrapNone/>
                <wp:docPr id="2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185" cy="1366520"/>
                          <a:chOff x="0" y="0"/>
                          <a:chExt cx="3004220" cy="1366883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0" y="0"/>
                            <a:ext cx="3004220" cy="136688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1245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8A30AF" w14:textId="77777777" w:rsidR="002C5ED9" w:rsidRDefault="002C5ED9" w:rsidP="00FF649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0" y="163196"/>
                            <a:ext cx="2808002" cy="1011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758AA7A" w14:textId="77777777" w:rsidR="002C5ED9" w:rsidRDefault="002C5ED9" w:rsidP="00FF649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nitr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ate</w:t>
                              </w:r>
                              <w:proofErr w:type="gramEnd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ion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position w:val="11"/>
                                  <w:sz w:val="36"/>
                                  <w:szCs w:val="36"/>
                                  <w:vertAlign w:val="super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-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  <w:p w14:paraId="2F90E390" w14:textId="77777777" w:rsidR="002C5ED9" w:rsidRDefault="002C5ED9" w:rsidP="00FF6497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Nitr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compounds are the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FF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salts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of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NITRIC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ACID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227458" y="190520"/>
                            <a:ext cx="496542" cy="346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38" o:spid="_x0000_s1046" style="position:absolute;margin-left:-297.7pt;margin-top:14.25pt;width:236.55pt;height:107.6pt;z-index:253665280" coordsize="3004220,1366883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">
                <v:rect id="Rectangle 30" o:spid="_x0000_s1047" style="position:absolute;width:3004220;height:136688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ZFUfwQAA&#10;ANsAAAAPAAAAZHJzL2Rvd25yZXYueG1sRE/LisIwFN0L/kO4A7PTdByUoZrKoAjShe9ZuLs0d9rS&#10;5qY2Uevfm4Xg8nDes3lnanGj1pWWFXwNIxDEmdUl5wpOx9XgB4TzyBpry6TgQQ7mSb83w1jbO+/p&#10;dvC5CCHsYlRQeN/EUrqsIINuaBviwP3b1qAPsM2lbvEewk0tR1E0kQZLDg0FNrQoKKsOV6Mga9LL&#10;ZYJ/u/NyvN4ct6NT1aWVUp8f3e8UhKfOv8Uv91or+A7rw5fwA2Ty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mRVH8EAAADbAAAADwAAAAAAAAAAAAAAAACXAgAAZHJzL2Rvd25y&#10;ZXYueG1sUEsFBgAAAAAEAAQA9QAAAIUDAAAAAA==&#10;" fillcolor="white [3212]" strokecolor="black [3213]" strokeweight="2pt">
                  <v:shadow on="t" opacity="22937f" mv:blur="40000f" origin=",.5" offset="0,9.81pt"/>
                  <v:textbox>
                    <w:txbxContent>
                      <w:p w14:paraId="2B8A30AF" w14:textId="77777777" w:rsidR="002C5ED9" w:rsidRDefault="002C5ED9" w:rsidP="00FF649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48" type="#_x0000_t202" style="position:absolute;left:104440;top:163196;width:2807969;height:11264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fCMVwgAA&#10;ANsAAAAPAAAAZHJzL2Rvd25yZXYueG1sRI9Bi8IwFITvgv8hPGEvYtO6ULQaRURh2duqF2+P5tkW&#10;m5fSxLbrr98Iwh6HmfmGWW8HU4uOWldZVpBEMQji3OqKCwWX83G2AOE8ssbaMin4JQfbzXi0xkzb&#10;nn+oO/lCBAi7DBWU3jeZlC4vyaCLbEMcvJttDfog20LqFvsAN7Wcx3EqDVYcFkpsaF9Sfj89jIJ0&#10;ODTT7yXN+2ded3x9JomnRKmPybBbgfA0+P/wu/2lFXym8PoSfo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h8IxXCAAAA2wAAAA8AAAAAAAAAAAAAAAAAlwIAAGRycy9kb3du&#10;cmV2LnhtbFBLBQYAAAAABAAEAPUAAACGAwAAAAA=&#10;" filled="f" stroked="f">
                  <v:textbox style="mso-fit-shape-to-text:t" inset="0,0,0,0">
                    <w:txbxContent>
                      <w:p w14:paraId="4758AA7A" w14:textId="77777777" w:rsidR="002C5ED9" w:rsidRDefault="002C5ED9" w:rsidP="00FF649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nitr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ate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ion 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position w:val="11"/>
                            <w:sz w:val="36"/>
                            <w:szCs w:val="36"/>
                            <w:vertAlign w:val="super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-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  <w:p w14:paraId="2F90E390" w14:textId="77777777" w:rsidR="002C5ED9" w:rsidRDefault="002C5ED9" w:rsidP="00FF6497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Nitr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ate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" w:eastAsia="ＭＳ Ｐゴシック" w:hAnsi="Arial" w:cs="ＭＳ Ｐゴシック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compounds are the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FF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salts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" w:eastAsia="ＭＳ Ｐゴシック" w:hAnsi="Arial" w:cs="ＭＳ Ｐゴシック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of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NITRIC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ACID</w:t>
                        </w:r>
                        <w:r>
                          <w:rPr>
                            <w:rFonts w:ascii="Arial" w:eastAsia="ＭＳ Ｐゴシック" w:hAnsi="Arial" w:cs="ＭＳ Ｐゴシック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shape id="Picture 37" o:spid="_x0000_s1049" type="#_x0000_t75" style="position:absolute;left:2227458;top:190520;width:496542;height:34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C&#10;lO3DAAAA2wAAAA8AAABkcnMvZG93bnJldi54bWxEj0uLAjEQhO+C/yH0wt40sy4+GI0iwoKLB5/g&#10;tZm0M6OTzmyS1fHfG0HwWFTVV9Rk1phKXMn50rKCr24CgjizuuRcwWH/0xmB8AFZY2WZFNzJw2za&#10;bk0w1fbGW7ruQi4ihH2KCooQ6lRKnxVk0HdtTRy9k3UGQ5Qul9rhLcJNJXtJMpAGS44LBda0KCi7&#10;7P6NAvlrlpvElf3mfFz9DcPac/80Uurzo5mPQQRqwjv8ai+1gu8hPL/EHyCn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4KU7cMAAADbAAAADwAAAAAAAAAAAAAAAACcAgAA&#10;ZHJzL2Rvd25yZXYueG1sUEsFBgAAAAAEAAQA9wAAAIwDAAAAAA==&#10;">
                  <v:imagedata r:id="rId52" o:title=""/>
                  <v:path arrowok="t"/>
                </v:shape>
              </v:group>
            </w:pict>
          </mc:Fallback>
        </mc:AlternateContent>
      </w:r>
    </w:p>
    <w:p w14:paraId="21ED1B6C" w14:textId="5E073273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041CB0A" w14:textId="77777777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716F914" w14:textId="77777777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75E41D0" w14:textId="77777777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60FC8B1" w14:textId="77777777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692F901" w14:textId="2098289E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F6778E1" w14:textId="77777777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F94F73B" w14:textId="77777777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0DD3B58" w14:textId="77777777" w:rsidR="00FF6497" w:rsidRDefault="00FF6497" w:rsidP="00BE188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8067535" w14:textId="06D9CC93" w:rsidR="00637404" w:rsidRDefault="00637404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6956B078" w14:textId="77777777" w:rsidR="00637404" w:rsidRPr="00637404" w:rsidRDefault="00637404" w:rsidP="00637404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7404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FERTILISERS</w:t>
      </w:r>
    </w:p>
    <w:p w14:paraId="15DA504F" w14:textId="77777777" w:rsidR="00637404" w:rsidRPr="00637404" w:rsidRDefault="00637404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  <w:r w:rsidRPr="00637404">
        <w:rPr>
          <w:rFonts w:ascii="Arial Narrow" w:hAnsi="Arial Narrow"/>
          <w:b/>
          <w:bCs/>
          <w:sz w:val="28"/>
          <w:szCs w:val="28"/>
          <w:lang w:val="en-US"/>
        </w:rPr>
        <w:t xml:space="preserve">The main compounds found in fertilisers are ammonium salts, potassium salts, nitrates and phosphates. </w:t>
      </w:r>
    </w:p>
    <w:p w14:paraId="6C89C68B" w14:textId="3E668F74" w:rsidR="00506C1E" w:rsidRDefault="00506C1E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E57CC5A" w14:textId="77777777" w:rsidR="00637404" w:rsidRDefault="00637404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  <w:r w:rsidRPr="00637404">
        <w:rPr>
          <w:rFonts w:ascii="Arial Narrow" w:hAnsi="Arial Narrow"/>
          <w:b/>
          <w:bCs/>
          <w:sz w:val="28"/>
          <w:szCs w:val="28"/>
          <w:lang w:val="en-US"/>
        </w:rPr>
        <w:t>EXAMPLES OF FERTILISERS</w:t>
      </w:r>
    </w:p>
    <w:p w14:paraId="55775D19" w14:textId="2E7C2EF6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3699072" behindDoc="0" locked="0" layoutInCell="1" allowOverlap="1" wp14:anchorId="769A1602" wp14:editId="408FF1E1">
                <wp:simplePos x="0" y="0"/>
                <wp:positionH relativeFrom="column">
                  <wp:posOffset>-116205</wp:posOffset>
                </wp:positionH>
                <wp:positionV relativeFrom="paragraph">
                  <wp:posOffset>38735</wp:posOffset>
                </wp:positionV>
                <wp:extent cx="6770615" cy="3850885"/>
                <wp:effectExtent l="0" t="0" r="144780" b="149860"/>
                <wp:wrapThrough wrapText="bothSides">
                  <wp:wrapPolygon edited="0">
                    <wp:start x="13189" y="0"/>
                    <wp:lineTo x="790" y="214"/>
                    <wp:lineTo x="790" y="3847"/>
                    <wp:lineTo x="972" y="5129"/>
                    <wp:lineTo x="5227" y="6946"/>
                    <wp:lineTo x="6746" y="8549"/>
                    <wp:lineTo x="7415" y="10259"/>
                    <wp:lineTo x="0" y="10472"/>
                    <wp:lineTo x="0" y="16029"/>
                    <wp:lineTo x="5591" y="17098"/>
                    <wp:lineTo x="5591" y="20945"/>
                    <wp:lineTo x="5774" y="22227"/>
                    <wp:lineTo x="5835" y="22334"/>
                    <wp:lineTo x="12642" y="22334"/>
                    <wp:lineTo x="18841" y="22227"/>
                    <wp:lineTo x="21819" y="21693"/>
                    <wp:lineTo x="21697" y="16991"/>
                    <wp:lineTo x="20299" y="16456"/>
                    <wp:lineTo x="15984" y="15388"/>
                    <wp:lineTo x="16410" y="15388"/>
                    <wp:lineTo x="17139" y="14319"/>
                    <wp:lineTo x="17017" y="8442"/>
                    <wp:lineTo x="15680" y="6839"/>
                    <wp:lineTo x="17139" y="5129"/>
                    <wp:lineTo x="20968" y="5129"/>
                    <wp:lineTo x="22001" y="4809"/>
                    <wp:lineTo x="22001" y="321"/>
                    <wp:lineTo x="21697" y="0"/>
                    <wp:lineTo x="13189" y="0"/>
                  </wp:wrapPolygon>
                </wp:wrapThrough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0615" cy="3850885"/>
                          <a:chOff x="0" y="0"/>
                          <a:chExt cx="6770615" cy="3850885"/>
                        </a:xfrm>
                      </wpg:grpSpPr>
                      <wps:wsp>
                        <wps:cNvPr id="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88925" y="55245"/>
                            <a:ext cx="2232270" cy="7381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4B5AA739" w14:textId="77777777" w:rsidR="002C5ED9" w:rsidRDefault="002C5ED9" w:rsidP="006374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8208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ammonium</w:t>
                              </w:r>
                              <w:proofErr w:type="gramEnd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sulfate</w:t>
                              </w:r>
                            </w:p>
                            <w:p w14:paraId="6FCE12EA" w14:textId="77777777" w:rsidR="002C5ED9" w:rsidRDefault="002C5ED9" w:rsidP="006374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8208FF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72000" rIns="72000" bIns="0">
                          <a:spAutoFit/>
                        </wps:bodyPr>
                      </wps:wsp>
                      <wps:wsp>
                        <wps:cNvPr id="6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170045" y="0"/>
                            <a:ext cx="2600570" cy="7381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4FB899B6" w14:textId="77777777" w:rsidR="002C5ED9" w:rsidRDefault="002C5ED9" w:rsidP="006374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8208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ammonium</w:t>
                              </w:r>
                              <w:proofErr w:type="gramEnd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FF8000"/>
                                  <w:kern w:val="24"/>
                                  <w:sz w:val="36"/>
                                  <w:szCs w:val="36"/>
                                  <w:lang w:val="en-US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phosphate</w:t>
                              </w:r>
                            </w:p>
                            <w:p w14:paraId="77EDBAF3" w14:textId="77777777" w:rsidR="002C5ED9" w:rsidRDefault="002C5ED9" w:rsidP="006374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FF8000"/>
                                  <w:kern w:val="24"/>
                                  <w:sz w:val="36"/>
                                  <w:szCs w:val="36"/>
                                  <w:lang w:val="en-US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FF8000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72000" rIns="72000" bIns="0">
                          <a:spAutoFit/>
                        </wps:bodyPr>
                      </wps:wsp>
                      <wps:wsp>
                        <wps:cNvPr id="6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82775"/>
                            <a:ext cx="2239645" cy="8356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7629E254" w14:textId="77777777" w:rsidR="002C5ED9" w:rsidRDefault="002C5ED9" w:rsidP="006374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8208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ammonium</w:t>
                              </w:r>
                              <w:proofErr w:type="gramEnd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nitrate</w:t>
                              </w:r>
                            </w:p>
                            <w:p w14:paraId="3FDC99A4" w14:textId="77777777" w:rsidR="002C5ED9" w:rsidRDefault="002C5ED9" w:rsidP="006374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outline/>
                                  <w:shadow/>
                                  <w:color w:val="000000" w:themeColor="text1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72000" rIns="72000" bIns="0">
                          <a:noAutofit/>
                        </wps:bodyPr>
                      </wps:wsp>
                      <wps:wsp>
                        <wps:cNvPr id="6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85555" y="3112770"/>
                            <a:ext cx="2070345" cy="7381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CFEFC6D" w14:textId="77777777" w:rsidR="002C5ED9" w:rsidRDefault="002C5ED9" w:rsidP="006374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7F7F7F" w:themeColor="text1" w:themeTint="8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potassium</w:t>
                              </w:r>
                              <w:proofErr w:type="gramEnd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nitrate</w:t>
                              </w:r>
                            </w:p>
                            <w:p w14:paraId="2D269EE4" w14:textId="77777777" w:rsidR="002C5ED9" w:rsidRDefault="002C5ED9" w:rsidP="006374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7F7F7F" w:themeColor="text1" w:themeTint="8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72000" rIns="72000" bIns="0">
                          <a:spAutoFit/>
                        </wps:bodyPr>
                      </wps:wsp>
                      <wps:wsp>
                        <wps:cNvPr id="6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4648" y="3017963"/>
                            <a:ext cx="2596760" cy="7381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1016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DAA5AA2" w14:textId="77777777" w:rsidR="002C5ED9" w:rsidRDefault="002C5ED9" w:rsidP="006374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7F7F7F" w:themeColor="text1" w:themeTint="8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potassium</w:t>
                              </w:r>
                              <w:proofErr w:type="gramEnd"/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FF8000"/>
                                  <w:kern w:val="24"/>
                                  <w:sz w:val="36"/>
                                  <w:szCs w:val="36"/>
                                  <w:lang w:val="en-US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phosphate</w:t>
                              </w:r>
                            </w:p>
                            <w:p w14:paraId="4B63CF78" w14:textId="77777777" w:rsidR="002C5ED9" w:rsidRDefault="002C5ED9" w:rsidP="006374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7F7F7F" w:themeColor="text1" w:themeTint="8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FF8000"/>
                                  <w:kern w:val="24"/>
                                  <w:sz w:val="36"/>
                                  <w:szCs w:val="36"/>
                                  <w:lang w:val="en-US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FF8000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72000" rIns="72000" bIns="0">
                          <a:spAutoFit/>
                        </wps:bodyPr>
                      </wps:wsp>
                      <wpg:grpSp>
                        <wpg:cNvPr id="83" name="Group 83"/>
                        <wpg:cNvGrpSpPr/>
                        <wpg:grpSpPr>
                          <a:xfrm>
                            <a:off x="2357755" y="1487805"/>
                            <a:ext cx="3053715" cy="1007110"/>
                            <a:chOff x="0" y="0"/>
                            <a:chExt cx="3053715" cy="1007706"/>
                          </a:xfrm>
                        </wpg:grpSpPr>
                        <wps:wsp>
                          <wps:cNvPr id="82" name="Rectangle 82"/>
                          <wps:cNvSpPr/>
                          <wps:spPr>
                            <a:xfrm>
                              <a:off x="56515" y="0"/>
                              <a:ext cx="2848947" cy="100770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317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40000" dist="86487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1" name="Group 81"/>
                          <wpg:cNvGrpSpPr/>
                          <wpg:grpSpPr>
                            <a:xfrm>
                              <a:off x="0" y="14605"/>
                              <a:ext cx="3053715" cy="949325"/>
                              <a:chOff x="0" y="0"/>
                              <a:chExt cx="3053715" cy="949325"/>
                            </a:xfrm>
                          </wpg:grpSpPr>
                          <wps:wsp>
                            <wps:cNvPr id="78" name="Text Box 78"/>
                            <wps:cNvSpPr txBox="1"/>
                            <wps:spPr>
                              <a:xfrm>
                                <a:off x="0" y="607060"/>
                                <a:ext cx="3053715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58C07" w14:textId="4C847165" w:rsidR="002C5ED9" w:rsidRPr="00637404" w:rsidRDefault="002C5ED9" w:rsidP="006374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 w:rsidRPr="00637404">
                                    <w:rPr>
                                      <w:rFonts w:ascii="Arial Narrow" w:hAnsi="Arial Narrow"/>
                                      <w:b/>
                                      <w:sz w:val="36"/>
                                      <w:szCs w:val="36"/>
                                    </w:rPr>
                                    <w:t>essential</w:t>
                                  </w:r>
                                  <w:proofErr w:type="gramEnd"/>
                                  <w:r w:rsidRPr="00637404">
                                    <w:rPr>
                                      <w:rFonts w:ascii="Arial Narrow" w:hAnsi="Arial Narrow"/>
                                      <w:b/>
                                      <w:sz w:val="36"/>
                                      <w:szCs w:val="36"/>
                                    </w:rPr>
                                    <w:t xml:space="preserve"> nutrient elements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Text Box 79"/>
                            <wps:cNvSpPr txBox="1"/>
                            <wps:spPr>
                              <a:xfrm>
                                <a:off x="249555" y="0"/>
                                <a:ext cx="2481580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8284D0" w14:textId="6AA75195" w:rsidR="002C5ED9" w:rsidRPr="00637404" w:rsidRDefault="002C5ED9" w:rsidP="006374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637404">
                                    <w:rPr>
                                      <w:rFonts w:ascii="Arial Narrow" w:hAnsi="Arial Narrow"/>
                                      <w:b/>
                                      <w:sz w:val="72"/>
                                      <w:szCs w:val="7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72"/>
                                      <w:szCs w:val="72"/>
                                    </w:rPr>
                                    <w:t xml:space="preserve">       P       K</w:t>
                                  </w:r>
                                </w:p>
                                <w:p w14:paraId="7C872096" w14:textId="77777777" w:rsidR="002C5ED9" w:rsidRDefault="002C5ED9"/>
                              </w:txbxContent>
                            </wps:txbx>
                            <wps:bodyPr rot="0" spcFirstLastPara="0" vertOverflow="overflow" horzOverflow="overflow" vert="horz" wrap="square" lIns="0" tIns="4572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71" name="Straight Arrow Connector 25"/>
                        <wps:cNvCnPr/>
                        <wps:spPr>
                          <a:xfrm>
                            <a:off x="1010920" y="740410"/>
                            <a:ext cx="1584960" cy="97980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Arrow Connector 25"/>
                        <wps:cNvCnPr/>
                        <wps:spPr>
                          <a:xfrm flipH="1">
                            <a:off x="3010535" y="682625"/>
                            <a:ext cx="2037080" cy="9785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Arrow Connector 25"/>
                        <wps:cNvCnPr/>
                        <wps:spPr>
                          <a:xfrm flipV="1">
                            <a:off x="2606040" y="2025015"/>
                            <a:ext cx="2098040" cy="14890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Arrow Connector 25"/>
                        <wps:cNvCnPr/>
                        <wps:spPr>
                          <a:xfrm flipV="1">
                            <a:off x="2741295" y="2025015"/>
                            <a:ext cx="36195" cy="153860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Straight Arrow Connector 25"/>
                        <wps:cNvCnPr/>
                        <wps:spPr>
                          <a:xfrm flipH="1" flipV="1">
                            <a:off x="4839970" y="2018665"/>
                            <a:ext cx="227965" cy="14401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Arrow Connector 25"/>
                        <wps:cNvCnPr/>
                        <wps:spPr>
                          <a:xfrm flipH="1" flipV="1">
                            <a:off x="3772535" y="1956435"/>
                            <a:ext cx="1522526" cy="15221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Arrow Connector 25"/>
                        <wps:cNvCnPr/>
                        <wps:spPr>
                          <a:xfrm flipH="1">
                            <a:off x="3992880" y="669925"/>
                            <a:ext cx="1612265" cy="105219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Straight Arrow Connector 25"/>
                        <wps:cNvCnPr/>
                        <wps:spPr>
                          <a:xfrm flipV="1">
                            <a:off x="1715135" y="1979930"/>
                            <a:ext cx="953459" cy="50551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91" o:spid="_x0000_s1050" style="position:absolute;margin-left:-9.1pt;margin-top:3.05pt;width:533.1pt;height:309.2pt;z-index:253699072" coordsize="6770370,39268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">
                <v:shape id="_x0000_s1051" type="#_x0000_t202" style="position:absolute;left:288925;top:55245;width:2232025;height:814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f/MwAAA&#10;ANsAAAAPAAAAZHJzL2Rvd25yZXYueG1sRE/LisIwFN0L8w/hDrgRTRWpQzWKDAyIC8HXYnbX5k5a&#10;prkpSdT692YhuDyc92LV2UbcyIfasYLxKANBXDpds1FwOv4Mv0CEiKyxcUwKHhRgtfzoLbDQ7s57&#10;uh2iESmEQ4EKqhjbQspQVmQxjFxLnLg/5y3GBL2R2uM9hdtGTrIslxZrTg0VtvRdUfl/uFoFvyjX&#10;2xkNzHR8ibXf5WdzOTdK9T+79RxEpC6+xS/3RivI0/r0Jf0AuX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cf/MwAAAANsAAAAPAAAAAAAAAAAAAAAAAJcCAABkcnMvZG93bnJl&#10;di54bWxQSwUGAAAAAAQABAD1AAAAhAMAAAAA&#10;" fillcolor="white [3212]" strokecolor="black [3213]" strokeweight="2pt">
                  <v:shadow on="t" opacity="28180f" mv:blur="50800f" origin="-.5,-.5" offset="71842emu,71842emu"/>
                  <v:textbox style="mso-fit-shape-to-text:t" inset="0,2mm,2mm,0">
                    <w:txbxContent>
                      <w:p w14:paraId="4B5AA739" w14:textId="77777777" w:rsidR="002C5ED9" w:rsidRDefault="002C5ED9" w:rsidP="006374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8208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ammonium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sulfate</w:t>
                        </w:r>
                      </w:p>
                      <w:p w14:paraId="6FCE12EA" w14:textId="77777777" w:rsidR="002C5ED9" w:rsidRDefault="002C5ED9" w:rsidP="006374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FF" w:themeColor="background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8208FF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52" type="#_x0000_t202" style="position:absolute;left:4170045;width:2600325;height:814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PVpXxAAA&#10;ANsAAAAPAAAAZHJzL2Rvd25yZXYueG1sRI9PawIxFMTvgt8hvEIvUrMrsi1bo4ggSA+C/w69PTev&#10;2aWblyWJuv32jSB4HGbmN8xs0dtWXMmHxrGCfJyBIK6cbtgoOB7Wbx8gQkTW2DomBX8UYDEfDmZY&#10;anfjHV330YgE4VCigjrGrpQyVDVZDGPXESfvx3mLMUlvpPZ4S3DbykmWFdJiw2mhxo5WNVW/+4tV&#10;8I1y+fVOIzPNz7Hx2+JkzqdWqdeXfvkJIlIfn+FHe6MVFDncv6Qf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1aV8QAAADbAAAADwAAAAAAAAAAAAAAAACXAgAAZHJzL2Rv&#10;d25yZXYueG1sUEsFBgAAAAAEAAQA9QAAAIgDAAAAAA==&#10;" fillcolor="white [3212]" strokecolor="black [3213]" strokeweight="2pt">
                  <v:shadow on="t" opacity="28180f" mv:blur="50800f" origin="-.5,-.5" offset="71842emu,71842emu"/>
                  <v:textbox style="mso-fit-shape-to-text:t" inset="0,2mm,2mm,0">
                    <w:txbxContent>
                      <w:p w14:paraId="4FB899B6" w14:textId="77777777" w:rsidR="002C5ED9" w:rsidRDefault="002C5ED9" w:rsidP="006374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8208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ammonium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FF8000"/>
                            <w:kern w:val="24"/>
                            <w:sz w:val="36"/>
                            <w:szCs w:val="36"/>
                            <w:lang w:val="en-US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phosphate</w:t>
                        </w:r>
                      </w:p>
                      <w:p w14:paraId="77EDBAF3" w14:textId="77777777" w:rsidR="002C5ED9" w:rsidRDefault="002C5ED9" w:rsidP="006374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FF" w:themeColor="background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FF8000"/>
                            <w:kern w:val="24"/>
                            <w:sz w:val="36"/>
                            <w:szCs w:val="36"/>
                            <w:lang w:val="en-US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FF8000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53" type="#_x0000_t202" style="position:absolute;top:1882775;width:2239645;height:835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MLVbwwAA&#10;ANsAAAAPAAAAZHJzL2Rvd25yZXYueG1sRI/LasMwEEX3hfyDmEB3jZyQ5uFGCcYQSBddNMkHDNLU&#10;FrFGxpIdN19fFQpdXu7jcHeH0TVioC5YzwrmswwEsfbGcqXgejm+bECEiGyw8UwKvinAYT952mFu&#10;/J0/aTjHSqQRDjkqqGNscymDrslhmPmWOHlfvnMYk+wqaTq8p3HXyEWWraRDy4lQY0tlTfp27l2C&#10;FMuyv64Riw+3tWXzeNfRvir1PB2LNxCRxvgf/mufjILVAn6/pB8g9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0MLVbwwAAANsAAAAPAAAAAAAAAAAAAAAAAJcCAABkcnMvZG93&#10;bnJldi54bWxQSwUGAAAAAAQABAD1AAAAhwMAAAAA&#10;" fillcolor="white [3212]" strokecolor="black [3213]" strokeweight="2pt">
                  <v:shadow on="t" opacity="28180f" mv:blur="50800f" origin="-.5,-.5" offset="71842emu,71842emu"/>
                  <v:textbox inset="0,2mm,2mm,0">
                    <w:txbxContent>
                      <w:p w14:paraId="7629E254" w14:textId="77777777" w:rsidR="002C5ED9" w:rsidRDefault="002C5ED9" w:rsidP="006374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8208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ammonium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nitrate</w:t>
                        </w:r>
                      </w:p>
                      <w:p w14:paraId="3FDC99A4" w14:textId="77777777" w:rsidR="002C5ED9" w:rsidRDefault="002C5ED9" w:rsidP="006374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outline/>
                            <w:shadow/>
                            <w:color w:val="000000" w:themeColor="text1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054" type="#_x0000_t202" style="position:absolute;left:1785620;top:3112770;width:2070735;height:814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o2G7xAAA&#10;ANsAAAAPAAAAZHJzL2Rvd25yZXYueG1sRI9PawIxFMTvQr9DeIIXqVm1bMvWKFIQxINQ/xx6e25e&#10;s4ublyWJun57Uyh4HGbmN8xs0dlGXMmH2rGC8SgDQVw6XbNRcNivXj9AhIissXFMCu4UYDF/6c2w&#10;0O7G33TdRSMShEOBCqoY20LKUFZkMYxcS5y8X+ctxiS9kdrjLcFtIydZlkuLNaeFClv6qqg87y5W&#10;wQ/K5eadhuZtfIq13+ZHczo2Sg363fITRKQuPsP/7bVWkE/h70v6AX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Nhu8QAAADbAAAADwAAAAAAAAAAAAAAAACXAgAAZHJzL2Rv&#10;d25yZXYueG1sUEsFBgAAAAAEAAQA9QAAAIgDAAAAAA==&#10;" fillcolor="white [3212]" strokecolor="black [3213]" strokeweight="2pt">
                  <v:shadow on="t" opacity="28180f" mv:blur="50800f" origin="-.5,-.5" offset="71842emu,71842emu"/>
                  <v:textbox style="mso-fit-shape-to-text:t" inset="0,2mm,2mm,0">
                    <w:txbxContent>
                      <w:p w14:paraId="0CFEFC6D" w14:textId="77777777" w:rsidR="002C5ED9" w:rsidRDefault="002C5ED9" w:rsidP="006374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7F7F7F" w:themeColor="text1" w:themeTint="8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potassium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nitrate</w:t>
                        </w:r>
                      </w:p>
                      <w:p w14:paraId="2D269EE4" w14:textId="77777777" w:rsidR="002C5ED9" w:rsidRDefault="002C5ED9" w:rsidP="006374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7F7F7F" w:themeColor="text1" w:themeTint="8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055" type="#_x0000_t202" style="position:absolute;left:4074795;top:3018155;width:2597150;height:814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SvnPxAAA&#10;ANsAAAAPAAAAZHJzL2Rvd25yZXYueG1sRI9PawIxFMTvgt8hPMGL1Kwiq2yNIoJQPBTqn4O35+Y1&#10;u3TzsiSprt++KQgeh5n5DbNcd7YRN/KhdqxgMs5AEJdO12wUnI67twWIEJE1No5JwYMCrFf93hIL&#10;7e78RbdDNCJBOBSooIqxLaQMZUUWw9i1xMn7dt5iTNIbqT3eE9w2cpplubRYc1qosKVtReXP4dcq&#10;uKDc7Oc0MrPJNdb+Mz+b67lRajjoNu8gInXxFX62P7SCfAb/X9IPkK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Ur5z8QAAADbAAAADwAAAAAAAAAAAAAAAACXAgAAZHJzL2Rv&#10;d25yZXYueG1sUEsFBgAAAAAEAAQA9QAAAIgDAAAAAA==&#10;" fillcolor="white [3212]" strokecolor="black [3213]" strokeweight="2pt">
                  <v:shadow on="t" opacity="28180f" mv:blur="50800f" origin="-.5,-.5" offset="71842emu,71842emu"/>
                  <v:textbox style="mso-fit-shape-to-text:t" inset="0,2mm,2mm,0">
                    <w:txbxContent>
                      <w:p w14:paraId="3DAA5AA2" w14:textId="77777777" w:rsidR="002C5ED9" w:rsidRDefault="002C5ED9" w:rsidP="006374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proofErr w:type="gramStart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7F7F7F" w:themeColor="text1" w:themeTint="8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potassium</w:t>
                        </w:r>
                        <w:proofErr w:type="gramEnd"/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FF8000"/>
                            <w:kern w:val="24"/>
                            <w:sz w:val="36"/>
                            <w:szCs w:val="36"/>
                            <w:lang w:val="en-US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phosphate</w:t>
                        </w:r>
                      </w:p>
                      <w:p w14:paraId="4B63CF78" w14:textId="77777777" w:rsidR="002C5ED9" w:rsidRDefault="002C5ED9" w:rsidP="006374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7F7F7F" w:themeColor="text1" w:themeTint="8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FF8000"/>
                            <w:kern w:val="24"/>
                            <w:sz w:val="36"/>
                            <w:szCs w:val="36"/>
                            <w:lang w:val="en-US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FF8000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group id="Group 83" o:spid="_x0000_s1056" style="position:absolute;left:2357755;top:1487805;width:3053715;height:1007110" coordsize="3053715,10077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rect id="Rectangle 82" o:spid="_x0000_s1057" style="position:absolute;left:56515;width:2848947;height:100770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9Eo0wwAA&#10;ANsAAAAPAAAAZHJzL2Rvd25yZXYueG1sRI9Ba8JAFITvQv/D8gq9SN2Yg4Q0q5QWaQ9FNErPr9ln&#10;NjT7NuxuNf33riB4HGbmG6ZajbYXJ/Khc6xgPstAEDdOd9wqOOzXzwWIEJE19o5JwT8FWC0fJhWW&#10;2p15R6c6tiJBOJSowMQ4lFKGxpDFMHMDcfKOzluMSfpWao/nBLe9zLNsIS12nBYMDvRmqPmt/6yC&#10;n+PX9MPkvB3o3Ye6Lr7lxlqlnh7H1xcQkcZ4D9/an1pBkcP1S/oBcn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9Eo0wwAAANsAAAAPAAAAAAAAAAAAAAAAAJcCAABkcnMvZG93&#10;bnJldi54bWxQSwUGAAAAAAQABAD1AAAAhwMAAAAA&#10;" fillcolor="#d8d8d8 [2732]" strokecolor="black [3213]" strokeweight="2.5pt">
                    <v:shadow on="t" opacity="22937f" mv:blur="40000f" origin=",.5" offset="0,6.81pt"/>
                  </v:rect>
                  <v:group id="Group 81" o:spid="_x0000_s1058" style="position:absolute;top:14605;width:3053715;height:949325" coordsize="3053715,9493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  <v:shape id="Text Box 78" o:spid="_x0000_s1059" type="#_x0000_t202" style="position:absolute;top:607060;width:3053715;height:3422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GH3ywgAA&#10;ANsAAAAPAAAAZHJzL2Rvd25yZXYueG1sRE9La8JAEL4X/A/LFHoR3dhCq9FVpBDwVFsf9zE7JqHZ&#10;2ZidmrS/3j0IPX5878Wqd7W6UhsqzwYm4wQUce5txYWBwz4bTUEFQbZYeyYDvxRgtRw8LDC1vuMv&#10;uu6kUDGEQ4oGSpEm1TrkJTkMY98QR+7sW4cSYVto22IXw12tn5PkVTusODaU2NB7Sfn37scZ2GjJ&#10;1p8yyT6Of7Pty2mIXT27GPP02K/noIR6+Rff3Rtr4C2OjV/iD9DLG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YffLCAAAA2wAAAA8AAAAAAAAAAAAAAAAAlwIAAGRycy9kb3du&#10;cmV2LnhtbFBLBQYAAAAABAAEAPUAAACGAwAAAAA=&#10;" filled="f" stroked="f">
                      <v:textbox inset="0,,,0">
                        <w:txbxContent>
                          <w:p w14:paraId="02F58C07" w14:textId="4C847165" w:rsidR="002C5ED9" w:rsidRPr="00637404" w:rsidRDefault="002C5ED9" w:rsidP="0063740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3740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essential</w:t>
                            </w:r>
                            <w:proofErr w:type="gramEnd"/>
                            <w:r w:rsidRPr="00637404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 xml:space="preserve"> nutrient elements</w:t>
                            </w:r>
                          </w:p>
                        </w:txbxContent>
                      </v:textbox>
                    </v:shape>
                    <v:shape id="Text Box 79" o:spid="_x0000_s1060" type="#_x0000_t202" style="position:absolute;left:249555;width:2481580;height:600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VNhpxQAA&#10;ANsAAAAPAAAAZHJzL2Rvd25yZXYueG1sRI9BS8NAFITvgv9heUIv0m6qUJu021KEQE9qq72/Zl+T&#10;YPZtzL420V/vCgWPw8x8wyzXg2vUhbpQezYwnSSgiAtvay4NfLzn4zmoIMgWG89k4JsCrFe3N0vM&#10;rO95R5e9lCpCOGRooBJpM61DUZHDMPEtcfROvnMoUXalth32Ee4a/ZAkM+2w5rhQYUvPFRWf+7Mz&#10;sNWSb95kmr8cftLXx+M99k36ZczobtgsQAkN8h++trfWwFMKf1/iD9C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U2GnFAAAA2wAAAA8AAAAAAAAAAAAAAAAAlwIAAGRycy9k&#10;b3ducmV2LnhtbFBLBQYAAAAABAAEAPUAAACJAwAAAAA=&#10;" filled="f" stroked="f">
                      <v:textbox inset="0,,,0">
                        <w:txbxContent>
                          <w:p w14:paraId="488284D0" w14:textId="6AA75195" w:rsidR="002C5ED9" w:rsidRPr="00637404" w:rsidRDefault="002C5ED9" w:rsidP="00637404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</w:rPr>
                            </w:pPr>
                            <w:r w:rsidRPr="00637404"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</w:rPr>
                              <w:t>N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72"/>
                                <w:szCs w:val="72"/>
                              </w:rPr>
                              <w:t xml:space="preserve">       P       K</w:t>
                            </w:r>
                          </w:p>
                          <w:p w14:paraId="7C872096" w14:textId="77777777" w:rsidR="002C5ED9" w:rsidRDefault="002C5ED9"/>
                        </w:txbxContent>
                      </v:textbox>
                    </v:shape>
                  </v:group>
                </v:group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25" o:spid="_x0000_s1061" type="#_x0000_t32" style="position:absolute;left:1010920;top:740410;width:1584960;height:97980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4a/sEAAADbAAAADwAAAGRycy9kb3ducmV2LnhtbESPT4vCMBTE78J+h/AW9qapHlSqaXEX&#10;lb0I/sPzo3k21ealNFHrtzfCwh6HmfkNM887W4s7tb5yrGA4SEAQF05XXCo4Hlb9KQgfkDXWjknB&#10;kzzk2Udvjql2D97RfR9KESHsU1RgQmhSKX1hyKIfuIY4emfXWgxRtqXULT4i3NZylCRjabHiuGCw&#10;oR9DxXV/swrcsr6YzTdfDjd0lhq5NqvtSamvz24xAxGoC//hv/avVjAZwvtL/AEye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FPhr+wQAAANsAAAAPAAAAAAAAAAAAAAAA&#10;AKECAABkcnMvZG93bnJldi54bWxQSwUGAAAAAAQABAD5AAAAjwMAAAAA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5" o:spid="_x0000_s1062" type="#_x0000_t32" style="position:absolute;left:3010535;top:682625;width:2037080;height:97853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AAtqcQAAADbAAAADwAAAGRycy9kb3ducmV2LnhtbESPS2vCQBSF9wX/w3CF7ppJSxGJjiKV&#10;gqXd+Fjo7pK5JtHMnTgzjdFf7wiCy8N5fJzxtDO1aMn5yrKC9yQFQZxbXXGhYLP+fhuC8AFZY22Z&#10;FFzIw3TSexljpu2Zl9SuQiHiCPsMFZQhNJmUPi/JoE9sQxy9vXUGQ5SukNrhOY6bWn6k6UAarDgS&#10;Smzoq6T8uPo3EbLYr/8u2P5eT9ftz/zgOnPYLZV67XezEYhAXXiGH+2FVjD8hPuX+APk5A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YAC2pxAAAANsAAAAPAAAAAAAAAAAA&#10;AAAAAKECAABkcnMvZG93bnJldi54bWxQSwUGAAAAAAQABAD5AAAAkgMAAAAA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5" o:spid="_x0000_s1063" type="#_x0000_t32" style="position:absolute;left:2606040;top:2025015;width:2098040;height:148907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0yIMsQAAADbAAAADwAAAGRycy9kb3ducmV2LnhtbESPS2vCQBSF9wX/w3CF7ppJCxWJjiKV&#10;gqXd+Fjo7pK5JtHMnTgzjdFf7wiCy8N5fJzxtDO1aMn5yrKC9yQFQZxbXXGhYLP+fhuC8AFZY22Z&#10;FFzIw3TSexljpu2Zl9SuQiHiCPsMFZQhNJmUPi/JoE9sQxy9vXUGQ5SukNrhOY6bWn6k6UAarDgS&#10;Smzoq6T8uPo3EbLYr/8u2P5eT9ftz/zgOnPYLZV67XezEYhAXXiGH+2FVjD8hPuX+APk5AY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3TIgyxAAAANsAAAAPAAAAAAAAAAAA&#10;AAAAAKECAABkcnMvZG93bnJldi54bWxQSwUGAAAAAAQABAD5AAAAkgMAAAAA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5" o:spid="_x0000_s1064" type="#_x0000_t32" style="position:absolute;left:2741295;top:2025015;width:36195;height:1538605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54WRcMAAADbAAAADwAAAGRycy9kb3ducmV2LnhtbESPS4vCMBSF98L8h3AH3Gk6LkQ6Rhkc&#10;BEU3PhYzu0tzbavNTU1irf56IwguD+fxccbT1lSiIedLywq++gkI4szqknMF+928NwLhA7LGyjIp&#10;uJGH6eSjM8ZU2ytvqNmGXMQR9ikqKEKoUyl9VpBB37c1cfQO1hkMUbpcaofXOG4qOUiSoTRYciQU&#10;WNOsoOy0vZgIWRx26xs2q/v5/rf8PbrWHP83SnU/259vEIHa8A6/2gutYDSE55f4A+Tk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eeFkXDAAAA2wAAAA8AAAAAAAAAAAAA&#10;AAAAoQIAAGRycy9kb3ducmV2LnhtbFBLBQYAAAAABAAEAPkAAACRAwAAAAA=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5" o:spid="_x0000_s1065" type="#_x0000_t32" style="position:absolute;left:4839970;top:2018665;width:227965;height:144018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caW+cMAAADbAAAADwAAAGRycy9kb3ducmV2LnhtbESPQYvCMBSE74L/ITzBm6YuuKvVKCKs&#10;uIiHVfH8bJ5tsXkpTWyrv94IC3scZuYbZr5sTSFqqlxuWcFoGIEgTqzOOVVwOn4PJiCcR9ZYWCYF&#10;D3KwXHQ7c4y1bfiX6oNPRYCwi1FB5n0ZS+mSjAy6oS2Jg3e1lUEfZJVKXWET4KaQH1H0KQ3mHBYy&#10;LGmdUXI73I2CZ3PZjBNdr1u9P05/8p0+N6e9Uv1eu5qB8NT6//Bfe6sVTL7g/SX8ALl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nGlvnDAAAA2wAAAA8AAAAAAAAAAAAA&#10;AAAAoQIAAGRycy9kb3ducmV2LnhtbFBLBQYAAAAABAAEAPkAAACRAwAAAAA=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5" o:spid="_x0000_s1066" type="#_x0000_t32" style="position:absolute;left:3772535;top:1956435;width:1522526;height:1522135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FkCi8AAAADbAAAADwAAAGRycy9kb3ducmV2LnhtbERPTYvCMBC9C/6HMII3TRVc3NpURFCU&#10;xcOq7HlsxrbYTEoT2+qv3xwW9vh438m6N5VoqXGlZQWzaQSCOLO65FzB9bKbLEE4j6yxskwKXuRg&#10;nQ4HCcbadvxN7dnnIoSwi1FB4X0dS+myggy6qa2JA3e3jUEfYJNL3WAXwk0l51H0IQ2WHBoKrGlb&#10;UPY4P42Cd3fbLzLdbnt9unweyy/9011PSo1H/WYFwlPv/8V/7oNWsAxjw5fwA2T6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hZAovAAAAA2wAAAA8AAAAAAAAAAAAAAAAA&#10;oQIAAGRycy9kb3ducmV2LnhtbFBLBQYAAAAABAAEAPkAAACOAwAAAAA=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5" o:spid="_x0000_s1067" type="#_x0000_t32" style="position:absolute;left:3992880;top:669925;width:1612265;height:105219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gGCN8QAAADbAAAADwAAAGRycy9kb3ducmV2LnhtbESPS2vCQBSF94L/YbhCd2bSLopGR5FK&#10;wdJufCx0d8lck2jmTpyZxuiv7xQEl4fz+DjTeWdq0ZLzlWUFr0kKgji3uuJCwW77ORyB8AFZY22Z&#10;FNzIw3zW700x0/bKa2o3oRBxhH2GCsoQmkxKn5dk0Ce2IY7e0TqDIUpXSO3wGsdNLd/S9F0arDgS&#10;Smzoo6T8vPk1EbI6bn9u2H7fL/f91/LkOnM6rJV6GXSLCYhAXXiGH+2VVjAaw/+X+APk7A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2AYI3xAAAANsAAAAPAAAAAAAAAAAA&#10;AAAAAKECAABkcnMvZG93bnJldi54bWxQSwUGAAAAAAQABAD5AAAAkgMAAAAA&#10;" strokecolor="black [3213]" strokeweight="2pt">
                  <v:stroke endarrow="open"/>
                  <v:shadow on="t" opacity="24903f" mv:blur="40000f" origin=",.5" offset="0,20000emu"/>
                </v:shape>
                <v:shape id="Straight Arrow Connector 25" o:spid="_x0000_s1068" type="#_x0000_t32" style="position:absolute;left:1715135;top:1979930;width:953459;height:505514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uK9d8IAAADbAAAADwAAAGRycy9kb3ducmV2LnhtbERPPW/CMBDdK/U/WFeJrTh0QG2KQQhU&#10;CdQuQId2O8VHEojPwTYh8Ot7QyXGp/c9mfWuUR2FWHs2MBpmoIgLb2suDXzvPp5fQcWEbLHxTAau&#10;FGE2fXyYYG79hTfUbVOpJIRjjgaqlNpc61hU5DAOfUss3N4Hh0lgKLUNeJFw1+iXLBtrhzVLQ4Ut&#10;LSoqjtuzk5LVfvd1xe7zdrr9rJeH0LvD78aYwVM/fweVqE938b97ZQ28yXr5Ij9AT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uK9d8IAAADbAAAADwAAAAAAAAAAAAAA&#10;AAChAgAAZHJzL2Rvd25yZXYueG1sUEsFBgAAAAAEAAQA+QAAAJADAAAAAA==&#10;" strokecolor="black [3213]" strokeweight="2pt">
                  <v:stroke endarrow="open"/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</w:p>
    <w:p w14:paraId="5F3B5F99" w14:textId="77777777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03CF506B" w14:textId="77777777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434CD88F" w14:textId="77777777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761CCEEC" w14:textId="77777777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4A3B1FEE" w14:textId="77777777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5944D263" w14:textId="77777777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40481381" w14:textId="77777777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28211927" w14:textId="77777777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18CEA61E" w14:textId="77777777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4AC7822C" w14:textId="77777777" w:rsidR="005F5FA1" w:rsidRDefault="005F5FA1" w:rsidP="00637404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62D9B171" w14:textId="77777777" w:rsidR="005F5FA1" w:rsidRPr="00637404" w:rsidRDefault="005F5FA1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DD2BE7A" w14:textId="53E90BF2" w:rsidR="00637404" w:rsidRDefault="00637404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FA56E97" w14:textId="77777777" w:rsidR="00637404" w:rsidRDefault="00637404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8908B99" w14:textId="61790E70" w:rsidR="00637404" w:rsidRDefault="005F5FA1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5F5FA1">
        <w:rPr>
          <w:rFonts w:ascii="Arial Narrow" w:hAnsi="Arial Narrow"/>
          <w:b/>
          <w:bCs/>
          <w:sz w:val="28"/>
          <w:szCs w:val="28"/>
          <w:lang w:val="en-US"/>
        </w:rPr>
        <w:t>Fertilisers</w:t>
      </w:r>
      <w:r w:rsidRPr="005F5FA1">
        <w:rPr>
          <w:rFonts w:ascii="Arial Narrow" w:hAnsi="Arial Narrow"/>
          <w:sz w:val="28"/>
          <w:szCs w:val="28"/>
          <w:lang w:val="en-US"/>
        </w:rPr>
        <w:t xml:space="preserve"> need to be </w:t>
      </w:r>
      <w:r w:rsidRPr="005F5FA1">
        <w:rPr>
          <w:rFonts w:ascii="Arial Narrow" w:hAnsi="Arial Narrow"/>
          <w:b/>
          <w:bCs/>
          <w:sz w:val="28"/>
          <w:szCs w:val="28"/>
          <w:lang w:val="en-US"/>
        </w:rPr>
        <w:t xml:space="preserve">soluble in water </w:t>
      </w:r>
      <w:r w:rsidRPr="005F5FA1">
        <w:rPr>
          <w:rFonts w:ascii="Arial Narrow" w:hAnsi="Arial Narrow"/>
          <w:sz w:val="28"/>
          <w:szCs w:val="28"/>
          <w:lang w:val="en-US"/>
        </w:rPr>
        <w:t xml:space="preserve">so they can be taken into the plant through the roots.  </w:t>
      </w:r>
      <w:r w:rsidRPr="005F5FA1">
        <w:rPr>
          <w:rFonts w:ascii="Arial Narrow" w:hAnsi="Arial Narrow"/>
          <w:b/>
          <w:bCs/>
          <w:sz w:val="28"/>
          <w:szCs w:val="28"/>
          <w:lang w:val="en-US"/>
        </w:rPr>
        <w:t xml:space="preserve">Most fertilisers are a mixture of chemicals </w:t>
      </w:r>
      <w:r w:rsidRPr="005F5FA1">
        <w:rPr>
          <w:rFonts w:ascii="Arial Narrow" w:hAnsi="Arial Narrow"/>
          <w:sz w:val="28"/>
          <w:szCs w:val="28"/>
          <w:lang w:val="en-US"/>
        </w:rPr>
        <w:t>to provide the correct amount of nutrients for a particular crop.  Farmers normally have their soil tested to ensure they are adding the correct amount of nutrients.</w:t>
      </w:r>
    </w:p>
    <w:p w14:paraId="43DC90A2" w14:textId="49981F91" w:rsidR="00A42FC1" w:rsidRDefault="00A42FC1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168AF3A0" w14:textId="77777777" w:rsidR="006C778F" w:rsidRPr="006C778F" w:rsidRDefault="006C778F" w:rsidP="006C778F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778F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THE NITROGEN CYCLE</w:t>
      </w:r>
    </w:p>
    <w:p w14:paraId="573BDD2D" w14:textId="77777777" w:rsidR="006C778F" w:rsidRPr="006C778F" w:rsidRDefault="006C778F" w:rsidP="006C778F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6C778F">
        <w:rPr>
          <w:rFonts w:ascii="Arial Narrow" w:hAnsi="Arial Narrow"/>
          <w:sz w:val="28"/>
          <w:szCs w:val="28"/>
          <w:lang w:val="en-US"/>
        </w:rPr>
        <w:t>The nitrogen cycle shows how nitrogen circulates in nature.</w:t>
      </w:r>
    </w:p>
    <w:p w14:paraId="77AB70AD" w14:textId="77777777" w:rsidR="00E0280F" w:rsidRDefault="00E0280F" w:rsidP="006C778F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18A9966B" w14:textId="585163DF" w:rsidR="009B78D7" w:rsidRDefault="006C778F" w:rsidP="006C778F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6C778F">
        <w:rPr>
          <w:rFonts w:ascii="Arial Narrow" w:hAnsi="Arial Narrow"/>
          <w:sz w:val="28"/>
          <w:szCs w:val="28"/>
          <w:lang w:val="en-US"/>
        </w:rPr>
        <w:t xml:space="preserve">Plants take in their nitrogen in the form of nitrates.   All </w:t>
      </w:r>
      <w:r>
        <w:rPr>
          <w:rFonts w:ascii="Arial Narrow" w:hAnsi="Arial Narrow"/>
          <w:sz w:val="28"/>
          <w:szCs w:val="28"/>
          <w:lang w:val="en-US"/>
        </w:rPr>
        <w:t xml:space="preserve">nitrogen </w:t>
      </w:r>
      <w:r w:rsidRPr="006C778F">
        <w:rPr>
          <w:rFonts w:ascii="Arial Narrow" w:hAnsi="Arial Narrow"/>
          <w:sz w:val="28"/>
          <w:szCs w:val="28"/>
          <w:lang w:val="en-US"/>
        </w:rPr>
        <w:t xml:space="preserve">containing compounds are converted to nitrates by nitrifying bacteria in the soil. </w:t>
      </w:r>
    </w:p>
    <w:p w14:paraId="55428AC3" w14:textId="77777777" w:rsidR="009B78D7" w:rsidRDefault="009B78D7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7AB2E5C4" w14:textId="1B992B4D" w:rsidR="009B78D7" w:rsidRDefault="006D3B92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w:drawing>
          <wp:inline distT="0" distB="0" distL="0" distR="0" wp14:anchorId="4277FCDE" wp14:editId="30572E54">
            <wp:extent cx="6470650" cy="489585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57D99" w14:textId="7FAF974E" w:rsidR="009B78D7" w:rsidRDefault="009B78D7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1B4780F9" w14:textId="2ECF27DE" w:rsidR="009B78D7" w:rsidRDefault="009B78D7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>
        <w:rPr>
          <w:rFonts w:ascii="Arial Narrow" w:hAnsi="Arial Narrow"/>
          <w:sz w:val="28"/>
          <w:szCs w:val="28"/>
          <w:lang w:val="en-US"/>
        </w:rPr>
        <w:br w:type="page"/>
      </w:r>
    </w:p>
    <w:p w14:paraId="75182964" w14:textId="77777777" w:rsidR="00136659" w:rsidRDefault="00136659" w:rsidP="00136659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36659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POLLUTION PROBLEMS</w:t>
      </w:r>
    </w:p>
    <w:p w14:paraId="06DCB14D" w14:textId="5559451A" w:rsidR="006D3B92" w:rsidRPr="00136659" w:rsidRDefault="006D3B92" w:rsidP="00136659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noProof/>
          <w:sz w:val="28"/>
          <w:szCs w:val="28"/>
          <w:lang w:eastAsia="en-GB"/>
        </w:rPr>
        <w:drawing>
          <wp:anchor distT="0" distB="0" distL="114300" distR="114300" simplePos="0" relativeHeight="254022656" behindDoc="1" locked="0" layoutInCell="1" allowOverlap="1" wp14:anchorId="3AC963E8" wp14:editId="2D758C90">
            <wp:simplePos x="0" y="0"/>
            <wp:positionH relativeFrom="column">
              <wp:posOffset>-635</wp:posOffset>
            </wp:positionH>
            <wp:positionV relativeFrom="paragraph">
              <wp:posOffset>97155</wp:posOffset>
            </wp:positionV>
            <wp:extent cx="358394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70" y="21390"/>
                <wp:lineTo x="21470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F9BE6" w14:textId="2E12F0DE" w:rsidR="00136659" w:rsidRDefault="00136659" w:rsidP="0013665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136659">
        <w:rPr>
          <w:rFonts w:ascii="Arial Narrow" w:hAnsi="Arial Narrow"/>
          <w:sz w:val="28"/>
          <w:szCs w:val="28"/>
          <w:lang w:val="en-US"/>
        </w:rPr>
        <w:t xml:space="preserve">The chemicals in </w:t>
      </w:r>
      <w:proofErr w:type="spellStart"/>
      <w:r w:rsidRPr="00136659">
        <w:rPr>
          <w:rFonts w:ascii="Arial Narrow" w:hAnsi="Arial Narrow"/>
          <w:sz w:val="28"/>
          <w:szCs w:val="28"/>
          <w:lang w:val="en-US"/>
        </w:rPr>
        <w:t>fertilisers</w:t>
      </w:r>
      <w:proofErr w:type="spellEnd"/>
      <w:r w:rsidRPr="00136659">
        <w:rPr>
          <w:rFonts w:ascii="Arial Narrow" w:hAnsi="Arial Narrow"/>
          <w:sz w:val="28"/>
          <w:szCs w:val="28"/>
          <w:lang w:val="en-US"/>
        </w:rPr>
        <w:t xml:space="preserve"> have to be soluble in water to be</w:t>
      </w:r>
      <w:r>
        <w:rPr>
          <w:rFonts w:ascii="Arial Narrow" w:hAnsi="Arial Narrow"/>
          <w:sz w:val="28"/>
          <w:szCs w:val="28"/>
          <w:lang w:val="en-US"/>
        </w:rPr>
        <w:t xml:space="preserve"> of use to plants.</w:t>
      </w:r>
    </w:p>
    <w:p w14:paraId="1F158549" w14:textId="3F5C5C9A" w:rsidR="00136659" w:rsidRDefault="00136659" w:rsidP="0013665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76C50367" w14:textId="5E1EFA32" w:rsidR="00136659" w:rsidRPr="00136659" w:rsidRDefault="00136659" w:rsidP="00136659">
      <w:pPr>
        <w:spacing w:after="0" w:line="240" w:lineRule="auto"/>
        <w:rPr>
          <w:rFonts w:ascii="Arial Narrow" w:hAnsi="Arial Narrow"/>
          <w:sz w:val="28"/>
          <w:szCs w:val="28"/>
        </w:rPr>
      </w:pPr>
      <w:proofErr w:type="spellStart"/>
      <w:r w:rsidRPr="00136659">
        <w:rPr>
          <w:rFonts w:ascii="Arial Narrow" w:hAnsi="Arial Narrow"/>
          <w:sz w:val="28"/>
          <w:szCs w:val="28"/>
          <w:lang w:val="en-US"/>
        </w:rPr>
        <w:t>Fertilisers</w:t>
      </w:r>
      <w:proofErr w:type="spellEnd"/>
      <w:r w:rsidRPr="00136659">
        <w:rPr>
          <w:rFonts w:ascii="Arial Narrow" w:hAnsi="Arial Narrow"/>
          <w:sz w:val="28"/>
          <w:szCs w:val="28"/>
          <w:lang w:val="en-US"/>
        </w:rPr>
        <w:t xml:space="preserve"> are easily washed out of the soil by rain into streams, rivers and lochs.</w:t>
      </w:r>
    </w:p>
    <w:p w14:paraId="670F927A" w14:textId="33E53FD8" w:rsidR="00136659" w:rsidRDefault="00485C15" w:rsidP="0013665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136659"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3784064" behindDoc="0" locked="0" layoutInCell="1" allowOverlap="1" wp14:anchorId="2CD6A9B9" wp14:editId="1D9466F1">
                <wp:simplePos x="0" y="0"/>
                <wp:positionH relativeFrom="column">
                  <wp:posOffset>-3645535</wp:posOffset>
                </wp:positionH>
                <wp:positionV relativeFrom="paragraph">
                  <wp:posOffset>167640</wp:posOffset>
                </wp:positionV>
                <wp:extent cx="3305175" cy="886460"/>
                <wp:effectExtent l="0" t="0" r="0" b="2540"/>
                <wp:wrapNone/>
                <wp:docPr id="104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886460"/>
                          <a:chOff x="1342551" y="788827"/>
                          <a:chExt cx="3305314" cy="88684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049" name="Down Arrow 1049"/>
                        <wps:cNvSpPr/>
                        <wps:spPr>
                          <a:xfrm>
                            <a:off x="1342551" y="800657"/>
                            <a:ext cx="317481" cy="864948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C9074A" w14:textId="77777777" w:rsidR="002C5ED9" w:rsidRDefault="002C5ED9" w:rsidP="001366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50" name="Down Arrow 1050"/>
                        <wps:cNvSpPr/>
                        <wps:spPr>
                          <a:xfrm>
                            <a:off x="2655399" y="788827"/>
                            <a:ext cx="317481" cy="864948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2979ED" w14:textId="77777777" w:rsidR="002C5ED9" w:rsidRDefault="002C5ED9" w:rsidP="001366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51" name="Down Arrow 1051"/>
                        <wps:cNvSpPr/>
                        <wps:spPr>
                          <a:xfrm>
                            <a:off x="4330384" y="810724"/>
                            <a:ext cx="317481" cy="864948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373CFB" w14:textId="77777777" w:rsidR="002C5ED9" w:rsidRDefault="002C5ED9" w:rsidP="0013665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8" o:spid="_x0000_s1080" style="position:absolute;margin-left:-287pt;margin-top:13.2pt;width:260.25pt;height:69.8pt;z-index:253784064" coordorigin="1342551,788827" coordsize="3305314,8868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049" o:spid="_x0000_s1081" type="#_x0000_t67" style="position:absolute;left:1342551;top:800657;width:317481;height:86494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yUWJxAAA&#10;AN0AAAAPAAAAZHJzL2Rvd25yZXYueG1sRE9Na8JAEL0L/odlBG+6sUi1aTYixUCgl5p6aG9DdpqE&#10;ZGdDdo3x33cLBW/zeJ+THCbTiZEG11hWsFlHIIhLqxuuFFw+s9UehPPIGjvLpOBODg7pfJZgrO2N&#10;zzQWvhIhhF2MCmrv+1hKV9Zk0K1tTxy4HzsY9AEOldQD3kK46eRTFD1Lgw2Hhhp7equpbIurUXAe&#10;s35/ae/vO9OOWXH6yM33V67UcjEdX0F4mvxD/O/OdZgfbV/g75twgkx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8lFicQAAADdAAAADwAAAAAAAAAAAAAAAACXAgAAZHJzL2Rv&#10;d25yZXYueG1sUEsFBgAAAAAEAAQA9QAAAIgDAAAAAA==&#10;" adj="17636" fillcolor="white [3212]" stroked="f">
                  <v:textbox>
                    <w:txbxContent>
                      <w:p w14:paraId="43C9074A" w14:textId="77777777" w:rsidR="002C5ED9" w:rsidRDefault="002C5ED9" w:rsidP="001366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Down Arrow 1050" o:spid="_x0000_s1082" type="#_x0000_t67" style="position:absolute;left:2655399;top:788827;width:317481;height:86494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KnrJxgAA&#10;AN0AAAAPAAAAZHJzL2Rvd25yZXYueG1sRI9Ba8MwDIXvg/0Ho8Fuq7PB2pDVLWUsENhlTXvobiJW&#10;k5BYDrGXpv9+OhR6k3hP731ab2fXq4nG0Ho28LpIQBFX3rZcGzge8pcUVIjIFnvPZOBKAbabx4c1&#10;ZtZfeE9TGWslIRwyNNDEOGRah6ohh2HhB2LRzn50GGUda21HvEi46/Vbkiy1w5alocGBPhuquvLP&#10;GdhP+ZAeu+v3ynVTXn79FO73VBjz/DTvPkBFmuPdfLsurOAn78Iv38gIevM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KnrJxgAAAN0AAAAPAAAAAAAAAAAAAAAAAJcCAABkcnMv&#10;ZG93bnJldi54bWxQSwUGAAAAAAQABAD1AAAAigMAAAAA&#10;" adj="17636" fillcolor="white [3212]" stroked="f">
                  <v:textbox>
                    <w:txbxContent>
                      <w:p w14:paraId="122979ED" w14:textId="77777777" w:rsidR="002C5ED9" w:rsidRDefault="002C5ED9" w:rsidP="001366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Down Arrow 1051" o:spid="_x0000_s1083" type="#_x0000_t67" style="position:absolute;left:4330384;top:810724;width:317481;height:86494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t9SwwAA&#10;AN0AAAAPAAAAZHJzL2Rvd25yZXYueG1sRE9Ni8IwEL0L/ocwgjdNFVyla5RFLBS8rF0Pu7ehmW1L&#10;m0lpYq3/3giCt3m8z9nuB9OInjpXWVawmEcgiHOrKy4UXH6S2QaE88gaG8uk4E4O9rvxaIuxtjc+&#10;U5/5QoQQdjEqKL1vYyldXpJBN7ctceD+bWfQB9gVUnd4C+Gmkcso+pAGKw4NJbZ0KCmvs6tRcO6T&#10;dnOp76e1qfskO36n5u83VWo6Gb4+QXga/Fv8cqc6zI9WC3h+E06Qu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Zt9SwwAAAN0AAAAPAAAAAAAAAAAAAAAAAJcCAABkcnMvZG93&#10;bnJldi54bWxQSwUGAAAAAAQABAD1AAAAhwMAAAAA&#10;" adj="17636" fillcolor="white [3212]" stroked="f">
                  <v:textbox>
                    <w:txbxContent>
                      <w:p w14:paraId="5C373CFB" w14:textId="77777777" w:rsidR="002C5ED9" w:rsidRDefault="002C5ED9" w:rsidP="0013665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F928DA0" w14:textId="77777777" w:rsidR="00485C15" w:rsidRDefault="00485C15" w:rsidP="0013665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544FE5B3" w14:textId="77777777" w:rsidR="00485C15" w:rsidRDefault="00485C15" w:rsidP="0013665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182BF52C" w14:textId="3194C8B9" w:rsidR="00485C15" w:rsidRDefault="00485C15" w:rsidP="0013665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5C0D6FFF" w14:textId="45B3E5C9" w:rsidR="00485C15" w:rsidRDefault="006D3B92" w:rsidP="0013665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w:drawing>
          <wp:anchor distT="0" distB="0" distL="114300" distR="114300" simplePos="0" relativeHeight="254023680" behindDoc="1" locked="0" layoutInCell="1" allowOverlap="1" wp14:anchorId="6955C3E3" wp14:editId="4F3E3507">
            <wp:simplePos x="0" y="0"/>
            <wp:positionH relativeFrom="column">
              <wp:posOffset>-635</wp:posOffset>
            </wp:positionH>
            <wp:positionV relativeFrom="paragraph">
              <wp:posOffset>205740</wp:posOffset>
            </wp:positionV>
            <wp:extent cx="2216150" cy="1544955"/>
            <wp:effectExtent l="0" t="0" r="0" b="0"/>
            <wp:wrapTight wrapText="bothSides">
              <wp:wrapPolygon edited="0">
                <wp:start x="0" y="0"/>
                <wp:lineTo x="0" y="21307"/>
                <wp:lineTo x="21352" y="21307"/>
                <wp:lineTo x="21352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40418" w14:textId="2B91537E" w:rsidR="00136659" w:rsidRPr="00136659" w:rsidRDefault="00136659" w:rsidP="0013665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136659">
        <w:rPr>
          <w:rFonts w:ascii="Arial Narrow" w:hAnsi="Arial Narrow"/>
          <w:sz w:val="28"/>
          <w:szCs w:val="28"/>
          <w:lang w:val="en-US"/>
        </w:rPr>
        <w:t xml:space="preserve">The </w:t>
      </w:r>
      <w:proofErr w:type="spellStart"/>
      <w:r w:rsidRPr="00136659">
        <w:rPr>
          <w:rFonts w:ascii="Arial Narrow" w:hAnsi="Arial Narrow"/>
          <w:sz w:val="28"/>
          <w:szCs w:val="28"/>
          <w:lang w:val="en-US"/>
        </w:rPr>
        <w:t>fertilisers</w:t>
      </w:r>
      <w:proofErr w:type="spellEnd"/>
      <w:r w:rsidRPr="00136659">
        <w:rPr>
          <w:rFonts w:ascii="Arial Narrow" w:hAnsi="Arial Narrow"/>
          <w:sz w:val="28"/>
          <w:szCs w:val="28"/>
          <w:lang w:val="en-US"/>
        </w:rPr>
        <w:t xml:space="preserve"> then cause the water </w:t>
      </w:r>
      <w:r w:rsidRPr="00136659">
        <w:rPr>
          <w:rFonts w:ascii="Arial Narrow" w:hAnsi="Arial Narrow"/>
          <w:b/>
          <w:bCs/>
          <w:sz w:val="28"/>
          <w:szCs w:val="28"/>
          <w:lang w:val="en-US"/>
        </w:rPr>
        <w:t>plants</w:t>
      </w:r>
      <w:r w:rsidRPr="00136659">
        <w:rPr>
          <w:rFonts w:ascii="Arial Narrow" w:hAnsi="Arial Narrow"/>
          <w:sz w:val="28"/>
          <w:szCs w:val="28"/>
          <w:lang w:val="en-US"/>
        </w:rPr>
        <w:t xml:space="preserve"> to grow rapidly. This results in these stretches of water becoming choked with </w:t>
      </w:r>
      <w:r w:rsidRPr="00136659">
        <w:rPr>
          <w:rFonts w:ascii="Arial Narrow" w:hAnsi="Arial Narrow"/>
          <w:b/>
          <w:bCs/>
          <w:sz w:val="28"/>
          <w:szCs w:val="28"/>
          <w:lang w:val="en-US"/>
        </w:rPr>
        <w:t>plants</w:t>
      </w:r>
      <w:r w:rsidRPr="00136659">
        <w:rPr>
          <w:rFonts w:ascii="Arial Narrow" w:hAnsi="Arial Narrow"/>
          <w:sz w:val="28"/>
          <w:szCs w:val="28"/>
          <w:lang w:val="en-US"/>
        </w:rPr>
        <w:t xml:space="preserve"> and rapid growing microscopic plants called </w:t>
      </w:r>
      <w:r w:rsidRPr="00136659">
        <w:rPr>
          <w:rFonts w:ascii="Arial Narrow" w:hAnsi="Arial Narrow"/>
          <w:b/>
          <w:bCs/>
          <w:sz w:val="28"/>
          <w:szCs w:val="28"/>
          <w:lang w:val="en-US"/>
        </w:rPr>
        <w:t>algae</w:t>
      </w:r>
      <w:r w:rsidRPr="00136659">
        <w:rPr>
          <w:rFonts w:ascii="Arial Narrow" w:hAnsi="Arial Narrow"/>
          <w:sz w:val="28"/>
          <w:szCs w:val="28"/>
          <w:lang w:val="en-US"/>
        </w:rPr>
        <w:t>.</w:t>
      </w:r>
    </w:p>
    <w:p w14:paraId="31B0DBBF" w14:textId="77777777" w:rsidR="00136659" w:rsidRDefault="00136659" w:rsidP="00136659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</w:p>
    <w:p w14:paraId="484388D5" w14:textId="77777777" w:rsidR="00136659" w:rsidRPr="00136659" w:rsidRDefault="00136659" w:rsidP="00136659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136659">
        <w:rPr>
          <w:rFonts w:ascii="Arial Narrow" w:hAnsi="Arial Narrow"/>
          <w:sz w:val="28"/>
          <w:szCs w:val="28"/>
          <w:lang w:val="en-US"/>
        </w:rPr>
        <w:t xml:space="preserve">When these </w:t>
      </w:r>
      <w:r w:rsidRPr="00136659">
        <w:rPr>
          <w:rFonts w:ascii="Arial Narrow" w:hAnsi="Arial Narrow"/>
          <w:b/>
          <w:bCs/>
          <w:sz w:val="28"/>
          <w:szCs w:val="28"/>
          <w:lang w:val="en-US"/>
        </w:rPr>
        <w:t>plants</w:t>
      </w:r>
      <w:r w:rsidRPr="00136659">
        <w:rPr>
          <w:rFonts w:ascii="Arial Narrow" w:hAnsi="Arial Narrow"/>
          <w:sz w:val="28"/>
          <w:szCs w:val="28"/>
          <w:lang w:val="en-US"/>
        </w:rPr>
        <w:t xml:space="preserve"> and </w:t>
      </w:r>
      <w:r w:rsidRPr="00136659">
        <w:rPr>
          <w:rFonts w:ascii="Arial Narrow" w:hAnsi="Arial Narrow"/>
          <w:b/>
          <w:bCs/>
          <w:sz w:val="28"/>
          <w:szCs w:val="28"/>
          <w:lang w:val="en-US"/>
        </w:rPr>
        <w:t>algae</w:t>
      </w:r>
      <w:r w:rsidRPr="00136659">
        <w:rPr>
          <w:rFonts w:ascii="Arial Narrow" w:hAnsi="Arial Narrow"/>
          <w:sz w:val="28"/>
          <w:szCs w:val="28"/>
          <w:lang w:val="en-US"/>
        </w:rPr>
        <w:t xml:space="preserve"> die, their decay removes dissolved </w:t>
      </w:r>
      <w:r w:rsidRPr="00136659">
        <w:rPr>
          <w:rFonts w:ascii="Arial Narrow" w:hAnsi="Arial Narrow"/>
          <w:b/>
          <w:bCs/>
          <w:sz w:val="28"/>
          <w:szCs w:val="28"/>
          <w:lang w:val="en-US"/>
        </w:rPr>
        <w:t>oxygen</w:t>
      </w:r>
      <w:r w:rsidRPr="00136659">
        <w:rPr>
          <w:rFonts w:ascii="Arial Narrow" w:hAnsi="Arial Narrow"/>
          <w:sz w:val="28"/>
          <w:szCs w:val="28"/>
          <w:lang w:val="en-US"/>
        </w:rPr>
        <w:t xml:space="preserve"> in the water, which deprives the fish of </w:t>
      </w:r>
      <w:r w:rsidRPr="00136659">
        <w:rPr>
          <w:rFonts w:ascii="Arial Narrow" w:hAnsi="Arial Narrow"/>
          <w:b/>
          <w:bCs/>
          <w:sz w:val="28"/>
          <w:szCs w:val="28"/>
          <w:lang w:val="en-US"/>
        </w:rPr>
        <w:t>oxygen</w:t>
      </w:r>
      <w:r w:rsidRPr="00136659">
        <w:rPr>
          <w:rFonts w:ascii="Arial Narrow" w:hAnsi="Arial Narrow"/>
          <w:sz w:val="28"/>
          <w:szCs w:val="28"/>
          <w:lang w:val="en-US"/>
        </w:rPr>
        <w:t xml:space="preserve">, so many of the fish get killed off. </w:t>
      </w:r>
    </w:p>
    <w:p w14:paraId="2456B964" w14:textId="1F1EEC42" w:rsidR="00136659" w:rsidRDefault="00136659" w:rsidP="0013665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19E48F5" w14:textId="77777777" w:rsidR="006D3B92" w:rsidRPr="00136659" w:rsidRDefault="006D3B92" w:rsidP="00136659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F421C45" w14:textId="77777777" w:rsidR="002664B2" w:rsidRPr="000D116F" w:rsidRDefault="002664B2">
      <w:pPr>
        <w:spacing w:after="0" w:line="240" w:lineRule="auto"/>
        <w:rPr>
          <w:rFonts w:ascii="Arial Narrow" w:hAnsi="Arial Narrow"/>
          <w:b/>
          <w:bCs/>
          <w:sz w:val="16"/>
          <w:szCs w:val="16"/>
          <w:lang w:val="en-US"/>
        </w:rPr>
      </w:pP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2664B2" w:rsidRPr="00E822B4" w14:paraId="6865C66F" w14:textId="77777777" w:rsidTr="002664B2">
        <w:trPr>
          <w:jc w:val="center"/>
        </w:trPr>
        <w:tc>
          <w:tcPr>
            <w:tcW w:w="672" w:type="dxa"/>
            <w:vAlign w:val="center"/>
          </w:tcPr>
          <w:p w14:paraId="464354E3" w14:textId="77777777" w:rsidR="002664B2" w:rsidRPr="00A8150A" w:rsidRDefault="002664B2" w:rsidP="002664B2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8861" w:type="dxa"/>
            <w:vAlign w:val="center"/>
          </w:tcPr>
          <w:p w14:paraId="201C6FCB" w14:textId="1BAC3DFF" w:rsidR="002664B2" w:rsidRPr="005D3078" w:rsidRDefault="002664B2" w:rsidP="002664B2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MAKING FERTILISERS (AMMONIA)</w:t>
            </w:r>
          </w:p>
        </w:tc>
        <w:tc>
          <w:tcPr>
            <w:tcW w:w="673" w:type="dxa"/>
            <w:vAlign w:val="center"/>
          </w:tcPr>
          <w:p w14:paraId="7DF984BA" w14:textId="77777777" w:rsidR="002664B2" w:rsidRPr="00A8150A" w:rsidRDefault="002664B2" w:rsidP="002664B2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</w:tr>
    </w:tbl>
    <w:p w14:paraId="3C69B463" w14:textId="77777777" w:rsidR="00D91DF3" w:rsidRPr="00D91DF3" w:rsidRDefault="00D91DF3" w:rsidP="002664B2">
      <w:pPr>
        <w:spacing w:after="0" w:line="240" w:lineRule="auto"/>
        <w:rPr>
          <w:rFonts w:ascii="Arial Narrow" w:hAnsi="Arial Narrow"/>
          <w:b/>
          <w:bCs/>
          <w:noProof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6BE78D" w14:textId="1DB2B87D" w:rsidR="002664B2" w:rsidRPr="00D91DF3" w:rsidRDefault="00D91DF3" w:rsidP="002664B2">
      <w:pPr>
        <w:spacing w:after="0" w:line="240" w:lineRule="auto"/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3789184" behindDoc="0" locked="0" layoutInCell="1" allowOverlap="1" wp14:anchorId="13AE1A02" wp14:editId="21D210FA">
                <wp:simplePos x="0" y="0"/>
                <wp:positionH relativeFrom="column">
                  <wp:posOffset>5445760</wp:posOffset>
                </wp:positionH>
                <wp:positionV relativeFrom="paragraph">
                  <wp:posOffset>79375</wp:posOffset>
                </wp:positionV>
                <wp:extent cx="940435" cy="1432560"/>
                <wp:effectExtent l="0" t="0" r="24765" b="0"/>
                <wp:wrapSquare wrapText="bothSides"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1432560"/>
                          <a:chOff x="0" y="0"/>
                          <a:chExt cx="940435" cy="143256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183" name="Picture 183" descr="Screen Shot 2014-01-25 at 15.50.31.pn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375" y="66675"/>
                            <a:ext cx="768985" cy="13658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4" name="Text Box 184"/>
                        <wps:cNvSpPr txBox="1"/>
                        <wps:spPr>
                          <a:xfrm>
                            <a:off x="0" y="0"/>
                            <a:ext cx="940435" cy="648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DF8BFF" w14:textId="77777777" w:rsidR="002C5ED9" w:rsidRPr="002664B2" w:rsidRDefault="002C5ED9" w:rsidP="002664B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2664B2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nitrogen</w:t>
                              </w:r>
                              <w:proofErr w:type="gramEnd"/>
                              <w:r w:rsidRPr="002664B2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 dioxide gas (NO</w:t>
                              </w:r>
                              <w:r w:rsidRPr="002664B2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2664B2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  <w:p w14:paraId="0AD04A18" w14:textId="463ADA8F" w:rsidR="002C5ED9" w:rsidRPr="002664B2" w:rsidRDefault="002C5ED9" w:rsidP="002664B2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85" o:spid="_x0000_s1084" style="position:absolute;margin-left:428.8pt;margin-top:6.25pt;width:74.05pt;height:112.8pt;z-index:253789184;mso-width-relative:margin;mso-height-relative:margin" coordsize="940435,14325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">
                <v:shape id="Picture 183" o:spid="_x0000_s1085" type="#_x0000_t75" alt="Screen Shot 2014-01-25 at 15.50.31.png" style="position:absolute;left:79375;top:66675;width:768985;height:1365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4&#10;4dvEAAAA3AAAAA8AAABkcnMvZG93bnJldi54bWxET0trwkAQvhf6H5Yp9FJ0Ywui0VUkIHqw1Bfi&#10;cciOSTA7G7PbmPrr3YLgbT6+54ynrSlFQ7UrLCvodSMQxKnVBWcK9rt5ZwDCeWSNpWVS8EcOppPX&#10;lzHG2l55Q83WZyKEsItRQe59FUvp0pwMuq6tiAN3srVBH2CdSV3jNYSbUn5GUV8aLDg05FhRklN6&#10;3v4aBXJxOawx+ZgVq9XPcnhMhjfXfCv1/tbORiA8tf4pfriXOswffMH/M+ECOb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Z44dvEAAAA3AAAAA8AAAAAAAAAAAAAAAAAnAIA&#10;AGRycy9kb3ducmV2LnhtbFBLBQYAAAAABAAEAPcAAACNAwAAAAA=&#10;">
                  <v:imagedata r:id="rId70" o:title="Screen Shot 2014-01-25 at 15.50.31.png"/>
                  <v:path arrowok="t"/>
                </v:shape>
                <v:shape id="Text Box 184" o:spid="_x0000_s1086" type="#_x0000_t202" style="position:absolute;width:940435;height:648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AnM+wwAA&#10;ANwAAAAPAAAAZHJzL2Rvd25yZXYueG1sRE9Na8JAEL0X+h+WKXgpzUapElI3oQiCiD1U0/uQnSax&#10;2dmYXXX9991Cwds83ucsy2B6caHRdZYVTJMUBHFtdceNguqwfslAOI+ssbdMCm7koCweH5aYa3vl&#10;T7rsfSNiCLscFbTeD7mUrm7JoEvsQBy5bzsa9BGOjdQjXmO46eUsTRfSYMexocWBVi3VP/uzUXD8&#10;kOtw+xqeq357lNvTbp7qMFdq8hTe30B4Cv4u/ndvdJyfvcLfM/ECWf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AnM+wwAAANwAAAAPAAAAAAAAAAAAAAAAAJcCAABkcnMvZG93&#10;bnJldi54bWxQSwUGAAAAAAQABAD1AAAAhwMAAAAA&#10;" fillcolor="white [3212]" strokecolor="black [3213]" strokeweight="2pt">
                  <v:textbox>
                    <w:txbxContent>
                      <w:p w14:paraId="5ADF8BFF" w14:textId="77777777" w:rsidR="002C5ED9" w:rsidRPr="002664B2" w:rsidRDefault="002C5ED9" w:rsidP="002664B2">
                        <w:pPr>
                          <w:spacing w:after="0" w:line="240" w:lineRule="auto"/>
                          <w:jc w:val="center"/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proofErr w:type="gramStart"/>
                        <w:r w:rsidRPr="002664B2"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nitrogen</w:t>
                        </w:r>
                        <w:proofErr w:type="gramEnd"/>
                        <w:r w:rsidRPr="002664B2"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 dioxide gas (NO</w:t>
                        </w:r>
                        <w:r w:rsidRPr="002664B2"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:vertAlign w:val="subscript"/>
                            <w:lang w:val="en-US"/>
                          </w:rPr>
                          <w:t>2</w:t>
                        </w:r>
                        <w:r w:rsidRPr="002664B2"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  <w:p w14:paraId="0AD04A18" w14:textId="463ADA8F" w:rsidR="002C5ED9" w:rsidRPr="002664B2" w:rsidRDefault="002C5ED9" w:rsidP="002664B2">
                        <w:pPr>
                          <w:spacing w:after="0" w:line="240" w:lineRule="auto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664B2" w:rsidRPr="002664B2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NITROGEN AND NITRATES</w:t>
      </w:r>
    </w:p>
    <w:p w14:paraId="218A2C4E" w14:textId="77777777" w:rsidR="002664B2" w:rsidRDefault="002664B2" w:rsidP="002664B2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2664B2">
        <w:rPr>
          <w:rFonts w:ascii="Arial Narrow" w:hAnsi="Arial Narrow"/>
          <w:b/>
          <w:bCs/>
          <w:sz w:val="28"/>
          <w:szCs w:val="28"/>
          <w:lang w:val="en-US"/>
        </w:rPr>
        <w:t>Nitrate</w:t>
      </w:r>
      <w:r w:rsidRPr="002664B2">
        <w:rPr>
          <w:rFonts w:ascii="Arial Narrow" w:hAnsi="Arial Narrow"/>
          <w:sz w:val="28"/>
          <w:szCs w:val="28"/>
          <w:lang w:val="en-US"/>
        </w:rPr>
        <w:t xml:space="preserve"> fertilisers are </w:t>
      </w:r>
      <w:r w:rsidRPr="002664B2">
        <w:rPr>
          <w:rFonts w:ascii="Arial Narrow" w:hAnsi="Arial Narrow"/>
          <w:b/>
          <w:bCs/>
          <w:sz w:val="28"/>
          <w:szCs w:val="28"/>
          <w:lang w:val="en-US"/>
        </w:rPr>
        <w:t>salts</w:t>
      </w:r>
      <w:r w:rsidRPr="002664B2">
        <w:rPr>
          <w:rFonts w:ascii="Arial Narrow" w:hAnsi="Arial Narrow"/>
          <w:sz w:val="28"/>
          <w:szCs w:val="28"/>
          <w:lang w:val="en-US"/>
        </w:rPr>
        <w:t xml:space="preserve"> of </w:t>
      </w:r>
      <w:r w:rsidRPr="002664B2">
        <w:rPr>
          <w:rFonts w:ascii="Arial Narrow" w:hAnsi="Arial Narrow"/>
          <w:b/>
          <w:bCs/>
          <w:sz w:val="28"/>
          <w:szCs w:val="28"/>
          <w:lang w:val="en-US"/>
        </w:rPr>
        <w:t>NITRIC ACID (HNO</w:t>
      </w:r>
      <w:r w:rsidRPr="002664B2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3</w:t>
      </w:r>
      <w:r w:rsidRPr="002664B2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2664B2">
        <w:rPr>
          <w:rFonts w:ascii="Arial Narrow" w:hAnsi="Arial Narrow"/>
          <w:sz w:val="28"/>
          <w:szCs w:val="28"/>
          <w:lang w:val="en-US"/>
        </w:rPr>
        <w:t xml:space="preserve">. Making </w:t>
      </w:r>
      <w:r w:rsidRPr="002664B2">
        <w:rPr>
          <w:rFonts w:ascii="Arial Narrow" w:hAnsi="Arial Narrow"/>
          <w:b/>
          <w:bCs/>
          <w:sz w:val="28"/>
          <w:szCs w:val="28"/>
          <w:lang w:val="en-US"/>
        </w:rPr>
        <w:t xml:space="preserve">nitric acid </w:t>
      </w:r>
      <w:r w:rsidRPr="002664B2">
        <w:rPr>
          <w:rFonts w:ascii="Arial Narrow" w:hAnsi="Arial Narrow"/>
          <w:sz w:val="28"/>
          <w:szCs w:val="28"/>
          <w:lang w:val="en-US"/>
        </w:rPr>
        <w:t xml:space="preserve">requires the production of </w:t>
      </w:r>
      <w:r w:rsidRPr="002664B2">
        <w:rPr>
          <w:rFonts w:ascii="Arial Narrow" w:hAnsi="Arial Narrow"/>
          <w:b/>
          <w:bCs/>
          <w:sz w:val="28"/>
          <w:szCs w:val="28"/>
          <w:lang w:val="en-US"/>
        </w:rPr>
        <w:t>nitrogen dioxide gas (NO</w:t>
      </w:r>
      <w:r w:rsidRPr="002664B2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2664B2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2664B2">
        <w:rPr>
          <w:rFonts w:ascii="Arial Narrow" w:hAnsi="Arial Narrow"/>
          <w:sz w:val="28"/>
          <w:szCs w:val="28"/>
          <w:lang w:val="en-US"/>
        </w:rPr>
        <w:t>.</w:t>
      </w:r>
    </w:p>
    <w:p w14:paraId="1ED0AAB2" w14:textId="77777777" w:rsidR="002664B2" w:rsidRDefault="002664B2" w:rsidP="002664B2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4A37830D" w14:textId="65D5124D" w:rsidR="002664B2" w:rsidRPr="00F54E24" w:rsidRDefault="002664B2" w:rsidP="002664B2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F54E24">
        <w:rPr>
          <w:rFonts w:ascii="Arial Narrow" w:hAnsi="Arial Narrow"/>
          <w:b/>
          <w:sz w:val="28"/>
          <w:szCs w:val="28"/>
          <w:lang w:val="en-US"/>
        </w:rPr>
        <w:t>Nitric acid</w:t>
      </w:r>
      <w:r w:rsidRPr="00F54E24">
        <w:rPr>
          <w:rFonts w:ascii="Arial Narrow" w:hAnsi="Arial Narrow"/>
          <w:sz w:val="28"/>
          <w:szCs w:val="28"/>
          <w:lang w:val="en-US"/>
        </w:rPr>
        <w:t xml:space="preserve"> is made when </w:t>
      </w:r>
      <w:r w:rsidRPr="00F54E24">
        <w:rPr>
          <w:rFonts w:ascii="Arial Narrow" w:hAnsi="Arial Narrow"/>
          <w:b/>
          <w:sz w:val="28"/>
          <w:szCs w:val="28"/>
          <w:lang w:val="en-US"/>
        </w:rPr>
        <w:t>nitrogen dioxide gas</w:t>
      </w:r>
      <w:r w:rsidRPr="00F54E24">
        <w:rPr>
          <w:rFonts w:ascii="Arial Narrow" w:hAnsi="Arial Narrow"/>
          <w:sz w:val="28"/>
          <w:szCs w:val="28"/>
          <w:lang w:val="en-US"/>
        </w:rPr>
        <w:t xml:space="preserve"> (</w:t>
      </w:r>
      <w:r w:rsidRPr="00F54E24">
        <w:rPr>
          <w:rFonts w:ascii="Arial Narrow" w:hAnsi="Arial Narrow"/>
          <w:b/>
          <w:sz w:val="28"/>
          <w:szCs w:val="28"/>
          <w:lang w:val="en-US"/>
        </w:rPr>
        <w:t>NO</w:t>
      </w:r>
      <w:r w:rsidRPr="00F54E24">
        <w:rPr>
          <w:rFonts w:ascii="Arial Narrow" w:hAnsi="Arial Narrow"/>
          <w:b/>
          <w:sz w:val="28"/>
          <w:szCs w:val="28"/>
          <w:vertAlign w:val="subscript"/>
          <w:lang w:val="en-US"/>
        </w:rPr>
        <w:t>2</w:t>
      </w:r>
      <w:r w:rsidRPr="00F54E24">
        <w:rPr>
          <w:rFonts w:ascii="Arial Narrow" w:hAnsi="Arial Narrow"/>
          <w:sz w:val="28"/>
          <w:szCs w:val="28"/>
          <w:lang w:val="en-US"/>
        </w:rPr>
        <w:t xml:space="preserve">) is dissolved in water. </w:t>
      </w:r>
    </w:p>
    <w:p w14:paraId="3A2BF874" w14:textId="77777777" w:rsidR="002664B2" w:rsidRDefault="002664B2" w:rsidP="002664B2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089FCA8D" w14:textId="77777777" w:rsidR="002664B2" w:rsidRPr="002664B2" w:rsidRDefault="002664B2" w:rsidP="002664B2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  <w:r w:rsidRPr="00F54E24">
        <w:rPr>
          <w:rFonts w:ascii="Arial Narrow" w:hAnsi="Arial Narrow"/>
          <w:b/>
          <w:sz w:val="28"/>
          <w:szCs w:val="28"/>
          <w:lang w:val="en-US"/>
        </w:rPr>
        <w:t>Nitrogen</w:t>
      </w:r>
      <w:r w:rsidRPr="00F54E24">
        <w:rPr>
          <w:rFonts w:ascii="Arial Narrow" w:hAnsi="Arial Narrow"/>
          <w:sz w:val="28"/>
          <w:szCs w:val="28"/>
          <w:lang w:val="en-US"/>
        </w:rPr>
        <w:t xml:space="preserve"> is a very unreactive gas.  This is due to the bonding in the </w:t>
      </w:r>
      <w:r w:rsidRPr="00F54E24">
        <w:rPr>
          <w:rFonts w:ascii="Arial Narrow" w:hAnsi="Arial Narrow"/>
          <w:b/>
          <w:sz w:val="28"/>
          <w:szCs w:val="28"/>
          <w:lang w:val="en-US"/>
        </w:rPr>
        <w:t>nitrogen molecule (N</w:t>
      </w:r>
      <w:r w:rsidRPr="00F54E24">
        <w:rPr>
          <w:rFonts w:ascii="Arial Narrow" w:hAnsi="Arial Narrow"/>
          <w:b/>
          <w:sz w:val="28"/>
          <w:szCs w:val="28"/>
          <w:vertAlign w:val="subscript"/>
          <w:lang w:val="en-US"/>
        </w:rPr>
        <w:t>2</w:t>
      </w:r>
      <w:r w:rsidRPr="00F54E24">
        <w:rPr>
          <w:rFonts w:ascii="Arial Narrow" w:hAnsi="Arial Narrow"/>
          <w:b/>
          <w:sz w:val="28"/>
          <w:szCs w:val="28"/>
          <w:lang w:val="en-US"/>
        </w:rPr>
        <w:t>)</w:t>
      </w:r>
      <w:r w:rsidRPr="00F54E24">
        <w:rPr>
          <w:rFonts w:ascii="Arial Narrow" w:hAnsi="Arial Narrow"/>
          <w:sz w:val="28"/>
          <w:szCs w:val="28"/>
          <w:lang w:val="en-US"/>
        </w:rPr>
        <w:t>.</w:t>
      </w:r>
    </w:p>
    <w:p w14:paraId="43E743DF" w14:textId="0A03BCA1" w:rsidR="002664B2" w:rsidRDefault="002664B2" w:rsidP="002664B2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1"/>
        <w:gridCol w:w="3996"/>
        <w:gridCol w:w="2376"/>
        <w:gridCol w:w="1511"/>
      </w:tblGrid>
      <w:tr w:rsidR="00D91DF3" w14:paraId="3564D7C3" w14:textId="77777777" w:rsidTr="00F54E24">
        <w:tc>
          <w:tcPr>
            <w:tcW w:w="2533" w:type="dxa"/>
            <w:vAlign w:val="center"/>
          </w:tcPr>
          <w:p w14:paraId="4DAF2E35" w14:textId="082C20E1" w:rsidR="00D91DF3" w:rsidRDefault="00F54E24" w:rsidP="00F54E2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F54E24">
              <w:rPr>
                <w:rFonts w:ascii="Arial Narrow" w:hAnsi="Arial Narrow"/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1FF6061F" wp14:editId="12E21D97">
                      <wp:extent cx="1409700" cy="1373187"/>
                      <wp:effectExtent l="0" t="0" r="19050" b="17780"/>
                      <wp:docPr id="215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700" cy="1373187"/>
                                <a:chOff x="0" y="0"/>
                                <a:chExt cx="1409700" cy="1373187"/>
                              </a:xfrm>
                            </wpg:grpSpPr>
                            <wps:wsp>
                              <wps:cNvPr id="2157" name="Oval 2157"/>
                              <wps:cNvSpPr/>
                              <wps:spPr bwMode="auto">
                                <a:xfrm>
                                  <a:off x="0" y="0"/>
                                  <a:ext cx="1409700" cy="13731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6CCFF">
                                    <a:alpha val="46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01B738" w14:textId="77777777" w:rsidR="002C5ED9" w:rsidRDefault="002C5ED9" w:rsidP="00F54E2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167" name="Text Box 2167"/>
                              <wps:cNvSpPr txBox="1"/>
                              <wps:spPr bwMode="auto">
                                <a:xfrm>
                                  <a:off x="526229" y="341152"/>
                                  <a:ext cx="398145" cy="6343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2DEA51B" w14:textId="77777777" w:rsidR="002C5ED9" w:rsidRDefault="002C5ED9" w:rsidP="00F54E24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FF"/>
                                        <w:kern w:val="24"/>
                                        <w:sz w:val="80"/>
                                        <w:szCs w:val="80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s:wsp>
                              <wps:cNvPr id="2168" name="Oval 2168"/>
                              <wps:cNvSpPr/>
                              <wps:spPr>
                                <a:xfrm>
                                  <a:off x="739773" y="90155"/>
                                  <a:ext cx="131763" cy="13176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270B469" w14:textId="77777777" w:rsidR="002C5ED9" w:rsidRDefault="002C5ED9" w:rsidP="00F54E2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172" name="Oval 2172"/>
                              <wps:cNvSpPr/>
                              <wps:spPr>
                                <a:xfrm>
                                  <a:off x="1189036" y="550530"/>
                                  <a:ext cx="133350" cy="1333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C5CB14" w14:textId="77777777" w:rsidR="002C5ED9" w:rsidRDefault="002C5ED9" w:rsidP="00F54E2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173" name="Oval 2173"/>
                              <wps:cNvSpPr/>
                              <wps:spPr>
                                <a:xfrm>
                                  <a:off x="634998" y="1166480"/>
                                  <a:ext cx="133350" cy="13176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70C9B2F" w14:textId="77777777" w:rsidR="002C5ED9" w:rsidRDefault="002C5ED9" w:rsidP="00F54E2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174" name="Oval 2174"/>
                              <wps:cNvSpPr/>
                              <wps:spPr>
                                <a:xfrm>
                                  <a:off x="80961" y="612442"/>
                                  <a:ext cx="133350" cy="1317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9AA072E" w14:textId="77777777" w:rsidR="002C5ED9" w:rsidRDefault="002C5ED9" w:rsidP="00F54E2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177" name="Oval 2177"/>
                              <wps:cNvSpPr/>
                              <wps:spPr>
                                <a:xfrm>
                                  <a:off x="536573" y="91742"/>
                                  <a:ext cx="133350" cy="1333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E256E3" w14:textId="77777777" w:rsidR="002C5ED9" w:rsidRDefault="002C5ED9" w:rsidP="00F54E24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16" o:spid="_x0000_s1087" style="width:111pt;height:108.1pt;mso-position-horizontal-relative:char;mso-position-vertical-relative:line" coordsize="1409700,13731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">
                      <v:oval id="Oval 2157" o:spid="_x0000_s1088" style="position:absolute;width:1409700;height:137318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f6BxgAA&#10;AN0AAAAPAAAAZHJzL2Rvd25yZXYueG1sRI9Ba8JAFITvBf/D8gQvQTemNEp0FSkUPfRSLYi3R/aZ&#10;BLNvY3ZN4r/vFgo9DjPzDbPeDqYWHbWusqxgPotBEOdWV1wo+D59TJcgnEfWWFsmBU9ysN2MXtaY&#10;advzF3VHX4gAYZehgtL7JpPS5SUZdDPbEAfvaluDPsi2kLrFPsBNLZM4TqXBisNCiQ29l5Tfjg+j&#10;ID3f92lVR4in5eX1EUd5cys+lZqMh90KhKfB/4f/2getIJm/LeD3TXgCcvM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ff6BxgAAAN0AAAAPAAAAAAAAAAAAAAAAAJcCAABkcnMv&#10;ZG93bnJldi54bWxQSwUGAAAAAAQABAD1AAAAigMAAAAA&#10;" fillcolor="#6cf" strokecolor="black [3213]" strokeweight="2pt">
                        <v:fill opacity="30069f"/>
                        <v:textbox>
                          <w:txbxContent>
                            <w:p w14:paraId="2E01B738" w14:textId="77777777" w:rsidR="002C5ED9" w:rsidRDefault="002C5ED9" w:rsidP="00F54E2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shape id="Text Box 2167" o:spid="_x0000_s1089" type="#_x0000_t202" style="position:absolute;left:526229;top:341231;width:398145;height:672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kraWxQAA&#10;AN0AAAAPAAAAZHJzL2Rvd25yZXYueG1sRI/BasMwEETvhfyD2EAvpZHlg5u6kU0oCYTekvaS22Jt&#10;bRNrZSzVdvP1USHQ4zAzb5hNOdtOjDT41rEGtUpAEFfOtFxr+PrcP69B+IBssHNMGn7JQ1ksHjaY&#10;GzfxkcZTqEWEsM9RQxNCn0vpq4Ys+pXriaP37QaLIcqhlmbAKcJtJ9MkyaTFluNCgz29N1RdTj9W&#10;Qzbv+qePV0qna9WNfL4qFUhp/bict28gAs3hP3xvH4yGVGUv8PcmPgFZ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StpbFAAAA3QAAAA8AAAAAAAAAAAAAAAAAlwIAAGRycy9k&#10;b3ducmV2LnhtbFBLBQYAAAAABAAEAPUAAACJAwAAAAA=&#10;" filled="f" stroked="f">
                        <v:textbox style="mso-fit-shape-to-text:t" inset="0,0,0,0">
                          <w:txbxContent>
                            <w:p w14:paraId="12DEA51B" w14:textId="77777777" w:rsidR="002C5ED9" w:rsidRDefault="002C5ED9" w:rsidP="00F54E24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FF"/>
                                  <w:kern w:val="24"/>
                                  <w:sz w:val="80"/>
                                  <w:szCs w:val="80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oval id="Oval 2168" o:spid="_x0000_s1090" style="position:absolute;left:739773;top:90155;width:131763;height:1317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dgFxwQAA&#10;AN0AAAAPAAAAZHJzL2Rvd25yZXYueG1sRE/NisIwEL4LvkOYhb2IplYoUpvKIsjuYS9aH2BIxrba&#10;TGoTtb795rDg8eP7L7aj7cSDBt86VrBcJCCItTMt1wpO1X6+BuEDssHOMSl4kYdtOZ0UmBv35AM9&#10;jqEWMYR9jgqaEPpcSq8bsugXrieO3NkNFkOEQy3NgM8YbjuZJkkmLbYcGxrsadeQvh7vVkF1/vXe&#10;Hk76VWXpXd/c6jJbfyv1+TF+bUAEGsNb/O/+MQrSZRbnxjfxCcjy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XYBccEAAADdAAAADwAAAAAAAAAAAAAAAACXAgAAZHJzL2Rvd25y&#10;ZXYueG1sUEsFBgAAAAAEAAQA9QAAAIUDAAAAAA==&#10;" fillcolor="black [3213]" strokecolor="black [3213]" strokeweight="2pt">
                        <v:textbox>
                          <w:txbxContent>
                            <w:p w14:paraId="0270B469" w14:textId="77777777" w:rsidR="002C5ED9" w:rsidRDefault="002C5ED9" w:rsidP="00F54E2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172" o:spid="_x0000_s1091" style="position:absolute;left:1189036;top:550530;width:133350;height:1333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R6BGxgAA&#10;AN0AAAAPAAAAZHJzL2Rvd25yZXYueG1sRI/NasMwEITvhb6D2EIvJZHjgmPcKCEESnvoJbYfYJHW&#10;P621ci0lcd6+KgRyHGbmG2azm+0gzjT53rGC1TIBQayd6blVUFfvixyED8gGB8ek4EoedtvHhw0W&#10;xl34SOcytCJC2BeooAthLKT0uiOLfulG4ug1brIYopxaaSa8RLgdZJokmbTYc1zocKRDR/qnPFkF&#10;VfPlvT3W+lpl6Un/utfvl/xDqeenef8GItAc7uFb+9MoSFfrFP7fxCcgt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R6BGxgAAAN0AAAAPAAAAAAAAAAAAAAAAAJcCAABkcnMv&#10;ZG93bnJldi54bWxQSwUGAAAAAAQABAD1AAAAigMAAAAA&#10;" fillcolor="black [3213]" strokecolor="black [3213]" strokeweight="2pt">
                        <v:textbox>
                          <w:txbxContent>
                            <w:p w14:paraId="38C5CB14" w14:textId="77777777" w:rsidR="002C5ED9" w:rsidRDefault="002C5ED9" w:rsidP="00F54E2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173" o:spid="_x0000_s1092" style="position:absolute;left:634998;top:1166480;width:133350;height:1317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wXdxAAA&#10;AN0AAAAPAAAAZHJzL2Rvd25yZXYueG1sRI9Bi8IwFITvC/6H8AQvi6ZWUKlGkYVFD3vR+gMeybOt&#10;Ni+1iVr/vVkQPA4z8w2zXHe2FndqfeVYwXiUgCDWzlRcKDjmv8M5CB+QDdaOScGTPKxXva8lZsY9&#10;eE/3QyhEhLDPUEEZQpNJ6XVJFv3INcTRO7nWYoiyLaRp8RHhtpZpkkylxYrjQokN/ZSkL4ebVZCf&#10;/ry3+6N+5tP0pq9ucv6eb5Ua9LvNAkSgLnzC7/bOKEjHswn8v4lPQK5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sF3cQAAADdAAAADwAAAAAAAAAAAAAAAACXAgAAZHJzL2Rv&#10;d25yZXYueG1sUEsFBgAAAAAEAAQA9QAAAIgDAAAAAA==&#10;" fillcolor="black [3213]" strokecolor="black [3213]" strokeweight="2pt">
                        <v:textbox>
                          <w:txbxContent>
                            <w:p w14:paraId="170C9B2F" w14:textId="77777777" w:rsidR="002C5ED9" w:rsidRDefault="002C5ED9" w:rsidP="00F54E2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174" o:spid="_x0000_s1093" style="position:absolute;left:80961;top:612442;width:133350;height:13176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4p2pxQAA&#10;AN0AAAAPAAAAZHJzL2Rvd25yZXYueG1sRI9Bi8IwFITvC/6H8AQvi6Z2F5VqFFlY9OBF6w94JM+2&#10;2rzUJmr992ZB2OMwM98wi1Vna3Gn1leOFYxHCQhi7UzFhYJj/jucgfAB2WDtmBQ8ycNq2ftYYGbc&#10;g/d0P4RCRAj7DBWUITSZlF6XZNGPXEMcvZNrLYYo20KaFh8RbmuZJslEWqw4LpTY0E9J+nK4WQX5&#10;aee93R/1M5+kN311X+fP2UapQb9bz0EE6sJ/+N3eGgXpePoNf2/iE5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inanFAAAA3QAAAA8AAAAAAAAAAAAAAAAAlwIAAGRycy9k&#10;b3ducmV2LnhtbFBLBQYAAAAABAAEAPUAAACJAwAAAAA=&#10;" fillcolor="black [3213]" strokecolor="black [3213]" strokeweight="2pt">
                        <v:textbox>
                          <w:txbxContent>
                            <w:p w14:paraId="59AA072E" w14:textId="77777777" w:rsidR="002C5ED9" w:rsidRDefault="002C5ED9" w:rsidP="00F54E2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177" o:spid="_x0000_s1094" style="position:absolute;left:536573;top:91742;width:133350;height:1333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APexAAA&#10;AN0AAAAPAAAAZHJzL2Rvd25yZXYueG1sRI9Bi8IwFITvgv8hPMGLaGoFlWqUZWFZD160/oBH8myr&#10;zUttotZ/b4SFPQ4z8w2z3na2Fg9qfeVYwXSSgCDWzlRcKDjlP+MlCB+QDdaOScGLPGw3/d4aM+Oe&#10;fKDHMRQiQthnqKAMocmk9Loki37iGuLonV1rMUTZFtK0+IxwW8s0SebSYsVxocSGvkvS1+PdKsjP&#10;e+/t4aRf+Ty965ubXUbLX6WGg+5rBSJQF/7Df+2dUZBOFwv4vIlPQG7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AD3sQAAADdAAAADwAAAAAAAAAAAAAAAACXAgAAZHJzL2Rv&#10;d25yZXYueG1sUEsFBgAAAAAEAAQA9QAAAIgDAAAAAA==&#10;" fillcolor="black [3213]" strokecolor="black [3213]" strokeweight="2pt">
                        <v:textbox>
                          <w:txbxContent>
                            <w:p w14:paraId="6AE256E3" w14:textId="77777777" w:rsidR="002C5ED9" w:rsidRDefault="002C5ED9" w:rsidP="00F54E2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6" w:type="dxa"/>
            <w:vAlign w:val="center"/>
          </w:tcPr>
          <w:p w14:paraId="548C8391" w14:textId="4C6832C5" w:rsidR="00D91DF3" w:rsidRDefault="00F54E24" w:rsidP="00F54E2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C778F">
              <w:rPr>
                <w:rFonts w:ascii="Arial Narrow" w:hAnsi="Arial Narrow"/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3DFFDA81" wp14:editId="0795EA5F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-8255</wp:posOffset>
                      </wp:positionV>
                      <wp:extent cx="2637790" cy="466090"/>
                      <wp:effectExtent l="76200" t="25400" r="80010" b="143510"/>
                      <wp:wrapNone/>
                      <wp:docPr id="2190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37790" cy="46609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47" o:spid="_x0000_s1026" type="#_x0000_t32" style="position:absolute;margin-left:108.9pt;margin-top:-.6pt;width:207.7pt;height:36.7pt;flip:x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" strokecolor="black [3213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D91DF3" w:rsidRPr="00D91DF3">
              <w:rPr>
                <w:rFonts w:ascii="Arial Narrow" w:hAnsi="Arial Narrow"/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003FFDAE" wp14:editId="1D4D010D">
                      <wp:extent cx="2374588" cy="1374444"/>
                      <wp:effectExtent l="0" t="0" r="26035" b="16510"/>
                      <wp:docPr id="2054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4588" cy="1374444"/>
                                <a:chOff x="0" y="0"/>
                                <a:chExt cx="2374588" cy="1374444"/>
                              </a:xfrm>
                            </wpg:grpSpPr>
                            <wps:wsp>
                              <wps:cNvPr id="2055" name="Oval 2055"/>
                              <wps:cNvSpPr/>
                              <wps:spPr bwMode="auto">
                                <a:xfrm>
                                  <a:off x="964888" y="0"/>
                                  <a:ext cx="1409700" cy="13731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6CCFF">
                                    <a:alpha val="46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7491BC" w14:textId="77777777" w:rsidR="002C5ED9" w:rsidRDefault="002C5ED9" w:rsidP="00D91DF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056" name="Oval 2056"/>
                              <wps:cNvSpPr/>
                              <wps:spPr bwMode="auto">
                                <a:xfrm>
                                  <a:off x="0" y="1257"/>
                                  <a:ext cx="1409700" cy="13731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6CCFF">
                                    <a:alpha val="46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07C379" w14:textId="77777777" w:rsidR="002C5ED9" w:rsidRDefault="002C5ED9" w:rsidP="00D91DF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057" name="Text Box 2057"/>
                              <wps:cNvSpPr txBox="1"/>
                              <wps:spPr bwMode="auto">
                                <a:xfrm>
                                  <a:off x="516195" y="367927"/>
                                  <a:ext cx="396875" cy="6343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7E2BB31" w14:textId="77777777" w:rsidR="002C5ED9" w:rsidRDefault="002C5ED9" w:rsidP="00D91DF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FF"/>
                                        <w:kern w:val="24"/>
                                        <w:sz w:val="80"/>
                                        <w:szCs w:val="80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s:wsp>
                              <wps:cNvPr id="2058" name="Oval 2058"/>
                              <wps:cNvSpPr/>
                              <wps:spPr bwMode="auto">
                                <a:xfrm>
                                  <a:off x="107758" y="522144"/>
                                  <a:ext cx="131763" cy="13176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343685" w14:textId="77777777" w:rsidR="002C5ED9" w:rsidRDefault="002C5ED9" w:rsidP="00D91DF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059" name="Oval 2059"/>
                              <wps:cNvSpPr/>
                              <wps:spPr bwMode="auto">
                                <a:xfrm>
                                  <a:off x="1044684" y="451403"/>
                                  <a:ext cx="131762" cy="1333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1C5F7C" w14:textId="77777777" w:rsidR="002C5ED9" w:rsidRDefault="002C5ED9" w:rsidP="00D91DF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061" name="Oval 2061"/>
                              <wps:cNvSpPr/>
                              <wps:spPr bwMode="auto">
                                <a:xfrm>
                                  <a:off x="1048020" y="624864"/>
                                  <a:ext cx="133350" cy="1317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8809B8" w14:textId="77777777" w:rsidR="002C5ED9" w:rsidRDefault="002C5ED9" w:rsidP="00D91DF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062" name="Oval 2062"/>
                              <wps:cNvSpPr/>
                              <wps:spPr bwMode="auto">
                                <a:xfrm>
                                  <a:off x="1049427" y="808036"/>
                                  <a:ext cx="131763" cy="13176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AE97A02" w14:textId="77777777" w:rsidR="002C5ED9" w:rsidRDefault="002C5ED9" w:rsidP="00D91DF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063" name="Oval 2063"/>
                              <wps:cNvSpPr/>
                              <wps:spPr bwMode="auto">
                                <a:xfrm>
                                  <a:off x="99056" y="713105"/>
                                  <a:ext cx="133350" cy="1333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FA9856" w14:textId="77777777" w:rsidR="002C5ED9" w:rsidRDefault="002C5ED9" w:rsidP="00D91DF3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g:grpSp>
                              <wpg:cNvPr id="2066" name="Group 2066"/>
                              <wpg:cNvGrpSpPr/>
                              <wpg:grpSpPr bwMode="auto">
                                <a:xfrm>
                                  <a:off x="2166178" y="715289"/>
                                  <a:ext cx="117559" cy="119622"/>
                                  <a:chOff x="2166178" y="715289"/>
                                  <a:chExt cx="164300" cy="16718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074" name="Straight Connector 2074"/>
                                <wps:cNvCnPr/>
                                <wps:spPr>
                                  <a:xfrm flipH="1">
                                    <a:off x="2169544" y="721538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5" name="Straight Connector 2075"/>
                                <wps:cNvCnPr/>
                                <wps:spPr>
                                  <a:xfrm>
                                    <a:off x="2166178" y="715289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79" name="Group 2079"/>
                              <wpg:cNvGrpSpPr/>
                              <wpg:grpSpPr bwMode="auto">
                                <a:xfrm>
                                  <a:off x="2166641" y="525016"/>
                                  <a:ext cx="117559" cy="119622"/>
                                  <a:chOff x="2166641" y="525016"/>
                                  <a:chExt cx="164300" cy="16718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080" name="Straight Connector 2080"/>
                                <wps:cNvCnPr/>
                                <wps:spPr>
                                  <a:xfrm flipH="1">
                                    <a:off x="2170007" y="531265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1" name="Straight Connector 2081"/>
                                <wps:cNvCnPr/>
                                <wps:spPr>
                                  <a:xfrm>
                                    <a:off x="2166641" y="525016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82" name="Group 2082"/>
                              <wpg:cNvGrpSpPr/>
                              <wpg:grpSpPr bwMode="auto">
                                <a:xfrm>
                                  <a:off x="1227879" y="465862"/>
                                  <a:ext cx="117559" cy="130384"/>
                                  <a:chOff x="1227879" y="465862"/>
                                  <a:chExt cx="164300" cy="18222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083" name="Straight Connector 2083"/>
                                <wps:cNvCnPr/>
                                <wps:spPr>
                                  <a:xfrm flipH="1">
                                    <a:off x="1231245" y="487151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4" name="Straight Connector 2084"/>
                                <wps:cNvCnPr/>
                                <wps:spPr>
                                  <a:xfrm>
                                    <a:off x="1227879" y="465862"/>
                                    <a:ext cx="160935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85" name="Group 2085"/>
                              <wpg:cNvGrpSpPr/>
                              <wpg:grpSpPr bwMode="auto">
                                <a:xfrm>
                                  <a:off x="1225056" y="633894"/>
                                  <a:ext cx="117559" cy="119622"/>
                                  <a:chOff x="1225056" y="633894"/>
                                  <a:chExt cx="164300" cy="16718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087" name="Straight Connector 2087"/>
                                <wps:cNvCnPr/>
                                <wps:spPr>
                                  <a:xfrm flipH="1">
                                    <a:off x="1228422" y="640143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8" name="Straight Connector 2088"/>
                                <wps:cNvCnPr/>
                                <wps:spPr>
                                  <a:xfrm>
                                    <a:off x="1225056" y="633894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89" name="Text Box 2089"/>
                              <wps:cNvSpPr txBox="1"/>
                              <wps:spPr bwMode="auto">
                                <a:xfrm>
                                  <a:off x="1550558" y="356228"/>
                                  <a:ext cx="398780" cy="6343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DB2F8FB" w14:textId="77777777" w:rsidR="002C5ED9" w:rsidRDefault="002C5ED9" w:rsidP="00D91DF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FF"/>
                                        <w:kern w:val="24"/>
                                        <w:sz w:val="80"/>
                                        <w:szCs w:val="80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g:grpSp>
                              <wpg:cNvPr id="2090" name="Group 2090"/>
                              <wpg:cNvGrpSpPr/>
                              <wpg:grpSpPr bwMode="auto">
                                <a:xfrm>
                                  <a:off x="1223404" y="801323"/>
                                  <a:ext cx="117559" cy="119622"/>
                                  <a:chOff x="1223404" y="801323"/>
                                  <a:chExt cx="164300" cy="16718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091" name="Straight Connector 2091"/>
                                <wps:cNvCnPr/>
                                <wps:spPr>
                                  <a:xfrm flipH="1">
                                    <a:off x="1226770" y="807572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2" name="Straight Connector 2092"/>
                                <wps:cNvCnPr/>
                                <wps:spPr>
                                  <a:xfrm>
                                    <a:off x="1223404" y="801323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61" o:spid="_x0000_s1095" style="width:187pt;height:108.2pt;mso-position-horizontal-relative:char;mso-position-vertical-relative:line" coordsize="2374588,13744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">
                      <v:oval id="Oval 2055" o:spid="_x0000_s1096" style="position:absolute;left:964888;width:1409700;height:137318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AsrwxgAA&#10;AN0AAAAPAAAAZHJzL2Rvd25yZXYueG1sRI9Ba8JAFITvBf/D8gQv0uyaYgipq0hB7KGXqiDeHtln&#10;Esy+TbOrSf99t1DocZiZb5jVZrSteFDvG8caFokCQVw603Cl4XTcPecgfEA22DomDd/kYbOePK2w&#10;MG7gT3ocQiUihH2BGuoQukJKX9Zk0SeuI47e1fUWQ5R9JU2PQ4TbVqZKZdJiw3Ghxo7eaipvh7vV&#10;kJ2/9lnTzhGP+eXlruZld6s+tJ5Nx+0riEBj+A//td+NhlQtl/D7Jj4Bu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AsrwxgAAAN0AAAAPAAAAAAAAAAAAAAAAAJcCAABkcnMv&#10;ZG93bnJldi54bWxQSwUGAAAAAAQABAD1AAAAigMAAAAA&#10;" fillcolor="#6cf" strokecolor="black [3213]" strokeweight="2pt">
                        <v:fill opacity="30069f"/>
                        <v:textbox>
                          <w:txbxContent>
                            <w:p w14:paraId="4C7491BC" w14:textId="77777777" w:rsidR="002C5ED9" w:rsidRDefault="002C5ED9" w:rsidP="00D91DF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056" o:spid="_x0000_s1097" style="position:absolute;top:1257;width:1409700;height:137318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0FSHxQAA&#10;AN0AAAAPAAAAZHJzL2Rvd25yZXYueG1sRI9Bi8IwFITvwv6H8Bb2IpqoWKRrFBHEPXjRCuLt0bxt&#10;i81LbaJ2//1GEDwOM/MNM192thZ3an3lWMNoqEAQ585UXGg4ZpvBDIQPyAZrx6ThjzwsFx+9OabG&#10;PXhP90MoRISwT1FDGUKTSunzkiz6oWuIo/frWoshyraQpsVHhNtajpVKpMWK40KJDa1Lyi+Hm9WQ&#10;nK7bpKr7iNnsPLmpft5cip3WX5/d6htEoC68w6/2j9EwVtMEnm/iE5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jQVIfFAAAA3QAAAA8AAAAAAAAAAAAAAAAAlwIAAGRycy9k&#10;b3ducmV2LnhtbFBLBQYAAAAABAAEAPUAAACJAwAAAAA=&#10;" fillcolor="#6cf" strokecolor="black [3213]" strokeweight="2pt">
                        <v:fill opacity="30069f"/>
                        <v:textbox>
                          <w:txbxContent>
                            <w:p w14:paraId="2F07C379" w14:textId="77777777" w:rsidR="002C5ED9" w:rsidRDefault="002C5ED9" w:rsidP="00D91DF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shape id="Text Box 2057" o:spid="_x0000_s1098" type="#_x0000_t202" style="position:absolute;left:516265;top:368008;width:396875;height:672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H3O2xAAA&#10;AN0AAAAPAAAAZHJzL2Rvd25yZXYueG1sRI9Pi8IwFMTvC36H8AQvi6Yt+K8aRRaFxduqF2+P5tkW&#10;m5fSZNvqp98Iwh6HmfkNs972phItNa60rCCeRCCIM6tLzhVczofxAoTzyBory6TgQQ62m8HHGlNt&#10;O/6h9uRzESDsUlRQeF+nUrqsIINuYmvi4N1sY9AH2eRSN9gFuKlkEkUzabDksFBgTV8FZffTr1Ew&#10;6/f153FJSffMqpavzzj2FCs1Gva7FQhPvf8Pv9vfWkESTefwehOe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B9ztsQAAADd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57E2BB31" w14:textId="77777777" w:rsidR="002C5ED9" w:rsidRDefault="002C5ED9" w:rsidP="00D91DF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FF"/>
                                  <w:kern w:val="24"/>
                                  <w:sz w:val="80"/>
                                  <w:szCs w:val="80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oval id="Oval 2058" o:spid="_x0000_s1099" style="position:absolute;left:107758;top:522144;width:131763;height:1317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8RRwgAA&#10;AN0AAAAPAAAAZHJzL2Rvd25yZXYueG1sRE/NisIwEL4L+w5hFryITa0oUhtlEZb1sBetDzAkY1tt&#10;Jt0man37zUHw+PH9F9vBtuJOvW8cK5glKQhi7UzDlYJT+T1dgfAB2WDrmBQ8ycN28zEqMDfuwQe6&#10;H0MlYgj7HBXUIXS5lF7XZNEnriOO3Nn1FkOEfSVNj48YbluZpelSWmw4NtTY0a4mfT3erILy/Ou9&#10;PZz0s1xmN/3n5pfJ6kep8efwtQYRaAhv8cu9NwqydBHnxjfxCcj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X7xFHCAAAA3QAAAA8AAAAAAAAAAAAAAAAAlwIAAGRycy9kb3du&#10;cmV2LnhtbFBLBQYAAAAABAAEAPUAAACGAwAAAAA=&#10;" fillcolor="black [3213]" strokecolor="black [3213]" strokeweight="2pt">
                        <v:textbox>
                          <w:txbxContent>
                            <w:p w14:paraId="30343685" w14:textId="77777777" w:rsidR="002C5ED9" w:rsidRDefault="002C5ED9" w:rsidP="00D91DF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059" o:spid="_x0000_s1100" style="position:absolute;left:1044684;top:451403;width:131762;height:1333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2HKxAAA&#10;AN0AAAAPAAAAZHJzL2Rvd25yZXYueG1sRI9Bi8IwFITvwv6H8AQvsqZ2UdyuUUQQPXjR+gMeybPt&#10;2rx0m6j135sFweMwM98w82Vna3Gj1leOFYxHCQhi7UzFhYJTvvmcgfAB2WDtmBQ8yMNy8dGbY2bc&#10;nQ90O4ZCRAj7DBWUITSZlF6XZNGPXEMcvbNrLYYo20KaFu8RbmuZJslUWqw4LpTY0LokfTlerYL8&#10;vPfeHk76kU/Tq/5zX7/D2VapQb9b/YAI1IV3+NXeGQVpMvmG/zfxCcjF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rdhysQAAADdAAAADwAAAAAAAAAAAAAAAACXAgAAZHJzL2Rv&#10;d25yZXYueG1sUEsFBgAAAAAEAAQA9QAAAIgDAAAAAA==&#10;" fillcolor="black [3213]" strokecolor="black [3213]" strokeweight="2pt">
                        <v:textbox>
                          <w:txbxContent>
                            <w:p w14:paraId="5E1C5F7C" w14:textId="77777777" w:rsidR="002C5ED9" w:rsidRDefault="002C5ED9" w:rsidP="00D91DF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061" o:spid="_x0000_s1101" style="position:absolute;left:1048020;top:624864;width:133350;height:13176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adxwwAA&#10;AN0AAAAPAAAAZHJzL2Rvd25yZXYueG1sRI9Bi8IwFITvC/6H8AQvi6Z2oUg1igiih71o/QGP5NlW&#10;m5faRK3/frMgeBxm5htmseptIx7U+dqxgukkAUGsnam5VHAqtuMZCB+QDTaOScGLPKyWg68F5sY9&#10;+UCPYyhFhLDPUUEVQptL6XVFFv3EtcTRO7vOYoiyK6Xp8BnhtpFpkmTSYs1xocKWNhXp6/FuFRTn&#10;X+/t4aRfRZbe9c39XL5nO6VGw349BxGoD5/wu703CtIkm8L/m/gE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radxwwAAAN0AAAAPAAAAAAAAAAAAAAAAAJcCAABkcnMvZG93&#10;bnJldi54bWxQSwUGAAAAAAQABAD1AAAAhwMAAAAA&#10;" fillcolor="black [3213]" strokecolor="black [3213]" strokeweight="2pt">
                        <v:textbox>
                          <w:txbxContent>
                            <w:p w14:paraId="018809B8" w14:textId="77777777" w:rsidR="002C5ED9" w:rsidRDefault="002C5ED9" w:rsidP="00D91DF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062" o:spid="_x0000_s1102" style="position:absolute;left:1049427;top:808036;width:131763;height:1317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fzkGxAAA&#10;AN0AAAAPAAAAZHJzL2Rvd25yZXYueG1sRI9Bi8IwFITvC/6H8Ba8LJpaoUg1yrKw6MGLtj/gkTzb&#10;avNSm6j13xthYY/DzHzDrDaDbcWdet84VjCbJiCItTMNVwrK4neyAOEDssHWMSl4kofNevSxwty4&#10;Bx/ofgyViBD2OSqoQ+hyKb2uyaKfuo44eifXWwxR9pU0PT4i3LYyTZJMWmw4LtTY0U9N+nK8WQXF&#10;ae+9PZT6WWTpTV/d/Py12Co1/hy+lyACDeE//NfeGQVpkqXwfhOfgF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n85BsQAAADdAAAADwAAAAAAAAAAAAAAAACXAgAAZHJzL2Rv&#10;d25yZXYueG1sUEsFBgAAAAAEAAQA9QAAAIgDAAAAAA==&#10;" fillcolor="black [3213]" strokecolor="black [3213]" strokeweight="2pt">
                        <v:textbox>
                          <w:txbxContent>
                            <w:p w14:paraId="5AE97A02" w14:textId="77777777" w:rsidR="002C5ED9" w:rsidRDefault="002C5ED9" w:rsidP="00D91DF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063" o:spid="_x0000_s1103" style="position:absolute;left:99056;top:713105;width:133350;height:1333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5ydxAAA&#10;AN0AAAAPAAAAZHJzL2Rvd25yZXYueG1sRI9Bi8IwFITvC/sfwlvwsmi6FYpUo4iw6GEv2v6AR/Js&#10;q81LbaLWf28WBI/DzHzDLFaDbcWNet84VvAzSUAQa2carhSUxe94BsIHZIOtY1LwIA+r5efHAnPj&#10;7ryn2yFUIkLY56igDqHLpfS6Jot+4jri6B1dbzFE2VfS9HiPcNvKNEkyabHhuFBjR5ua9PlwtQqK&#10;45/3dl/qR5GlV31x09P3bKvU6GtYz0EEGsI7/GrvjII0yabw/yY+Abl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TOcncQAAADdAAAADwAAAAAAAAAAAAAAAACXAgAAZHJzL2Rv&#10;d25yZXYueG1sUEsFBgAAAAAEAAQA9QAAAIgDAAAAAA==&#10;" fillcolor="black [3213]" strokecolor="black [3213]" strokeweight="2pt">
                        <v:textbox>
                          <w:txbxContent>
                            <w:p w14:paraId="49FA9856" w14:textId="77777777" w:rsidR="002C5ED9" w:rsidRDefault="002C5ED9" w:rsidP="00D91DF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group id="Group 2066" o:spid="_x0000_s1104" style="position:absolute;left:2166178;top:715289;width:117559;height:119622" coordorigin="2166178,715289" coordsize="164300,167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isw9xQAAAN0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Qk8Ho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4rMPcUAAADdAAAA&#10;DwAAAAAAAAAAAAAAAACpAgAAZHJzL2Rvd25yZXYueG1sUEsFBgAAAAAEAAQA+gAAAJsDAAAAAA==&#10;">
                        <v:line id="Straight Connector 2074" o:spid="_x0000_s1105" style="position:absolute;flip:x;visibility:visible;mso-wrap-style:square" from="2169544,721538" to="2330478,8824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Vkm1MUAAADdAAAADwAAAGRycy9kb3ducmV2LnhtbESPUUvDQBCE3wX/w7FC3+zG0FaJvRYp&#10;FBSK0Kr4usmtSWhuL9ydTfz3PaHQx2FmvmGW69F26sQ+tE40PEwzUCyVM63UGj4/tvdPoEIkMdQ5&#10;YQ1/HGC9ur1ZUmHcIHs+HWKtEkRCQRqaGPsCMVQNWwpT17Mk78d5SzFJX6PxNCS47TDPsgVaaiUt&#10;NNTzpuHqePi1Gkz5Xg750bs3nO8Wc4v+G79KrSd348szqMhjvIYv7VejIc8eZ/D/Jj0BXJ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Vkm1MUAAADdAAAADwAAAAAAAAAA&#10;AAAAAAChAgAAZHJzL2Rvd25yZXYueG1sUEsFBgAAAAAEAAQA+QAAAJMDAAAAAA==&#10;" strokecolor="black [3213]" strokeweight="2.75pt"/>
                        <v:line id="Straight Connector 2075" o:spid="_x0000_s1106" style="position:absolute;visibility:visible;mso-wrap-style:square" from="2166178,715289" to="2327112,8762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7zVxsUAAADdAAAADwAAAGRycy9kb3ducmV2LnhtbESPS2vDMBCE74X8B7GB3hq5pnngRg5t&#10;SMDklhe9LtbWNrZWRlJi999XhUKOw8x8w6w3o+nEnZxvLCt4nSUgiEurG64UXM77lxUIH5A1dpZJ&#10;wQ952OSTpzVm2g58pPspVCJC2GeooA6hz6T0ZU0G/cz2xNH7ts5giNJVUjscItx0Mk2ShTTYcFyo&#10;sadtTWV7uhkFy/m5eCsW1/32sLNfrv0cDulQKfU8HT/eQQQawyP83y60gjRZzuHvTXwCMv8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7zVxsUAAADdAAAADwAAAAAAAAAA&#10;AAAAAAChAgAAZHJzL2Rvd25yZXYueG1sUEsFBgAAAAAEAAQA+QAAAJMDAAAAAA==&#10;" strokecolor="black [3213]" strokeweight="2.75pt"/>
                      </v:group>
                      <v:group id="Group 2079" o:spid="_x0000_s1107" style="position:absolute;left:2166641;top:525016;width:117559;height:119622" coordorigin="2166641,525016" coordsize="164300,167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zM6SxgAAAN0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nE0f4fn&#10;m/AE5Po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/MzpLGAAAA3QAA&#10;AA8AAAAAAAAAAAAAAAAAqQIAAGRycy9kb3ducmV2LnhtbFBLBQYAAAAABAAEAPoAAACcAwAAAAA=&#10;">
                        <v:line id="Straight Connector 2080" o:spid="_x0000_s1108" style="position:absolute;flip:x;visibility:visible;mso-wrap-style:square" from="2170007,531265" to="2330941,69219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7dQ8MEAAADdAAAADwAAAGRycy9kb3ducmV2LnhtbERPS2vCQBC+F/oflil4q5MGFImuIkKh&#10;hVKoD7xOsmMSzM6G3a2J/757KHj8+N6rzWg7dWMfWica3qYZKJbKmVZqDcfD++sCVIgkhjonrOHO&#10;ATbr56cVFcYN8sO3faxVCpFQkIYmxr5ADFXDlsLU9SyJuzhvKSboazSehhRuO8yzbI6WWkkNDfW8&#10;a7i67n+tBlN+l0N+9e4TZ1/zmUV/xlOp9eRl3C5BRR7jQ/zv/jAa8myR9qc36Qng+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bt1DwwQAAAN0AAAAPAAAAAAAAAAAAAAAA&#10;AKECAABkcnMvZG93bnJldi54bWxQSwUGAAAAAAQABAD5AAAAjwMAAAAA&#10;" strokecolor="black [3213]" strokeweight="2.75pt"/>
                        <v:line id="Straight Connector 2081" o:spid="_x0000_s1109" style="position:absolute;visibility:visible;mso-wrap-style:square" from="2166641,525016" to="2327575,6859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VKj4sUAAADdAAAADwAAAGRycy9kb3ducmV2LnhtbESPT4vCMBTE74LfITxhb5padlW6RnFl&#10;heLNf+z10TzbYvNSkqztfvuNIHgcZuY3zHLdm0bcyfnasoLpJAFBXFhdc6ngfNqNFyB8QNbYWCYF&#10;f+RhvRoOlphp2/GB7sdQighhn6GCKoQ2k9IXFRn0E9sSR+9qncEQpSuldthFuGlkmiQzabDmuFBh&#10;S9uKitvx1yiYf5zy93x22W333/bH3b66fdqVSr2N+s0niEB9eIWf7VwrSJPFFB5v4hOQq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VKj4sUAAADdAAAADwAAAAAAAAAA&#10;AAAAAAChAgAAZHJzL2Rvd25yZXYueG1sUEsFBgAAAAAEAAQA+QAAAJMDAAAAAA==&#10;" strokecolor="black [3213]" strokeweight="2.75pt"/>
                      </v:group>
                      <v:group id="Group 2082" o:spid="_x0000_s1110" style="position:absolute;left:1227879;top:465862;width:117559;height:130384" coordorigin="1227879,465862" coordsize="164300,1822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vSzExQAAAN0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Ek0T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L0sxMUAAADdAAAA&#10;DwAAAAAAAAAAAAAAAACpAgAAZHJzL2Rvd25yZXYueG1sUEsFBgAAAAAEAAQA+gAAAJsDAAAAAA==&#10;">
                        <v:line id="Straight Connector 2083" o:spid="_x0000_s1111" style="position:absolute;flip:x;visibility:visible;mso-wrap-style:square" from="1231245,487151" to="1392179,6480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2XOh8UAAADdAAAADwAAAGRycy9kb3ducmV2LnhtbESPUWvCQBCE3wv9D8cW+lY3TVEkeooU&#10;Ci2Ugtri6ya3JsHcXri7mvTf9wTBx2FmvmGW69F26sw+tE40PE8yUCyVM63UGr73b09zUCGSGOqc&#10;sIY/DrBe3d8tqTBukC2fd7FWCSKhIA1NjH2BGKqGLYWJ61mSd3TeUkzS12g8DQluO8yzbIaWWkkL&#10;DfX82nB12v1aDab8Kof85N0HTj9nU4v+gD+l1o8P42YBKvIYb+Fr+91oyLP5C1zepCeAq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K2XOh8UAAADdAAAADwAAAAAAAAAA&#10;AAAAAAChAgAAZHJzL2Rvd25yZXYueG1sUEsFBgAAAAAEAAQA+QAAAJMDAAAAAA==&#10;" strokecolor="black [3213]" strokeweight="2.75pt"/>
                        <v:line id="Straight Connector 2084" o:spid="_x0000_s1112" style="position:absolute;visibility:visible;mso-wrap-style:square" from="1227879,465862" to="1388814,6267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SUAesUAAADdAAAADwAAAGRycy9kb3ducmV2LnhtbESPQWvCQBSE70L/w/IKvenGYFWiq6hU&#10;CN4aFa+P7DMJZt+G3a1J/323UOhxmJlvmPV2MK14kvONZQXTSQKCuLS64UrB5XwcL0H4gKyxtUwK&#10;vsnDdvMyWmOmbc+f9CxCJSKEfYYK6hC6TEpf1mTQT2xHHL27dQZDlK6S2mEf4aaVaZLMpcGG40KN&#10;HR1qKh/Fl1GweD/ns3x+PR5OH/bmHvv+lPaVUm+vw24FItAQ/sN/7VwrSJPlDH7fxCcgN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SUAesUAAADdAAAADwAAAAAAAAAA&#10;AAAAAAChAgAAZHJzL2Rvd25yZXYueG1sUEsFBgAAAAAEAAQA+QAAAJMDAAAAAA==&#10;" strokecolor="black [3213]" strokeweight="2.75pt"/>
                      </v:group>
                      <v:group id="Group 2085" o:spid="_x0000_s1113" style="position:absolute;left:1225056;top:633894;width:117559;height:119622" coordorigin="1225056,633894" coordsize="164300,167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1S0sMUAAADdAAAA&#10;DwAAAAAAAAAAAAAAAACpAgAAZHJzL2Rvd25yZXYueG1sUEsFBgAAAAAEAAQA+gAAAJsDAAAAAA==&#10;">
                        <v:line id="Straight Connector 2087" o:spid="_x0000_s1114" style="position:absolute;flip:x;visibility:visible;mso-wrap-style:square" from="1228422,640143" to="1389356,80107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F7IhMUAAADdAAAADwAAAGRycy9kb3ducmV2LnhtbESPUUvDQBCE3wX/w7GCb3ZjoDWkvZYi&#10;CAoitFX6usltk9DcXrg7m/jvPaHg4zAz3zCrzWR7dWEfOicaHmcZKJbamU4aDZ+Hl4cCVIgkhnon&#10;rOGHA2zWtzcrKo0bZceXfWxUgkgoSUMb41AihrplS2HmBpbknZy3FJP0DRpPY4LbHvMsW6ClTtJC&#10;SwM/t1yf999Wg6k+qjE/e/eG8/fF3KI/4lel9f3dtF2CijzF//C1/Wo05FnxBH9v0hPA9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F7IhMUAAADdAAAADwAAAAAAAAAA&#10;AAAAAAChAgAAZHJzL2Rvd25yZXYueG1sUEsFBgAAAAAEAAQA+QAAAJMDAAAAAA==&#10;" strokecolor="black [3213]" strokeweight="2.75pt"/>
                        <v:line id="Straight Connector 2088" o:spid="_x0000_s1115" style="position:absolute;visibility:visible;mso-wrap-style:square" from="1225056,633894" to="1385990,7948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GgKf8EAAADdAAAADwAAAGRycy9kb3ducmV2LnhtbERPy4rCMBTdD/gP4QruxtTiqFSjqCgU&#10;d+MDt5fm2habm5JE2/n7yWJglofzXm1604g3OV9bVjAZJyCIC6trLhVcL8fPBQgfkDU2lknBD3nY&#10;rAcfK8y07fib3udQihjCPkMFVQhtJqUvKjLox7YljtzDOoMhQldK7bCL4aaRaZLMpMGaY0OFLe0r&#10;Kp7nl1Ew/7rk03x2O+5PB3t3z113SrtSqdGw3y5BBOrDv/jPnWsFabKIc+Ob+ATk+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4aAp/wQAAAN0AAAAPAAAAAAAAAAAAAAAA&#10;AKECAABkcnMvZG93bnJldi54bWxQSwUGAAAAAAQABAD5AAAAjwMAAAAA&#10;" strokecolor="black [3213]" strokeweight="2.75pt"/>
                      </v:group>
                      <v:shape id="Text Box 2089" o:spid="_x0000_s1116" type="#_x0000_t202" style="position:absolute;left:1550769;top:356307;width:398780;height:672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rG4YwwAA&#10;AN0AAAAPAAAAZHJzL2Rvd25yZXYueG1sRI/NqsIwFIT3gu8QjuBGNG0Xor1GuYiCuPNn4+7QnNuW&#10;25yUJrbVpzeC4HKYmW+Y1aY3lWipcaVlBfEsAkGcWV1yruB62U8XIJxH1lhZJgUPcrBZDwcrTLXt&#10;+ETt2eciQNilqKDwvk6ldFlBBt3M1sTB+7ONQR9kk0vdYBfgppJJFM2lwZLDQoE1bQvK/s93o2De&#10;7+rJcUlJ98yqlm/POPYUKzUe9b8/IDz1/hv+tA9aQRItlvB+E56AX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rG4YwwAAAN0AAAAPAAAAAAAAAAAAAAAAAJcCAABkcnMvZG93&#10;bnJldi54bWxQSwUGAAAAAAQABAD1AAAAhwMAAAAA&#10;" filled="f" stroked="f">
                        <v:textbox style="mso-fit-shape-to-text:t" inset="0,0,0,0">
                          <w:txbxContent>
                            <w:p w14:paraId="2DB2F8FB" w14:textId="77777777" w:rsidR="002C5ED9" w:rsidRDefault="002C5ED9" w:rsidP="00D91DF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FF"/>
                                  <w:kern w:val="24"/>
                                  <w:sz w:val="80"/>
                                  <w:szCs w:val="80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group id="Group 2090" o:spid="_x0000_s1117" style="position:absolute;left:1223404;top:801323;width:117559;height:119622" coordorigin="1223404,801323" coordsize="164300,167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+oH1xAAAAN0AAAAP&#10;AAAAAAAAAAAAAAAAAKkCAABkcnMvZG93bnJldi54bWxQSwUGAAAAAAQABAD6AAAAmgMAAAAA&#10;">
                        <v:line id="Straight Connector 2091" o:spid="_x0000_s1118" style="position:absolute;flip:x;visibility:visible;mso-wrap-style:square" from="1226770,807572" to="1387704,96850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SJjtsUAAADdAAAADwAAAGRycy9kb3ducmV2LnhtbESPUUvDQBCE3wv+h2MF35pNAy019lpE&#10;EBREaKv4usmtSWhuL9ydTfz3nlDo4zAz3zCb3WR7dWYfOicaFlkOiqV2ppNGw8fxeb4GFSKJod4J&#10;a/jlALvtzWxDpXGj7Pl8iI1KEAklaWhjHErEULdsKWRuYEnet/OWYpK+QeNpTHDbY5HnK7TUSVpo&#10;aeCnluvT4cdqMNV7NRYn715x+bZaWvRf+FlpfXc7PT6AijzFa/jSfjEaivx+Af9v0hPA7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SJjtsUAAADdAAAADwAAAAAAAAAA&#10;AAAAAAChAgAAZHJzL2Rvd25yZXYueG1sUEsFBgAAAAAEAAQA+QAAAJMDAAAAAA==&#10;" strokecolor="black [3213]" strokeweight="2.75pt"/>
                        <v:line id="Straight Connector 2092" o:spid="_x0000_s1119" style="position:absolute;visibility:visible;mso-wrap-style:square" from="1223404,801323" to="1384338,96225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FmrSMUAAADdAAAADwAAAGRycy9kb3ducmV2LnhtbESPT2vCQBTE70K/w/IKvdWNoVqNrtJK&#10;heCt/sHrI/tMgtm3YXdr4rd3hYLHYWZ+wyxWvWnElZyvLSsYDRMQxIXVNZcKDvvN+xSED8gaG8uk&#10;4EYeVsuXwQIzbTv+pesulCJC2GeooAqhzaT0RUUG/dC2xNE7W2cwROlKqR12EW4amSbJRBqsOS5U&#10;2NK6ouKy+zMKPsf7/COfHDfr7Y89uct3t027Uqm31/5rDiJQH57h/3auFaTJLIXHm/gE5PIO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FmrSMUAAADdAAAADwAAAAAAAAAA&#10;AAAAAAChAgAAZHJzL2Rvd25yZXYueG1sUEsFBgAAAAAEAAQA+QAAAJMDAAAAAA==&#10;" strokecolor="black [3213]" strokeweight="2.7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9" w:type="dxa"/>
            <w:vAlign w:val="center"/>
          </w:tcPr>
          <w:p w14:paraId="2DA02320" w14:textId="1E780296" w:rsidR="00D91DF3" w:rsidRDefault="00F54E24" w:rsidP="00D91DF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C778F">
              <w:rPr>
                <w:rFonts w:ascii="Arial Narrow" w:hAnsi="Arial Narrow"/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6B956ACE" wp14:editId="2E2E0E97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-368935</wp:posOffset>
                      </wp:positionV>
                      <wp:extent cx="855980" cy="518160"/>
                      <wp:effectExtent l="50800" t="25400" r="83820" b="116840"/>
                      <wp:wrapNone/>
                      <wp:docPr id="2178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5980" cy="51816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Straight Arrow Connector 47" o:spid="_x0000_s1026" type="#_x0000_t32" style="position:absolute;margin-left:51.35pt;margin-top:-29pt;width:67.4pt;height:40.8pt;flip:x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" strokecolor="black [3213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D91DF3" w:rsidRPr="00D91DF3">
              <w:rPr>
                <w:rFonts w:ascii="Arial Narrow" w:hAnsi="Arial Narrow"/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5786E294" wp14:editId="37F2798B">
                      <wp:extent cx="1297331" cy="642294"/>
                      <wp:effectExtent l="0" t="0" r="0" b="0"/>
                      <wp:docPr id="2093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331" cy="642294"/>
                                <a:chOff x="0" y="0"/>
                                <a:chExt cx="1297331" cy="642294"/>
                              </a:xfrm>
                            </wpg:grpSpPr>
                            <wps:wsp>
                              <wps:cNvPr id="2094" name="Text Box 2094"/>
                              <wps:cNvSpPr txBox="1"/>
                              <wps:spPr bwMode="auto">
                                <a:xfrm>
                                  <a:off x="0" y="0"/>
                                  <a:ext cx="438150" cy="6343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DE58CE8" w14:textId="77777777" w:rsidR="002C5ED9" w:rsidRDefault="002C5ED9" w:rsidP="00D91DF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FF"/>
                                        <w:kern w:val="24"/>
                                        <w:sz w:val="80"/>
                                        <w:szCs w:val="80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s:wsp>
                              <wps:cNvPr id="2095" name="Text Box 2095"/>
                              <wps:cNvSpPr txBox="1"/>
                              <wps:spPr bwMode="auto">
                                <a:xfrm>
                                  <a:off x="859181" y="7929"/>
                                  <a:ext cx="438150" cy="6343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A5B63F1" w14:textId="77777777" w:rsidR="002C5ED9" w:rsidRDefault="002C5ED9" w:rsidP="00D91DF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FF"/>
                                        <w:kern w:val="24"/>
                                        <w:sz w:val="80"/>
                                        <w:szCs w:val="80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s:wsp>
                              <wps:cNvPr id="2096" name="Straight Connector 2096"/>
                              <wps:cNvCnPr/>
                              <wps:spPr bwMode="auto">
                                <a:xfrm>
                                  <a:off x="432170" y="215960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7" name="Straight Connector 2097"/>
                              <wps:cNvCnPr/>
                              <wps:spPr bwMode="auto">
                                <a:xfrm>
                                  <a:off x="434975" y="326825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98" name="Straight Connector 2098"/>
                              <wps:cNvCnPr/>
                              <wps:spPr bwMode="auto">
                                <a:xfrm>
                                  <a:off x="429258" y="439002"/>
                                  <a:ext cx="38100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54" o:spid="_x0000_s1120" style="width:102.15pt;height:53.55pt;mso-position-horizontal-relative:char;mso-position-vertical-relative:line" coordsize="1297383,6803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">
                      <v:shape id="Text Box 2094" o:spid="_x0000_s1121" type="#_x0000_t202" style="position:absolute;width:438150;height:672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dFdbxAAA&#10;AN0AAAAPAAAAZHJzL2Rvd25yZXYueG1sRI9Bi8IwFITvC/6H8Ba8LJq2iNiuUUQUxNuqF2+P5m1b&#10;tnkpTWyrv94Iwh6HmfmGWa4HU4uOWldZVhBPIxDEudUVFwou5/1kAcJ5ZI21ZVJwJwfr1ehjiZm2&#10;Pf9Qd/KFCBB2GSoovW8yKV1ekkE3tQ1x8H5ta9AH2RZSt9gHuKllEkVzabDisFBiQ9uS8r/TzSiY&#10;D7vm65hS0j/yuuPrI449xUqNP4fNNwhPg/8Pv9sHrSCJ0hm83oQn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3RXW8QAAADd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3DE58CE8" w14:textId="77777777" w:rsidR="002C5ED9" w:rsidRDefault="002C5ED9" w:rsidP="00D91DF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FF"/>
                                  <w:kern w:val="24"/>
                                  <w:sz w:val="80"/>
                                  <w:szCs w:val="80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 Box 2095" o:spid="_x0000_s1122" type="#_x0000_t202" style="position:absolute;left:859233;top:7933;width:438150;height:672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OPLAxAAA&#10;AN0AAAAPAAAAZHJzL2Rvd25yZXYueG1sRI9Bi8IwFITvC/6H8Ba8LJq2oNiuUUQUxNuqF2+P5m1b&#10;tnkpTWyrv94Iwh6HmfmGWa4HU4uOWldZVhBPIxDEudUVFwou5/1kAcJ5ZI21ZVJwJwfr1ehjiZm2&#10;Pf9Qd/KFCBB2GSoovW8yKV1ekkE3tQ1x8H5ta9AH2RZSt9gHuKllEkVzabDisFBiQ9uS8r/TzSiY&#10;D7vm65hS0j/yuuPrI449xUqNP4fNNwhPg/8Pv9sHrSCJ0hm83oQn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DjywMQAAADd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2A5B63F1" w14:textId="77777777" w:rsidR="002C5ED9" w:rsidRDefault="002C5ED9" w:rsidP="00D91DF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FF"/>
                                  <w:kern w:val="24"/>
                                  <w:sz w:val="80"/>
                                  <w:szCs w:val="80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line id="Straight Connector 2096" o:spid="_x0000_s1123" style="position:absolute;visibility:visible;mso-wrap-style:square" from="432170,215960" to="813170,2159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J4GUMMAAADdAAAADwAAAGRycy9kb3ducmV2LnhtbESPQWvCQBSE74X+h+UVvNWNOWgaXUVa&#10;A6WXovUHPLLPbDD7NmSfGv99tyD0OMzMN8xqM/pOXWmIbWADs2kGirgOtuXGwPGnei1ARUG22AUm&#10;A3eKsFk/P62wtOHGe7oepFEJwrFEA06kL7WOtSOPcRp64uSdwuBRkhwabQe8JbjvdJ5lc+2x5bTg&#10;sKd3R/X5cPEGZF8XxffCV7ngx6665Lz7cmzM5GXcLkEJjfIffrQ/rYE8e5vD35v0BPT6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yeBlDDAAAA3QAAAA8AAAAAAAAAAAAA&#10;AAAAoQIAAGRycy9kb3ducmV2LnhtbFBLBQYAAAAABAAEAPkAAACRAwAAAAA=&#10;" strokecolor="black [3213]" strokeweight="3pt"/>
                      <v:line id="Straight Connector 2097" o:spid="_x0000_s1124" style="position:absolute;visibility:visible;mso-wrap-style:square" from="434975,326825" to="815975,3268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9Kjy8QAAADdAAAADwAAAGRycy9kb3ducmV2LnhtbESPwWrDMBBE74X+g9hCb41cHxrHjRJK&#10;G0PJJcTpByzWxjKxVsbaJO7fV4VAjsPMvGGW68n36kJj7AIbeJ1loIibYDtuDfwcqpcCVBRki31g&#10;MvBLEdarx4clljZceU+XWlqVIBxLNOBEhlLr2DjyGGdhIE7eMYweJcmx1XbEa4L7XudZ9qY9dpwW&#10;HA706ag51WdvQPZNUezmvsoFvzbVOefN1rExz0/TxzsooUnu4Vv72xrIs8Uc/t+kJ6BX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D0qPLxAAAAN0AAAAPAAAAAAAAAAAA&#10;AAAAAKECAABkcnMvZG93bnJldi54bWxQSwUGAAAAAAQABAD5AAAAkgMAAAAA&#10;" strokecolor="black [3213]" strokeweight="3pt"/>
                      <v:line id="Straight Connector 2098" o:spid="_x0000_s1125" style="position:absolute;visibility:visible;mso-wrap-style:square" from="429258,439002" to="810258,4390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k03ucAAAADdAAAADwAAAGRycy9kb3ducmV2LnhtbERPzWrCQBC+F3yHZQRvddMcbIyuUtRA&#10;6aX48wBDdpoNzc6G7Kjx7d1DoceP73+9HX2nbjTENrCBt3kGirgOtuXGwOVcvRagoiBb7AKTgQdF&#10;2G4mL2ssbbjzkW4naVQK4ViiASfSl1rH2pHHOA89ceJ+wuBREhwabQe8p3Df6TzLFtpjy6nBYU87&#10;R/Xv6eoNyLEuiu93X+WC+0N1zfnw5diY2XT8WIESGuVf/Of+tAbybJnmpjfpCejNE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JNN7nAAAAA3QAAAA8AAAAAAAAAAAAAAAAA&#10;oQIAAGRycy9kb3ducmV2LnhtbFBLBQYAAAAABAAEAPkAAACOAwAAAAA=&#10;" strokecolor="black [3213]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26" w:type="dxa"/>
          </w:tcPr>
          <w:p w14:paraId="7370471B" w14:textId="0D5F5CCE" w:rsidR="00D91DF3" w:rsidRPr="00D91DF3" w:rsidRDefault="00D91DF3" w:rsidP="002664B2">
            <w:pPr>
              <w:spacing w:after="0" w:line="240" w:lineRule="auto"/>
              <w:rPr>
                <w:rFonts w:ascii="Arial Narrow" w:hAnsi="Arial Narrow"/>
                <w:bCs/>
                <w:sz w:val="24"/>
                <w:szCs w:val="24"/>
              </w:rPr>
            </w:pPr>
            <w:r w:rsidRPr="00D91DF3">
              <w:rPr>
                <w:rFonts w:ascii="Arial Narrow" w:hAnsi="Arial Narrow"/>
                <w:bCs/>
                <w:sz w:val="24"/>
                <w:szCs w:val="24"/>
                <w:lang w:val="en-US"/>
              </w:rPr>
              <w:t>Triple covalent bond requires a large amount of energy to break to allow nitrogen atoms to bond to other atoms.</w:t>
            </w:r>
          </w:p>
        </w:tc>
      </w:tr>
      <w:tr w:rsidR="00D91DF3" w14:paraId="543E04C4" w14:textId="77777777" w:rsidTr="00F54E24">
        <w:tc>
          <w:tcPr>
            <w:tcW w:w="2533" w:type="dxa"/>
          </w:tcPr>
          <w:p w14:paraId="1C0FA7B8" w14:textId="77777777" w:rsidR="00D91DF3" w:rsidRPr="000D116F" w:rsidRDefault="00D91DF3" w:rsidP="00D91DF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D116F">
              <w:rPr>
                <w:rFonts w:ascii="Arial Narrow" w:hAnsi="Arial Narrow"/>
                <w:b/>
                <w:bCs/>
                <w:sz w:val="32"/>
                <w:szCs w:val="32"/>
                <w:lang w:val="en-US"/>
              </w:rPr>
              <w:t>nitrogen atom</w:t>
            </w:r>
          </w:p>
          <w:p w14:paraId="084EBDC9" w14:textId="6C5C6514" w:rsidR="00D91DF3" w:rsidRPr="00D91DF3" w:rsidRDefault="00D91DF3" w:rsidP="00D91DF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0D116F">
              <w:rPr>
                <w:rFonts w:ascii="Arial Narrow" w:hAnsi="Arial Narrow"/>
                <w:b/>
                <w:bCs/>
                <w:sz w:val="32"/>
                <w:szCs w:val="32"/>
                <w:lang w:val="en-US"/>
              </w:rPr>
              <w:t>2,5</w:t>
            </w:r>
          </w:p>
        </w:tc>
        <w:tc>
          <w:tcPr>
            <w:tcW w:w="3976" w:type="dxa"/>
          </w:tcPr>
          <w:p w14:paraId="75F585F1" w14:textId="77777777" w:rsidR="00D91DF3" w:rsidRPr="000D116F" w:rsidRDefault="00D91DF3" w:rsidP="00D91DF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D116F">
              <w:rPr>
                <w:rFonts w:ascii="Arial Narrow" w:hAnsi="Arial Narrow"/>
                <w:b/>
                <w:bCs/>
                <w:sz w:val="32"/>
                <w:szCs w:val="32"/>
                <w:lang w:val="en-US"/>
              </w:rPr>
              <w:t>nitrogen molecule</w:t>
            </w:r>
          </w:p>
          <w:p w14:paraId="672061DD" w14:textId="77777777" w:rsidR="00D91DF3" w:rsidRPr="000D116F" w:rsidRDefault="00D91DF3" w:rsidP="00D91DF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0D116F">
              <w:rPr>
                <w:rFonts w:ascii="Arial Narrow" w:hAnsi="Arial Narrow"/>
                <w:b/>
                <w:bCs/>
                <w:sz w:val="32"/>
                <w:szCs w:val="32"/>
                <w:lang w:val="en-US"/>
              </w:rPr>
              <w:t>N</w:t>
            </w:r>
            <w:r w:rsidRPr="000D116F">
              <w:rPr>
                <w:rFonts w:ascii="Arial Narrow" w:hAnsi="Arial Narrow"/>
                <w:b/>
                <w:bCs/>
                <w:sz w:val="32"/>
                <w:szCs w:val="32"/>
                <w:vertAlign w:val="subscript"/>
                <w:lang w:val="en-US"/>
              </w:rPr>
              <w:t>2</w:t>
            </w:r>
          </w:p>
          <w:p w14:paraId="4FD3786C" w14:textId="46FADA0F" w:rsidR="00D91DF3" w:rsidRPr="00D91DF3" w:rsidRDefault="00D91DF3" w:rsidP="00D91DF3">
            <w:pPr>
              <w:spacing w:after="0" w:line="240" w:lineRule="auto"/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379" w:type="dxa"/>
            <w:vAlign w:val="center"/>
          </w:tcPr>
          <w:p w14:paraId="7EBFAE1B" w14:textId="77777777" w:rsidR="00D91DF3" w:rsidRPr="00D91DF3" w:rsidRDefault="00D91DF3" w:rsidP="00D91DF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26" w:type="dxa"/>
          </w:tcPr>
          <w:p w14:paraId="1A875113" w14:textId="77777777" w:rsidR="00D91DF3" w:rsidRPr="00D91DF3" w:rsidRDefault="00D91DF3" w:rsidP="002664B2">
            <w:pPr>
              <w:spacing w:after="0" w:line="240" w:lineRule="auto"/>
              <w:rPr>
                <w:rFonts w:ascii="Arial Narrow" w:hAnsi="Arial Narrow"/>
                <w:bCs/>
                <w:sz w:val="24"/>
                <w:szCs w:val="24"/>
                <w:lang w:val="en-US"/>
              </w:rPr>
            </w:pPr>
          </w:p>
        </w:tc>
      </w:tr>
    </w:tbl>
    <w:p w14:paraId="54EE94E8" w14:textId="7B6E1AFA" w:rsidR="00F54E24" w:rsidRPr="00F54E24" w:rsidRDefault="00F54E24" w:rsidP="00F54E24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F54E24">
        <w:rPr>
          <w:rFonts w:ascii="Arial Narrow" w:hAnsi="Arial Narrow"/>
          <w:sz w:val="28"/>
          <w:szCs w:val="28"/>
          <w:lang w:val="en-US"/>
        </w:rPr>
        <w:lastRenderedPageBreak/>
        <w:t xml:space="preserve">Reacting </w:t>
      </w:r>
      <w:r w:rsidRPr="00F54E24">
        <w:rPr>
          <w:rFonts w:ascii="Arial Narrow" w:hAnsi="Arial Narrow"/>
          <w:b/>
          <w:sz w:val="28"/>
          <w:szCs w:val="28"/>
          <w:lang w:val="en-US"/>
        </w:rPr>
        <w:t>nitrogen</w:t>
      </w:r>
      <w:r w:rsidRPr="00F54E24">
        <w:rPr>
          <w:rFonts w:ascii="Arial Narrow" w:hAnsi="Arial Narrow"/>
          <w:sz w:val="28"/>
          <w:szCs w:val="28"/>
          <w:lang w:val="en-US"/>
        </w:rPr>
        <w:t xml:space="preserve"> with </w:t>
      </w:r>
      <w:r w:rsidRPr="00F54E24">
        <w:rPr>
          <w:rFonts w:ascii="Arial Narrow" w:hAnsi="Arial Narrow"/>
          <w:b/>
          <w:sz w:val="28"/>
          <w:szCs w:val="28"/>
          <w:lang w:val="en-US"/>
        </w:rPr>
        <w:t>oxygen</w:t>
      </w:r>
      <w:r w:rsidRPr="00F54E24">
        <w:rPr>
          <w:rFonts w:ascii="Arial Narrow" w:hAnsi="Arial Narrow"/>
          <w:sz w:val="28"/>
          <w:szCs w:val="28"/>
          <w:lang w:val="en-US"/>
        </w:rPr>
        <w:t xml:space="preserve"> to produce </w:t>
      </w:r>
      <w:r w:rsidRPr="00F54E24">
        <w:rPr>
          <w:rFonts w:ascii="Arial Narrow" w:hAnsi="Arial Narrow"/>
          <w:b/>
          <w:sz w:val="28"/>
          <w:szCs w:val="28"/>
          <w:lang w:val="en-US"/>
        </w:rPr>
        <w:t>nitrogen dioxide</w:t>
      </w:r>
      <w:r w:rsidRPr="00F54E24">
        <w:rPr>
          <w:rFonts w:ascii="Arial Narrow" w:hAnsi="Arial Narrow"/>
          <w:sz w:val="28"/>
          <w:szCs w:val="28"/>
          <w:lang w:val="en-US"/>
        </w:rPr>
        <w:t xml:space="preserve"> is not an economic method as the reaction requires a huge amount of energy and is very slow.  Another route to producing </w:t>
      </w:r>
      <w:r w:rsidRPr="00F54E24">
        <w:rPr>
          <w:rFonts w:ascii="Arial Narrow" w:hAnsi="Arial Narrow"/>
          <w:b/>
          <w:sz w:val="28"/>
          <w:szCs w:val="28"/>
          <w:lang w:val="en-US"/>
        </w:rPr>
        <w:t>nitrogen dioxide</w:t>
      </w:r>
      <w:r w:rsidRPr="00F54E24">
        <w:rPr>
          <w:rFonts w:ascii="Arial Narrow" w:hAnsi="Arial Narrow"/>
          <w:sz w:val="28"/>
          <w:szCs w:val="28"/>
          <w:lang w:val="en-US"/>
        </w:rPr>
        <w:t xml:space="preserve"> was found using </w:t>
      </w:r>
      <w:r w:rsidRPr="000D116F">
        <w:rPr>
          <w:rFonts w:ascii="Arial Narrow" w:hAnsi="Arial Narrow"/>
          <w:b/>
          <w:sz w:val="28"/>
          <w:szCs w:val="28"/>
          <w:lang w:val="en-US"/>
        </w:rPr>
        <w:t>ammonia</w:t>
      </w:r>
      <w:r w:rsidRPr="00F54E24">
        <w:rPr>
          <w:rFonts w:ascii="Arial Narrow" w:hAnsi="Arial Narrow"/>
          <w:sz w:val="28"/>
          <w:szCs w:val="28"/>
          <w:lang w:val="en-US"/>
        </w:rPr>
        <w:t xml:space="preserve"> (</w:t>
      </w:r>
      <w:r w:rsidRPr="000D116F">
        <w:rPr>
          <w:rFonts w:ascii="Arial Narrow" w:hAnsi="Arial Narrow"/>
          <w:b/>
          <w:sz w:val="28"/>
          <w:szCs w:val="28"/>
          <w:lang w:val="en-US"/>
        </w:rPr>
        <w:t>NH</w:t>
      </w:r>
      <w:r w:rsidRPr="000D116F">
        <w:rPr>
          <w:rFonts w:ascii="Arial Narrow" w:hAnsi="Arial Narrow"/>
          <w:b/>
          <w:sz w:val="28"/>
          <w:szCs w:val="28"/>
          <w:vertAlign w:val="subscript"/>
          <w:lang w:val="en-US"/>
        </w:rPr>
        <w:t>3</w:t>
      </w:r>
      <w:r w:rsidRPr="00F54E24">
        <w:rPr>
          <w:rFonts w:ascii="Arial Narrow" w:hAnsi="Arial Narrow"/>
          <w:sz w:val="28"/>
          <w:szCs w:val="28"/>
          <w:lang w:val="en-US"/>
        </w:rPr>
        <w:t>) as the starting chemical.</w:t>
      </w:r>
    </w:p>
    <w:p w14:paraId="72A05EBE" w14:textId="5E11F75D" w:rsidR="002664B2" w:rsidRDefault="002664B2" w:rsidP="002664B2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6354BB94" w14:textId="77777777" w:rsidR="000D116F" w:rsidRDefault="000D116F" w:rsidP="002664B2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5EA06A3A" w14:textId="77777777" w:rsidR="000D116F" w:rsidRPr="000D116F" w:rsidRDefault="000D116F" w:rsidP="000D116F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D116F">
        <w:rPr>
          <w:rFonts w:ascii="Arial Narrow" w:hAnsi="Arial Narrow"/>
          <w:b/>
          <w:bCs/>
          <w:noProof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AMMONIA</w:t>
      </w:r>
    </w:p>
    <w:p w14:paraId="7C4D983C" w14:textId="77777777" w:rsidR="000D116F" w:rsidRPr="000D116F" w:rsidRDefault="000D116F" w:rsidP="000D116F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  <w:r w:rsidRPr="000D116F">
        <w:rPr>
          <w:rFonts w:ascii="Arial Narrow" w:hAnsi="Arial Narrow"/>
          <w:b/>
          <w:bCs/>
          <w:sz w:val="28"/>
          <w:szCs w:val="28"/>
          <w:lang w:val="en-US"/>
        </w:rPr>
        <w:t xml:space="preserve">Ammonia, </w:t>
      </w:r>
      <w:r w:rsidRPr="000D116F">
        <w:rPr>
          <w:rFonts w:ascii="Arial Narrow" w:hAnsi="Arial Narrow"/>
          <w:sz w:val="28"/>
          <w:szCs w:val="28"/>
          <w:lang w:val="en-US"/>
        </w:rPr>
        <w:t>(or</w:t>
      </w:r>
      <w:r w:rsidRPr="000D116F">
        <w:rPr>
          <w:rFonts w:ascii="Arial Narrow" w:hAnsi="Arial Narrow"/>
          <w:b/>
          <w:bCs/>
          <w:sz w:val="28"/>
          <w:szCs w:val="28"/>
          <w:lang w:val="en-US"/>
        </w:rPr>
        <w:t xml:space="preserve"> nitrogen hydride</w:t>
      </w:r>
      <w:r w:rsidRPr="000D116F">
        <w:rPr>
          <w:rFonts w:ascii="Arial Narrow" w:hAnsi="Arial Narrow"/>
          <w:sz w:val="28"/>
          <w:szCs w:val="28"/>
          <w:lang w:val="en-US"/>
        </w:rPr>
        <w:t>) formula =</w:t>
      </w:r>
      <w:r w:rsidRPr="000D116F">
        <w:rPr>
          <w:rFonts w:ascii="Arial Narrow" w:hAnsi="Arial Narrow"/>
          <w:b/>
          <w:bCs/>
          <w:sz w:val="28"/>
          <w:szCs w:val="28"/>
          <w:lang w:val="en-US"/>
        </w:rPr>
        <w:t xml:space="preserve"> NH</w:t>
      </w:r>
      <w:r w:rsidRPr="000D116F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3</w:t>
      </w:r>
      <w:r w:rsidRPr="000D116F">
        <w:rPr>
          <w:rFonts w:ascii="Arial Narrow" w:hAnsi="Arial Narrow"/>
          <w:b/>
          <w:bCs/>
          <w:sz w:val="28"/>
          <w:szCs w:val="28"/>
          <w:lang w:val="en-US"/>
        </w:rPr>
        <w:t>.</w:t>
      </w:r>
    </w:p>
    <w:p w14:paraId="6B07E4F3" w14:textId="51902DFE" w:rsidR="00637404" w:rsidRDefault="00637404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3104"/>
        <w:gridCol w:w="2718"/>
      </w:tblGrid>
      <w:tr w:rsidR="000D116F" w14:paraId="507C9369" w14:textId="77777777" w:rsidTr="000D116F">
        <w:trPr>
          <w:jc w:val="center"/>
        </w:trPr>
        <w:tc>
          <w:tcPr>
            <w:tcW w:w="3471" w:type="dxa"/>
            <w:vAlign w:val="center"/>
          </w:tcPr>
          <w:p w14:paraId="5824F867" w14:textId="3B6A1A53" w:rsidR="000D116F" w:rsidRDefault="000D116F" w:rsidP="000D116F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116F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7080ADAD" wp14:editId="6C2D964C">
                      <wp:extent cx="2764275" cy="2058379"/>
                      <wp:effectExtent l="0" t="0" r="17145" b="18415"/>
                      <wp:docPr id="2209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4275" cy="2058379"/>
                                <a:chOff x="0" y="0"/>
                                <a:chExt cx="2764275" cy="2058379"/>
                              </a:xfrm>
                            </wpg:grpSpPr>
                            <wps:wsp>
                              <wps:cNvPr id="2211" name="Oval 2211"/>
                              <wps:cNvSpPr/>
                              <wps:spPr bwMode="auto">
                                <a:xfrm>
                                  <a:off x="1786426" y="234397"/>
                                  <a:ext cx="977849" cy="9778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767B1B" w14:textId="77777777" w:rsidR="002C5ED9" w:rsidRDefault="002C5ED9" w:rsidP="000D116F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212" name="Oval 2212"/>
                              <wps:cNvSpPr/>
                              <wps:spPr bwMode="auto">
                                <a:xfrm>
                                  <a:off x="874808" y="1080531"/>
                                  <a:ext cx="977849" cy="9778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5DA5BB" w14:textId="77777777" w:rsidR="002C5ED9" w:rsidRDefault="002C5ED9" w:rsidP="000D116F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213" name="Oval 2213"/>
                              <wps:cNvSpPr/>
                              <wps:spPr bwMode="auto">
                                <a:xfrm>
                                  <a:off x="0" y="228699"/>
                                  <a:ext cx="977849" cy="9778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ABD87D" w14:textId="77777777" w:rsidR="002C5ED9" w:rsidRDefault="002C5ED9" w:rsidP="000D116F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214" name="Oval 2214"/>
                              <wps:cNvSpPr/>
                              <wps:spPr bwMode="auto">
                                <a:xfrm>
                                  <a:off x="679641" y="0"/>
                                  <a:ext cx="1409700" cy="13731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66CCFF">
                                    <a:alpha val="46000"/>
                                  </a:srgb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9D2048" w14:textId="77777777" w:rsidR="002C5ED9" w:rsidRDefault="002C5ED9" w:rsidP="000D116F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215" name="Text Box 2215"/>
                              <wps:cNvSpPr txBox="1"/>
                              <wps:spPr bwMode="auto">
                                <a:xfrm>
                                  <a:off x="235507" y="405487"/>
                                  <a:ext cx="396875" cy="6343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6EC4114" w14:textId="77777777" w:rsidR="002C5ED9" w:rsidRDefault="002C5ED9" w:rsidP="000D116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sz w:val="80"/>
                                        <w:szCs w:val="80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g:grpSp>
                              <wpg:cNvPr id="2216" name="Group 2216"/>
                              <wpg:cNvGrpSpPr/>
                              <wpg:grpSpPr bwMode="auto">
                                <a:xfrm>
                                  <a:off x="1433902" y="109124"/>
                                  <a:ext cx="117559" cy="119622"/>
                                  <a:chOff x="1433902" y="109124"/>
                                  <a:chExt cx="164300" cy="16718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217" name="Straight Connector 2217"/>
                                <wps:cNvCnPr/>
                                <wps:spPr>
                                  <a:xfrm flipH="1">
                                    <a:off x="1437268" y="115373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18" name="Straight Connector 2218"/>
                                <wps:cNvCnPr/>
                                <wps:spPr>
                                  <a:xfrm>
                                    <a:off x="1433902" y="109124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235" name="Group 2235"/>
                              <wpg:cNvGrpSpPr/>
                              <wpg:grpSpPr bwMode="auto">
                                <a:xfrm>
                                  <a:off x="1250312" y="102912"/>
                                  <a:ext cx="117559" cy="119622"/>
                                  <a:chOff x="1250312" y="102912"/>
                                  <a:chExt cx="164300" cy="16718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236" name="Straight Connector 2236"/>
                                <wps:cNvCnPr/>
                                <wps:spPr>
                                  <a:xfrm flipH="1">
                                    <a:off x="1253678" y="109161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37" name="Straight Connector 2237"/>
                                <wps:cNvCnPr/>
                                <wps:spPr>
                                  <a:xfrm>
                                    <a:off x="1250312" y="102912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238" name="Group 2238"/>
                              <wpg:cNvGrpSpPr/>
                              <wpg:grpSpPr bwMode="auto">
                                <a:xfrm>
                                  <a:off x="1224392" y="1182710"/>
                                  <a:ext cx="117559" cy="119622"/>
                                  <a:chOff x="1224392" y="1182710"/>
                                  <a:chExt cx="164300" cy="16718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239" name="Straight Connector 2239"/>
                                <wps:cNvCnPr/>
                                <wps:spPr>
                                  <a:xfrm flipH="1">
                                    <a:off x="1227758" y="1188959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40" name="Straight Connector 2240"/>
                                <wps:cNvCnPr/>
                                <wps:spPr>
                                  <a:xfrm>
                                    <a:off x="1224392" y="1182710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49" name="Text Box 2249"/>
                              <wps:cNvSpPr txBox="1"/>
                              <wps:spPr bwMode="auto">
                                <a:xfrm>
                                  <a:off x="1222400" y="398998"/>
                                  <a:ext cx="398780" cy="6343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89445B" w14:textId="77777777" w:rsidR="002C5ED9" w:rsidRDefault="002C5ED9" w:rsidP="000D116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0000FF"/>
                                        <w:kern w:val="24"/>
                                        <w:sz w:val="80"/>
                                        <w:szCs w:val="80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g:grpSp>
                              <wpg:cNvPr id="2259" name="Group 2259"/>
                              <wpg:cNvGrpSpPr/>
                              <wpg:grpSpPr bwMode="auto">
                                <a:xfrm>
                                  <a:off x="748804" y="563280"/>
                                  <a:ext cx="117559" cy="119622"/>
                                  <a:chOff x="748804" y="563280"/>
                                  <a:chExt cx="164300" cy="16718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267" name="Straight Connector 2267"/>
                                <wps:cNvCnPr/>
                                <wps:spPr>
                                  <a:xfrm flipH="1">
                                    <a:off x="752170" y="569529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8" name="Straight Connector 2268"/>
                                <wps:cNvCnPr/>
                                <wps:spPr>
                                  <a:xfrm>
                                    <a:off x="748804" y="563280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279" name="Text Box 2279"/>
                              <wps:cNvSpPr txBox="1"/>
                              <wps:spPr bwMode="auto">
                                <a:xfrm>
                                  <a:off x="1174653" y="1344424"/>
                                  <a:ext cx="396875" cy="6343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D10115B" w14:textId="77777777" w:rsidR="002C5ED9" w:rsidRDefault="002C5ED9" w:rsidP="000D116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sz w:val="80"/>
                                        <w:szCs w:val="80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s:wsp>
                              <wps:cNvPr id="2280" name="Oval 2280"/>
                              <wps:cNvSpPr/>
                              <wps:spPr bwMode="auto">
                                <a:xfrm>
                                  <a:off x="743901" y="774018"/>
                                  <a:ext cx="131762" cy="13176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768FAD" w14:textId="77777777" w:rsidR="002C5ED9" w:rsidRDefault="002C5ED9" w:rsidP="000D116F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281" name="Oval 2281"/>
                              <wps:cNvSpPr/>
                              <wps:spPr bwMode="auto">
                                <a:xfrm>
                                  <a:off x="1411650" y="1170297"/>
                                  <a:ext cx="131762" cy="13176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729B7E" w14:textId="77777777" w:rsidR="002C5ED9" w:rsidRDefault="002C5ED9" w:rsidP="000D116F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s:wsp>
                              <wps:cNvPr id="2282" name="Text Box 2282"/>
                              <wps:cNvSpPr txBox="1"/>
                              <wps:spPr bwMode="auto">
                                <a:xfrm>
                                  <a:off x="2159809" y="406580"/>
                                  <a:ext cx="396875" cy="6343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6C3FABB" w14:textId="77777777" w:rsidR="002C5ED9" w:rsidRDefault="002C5ED9" w:rsidP="000D116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ＭＳ Ｐゴシック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sz w:val="80"/>
                                        <w:szCs w:val="80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lIns="0" tIns="0" rIns="0" bIns="0">
                                <a:spAutoFit/>
                              </wps:bodyPr>
                            </wps:wsp>
                            <wps:wsp>
                              <wps:cNvPr id="2283" name="Oval 2283"/>
                              <wps:cNvSpPr/>
                              <wps:spPr bwMode="auto">
                                <a:xfrm>
                                  <a:off x="1876940" y="765917"/>
                                  <a:ext cx="131762" cy="13176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7769620" w14:textId="77777777" w:rsidR="002C5ED9" w:rsidRDefault="002C5ED9" w:rsidP="000D116F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xbxContent>
                              </wps:txbx>
                              <wps:bodyPr anchor="ctr"/>
                            </wps:wsp>
                            <wpg:grpSp>
                              <wpg:cNvPr id="2284" name="Group 2284"/>
                              <wpg:cNvGrpSpPr/>
                              <wpg:grpSpPr bwMode="auto">
                                <a:xfrm>
                                  <a:off x="1885388" y="556022"/>
                                  <a:ext cx="117559" cy="119622"/>
                                  <a:chOff x="1885388" y="556022"/>
                                  <a:chExt cx="164300" cy="16718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285" name="Straight Connector 2285"/>
                                <wps:cNvCnPr/>
                                <wps:spPr>
                                  <a:xfrm flipH="1">
                                    <a:off x="1888754" y="562271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86" name="Straight Connector 2286"/>
                                <wps:cNvCnPr/>
                                <wps:spPr>
                                  <a:xfrm>
                                    <a:off x="1885388" y="556022"/>
                                    <a:ext cx="160934" cy="160934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349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64" o:spid="_x0000_s1126" style="width:217.65pt;height:162.1pt;mso-position-horizontal-relative:char;mso-position-vertical-relative:line" coordsize="2764275,20583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">
                      <v:oval id="Oval 2211" o:spid="_x0000_s1127" style="position:absolute;left:1786426;top:234397;width:977849;height:97784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K+PExgAA&#10;AN0AAAAPAAAAZHJzL2Rvd25yZXYueG1sRI/NasMwEITvhb6D2EJvjWwfmuBECaFpIaW04PzcF2tj&#10;mVgrY6mx2qePCoUch5n5hlmsou3EhQbfOlaQTzIQxLXTLTcKDvu3pxkIH5A1do5JwQ95WC3v7xZY&#10;ajdyRZddaESCsC9RgQmhL6X0tSGLfuJ64uSd3GAxJDk0Ug84JrjtZJFlz9Jiy2nBYE8vhurz7tsq&#10;2NivrZx95NPNu/msxmNb/b7GqNTjQ1zPQQSK4Rb+b2+1gqLIc/h7k56AXF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K+PExgAAAN0AAAAPAAAAAAAAAAAAAAAAAJcCAABkcnMv&#10;ZG93bnJldi54bWxQSwUGAAAAAAQABAD1AAAAigMAAAAA&#10;" fillcolor="white [3212]" strokecolor="black [3213]" strokeweight="2pt">
                        <v:textbox>
                          <w:txbxContent>
                            <w:p w14:paraId="6A767B1B" w14:textId="77777777" w:rsidR="002C5ED9" w:rsidRDefault="002C5ED9" w:rsidP="000D116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212" o:spid="_x0000_s1128" style="position:absolute;left:874808;top:1080531;width:977849;height:97784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+X2zxgAA&#10;AN0AAAAPAAAAZHJzL2Rvd25yZXYueG1sRI9Ba8JAFITvhf6H5RW81U1yUEldpdQWlNJCtN4f2Wc2&#10;NPs2ZLdm7a93CwWPw8x8wyzX0XbiTINvHSvIpxkI4trplhsFX4e3xwUIH5A1do5JwYU8rFf3d0ss&#10;tRu5ovM+NCJB2JeowITQl1L62pBFP3U9cfJObrAYkhwaqQccE9x2ssiymbTYclow2NOLofp7/2MV&#10;bOznVi7e8/lmZz6q8dhWv68xKjV5iM9PIALFcAv/t7daQVHkBfy9SU9Ar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+X2zxgAAAN0AAAAPAAAAAAAAAAAAAAAAAJcCAABkcnMv&#10;ZG93bnJldi54bWxQSwUGAAAAAAQABAD1AAAAigMAAAAA&#10;" fillcolor="white [3212]" strokecolor="black [3213]" strokeweight="2pt">
                        <v:textbox>
                          <w:txbxContent>
                            <w:p w14:paraId="5E5DA5BB" w14:textId="77777777" w:rsidR="002C5ED9" w:rsidRDefault="002C5ED9" w:rsidP="000D116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213" o:spid="_x0000_s1129" style="position:absolute;top:228699;width:977849;height:97784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tdgoxgAA&#10;AN0AAAAPAAAAZHJzL2Rvd25yZXYueG1sRI9RS8MwFIXfhf2HcAe+ubQVdNRlY2wTJuKgm75fmmtT&#10;1tyUJq7RX28EYY+Hc853OItVtJ240OBbxwryWQaCuHa65UbB++n5bg7CB2SNnWNS8E0eVsvJzQJL&#10;7Uau6HIMjUgQ9iUqMCH0pZS+NmTRz1xPnLxPN1gMSQ6N1AOOCW47WWTZg7TYclow2NPGUH0+flkF&#10;W3vYy/lr/rh9MW/V+NFWP7sYlbqdxvUTiEAxXMP/7b1WUBT5Pfy9SU9ALn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tdgoxgAAAN0AAAAPAAAAAAAAAAAAAAAAAJcCAABkcnMv&#10;ZG93bnJldi54bWxQSwUGAAAAAAQABAD1AAAAigMAAAAA&#10;" fillcolor="white [3212]" strokecolor="black [3213]" strokeweight="2pt">
                        <v:textbox>
                          <w:txbxContent>
                            <w:p w14:paraId="49ABD87D" w14:textId="77777777" w:rsidR="002C5ED9" w:rsidRDefault="002C5ED9" w:rsidP="000D116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214" o:spid="_x0000_s1130" style="position:absolute;left:679641;width:1409700;height:1373187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4LhKxQAA&#10;AN0AAAAPAAAAZHJzL2Rvd25yZXYueG1sRI9Bi8IwFITvC/6H8Ba8yJpalyJdUxFB9OBlVRBvj+Zt&#10;W9q81CZq/fdmQfA4zMw3zHzRm0bcqHOVZQWTcQSCOLe64kLB8bD+moFwHlljY5kUPMjBIht8zDHV&#10;9s6/dNv7QgQIuxQVlN63qZQuL8mgG9uWOHh/tjPog+wKqTu8B7hpZBxFiTRYcVgosaVVSXm9vxoF&#10;yemySapmhHiYnafXaJS3dbFTavjZL39AeOr9O/xqb7WCOJ58w/+b8ARk9gQ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guErFAAAA3QAAAA8AAAAAAAAAAAAAAAAAlwIAAGRycy9k&#10;b3ducmV2LnhtbFBLBQYAAAAABAAEAPUAAACJAwAAAAA=&#10;" fillcolor="#6cf" strokecolor="black [3213]" strokeweight="2pt">
                        <v:fill opacity="30069f"/>
                        <v:textbox>
                          <w:txbxContent>
                            <w:p w14:paraId="609D2048" w14:textId="77777777" w:rsidR="002C5ED9" w:rsidRDefault="002C5ED9" w:rsidP="000D116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shape id="Text Box 2215" o:spid="_x0000_s1131" type="#_x0000_t202" style="position:absolute;left:235517;top:405555;width:396875;height:672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L597xAAA&#10;AN0AAAAPAAAAZHJzL2Rvd25yZXYueG1sRI9Ba8JAFITvgv9heUIvopsNKBpdRYpC8Vbbi7dH9pkE&#10;s29Ddpuk/vquIPQ4zMw3zHY/2Fp01PrKsQY1T0AQ585UXGj4/jrNViB8QDZYOyYNv+RhvxuPtpgZ&#10;1/MndZdQiAhhn6GGMoQmk9LnJVn0c9cQR+/mWoshyraQpsU+wm0t0yRZSosVx4USG3ovKb9ffqyG&#10;5XBspuc1pf0jrzu+PpQKpLR+mwyHDYhAQ/gPv9ofRkOaqgU838QnIH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+fe8QAAADd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06EC4114" w14:textId="77777777" w:rsidR="002C5ED9" w:rsidRDefault="002C5ED9" w:rsidP="000D11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80"/>
                                  <w:szCs w:val="80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group id="Group 2216" o:spid="_x0000_s1132" style="position:absolute;left:1433902;top:109124;width:117559;height:119622" coordorigin="1433902,109124" coordsize="164300,167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SNGhxQAAAN0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Imn8Psm&#10;PAG5fA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3kjRocUAAADdAAAA&#10;DwAAAAAAAAAAAAAAAACpAgAAZHJzL2Rvd25yZXYueG1sUEsFBgAAAAAEAAQA+gAAAJsDAAAAAA==&#10;">
                        <v:line id="Straight Connector 2217" o:spid="_x0000_s1133" style="position:absolute;flip:x;visibility:visible;mso-wrap-style:square" from="1437268,115373" to="1598202,2763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ZAz4sUAAADdAAAADwAAAGRycy9kb3ducmV2LnhtbESPUWvCQBCE3wv9D8cW+lY3BrQl9ZRS&#10;EBSKUG3p6ya3TYK5vXB3mvjvPaHQx2FmvmEWq9F26sw+tE40TCcZKJbKmVZqDV+H9dMLqBBJDHVO&#10;WMOFA6yW93cLKowb5JPP+1irBJFQkIYmxr5ADFXDlsLE9SzJ+3XeUkzS12g8DQluO8yzbI6WWkkL&#10;DfX83nB13J+sBlPuyiE/erfF2cd8ZtH/4Hep9ePD+PYKKvIY/8N/7Y3RkOfTZ7i9SU8Al1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ZAz4sUAAADdAAAADwAAAAAAAAAA&#10;AAAAAAChAgAAZHJzL2Rvd25yZXYueG1sUEsFBgAAAAAEAAQA+QAAAJMDAAAAAA==&#10;" strokecolor="black [3213]" strokeweight="2.75pt"/>
                        <v:line id="Straight Connector 2218" o:spid="_x0000_s1134" style="position:absolute;visibility:visible;mso-wrap-style:square" from="1433902,109124" to="1594836,2700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abxGcEAAADdAAAADwAAAGRycy9kb3ducmV2LnhtbERPy4rCMBTdD/gP4QruxtTiqFSjqCgU&#10;d+MDt5fm2habm5JE2/n7yWJglofzXm1604g3OV9bVjAZJyCIC6trLhVcL8fPBQgfkDU2lknBD3nY&#10;rAcfK8y07fib3udQihjCPkMFVQhtJqUvKjLox7YljtzDOoMhQldK7bCL4aaRaZLMpMGaY0OFLe0r&#10;Kp7nl1Ew/7rk03x2O+5PB3t3z113SrtSqdGw3y5BBOrDv/jPnWsFaTqJc+Ob+ATk+h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9pvEZwQAAAN0AAAAPAAAAAAAAAAAAAAAA&#10;AKECAABkcnMvZG93bnJldi54bWxQSwUGAAAAAAQABAD5AAAAjwMAAAAA&#10;" strokecolor="black [3213]" strokeweight="2.75pt"/>
                      </v:group>
                      <v:group id="Group 2235" o:spid="_x0000_s1135" style="position:absolute;left:1250312;top:102912;width:117559;height:119622" coordorigin="1250312,102912" coordsize="164300,167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LxO2xQAAAN0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TKZwvNN&#10;eAJy8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S8TtsUAAADdAAAA&#10;DwAAAAAAAAAAAAAAAACpAgAAZHJzL2Rvd25yZXYueG1sUEsFBgAAAAAEAAQA+gAAAJsDAAAAAA==&#10;">
                        <v:line id="Straight Connector 2236" o:spid="_x0000_s1136" style="position:absolute;flip:x;visibility:visible;mso-wrap-style:square" from="1253678,109161" to="1414612,2700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WnKGcQAAADdAAAADwAAAGRycy9kb3ducmV2LnhtbESPUUvDQBCE3wX/w7GCb3ZjpEHSXksR&#10;BAURWpW+bnLbJDS3F+7OJv57r1Do4zAz3zDL9WR7dWIfOicaHmcZKJbamU4aDd9frw/PoEIkMdQ7&#10;YQ1/HGC9ur1ZUmncKFs+7WKjEkRCSRraGIcSMdQtWwozN7Ak7+C8pZikb9B4GhPc9phnWYGWOkkL&#10;LQ380nJ93P1aDab6rMb86N07zj+KuUW/x59K6/u7abMAFXmK1/Cl/WY05PlTAec36Qng6h8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1acoZxAAAAN0AAAAPAAAAAAAAAAAA&#10;AAAAAKECAABkcnMvZG93bnJldi54bWxQSwUGAAAAAAQABAD5AAAAkgMAAAAA&#10;" strokecolor="black [3213]" strokeweight="2.75pt"/>
                        <v:line id="Straight Connector 2237" o:spid="_x0000_s1137" style="position:absolute;visibility:visible;mso-wrap-style:square" from="1250312,102912" to="1411246,2638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4w5C8UAAADdAAAADwAAAGRycy9kb3ducmV2LnhtbESPQWvCQBSE74L/YXlCb7pp2qpEV1Gp&#10;ELxVK14f2dckmH0bdrcm/feuUPA4zMw3zHLdm0bcyPnasoLXSQKCuLC65lLB92k/noPwAVljY5kU&#10;/JGH9Wo4WGKmbcdfdDuGUkQI+wwVVCG0mZS+qMign9iWOHo/1hkMUbpSaoddhJtGpkkylQZrjgsV&#10;trSrqLgef42C2ccpf8+n5/3u8Gkv7rrtDmlXKvUy6jcLEIH68Az/t3OtIE3fZvB4E5+AXN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x4w5C8UAAADdAAAADwAAAAAAAAAA&#10;AAAAAAChAgAAZHJzL2Rvd25yZXYueG1sUEsFBgAAAAAEAAQA+QAAAJMDAAAAAA==&#10;" strokecolor="black [3213]" strokeweight="2.75pt"/>
                      </v:group>
                      <v:group id="Group 2238" o:spid="_x0000_s1138" style="position:absolute;left:1224392;top:1182710;width:117559;height:119622" coordorigin="1224392,1182710" coordsize="164300,167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LLrwoxAAAAN0AAAAP&#10;AAAAAAAAAAAAAAAAAKkCAABkcnMvZG93bnJldi54bWxQSwUGAAAAAAQABAD6AAAAmgMAAAAA&#10;">
                        <v:line id="Straight Connector 2239" o:spid="_x0000_s1139" style="position:absolute;flip:x;visibility:visible;mso-wrap-style:square" from="1227758,1188959" to="1388692,134989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PZea8UAAADdAAAADwAAAGRycy9kb3ducmV2LnhtbESPUUvDQBCE3wX/w7FC3+zGlBab9lpE&#10;EBSKYFX6usltk9DcXrg7m/jve4LQx2FmvmHW29F26sw+tE40PEwzUCyVM63UGr4+X+4fQYVIYqhz&#10;whp+OcB2c3uzpsK4QT74vI+1ShAJBWloYuwLxFA1bClMXc+SvKPzlmKSvkbjaUhw22GeZQu01Epa&#10;aKjn54ar0/7HajDleznkJ+/ecL5bzC36A36XWk/uxqcVqMhjvIb/269GQ57PlvD3Jj0B3Fw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PZea8UAAADdAAAADwAAAAAAAAAA&#10;AAAAAAChAgAAZHJzL2Rvd25yZXYueG1sUEsFBgAAAAAEAAQA+QAAAJMDAAAAAA==&#10;" strokecolor="black [3213]" strokeweight="2.75pt"/>
                        <v:line id="Straight Connector 2240" o:spid="_x0000_s1140" style="position:absolute;visibility:visible;mso-wrap-style:square" from="1224392,1182710" to="1385326,134364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GPSAsEAAADdAAAADwAAAGRycy9kb3ducmV2LnhtbERPy4rCMBTdD/gP4QruxtTiqFSjOKJQ&#10;3I0P3F6aa1tsbkqSsfXvzWJglofzXm1604gnOV9bVjAZJyCIC6trLhVczofPBQgfkDU2lknBizxs&#10;1oOPFWbadvxDz1MoRQxhn6GCKoQ2k9IXFRn0Y9sSR+5uncEQoSuldtjFcNPINElm0mDNsaHClnYV&#10;FY/Tr1Ew/zrn03x2PeyOe3tzj+/umHalUqNhv12CCNSHf/GfO9cK0nQa98c38QnI9R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QY9ICwQAAAN0AAAAPAAAAAAAAAAAAAAAA&#10;AKECAABkcnMvZG93bnJldi54bWxQSwUGAAAAAAQABAD5AAAAjwMAAAAA&#10;" strokecolor="black [3213]" strokeweight="2.75pt"/>
                      </v:group>
                      <v:shape id="Text Box 2249" o:spid="_x0000_s1141" type="#_x0000_t202" style="position:absolute;left:1222453;top:399065;width:398780;height:672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0bpjxAAA&#10;AN0AAAAPAAAAZHJzL2Rvd25yZXYueG1sRI9Bi8IwFITvC/6H8Ba8LJq2iNiuUUQUxNuqF2+P5m1b&#10;tnkpTWyrv94Iwh6HmfmGWa4HU4uOWldZVhBPIxDEudUVFwou5/1kAcJ5ZI21ZVJwJwfr1ehjiZm2&#10;Pf9Qd/KFCBB2GSoovW8yKV1ekkE3tQ1x8H5ta9AH2RZSt9gHuKllEkVzabDisFBiQ9uS8r/TzSiY&#10;D7vm65hS0j/yuuPrI449xUqNP4fNNwhPg/8Pv9sHrSBJZim83oQnIF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G6Y8QAAADd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3089445B" w14:textId="77777777" w:rsidR="002C5ED9" w:rsidRDefault="002C5ED9" w:rsidP="000D11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FF"/>
                                  <w:kern w:val="24"/>
                                  <w:sz w:val="80"/>
                                  <w:szCs w:val="80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group id="Group 2259" o:spid="_x0000_s1142" style="position:absolute;left:748804;top:563280;width:117559;height:119622" coordorigin="748804,563280" coordsize="164300,167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m9/BPGAAAA3QAA&#10;AA8AAAAAAAAAAAAAAAAAqQIAAGRycy9kb3ducmV2LnhtbFBLBQYAAAAABAAEAPoAAACcAwAAAAA=&#10;">
                        <v:line id="Straight Connector 2267" o:spid="_x0000_s1143" style="position:absolute;flip:x;visibility:visible;mso-wrap-style:square" from="752170,569529" to="913104,7304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ZZAn8UAAADdAAAADwAAAGRycy9kb3ducmV2LnhtbESPX0vDQBDE3wW/w7GCb3ZjoFFir0UE&#10;wYII/SO+bnJrEprbC3fXJv32PaHg4zAzv2EWq8n26sQ+dE40PM4yUCy1M500Gva794dnUCGSGOqd&#10;sIYzB1gtb28WVBo3yoZP29ioBJFQkoY2xqFEDHXLlsLMDSzJ+3XeUkzSN2g8jQlue8yzrEBLnaSF&#10;lgZ+a7k+bI9Wg6m+qjE/eLfG+Wcxt+h/8LvS+v5uen0BFXmK/+Fr+8NoyPPiCf7epCeAyw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ZZAn8UAAADdAAAADwAAAAAAAAAA&#10;AAAAAAChAgAAZHJzL2Rvd25yZXYueG1sUEsFBgAAAAAEAAQA+QAAAJMDAAAAAA==&#10;" strokecolor="black [3213]" strokeweight="2.75pt"/>
                        <v:line id="Straight Connector 2268" o:spid="_x0000_s1144" style="position:absolute;visibility:visible;mso-wrap-style:square" from="748804,563280" to="909738,7242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aCCZMMAAADdAAAADwAAAGRycy9kb3ducmV2LnhtbERPz2vCMBS+D/wfwhN2m+nKVqUzipYJ&#10;xduqsuujeWuLzUtJsrb775fDYMeP7/d2P5tejOR8Z1nB8yoBQVxb3XGj4Ho5PW1A+ICssbdMCn7I&#10;w363eNhiru3EHzRWoRExhH2OCtoQhlxKX7dk0K/sQBy5L+sMhghdI7XDKYabXqZJkkmDHceGFgcq&#10;Wqrv1bdRsH69lC9ldjsV53f76e7H6ZxOjVKPy/nwBiLQHP7Ff+5SK0jTLM6Nb+ITkL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WggmTDAAAA3QAAAA8AAAAAAAAAAAAA&#10;AAAAoQIAAGRycy9kb3ducmV2LnhtbFBLBQYAAAAABAAEAPkAAACRAwAAAAA=&#10;" strokecolor="black [3213]" strokeweight="2.75pt"/>
                      </v:group>
                      <v:shape id="Text Box 2279" o:spid="_x0000_s1145" type="#_x0000_t202" style="position:absolute;left:1174704;top:1344649;width:396875;height:672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vXDexAAA&#10;AN0AAAAPAAAAZHJzL2Rvd25yZXYueG1sRI9Pi8IwFMTvC36H8Ba8LJq2B7Vdo4goyN78c/H2aN62&#10;ZZuX0sS2+unNguBxmJnfMMv1YGrRUesqywriaQSCOLe64kLB5byfLEA4j6yxtkwK7uRgvRp9LDHT&#10;tucjdSdfiABhl6GC0vsmk9LlJRl0U9sQB+/XtgZ9kG0hdYt9gJtaJlE0kwYrDgslNrQtKf873YyC&#10;2bBrvn5SSvpHXnd8fcSxp1ip8eew+QbhafDv8Kt90AqSZJ7C/5vwBOTq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L1w3sQAAADdAAAADwAAAAAAAAAAAAAAAACXAgAAZHJzL2Rv&#10;d25yZXYueG1sUEsFBgAAAAAEAAQA9QAAAIgDAAAAAA==&#10;" filled="f" stroked="f">
                        <v:textbox style="mso-fit-shape-to-text:t" inset="0,0,0,0">
                          <w:txbxContent>
                            <w:p w14:paraId="1D10115B" w14:textId="77777777" w:rsidR="002C5ED9" w:rsidRDefault="002C5ED9" w:rsidP="000D11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80"/>
                                  <w:szCs w:val="80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oval id="Oval 2280" o:spid="_x0000_s1146" style="position:absolute;left:743901;top:774018;width:131762;height:1317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YrxwAAA&#10;AN0AAAAPAAAAZHJzL2Rvd25yZXYueG1sRE/NisIwEL4LvkMYwYtoagUp1SiLIHrYi9YHGJKxrdtM&#10;ahO1vr05LHj8+P7X29424kmdrx0rmM8SEMTamZpLBZdiP81A+IBssHFMCt7kYbsZDtaYG/fiEz3P&#10;oRQxhH2OCqoQ2lxKryuy6GeuJY7c1XUWQ4RdKU2HrxhuG5kmyVJarDk2VNjSriL9d35YBcX113t7&#10;uuh3sUwf+u4Wt0l2UGo86n9WIAL14Sv+dx+NgjTN4v74Jj4Bufk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IKYrxwAAAAN0AAAAPAAAAAAAAAAAAAAAAAJcCAABkcnMvZG93bnJl&#10;di54bWxQSwUGAAAAAAQABAD1AAAAhAMAAAAA&#10;" fillcolor="black [3213]" strokecolor="black [3213]" strokeweight="2pt">
                        <v:textbox>
                          <w:txbxContent>
                            <w:p w14:paraId="0C768FAD" w14:textId="77777777" w:rsidR="002C5ED9" w:rsidRDefault="002C5ED9" w:rsidP="000D116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oval id="Oval 2281" o:spid="_x0000_s1147" style="position:absolute;left:1411650;top:1170297;width:131762;height:1317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ZS9qwwAA&#10;AN0AAAAPAAAAZHJzL2Rvd25yZXYueG1sRI9Bi8IwFITvC/6H8AQvi6Z2QUo1igiih71o/QGP5NlW&#10;m5faRK3/frMgeBxm5htmseptIx7U+dqxgukkAUGsnam5VHAqtuMMhA/IBhvHpOBFHlbLwdcCc+Oe&#10;fKDHMZQiQtjnqKAKoc2l9Loii37iWuLonV1nMUTZldJ0+Ixw28g0SWbSYs1xocKWNhXp6/FuFRTn&#10;X+/t4aRfxSy965v7uXxnO6VGw349BxGoD5/wu703CtI0m8L/m/gE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ZS9qwwAAAN0AAAAPAAAAAAAAAAAAAAAAAJcCAABkcnMvZG93&#10;bnJldi54bWxQSwUGAAAAAAQABAD1AAAAhwMAAAAA&#10;" fillcolor="black [3213]" strokecolor="black [3213]" strokeweight="2pt">
                        <v:textbox>
                          <w:txbxContent>
                            <w:p w14:paraId="3B729B7E" w14:textId="77777777" w:rsidR="002C5ED9" w:rsidRDefault="002C5ED9" w:rsidP="000D116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shape id="Text Box 2282" o:spid="_x0000_s1148" type="#_x0000_t202" style="position:absolute;left:2159903;top:406648;width:396875;height:672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JKIxQAA&#10;AN0AAAAPAAAAZHJzL2Rvd25yZXYueG1sRI/BasMwEETvgf6D2EIvoZatQ3BdKyGUBEpvcXPJbbG2&#10;tom1MpZqu/n6qhDocZiZN0y5W2wvJhp951hDlqQgiGtnOm40nD+PzzkIH5AN9o5Jww952G0fViUW&#10;xs18oqkKjYgQ9gVqaEMYCil93ZJFn7iBOHpfbrQYohwbaUacI9z2UqXpRlrsOC60ONBbS/W1+rYa&#10;NsthWH+8kJpvdT/x5ZZlgTKtnx6X/SuIQEv4D9/b70aDUrmCvzfxCcjt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MkojFAAAA3QAAAA8AAAAAAAAAAAAAAAAAlwIAAGRycy9k&#10;b3ducmV2LnhtbFBLBQYAAAAABAAEAPUAAACJAwAAAAA=&#10;" filled="f" stroked="f">
                        <v:textbox style="mso-fit-shape-to-text:t" inset="0,0,0,0">
                          <w:txbxContent>
                            <w:p w14:paraId="36C3FABB" w14:textId="77777777" w:rsidR="002C5ED9" w:rsidRDefault="002C5ED9" w:rsidP="000D11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80"/>
                                  <w:szCs w:val="80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oval id="Oval 2283" o:spid="_x0000_s1149" style="position:absolute;left:1876940;top:765917;width:131762;height:13176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+xSGxAAA&#10;AN0AAAAPAAAAZHJzL2Rvd25yZXYueG1sRI9Bi8IwFITvwv6H8Ba8iKZbQUo1igjL7mEv2v6AR/Js&#10;q81LbaLWf28WBI/DzHzDrDaDbcWNet84VvA1S0AQa2carhSUxfc0A+EDssHWMSl4kIfN+mO0wty4&#10;O+/pdgiViBD2OSqoQ+hyKb2uyaKfuY44ekfXWwxR9pU0Pd4j3LYyTZKFtNhwXKixo11N+ny4WgXF&#10;8c97uy/1o1ikV31x89Mk+1Fq/DlslyACDeEdfrV/jYI0zebw/yY+Abl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sUhsQAAADdAAAADwAAAAAAAAAAAAAAAACXAgAAZHJzL2Rv&#10;d25yZXYueG1sUEsFBgAAAAAEAAQA9QAAAIgDAAAAAA==&#10;" fillcolor="black [3213]" strokecolor="black [3213]" strokeweight="2pt">
                        <v:textbox>
                          <w:txbxContent>
                            <w:p w14:paraId="17769620" w14:textId="77777777" w:rsidR="002C5ED9" w:rsidRDefault="002C5ED9" w:rsidP="000D116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v:textbox>
                      </v:oval>
                      <v:group id="Group 2284" o:spid="_x0000_s1150" style="position:absolute;left:1885388;top:556022;width:117559;height:119622" coordorigin="1885388,556022" coordsize="164300,1671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ncf8rGAAAA3QAA&#10;AA8AAAAAAAAAAAAAAAAAqQIAAGRycy9kb3ducmV2LnhtbFBLBQYAAAAABAAEAPoAAACcAwAAAAA=&#10;">
                        <v:line id="Straight Connector 2285" o:spid="_x0000_s1151" style="position:absolute;flip:x;visibility:visible;mso-wrap-style:square" from="1888754,562271" to="2049688,7232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gSdicQAAADdAAAADwAAAGRycy9kb3ducmV2LnhtbESPUUvDQBCE3wX/w7GCb3ZjIKWkvZYi&#10;CBakYFX6usltk9DcXri7Num/9wTBx2FmvmFWm8n26so+dE40PM8yUCy1M500Gr4+X58WoEIkMdQ7&#10;YQ03DrBZ39+tqDRulA++HmKjEkRCSRraGIcSMdQtWwozN7Ak7+S8pZikb9B4GhPc9phn2RwtdZIW&#10;Whr4peX6fLhYDabaV2N+9m6Hxfu8sOiP+F1p/fgwbZegIk/xP/zXfjMa8nxRwO+b9ARw/Q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mBJ2JxAAAAN0AAAAPAAAAAAAAAAAA&#10;AAAAAKECAABkcnMvZG93bnJldi54bWxQSwUGAAAAAAQABAD5AAAAkgMAAAAA&#10;" strokecolor="black [3213]" strokeweight="2.75pt"/>
                        <v:line id="Straight Connector 2286" o:spid="_x0000_s1152" style="position:absolute;visibility:visible;mso-wrap-style:square" from="1885388,556022" to="2046322,7169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39Vd8UAAADdAAAADwAAAGRycy9kb3ducmV2LnhtbESPQWvCQBSE7wX/w/KE3urGYFNJXUVF&#10;IXhTK14f2dckmH0bdleT/vtuoeBxmJlvmMVqMK14kPONZQXTSQKCuLS64UrB13n/NgfhA7LG1jIp&#10;+CEPq+XoZYG5tj0f6XEKlYgQ9jkqqEPocil9WZNBP7EdcfS+rTMYonSV1A77CDetTJMkkwYbjgs1&#10;drStqbyd7kbBx/u5mBXZZb897OzV3Tb9Ie0rpV7Hw/oTRKAhPMP/7UIrSNN5Bn9v4hOQy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39Vd8UAAADdAAAADwAAAAAAAAAA&#10;AAAAAAChAgAAZHJzL2Rvd25yZXYueG1sUEsFBgAAAAAEAAQA+QAAAJMDAAAAAA==&#10;" strokecolor="black [3213]" strokeweight="2.7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71" w:type="dxa"/>
            <w:vAlign w:val="center"/>
          </w:tcPr>
          <w:p w14:paraId="1D5A5EB6" w14:textId="5EE4C8C8" w:rsidR="000D116F" w:rsidRDefault="000D116F" w:rsidP="000D116F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0D116F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1DF2799" wp14:editId="2BEBC26B">
                  <wp:extent cx="1835156" cy="1261670"/>
                  <wp:effectExtent l="0" t="0" r="0" b="8890"/>
                  <wp:docPr id="228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6" cy="12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 w14:paraId="2EF0370C" w14:textId="4418AF71" w:rsidR="000D116F" w:rsidRDefault="000D116F" w:rsidP="000D116F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inline distT="0" distB="0" distL="0" distR="0" wp14:anchorId="020F5A8C" wp14:editId="0E8E506D">
                      <wp:extent cx="1590040" cy="1668780"/>
                      <wp:effectExtent l="0" t="0" r="0" b="7620"/>
                      <wp:docPr id="2289" name="Group 2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040" cy="1668780"/>
                                <a:chOff x="0" y="0"/>
                                <a:chExt cx="1590040" cy="1668780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g:grpSpPr>
                            <wps:wsp>
                              <wps:cNvPr id="66" name="TextBox 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9445" y="0"/>
                                  <a:ext cx="328295" cy="556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41375A" w14:textId="77777777" w:rsidR="002C5ED9" w:rsidRDefault="002C5ED9" w:rsidP="000D116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Arial"/>
                                        <w:b/>
                                        <w:bCs/>
                                        <w:shadow/>
                                        <w:color w:val="0000FF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lIns="0" bIns="0">
                                <a:spAutoFit/>
                              </wps:bodyPr>
                            </wps:wsp>
                            <wps:wsp>
                              <wps:cNvPr id="67" name="Text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095" y="1112520"/>
                                  <a:ext cx="315595" cy="556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F53584" w14:textId="77777777" w:rsidR="002C5ED9" w:rsidRDefault="002C5ED9" w:rsidP="000D116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Arial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 lIns="0" bIns="0">
                                <a:spAutoFit/>
                              </wps:bodyPr>
                            </wps:wsp>
                            <wps:wsp>
                              <wps:cNvPr id="68" name="Text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2700" y="650875"/>
                                  <a:ext cx="307340" cy="556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12B6CF" w14:textId="77777777" w:rsidR="002C5ED9" w:rsidRDefault="002C5ED9" w:rsidP="000D116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Arial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 lIns="0" bIns="0">
                                <a:spAutoFit/>
                              </wps:bodyPr>
                            </wps:wsp>
                            <wps:wsp>
                              <wps:cNvPr id="69" name="Text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60400"/>
                                  <a:ext cx="348615" cy="556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FC0355" w14:textId="77777777" w:rsidR="002C5ED9" w:rsidRDefault="002C5ED9" w:rsidP="000D116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rial" w:eastAsia="ＭＳ Ｐゴシック" w:hAnsi="Arial" w:cs="Arial"/>
                                        <w:b/>
                                        <w:bCs/>
                                        <w:shadow/>
                                        <w:color w:val="FFFFFF" w:themeColor="background1"/>
                                        <w:kern w:val="24"/>
                                        <w:sz w:val="64"/>
                                        <w:szCs w:val="64"/>
                                        <w:lang w:val="en-US"/>
                                        <w14:shadow w14:blurRad="38100" w14:dist="38100" w14:dir="2700000" w14:sx="100000" w14:sy="100000" w14:kx="0" w14:ky="0" w14:algn="tl">
                                          <w14:schemeClr w14:val="tx1"/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wrap="square" lIns="0" bIns="0">
                                <a:spAutoFit/>
                              </wps:bodyPr>
                            </wps:wsp>
                            <wps:wsp>
                              <wps:cNvPr id="70" name="Straight Connector 69"/>
                              <wps:cNvCnPr/>
                              <wps:spPr>
                                <a:xfrm flipH="1">
                                  <a:off x="325120" y="527050"/>
                                  <a:ext cx="328612" cy="287338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88" name="Straight Connector 70"/>
                              <wps:cNvCnPr/>
                              <wps:spPr>
                                <a:xfrm>
                                  <a:off x="946150" y="514350"/>
                                  <a:ext cx="328613" cy="28575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  <a:prstDash val="sysDot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" name="Isosceles Triangle 71"/>
                              <wps:cNvSpPr/>
                              <wps:spPr>
                                <a:xfrm>
                                  <a:off x="699770" y="622300"/>
                                  <a:ext cx="185737" cy="547688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Group 2289" o:spid="_x0000_s1153" style="width:125.2pt;height:134.4pt;mso-position-horizontal-relative:char;mso-position-vertical-relative:line" coordsize="1590040,1706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">
                      <v:shape id="TextBox 65" o:spid="_x0000_s1154" type="#_x0000_t202" style="position:absolute;left:639445;width:328295;height:594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KS9zxgAA&#10;ANsAAAAPAAAAZHJzL2Rvd25yZXYueG1sRI9Ba8JAFITvgv9heUIvUndbJZTUVaRQWrEIWg96e2Rf&#10;k2D2bchuk+ivd4VCj8PMfMPMl72tREuNLx1reJooEMSZMyXnGg7f748vIHxANlg5Jg0X8rBcDAdz&#10;TI3reEftPuQiQtinqKEIoU6l9FlBFv3E1cTR+3GNxRBlk0vTYBfhtpLPSiXSYslxocCa3grKzvtf&#10;q+Fje1yfzHTXHdsvmlXXixqPN0rrh1G/egURqA//4b/2p9GQJHD/En+AXN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KS9zxgAAANsAAAAPAAAAAAAAAAAAAAAAAJcCAABkcnMv&#10;ZG93bnJldi54bWxQSwUGAAAAAAQABAD1AAAAigMAAAAA&#10;" filled="f" stroked="f">
                        <v:textbox style="mso-fit-shape-to-text:t" inset="0,,,0">
                          <w:txbxContent>
                            <w:p w14:paraId="2341375A" w14:textId="77777777" w:rsidR="002C5ED9" w:rsidRDefault="002C5ED9" w:rsidP="000D11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hadow/>
                                  <w:color w:val="0000FF"/>
                                  <w:kern w:val="24"/>
                                  <w:sz w:val="64"/>
                                  <w:szCs w:val="64"/>
                                  <w:lang w:val="en-US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TextBox 66" o:spid="_x0000_s1155" type="#_x0000_t202" style="position:absolute;left:633095;top:1112520;width:315595;height:594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YroxgAA&#10;ANsAAAAPAAAAZHJzL2Rvd25yZXYueG1sRI9Ba8JAFITvhf6H5Qm9SN21Fluiq0ihVFEK2h709sg+&#10;k9Ds25DdJtFf7wqCx2FmvmGm886WoqHaF441DAcKBHHqTMGZht+fz+d3ED4gGywdk4YTeZjPHh+m&#10;mBjX8paaXchEhLBPUEMeQpVI6dOcLPqBq4ijd3S1xRBlnUlTYxvhtpQvSo2lxYLjQo4VfeSU/u3+&#10;rYav7/3qYEbbdt9s6LU8n1S/v1ZaP/W6xQREoC7cw7f20mgYv8H1S/wBcn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ZYroxgAAANsAAAAPAAAAAAAAAAAAAAAAAJcCAABkcnMv&#10;ZG93bnJldi54bWxQSwUGAAAAAAQABAD1AAAAigMAAAAA&#10;" filled="f" stroked="f">
                        <v:textbox style="mso-fit-shape-to-text:t" inset="0,,,0">
                          <w:txbxContent>
                            <w:p w14:paraId="17F53584" w14:textId="77777777" w:rsidR="002C5ED9" w:rsidRDefault="002C5ED9" w:rsidP="000D11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lang w:val="en-US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Box 67" o:spid="_x0000_s1156" type="#_x0000_t202" style="position:absolute;left:1282700;top:650875;width:307340;height:594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+h6awwAA&#10;ANsAAAAPAAAAZHJzL2Rvd25yZXYueG1sRE/Pa8IwFL4L+x/CG+wimmyKjK6pjMGYogg6D+72aN7a&#10;sualNFlb/evNQfD48f1Ol4OtRUetrxxreJ4qEMS5MxUXGo7fn5NXED4gG6wdk4YzeVhmD6MUE+N6&#10;3lN3CIWIIewT1FCG0CRS+rwki37qGuLI/brWYoiwLaRpsY/htpYvSi2kxYpjQ4kNfZSU/x3+rYav&#10;3Wn9Y2b7/tRtaV5fzmo83iitnx6H9zcQgYZwF9/cK6NhEcfGL/EHyO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+h6awwAAANsAAAAPAAAAAAAAAAAAAAAAAJcCAABkcnMvZG93&#10;bnJldi54bWxQSwUGAAAAAAQABAD1AAAAhwMAAAAA&#10;" filled="f" stroked="f">
                        <v:textbox style="mso-fit-shape-to-text:t" inset="0,,,0">
                          <w:txbxContent>
                            <w:p w14:paraId="3512B6CF" w14:textId="77777777" w:rsidR="002C5ED9" w:rsidRDefault="002C5ED9" w:rsidP="000D11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lang w:val="en-US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Box 68" o:spid="_x0000_s1157" type="#_x0000_t202" style="position:absolute;top:660400;width:348615;height:594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trsBxgAA&#10;ANsAAAAPAAAAZHJzL2Rvd25yZXYueG1sRI9Ba8JAFITvhf6H5Qm9SN21Fmmjq0ihVFEK2h709sg+&#10;k9Ds25DdJtFf7wqCx2FmvmGm886WoqHaF441DAcKBHHqTMGZht+fz+c3ED4gGywdk4YTeZjPHh+m&#10;mBjX8paaXchEhLBPUEMeQpVI6dOcLPqBq4ijd3S1xRBlnUlTYxvhtpQvSo2lxYLjQo4VfeSU/u3+&#10;rYav7/3qYEbbdt9s6LU8n1S/v1ZaP/W6xQREoC7cw7f20mgYv8P1S/wBcnY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trsBxgAAANsAAAAPAAAAAAAAAAAAAAAAAJcCAABkcnMv&#10;ZG93bnJldi54bWxQSwUGAAAAAAQABAD1AAAAigMAAAAA&#10;" filled="f" stroked="f">
                        <v:textbox style="mso-fit-shape-to-text:t" inset="0,,,0">
                          <w:txbxContent>
                            <w:p w14:paraId="29FC0355" w14:textId="77777777" w:rsidR="002C5ED9" w:rsidRDefault="002C5ED9" w:rsidP="000D116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64"/>
                                  <w:szCs w:val="64"/>
                                  <w:lang w:val="en-US"/>
                                  <w14:shadow w14:blurRad="38100" w14:dist="38100" w14:dir="2700000" w14:sx="100000" w14:sy="100000" w14:kx="0" w14:ky="0" w14:algn="tl">
                                    <w14:schemeClr w14:val="tx1"/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line id="Straight Connector 69" o:spid="_x0000_s1158" style="position:absolute;flip:x;visibility:visible;mso-wrap-style:square" from="325120,527050" to="653732,8143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0rAhsIAAADbAAAADwAAAGRycy9kb3ducmV2LnhtbERPyWrDMBC9F/oPYgq5lFpOoAuulRCy&#10;gOkliRvIdbAmtqk1cix56d9Xh0CPj7enq8k0YqDO1ZYVzKMYBHFhdc2lgvP3/uUDhPPIGhvLpOCX&#10;HKyWjw8pJtqOfKIh96UIIewSVFB53yZSuqIigy6yLXHgrrYz6APsSqk7HEO4aeQijt+kwZpDQ4Ut&#10;bSoqfvLeKOhfv2w23RrqXX583uXZYXtZX5WaPU3rTxCeJv8vvrszreA9rA9fwg+Qy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0rAhsIAAADbAAAADwAAAAAAAAAAAAAA&#10;AAChAgAAZHJzL2Rvd25yZXYueG1sUEsFBgAAAAAEAAQA+QAAAJADAAAAAA==&#10;" strokecolor="black [3213]" strokeweight="3pt"/>
                      <v:line id="Straight Connector 70" o:spid="_x0000_s1159" style="position:absolute;visibility:visible;mso-wrap-style:square" from="946150,514350" to="1274763,800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rK8WsMAAADdAAAADwAAAGRycy9kb3ducmV2LnhtbERPTU8CMRC9m/gfmiHhJl32QHClEDQh&#10;weBBFw4eh+2wXdxOm7bC6q+3BxOOL+97sRpsLy4UYudYwXRSgCBunO64VXDYbx7mIGJC1tg7JgU/&#10;FGG1vL9bYKXdlT/oUqdW5BCOFSowKflKytgYshgnzhNn7uSCxZRhaKUOeM3htpdlUcykxY5zg0FP&#10;L4aar/rbKvDd++dzq98ew5lf9aw2fnf89UqNR8P6CUSiId3E/+6tVlCW8zw3v8lPQC7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ayvFrDAAAA3QAAAA8AAAAAAAAAAAAA&#10;AAAAoQIAAGRycy9kb3ducmV2LnhtbFBLBQYAAAAABAAEAPkAAACRAwAAAAA=&#10;" strokecolor="black [3213]" strokeweight="3pt">
                        <v:stroke dashstyle="1 1"/>
                      </v:line>
                      <v:shapetype id="_x0000_t5" coordsize="21600,21600" o:spt="5" adj="10800" path="m@0,0l0,21600,21600,21600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71" o:spid="_x0000_s1160" type="#_x0000_t5" style="position:absolute;left:699770;top:622300;width:185737;height:547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/TyhxQAA&#10;ANsAAAAPAAAAZHJzL2Rvd25yZXYueG1sRI/NasMwEITvgb6D2EJviRyDneJGCcEQKIVCflzocbE2&#10;tom1MpZqu336KhDIcZiZb5j1djKtGKh3jWUFy0UEgri0uuFKQXHez19BOI+ssbVMCn7JwXbzNFtj&#10;pu3IRxpOvhIBwi5DBbX3XSalK2sy6Ba2Iw7exfYGfZB9JXWPY4CbVsZRlEqDDYeFGjvKayqvpx+j&#10;IE0O+XdefLmPz92F939x0SW+UOrledq9gfA0+Uf43n7XClYx3L6EHyA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T9PKHFAAAA2wAAAA8AAAAAAAAAAAAAAAAAlwIAAGRycy9k&#10;b3ducmV2LnhtbFBLBQYAAAAABAAEAPUAAACJAwAAAAA=&#10;" fillcolor="black [3213]" strokecolor="black [3213]">
                        <v:shadow on="t" opacity="22937f" mv:blur="40000f" origin=",.5" offset="0,23000emu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D116F" w14:paraId="66222386" w14:textId="77777777" w:rsidTr="000D116F">
        <w:trPr>
          <w:jc w:val="center"/>
        </w:trPr>
        <w:tc>
          <w:tcPr>
            <w:tcW w:w="3471" w:type="dxa"/>
            <w:vAlign w:val="center"/>
          </w:tcPr>
          <w:p w14:paraId="599A02BB" w14:textId="77777777" w:rsidR="000D116F" w:rsidRPr="000D116F" w:rsidRDefault="000D116F" w:rsidP="000D116F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  <w:lang w:val="en-US"/>
              </w:rPr>
            </w:pPr>
          </w:p>
        </w:tc>
        <w:tc>
          <w:tcPr>
            <w:tcW w:w="3471" w:type="dxa"/>
            <w:vAlign w:val="center"/>
          </w:tcPr>
          <w:p w14:paraId="0467A1DE" w14:textId="77777777" w:rsidR="000D116F" w:rsidRPr="000D116F" w:rsidRDefault="000D116F" w:rsidP="000D116F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  <w:lang w:val="en-US"/>
              </w:rPr>
            </w:pPr>
          </w:p>
        </w:tc>
        <w:tc>
          <w:tcPr>
            <w:tcW w:w="3472" w:type="dxa"/>
            <w:vAlign w:val="center"/>
          </w:tcPr>
          <w:p w14:paraId="16B984A3" w14:textId="46B9C25E" w:rsidR="000D116F" w:rsidRPr="000D116F" w:rsidRDefault="000D116F" w:rsidP="000D116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noProof/>
                <w:sz w:val="32"/>
                <w:szCs w:val="32"/>
                <w:lang w:val="en-US"/>
              </w:rPr>
            </w:pPr>
            <w:r w:rsidRPr="000D116F">
              <w:rPr>
                <w:rFonts w:ascii="Arial Narrow" w:hAnsi="Arial Narrow"/>
                <w:b/>
                <w:bCs/>
                <w:noProof/>
                <w:sz w:val="32"/>
                <w:szCs w:val="32"/>
                <w:lang w:val="en-US"/>
              </w:rPr>
              <w:t>PYRAMIDAL</w:t>
            </w:r>
          </w:p>
        </w:tc>
      </w:tr>
    </w:tbl>
    <w:p w14:paraId="2AF63099" w14:textId="58C9A2BE" w:rsidR="000D116F" w:rsidRPr="000D116F" w:rsidRDefault="000D116F" w:rsidP="000D116F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0D116F">
        <w:rPr>
          <w:rFonts w:ascii="Arial Narrow" w:hAnsi="Arial Narrow"/>
          <w:b/>
          <w:bCs/>
          <w:sz w:val="28"/>
          <w:szCs w:val="28"/>
          <w:lang w:val="en-US"/>
        </w:rPr>
        <w:t>Ammonia</w:t>
      </w:r>
      <w:r w:rsidRPr="000D116F">
        <w:rPr>
          <w:rFonts w:ascii="Arial Narrow" w:hAnsi="Arial Narrow"/>
          <w:sz w:val="28"/>
          <w:szCs w:val="28"/>
          <w:lang w:val="en-US"/>
        </w:rPr>
        <w:t xml:space="preserve"> has </w:t>
      </w:r>
      <w:r w:rsidRPr="000D116F">
        <w:rPr>
          <w:rFonts w:ascii="Arial Narrow" w:hAnsi="Arial Narrow"/>
          <w:b/>
          <w:bCs/>
          <w:sz w:val="28"/>
          <w:szCs w:val="28"/>
          <w:lang w:val="en-US"/>
        </w:rPr>
        <w:t xml:space="preserve">covalent bonding </w:t>
      </w:r>
      <w:r w:rsidRPr="000D116F">
        <w:rPr>
          <w:rFonts w:ascii="Arial Narrow" w:hAnsi="Arial Narrow"/>
          <w:sz w:val="28"/>
          <w:szCs w:val="28"/>
          <w:lang w:val="en-US"/>
        </w:rPr>
        <w:t xml:space="preserve">and has a </w:t>
      </w:r>
      <w:r w:rsidRPr="000D116F">
        <w:rPr>
          <w:rFonts w:ascii="Arial Narrow" w:hAnsi="Arial Narrow"/>
          <w:b/>
          <w:bCs/>
          <w:sz w:val="28"/>
          <w:szCs w:val="28"/>
          <w:lang w:val="en-US"/>
        </w:rPr>
        <w:t>molecular structure</w:t>
      </w:r>
      <w:r w:rsidRPr="000D116F">
        <w:rPr>
          <w:rFonts w:ascii="Arial Narrow" w:hAnsi="Arial Narrow"/>
          <w:sz w:val="28"/>
          <w:szCs w:val="28"/>
          <w:lang w:val="en-US"/>
        </w:rPr>
        <w:t>.</w:t>
      </w:r>
      <w:r w:rsidRPr="000D116F">
        <w:rPr>
          <w:rFonts w:ascii="Arial Narrow" w:hAnsi="Arial Narrow"/>
          <w:sz w:val="28"/>
          <w:szCs w:val="28"/>
        </w:rPr>
        <w:t xml:space="preserve"> </w:t>
      </w:r>
    </w:p>
    <w:p w14:paraId="7C6C056F" w14:textId="77777777" w:rsidR="000D116F" w:rsidRDefault="000D116F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6"/>
        <w:gridCol w:w="1038"/>
      </w:tblGrid>
      <w:tr w:rsidR="000D116F" w14:paraId="4A14F777" w14:textId="77777777" w:rsidTr="000D116F">
        <w:trPr>
          <w:jc w:val="center"/>
        </w:trPr>
        <w:tc>
          <w:tcPr>
            <w:tcW w:w="6716" w:type="dxa"/>
            <w:vAlign w:val="center"/>
          </w:tcPr>
          <w:p w14:paraId="7A8B6AFE" w14:textId="639C5057" w:rsidR="000D116F" w:rsidRDefault="000D116F" w:rsidP="000D116F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0D116F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Ammonia</w:t>
            </w:r>
            <w:r w:rsidRPr="000D116F">
              <w:rPr>
                <w:rFonts w:ascii="Arial Narrow" w:hAnsi="Arial Narrow"/>
                <w:sz w:val="28"/>
                <w:szCs w:val="28"/>
                <w:lang w:val="en-US"/>
              </w:rPr>
              <w:t xml:space="preserve"> takes it name from the worshippers of the </w:t>
            </w:r>
            <w:r w:rsidRPr="000D116F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Egyptian god </w:t>
            </w:r>
            <w:proofErr w:type="spellStart"/>
            <w:r w:rsidRPr="000D116F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Amun</w:t>
            </w:r>
            <w:proofErr w:type="spellEnd"/>
            <w:r w:rsidRPr="000D116F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0D116F">
              <w:rPr>
                <w:rFonts w:ascii="Arial Narrow" w:hAnsi="Arial Narrow"/>
                <w:sz w:val="28"/>
                <w:szCs w:val="28"/>
                <w:lang w:val="en-US"/>
              </w:rPr>
              <w:t xml:space="preserve">- the </w:t>
            </w:r>
            <w:proofErr w:type="spellStart"/>
            <w:r w:rsidRPr="000D116F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Ammonians</w:t>
            </w:r>
            <w:proofErr w:type="spellEnd"/>
            <w:r w:rsidRPr="000D116F">
              <w:rPr>
                <w:rFonts w:ascii="Arial Narrow" w:hAnsi="Arial Narrow"/>
                <w:sz w:val="28"/>
                <w:szCs w:val="28"/>
                <w:lang w:val="en-US"/>
              </w:rPr>
              <w:t xml:space="preserve">, because they used </w:t>
            </w:r>
            <w:r w:rsidRPr="000D116F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ammonium</w:t>
            </w:r>
            <w:r w:rsidRPr="000D116F">
              <w:rPr>
                <w:rFonts w:ascii="Arial Narrow" w:hAnsi="Arial Narrow"/>
                <w:sz w:val="28"/>
                <w:szCs w:val="28"/>
                <w:lang w:val="en-US"/>
              </w:rPr>
              <w:t xml:space="preserve"> </w:t>
            </w:r>
            <w:r w:rsidRPr="000D116F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chloride</w:t>
            </w:r>
            <w:r w:rsidRPr="000D116F">
              <w:rPr>
                <w:rFonts w:ascii="Arial Narrow" w:hAnsi="Arial Narrow"/>
                <w:sz w:val="28"/>
                <w:szCs w:val="28"/>
                <w:lang w:val="en-US"/>
              </w:rPr>
              <w:t xml:space="preserve"> (</w:t>
            </w:r>
            <w:r w:rsidRPr="000D116F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NH</w:t>
            </w:r>
            <w:r w:rsidRPr="000D116F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  <w:r w:rsidRPr="000D116F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Cl</w:t>
            </w:r>
            <w:r w:rsidRPr="000D116F">
              <w:rPr>
                <w:rFonts w:ascii="Arial Narrow" w:hAnsi="Arial Narrow"/>
                <w:sz w:val="28"/>
                <w:szCs w:val="28"/>
                <w:lang w:val="en-US"/>
              </w:rPr>
              <w:t>) in their rites.</w:t>
            </w:r>
          </w:p>
        </w:tc>
        <w:tc>
          <w:tcPr>
            <w:tcW w:w="1038" w:type="dxa"/>
          </w:tcPr>
          <w:p w14:paraId="5194873C" w14:textId="3D43788D" w:rsidR="000D116F" w:rsidRDefault="000D116F" w:rsidP="00637404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0D116F">
              <w:rPr>
                <w:rFonts w:ascii="Arial Narrow" w:hAnsi="Arial Narrow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0749D2D" wp14:editId="04B01901">
                  <wp:extent cx="468625" cy="1238656"/>
                  <wp:effectExtent l="0" t="0" r="0" b="6350"/>
                  <wp:docPr id="74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69" cy="123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39FF3" w14:textId="1E02881D" w:rsidR="000D116F" w:rsidRDefault="000D116F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1BBF0F1" w14:textId="77777777" w:rsidR="00263668" w:rsidRDefault="000D116F" w:rsidP="00263668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D116F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LABORATORY PREPARATION OF AMMONIA</w:t>
      </w:r>
    </w:p>
    <w:p w14:paraId="6317ECD0" w14:textId="42170B38" w:rsidR="00E2535E" w:rsidRPr="00263668" w:rsidRDefault="00E2535E" w:rsidP="00263668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E2535E">
        <w:rPr>
          <w:rFonts w:ascii="Arial Narrow" w:hAnsi="Arial Narrow"/>
          <w:b/>
          <w:bCs/>
          <w:sz w:val="28"/>
          <w:szCs w:val="28"/>
          <w:lang w:val="en-US"/>
        </w:rPr>
        <w:t xml:space="preserve">Ammonia </w:t>
      </w:r>
      <w:r w:rsidRPr="00E2535E">
        <w:rPr>
          <w:rFonts w:ascii="Arial Narrow" w:hAnsi="Arial Narrow"/>
          <w:sz w:val="28"/>
          <w:szCs w:val="28"/>
          <w:lang w:val="en-US"/>
        </w:rPr>
        <w:t>can be prepared by</w:t>
      </w:r>
      <w:r w:rsidRPr="00E2535E">
        <w:rPr>
          <w:rFonts w:ascii="Arial Narrow" w:hAnsi="Arial Narrow"/>
          <w:b/>
          <w:bCs/>
          <w:sz w:val="28"/>
          <w:szCs w:val="28"/>
          <w:lang w:val="en-US"/>
        </w:rPr>
        <w:t xml:space="preserve"> heating any ammonium salt </w:t>
      </w:r>
      <w:r w:rsidRPr="00E2535E">
        <w:rPr>
          <w:rFonts w:ascii="Arial Narrow" w:hAnsi="Arial Narrow"/>
          <w:sz w:val="28"/>
          <w:szCs w:val="28"/>
          <w:lang w:val="en-US"/>
        </w:rPr>
        <w:t>with an</w:t>
      </w:r>
      <w:r w:rsidRPr="00E2535E">
        <w:rPr>
          <w:rFonts w:ascii="Arial Narrow" w:hAnsi="Arial Narrow"/>
          <w:b/>
          <w:bCs/>
          <w:sz w:val="28"/>
          <w:szCs w:val="28"/>
          <w:lang w:val="en-US"/>
        </w:rPr>
        <w:t xml:space="preserve"> alkali.</w:t>
      </w:r>
    </w:p>
    <w:p w14:paraId="329A87AA" w14:textId="1EE6BE5E" w:rsidR="000D116F" w:rsidRDefault="00E2535E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3805568" behindDoc="0" locked="0" layoutInCell="1" allowOverlap="1" wp14:anchorId="1521DCD1" wp14:editId="72BBDFB3">
                <wp:simplePos x="0" y="0"/>
                <wp:positionH relativeFrom="column">
                  <wp:posOffset>436083</wp:posOffset>
                </wp:positionH>
                <wp:positionV relativeFrom="paragraph">
                  <wp:posOffset>142240</wp:posOffset>
                </wp:positionV>
                <wp:extent cx="2684145" cy="2627630"/>
                <wp:effectExtent l="0" t="0" r="8255" b="13970"/>
                <wp:wrapNone/>
                <wp:docPr id="1432" name="Group 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145" cy="2627630"/>
                          <a:chOff x="0" y="0"/>
                          <a:chExt cx="2684145" cy="2627630"/>
                        </a:xfrm>
                      </wpg:grpSpPr>
                      <pic:pic xmlns:pic="http://schemas.openxmlformats.org/drawingml/2006/picture">
                        <pic:nvPicPr>
                          <pic:cNvPr id="2290" name="Picture 2290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0" y="0"/>
                            <a:ext cx="1534160" cy="18802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29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2355"/>
                            <a:ext cx="144589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7753BB73" w14:textId="77777777" w:rsidR="002C5ED9" w:rsidRPr="00E2535E" w:rsidRDefault="002C5ED9" w:rsidP="00E2535E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E2535E"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ammonium</w:t>
                              </w:r>
                              <w:proofErr w:type="gramEnd"/>
                              <w:r w:rsidRPr="00E2535E"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chloride + sodium hydroxide</w:t>
                              </w:r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s:wsp>
                        <wps:cNvPr id="2292" name="Straight Arrow Connector 19"/>
                        <wps:cNvCnPr/>
                        <wps:spPr>
                          <a:xfrm>
                            <a:off x="1330960" y="1251585"/>
                            <a:ext cx="955040" cy="4064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3" name="Straight Arrow Connector 19"/>
                        <wps:cNvCnPr/>
                        <wps:spPr>
                          <a:xfrm flipV="1">
                            <a:off x="688975" y="207645"/>
                            <a:ext cx="625475" cy="381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4945" y="123825"/>
                            <a:ext cx="59055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2F574B0" w14:textId="28F79574" w:rsidR="002C5ED9" w:rsidRPr="00E2535E" w:rsidRDefault="002C5ED9" w:rsidP="00E2535E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wet</w:t>
                              </w:r>
                              <w:proofErr w:type="gramEnd"/>
                              <w:r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pH paper</w:t>
                              </w:r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g:grpSp>
                        <wpg:cNvPr id="2303" name="Group 2303"/>
                        <wpg:cNvGrpSpPr/>
                        <wpg:grpSpPr>
                          <a:xfrm>
                            <a:off x="2199640" y="1918335"/>
                            <a:ext cx="484505" cy="709295"/>
                            <a:chOff x="0" y="0"/>
                            <a:chExt cx="485005" cy="709295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g:grpSpPr>
                        <wps:wsp>
                          <wps:cNvPr id="2301" name="Up Arrow 2301"/>
                          <wps:cNvSpPr/>
                          <wps:spPr>
                            <a:xfrm>
                              <a:off x="24765" y="0"/>
                              <a:ext cx="388620" cy="453390"/>
                            </a:xfrm>
                            <a:prstGeom prst="up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2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96570"/>
                              <a:ext cx="485005" cy="212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7816B1DC" w14:textId="472C8289" w:rsidR="002C5ED9" w:rsidRPr="00E2535E" w:rsidRDefault="002C5ED9" w:rsidP="00E2535E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rFonts w:ascii="Arial Narrow" w:hAnsi="Arial Narrow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2535E">
                                  <w:rPr>
                                    <w:rFonts w:ascii="Arial Narrow" w:eastAsia="ＭＳ Ｐゴシック" w:hAnsi="Arial Narrow" w:cs="ＭＳ Ｐゴシック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</w:rPr>
                                  <w:t>HEAT</w:t>
                                </w:r>
                              </w:p>
                            </w:txbxContent>
                          </wps:txbx>
                          <wps:bodyPr wrap="square" lIns="0" tIns="0" rIns="0" bIns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432" o:spid="_x0000_s1161" style="position:absolute;margin-left:34.35pt;margin-top:11.2pt;width:211.35pt;height:206.9pt;z-index:253805568;mso-position-horizontal-relative:text;mso-position-vertical-relative:text" coordsize="2684145,262763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">
                <v:shape id="Picture 2290" o:spid="_x0000_s1162" type="#_x0000_t75" style="position:absolute;left:1047750;width:1534160;height:1880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N&#10;0DHDAAAA3QAAAA8AAABkcnMvZG93bnJldi54bWxET89rwjAUvg/2P4Q38DZTiwxbjSITh6Ae2u3g&#10;8dE8m2Lz0jWZ1v9+OQgeP77fi9VgW3Gl3jeOFUzGCQjiyumGawU/39v3GQgfkDW2jknBnTyslq8v&#10;C8y1u3FB1zLUIoawz1GBCaHLpfSVIYt+7DriyJ1dbzFE2NdS93iL4baVaZJ8SIsNxwaDHX0aqi7l&#10;n1Xwtf61p6M7ZFMspmVq9sfNpM2UGr0N6zmIQEN4ih/unVaQplncH9/EJyC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E3QMcMAAADdAAAADwAAAAAAAAAAAAAAAACcAgAA&#10;ZHJzL2Rvd25yZXYueG1sUEsFBgAAAAAEAAQA9wAAAIwDAAAAAA==&#10;">
                  <v:imagedata r:id="rId74" o:title=""/>
                  <v:path arrowok="t"/>
                </v:shape>
                <v:shape id="_x0000_s1163" type="#_x0000_t202" style="position:absolute;top:1062355;width:1445895;height:462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DGEyAAA&#10;AN0AAAAPAAAAZHJzL2Rvd25yZXYueG1sRI9Ba8JAFITvhf6H5RW8SN01irTRVYogrVQEbQ/29sg+&#10;k9Ds25Bdk9hf3y0IPQ4z8w2zWPW2Ei01vnSsYTxSIIgzZ0rONXx+bB6fQPiAbLByTBqu5GG1vL9b&#10;YGpcxwdqjyEXEcI+RQ1FCHUqpc8KsuhHriaO3tk1FkOUTS5Ng12E20omSs2kxZLjQoE1rQvKvo8X&#10;q+F1f9p+mcmhO7U7mlY/VzUcviutBw/9yxxEoD78h2/tN6MhSZ7H8PcmPgG5/AU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xcMYTIAAAA3QAAAA8AAAAAAAAAAAAAAAAAlwIAAGRy&#10;cy9kb3ducmV2LnhtbFBLBQYAAAAABAAEAPUAAACMAwAAAAA=&#10;" filled="f" stroked="f">
                  <v:textbox style="mso-fit-shape-to-text:t" inset="0,,,0">
                    <w:txbxContent>
                      <w:p w14:paraId="7753BB73" w14:textId="77777777" w:rsidR="002C5ED9" w:rsidRPr="00E2535E" w:rsidRDefault="002C5ED9" w:rsidP="00E2535E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proofErr w:type="gramStart"/>
                        <w:r w:rsidRPr="00E2535E"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ammonium</w:t>
                        </w:r>
                        <w:proofErr w:type="gramEnd"/>
                        <w:r w:rsidRPr="00E2535E"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chloride + sodium hydroxide</w:t>
                        </w:r>
                      </w:p>
                    </w:txbxContent>
                  </v:textbox>
                </v:shape>
                <v:shape id="Straight Arrow Connector 19" o:spid="_x0000_s1164" type="#_x0000_t32" style="position:absolute;left:1330960;top:1251585;width:955040;height:4064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35WwMQAAADdAAAADwAAAGRycy9kb3ducmV2LnhtbESPW2vCQBSE34X+h+UU+qYbAy2auoqI&#10;YvPmFV8P2dMkmD0bsmsu/75bEHwcZuYbZrHqTSVaalxpWcF0EoEgzqwuOVdwOe/GMxDOI2usLJOC&#10;gRyslm+jBSbadnyk9uRzESDsElRQeF8nUrqsIINuYmvi4P3axqAPssmlbrALcFPJOIq+pMGSw0KB&#10;NW0Kyu6nh1FwNZfy6G516g/b/S39HPbYr1mpj/d+/Q3CU+9f4Wf7RyuI43kM/2/CE5D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zflbAxAAAAN0AAAAPAAAAAAAAAAAA&#10;AAAAAKECAABkcnMvZG93bnJldi54bWxQSwUGAAAAAAQABAD5AAAAkgMAAAAA&#10;" strokecolor="black [3213]" strokeweight="1.5pt">
                  <v:stroke endarrow="open" endarrowwidth="narrow" endarrowlength="short"/>
                </v:shape>
                <v:shape id="Straight Arrow Connector 19" o:spid="_x0000_s1165" type="#_x0000_t32" style="position:absolute;left:688975;top:207645;width:625475;height:381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IS+Q8cAAADdAAAADwAAAGRycy9kb3ducmV2LnhtbESPQUvDQBSE74L/YXmCl2I3JlBs7LaI&#10;oKaHHkwFPT6yzySYfS9m1yb9991CweMwM98wq83kOnWgwbfCBu7nCSjiSmzLtYGP/cvdAygfkC12&#10;wmTgSB426+urFeZWRn6nQxlqFSHsczTQhNDnWvuqIYd+Lj1x9L5lcBiiHGptBxwj3HU6TZKFdthy&#10;XGiwp+eGqp/yzxmYfS2zopS33evvNiv2VMvn2IsxtzfT0yOoQFP4D1/ahTWQpssMzm/iE9DrE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8hL5DxwAAAN0AAAAPAAAAAAAA&#10;AAAAAAAAAKECAABkcnMvZG93bnJldi54bWxQSwUGAAAAAAQABAD5AAAAlQMAAAAA&#10;" strokecolor="black [3213]" strokeweight="1.5pt">
                  <v:stroke endarrow="open" endarrowwidth="narrow" endarrowlength="short"/>
                </v:shape>
                <v:shape id="_x0000_s1166" type="#_x0000_t202" style="position:absolute;left:194945;top:123825;width:590550;height:462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K5IcyQAA&#10;AN0AAAAPAAAAZHJzL2Rvd25yZXYueG1sRI9Pa8JAFMTvhX6H5RV6Ed1tKmJTV5FCsUUR/HOwt0f2&#10;NQlm34bsmsR++m5B6HGYmd8ws0VvK9FS40vHGp5GCgRx5kzJuYbj4X04BeEDssHKMWm4kofF/P5u&#10;hqlxHe+o3YdcRAj7FDUUIdSplD4ryKIfuZo4et+usRiibHJpGuwi3FYyUWoiLZYcFwqs6a2g7Ly/&#10;WA2r7enzyzzvulO7oXH1c1WDwVpp/fjQL19BBOrDf/jW/jAakuRlDH9v4hOQ81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MK5IcyQAAAN0AAAAPAAAAAAAAAAAAAAAAAJcCAABk&#10;cnMvZG93bnJldi54bWxQSwUGAAAAAAQABAD1AAAAjQMAAAAA&#10;" filled="f" stroked="f">
                  <v:textbox style="mso-fit-shape-to-text:t" inset="0,,,0">
                    <w:txbxContent>
                      <w:p w14:paraId="52F574B0" w14:textId="28F79574" w:rsidR="002C5ED9" w:rsidRPr="00E2535E" w:rsidRDefault="002C5ED9" w:rsidP="00E2535E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wet</w:t>
                        </w:r>
                        <w:proofErr w:type="gramEnd"/>
                        <w:r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pH paper</w:t>
                        </w:r>
                      </w:p>
                    </w:txbxContent>
                  </v:textbox>
                </v:shape>
                <v:group id="Group 2303" o:spid="_x0000_s1167" style="position:absolute;left:2199640;top:1918335;width:484505;height:709295" coordsize="485005,7092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B+t5xQAAAN0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IkS+H8T&#10;noBc/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QfrecUAAADdAAAA&#10;DwAAAAAAAAAAAAAAAACpAgAAZHJzL2Rvd25yZXYueG1sUEsFBgAAAAAEAAQA+gAAAJsDAAAAAA==&#10;">
                  <v:shapetype id="_x0000_t68" coordsize="21600,21600" o:spt="68" adj="5400,5400" path="m0@0l@1@0@1,21600@2,21600@2@0,21600@0,10800,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Up Arrow 2301" o:spid="_x0000_s1168" type="#_x0000_t68" style="position:absolute;left:24765;width:388620;height:4533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TsK/wQAA&#10;AN0AAAAPAAAAZHJzL2Rvd25yZXYueG1sRE9Na8JAEL0L/Q/LFLzpJhGtRFcphYperI2i1yE7JqHZ&#10;2ZBdNf57tyB4fN+8+bIztbhS6yrLCuJhBII4t7riQsFh/z2YgnAeWWNtmRTcycFy8dabY6rtjX/p&#10;mvlChBJ2KSoovW9SKV1ekkE3tA1x0M62NegDbAupW7yFclPLJIom0mDFYaHEhr5Kyv+yi1GwiwP/&#10;8zE5r+rTfXvc0FhmyVip/nv3OQPhqfMv8zO91gqSURTD/5vwBOTi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k7Cv8EAAADdAAAADwAAAAAAAAAAAAAAAACXAgAAZHJzL2Rvd25y&#10;ZXYueG1sUEsFBgAAAAAEAAQA9QAAAIUDAAAAAA==&#10;" adj="9257" fillcolor="black [3213]" stroked="f">
                    <v:shadow on="t" opacity="22937f" mv:blur="40000f" origin=",.5" offset="0,23000emu"/>
                  </v:shape>
                  <v:shape id="_x0000_s1169" type="#_x0000_t202" style="position:absolute;top:496570;width:485005;height:212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p5PxQAA&#10;AN0AAAAPAAAAZHJzL2Rvd25yZXYueG1sRI/BasMwEETvhfyD2EIvpZatgkmdKCGEFkpvcXLJbbE2&#10;tqm1MpZiu/n6qlDIcZiZN8x6O9tOjDT41rGGLElBEFfOtFxrOB0/XpYgfEA22DkmDT/kYbtZPKyx&#10;MG7iA41lqEWEsC9QQxNCX0jpq4Ys+sT1xNG7uMFiiHKopRlwinDbSZWmubTYclxosKd9Q9V3ebUa&#10;8vm9f/56IzXdqm7k8y3LAmVaPz3OuxWIQHO4h//bn0aDek0V/L2JT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+nk/FAAAA3QAAAA8AAAAAAAAAAAAAAAAAlwIAAGRycy9k&#10;b3ducmV2LnhtbFBLBQYAAAAABAAEAPUAAACJAwAAAAA=&#10;" filled="f" stroked="f">
                    <v:textbox style="mso-fit-shape-to-text:t" inset="0,0,0,0">
                      <w:txbxContent>
                        <w:p w14:paraId="7816B1DC" w14:textId="472C8289" w:rsidR="002C5ED9" w:rsidRPr="00E2535E" w:rsidRDefault="002C5ED9" w:rsidP="00E2535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</w:pPr>
                          <w:r w:rsidRPr="00E2535E">
                            <w:rPr>
                              <w:rFonts w:ascii="Arial Narrow" w:eastAsia="ＭＳ Ｐゴシック" w:hAnsi="Arial Narrow" w:cs="ＭＳ Ｐゴシック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</w:rPr>
                            <w:t>HEAT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13B085" w14:textId="09F793D3" w:rsidR="00E2535E" w:rsidRDefault="00DD252D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E2535E"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75E32C63" wp14:editId="2C81D9E7">
                <wp:simplePos x="0" y="0"/>
                <wp:positionH relativeFrom="column">
                  <wp:posOffset>3262630</wp:posOffset>
                </wp:positionH>
                <wp:positionV relativeFrom="paragraph">
                  <wp:posOffset>108585</wp:posOffset>
                </wp:positionV>
                <wp:extent cx="2571845" cy="932180"/>
                <wp:effectExtent l="0" t="0" r="171450" b="185420"/>
                <wp:wrapNone/>
                <wp:docPr id="143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845" cy="932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1A66038" w14:textId="28DA1F96" w:rsidR="002C5ED9" w:rsidRPr="00DD252D" w:rsidRDefault="002C5ED9" w:rsidP="00E2535E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D252D">
                              <w:rPr>
                                <w:rFonts w:ascii="Arial Narrow" w:eastAsia="ＭＳ Ｐゴシック" w:hAnsi="Arial Narrow" w:cs="ＭＳ Ｐ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This experiment detects the presence of the </w:t>
                            </w:r>
                            <w:r w:rsidRPr="00DD252D"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ammonium ion </w:t>
                            </w:r>
                            <w:r w:rsidRPr="00DD252D"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DD252D"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NH</w:t>
                            </w:r>
                            <w:r w:rsidRPr="00DD252D"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position w:val="-9"/>
                                <w:sz w:val="28"/>
                                <w:szCs w:val="28"/>
                                <w:vertAlign w:val="subscript"/>
                                <w:lang w:val="en-US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D252D"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position w:val="11"/>
                                <w:sz w:val="28"/>
                                <w:szCs w:val="28"/>
                                <w:vertAlign w:val="superscript"/>
                                <w:lang w:val="en-US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  <w:r w:rsidRPr="00DD252D"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r w:rsidRPr="00DD252D">
                              <w:rPr>
                                <w:rFonts w:ascii="Arial Narrow" w:eastAsia="ＭＳ Ｐゴシック" w:hAnsi="Arial Narrow" w:cs="ＭＳ Ｐゴシック"/>
                                <w:b/>
                                <w:bCs/>
                                <w:shadow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D252D">
                              <w:rPr>
                                <w:rFonts w:ascii="Arial Narrow" w:eastAsia="ＭＳ Ｐゴシック" w:hAnsi="Arial Narrow" w:cs="ＭＳ Ｐ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in a compound.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170" type="#_x0000_t202" style="position:absolute;margin-left:256.9pt;margin-top:8.55pt;width:202.5pt;height:73.4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" fillcolor="#d8d8d8 [2732]" strokecolor="black [3213]" strokeweight="2pt">
                <v:shadow on="t" opacity="28180f" mv:blur="50800f" origin="-.5,-.5" offset="80822emu,80822emu"/>
                <v:textbox style="mso-fit-shape-to-text:t">
                  <w:txbxContent>
                    <w:p w14:paraId="21A66038" w14:textId="28DA1F96" w:rsidR="002C5ED9" w:rsidRPr="00DD252D" w:rsidRDefault="002C5ED9" w:rsidP="00E2535E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DD252D">
                        <w:rPr>
                          <w:rFonts w:ascii="Arial Narrow" w:eastAsia="ＭＳ Ｐゴシック" w:hAnsi="Arial Narrow" w:cs="ＭＳ Ｐゴシック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 xml:space="preserve">This experiment detects the presence of the </w:t>
                      </w:r>
                      <w:r w:rsidRPr="00DD252D">
                        <w:rPr>
                          <w:rFonts w:ascii="Arial Narrow" w:eastAsia="ＭＳ Ｐゴシック" w:hAnsi="Arial Narrow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ammonium ion </w:t>
                      </w:r>
                      <w:r w:rsidRPr="00DD252D">
                        <w:rPr>
                          <w:rFonts w:ascii="Arial Narrow" w:eastAsia="ＭＳ Ｐゴシック" w:hAnsi="Arial Narrow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DD252D">
                        <w:rPr>
                          <w:rFonts w:ascii="Arial Narrow" w:eastAsia="ＭＳ Ｐゴシック" w:hAnsi="Arial Narrow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NH</w:t>
                      </w:r>
                      <w:r w:rsidRPr="00DD252D">
                        <w:rPr>
                          <w:rFonts w:ascii="Arial Narrow" w:eastAsia="ＭＳ Ｐゴシック" w:hAnsi="Arial Narrow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position w:val="-9"/>
                          <w:sz w:val="28"/>
                          <w:szCs w:val="28"/>
                          <w:vertAlign w:val="subscript"/>
                          <w:lang w:val="en-US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D252D">
                        <w:rPr>
                          <w:rFonts w:ascii="Arial Narrow" w:eastAsia="ＭＳ Ｐゴシック" w:hAnsi="Arial Narrow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position w:val="11"/>
                          <w:sz w:val="28"/>
                          <w:szCs w:val="28"/>
                          <w:vertAlign w:val="superscript"/>
                          <w:lang w:val="en-US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+</w:t>
                      </w:r>
                      <w:r w:rsidRPr="00DD252D">
                        <w:rPr>
                          <w:rFonts w:ascii="Arial Narrow" w:eastAsia="ＭＳ Ｐゴシック" w:hAnsi="Arial Narrow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)</w:t>
                      </w:r>
                      <w:r w:rsidRPr="00DD252D">
                        <w:rPr>
                          <w:rFonts w:ascii="Arial Narrow" w:eastAsia="ＭＳ Ｐゴシック" w:hAnsi="Arial Narrow" w:cs="ＭＳ Ｐゴシック"/>
                          <w:b/>
                          <w:bCs/>
                          <w:shadow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DD252D">
                        <w:rPr>
                          <w:rFonts w:ascii="Arial Narrow" w:eastAsia="ＭＳ Ｐゴシック" w:hAnsi="Arial Narrow" w:cs="ＭＳ Ｐゴシック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in a compound.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0767B743" w14:textId="665B7F0E" w:rsidR="00E2535E" w:rsidRDefault="00E2535E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51F132F" w14:textId="77777777" w:rsidR="00F21A08" w:rsidRDefault="00F21A08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42FCA7E" w14:textId="77777777" w:rsidR="00F21A08" w:rsidRDefault="00F21A08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8780423" w14:textId="77777777" w:rsidR="00F21A08" w:rsidRDefault="00F21A08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0F438DAE" w14:textId="77777777" w:rsidR="00F21A08" w:rsidRDefault="00F21A08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D9F1352" w14:textId="77777777" w:rsidR="00F21A08" w:rsidRDefault="00F21A08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AB4F2BA" w14:textId="77777777" w:rsidR="00F21A08" w:rsidRDefault="00F21A08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AD09D6B" w14:textId="77777777" w:rsidR="00F21A08" w:rsidRDefault="00F21A08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033CF29" w14:textId="77777777" w:rsidR="00F21A08" w:rsidRDefault="00F21A08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E9F480F" w14:textId="77777777" w:rsidR="00F21A08" w:rsidRDefault="00F21A08" w:rsidP="00637404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022B766" w14:textId="77777777" w:rsidR="00E06C6F" w:rsidRDefault="00E06C6F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D4B1A4A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E06C6F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RESULTS</w:t>
      </w:r>
    </w:p>
    <w:p w14:paraId="2C17B830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5BB3A633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15FBE9F7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7C4B70BC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7530CB7D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6BFB6987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270C4845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1D3D4C05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539A2432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page" w:horzAnchor="page" w:tblpXSpec="center" w:tblpY="176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4820"/>
      </w:tblGrid>
      <w:tr w:rsidR="00263668" w:rsidRPr="00E06C6F" w14:paraId="08FD0C0E" w14:textId="77777777" w:rsidTr="00C37032">
        <w:trPr>
          <w:jc w:val="center"/>
        </w:trPr>
        <w:tc>
          <w:tcPr>
            <w:tcW w:w="822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F158E33" w14:textId="77777777" w:rsidR="00263668" w:rsidRPr="00E06C6F" w:rsidRDefault="00263668" w:rsidP="00C370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>
              <w:rPr>
                <w:rFonts w:ascii="Arial Narrow" w:hAnsi="Arial Narrow"/>
                <w:b/>
                <w:sz w:val="32"/>
                <w:szCs w:val="32"/>
              </w:rPr>
              <w:t>PROPERTIES OF AMMONIA (NH</w:t>
            </w:r>
            <w:r>
              <w:rPr>
                <w:rFonts w:ascii="Arial Narrow" w:hAnsi="Arial Narrow"/>
                <w:b/>
                <w:sz w:val="32"/>
                <w:szCs w:val="32"/>
                <w:vertAlign w:val="subscript"/>
              </w:rPr>
              <w:t>3</w:t>
            </w:r>
            <w:r>
              <w:rPr>
                <w:rFonts w:ascii="Arial Narrow" w:hAnsi="Arial Narrow"/>
                <w:b/>
                <w:sz w:val="32"/>
                <w:szCs w:val="32"/>
              </w:rPr>
              <w:t>)</w:t>
            </w:r>
          </w:p>
        </w:tc>
      </w:tr>
      <w:tr w:rsidR="00263668" w:rsidRPr="00D36BD2" w14:paraId="7E6B4B13" w14:textId="77777777" w:rsidTr="00C37032">
        <w:trPr>
          <w:jc w:val="center"/>
        </w:trPr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6EC41A2C" w14:textId="77777777" w:rsidR="00263668" w:rsidRPr="00D36BD2" w:rsidRDefault="00263668" w:rsidP="00C370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D36BD2">
              <w:rPr>
                <w:rFonts w:ascii="Arial Narrow" w:hAnsi="Arial Narrow"/>
                <w:b/>
                <w:sz w:val="32"/>
                <w:szCs w:val="32"/>
              </w:rPr>
              <w:t>PROPERTY TESTED</w:t>
            </w:r>
          </w:p>
        </w:tc>
        <w:tc>
          <w:tcPr>
            <w:tcW w:w="482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742D06D0" w14:textId="77777777" w:rsidR="00263668" w:rsidRPr="00D36BD2" w:rsidRDefault="00263668" w:rsidP="00C37032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sz w:val="32"/>
                <w:szCs w:val="32"/>
              </w:rPr>
            </w:pPr>
            <w:r w:rsidRPr="00D36BD2">
              <w:rPr>
                <w:rFonts w:ascii="Arial Narrow" w:hAnsi="Arial Narrow"/>
                <w:b/>
                <w:sz w:val="32"/>
                <w:szCs w:val="32"/>
              </w:rPr>
              <w:t>OBSERVATION</w:t>
            </w:r>
          </w:p>
        </w:tc>
      </w:tr>
      <w:tr w:rsidR="00263668" w14:paraId="40CEFE86" w14:textId="77777777" w:rsidTr="00C37032">
        <w:trPr>
          <w:jc w:val="center"/>
        </w:trPr>
        <w:tc>
          <w:tcPr>
            <w:tcW w:w="3402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14:paraId="752C1F4B" w14:textId="77777777" w:rsidR="00263668" w:rsidRPr="00397556" w:rsidRDefault="00263668" w:rsidP="00C37032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397556">
              <w:rPr>
                <w:rFonts w:ascii="Arial Narrow" w:hAnsi="Arial Narrow"/>
                <w:sz w:val="28"/>
                <w:szCs w:val="28"/>
              </w:rPr>
              <w:t>Appearance</w:t>
            </w:r>
            <w:r w:rsidRPr="00397556">
              <w:rPr>
                <w:rFonts w:ascii="Arial Narrow" w:hAnsi="Arial Narrow"/>
                <w:sz w:val="28"/>
                <w:szCs w:val="28"/>
              </w:rPr>
              <w:br/>
            </w:r>
            <w:r w:rsidRPr="00397556">
              <w:rPr>
                <w:rFonts w:ascii="Arial Narrow" w:hAnsi="Arial Narrow"/>
                <w:sz w:val="24"/>
                <w:szCs w:val="24"/>
              </w:rPr>
              <w:t>(colour and state)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14:paraId="38B98924" w14:textId="77777777" w:rsidR="00263668" w:rsidRDefault="00263668" w:rsidP="00C37032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263668" w14:paraId="26825898" w14:textId="77777777" w:rsidTr="00C37032">
        <w:trPr>
          <w:jc w:val="center"/>
        </w:trPr>
        <w:tc>
          <w:tcPr>
            <w:tcW w:w="340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14:paraId="6007295A" w14:textId="77777777" w:rsidR="00263668" w:rsidRPr="00397556" w:rsidRDefault="00263668" w:rsidP="00C37032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397556">
              <w:rPr>
                <w:rFonts w:ascii="Arial Narrow" w:hAnsi="Arial Narrow"/>
                <w:sz w:val="28"/>
                <w:szCs w:val="28"/>
              </w:rPr>
              <w:t>Smell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14:paraId="0DCA5743" w14:textId="77777777" w:rsidR="00263668" w:rsidRDefault="00263668" w:rsidP="00C37032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263668" w14:paraId="627A4F39" w14:textId="77777777" w:rsidTr="00C37032">
        <w:trPr>
          <w:jc w:val="center"/>
        </w:trPr>
        <w:tc>
          <w:tcPr>
            <w:tcW w:w="3402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</w:tcPr>
          <w:p w14:paraId="718D7BFC" w14:textId="77777777" w:rsidR="00263668" w:rsidRPr="00397556" w:rsidRDefault="00263668" w:rsidP="00C37032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Solubility in water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</w:tcPr>
          <w:p w14:paraId="5BDA584C" w14:textId="77777777" w:rsidR="00263668" w:rsidRDefault="00263668" w:rsidP="00C37032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263668" w14:paraId="1CA6E49A" w14:textId="77777777" w:rsidTr="00C37032">
        <w:trPr>
          <w:jc w:val="center"/>
        </w:trPr>
        <w:tc>
          <w:tcPr>
            <w:tcW w:w="3402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093E21F7" w14:textId="77777777" w:rsidR="00263668" w:rsidRPr="00397556" w:rsidRDefault="00263668" w:rsidP="00C37032">
            <w:pPr>
              <w:spacing w:before="120" w:after="120" w:line="240" w:lineRule="auto"/>
              <w:rPr>
                <w:rFonts w:ascii="Arial Narrow" w:hAnsi="Arial Narrow"/>
                <w:sz w:val="28"/>
                <w:szCs w:val="28"/>
              </w:rPr>
            </w:pPr>
            <w:r w:rsidRPr="00397556">
              <w:rPr>
                <w:rFonts w:ascii="Arial Narrow" w:hAnsi="Arial Narrow"/>
                <w:sz w:val="28"/>
                <w:szCs w:val="28"/>
              </w:rPr>
              <w:t>pH</w:t>
            </w:r>
            <w:r w:rsidRPr="00397556">
              <w:rPr>
                <w:rFonts w:ascii="Arial Narrow" w:hAnsi="Arial Narrow"/>
                <w:sz w:val="28"/>
                <w:szCs w:val="28"/>
              </w:rPr>
              <w:br/>
            </w:r>
            <w:r w:rsidRPr="00397556">
              <w:rPr>
                <w:rFonts w:ascii="Arial Narrow" w:hAnsi="Arial Narrow"/>
                <w:sz w:val="24"/>
                <w:szCs w:val="24"/>
              </w:rPr>
              <w:t>(acidic /  neutral / alkaline)</w:t>
            </w:r>
          </w:p>
        </w:tc>
        <w:tc>
          <w:tcPr>
            <w:tcW w:w="4820" w:type="dxa"/>
            <w:tcBorders>
              <w:top w:val="single" w:sz="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14:paraId="2FA9B58E" w14:textId="77777777" w:rsidR="00263668" w:rsidRDefault="00263668" w:rsidP="00C37032">
            <w:pPr>
              <w:spacing w:before="120"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14:paraId="5B6B7DD6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45C75541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0B1E88A4" w14:textId="77777777" w:rsidR="00E06C6F" w:rsidRDefault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60E12D95" w14:textId="77777777" w:rsidR="0069368C" w:rsidRDefault="0069368C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297307BF" w14:textId="77777777" w:rsidR="0069368C" w:rsidRPr="0069368C" w:rsidRDefault="0069368C" w:rsidP="0069368C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69368C">
        <w:rPr>
          <w:rFonts w:ascii="Arial Narrow" w:hAnsi="Arial Narrow"/>
          <w:sz w:val="28"/>
          <w:szCs w:val="28"/>
          <w:lang w:val="en-US"/>
        </w:rPr>
        <w:t xml:space="preserve">When </w:t>
      </w:r>
      <w:r w:rsidRPr="0069368C">
        <w:rPr>
          <w:rFonts w:ascii="Arial Narrow" w:hAnsi="Arial Narrow"/>
          <w:b/>
          <w:sz w:val="28"/>
          <w:szCs w:val="28"/>
          <w:lang w:val="en-US"/>
        </w:rPr>
        <w:t>ammonium chloride</w:t>
      </w:r>
      <w:r w:rsidRPr="0069368C">
        <w:rPr>
          <w:rFonts w:ascii="Arial Narrow" w:hAnsi="Arial Narrow"/>
          <w:sz w:val="28"/>
          <w:szCs w:val="28"/>
          <w:lang w:val="en-US"/>
        </w:rPr>
        <w:t xml:space="preserve"> is heated with </w:t>
      </w:r>
      <w:r w:rsidRPr="0069368C">
        <w:rPr>
          <w:rFonts w:ascii="Arial Narrow" w:hAnsi="Arial Narrow"/>
          <w:b/>
          <w:sz w:val="28"/>
          <w:szCs w:val="28"/>
          <w:lang w:val="en-US"/>
        </w:rPr>
        <w:t>sodium hydroxide</w:t>
      </w:r>
      <w:r w:rsidRPr="0069368C">
        <w:rPr>
          <w:rFonts w:ascii="Arial Narrow" w:hAnsi="Arial Narrow"/>
          <w:sz w:val="28"/>
          <w:szCs w:val="28"/>
          <w:lang w:val="en-US"/>
        </w:rPr>
        <w:t xml:space="preserve"> the products are </w:t>
      </w:r>
      <w:r w:rsidRPr="0069368C">
        <w:rPr>
          <w:rFonts w:ascii="Arial Narrow" w:hAnsi="Arial Narrow"/>
          <w:b/>
          <w:sz w:val="28"/>
          <w:szCs w:val="28"/>
          <w:lang w:val="en-US"/>
        </w:rPr>
        <w:t>sodium chloride</w:t>
      </w:r>
      <w:r w:rsidRPr="0069368C">
        <w:rPr>
          <w:rFonts w:ascii="Arial Narrow" w:hAnsi="Arial Narrow"/>
          <w:sz w:val="28"/>
          <w:szCs w:val="28"/>
          <w:lang w:val="en-US"/>
        </w:rPr>
        <w:t xml:space="preserve">, </w:t>
      </w:r>
      <w:r w:rsidRPr="0069368C">
        <w:rPr>
          <w:rFonts w:ascii="Arial Narrow" w:hAnsi="Arial Narrow"/>
          <w:b/>
          <w:sz w:val="28"/>
          <w:szCs w:val="28"/>
          <w:lang w:val="en-US"/>
        </w:rPr>
        <w:t>water</w:t>
      </w:r>
      <w:r w:rsidRPr="0069368C">
        <w:rPr>
          <w:rFonts w:ascii="Arial Narrow" w:hAnsi="Arial Narrow"/>
          <w:sz w:val="28"/>
          <w:szCs w:val="28"/>
          <w:lang w:val="en-US"/>
        </w:rPr>
        <w:t xml:space="preserve"> and </w:t>
      </w:r>
      <w:r w:rsidRPr="0069368C">
        <w:rPr>
          <w:rFonts w:ascii="Arial Narrow" w:hAnsi="Arial Narrow"/>
          <w:b/>
          <w:sz w:val="28"/>
          <w:szCs w:val="28"/>
          <w:lang w:val="en-US"/>
        </w:rPr>
        <w:t>ammonia gas</w:t>
      </w:r>
      <w:r w:rsidRPr="0069368C">
        <w:rPr>
          <w:rFonts w:ascii="Arial Narrow" w:hAnsi="Arial Narrow"/>
          <w:sz w:val="28"/>
          <w:szCs w:val="28"/>
          <w:lang w:val="en-US"/>
        </w:rPr>
        <w:t xml:space="preserve">. </w:t>
      </w:r>
    </w:p>
    <w:p w14:paraId="10CFECCA" w14:textId="77777777" w:rsidR="0069368C" w:rsidRDefault="0069368C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1134"/>
        <w:gridCol w:w="1701"/>
        <w:gridCol w:w="454"/>
        <w:gridCol w:w="1021"/>
        <w:gridCol w:w="454"/>
        <w:gridCol w:w="1418"/>
      </w:tblGrid>
      <w:tr w:rsidR="000B1862" w:rsidRPr="0087533C" w14:paraId="6AA897C4" w14:textId="77777777" w:rsidTr="000B186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334F1401" w14:textId="4B95DA8F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0B1862"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ammonium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 w:rsidRPr="00C748A2">
              <w:rPr>
                <w:rFonts w:ascii="Arial Narrow" w:hAnsi="Arial Narrow"/>
                <w:b/>
                <w:bCs/>
                <w:color w:val="00FF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chloride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BBF4ADE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A8250D" w14:textId="2D9DADBD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C748A2">
              <w:rPr>
                <w:rFonts w:ascii="Arial Narrow" w:hAnsi="Arial Narrow"/>
                <w:b/>
                <w:color w:val="A6A6A6" w:themeColor="background1" w:themeShade="A6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sodium</w:t>
            </w:r>
            <w:r>
              <w:rPr>
                <w:rFonts w:ascii="Arial Narrow" w:hAnsi="Arial Narrow"/>
                <w:bCs/>
                <w:sz w:val="32"/>
                <w:szCs w:val="32"/>
              </w:rPr>
              <w:t xml:space="preserve"> </w:t>
            </w:r>
            <w:r w:rsidRPr="00C748A2"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hydroxide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A24E0B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16A310BD" wp14:editId="0C9140C6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366395</wp:posOffset>
                      </wp:positionV>
                      <wp:extent cx="539750" cy="0"/>
                      <wp:effectExtent l="27305" t="86995" r="42545" b="116205"/>
                      <wp:wrapNone/>
                      <wp:docPr id="1293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1.15pt;margin-top:28.85pt;width:42.5pt;height:0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98F29B" w14:textId="75ADA73A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C748A2">
              <w:rPr>
                <w:rFonts w:ascii="Arial Narrow" w:hAnsi="Arial Narrow"/>
                <w:b/>
                <w:color w:val="A6A6A6" w:themeColor="background1" w:themeShade="A6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sodium</w:t>
            </w:r>
            <w:r>
              <w:rPr>
                <w:rFonts w:ascii="Arial Narrow" w:hAnsi="Arial Narrow"/>
                <w:b/>
                <w:bCs/>
                <w:sz w:val="32"/>
                <w:szCs w:val="32"/>
              </w:rPr>
              <w:t xml:space="preserve"> </w:t>
            </w:r>
            <w:r w:rsidRPr="00C748A2">
              <w:rPr>
                <w:rFonts w:ascii="Arial Narrow" w:hAnsi="Arial Narrow"/>
                <w:b/>
                <w:bCs/>
                <w:color w:val="00FF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chloride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8A012D4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0FFF25DC" w14:textId="77777777" w:rsidR="000B1862" w:rsidRPr="00C748A2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C748A2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water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A5C3067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B9C432" w14:textId="5A49B8F9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C748A2"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ammonia</w:t>
            </w:r>
          </w:p>
        </w:tc>
      </w:tr>
      <w:tr w:rsidR="000B1862" w:rsidRPr="0087533C" w14:paraId="7ABF4048" w14:textId="77777777" w:rsidTr="000B186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60D31FBB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1E75277F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F78EF75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871773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29B563E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0C485C99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14:paraId="4F15056A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747D974F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122AFCF" w14:textId="77777777" w:rsidR="000B1862" w:rsidRPr="0087533C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sz w:val="16"/>
                <w:szCs w:val="16"/>
              </w:rPr>
            </w:pPr>
          </w:p>
        </w:tc>
      </w:tr>
      <w:tr w:rsidR="000B1862" w:rsidRPr="0087533C" w14:paraId="4DE65E53" w14:textId="77777777" w:rsidTr="000B1862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1612112E" w14:textId="4FEB06A4" w:rsidR="000B1862" w:rsidRPr="000B1862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4</w:t>
            </w:r>
            <w:r w:rsidRPr="000B1862">
              <w:rPr>
                <w:rFonts w:ascii="Arial Narrow" w:hAnsi="Arial Narrow"/>
                <w:b/>
                <w:bCs/>
                <w:color w:val="00FF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E29D179" w14:textId="77777777" w:rsidR="000B1862" w:rsidRPr="000B1862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55FEE7" w14:textId="6B6F66E3" w:rsidR="000B1862" w:rsidRPr="000B1862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proofErr w:type="spellStart"/>
            <w:r w:rsidRPr="000B1862">
              <w:rPr>
                <w:rFonts w:ascii="Arial Narrow" w:hAnsi="Arial Narrow"/>
                <w:b/>
                <w:color w:val="A6A6A6" w:themeColor="background1" w:themeShade="A6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Na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F20A5A1" w14:textId="77777777" w:rsidR="000B1862" w:rsidRPr="000B1862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  <w:r w:rsidRPr="000B1862">
              <w:rPr>
                <w:rFonts w:ascii="Arial Narrow" w:hAnsi="Arial Narrow"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28309456" wp14:editId="3B6E94D7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130175</wp:posOffset>
                      </wp:positionV>
                      <wp:extent cx="539750" cy="0"/>
                      <wp:effectExtent l="30480" t="92075" r="52070" b="111125"/>
                      <wp:wrapNone/>
                      <wp:docPr id="1292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.4pt;margin-top:10.25pt;width:42.5pt;height:0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7EF6CA" w14:textId="35A9D7C9" w:rsidR="000B1862" w:rsidRPr="000B1862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proofErr w:type="spellStart"/>
            <w:r w:rsidRPr="000B1862">
              <w:rPr>
                <w:rFonts w:ascii="Arial Narrow" w:hAnsi="Arial Narrow"/>
                <w:b/>
                <w:color w:val="A6A6A6" w:themeColor="background1" w:themeShade="A6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Na</w:t>
            </w:r>
            <w:r w:rsidRPr="000B1862">
              <w:rPr>
                <w:rFonts w:ascii="Arial Narrow" w:hAnsi="Arial Narrow"/>
                <w:b/>
                <w:bCs/>
                <w:color w:val="00FF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Cl</w:t>
            </w:r>
            <w:proofErr w:type="spellEnd"/>
          </w:p>
        </w:tc>
        <w:tc>
          <w:tcPr>
            <w:tcW w:w="454" w:type="dxa"/>
            <w:shd w:val="clear" w:color="auto" w:fill="auto"/>
            <w:vAlign w:val="center"/>
          </w:tcPr>
          <w:p w14:paraId="3BCE9367" w14:textId="77777777" w:rsidR="000B1862" w:rsidRPr="000B1862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7EF99F18" w14:textId="57EE0B9E" w:rsidR="000B1862" w:rsidRPr="000B1862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9596344" w14:textId="77777777" w:rsidR="000B1862" w:rsidRPr="000B1862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41F1D0" w14:textId="1842C4A2" w:rsidR="000B1862" w:rsidRPr="000B1862" w:rsidRDefault="000B1862" w:rsidP="000B186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</w:t>
            </w:r>
          </w:p>
        </w:tc>
      </w:tr>
    </w:tbl>
    <w:p w14:paraId="19BD84F9" w14:textId="77777777" w:rsidR="000B1862" w:rsidRDefault="000B1862" w:rsidP="000B1862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3BBCD70" w14:textId="77777777" w:rsidR="0069368C" w:rsidRDefault="0069368C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4F90A6B8" w14:textId="77777777" w:rsidR="00263668" w:rsidRPr="00263668" w:rsidRDefault="00263668" w:rsidP="0026366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63668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SOLUBILITY OF AMMONIA – THE FOUNTAIN EXPERIMENT</w:t>
      </w:r>
    </w:p>
    <w:p w14:paraId="161CFA43" w14:textId="144BE081" w:rsidR="00263668" w:rsidRPr="00263668" w:rsidRDefault="00263668" w:rsidP="00263668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263668">
        <w:rPr>
          <w:rFonts w:ascii="Arial Narrow" w:hAnsi="Arial Narrow"/>
          <w:b/>
          <w:sz w:val="28"/>
          <w:szCs w:val="28"/>
          <w:lang w:val="en-US"/>
        </w:rPr>
        <w:t>Ammonia</w:t>
      </w:r>
      <w:r w:rsidRPr="00263668">
        <w:rPr>
          <w:rFonts w:ascii="Arial Narrow" w:hAnsi="Arial Narrow"/>
          <w:sz w:val="28"/>
          <w:szCs w:val="28"/>
          <w:lang w:val="en-US"/>
        </w:rPr>
        <w:t xml:space="preserve"> is </w:t>
      </w:r>
      <w:r w:rsidRPr="00263668">
        <w:rPr>
          <w:rFonts w:ascii="Arial Narrow" w:hAnsi="Arial Narrow"/>
          <w:b/>
          <w:sz w:val="28"/>
          <w:szCs w:val="28"/>
          <w:lang w:val="en-US"/>
        </w:rPr>
        <w:t>very soluble in water producing an alkaline solution</w:t>
      </w:r>
      <w:r w:rsidRPr="00263668">
        <w:rPr>
          <w:rFonts w:ascii="Arial Narrow" w:hAnsi="Arial Narrow"/>
          <w:sz w:val="28"/>
          <w:szCs w:val="28"/>
          <w:lang w:val="en-US"/>
        </w:rPr>
        <w:t>.</w:t>
      </w:r>
      <w:r w:rsidR="001E43D1">
        <w:rPr>
          <w:rFonts w:ascii="Arial Narrow" w:hAnsi="Arial Narrow"/>
          <w:sz w:val="28"/>
          <w:szCs w:val="28"/>
          <w:lang w:val="en-US"/>
        </w:rPr>
        <w:t xml:space="preserve">  The following experiment</w:t>
      </w:r>
      <w:r w:rsidRPr="00263668">
        <w:rPr>
          <w:rFonts w:ascii="Arial Narrow" w:hAnsi="Arial Narrow"/>
          <w:sz w:val="28"/>
          <w:szCs w:val="28"/>
          <w:lang w:val="en-US"/>
        </w:rPr>
        <w:t xml:space="preserve"> demonstrates the solubility of </w:t>
      </w:r>
      <w:r w:rsidRPr="00263668">
        <w:rPr>
          <w:rFonts w:ascii="Arial Narrow" w:hAnsi="Arial Narrow"/>
          <w:b/>
          <w:sz w:val="28"/>
          <w:szCs w:val="28"/>
          <w:lang w:val="en-US"/>
        </w:rPr>
        <w:t>ammonia</w:t>
      </w:r>
      <w:r w:rsidRPr="00263668">
        <w:rPr>
          <w:rFonts w:ascii="Arial Narrow" w:hAnsi="Arial Narrow"/>
          <w:sz w:val="28"/>
          <w:szCs w:val="28"/>
          <w:lang w:val="en-US"/>
        </w:rPr>
        <w:t xml:space="preserve">. </w:t>
      </w:r>
    </w:p>
    <w:p w14:paraId="0366D8F8" w14:textId="39F5E156" w:rsidR="00263668" w:rsidRPr="00E2535E" w:rsidRDefault="00673A0B" w:rsidP="00263668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3837312" behindDoc="0" locked="0" layoutInCell="1" allowOverlap="1" wp14:anchorId="28D267CD" wp14:editId="1C50DCB1">
                <wp:simplePos x="0" y="0"/>
                <wp:positionH relativeFrom="column">
                  <wp:posOffset>171450</wp:posOffset>
                </wp:positionH>
                <wp:positionV relativeFrom="paragraph">
                  <wp:posOffset>131445</wp:posOffset>
                </wp:positionV>
                <wp:extent cx="3090545" cy="3085465"/>
                <wp:effectExtent l="0" t="0" r="8255" b="0"/>
                <wp:wrapSquare wrapText="bothSides"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545" cy="3085465"/>
                          <a:chOff x="0" y="0"/>
                          <a:chExt cx="3090545" cy="308546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g:grpSp>
                        <wpg:cNvPr id="65" name="Group 65"/>
                        <wpg:cNvGrpSpPr/>
                        <wpg:grpSpPr>
                          <a:xfrm>
                            <a:off x="0" y="0"/>
                            <a:ext cx="1863090" cy="3085465"/>
                            <a:chOff x="0" y="0"/>
                            <a:chExt cx="2953385" cy="4213225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53385" cy="421322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80" y="601345"/>
                              <a:ext cx="1649095" cy="102298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5165" y="367665"/>
                              <a:ext cx="113665" cy="37084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960" y="102235"/>
                              <a:ext cx="835025" cy="318135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3600" y="1299845"/>
                              <a:ext cx="1127125" cy="998220"/>
                            </a:xfrm>
                            <a:prstGeom prst="rect">
                              <a:avLst/>
                            </a:prstGeom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s:wsp>
                        <wps:cNvPr id="80" name="Straight Arrow Connector 19"/>
                        <wps:cNvCnPr/>
                        <wps:spPr>
                          <a:xfrm flipH="1">
                            <a:off x="723265" y="198755"/>
                            <a:ext cx="725847" cy="14533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16380" y="32385"/>
                            <a:ext cx="157416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56B6307" w14:textId="550FE36C" w:rsidR="002C5ED9" w:rsidRPr="00E2535E" w:rsidRDefault="002C5ED9" w:rsidP="00673A0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Dry flask containing </w:t>
                              </w:r>
                              <w:r w:rsidRPr="00673A0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ammonia</w:t>
                              </w:r>
                              <w:r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s:wsp>
                        <wps:cNvPr id="1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61490" y="811530"/>
                            <a:ext cx="132778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793382EA" w14:textId="23499DED" w:rsidR="002C5ED9" w:rsidRPr="00E2535E" w:rsidRDefault="002C5ED9" w:rsidP="00673A0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Water in syringe to start dissolving.</w:t>
                              </w:r>
                              <w:proofErr w:type="gramEnd"/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s:wsp>
                        <wps:cNvPr id="113" name="Straight Arrow Connector 19"/>
                        <wps:cNvCnPr/>
                        <wps:spPr>
                          <a:xfrm flipH="1">
                            <a:off x="1311275" y="1031875"/>
                            <a:ext cx="394970" cy="56007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78560" y="2082800"/>
                            <a:ext cx="132778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2900378D" w14:textId="656E194E" w:rsidR="002C5ED9" w:rsidRPr="00E2535E" w:rsidRDefault="002C5ED9" w:rsidP="00673A0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eastAsia="ＭＳ Ｐゴシック" w:hAnsi="Arial Narrow" w:cs="ＭＳ Ｐゴシック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Water with universal indicator.</w:t>
                              </w:r>
                              <w:proofErr w:type="gramEnd"/>
                            </w:p>
                          </w:txbxContent>
                        </wps:txbx>
                        <wps:bodyPr wrap="square" lIns="0" bIns="0">
                          <a:spAutoFit/>
                        </wps:bodyPr>
                      </wps:wsp>
                      <wps:wsp>
                        <wps:cNvPr id="115" name="Straight Arrow Connector 19"/>
                        <wps:cNvCnPr/>
                        <wps:spPr>
                          <a:xfrm flipH="1">
                            <a:off x="676910" y="2420620"/>
                            <a:ext cx="440055" cy="39116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17" o:spid="_x0000_s1171" style="position:absolute;margin-left:13.5pt;margin-top:10.35pt;width:243.35pt;height:242.95pt;z-index:253837312;mso-position-horizontal-relative:text;mso-position-vertical-relative:text;mso-width-relative:margin;mso-height-relative:margin" coordsize="3090545,308546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">
                <v:group id="Group 65" o:spid="_x0000_s1172" style="position:absolute;width:1863090;height:3085465" coordsize="2953385,42132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TBL/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uUC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UwS/8UAAADbAAAA&#10;DwAAAAAAAAAAAAAAAACpAgAAZHJzL2Rvd25yZXYueG1sUEsFBgAAAAAEAAQA+gAAAJsDAAAAAA==&#10;">
                  <v:shape id="Picture 55" o:spid="_x0000_s1173" type="#_x0000_t75" style="position:absolute;width:2953385;height:42132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j&#10;z6fDAAAA2wAAAA8AAABkcnMvZG93bnJldi54bWxEj0FrAjEUhO+C/yE8wZsmCkrZGkUUoWAv1Qoe&#10;n5vnZnXzsmxSd/vvG0HocZiZb5jFqnOVeFATSs8aJmMFgjj3puRCw/dxN3oDESKywcozafilAKtl&#10;v7fAzPiWv+hxiIVIEA4ZarAx1pmUIbfkMIx9TZy8q28cxiSbQpoG2wR3lZwqNZcOS04LFmvaWMrv&#10;hx+n4XxRn7buVLvd3HbT4+V0Os/3ldbDQbd+BxGpi//hV/vDaJjN4Pkl/QC5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uPPp8MAAADbAAAADwAAAAAAAAAAAAAAAACcAgAA&#10;ZHJzL2Rvd25yZXYueG1sUEsFBgAAAAAEAAQA9wAAAIwDAAAAAA==&#10;">
                    <v:imagedata r:id="rId80" o:title=""/>
                    <v:path arrowok="t"/>
                  </v:shape>
                  <v:shape id="Picture 57" o:spid="_x0000_s1174" type="#_x0000_t75" style="position:absolute;left:5080;top:601345;width:1649095;height:10229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O&#10;9SnCAAAA2wAAAA8AAABkcnMvZG93bnJldi54bWxEj9FqAjEURN8L/kO4gm81a8FWVqOoRan0RVc/&#10;4LK5bhaTm2UT3fXvm0Khj8PMmWEWq95Z8aA21J4VTMYZCOLS65orBZfz7nUGIkRkjdYzKXhSgNVy&#10;8LLAXPuOT/QoYiVSCYccFZgYm1zKUBpyGMa+IU7e1bcOY5JtJXWLXSp3Vr5l2bt0WHNaMNjQ1lB5&#10;K+5OwbT4PNrvYM72sOmqI+8Pp82kUWo07NdzEJH6+B/+o7904j7g90v6AXL5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zvUpwgAAANsAAAAPAAAAAAAAAAAAAAAAAJwCAABk&#10;cnMvZG93bnJldi54bWxQSwUGAAAAAAQABAD3AAAAiwMAAAAA&#10;">
                    <v:imagedata r:id="rId81" o:title=""/>
                    <v:path arrowok="t"/>
                  </v:shape>
                  <v:shape id="Picture 59" o:spid="_x0000_s1175" type="#_x0000_t75" style="position:absolute;left:685165;top:367665;width:113665;height:3708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NF&#10;WsLEAAAA2wAAAA8AAABkcnMvZG93bnJldi54bWxEj0FrwkAUhO8F/8PyBG91k4Klja4iQkEv0qbx&#10;4O2ZfSbR7Nslu8b477uFQo/DzHzDLFaDaUVPnW8sK0inCQji0uqGKwXF98fzGwgfkDW2lknBgzys&#10;lqOnBWba3vmL+jxUIkLYZ6igDsFlUvqyJoN+ah1x9M62Mxii7CqpO7xHuGnlS5K8SoMNx4UaHW1q&#10;Kq/5zShwdCsO/e7zkqR9ui/cbpafTkelJuNhPQcRaAj/4b/2ViuYvcPvl/gD5P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NFWsLEAAAA2wAAAA8AAAAAAAAAAAAAAAAAnAIA&#10;AGRycy9kb3ducmV2LnhtbFBLBQYAAAAABAAEAPcAAACNAwAAAAA=&#10;" stroked="t" strokecolor="black [3213]">
                    <v:imagedata r:id="rId82" o:title=""/>
                    <v:path arrowok="t"/>
                  </v:shape>
                  <v:shape id="Picture 56" o:spid="_x0000_s1176" type="#_x0000_t75" style="position:absolute;left:314960;top:102235;width:835025;height:318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o&#10;rybEAAAA2wAAAA8AAABkcnMvZG93bnJldi54bWxEj9FqwkAURN8L/sNyBd/qRsFUUtegorb0QTDt&#10;B1yyt5uQ7N2QXWP8+26h0MdhZs4wm3y0rRio97VjBYt5AoK4dLpmo+Dr8/S8BuEDssbWMSl4kId8&#10;O3naYKbdna80FMGICGGfoYIqhC6T0pcVWfRz1xFH79v1FkOUvZG6x3uE21YukySVFmuOCxV2dKio&#10;bIqbVWDOx9YN3BW7m2nSxcvH/s1d9krNpuPuFUSgMfyH/9rvWsEqhd8v8QfI7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iorybEAAAA2wAAAA8AAAAAAAAAAAAAAAAAnAIA&#10;AGRycy9kb3ducmV2LnhtbFBLBQYAAAAABAAEAPcAAACNAwAAAAA=&#10;">
                    <v:imagedata r:id="rId83" o:title=""/>
                    <v:path arrowok="t"/>
                  </v:shape>
                  <v:shape id="Picture 24" o:spid="_x0000_s1177" type="#_x0000_t75" style="position:absolute;left:863600;top:1299845;width:1127125;height:9982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A&#10;wEDEAAAA2wAAAA8AAABkcnMvZG93bnJldi54bWxEj0FrwkAUhO8F/8PyhN7qRrEiMRsJQsBDoW30&#10;ktsj+0yi2bcxu2r677uFgsdhZr5hku1oOnGnwbWWFcxnEQjiyuqWawXHQ/62BuE8ssbOMin4IQfb&#10;dPKSYKztg7/pXvhaBAi7GBU03vexlK5qyKCb2Z44eCc7GPRBDrXUAz4C3HRyEUUrabDlsNBgT7uG&#10;qktxMwr2eXl1n1XRL6Py6/14OXP5kbFSr9Mx24DwNPpn+L+91woWS/j7En6ATH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MAwEDEAAAA2wAAAA8AAAAAAAAAAAAAAAAAnAIA&#10;AGRycy9kb3ducmV2LnhtbFBLBQYAAAAABAAEAPcAAACNAwAAAAA=&#10;">
                    <v:imagedata r:id="rId84" o:title=""/>
                    <v:path arrowok="t"/>
                  </v:shape>
                </v:group>
                <v:shape id="Straight Arrow Connector 19" o:spid="_x0000_s1178" type="#_x0000_t32" style="position:absolute;left:723265;top:198755;width:725847;height:145338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TrZesIAAADbAAAADwAAAGRycy9kb3ducmV2LnhtbERPTWvCQBC9F/wPywi9FN20gmjqKqXQ&#10;Gg8eGgV7HLLTJDQ7k2ZXE/+9exB6fLzv1WZwjbpQ52thA8/TBBRxIbbm0sDx8DFZgPIB2WIjTAau&#10;5GGzHj2sMLXS8xdd8lCqGMI+RQNVCG2qtS8qcuin0hJH7kc6hyHCrtS2wz6Gu0a/JMlcO6w5NlTY&#10;0ntFxW9+dgaevpezLJft/vNvN8sOVMqpb8WYx/Hw9goq0BD+xXd3Zg0s4vr4Jf4Avb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TrZesIAAADbAAAADwAAAAAAAAAAAAAA&#10;AAChAgAAZHJzL2Rvd25yZXYueG1sUEsFBgAAAAAEAAQA+QAAAJADAAAAAA==&#10;" strokecolor="black [3213]" strokeweight="1.5pt">
                  <v:stroke endarrow="open" endarrowwidth="narrow" endarrowlength="short"/>
                </v:shape>
                <v:shape id="_x0000_s1179" type="#_x0000_t202" style="position:absolute;left:1516380;top:32385;width:1574165;height:462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8shkxQAA&#10;ANwAAAAPAAAAZHJzL2Rvd25yZXYueG1sRE9Na8JAEL0X/A/LCL1I3dXWItFVRJC2VARtD3obsmMS&#10;zM6G7DaJ/nq3UOhtHu9z5svOlqKh2heONYyGCgRx6kzBmYbvr83TFIQPyAZLx6ThSh6Wi97DHBPj&#10;Wt5TcwiZiCHsE9SQh1AlUvo0J4t+6CriyJ1dbTFEWGfS1NjGcFvKsVKv0mLBsSHHitY5pZfDj9Xw&#10;tjt+nMzzvj02W3opb1c1GHwqrR/73WoGIlAX/sV/7ncT56sJ/D4TL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yyGTFAAAA3AAAAA8AAAAAAAAAAAAAAAAAlwIAAGRycy9k&#10;b3ducmV2LnhtbFBLBQYAAAAABAAEAPUAAACJAwAAAAA=&#10;" filled="f" stroked="f">
                  <v:textbox style="mso-fit-shape-to-text:t" inset="0,,,0">
                    <w:txbxContent>
                      <w:p w14:paraId="556B6307" w14:textId="550FE36C" w:rsidR="002C5ED9" w:rsidRPr="00E2535E" w:rsidRDefault="002C5ED9" w:rsidP="00673A0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Dry </w:t>
                        </w:r>
                        <w:proofErr w:type="gramStart"/>
                        <w:r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flask containing</w:t>
                        </w:r>
                        <w:proofErr w:type="gramEnd"/>
                        <w:r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673A0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ammonia</w:t>
                        </w:r>
                        <w:r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_x0000_s1180" type="#_x0000_t202" style="position:absolute;left:1761490;top:811530;width:1327785;height:462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wsbNxQAA&#10;ANwAAAAPAAAAZHJzL2Rvd25yZXYueG1sRE9La8JAEL4L/Q/LFLyI7vqgSOoqpVBULAWtB70N2WkS&#10;mp0N2TWJ/npXKPQ2H99zFqvOlqKh2heONYxHCgRx6kzBmYbj98dwDsIHZIOlY9JwJQ+r5VNvgYlx&#10;Le+pOYRMxBD2CWrIQ6gSKX2ak0U/chVx5H5cbTFEWGfS1NjGcFvKiVIv0mLBsSHHit5zSn8PF6th&#10;/XXans10356aT5qVt6saDHZK6/5z9/YKIlAX/sV/7o2J88cTeDwTL5D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7Cxs3FAAAA3AAAAA8AAAAAAAAAAAAAAAAAlwIAAGRycy9k&#10;b3ducmV2LnhtbFBLBQYAAAAABAAEAPUAAACJAwAAAAA=&#10;" filled="f" stroked="f">
                  <v:textbox style="mso-fit-shape-to-text:t" inset="0,,,0">
                    <w:txbxContent>
                      <w:p w14:paraId="793382EA" w14:textId="23499DED" w:rsidR="002C5ED9" w:rsidRPr="00E2535E" w:rsidRDefault="002C5ED9" w:rsidP="00673A0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Water in syringe to start dissolving.</w:t>
                        </w:r>
                        <w:proofErr w:type="gramEnd"/>
                      </w:p>
                    </w:txbxContent>
                  </v:textbox>
                </v:shape>
                <v:shape id="Straight Arrow Connector 19" o:spid="_x0000_s1181" type="#_x0000_t32" style="position:absolute;left:1311275;top:1031875;width:394970;height:56007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6N/VsQAAADcAAAADwAAAGRycy9kb3ducmV2LnhtbERPTUvDQBC9C/6HZYReSrtpA2LTbosI&#10;ajx4aCq0xyE7TYLZmZhdm/jvXaHgbR7vcza70bXqQr1vhA0s5gko4lJsw5WBj8Pz7AGUD8gWW2Ey&#10;8EMedtvbmw1mVgbe06UIlYoh7DM0UIfQZVr7siaHfi4dceTO0jsMEfaVtj0OMdy1epkk99phw7Gh&#10;xo6eaio/i29nYHpapXkhr+8vX29pfqBKjkMnxkzuxsc1qEBj+Bdf3bmN8xcp/D0TL9Db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Lo39WxAAAANwAAAAPAAAAAAAAAAAA&#10;AAAAAKECAABkcnMvZG93bnJldi54bWxQSwUGAAAAAAQABAD5AAAAkgMAAAAA&#10;" strokecolor="black [3213]" strokeweight="1.5pt">
                  <v:stroke endarrow="open" endarrowwidth="narrow" endarrowlength="short"/>
                </v:shape>
                <v:shape id="_x0000_s1182" type="#_x0000_t202" style="position:absolute;left:1178560;top:2082800;width:1327785;height:4629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Z/sixQAA&#10;ANwAAAAPAAAAZHJzL2Rvd25yZXYueG1sRE9Na8JAEL0L/Q/LFHoR3dVKkdRViiAqFcHUg96G7DQJ&#10;zc6G7DaJ/fXdQsHbPN7nLFa9rURLjS8da5iMFQjizJmScw3nj81oDsIHZIOVY9JwIw+r5cNggYlx&#10;HZ+oTUMuYgj7BDUUIdSJlD4ryKIfu5o4cp+usRgibHJpGuxiuK3kVKkXabHk2FBgTeuCsq/022rY&#10;Hi/7q3k+dZf2QLPq56aGw3el9dNj//YKIlAf7uJ/987E+ZMZ/D0TL5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n+yLFAAAA3AAAAA8AAAAAAAAAAAAAAAAAlwIAAGRycy9k&#10;b3ducmV2LnhtbFBLBQYAAAAABAAEAPUAAACJAwAAAAA=&#10;" filled="f" stroked="f">
                  <v:textbox style="mso-fit-shape-to-text:t" inset="0,,,0">
                    <w:txbxContent>
                      <w:p w14:paraId="2900378D" w14:textId="656E194E" w:rsidR="002C5ED9" w:rsidRPr="00E2535E" w:rsidRDefault="002C5ED9" w:rsidP="00673A0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 Narrow" w:eastAsia="ＭＳ Ｐゴシック" w:hAnsi="Arial Narrow" w:cs="ＭＳ Ｐゴシック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Water with universal indicator.</w:t>
                        </w:r>
                        <w:proofErr w:type="gramEnd"/>
                      </w:p>
                    </w:txbxContent>
                  </v:textbox>
                </v:shape>
                <v:shape id="Straight Arrow Connector 19" o:spid="_x0000_s1183" type="#_x0000_t32" style="position:absolute;left:676910;top:2420620;width:440055;height:39116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wZCucQAAADcAAAADwAAAGRycy9kb3ducmV2LnhtbERPTWvCQBC9F/wPywheSt2oVGzqKqVQ&#10;jYceGgvtcchOk9DsTJpdTfz3bqHQ2zze56y3g2vUmTpfCxuYTRNQxIXYmksD78eXuxUoH5AtNsJk&#10;4EIetpvRzRpTKz2/0TkPpYoh7FM0UIXQplr7oiKHfiotceS+pHMYIuxKbTvsY7hr9DxJltphzbGh&#10;wpaeKyq+85MzcPv5sMhy2b/ufg6L7EilfPStGDMZD0+PoAIN4V/8585snD+7h99n4gV6cw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rBkK5xAAAANwAAAAPAAAAAAAAAAAA&#10;AAAAAKECAABkcnMvZG93bnJldi54bWxQSwUGAAAAAAQABAD5AAAAkgMAAAAA&#10;" strokecolor="black [3213]" strokeweight="1.5pt">
                  <v:stroke endarrow="open" endarrowwidth="narrow" endarrowlength="short"/>
                </v:shape>
                <w10:wrap type="square"/>
              </v:group>
            </w:pict>
          </mc:Fallback>
        </mc:AlternateContent>
      </w:r>
    </w:p>
    <w:p w14:paraId="33B3262D" w14:textId="5EBF60BD" w:rsidR="00263668" w:rsidRDefault="00263668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64B6ABFD" w14:textId="77777777" w:rsidR="00673A0B" w:rsidRPr="00673A0B" w:rsidRDefault="00673A0B" w:rsidP="00673A0B">
      <w:pPr>
        <w:spacing w:after="0" w:line="240" w:lineRule="auto"/>
        <w:rPr>
          <w:rFonts w:ascii="Arial Narrow" w:hAnsi="Arial Narrow"/>
          <w:sz w:val="28"/>
          <w:szCs w:val="28"/>
          <w:lang w:val="en-US"/>
        </w:rPr>
      </w:pPr>
      <w:r w:rsidRPr="00673A0B">
        <w:rPr>
          <w:rFonts w:ascii="Arial Narrow" w:hAnsi="Arial Narrow"/>
          <w:b/>
          <w:sz w:val="28"/>
          <w:szCs w:val="28"/>
          <w:lang w:val="en-US"/>
        </w:rPr>
        <w:t>Ammonia</w:t>
      </w:r>
      <w:r w:rsidRPr="00673A0B">
        <w:rPr>
          <w:rFonts w:ascii="Arial Narrow" w:hAnsi="Arial Narrow"/>
          <w:sz w:val="28"/>
          <w:szCs w:val="28"/>
          <w:lang w:val="en-US"/>
        </w:rPr>
        <w:t xml:space="preserve"> reacts with </w:t>
      </w:r>
      <w:r w:rsidRPr="00673A0B">
        <w:rPr>
          <w:rFonts w:ascii="Arial Narrow" w:hAnsi="Arial Narrow"/>
          <w:b/>
          <w:sz w:val="28"/>
          <w:szCs w:val="28"/>
          <w:lang w:val="en-US"/>
        </w:rPr>
        <w:t>water</w:t>
      </w:r>
      <w:r w:rsidRPr="00673A0B">
        <w:rPr>
          <w:rFonts w:ascii="Arial Narrow" w:hAnsi="Arial Narrow"/>
          <w:sz w:val="28"/>
          <w:szCs w:val="28"/>
          <w:lang w:val="en-US"/>
        </w:rPr>
        <w:t xml:space="preserve"> to form a solution of </w:t>
      </w:r>
      <w:r w:rsidRPr="00673A0B">
        <w:rPr>
          <w:rFonts w:ascii="Arial Narrow" w:hAnsi="Arial Narrow"/>
          <w:b/>
          <w:sz w:val="28"/>
          <w:szCs w:val="28"/>
          <w:lang w:val="en-US"/>
        </w:rPr>
        <w:t>ammonium hydroxide</w:t>
      </w:r>
      <w:r w:rsidRPr="00673A0B">
        <w:rPr>
          <w:rFonts w:ascii="Arial Narrow" w:hAnsi="Arial Narrow"/>
          <w:sz w:val="28"/>
          <w:szCs w:val="28"/>
          <w:lang w:val="en-US"/>
        </w:rPr>
        <w:t xml:space="preserve">, </w:t>
      </w:r>
      <w:r w:rsidRPr="007B399A">
        <w:rPr>
          <w:rFonts w:ascii="Arial Narrow" w:hAnsi="Arial Narrow"/>
          <w:b/>
          <w:sz w:val="28"/>
          <w:szCs w:val="28"/>
          <w:lang w:val="en-US"/>
        </w:rPr>
        <w:t>an alkali</w:t>
      </w:r>
      <w:r w:rsidRPr="00673A0B">
        <w:rPr>
          <w:rFonts w:ascii="Arial Narrow" w:hAnsi="Arial Narrow"/>
          <w:sz w:val="28"/>
          <w:szCs w:val="28"/>
          <w:lang w:val="en-US"/>
        </w:rPr>
        <w:t>.</w:t>
      </w:r>
    </w:p>
    <w:p w14:paraId="7ACC4AAF" w14:textId="77777777" w:rsidR="00263668" w:rsidRDefault="00263668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0A5A2093" w14:textId="77777777" w:rsidR="00263668" w:rsidRDefault="00263668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3BEC0BFA" w14:textId="4801D683" w:rsidR="00673A0B" w:rsidRDefault="00F823B3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>
        <w:rPr>
          <w:rFonts w:ascii="Arial Narrow" w:hAnsi="Arial Narrow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6CE481A9" wp14:editId="652F2AF2">
                <wp:simplePos x="0" y="0"/>
                <wp:positionH relativeFrom="column">
                  <wp:posOffset>1620520</wp:posOffset>
                </wp:positionH>
                <wp:positionV relativeFrom="paragraph">
                  <wp:posOffset>648970</wp:posOffset>
                </wp:positionV>
                <wp:extent cx="539750" cy="0"/>
                <wp:effectExtent l="0" t="101600" r="44450" b="127000"/>
                <wp:wrapNone/>
                <wp:docPr id="118" name="Auto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954" o:spid="_x0000_s1026" type="#_x0000_t32" style="position:absolute;margin-left:127.6pt;margin-top:51.1pt;width:42.5pt;height:0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" strokeweight="2pt">
                <v:stroke endarrow="open"/>
                <v:shadow opacity="49150f"/>
              </v:shape>
            </w:pict>
          </mc:Fallback>
        </mc:AlternateContent>
      </w:r>
    </w:p>
    <w:p w14:paraId="69944385" w14:textId="4628CE32" w:rsidR="00673A0B" w:rsidRDefault="00F823B3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0B1862">
        <w:rPr>
          <w:rFonts w:ascii="Arial Narrow" w:hAnsi="Arial Narrow"/>
          <w:b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19057AF9" wp14:editId="5D8F6C0A">
                <wp:simplePos x="0" y="0"/>
                <wp:positionH relativeFrom="column">
                  <wp:posOffset>1610360</wp:posOffset>
                </wp:positionH>
                <wp:positionV relativeFrom="paragraph">
                  <wp:posOffset>908050</wp:posOffset>
                </wp:positionV>
                <wp:extent cx="539750" cy="0"/>
                <wp:effectExtent l="0" t="101600" r="44450" b="127000"/>
                <wp:wrapNone/>
                <wp:docPr id="119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955" o:spid="_x0000_s1026" type="#_x0000_t32" style="position:absolute;margin-left:126.8pt;margin-top:71.5pt;width:42.5pt;height:0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" strokeweight="2pt">
                <v:stroke endarrow="open"/>
                <v:shadow opacity="49150f"/>
              </v:shape>
            </w:pict>
          </mc:Fallback>
        </mc:AlternateContent>
      </w:r>
    </w:p>
    <w:p w14:paraId="77EF2D04" w14:textId="77777777" w:rsidR="00673A0B" w:rsidRDefault="00673A0B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tbl>
      <w:tblPr>
        <w:tblpPr w:leftFromText="180" w:rightFromText="180" w:vertAnchor="text" w:horzAnchor="page" w:tblpX="5667" w:tblpY="-65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54"/>
        <w:gridCol w:w="1418"/>
        <w:gridCol w:w="851"/>
        <w:gridCol w:w="1814"/>
      </w:tblGrid>
      <w:tr w:rsidR="00AC159A" w:rsidRPr="0087533C" w14:paraId="69B7B8AD" w14:textId="77777777" w:rsidTr="00AC159A">
        <w:tc>
          <w:tcPr>
            <w:tcW w:w="1418" w:type="dxa"/>
            <w:shd w:val="clear" w:color="auto" w:fill="auto"/>
            <w:vAlign w:val="center"/>
          </w:tcPr>
          <w:p w14:paraId="20EB625B" w14:textId="77777777" w:rsidR="00AC159A" w:rsidRPr="0087533C" w:rsidRDefault="00AC159A" w:rsidP="00AC15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0B1862"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ammoni</w:t>
            </w:r>
            <w:r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128F569" w14:textId="77777777" w:rsidR="00AC159A" w:rsidRPr="0087533C" w:rsidRDefault="00AC159A" w:rsidP="00AC159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5B610A" w14:textId="1B091F48" w:rsidR="00AC159A" w:rsidRPr="0087533C" w:rsidRDefault="00AC159A" w:rsidP="00AC15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C748A2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water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BA67056" w14:textId="77777777" w:rsidR="00AC159A" w:rsidRPr="0087533C" w:rsidRDefault="00AC159A" w:rsidP="00AC15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5B305EF5" w14:textId="77777777" w:rsidR="00AC159A" w:rsidRPr="0087533C" w:rsidRDefault="00AC159A" w:rsidP="00AC15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0B1862"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ammoni</w:t>
            </w:r>
            <w:r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um hydroxide</w:t>
            </w:r>
          </w:p>
        </w:tc>
      </w:tr>
      <w:tr w:rsidR="00AC159A" w:rsidRPr="000B1862" w14:paraId="04D4A5AD" w14:textId="77777777" w:rsidTr="00AC159A">
        <w:tc>
          <w:tcPr>
            <w:tcW w:w="1418" w:type="dxa"/>
            <w:shd w:val="clear" w:color="auto" w:fill="auto"/>
            <w:vAlign w:val="center"/>
          </w:tcPr>
          <w:p w14:paraId="4834BAEF" w14:textId="77777777" w:rsidR="00AC159A" w:rsidRPr="000B1862" w:rsidRDefault="00AC159A" w:rsidP="00AC159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9F446DB" w14:textId="77777777" w:rsidR="00AC159A" w:rsidRPr="000B1862" w:rsidRDefault="00AC159A" w:rsidP="00AC159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4F05D8" w14:textId="0DEC87F7" w:rsidR="00AC159A" w:rsidRPr="000B1862" w:rsidRDefault="00AC159A" w:rsidP="00AC159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</w:t>
            </w:r>
            <w:r w:rsidRPr="00AC159A">
              <w:rPr>
                <w:rFonts w:ascii="Century Schoolbook" w:hAnsi="Century Schoolbook"/>
                <w:b/>
                <w:bCs/>
                <w:i/>
                <w:sz w:val="36"/>
                <w:szCs w:val="36"/>
              </w:rPr>
              <w:t>l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)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19FF17B" w14:textId="77777777" w:rsidR="00AC159A" w:rsidRPr="000B1862" w:rsidRDefault="00AC159A" w:rsidP="00AC15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</w:p>
        </w:tc>
        <w:tc>
          <w:tcPr>
            <w:tcW w:w="1814" w:type="dxa"/>
            <w:shd w:val="clear" w:color="auto" w:fill="auto"/>
            <w:vAlign w:val="center"/>
          </w:tcPr>
          <w:p w14:paraId="2FFFD67F" w14:textId="77777777" w:rsidR="00AC159A" w:rsidRPr="000B1862" w:rsidRDefault="00AC159A" w:rsidP="00AC159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4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</w:t>
            </w:r>
            <w:proofErr w:type="spellStart"/>
            <w:r>
              <w:rPr>
                <w:rFonts w:ascii="Arial Narrow" w:hAnsi="Arial Narrow"/>
                <w:b/>
                <w:bCs/>
                <w:sz w:val="36"/>
                <w:szCs w:val="36"/>
              </w:rPr>
              <w:t>aq</w:t>
            </w:r>
            <w:proofErr w:type="spellEnd"/>
            <w:r>
              <w:rPr>
                <w:rFonts w:ascii="Arial Narrow" w:hAnsi="Arial Narrow"/>
                <w:b/>
                <w:bCs/>
                <w:sz w:val="36"/>
                <w:szCs w:val="36"/>
              </w:rPr>
              <w:t>)</w:t>
            </w:r>
          </w:p>
        </w:tc>
      </w:tr>
    </w:tbl>
    <w:p w14:paraId="24F030AD" w14:textId="77777777" w:rsidR="00AC159A" w:rsidRPr="00AC159A" w:rsidRDefault="00AC159A" w:rsidP="00AC159A">
      <w:pPr>
        <w:spacing w:after="12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C159A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MANUFACTURE OF AMMONIA – </w:t>
      </w:r>
      <w:r w:rsidRPr="00AC159A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THE HABER PROCESS</w:t>
      </w:r>
    </w:p>
    <w:p w14:paraId="19557CE2" w14:textId="77777777" w:rsidR="00AC159A" w:rsidRPr="00AC159A" w:rsidRDefault="00AC159A" w:rsidP="00AC159A">
      <w:pPr>
        <w:spacing w:after="0" w:line="240" w:lineRule="auto"/>
        <w:rPr>
          <w:rFonts w:ascii="Arial Narrow" w:hAnsi="Arial Narrow"/>
          <w:b/>
          <w:sz w:val="28"/>
          <w:szCs w:val="28"/>
        </w:rPr>
      </w:pPr>
      <w:r w:rsidRPr="00AC159A">
        <w:rPr>
          <w:rFonts w:ascii="Arial Narrow" w:hAnsi="Arial Narrow"/>
          <w:b/>
          <w:bCs/>
          <w:sz w:val="28"/>
          <w:szCs w:val="28"/>
          <w:lang w:val="en-US"/>
        </w:rPr>
        <w:t>Ammonia (NH</w:t>
      </w:r>
      <w:r w:rsidRPr="00AC159A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3</w:t>
      </w:r>
      <w:r w:rsidRPr="00AC159A">
        <w:rPr>
          <w:rFonts w:ascii="Arial Narrow" w:hAnsi="Arial Narrow"/>
          <w:b/>
          <w:bCs/>
          <w:sz w:val="28"/>
          <w:szCs w:val="28"/>
          <w:lang w:val="en-US"/>
        </w:rPr>
        <w:t xml:space="preserve">) </w:t>
      </w:r>
      <w:r w:rsidRPr="00AC159A">
        <w:rPr>
          <w:rFonts w:ascii="Arial Narrow" w:hAnsi="Arial Narrow"/>
          <w:sz w:val="28"/>
          <w:szCs w:val="28"/>
          <w:lang w:val="en-US"/>
        </w:rPr>
        <w:t>is made in industry by reacting</w:t>
      </w:r>
      <w:r w:rsidRPr="00AC159A">
        <w:rPr>
          <w:rFonts w:ascii="Arial Narrow" w:hAnsi="Arial Narrow"/>
          <w:b/>
          <w:sz w:val="28"/>
          <w:szCs w:val="28"/>
          <w:lang w:val="en-US"/>
        </w:rPr>
        <w:t xml:space="preserve"> </w:t>
      </w:r>
      <w:r w:rsidRPr="00AC159A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AC159A">
        <w:rPr>
          <w:rFonts w:ascii="Arial Narrow" w:hAnsi="Arial Narrow"/>
          <w:b/>
          <w:sz w:val="28"/>
          <w:szCs w:val="28"/>
          <w:lang w:val="en-US"/>
        </w:rPr>
        <w:t xml:space="preserve"> </w:t>
      </w:r>
      <w:r w:rsidRPr="00AC159A">
        <w:rPr>
          <w:rFonts w:ascii="Arial Narrow" w:hAnsi="Arial Narrow"/>
          <w:b/>
          <w:bCs/>
          <w:sz w:val="28"/>
          <w:szCs w:val="28"/>
          <w:lang w:val="en-US"/>
        </w:rPr>
        <w:t>(N</w:t>
      </w:r>
      <w:r w:rsidRPr="00AC159A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AC159A">
        <w:rPr>
          <w:rFonts w:ascii="Arial Narrow" w:hAnsi="Arial Narrow"/>
          <w:b/>
          <w:bCs/>
          <w:sz w:val="28"/>
          <w:szCs w:val="28"/>
          <w:lang w:val="en-US"/>
        </w:rPr>
        <w:t xml:space="preserve">) </w:t>
      </w:r>
      <w:r w:rsidRPr="00AC159A">
        <w:rPr>
          <w:rFonts w:ascii="Arial Narrow" w:hAnsi="Arial Narrow"/>
          <w:sz w:val="28"/>
          <w:szCs w:val="28"/>
          <w:lang w:val="en-US"/>
        </w:rPr>
        <w:t>and</w:t>
      </w:r>
      <w:r w:rsidRPr="00AC159A">
        <w:rPr>
          <w:rFonts w:ascii="Arial Narrow" w:hAnsi="Arial Narrow"/>
          <w:b/>
          <w:sz w:val="28"/>
          <w:szCs w:val="28"/>
          <w:lang w:val="en-US"/>
        </w:rPr>
        <w:t xml:space="preserve"> </w:t>
      </w:r>
      <w:r w:rsidRPr="00AC159A">
        <w:rPr>
          <w:rFonts w:ascii="Arial Narrow" w:hAnsi="Arial Narrow"/>
          <w:b/>
          <w:bCs/>
          <w:sz w:val="28"/>
          <w:szCs w:val="28"/>
          <w:lang w:val="en-US"/>
        </w:rPr>
        <w:t>hydrogen (H</w:t>
      </w:r>
      <w:r w:rsidRPr="00AC159A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AC159A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AC159A">
        <w:rPr>
          <w:rFonts w:ascii="Arial Narrow" w:hAnsi="Arial Narrow"/>
          <w:b/>
          <w:sz w:val="28"/>
          <w:szCs w:val="28"/>
          <w:lang w:val="en-US"/>
        </w:rPr>
        <w:t>.</w:t>
      </w:r>
    </w:p>
    <w:p w14:paraId="424F1121" w14:textId="77777777" w:rsidR="00673A0B" w:rsidRDefault="00673A0B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tbl>
      <w:tblPr>
        <w:tblpPr w:leftFromText="180" w:rightFromText="180" w:vertAnchor="text" w:horzAnchor="page" w:tblpXSpec="center" w:tblpY="150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985"/>
        <w:gridCol w:w="1134"/>
        <w:gridCol w:w="1985"/>
      </w:tblGrid>
      <w:tr w:rsidR="00AC159A" w:rsidRPr="0087533C" w14:paraId="16003632" w14:textId="77777777" w:rsidTr="009C1F10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519E139F" w14:textId="3B4D87D3" w:rsidR="00AC159A" w:rsidRPr="00AC159A" w:rsidRDefault="00AC159A" w:rsidP="009C1F10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AC159A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nitrogen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863AD54" w14:textId="77777777" w:rsidR="00AC159A" w:rsidRPr="0087533C" w:rsidRDefault="00AC159A" w:rsidP="009C1F1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2FD3EF0" w14:textId="3864D06B" w:rsidR="00AC159A" w:rsidRPr="0087533C" w:rsidRDefault="00AC159A" w:rsidP="009C1F10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AC159A">
              <w:rPr>
                <w:rFonts w:ascii="Arial Narrow" w:hAnsi="Arial Narrow"/>
                <w:b/>
                <w:bCs/>
                <w:color w:val="F2F2F2" w:themeColor="background1" w:themeShade="F2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h</w:t>
            </w:r>
            <w:r w:rsidRPr="00AC159A">
              <w:rPr>
                <w:rFonts w:ascii="Arial Narrow" w:hAnsi="Arial Narrow"/>
                <w:b/>
                <w:bCs/>
                <w:color w:val="F2F2F2" w:themeColor="background1" w:themeShade="F2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ydrogen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646BB5" w14:textId="10CC5CB9" w:rsidR="00AC159A" w:rsidRPr="0087533C" w:rsidRDefault="009C1F10" w:rsidP="009C1F10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9C1F10">
              <w:rPr>
                <w:rFonts w:ascii="Arial Narrow" w:hAnsi="Arial Narrow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B0DED84" wp14:editId="6230AB93">
                  <wp:extent cx="546735" cy="375285"/>
                  <wp:effectExtent l="0" t="0" r="12065" b="571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752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84D586" w14:textId="604D06BD" w:rsidR="00AC159A" w:rsidRPr="0087533C" w:rsidRDefault="00AC159A" w:rsidP="009C1F10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ammonia</w:t>
            </w:r>
          </w:p>
        </w:tc>
      </w:tr>
      <w:tr w:rsidR="00AC159A" w:rsidRPr="000B1862" w14:paraId="5D2D07E6" w14:textId="77777777" w:rsidTr="009C1F10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212BDEB4" w14:textId="4D495DDA" w:rsidR="00AC159A" w:rsidRPr="000B1862" w:rsidRDefault="00AC159A" w:rsidP="009C1F1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="00FC3E21" w:rsidRPr="00FC3E21">
              <w:rPr>
                <w:rFonts w:ascii="Arial Narrow" w:hAnsi="Arial Narrow"/>
                <w:b/>
                <w:bCs/>
                <w:color w:val="3366FF"/>
                <w:sz w:val="36"/>
                <w:szCs w:val="36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B0B5E42" w14:textId="77777777" w:rsidR="00AC159A" w:rsidRPr="000B1862" w:rsidRDefault="00AC159A" w:rsidP="009C1F1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E2BCCA9" w14:textId="21EBAA2B" w:rsidR="00AC159A" w:rsidRPr="000B1862" w:rsidRDefault="009C1F10" w:rsidP="009C1F1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3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AC159A"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="00AC159A"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="00AC159A"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576290" w14:textId="798BE6FF" w:rsidR="00AC159A" w:rsidRPr="000B1862" w:rsidRDefault="009C1F10" w:rsidP="009C1F10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  <w:r w:rsidRPr="009C1F10">
              <w:rPr>
                <w:rFonts w:ascii="Arial Narrow" w:hAnsi="Arial Narrow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729B99B" wp14:editId="00330E7B">
                  <wp:extent cx="546735" cy="375285"/>
                  <wp:effectExtent l="0" t="0" r="12065" b="571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3752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06CE8D5" w14:textId="40A5F777" w:rsidR="00AC159A" w:rsidRPr="000B1862" w:rsidRDefault="009C1F10" w:rsidP="009C1F10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2 </w:t>
            </w:r>
            <w:r w:rsidR="00AC159A"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="00AC159A"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="00AC159A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</w:t>
            </w:r>
            <w:r w:rsidR="00AC159A"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</w:tr>
    </w:tbl>
    <w:p w14:paraId="6E50ECC3" w14:textId="3E1CA8F4" w:rsidR="00673A0B" w:rsidRDefault="00673A0B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3197E383" w14:textId="325890A5" w:rsidR="00673A0B" w:rsidRDefault="00673A0B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2AFFD702" w14:textId="584566F7" w:rsidR="00673A0B" w:rsidRDefault="00673A0B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33E826F8" w14:textId="77777777" w:rsidR="00673A0B" w:rsidRDefault="00673A0B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6C2BB742" w14:textId="179A8DFA" w:rsidR="00673A0B" w:rsidRDefault="009C1F10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9C1F10">
        <w:rPr>
          <w:rFonts w:ascii="Arial Narrow" w:hAnsi="Arial Narrow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193AA59A" wp14:editId="41BF43A0">
                <wp:simplePos x="0" y="0"/>
                <wp:positionH relativeFrom="column">
                  <wp:posOffset>750030</wp:posOffset>
                </wp:positionH>
                <wp:positionV relativeFrom="paragraph">
                  <wp:posOffset>101600</wp:posOffset>
                </wp:positionV>
                <wp:extent cx="2879630" cy="367849"/>
                <wp:effectExtent l="0" t="101600" r="0" b="38735"/>
                <wp:wrapNone/>
                <wp:docPr id="127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79630" cy="36784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63" o:spid="_x0000_s1026" type="#_x0000_t32" style="position:absolute;margin-left:59.05pt;margin-top:8pt;width:226.75pt;height:28.95pt;flip:y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" strokecolor="black [3213]" strokeweight="2.5pt">
                <v:stroke endarrow="open"/>
              </v:shape>
            </w:pict>
          </mc:Fallback>
        </mc:AlternateContent>
      </w:r>
    </w:p>
    <w:p w14:paraId="3EA06AC3" w14:textId="29209DB2" w:rsidR="00263668" w:rsidRDefault="009C1F10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9C1F10">
        <w:rPr>
          <w:rFonts w:ascii="Arial Narrow" w:hAnsi="Arial Narrow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3841408" behindDoc="0" locked="0" layoutInCell="1" allowOverlap="1" wp14:anchorId="06FE164B" wp14:editId="61921AC7">
            <wp:simplePos x="0" y="0"/>
            <wp:positionH relativeFrom="column">
              <wp:posOffset>261620</wp:posOffset>
            </wp:positionH>
            <wp:positionV relativeFrom="paragraph">
              <wp:posOffset>158115</wp:posOffset>
            </wp:positionV>
            <wp:extent cx="546735" cy="375285"/>
            <wp:effectExtent l="0" t="0" r="12065" b="571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3752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2F4C5" w14:textId="6BAB63CD" w:rsidR="009C1F10" w:rsidRDefault="009C1F10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9C1F10">
        <w:rPr>
          <w:rFonts w:ascii="Arial Narrow" w:hAnsi="Arial Narrow"/>
          <w:bCs/>
          <w:sz w:val="28"/>
          <w:szCs w:val="28"/>
          <w:lang w:val="en-US"/>
        </w:rPr>
        <w:t>The</w:t>
      </w:r>
      <w:r>
        <w:rPr>
          <w:rFonts w:ascii="Arial Narrow" w:hAnsi="Arial Narrow"/>
          <w:bCs/>
          <w:sz w:val="28"/>
          <w:szCs w:val="28"/>
          <w:lang w:val="en-US"/>
        </w:rPr>
        <w:t xml:space="preserve">               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symbol indicates the reaction is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REVERSIBLE</w:t>
      </w:r>
      <w:r w:rsidRPr="009C1F10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6A49204A" w14:textId="77777777" w:rsidR="009C1F10" w:rsidRDefault="009C1F10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DC17FA4" w14:textId="53E29AF8" w:rsidR="009C1F10" w:rsidRDefault="009C1F10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9C1F10">
        <w:rPr>
          <w:rFonts w:ascii="Arial Narrow" w:hAnsi="Arial Narrow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3842432" behindDoc="0" locked="0" layoutInCell="1" allowOverlap="1" wp14:anchorId="726737B8" wp14:editId="3D1A41B9">
            <wp:simplePos x="0" y="0"/>
            <wp:positionH relativeFrom="column">
              <wp:posOffset>5261610</wp:posOffset>
            </wp:positionH>
            <wp:positionV relativeFrom="paragraph">
              <wp:posOffset>809625</wp:posOffset>
            </wp:positionV>
            <wp:extent cx="1383665" cy="1674495"/>
            <wp:effectExtent l="0" t="0" r="0" b="1905"/>
            <wp:wrapSquare wrapText="bothSides"/>
            <wp:docPr id="126" name="Picture 126" descr="Fritz Hab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 descr="Fritz Haber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This means as the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(N</w:t>
      </w:r>
      <w:r w:rsidRPr="009C1F10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 xml:space="preserve">) 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and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hydrogen (H</w:t>
      </w:r>
      <w:r w:rsidRPr="009C1F10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react to produce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ammonia (NH</w:t>
      </w:r>
      <w:r w:rsidRPr="009C1F10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3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, some of the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ammonia (NH</w:t>
      </w:r>
      <w:r w:rsidRPr="009C1F10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3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breaks down to make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(N</w:t>
      </w:r>
      <w:r w:rsidRPr="009C1F10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 xml:space="preserve">) 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and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hydrogen (H</w:t>
      </w:r>
      <w:r w:rsidRPr="009C1F10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9C1F10">
        <w:rPr>
          <w:rFonts w:ascii="Arial Narrow" w:hAnsi="Arial Narrow"/>
          <w:bCs/>
          <w:sz w:val="28"/>
          <w:szCs w:val="28"/>
          <w:lang w:val="en-US"/>
        </w:rPr>
        <w:t>.  The reaction goes in both a forward and backward direction.  Therefore, it is impossible to get 100 % conversion of reactants into products.</w:t>
      </w:r>
    </w:p>
    <w:p w14:paraId="1268A04F" w14:textId="77777777" w:rsidR="009C1F10" w:rsidRDefault="009C1F10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574A994D" w14:textId="77777777" w:rsidR="009C1F10" w:rsidRDefault="009C1F10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The process for the production of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ammonia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by reacting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 xml:space="preserve">nitrogen 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and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hydrogen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was invented by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 xml:space="preserve">Fritz Haber </w:t>
      </w:r>
      <w:r w:rsidRPr="009C1F10">
        <w:rPr>
          <w:rFonts w:ascii="Arial Narrow" w:hAnsi="Arial Narrow"/>
          <w:bCs/>
          <w:sz w:val="28"/>
          <w:szCs w:val="28"/>
          <w:lang w:val="en-US"/>
        </w:rPr>
        <w:t>(1868-1934). He was awarded the Nobel Prize for chemistry in 1918.</w:t>
      </w:r>
    </w:p>
    <w:p w14:paraId="52DABFFA" w14:textId="77777777" w:rsidR="009C1F10" w:rsidRDefault="009C1F10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7C4AEDA" w14:textId="63E7FA4F" w:rsidR="009C1F10" w:rsidRPr="009C1F10" w:rsidRDefault="009C1F10" w:rsidP="009C1F10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Fritz Haber studied how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changing the temperature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and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pressure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affects the rate of the reaction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.  This enabled him to work out the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 xml:space="preserve">optimum reaction conditions 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for making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ammonia</w:t>
      </w:r>
      <w:r w:rsidRPr="009C1F10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09CD3647" w14:textId="7C31C5F5" w:rsidR="009C1F10" w:rsidRPr="009C1F10" w:rsidRDefault="009C1F10" w:rsidP="009C1F10">
      <w:pPr>
        <w:rPr>
          <w:rFonts w:ascii="Arial Narrow" w:hAnsi="Arial Narrow"/>
          <w:bCs/>
          <w:sz w:val="28"/>
          <w:szCs w:val="28"/>
        </w:rPr>
      </w:pPr>
    </w:p>
    <w:p w14:paraId="69AE625E" w14:textId="77777777" w:rsidR="009C1F10" w:rsidRDefault="009C1F10" w:rsidP="009C1F1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9C1F10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REACTION CONDITIONS FOR MAKING AMMONIA</w:t>
      </w:r>
    </w:p>
    <w:p w14:paraId="0FC131C5" w14:textId="4A8F5E59" w:rsidR="009C1F10" w:rsidRDefault="009C1F10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9C1F10">
        <w:rPr>
          <w:rFonts w:ascii="Arial Narrow" w:hAnsi="Arial Narrow"/>
          <w:bCs/>
          <w:sz w:val="28"/>
          <w:szCs w:val="28"/>
          <w:lang w:val="en-US"/>
        </w:rPr>
        <w:t>The following graphs show how the yield</w:t>
      </w:r>
      <w:r w:rsidR="00FC3E21">
        <w:rPr>
          <w:rFonts w:ascii="Arial Narrow" w:hAnsi="Arial Narrow"/>
          <w:bCs/>
          <w:sz w:val="28"/>
          <w:szCs w:val="28"/>
          <w:lang w:val="en-US"/>
        </w:rPr>
        <w:t xml:space="preserve"> of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ammonia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is affected by altering </w:t>
      </w:r>
      <w:proofErr w:type="gramStart"/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the 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temperature</w:t>
      </w:r>
      <w:proofErr w:type="gramEnd"/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and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pressure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of the reaction between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9C1F10">
        <w:rPr>
          <w:rFonts w:ascii="Arial Narrow" w:hAnsi="Arial Narrow"/>
          <w:bCs/>
          <w:sz w:val="28"/>
          <w:szCs w:val="28"/>
          <w:lang w:val="en-US"/>
        </w:rPr>
        <w:t xml:space="preserve"> and </w:t>
      </w:r>
      <w:r w:rsidRPr="009C1F10">
        <w:rPr>
          <w:rFonts w:ascii="Arial Narrow" w:hAnsi="Arial Narrow"/>
          <w:b/>
          <w:bCs/>
          <w:sz w:val="28"/>
          <w:szCs w:val="28"/>
          <w:lang w:val="en-US"/>
        </w:rPr>
        <w:t>hydrogen</w:t>
      </w:r>
      <w:r w:rsidRPr="009C1F10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3EBDBD85" w14:textId="0B43D9A7" w:rsidR="00083CA5" w:rsidRPr="00083CA5" w:rsidRDefault="00083CA5" w:rsidP="00083CA5">
      <w:pPr>
        <w:spacing w:after="0" w:line="240" w:lineRule="auto"/>
        <w:rPr>
          <w:rFonts w:ascii="Arial Narrow" w:hAnsi="Arial Narrow"/>
          <w:bCs/>
          <w:sz w:val="32"/>
          <w:szCs w:val="32"/>
          <w:lang w:val="en-US"/>
        </w:rPr>
      </w:pPr>
      <w:r w:rsidRPr="00083CA5">
        <w:rPr>
          <w:rFonts w:ascii="Arial Narrow" w:hAnsi="Arial Narrow"/>
          <w:bCs/>
          <w:noProof/>
          <w:sz w:val="32"/>
          <w:szCs w:val="32"/>
          <w:lang w:eastAsia="en-GB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mc:AlternateContent>
          <mc:Choice Requires="wpg">
            <w:drawing>
              <wp:anchor distT="0" distB="0" distL="114300" distR="114300" simplePos="0" relativeHeight="253845504" behindDoc="0" locked="0" layoutInCell="1" allowOverlap="1" wp14:anchorId="4A54F8E1" wp14:editId="33583298">
                <wp:simplePos x="0" y="0"/>
                <wp:positionH relativeFrom="column">
                  <wp:posOffset>-151765</wp:posOffset>
                </wp:positionH>
                <wp:positionV relativeFrom="paragraph">
                  <wp:posOffset>132080</wp:posOffset>
                </wp:positionV>
                <wp:extent cx="4380865" cy="3245485"/>
                <wp:effectExtent l="0" t="0" r="19685" b="12065"/>
                <wp:wrapSquare wrapText="bothSides"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865" cy="3245485"/>
                          <a:chOff x="0" y="0"/>
                          <a:chExt cx="4380865" cy="324548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1028" name="Text Box 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61110" y="1261110"/>
                            <a:ext cx="285115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497B4920" w14:textId="77777777" w:rsidR="002C5ED9" w:rsidRPr="00F10913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F10913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Percentage yield of ammonia / %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noAutofit/>
                        </wps:bodyPr>
                      </wps:wsp>
                      <wps:wsp>
                        <wps:cNvPr id="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2885" y="278130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9B11BC8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75945" y="2991485"/>
                            <a:ext cx="284162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A838240" w14:textId="77777777" w:rsidR="002C5ED9" w:rsidRPr="00F10913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F10913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Temperature / </w:t>
                              </w:r>
                              <w:r w:rsidRPr="00F10913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position w:val="11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  <w:r w:rsidRPr="00F10913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805" y="3175"/>
                            <a:ext cx="2894965" cy="288798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7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0345" y="622300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228ACBC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9235" y="970280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4D77A02F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4790" y="1321435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148F688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4</w:t>
                              </w: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9870" y="1668780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7266F82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3</w:t>
                              </w: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" y="2021840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4890BF98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2</w:t>
                              </w: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4630" y="2369820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741308B3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1</w:t>
                              </w: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65810" y="2877820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941BD1B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35</w:t>
                              </w: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7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71930" y="2880360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A0074E0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45</w:t>
                              </w: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8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80590" y="2890520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4E907477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55</w:t>
                              </w: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8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879090" y="2877820"/>
                            <a:ext cx="306705" cy="18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6D0D0D3" w14:textId="77777777" w:rsidR="002C5ED9" w:rsidRPr="004B4D7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65</w:t>
                              </w:r>
                              <w:r w:rsidRPr="004B4D7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4570" y="1052195"/>
                            <a:ext cx="1689100" cy="155956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0920" y="701675"/>
                            <a:ext cx="1675130" cy="175831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458470"/>
                            <a:ext cx="1684655" cy="18745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890" y="154940"/>
                            <a:ext cx="1665605" cy="20650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6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93215" y="784860"/>
                            <a:ext cx="164719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3E7EF17" w14:textId="77777777" w:rsidR="002C5ED9" w:rsidRPr="00D75548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75548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500 atmospheres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74620" y="1731645"/>
                            <a:ext cx="167894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3CC2749" w14:textId="77777777" w:rsidR="002C5ED9" w:rsidRPr="00083CA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83CA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6600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400 atmospheres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682875" y="2098675"/>
                            <a:ext cx="167132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A0C04DE" w14:textId="77777777" w:rsidR="002C5ED9" w:rsidRPr="00083CA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83CA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FF00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300 atmospheres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6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702560" y="2449195"/>
                            <a:ext cx="1678305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A23A153" w14:textId="77777777" w:rsidR="002C5ED9" w:rsidRPr="00083CA5" w:rsidRDefault="002C5ED9" w:rsidP="00083CA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83CA5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200 atmospheres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86" o:spid="_x0000_s1184" style="position:absolute;margin-left:-11.9pt;margin-top:10.4pt;width:344.95pt;height:255.55pt;z-index:253845504;mso-position-horizontal-relative:text;mso-position-vertical-relative:text" coordsize="4380865,324548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">
                <v:shape id="_x0000_s1185" type="#_x0000_t202" style="position:absolute;left:-1261110;top:1261110;width:2851150;height:32893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n6EtxQAA&#10;AN0AAAAPAAAAZHJzL2Rvd25yZXYueG1sRI9PT8MwDMXvSHyHyEhcEEvZgaFu2QQDxK4b/3a0Gq+p&#10;1jhVEtru28+HSdxsvef3fl6sRt+qnmJqAht4mBSgiKtgG64NfH2+3z+BShnZYhuYDJwowWp5fbXA&#10;0oaBt9Tvcq0khFOJBlzOXal1qhx5TJPQEYt2CNFjljXW2kYcJNy3eloUj9pjw9LgsKO1o+q4+/MG&#10;Xmf7tXvZIv8Md2+/ffyg740jY25vxuc5qExj/jdfrjdW8Iup4Mo3MoJen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foS3FAAAA3QAAAA8AAAAAAAAAAAAAAAAAlwIAAGRycy9k&#10;b3ducmV2LnhtbFBLBQYAAAAABAAEAPUAAACJAwAAAAA=&#10;" filled="f" stroked="f">
                  <v:textbox inset="1mm,1mm,1mm,1mm">
                    <w:txbxContent>
                      <w:p w14:paraId="497B4920" w14:textId="77777777" w:rsidR="002C5ED9" w:rsidRPr="00F10913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F10913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Percentage yield of ammonia / %</w:t>
                        </w:r>
                      </w:p>
                    </w:txbxContent>
                  </v:textbox>
                </v:shape>
                <v:shape id="_x0000_s1186" type="#_x0000_t202" style="position:absolute;left:222885;top:278130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k8gcwgAA&#10;ANsAAAAPAAAAZHJzL2Rvd25yZXYueG1sRI9Bi8IwFITvC/6H8AQvi6YREa1GEdmFxZvuXrw9mmdb&#10;bF5KE9vqr98IgsdhZr5h1tveVqKlxpeONahJAoI4c6bkXMPf7/d4AcIHZIOVY9JwJw/bzeBjjalx&#10;HR+pPYVcRAj7FDUUIdSplD4ryKKfuJo4ehfXWAxRNrk0DXYRbis5TZK5tFhyXCiwpn1B2fV0sxrm&#10;/Vf9eVjStHtkVcvnh1KBlNajYb9bgQjUh3f41f4xGmYKnl/iD5Cb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+TyBzCAAAA2wAAAA8AAAAAAAAAAAAAAAAAlwIAAGRycy9kb3du&#10;cmV2LnhtbFBLBQYAAAAABAAEAPUAAACGAwAAAAA=&#10;" filled="f" stroked="f">
                  <v:textbox style="mso-fit-shape-to-text:t" inset="0,0,0,0">
                    <w:txbxContent>
                      <w:p w14:paraId="19B11BC8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70</w:t>
                        </w:r>
                      </w:p>
                    </w:txbxContent>
                  </v:textbox>
                </v:shape>
                <v:shape id="_x0000_s1187" type="#_x0000_t202" style="position:absolute;left:575945;top:2991485;width:2841625;height:25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+fQwgAA&#10;ANwAAAAPAAAAZHJzL2Rvd25yZXYueG1sRE89a8MwEN0L+Q/iAl1KIsuDaZwoIYQWSremWbId0sU2&#10;sU7GUm3Xv74qFLrd433e7jC5VgzUh8azBrXOQBAbbxuuNFw+X1fPIEJEtth6Jg3fFOCwXzzssLR+&#10;5A8azrESKYRDiRrqGLtSymBqchjWviNO3M33DmOCfSVtj2MKd63Ms6yQDhtODTV2dKrJ3M9fTkMx&#10;vXRP7xvKx9m0A19npSIprR+X03ELItIU/8V/7jeb5hcKfp9JF8j9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OL59DCAAAA3AAAAA8AAAAAAAAAAAAAAAAAlwIAAGRycy9kb3du&#10;cmV2LnhtbFBLBQYAAAAABAAEAPUAAACGAwAAAAA=&#10;" filled="f" stroked="f">
                  <v:textbox style="mso-fit-shape-to-text:t" inset="0,0,0,0">
                    <w:txbxContent>
                      <w:p w14:paraId="3A838240" w14:textId="77777777" w:rsidR="002C5ED9" w:rsidRPr="00F10913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F10913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Temperature / </w:t>
                        </w:r>
                        <w:r w:rsidRPr="00F10913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position w:val="11"/>
                            <w:vertAlign w:val="superscript"/>
                            <w:lang w:val="en-US"/>
                          </w:rPr>
                          <w:t>o</w:t>
                        </w:r>
                        <w:r w:rsidRPr="00F10913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Picture 168" o:spid="_x0000_s1188" type="#_x0000_t75" style="position:absolute;left:471805;top:3175;width:2894965;height:28879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p&#10;IivGAAAA3AAAAA8AAABkcnMvZG93bnJldi54bWxEj0FrAkEMhe8F/8MQoZeisxUqsjqKCAXRk7ZF&#10;vMWduLO4k1l3Rt321zeHQm8J7+W9L7NF52t1pzZWgQ28DjNQxEWwFZcGPj/eBxNQMSFbrAOTgW+K&#10;sJj3nmaY2/DgHd33qVQSwjFHAy6lJtc6Fo48xmFoiEU7h9ZjkrUttW3xIeG+1qMsG2uPFUuDw4ZW&#10;jorL/uYNVC+7n5Mtmq/tdnQ9H96O3Q03zpjnfrecgkrUpX/z3/XaCv5YaOUZmUDPf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52kiK8YAAADcAAAADwAAAAAAAAAAAAAAAACc&#10;AgAAZHJzL2Rvd25yZXYueG1sUEsFBgAAAAAEAAQA9wAAAI8DAAAAAA==&#10;">
                  <v:imagedata r:id="rId92" o:title=""/>
                  <v:path arrowok="t"/>
                </v:shape>
                <v:shape id="_x0000_s1189" type="#_x0000_t202" style="position:absolute;left:220345;top:622300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O96wgAA&#10;ANwAAAAPAAAAZHJzL2Rvd25yZXYueG1sRE89a8MwEN0D/Q/iCl1CLduD0zpRQikJlG5xsnQ7pItt&#10;ap2Mpdpufn1VCGS7x/u8zW62nRhp8K1jBVmSgiDWzrRcKzifDs8vIHxANtg5JgW/5GG3fVhssDRu&#10;4iONVahFDGFfooImhL6U0uuGLPrE9cSRu7jBYohwqKUZcIrhtpN5mhbSYsuxocGe3hvS39WPVVDM&#10;+375+Ur5dNXdyF/XLAuUKfX0OL+tQQSaw118c3+YOH+Vw/8z8QK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aA73rCAAAA3AAAAA8AAAAAAAAAAAAAAAAAlwIAAGRycy9kb3du&#10;cmV2LnhtbFBLBQYAAAAABAAEAPUAAACGAwAAAAA=&#10;" filled="f" stroked="f">
                  <v:textbox style="mso-fit-shape-to-text:t" inset="0,0,0,0">
                    <w:txbxContent>
                      <w:p w14:paraId="6228ACBC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60</w:t>
                        </w:r>
                      </w:p>
                    </w:txbxContent>
                  </v:textbox>
                </v:shape>
                <v:shape id="_x0000_s1190" type="#_x0000_t202" style="position:absolute;left:229235;top:970280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ErhwQAA&#10;ANwAAAAPAAAAZHJzL2Rvd25yZXYueG1sRE9Li8IwEL4L/ocwghfRtAo+qlFkUVj25uPibWjGtthM&#10;SpNtq79+Iyx4m4/vOZtdZ0rRUO0KywriSQSCOLW64EzB9XIcL0E4j6yxtEwKnuRgt+33Npho2/KJ&#10;mrPPRAhhl6CC3PsqkdKlORl0E1sRB+5ua4M+wDqTusY2hJtSTqNoLg0WHBpyrOgrp/Rx/jUK5t2h&#10;Gv2saNq+0rLh2yuOPcVKDQfdfg3CU+c/4n/3tw7zFzN4PxMukN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cxK4cEAAADcAAAADwAAAAAAAAAAAAAAAACXAgAAZHJzL2Rvd25y&#10;ZXYueG1sUEsFBgAAAAAEAAQA9QAAAIUDAAAAAA==&#10;" filled="f" stroked="f">
                  <v:textbox style="mso-fit-shape-to-text:t" inset="0,0,0,0">
                    <w:txbxContent>
                      <w:p w14:paraId="4D77A02F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50</w:t>
                        </w:r>
                      </w:p>
                    </w:txbxContent>
                  </v:textbox>
                </v:shape>
                <v:shape id="_x0000_s1191" type="#_x0000_t202" style="position:absolute;left:224790;top:1321435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JdKVwQAA&#10;ANwAAAAPAAAAZHJzL2Rvd25yZXYueG1sRE9Li8IwEL4L/ocwghfRtCI+qlFkUVj25uPibWjGtthM&#10;SpNtq79+Iyx4m4/vOZtdZ0rRUO0KywriSQSCOLW64EzB9XIcL0E4j6yxtEwKnuRgt+33Npho2/KJ&#10;mrPPRAhhl6CC3PsqkdKlORl0E1sRB+5ua4M+wDqTusY2hJtSTqNoLg0WHBpyrOgrp/Rx/jUK5t2h&#10;Gv2saNq+0rLh2yuOPcVKDQfdfg3CU+c/4n/3tw7zFzN4PxMukN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iXSlcEAAADcAAAADwAAAAAAAAAAAAAAAACXAgAAZHJzL2Rvd25y&#10;ZXYueG1sUEsFBgAAAAAEAAQA9QAAAIUDAAAAAA==&#10;" filled="f" stroked="f">
                  <v:textbox style="mso-fit-shape-to-text:t" inset="0,0,0,0">
                    <w:txbxContent>
                      <w:p w14:paraId="0148F688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4</w:t>
                        </w: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192" type="#_x0000_t202" style="position:absolute;left:229870;top:1668780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aXcOwAAA&#10;ANwAAAAPAAAAZHJzL2Rvd25yZXYueG1sRE9Li8IwEL4L/ocwghfRtIKvahRZFJa9+bh4G5qxLTaT&#10;0mTb6q/fCAve5uN7zmbXmVI0VLvCsoJ4EoEgTq0uOFNwvRzHSxDOI2ssLZOCJznYbfu9DSbatnyi&#10;5uwzEULYJagg975KpHRpTgbdxFbEgbvb2qAPsM6krrEN4aaU0yiaS4MFh4YcK/rKKX2cf42CeXeo&#10;Rj8rmravtGz49opjT7FSw0G3X4Pw1PmP+N/9rcP8xQzez4QL5PY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aXcOwAAAANwAAAAPAAAAAAAAAAAAAAAAAJcCAABkcnMvZG93bnJl&#10;di54bWxQSwUGAAAAAAQABAD1AAAAhAMAAAAA&#10;" filled="f" stroked="f">
                  <v:textbox style="mso-fit-shape-to-text:t" inset="0,0,0,0">
                    <w:txbxContent>
                      <w:p w14:paraId="67266F82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3</w:t>
                        </w: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193" type="#_x0000_t202" style="position:absolute;left:234950;top:2021840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u+l5wQAA&#10;ANwAAAAPAAAAZHJzL2Rvd25yZXYueG1sRE9Ni8IwEL0L/ocwC15km9ZDdatRRHZBvK168TY0Y1u2&#10;mZQmttVfb4QFb/N4n7PaDKYWHbWusqwgiWIQxLnVFRcKzqefzwUI55E11pZJwZ0cbNbj0QozbXv+&#10;pe7oCxFC2GWooPS+yaR0eUkGXWQb4sBdbWvQB9gWUrfYh3BTy1kcp9JgxaGhxIZ2JeV/x5tRkA7f&#10;zfTwRbP+kdcdXx5J4ilRavIxbJcgPA3+Lf5373WYP0/h9Uy4QK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bvpecEAAADcAAAADwAAAAAAAAAAAAAAAACXAgAAZHJzL2Rvd25y&#10;ZXYueG1sUEsFBgAAAAAEAAQA9QAAAIUDAAAAAA==&#10;" filled="f" stroked="f">
                  <v:textbox style="mso-fit-shape-to-text:t" inset="0,0,0,0">
                    <w:txbxContent>
                      <w:p w14:paraId="4890BF98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2</w:t>
                        </w: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194" type="#_x0000_t202" style="position:absolute;left:214630;top:2369820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90ziwQAA&#10;ANwAAAAPAAAAZHJzL2Rvd25yZXYueG1sRE9Ni8IwEL0L/ocwwl5E0/agazWKiAuyt9W9eBuasS02&#10;k9LEtvbXbwRhb/N4n7PZ9aYSLTWutKwgnkcgiDOrS84V/F6+Zp8gnEfWWFkmBU9ysNuORxtMte34&#10;h9qzz0UIYZeigsL7OpXSZQUZdHNbEwfuZhuDPsAml7rBLoSbSiZRtJAGSw4NBdZ0KCi7nx9GwaI/&#10;1tPvFSXdkFUtX4c49hQr9THp92sQnnr/L367TzrMXy7h9Uy4QG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vdM4sEAAADcAAAADwAAAAAAAAAAAAAAAACXAgAAZHJzL2Rvd25y&#10;ZXYueG1sUEsFBgAAAAAEAAQA9QAAAIUDAAAAAA==&#10;" filled="f" stroked="f">
                  <v:textbox style="mso-fit-shape-to-text:t" inset="0,0,0,0">
                    <w:txbxContent>
                      <w:p w14:paraId="741308B3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1</w:t>
                        </w: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195" type="#_x0000_t202" style="position:absolute;left:765810;top:2877820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NiQxQAA&#10;ANwAAAAPAAAAZHJzL2Rvd25yZXYueG1sRI8xa8NADIX3Qv/DoUKXUp+dIW0cn0MpKYRsTbpkEz7V&#10;NvHpjO9iO/n10VDoJvGe3vtUbGbXqZGG0Ho2kCUpKOLK25ZrAz/Hr9d3UCEiW+w8k4ErBdiUjw8F&#10;5tZP/E3jIdZKQjjkaKCJsc+1DlVDDkPie2LRfv3gMMo61NoOOEm46/QiTZfaYcvS0GBPnw1V58PF&#10;GVjO2/5lv6LFdKu6kU+3LIuUGfP8NH+sQUWa47/573pnBf9NaOUZmU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o2JDFAAAA3AAAAA8AAAAAAAAAAAAAAAAAlwIAAGRycy9k&#10;b3ducmV2LnhtbFBLBQYAAAAABAAEAPUAAACJAwAAAAA=&#10;" filled="f" stroked="f">
                  <v:textbox style="mso-fit-shape-to-text:t" inset="0,0,0,0">
                    <w:txbxContent>
                      <w:p w14:paraId="1941BD1B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35</w:t>
                        </w: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196" type="#_x0000_t202" style="position:absolute;left:1471930;top:2880360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JH0LwAAA&#10;ANwAAAAPAAAAZHJzL2Rvd25yZXYueG1sRE/LqsIwEN1f8B/CCG4umtaFV6tRRBTEnY+Nu6EZ22Iz&#10;KU1sq19vBOHu5nCes1h1phQN1a6wrCAeRSCIU6sLzhRczrvhFITzyBpLy6TgSQ5Wy97PAhNtWz5S&#10;c/KZCCHsElSQe18lUro0J4NuZCviwN1sbdAHWGdS19iGcFPKcRRNpMGCQ0OOFW1ySu+nh1Ew6bbV&#10;72FG4/aVlg1fX3HsKVZq0O/WcxCeOv8v/rr3Osz/m8HnmXCBXL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oJH0LwAAAANwAAAAPAAAAAAAAAAAAAAAAAJcCAABkcnMvZG93bnJl&#10;di54bWxQSwUGAAAAAAQABAD1AAAAhAMAAAAA&#10;" filled="f" stroked="f">
                  <v:textbox style="mso-fit-shape-to-text:t" inset="0,0,0,0">
                    <w:txbxContent>
                      <w:p w14:paraId="0A0074E0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45</w:t>
                        </w: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197" type="#_x0000_t202" style="position:absolute;left:2180590;top:2890520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6SxwwAA&#10;ANwAAAAPAAAAZHJzL2Rvd25yZXYueG1sRI9Bi8JADIXvgv9hiLAX0Wk9iFZHEXFh2ZuuF2+hE9ti&#10;J1M6Y9v1128Owt4S3st7X7b7wdWqozZUng2k8wQUce5txYWB68/nbAUqRGSLtWcy8EsB9rvxaIuZ&#10;9T2fqbvEQkkIhwwNlDE2mdYhL8lhmPuGWLS7bx1GWdtC2xZ7CXe1XiTJUjusWBpKbOhYUv64PJ2B&#10;5XBqpt9rWvSvvO749krTSKkxH5PhsAEVaYj/5vf1lxX8leDLMzKB3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y6SxwwAAANwAAAAPAAAAAAAAAAAAAAAAAJcCAABkcnMvZG93&#10;bnJldi54bWxQSwUGAAAAAAQABAD1AAAAhwMAAAAA&#10;" filled="f" stroked="f">
                  <v:textbox style="mso-fit-shape-to-text:t" inset="0,0,0,0">
                    <w:txbxContent>
                      <w:p w14:paraId="4E907477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55</w:t>
                        </w: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_x0000_s1198" type="#_x0000_t202" style="position:absolute;left:2879090;top:2877820;width:306705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Z9dwQAA&#10;ANwAAAAPAAAAZHJzL2Rvd25yZXYueG1sRE9Na8JAEL0L/odlBC9SN8lB0tRVRFoo3kx76W3ITrPB&#10;7GzIrknqr3cFobd5vM/Z7ifbioF63zhWkK4TEMSV0w3XCr6/Pl5yED4ga2wdk4I/8rDfzWdbLLQb&#10;+UxDGWoRQ9gXqMCE0BVS+sqQRb92HXHkfl1vMUTY11L3OMZw28osSTbSYsOxwWBHR0PVpbxaBZvp&#10;vVudXikbb1U78M8tTQOlSi0X0+ENRKAp/Iuf7k8d5+cZPJ6JF8jd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1WfXcEAAADcAAAADwAAAAAAAAAAAAAAAACXAgAAZHJzL2Rvd25y&#10;ZXYueG1sUEsFBgAAAAAEAAQA9QAAAIUDAAAAAA==&#10;" filled="f" stroked="f">
                  <v:textbox style="mso-fit-shape-to-text:t" inset="0,0,0,0">
                    <w:txbxContent>
                      <w:p w14:paraId="16D0D0D3" w14:textId="77777777" w:rsidR="002C5ED9" w:rsidRPr="004B4D7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65</w:t>
                        </w:r>
                        <w:r w:rsidRPr="004B4D75">
                          <w:rPr>
                            <w:rFonts w:ascii="Arial" w:eastAsia="ＭＳ Ｐゴシック" w:hAnsi="Arial" w:cs="ＭＳ Ｐゴシック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Picture 169" o:spid="_x0000_s1199" type="#_x0000_t75" style="position:absolute;left:1004570;top:1052195;width:1689100;height:1559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6&#10;4RTDAAAA3AAAAA8AAABkcnMvZG93bnJldi54bWxET9tqAjEQfS/4D2GEvtWshS51NYpYhZZSxAs+&#10;j5txd3UzWZOo6983hYJvczjXGU1aU4srOV9ZVtDvJSCIc6srLhRsN4uXdxA+IGusLZOCO3mYjDtP&#10;I8y0vfGKrutQiBjCPkMFZQhNJqXPSzLoe7YhjtzBOoMhQldI7fAWw00tX5MklQYrjg0lNjQrKT+t&#10;L0bB29d5v7uQ+w7p6eM43d9/FvPlQKnnbjsdggjUhof43/2p4/x0AH/PxAvk+B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DrhFMMAAADcAAAADwAAAAAAAAAAAAAAAACcAgAA&#10;ZHJzL2Rvd25yZXYueG1sUEsFBgAAAAAEAAQA9wAAAIwDAAAAAA==&#10;">
                  <v:imagedata r:id="rId93" o:title=""/>
                  <v:path arrowok="t"/>
                </v:shape>
                <v:shape id="Picture 170" o:spid="_x0000_s1200" type="#_x0000_t75" style="position:absolute;left:1010920;top:701675;width:1675130;height:1758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vQ&#10;cJvEAAAA3AAAAA8AAABkcnMvZG93bnJldi54bWxEj82KwkAQhO8LvsPQghfRiR52JTqKCKK4eNjo&#10;AzSZzg9mekJm1Pj29mHBWzdVXfX1atO7Rj2oC7VnA7NpAoo497bm0sD1sp8sQIWIbLHxTAZeFGCz&#10;HnytMLX+yX/0yGKpJIRDigaqGNtU65BX5DBMfUssWuE7h1HWrtS2w6eEu0bPk+RbO6xZGipsaVdR&#10;fsvuzsDvubgfxvWuuIztKzuVM3TX/mTMaNhvl6Ai9fFj/r8+WsH/EXx5RibQ6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vQcJvEAAAA3AAAAA8AAAAAAAAAAAAAAAAAnAIA&#10;AGRycy9kb3ducmV2LnhtbFBLBQYAAAAABAAEAPcAAACNAwAAAAA=&#10;">
                  <v:imagedata r:id="rId94" o:title=""/>
                  <v:path arrowok="t"/>
                </v:shape>
                <v:shape id="Picture 10" o:spid="_x0000_s1201" type="#_x0000_t75" style="position:absolute;left:1005840;top:458470;width:1684655;height:1874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3&#10;ItnGAAAA2wAAAA8AAABkcnMvZG93bnJldi54bWxEj0FLw0AQhe8F/8Mygrd2o1CV2G0pBaGFVmiM&#10;EW9DdkyC2dmwu7bRX985CN5meG/e+2axGl2vThRi59nA7SwDRVx723FjoHx9nj6CignZYu+ZDPxQ&#10;hNXyarLA3PozH+lUpEZJCMccDbQpDbnWsW7JYZz5gVi0Tx8cJllDo23As4S7Xt9l2b122LE0tDjQ&#10;pqX6q/h2BqqPw3z/ZtflS7mpqmK3Db/h/cGYm+tx/QQq0Zj+zX/XWyv4Qi+/yAB6e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7ci2cYAAADbAAAADwAAAAAAAAAAAAAAAACc&#10;AgAAZHJzL2Rvd25yZXYueG1sUEsFBgAAAAAEAAQA9wAAAI8DAAAAAA==&#10;">
                  <v:imagedata r:id="rId95" o:title=""/>
                  <v:path arrowok="t"/>
                </v:shape>
                <v:shape id="Picture 171" o:spid="_x0000_s1202" type="#_x0000_t75" style="position:absolute;left:1024890;top:154940;width:1665605;height:20650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Y&#10;o/zCAAAA3AAAAA8AAABkcnMvZG93bnJldi54bWxET01rAjEQvQv9D2EKvWlWy9ayGkWXFryJVgq9&#10;DZtxdzGZLEnU9d8bQehtHu9z5sveGnEhH1rHCsajDARx5XTLtYLDz/fwE0SIyBqNY1JwowDLxctg&#10;joV2V97RZR9rkUI4FKigibErpAxVQxbDyHXEiTs6bzEm6GupPV5TuDVykmUf0mLLqaHBjsqGqtP+&#10;bBWYvC2/9G9+fN+tg/nb5r48lFOl3l771QxEpD7+i5/ujU7zp2N4PJMukIs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WKP8wgAAANwAAAAPAAAAAAAAAAAAAAAAAJwCAABk&#10;cnMvZG93bnJldi54bWxQSwUGAAAAAAQABAD3AAAAiwMAAAAA&#10;">
                  <v:imagedata r:id="rId96" o:title=""/>
                  <v:path arrowok="t"/>
                </v:shape>
                <v:shape id="_x0000_s1203" type="#_x0000_t202" style="position:absolute;left:1593215;top:784860;width:1647190;height:292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pXlgwwAA&#10;ANwAAAAPAAAAZHJzL2Rvd25yZXYueG1sRE9La8JAEL4X/A/LCL0U3VTx0dQ1SFDwaGzteZqdJmmz&#10;syG7NdFf7wqF3ubje84q6U0tztS6yrKC53EEgji3uuJCwfvbbrQE4TyyxtoyKbiQg2Q9eFhhrG3H&#10;GZ2PvhAhhF2MCkrvm1hKl5dk0I1tQxy4L9sa9AG2hdQtdiHc1HISRXNpsOLQUGJDaUn5z/HXKGDq&#10;p99XWhw+P9Lttc6eXpazk1bqcdhvXkF46v2/+M+912H+fAH3Z8IFcn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pXlgwwAAANwAAAAPAAAAAAAAAAAAAAAAAJcCAABkcnMvZG93&#10;bnJldi54bWxQSwUGAAAAAAQABAD1AAAAhwMAAAAA&#10;" fillcolor="white [3212]" strokecolor="black [3213]" strokeweight="2pt">
                  <v:textbox style="mso-fit-shape-to-text:t" inset="0,0,0,0">
                    <w:txbxContent>
                      <w:p w14:paraId="63E7EF17" w14:textId="77777777" w:rsidR="002C5ED9" w:rsidRPr="00D75548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D75548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500 atmospheres</w:t>
                        </w:r>
                      </w:p>
                    </w:txbxContent>
                  </v:textbox>
                </v:shape>
                <v:shape id="_x0000_s1204" type="#_x0000_t202" style="position:absolute;left:2674620;top:1731645;width:1678940;height:292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6dz7wgAA&#10;ANwAAAAPAAAAZHJzL2Rvd25yZXYueG1sRE9Na8JAEL0X/A/LCF6Kbqw01ehGiij0WLX2PM2OSTQ7&#10;G7JrjP76bqHgbR7vcxbLzlSipcaVlhWMRxEI4szqknMFX/vNcArCeWSNlWVScCMHy7T3tMBE2ytv&#10;qd35XIQQdgkqKLyvEyldVpBBN7I1ceCOtjHoA2xyqRu8hnBTyZcoiqXBkkNDgTWtCsrOu4tRwNRN&#10;Tnd6+/z5Xq3v1fZ5Nn09aKUG/e59DsJT5x/if/eHDvPjGP6eCRfI9B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vp3PvCAAAA3AAAAA8AAAAAAAAAAAAAAAAAlwIAAGRycy9kb3du&#10;cmV2LnhtbFBLBQYAAAAABAAEAPUAAACGAwAAAAA=&#10;" fillcolor="white [3212]" strokecolor="black [3213]" strokeweight="2pt">
                  <v:textbox style="mso-fit-shape-to-text:t" inset="0,0,0,0">
                    <w:txbxContent>
                      <w:p w14:paraId="53CC2749" w14:textId="77777777" w:rsidR="002C5ED9" w:rsidRPr="00083CA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083CA5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6600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400 atmospheres</w:t>
                        </w:r>
                      </w:p>
                    </w:txbxContent>
                  </v:textbox>
                </v:shape>
                <v:shape id="_x0000_s1205" type="#_x0000_t202" style="position:absolute;left:2682875;top:2098675;width:1671320;height:292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O0KMwwAA&#10;ANwAAAAPAAAAZHJzL2Rvd25yZXYueG1sRE9La8JAEL4X/A/LCL0U3bTFR6NrKKEFjxptz9PsmESz&#10;syG7NdFf7wqF3ubje84y6U0tztS6yrKC53EEgji3uuJCwX73OZqDcB5ZY22ZFFzIQbIaPCwx1rbj&#10;LZ0zX4gQwi5GBaX3TSyly0sy6Ma2IQ7cwbYGfYBtIXWLXQg3tXyJoqk0WHFoKLGhtKT8lP0aBUz9&#10;6/FKs83Pd/pxrbdPb/PJl1bqcdi/L0B46v2/+M+91mH+dAL3Z8IFc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O0KMwwAAANwAAAAPAAAAAAAAAAAAAAAAAJcCAABkcnMvZG93&#10;bnJldi54bWxQSwUGAAAAAAQABAD1AAAAhwMAAAAA&#10;" fillcolor="white [3212]" strokecolor="black [3213]" strokeweight="2pt">
                  <v:textbox style="mso-fit-shape-to-text:t" inset="0,0,0,0">
                    <w:txbxContent>
                      <w:p w14:paraId="5A0C04DE" w14:textId="77777777" w:rsidR="002C5ED9" w:rsidRPr="00083CA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083CA5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FF00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300 atmospheres</w:t>
                        </w:r>
                      </w:p>
                    </w:txbxContent>
                  </v:textbox>
                </v:shape>
                <v:shape id="_x0000_s1206" type="#_x0000_t202" style="position:absolute;left:2702560;top:2449195;width:1678305;height:292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d+cXwgAA&#10;ANwAAAAPAAAAZHJzL2Rvd25yZXYueG1sRE9La8JAEL4X/A/LFHopuvHRqKmriFTw6Ps8Zsckmp0N&#10;2a2m/vpuoeBtPr7nTGaNKcWNaldYVtDtRCCIU6sLzhTsd8v2CITzyBpLy6TghxzMpq2XCSba3nlD&#10;t63PRAhhl6CC3PsqkdKlORl0HVsRB+5sa4M+wDqTusZ7CDel7EVRLA0WHBpyrGiRU3rdfhsFTE3/&#10;8qDh+nRcfD3Kzft49HHQSr29NvNPEJ4a/xT/u1c6zI8H8PdMuEBO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R35xfCAAAA3AAAAA8AAAAAAAAAAAAAAAAAlwIAAGRycy9kb3du&#10;cmV2LnhtbFBLBQYAAAAABAAEAPUAAACGAwAAAAA=&#10;" fillcolor="white [3212]" strokecolor="black [3213]" strokeweight="2pt">
                  <v:textbox style="mso-fit-shape-to-text:t" inset="0,0,0,0">
                    <w:txbxContent>
                      <w:p w14:paraId="1A23A153" w14:textId="77777777" w:rsidR="002C5ED9" w:rsidRPr="00083CA5" w:rsidRDefault="002C5ED9" w:rsidP="00083CA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083CA5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200 atmospheres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83CA5">
        <w:rPr>
          <w:rFonts w:ascii="Arial Narrow" w:hAnsi="Arial Narrow"/>
          <w:b/>
          <w:bCs/>
          <w:sz w:val="32"/>
          <w:szCs w:val="32"/>
          <w:lang w:val="en-US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CONCLUSION</w:t>
      </w:r>
    </w:p>
    <w:p w14:paraId="29419CE0" w14:textId="0557D188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123B68D" w14:textId="77777777" w:rsidR="00083CA5" w:rsidRPr="00083CA5" w:rsidRDefault="00083CA5" w:rsidP="00083CA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As the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temperature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increases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 the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yield of ammonia decreases</w:t>
      </w:r>
      <w:r w:rsidRPr="00083CA5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552C066E" w14:textId="7777777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4FF87A0" w14:textId="64F22C4B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As the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pressure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increases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 the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yield of ammonia increases</w:t>
      </w:r>
    </w:p>
    <w:p w14:paraId="2A02BA8D" w14:textId="7777777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5CD2B4DD" w14:textId="77777777" w:rsidR="00083CA5" w:rsidRPr="00083CA5" w:rsidRDefault="00083CA5" w:rsidP="00083CA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A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 xml:space="preserve">high yield 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of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ammonia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 can be obtained with a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 xml:space="preserve">HIGH PRESSURE 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and a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LOW TEMPERATURE</w:t>
      </w:r>
      <w:r w:rsidRPr="00083CA5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45BB7A41" w14:textId="7777777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44DF0F2" w14:textId="7777777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D214BE0" w14:textId="7777777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2B1357BA" w14:textId="77777777" w:rsidR="00083CA5" w:rsidRPr="00083CA5" w:rsidRDefault="00083CA5" w:rsidP="00083CA5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83CA5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THE HABER PROCESS</w:t>
      </w:r>
    </w:p>
    <w:p w14:paraId="0A51E66B" w14:textId="77777777" w:rsidR="00083CA5" w:rsidRDefault="00083CA5" w:rsidP="00083CA5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In industry a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pressure of about 200 atmospheres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 and a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 xml:space="preserve">temperature of 450 </w:t>
      </w:r>
      <w:proofErr w:type="spellStart"/>
      <w:r w:rsidRPr="00083CA5">
        <w:rPr>
          <w:rFonts w:ascii="Arial Narrow" w:hAnsi="Arial Narrow"/>
          <w:b/>
          <w:bCs/>
          <w:sz w:val="28"/>
          <w:szCs w:val="28"/>
          <w:vertAlign w:val="superscript"/>
          <w:lang w:val="en-US"/>
        </w:rPr>
        <w:t>o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C</w:t>
      </w:r>
      <w:proofErr w:type="spellEnd"/>
      <w:r w:rsidRPr="00083CA5">
        <w:rPr>
          <w:rFonts w:ascii="Arial Narrow" w:hAnsi="Arial Narrow"/>
          <w:b/>
          <w:bCs/>
          <w:sz w:val="28"/>
          <w:szCs w:val="28"/>
          <w:lang w:val="en-US"/>
        </w:rPr>
        <w:t xml:space="preserve"> </w:t>
      </w:r>
      <w:r w:rsidRPr="00083CA5">
        <w:rPr>
          <w:rFonts w:ascii="Arial Narrow" w:hAnsi="Arial Narrow"/>
          <w:bCs/>
          <w:sz w:val="28"/>
          <w:szCs w:val="28"/>
          <w:lang w:val="en-US"/>
        </w:rPr>
        <w:t>is used.</w:t>
      </w:r>
    </w:p>
    <w:p w14:paraId="62D15306" w14:textId="77777777" w:rsidR="00083CA5" w:rsidRPr="00083CA5" w:rsidRDefault="00083CA5" w:rsidP="00083CA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30153DE" w14:textId="77777777" w:rsidR="00083CA5" w:rsidRDefault="00083CA5" w:rsidP="00083CA5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Higher pressures are very costly to achieve</w:t>
      </w:r>
      <w:r w:rsidRPr="00083CA5">
        <w:rPr>
          <w:rFonts w:ascii="Arial Narrow" w:hAnsi="Arial Narrow"/>
          <w:bCs/>
          <w:sz w:val="28"/>
          <w:szCs w:val="28"/>
          <w:lang w:val="en-US"/>
        </w:rPr>
        <w:t>, and construction of the plant is more expensive, as thicker walled pipes and reaction chambers are needed.</w:t>
      </w:r>
    </w:p>
    <w:p w14:paraId="136AFCAD" w14:textId="77777777" w:rsidR="00083CA5" w:rsidRPr="00083CA5" w:rsidRDefault="00083CA5" w:rsidP="00083CA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64FB1994" w14:textId="7E0CC3B3" w:rsidR="00083CA5" w:rsidRPr="00083CA5" w:rsidRDefault="00083CA5" w:rsidP="00083CA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The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 xml:space="preserve">temperature is a compromise 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to ensure </w:t>
      </w:r>
      <w:r w:rsidRPr="00083CA5">
        <w:rPr>
          <w:rFonts w:ascii="Arial Narrow" w:hAnsi="Arial Narrow"/>
          <w:bCs/>
          <w:sz w:val="28"/>
          <w:szCs w:val="28"/>
        </w:rPr>
        <w:t>the rate of the reaction is fast enough to give a reasonable yield of ammonia.</w:t>
      </w:r>
    </w:p>
    <w:p w14:paraId="2E80BF38" w14:textId="5C795442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C34932D" w14:textId="6C8ABE58" w:rsidR="00083CA5" w:rsidRPr="00467715" w:rsidRDefault="00225DDD" w:rsidP="00467715">
      <w:pPr>
        <w:rPr>
          <w:rFonts w:ascii="Arial Narrow" w:hAnsi="Arial Narrow"/>
          <w:bCs/>
          <w:sz w:val="28"/>
          <w:szCs w:val="28"/>
        </w:rPr>
      </w:pPr>
      <w:r w:rsidRPr="00225DDD">
        <w:rPr>
          <w:rFonts w:ascii="Arial Narrow" w:hAnsi="Arial Narrow"/>
          <w:bCs/>
          <w:sz w:val="28"/>
          <w:szCs w:val="28"/>
        </w:rPr>
        <w:t xml:space="preserve">A </w:t>
      </w:r>
      <w:r w:rsidRPr="00225DDD">
        <w:rPr>
          <w:rFonts w:ascii="Arial Narrow" w:hAnsi="Arial Narrow"/>
          <w:b/>
          <w:bCs/>
          <w:sz w:val="28"/>
          <w:szCs w:val="28"/>
        </w:rPr>
        <w:t>catalyst</w:t>
      </w:r>
      <w:r w:rsidRPr="00225DDD">
        <w:rPr>
          <w:rFonts w:ascii="Arial Narrow" w:hAnsi="Arial Narrow"/>
          <w:bCs/>
          <w:sz w:val="28"/>
          <w:szCs w:val="28"/>
        </w:rPr>
        <w:t xml:space="preserve"> made of the </w:t>
      </w:r>
      <w:r w:rsidRPr="00225DDD">
        <w:rPr>
          <w:rFonts w:ascii="Arial Narrow" w:hAnsi="Arial Narrow"/>
          <w:b/>
          <w:bCs/>
          <w:sz w:val="28"/>
          <w:szCs w:val="28"/>
        </w:rPr>
        <w:t>metal</w:t>
      </w:r>
      <w:r w:rsidRPr="00225DDD">
        <w:rPr>
          <w:rFonts w:ascii="Arial Narrow" w:hAnsi="Arial Narrow"/>
          <w:bCs/>
          <w:sz w:val="28"/>
          <w:szCs w:val="28"/>
        </w:rPr>
        <w:t xml:space="preserve"> </w:t>
      </w:r>
      <w:r w:rsidRPr="00225DDD">
        <w:rPr>
          <w:rFonts w:ascii="Arial Narrow" w:hAnsi="Arial Narrow"/>
          <w:b/>
          <w:bCs/>
          <w:sz w:val="28"/>
          <w:szCs w:val="28"/>
        </w:rPr>
        <w:t>iron</w:t>
      </w:r>
      <w:r w:rsidRPr="00225DDD">
        <w:rPr>
          <w:rFonts w:ascii="Arial Narrow" w:hAnsi="Arial Narrow"/>
          <w:bCs/>
          <w:sz w:val="28"/>
          <w:szCs w:val="28"/>
        </w:rPr>
        <w:t xml:space="preserve"> is used. The </w:t>
      </w:r>
      <w:r w:rsidRPr="00225DDD">
        <w:rPr>
          <w:rFonts w:ascii="Arial Narrow" w:hAnsi="Arial Narrow"/>
          <w:b/>
          <w:bCs/>
          <w:sz w:val="28"/>
          <w:szCs w:val="28"/>
        </w:rPr>
        <w:t xml:space="preserve">iron catalyst </w:t>
      </w:r>
      <w:r w:rsidRPr="00225DDD">
        <w:rPr>
          <w:rFonts w:ascii="Arial Narrow" w:hAnsi="Arial Narrow"/>
          <w:bCs/>
          <w:sz w:val="28"/>
          <w:szCs w:val="28"/>
        </w:rPr>
        <w:t xml:space="preserve">is made of </w:t>
      </w:r>
      <w:r w:rsidRPr="00225DDD">
        <w:rPr>
          <w:rFonts w:ascii="Arial Narrow" w:hAnsi="Arial Narrow"/>
          <w:b/>
          <w:bCs/>
          <w:sz w:val="28"/>
          <w:szCs w:val="28"/>
        </w:rPr>
        <w:t>small lumps to give a large surface area</w:t>
      </w:r>
      <w:r w:rsidRPr="00225DDD">
        <w:rPr>
          <w:rFonts w:ascii="Arial Narrow" w:hAnsi="Arial Narrow"/>
          <w:bCs/>
          <w:sz w:val="28"/>
          <w:szCs w:val="28"/>
        </w:rPr>
        <w:t>.</w:t>
      </w:r>
      <w:r w:rsidR="001B087B">
        <w:rPr>
          <w:rFonts w:ascii="Arial Narrow" w:hAnsi="Arial Narrow"/>
          <w:bCs/>
          <w:sz w:val="28"/>
          <w:szCs w:val="28"/>
        </w:rPr>
        <w:br/>
        <w:t>This increases the rate of the reaction.</w:t>
      </w:r>
    </w:p>
    <w:p w14:paraId="6B43AFDE" w14:textId="2FDEBD3E" w:rsidR="00083CA5" w:rsidRPr="00083CA5" w:rsidRDefault="00083CA5" w:rsidP="00083CA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083CA5">
        <w:rPr>
          <w:rFonts w:ascii="Arial Narrow" w:hAnsi="Arial Narrow"/>
          <w:bCs/>
          <w:sz w:val="28"/>
          <w:szCs w:val="28"/>
        </w:rPr>
        <w:t xml:space="preserve">These conditions result in an average yield of 25 % in a single run.  The unreacted </w:t>
      </w:r>
      <w:r w:rsidRPr="00083CA5">
        <w:rPr>
          <w:rFonts w:ascii="Arial Narrow" w:hAnsi="Arial Narrow"/>
          <w:b/>
          <w:bCs/>
          <w:sz w:val="28"/>
          <w:szCs w:val="28"/>
        </w:rPr>
        <w:t>nitrogen</w:t>
      </w:r>
      <w:r w:rsidRPr="00083CA5">
        <w:rPr>
          <w:rFonts w:ascii="Arial Narrow" w:hAnsi="Arial Narrow"/>
          <w:bCs/>
          <w:sz w:val="28"/>
          <w:szCs w:val="28"/>
        </w:rPr>
        <w:t xml:space="preserve"> and </w:t>
      </w:r>
      <w:r w:rsidRPr="00083CA5">
        <w:rPr>
          <w:rFonts w:ascii="Arial Narrow" w:hAnsi="Arial Narrow"/>
          <w:b/>
          <w:bCs/>
          <w:sz w:val="28"/>
          <w:szCs w:val="28"/>
        </w:rPr>
        <w:t>hydrogen</w:t>
      </w:r>
      <w:r>
        <w:rPr>
          <w:rFonts w:ascii="Arial Narrow" w:hAnsi="Arial Narrow"/>
          <w:bCs/>
          <w:sz w:val="28"/>
          <w:szCs w:val="28"/>
        </w:rPr>
        <w:t xml:space="preserve"> </w:t>
      </w:r>
      <w:r w:rsidRPr="00083CA5">
        <w:rPr>
          <w:rFonts w:ascii="Arial Narrow" w:hAnsi="Arial Narrow"/>
          <w:bCs/>
          <w:sz w:val="28"/>
          <w:szCs w:val="28"/>
        </w:rPr>
        <w:t xml:space="preserve">are recycled which increases the yield to 98 %. </w:t>
      </w:r>
    </w:p>
    <w:p w14:paraId="27FEDD6F" w14:textId="7777777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781B05E" w14:textId="7777777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295003EE" w14:textId="77777777" w:rsidR="00083CA5" w:rsidRPr="00BE3131" w:rsidRDefault="00083CA5" w:rsidP="00083CA5">
      <w:pPr>
        <w:spacing w:after="0" w:line="240" w:lineRule="auto"/>
        <w:rPr>
          <w:rFonts w:ascii="Arial Narrow" w:hAnsi="Arial Narrow"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BE3131">
        <w:rPr>
          <w:rFonts w:ascii="Arial Narrow" w:hAnsi="Arial Narrow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  <w:t>SOURCES OF THE REACTANTS</w:t>
      </w:r>
    </w:p>
    <w:p w14:paraId="7DA01AE9" w14:textId="77777777" w:rsidR="00083CA5" w:rsidRPr="00083CA5" w:rsidRDefault="00083CA5" w:rsidP="00BE3131">
      <w:pPr>
        <w:spacing w:after="0" w:line="360" w:lineRule="auto"/>
        <w:rPr>
          <w:rFonts w:ascii="Arial Narrow" w:hAnsi="Arial Narrow"/>
          <w:bCs/>
          <w:sz w:val="28"/>
          <w:szCs w:val="28"/>
        </w:rPr>
      </w:pP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Hydrogen (H</w:t>
      </w:r>
      <w:r w:rsidRPr="00083CA5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 is obtained from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natural gas (methane, CH</w:t>
      </w:r>
      <w:r w:rsidRPr="00083CA5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4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 xml:space="preserve">) 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in a process called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steam reforming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. </w:t>
      </w:r>
    </w:p>
    <w:p w14:paraId="26286D9E" w14:textId="77777777" w:rsidR="00083CA5" w:rsidRPr="00083CA5" w:rsidRDefault="00083CA5" w:rsidP="00BE3131">
      <w:pPr>
        <w:spacing w:after="0" w:line="360" w:lineRule="auto"/>
        <w:rPr>
          <w:rFonts w:ascii="Arial Narrow" w:hAnsi="Arial Narrow"/>
          <w:bCs/>
          <w:sz w:val="28"/>
          <w:szCs w:val="28"/>
        </w:rPr>
      </w:pP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Nitrogen (N</w:t>
      </w:r>
      <w:r w:rsidRPr="00083CA5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083CA5">
        <w:rPr>
          <w:rFonts w:ascii="Arial Narrow" w:hAnsi="Arial Narrow"/>
          <w:bCs/>
          <w:sz w:val="28"/>
          <w:szCs w:val="28"/>
          <w:lang w:val="en-US"/>
        </w:rPr>
        <w:t xml:space="preserve"> is obtained from </w:t>
      </w:r>
      <w:r w:rsidRPr="00083CA5">
        <w:rPr>
          <w:rFonts w:ascii="Arial Narrow" w:hAnsi="Arial Narrow"/>
          <w:b/>
          <w:bCs/>
          <w:sz w:val="28"/>
          <w:szCs w:val="28"/>
          <w:lang w:val="en-US"/>
        </w:rPr>
        <w:t>low-temperature distillation of liquid air</w:t>
      </w:r>
      <w:r w:rsidRPr="00083CA5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3F3583E3" w14:textId="082301A9" w:rsidR="00BE3131" w:rsidRPr="00BE3131" w:rsidRDefault="0075107F" w:rsidP="00BE3131">
      <w:pPr>
        <w:spacing w:after="0" w:line="36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3877248" behindDoc="0" locked="0" layoutInCell="1" allowOverlap="1" wp14:anchorId="42035D20" wp14:editId="053DE3B2">
                <wp:simplePos x="0" y="0"/>
                <wp:positionH relativeFrom="column">
                  <wp:posOffset>-85725</wp:posOffset>
                </wp:positionH>
                <wp:positionV relativeFrom="paragraph">
                  <wp:posOffset>229870</wp:posOffset>
                </wp:positionV>
                <wp:extent cx="6490580" cy="4830445"/>
                <wp:effectExtent l="0" t="0" r="24765" b="179705"/>
                <wp:wrapNone/>
                <wp:docPr id="2101" name="Group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580" cy="4830445"/>
                          <a:chOff x="0" y="0"/>
                          <a:chExt cx="6490580" cy="483044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2555" y="117475"/>
                            <a:ext cx="2900045" cy="441642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215"/>
                            <a:ext cx="1153159" cy="523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71DF31F" w14:textId="77777777" w:rsidR="002C5ED9" w:rsidRPr="00BE3131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hydrogen</w:t>
                              </w:r>
                              <w:proofErr w:type="gramEnd"/>
                            </w:p>
                            <w:p w14:paraId="1304C7E7" w14:textId="77777777" w:rsidR="002C5ED9" w:rsidRPr="00BE3131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9"/>
                                  <w:sz w:val="28"/>
                                  <w:szCs w:val="2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89" name="Right Arrow 2"/>
                        <wps:cNvSpPr/>
                        <wps:spPr>
                          <a:xfrm>
                            <a:off x="1090295" y="102235"/>
                            <a:ext cx="309245" cy="227330"/>
                          </a:xfrm>
                          <a:prstGeom prst="rightArrow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180465"/>
                            <a:ext cx="1153159" cy="523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975A204" w14:textId="77777777" w:rsidR="002C5ED9" w:rsidRPr="00BE3131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nitrogen</w:t>
                              </w:r>
                              <w:proofErr w:type="gramEnd"/>
                            </w:p>
                            <w:p w14:paraId="70D536A9" w14:textId="77777777" w:rsidR="002C5ED9" w:rsidRPr="00BE3131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-9"/>
                                  <w:sz w:val="28"/>
                                  <w:szCs w:val="2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91" name="Right Arrow 22"/>
                        <wps:cNvSpPr/>
                        <wps:spPr>
                          <a:xfrm>
                            <a:off x="1099820" y="1224915"/>
                            <a:ext cx="309245" cy="227330"/>
                          </a:xfrm>
                          <a:prstGeom prst="rightArrow">
                            <a:avLst/>
                          </a:prstGeom>
                          <a:solidFill>
                            <a:srgbClr val="3366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4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717800" y="0"/>
                            <a:ext cx="1279524" cy="238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E9EEEFA" w14:textId="77777777" w:rsidR="002C5ED9" w:rsidRPr="00BE3131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E3131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compressor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05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345305" y="4087707"/>
                            <a:ext cx="1180479" cy="7206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22F46970" w14:textId="77777777" w:rsidR="002C5ED9" w:rsidRPr="0068777F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36"/>
                                  <w:szCs w:val="36"/>
                                </w:rPr>
                              </w:pP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Liquid</w:t>
                              </w: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to storage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.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  <w14:textOutline w14:w="9525" w14:cap="flat" w14:cmpd="sng" w14:algn="ctr">
                                    <w14:solidFill>
                                      <w14:schemeClr w14:val="tx1">
                                        <w14:alpha w14:val="28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noAutofit/>
                        </wps:bodyPr>
                      </wps:wsp>
                      <wps:wsp>
                        <wps:cNvPr id="206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31877" y="2461446"/>
                            <a:ext cx="2013584" cy="1258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59CB00D" w14:textId="6B317519" w:rsidR="002C5ED9" w:rsidRPr="002C5ED9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28"/>
                                  <w:szCs w:val="28"/>
                                </w:rPr>
                              </w:pP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The gases from the ammonia converter are cooled.  Ammonia, 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9"/>
                                  <w:sz w:val="28"/>
                                  <w:szCs w:val="2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3 </w:t>
                              </w:r>
                              <w:proofErr w:type="spellStart"/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bp</w:t>
                              </w:r>
                              <w:proofErr w:type="spellEnd"/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-33 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position w:val="11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C condenses and separates from the unreacted 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-9"/>
                                  <w:sz w:val="28"/>
                                  <w:szCs w:val="2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2 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and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9"/>
                                  <w:sz w:val="28"/>
                                  <w:szCs w:val="28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2C5ED9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0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9570" y="3147906"/>
                            <a:ext cx="2218689" cy="1008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771ACC38" w14:textId="77777777" w:rsidR="002C5ED9" w:rsidRPr="0068777F" w:rsidRDefault="002C5ED9" w:rsidP="0068777F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The unreacted 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2 </w:t>
                              </w:r>
                              <w:proofErr w:type="spellStart"/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bp</w:t>
                              </w:r>
                              <w:proofErr w:type="spellEnd"/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-210 </w:t>
                              </w: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color w:val="000000" w:themeColor="text1"/>
                                  <w:kern w:val="24"/>
                                  <w:position w:val="11"/>
                                  <w:sz w:val="32"/>
                                  <w:szCs w:val="32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C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and 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2 </w:t>
                              </w:r>
                              <w:proofErr w:type="spellStart"/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bp</w:t>
                              </w:r>
                              <w:proofErr w:type="spellEnd"/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-259 </w:t>
                              </w: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color w:val="000000" w:themeColor="text1"/>
                                  <w:kern w:val="24"/>
                                  <w:position w:val="11"/>
                                  <w:sz w:val="32"/>
                                  <w:szCs w:val="32"/>
                                  <w:vertAlign w:val="superscript"/>
                                  <w:lang w:val="en-US"/>
                                </w:rPr>
                                <w:t>o</w:t>
                              </w:r>
                              <w:r w:rsidRPr="00624403">
                                <w:rPr>
                                  <w:rFonts w:ascii="Arial Narrow" w:eastAsia="ＭＳ Ｐゴシック" w:hAnsi="Arial Narrow" w:cs="ＭＳ Ｐゴシック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C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remain gaseous. </w:t>
                              </w:r>
                            </w:p>
                          </w:txbxContent>
                        </wps:txbx>
                        <wps:bodyPr vert="horz" wrap="square" lIns="0" tIns="0" rIns="0" bIns="0">
                          <a:spAutoFit/>
                        </wps:bodyPr>
                      </wps:wsp>
                      <wps:wsp>
                        <wps:cNvPr id="2071" name="Right Arrow 33"/>
                        <wps:cNvSpPr/>
                        <wps:spPr>
                          <a:xfrm rot="5400000">
                            <a:off x="3638867" y="4562158"/>
                            <a:ext cx="309245" cy="227330"/>
                          </a:xfrm>
                          <a:prstGeom prst="rightArrow">
                            <a:avLst/>
                          </a:prstGeom>
                          <a:solidFill>
                            <a:srgbClr val="8208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2" name="Right Arrow 34"/>
                        <wps:cNvSpPr/>
                        <wps:spPr>
                          <a:xfrm rot="16200000">
                            <a:off x="2422525" y="1465580"/>
                            <a:ext cx="597278" cy="180340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>
                                  <a:lumMod val="75000"/>
                                </a:schemeClr>
                              </a:gs>
                              <a:gs pos="100000">
                                <a:srgbClr val="3366FF"/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3" name="Right Arrow 35"/>
                        <wps:cNvSpPr/>
                        <wps:spPr>
                          <a:xfrm rot="16200000">
                            <a:off x="2405063" y="3137217"/>
                            <a:ext cx="589280" cy="173355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>
                                  <a:lumMod val="75000"/>
                                </a:schemeClr>
                              </a:gs>
                              <a:gs pos="100000">
                                <a:srgbClr val="3366FF"/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Right Arrow 37"/>
                        <wps:cNvSpPr/>
                        <wps:spPr>
                          <a:xfrm rot="10800000">
                            <a:off x="2887345" y="4003675"/>
                            <a:ext cx="294537" cy="123310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>
                                  <a:lumMod val="75000"/>
                                </a:schemeClr>
                              </a:gs>
                              <a:gs pos="100000">
                                <a:srgbClr val="3366FF"/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7" name="Bent Arrow 5"/>
                        <wps:cNvSpPr/>
                        <wps:spPr>
                          <a:xfrm>
                            <a:off x="2890520" y="714375"/>
                            <a:ext cx="215866" cy="310276"/>
                          </a:xfrm>
                          <a:prstGeom prst="bentArrow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65000"/>
                                </a:schemeClr>
                              </a:gs>
                              <a:gs pos="80000">
                                <a:schemeClr val="accent1">
                                  <a:shade val="93000"/>
                                  <a:satMod val="130000"/>
                                </a:schemeClr>
                              </a:gs>
                              <a:gs pos="100000">
                                <a:srgbClr val="3366FF"/>
                              </a:gs>
                            </a:gsLst>
                          </a:gra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5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90295" y="2007235"/>
                            <a:ext cx="1651245" cy="7939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5B384A5" w14:textId="77777777" w:rsidR="002C5ED9" w:rsidRPr="0068777F" w:rsidRDefault="002C5ED9" w:rsidP="006A317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eastAsia="ＭＳ Ｐゴシック" w:hAnsi="Arial Narrow" w:cs="ＭＳ Ｐゴシック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Unreacted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2 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and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position w:val="-9"/>
                                  <w:sz w:val="36"/>
                                  <w:szCs w:val="36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2 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recycled.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sz w:val="36"/>
                                  <w:szCs w:val="3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206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305300" y="95250"/>
                            <a:ext cx="2185280" cy="1041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0E44B31" w14:textId="77777777" w:rsidR="002C5ED9" w:rsidRPr="0068777F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36"/>
                                  <w:szCs w:val="36"/>
                                </w:rPr>
                              </w:pP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A304FF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Ammonia converter</w:t>
                              </w:r>
                            </w:p>
                            <w:p w14:paraId="21254063" w14:textId="77777777" w:rsidR="002C5ED9" w:rsidRPr="0068777F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36"/>
                                  <w:szCs w:val="36"/>
                                </w:rPr>
                              </w:pP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Temp = 450 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11"/>
                                  <w:sz w:val="36"/>
                                  <w:szCs w:val="36"/>
                                  <w:vertAlign w:val="super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  <w:p w14:paraId="2D23E88A" w14:textId="77777777" w:rsidR="002C5ED9" w:rsidRPr="0068777F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 Narrow" w:hAnsi="Arial Narrow"/>
                                  <w:sz w:val="36"/>
                                  <w:szCs w:val="36"/>
                                </w:rPr>
                              </w:pP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Press = 200 </w:t>
                              </w:r>
                              <w:proofErr w:type="spellStart"/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FF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atm</w:t>
                              </w:r>
                              <w:proofErr w:type="spellEnd"/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20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615641" y="1400175"/>
                            <a:ext cx="1516625" cy="6796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57DA9B5" w14:textId="77777777" w:rsidR="002C5ED9" w:rsidRPr="0068777F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Layers 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of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8777F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808080" w:themeColor="background1" w:themeShade="80"/>
                                  <w:kern w:val="24"/>
                                  <w:sz w:val="36"/>
                                  <w:szCs w:val="36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iron catalyst</w:t>
                              </w:r>
                              <w:r w:rsidRPr="0068777F">
                                <w:rPr>
                                  <w:rFonts w:ascii="Arial" w:eastAsia="ＭＳ Ｐゴシック" w:hAnsi="Arial" w:cs="ＭＳ Ｐゴシック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2065" name="Straight Arrow Connector 2065"/>
                        <wps:cNvCnPr/>
                        <wps:spPr>
                          <a:xfrm flipH="1">
                            <a:off x="4196080" y="1717040"/>
                            <a:ext cx="416459" cy="9255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7" name="Straight Arrow Connector 2067"/>
                        <wps:cNvCnPr/>
                        <wps:spPr>
                          <a:xfrm flipH="1">
                            <a:off x="4149090" y="1917065"/>
                            <a:ext cx="449580" cy="290195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08860" y="3587750"/>
                            <a:ext cx="984249" cy="53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7242B0C7" w14:textId="77777777" w:rsidR="002C5ED9" w:rsidRPr="00B75EEA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B75EEA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cooling</w:t>
                              </w:r>
                              <w:proofErr w:type="gramEnd"/>
                            </w:p>
                            <w:p w14:paraId="0384B8D5" w14:textId="77777777" w:rsidR="002C5ED9" w:rsidRPr="00B75EEA" w:rsidRDefault="002C5ED9" w:rsidP="00BE313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B75EEA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chamber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099" name="Straight Arrow Connector 2099"/>
                        <wps:cNvCnPr/>
                        <wps:spPr>
                          <a:xfrm flipH="1">
                            <a:off x="4003040" y="843915"/>
                            <a:ext cx="259715" cy="301625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0" name="Straight Arrow Connector 2100"/>
                        <wps:cNvCnPr/>
                        <wps:spPr>
                          <a:xfrm flipH="1">
                            <a:off x="3373755" y="272415"/>
                            <a:ext cx="6868" cy="314790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101" o:spid="_x0000_s1207" style="position:absolute;margin-left:-6.7pt;margin-top:18.1pt;width:511.1pt;height:380.35pt;z-index:253877248;mso-position-horizontal-relative:text;mso-position-vertical-relative:text;mso-width-relative:margin;mso-height-relative:margin" coordsize="6490970,483044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">
                <v:shape id="Picture 2" o:spid="_x0000_s1208" type="#_x0000_t75" style="position:absolute;left:1392555;top:117475;width:2900045;height:4416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VI&#10;GdDAAAAA2gAAAA8AAABkcnMvZG93bnJldi54bWxEj8GKwkAQRO/C/sPQC950sh5EoqOIqyBeRDcf&#10;0GZ6k6yZnpBpY/x7RxD2WFTVK2qx6l2tOmpD5dnA1zgBRZx7W3FhIPvZjWaggiBbrD2TgQcFWC0/&#10;BgtMrb/zibqzFCpCOKRooBRpUq1DXpLDMPYNcfR+fetQomwLbVu8R7ir9SRJptphxXGhxIY2JeXX&#10;880ZmDZy9Lds5mX7jZu/yyHsuyIYM/zs13NQQr38h9/tvTUwgdeVeAP08g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UgZ0MAAAADaAAAADwAAAAAAAAAAAAAAAACcAgAAZHJz&#10;L2Rvd25yZXYueG1sUEsFBgAAAAAEAAQA9wAAAIkDAAAAAA==&#10;">
                  <v:imagedata r:id="rId99" o:title=""/>
                  <v:path arrowok="t"/>
                </v:shape>
                <v:shape id="_x0000_s1209" type="#_x0000_t202" style="position:absolute;top:69215;width:115252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vai3wwAA&#10;ANwAAAAPAAAAZHJzL2Rvd25yZXYueG1sRI9Bi8JADIXvgv9hiLAX0Wk9iFZHEXFh2ZuuF2+hE9ti&#10;J1M6Y9v1128Owt4S3st7X7b7wdWqozZUng2k8wQUce5txYWB68/nbAUqRGSLtWcy8EsB9rvxaIuZ&#10;9T2fqbvEQkkIhwwNlDE2mdYhL8lhmPuGWLS7bx1GWdtC2xZ7CXe1XiTJUjusWBpKbOhYUv64PJ2B&#10;5XBqpt9rWvSvvO749krTSKkxH5PhsAEVaYj/5vf1lxX8ldDKMzKB3v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vai3wwAAANwAAAAPAAAAAAAAAAAAAAAAAJcCAABkcnMvZG93&#10;bnJldi54bWxQSwUGAAAAAAQABAD1AAAAhwMAAAAA&#10;" filled="f" stroked="f">
                  <v:textbox style="mso-fit-shape-to-text:t" inset="0,0,0,0">
                    <w:txbxContent>
                      <w:p w14:paraId="371DF31F" w14:textId="77777777" w:rsidR="002C5ED9" w:rsidRPr="00BE3131" w:rsidRDefault="002C5ED9" w:rsidP="00BE313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hydrogen</w:t>
                        </w:r>
                        <w:proofErr w:type="gramEnd"/>
                      </w:p>
                      <w:p w14:paraId="1304C7E7" w14:textId="77777777" w:rsidR="002C5ED9" w:rsidRPr="00BE3131" w:rsidRDefault="002C5ED9" w:rsidP="00BE313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position w:val="-9"/>
                            <w:sz w:val="28"/>
                            <w:szCs w:val="2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2" o:spid="_x0000_s1210" type="#_x0000_t13" style="position:absolute;left:1090295;top:102235;width:309245;height:227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9nzJvgAA&#10;ANwAAAAPAAAAZHJzL2Rvd25yZXYueG1sRE87C8IwEN4F/0M4wU1THXxUo4giODj4WtyO5myrzaU0&#10;Uau/3giC2318z5vOa1OIB1Uut6yg141AECdW55wqOB3XnREI55E1FpZJwYsczGfNxhRjbZ+8p8fB&#10;pyKEsItRQeZ9GUvpkowMuq4tiQN3sZVBH2CVSl3hM4SbQvajaCAN5hwaMixpmVFyO9yNArTFbrPH&#10;e/Ry1628DlfHlT2/lWq36sUEhKfa/8U/90aH+aMxfJ8JF8jZ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/Z8yb4AAADcAAAADwAAAAAAAAAAAAAAAACXAgAAZHJzL2Rvd25yZXYu&#10;eG1sUEsFBgAAAAAEAAQA9QAAAIIDAAAAAA==&#10;" adj="13661" fillcolor="white [3212]" strokecolor="black [3213]" strokeweight="1.5pt">
                  <v:shadow on="t" opacity="22937f" mv:blur="40000f" origin=",.5" offset="0,7.81pt"/>
                </v:shape>
                <v:shape id="_x0000_s1211" type="#_x0000_t202" style="position:absolute;left:1905;top:1180465;width:1152525;height:599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jJsxAAA&#10;ANwAAAAPAAAAZHJzL2Rvd25yZXYueG1sRI9Pi8JADMXvgt9hiLAX0Wk9iHYdZREF2Zt/Lt5CJ9uW&#10;7WRKZ2yrn35zWPCW8F7e+2WzG1ytOmpD5dlAOk9AEefeVlwYuF2PsxWoEJEt1p7JwJMC7Lbj0QYz&#10;63s+U3eJhZIQDhkaKGNsMq1DXpLDMPcNsWg/vnUYZW0LbVvsJdzVepEkS+2wYmkosaF9Sfnv5eEM&#10;LIdDM/1e06J/5XXH91eaRkqN+ZgMX5+gIg3xbf6/PlnBXwu+PCMT6O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RIybMQAAADcAAAADwAAAAAAAAAAAAAAAACXAgAAZHJzL2Rv&#10;d25yZXYueG1sUEsFBgAAAAAEAAQA9QAAAIgDAAAAAA==&#10;" filled="f" stroked="f">
                  <v:textbox style="mso-fit-shape-to-text:t" inset="0,0,0,0">
                    <w:txbxContent>
                      <w:p w14:paraId="3975A204" w14:textId="77777777" w:rsidR="002C5ED9" w:rsidRPr="00BE3131" w:rsidRDefault="002C5ED9" w:rsidP="00BE313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nitrogen</w:t>
                        </w:r>
                        <w:proofErr w:type="gramEnd"/>
                      </w:p>
                      <w:p w14:paraId="70D536A9" w14:textId="77777777" w:rsidR="002C5ED9" w:rsidRPr="00BE3131" w:rsidRDefault="002C5ED9" w:rsidP="00BE313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-9"/>
                            <w:sz w:val="28"/>
                            <w:szCs w:val="2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Right Arrow 22" o:spid="_x0000_s1212" type="#_x0000_t13" style="position:absolute;left:1099820;top:1224915;width:309245;height:227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zhnxAAA&#10;ANwAAAAPAAAAZHJzL2Rvd25yZXYueG1sRE9La4NAEL4X+h+WKeQW1zRJaW02IkIglxzyaKG3wZ2o&#10;1J0Vd6vGX58tFHqbj+85m3Q0jeipc7VlBYsoBkFcWF1zqeBy3s1fQTiPrLGxTApu5CDdPj5sMNF2&#10;4CP1J1+KEMIuQQWV920ipSsqMugi2xIH7mo7gz7ArpS6wyGEm0Y+x/GLNFhzaKiwpbyi4vv0YxQc&#10;P/cf/de0XmXXKcsPY1xOy8Og1OxpzN5BeBr9v/jPvddh/tsCfp8JF8jt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iM4Z8QAAADcAAAADwAAAAAAAAAAAAAAAACXAgAAZHJzL2Rv&#10;d25yZXYueG1sUEsFBgAAAAAEAAQA9QAAAIgDAAAAAA==&#10;" adj="13661" fillcolor="#36f" strokecolor="black [3213]" strokeweight="1.5pt">
                  <v:shadow on="t" opacity="22937f" mv:blur="40000f" origin=",.5" offset="0,7.81pt"/>
                </v:shape>
                <v:shape id="_x0000_s1213" type="#_x0000_t202" style="position:absolute;left:2717800;width:1278890;height:275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WXEZwgAA&#10;AN0AAAAPAAAAZHJzL2Rvd25yZXYueG1sRE9Na4NAEL0X8h+WCfRS4qoUaa2rhJBC6K1JL70N7kSl&#10;7qy4GzX++u6h0OPjfRfVYnox0eg6ywqSKAZBXFvdcaPg6/K+ewHhPLLG3jIpuJODqtw8FJhrO/Mn&#10;TWffiBDCLkcFrfdDLqWrWzLoIjsQB+5qR4M+wLGResQ5hJtepnGcSYMdh4YWBzq0VP+cb0ZBthyH&#10;p49XSue17if+XpPEU6LU43bZv4HwtPh/8Z/7pBWk8XOYG96EJyDL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RZcRnCAAAA3QAAAA8AAAAAAAAAAAAAAAAAlwIAAGRycy9kb3du&#10;cmV2LnhtbFBLBQYAAAAABAAEAPUAAACGAwAAAAA=&#10;" filled="f" stroked="f">
                  <v:textbox style="mso-fit-shape-to-text:t" inset="0,0,0,0">
                    <w:txbxContent>
                      <w:p w14:paraId="3E9EEEFA" w14:textId="77777777" w:rsidR="002C5ED9" w:rsidRPr="00BE3131" w:rsidRDefault="002C5ED9" w:rsidP="00BE313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BE3131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compressor</w:t>
                        </w:r>
                        <w:proofErr w:type="gramEnd"/>
                      </w:p>
                    </w:txbxContent>
                  </v:textbox>
                </v:shape>
                <v:shape id="_x0000_s1214" type="#_x0000_t202" style="position:absolute;left:4345305;top:4087707;width:1180479;height:7206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r7HxgAA&#10;AN0AAAAPAAAAZHJzL2Rvd25yZXYueG1sRI9PawIxFMTvhX6H8ITeNOu/IlujiCgWRKzbHnp8bJ6b&#10;tZuXZRN1/fZGEHocZuY3zHTe2kpcqPGlYwX9XgKCOHe65ELBz/e6OwHhA7LGyjEpuJGH+ez1ZYqp&#10;dlc+0CULhYgQ9ikqMCHUqZQ+N2TR91xNHL2jayyGKJtC6gavEW4rOUiSd2mx5LhgsKalofwvO1sF&#10;XytcnEfldrM34bQe/m52u6zVSr112sUHiEBt+A8/259awSAZD+HxJj4BObs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Jr7HxgAAAN0AAAAPAAAAAAAAAAAAAAAAAJcCAABkcnMv&#10;ZG93bnJldi54bWxQSwUGAAAAAAQABAD1AAAAigMAAAAA&#10;" fillcolor="white [3212]" strokecolor="black [3213]" strokeweight="2pt">
                  <v:textbox inset="1mm,1mm,1mm,1mm">
                    <w:txbxContent>
                      <w:p w14:paraId="22F46970" w14:textId="77777777" w:rsidR="002C5ED9" w:rsidRPr="0068777F" w:rsidRDefault="002C5ED9" w:rsidP="00BE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36"/>
                            <w:szCs w:val="36"/>
                          </w:rPr>
                        </w:pPr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Liquid</w:t>
                        </w:r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24403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to storage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.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  <w14:textOutline w14:w="9525" w14:cap="flat" w14:cmpd="sng" w14:algn="ctr">
                              <w14:solidFill>
                                <w14:schemeClr w14:val="tx1">
                                  <w14:alpha w14:val="28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15" type="#_x0000_t202" style="position:absolute;left:4431877;top:2461446;width:2013584;height:13220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oIjiwwAA&#10;AN0AAAAPAAAAZHJzL2Rvd25yZXYueG1sRI9Bi8IwFITvC/6H8AQvi6btoWg1ioiCeFvdy94ezbMt&#10;Ni+liW3115sFweMwM98wq81gatFR6yrLCuJZBII4t7riQsHv5TCdg3AeWWNtmRQ8yMFmPfpaYaZt&#10;zz/UnX0hAoRdhgpK75tMSpeXZNDNbEMcvKttDfog20LqFvsAN7VMoiiVBisOCyU2tCspv53vRkE6&#10;7Jvv04KS/pnXHf8949hTrNRkPGyXIDwN/hN+t49aQRKlC/h/E56AX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oIjiwwAAAN0AAAAPAAAAAAAAAAAAAAAAAJcCAABkcnMvZG93&#10;bnJldi54bWxQSwUGAAAAAAQABAD1AAAAhwMAAAAA&#10;" filled="f" stroked="f">
                  <v:textbox style="mso-fit-shape-to-text:t" inset="0,0,0,0">
                    <w:txbxContent>
                      <w:p w14:paraId="559CB00D" w14:textId="6B317519" w:rsidR="002C5ED9" w:rsidRPr="002C5ED9" w:rsidRDefault="002C5ED9" w:rsidP="00BE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28"/>
                            <w:szCs w:val="28"/>
                          </w:rPr>
                        </w:pPr>
                        <w:r w:rsidRPr="002C5ED9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The gases from the ammonia converter are cooled.  Ammonia, 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position w:val="-9"/>
                            <w:sz w:val="28"/>
                            <w:szCs w:val="2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3 </w:t>
                        </w:r>
                        <w:proofErr w:type="spellStart"/>
                        <w:r w:rsidRPr="002C5ED9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bp</w:t>
                        </w:r>
                        <w:proofErr w:type="spellEnd"/>
                        <w:r w:rsidRPr="002C5ED9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-33 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position w:val="11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>o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C condenses and separates from the unreacted 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-9"/>
                            <w:sz w:val="28"/>
                            <w:szCs w:val="2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2 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and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position w:val="-9"/>
                            <w:sz w:val="28"/>
                            <w:szCs w:val="28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2C5ED9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_x0000_s1216" type="#_x0000_t202" style="position:absolute;left:369570;top:3147906;width:2218583;height:10585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7eiwgAA&#10;AN0AAAAPAAAAZHJzL2Rvd25yZXYueG1sRE9Na4NAEL0X8h+WCeRS4qqHNDGuEkIDpbcmueQ2uBOV&#10;uLPibtXm13cPhR4f7zsvZ9OJkQbXWlaQRDEI4srqlmsF18tpvQXhPLLGzjIp+CEHZbF4yTHTduIv&#10;Gs++FiGEXYYKGu/7TEpXNWTQRbYnDtzdDgZ9gEMt9YBTCDedTON4Iw22HBoa7OnYUPU4fxsFm/m9&#10;f/3cUTo9q27k2zNJPCVKrZbzYQ/C0+z/xX/uD60gjd/C/vAmPAFZ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RDt6LCAAAA3QAAAA8AAAAAAAAAAAAAAAAAlwIAAGRycy9kb3du&#10;cmV2LnhtbFBLBQYAAAAABAAEAPUAAACGAwAAAAA=&#10;" filled="f" stroked="f">
                  <v:textbox style="mso-fit-shape-to-text:t" inset="0,0,0,0">
                    <w:txbxContent>
                      <w:p w14:paraId="771ACC38" w14:textId="77777777" w:rsidR="002C5ED9" w:rsidRPr="0068777F" w:rsidRDefault="002C5ED9" w:rsidP="0068777F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 w:rsidRPr="0068777F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The unreacted 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2 </w:t>
                        </w:r>
                        <w:proofErr w:type="spellStart"/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bp</w:t>
                        </w:r>
                        <w:proofErr w:type="spellEnd"/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-210 </w:t>
                        </w:r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color w:val="000000" w:themeColor="text1"/>
                            <w:kern w:val="24"/>
                            <w:position w:val="11"/>
                            <w:sz w:val="32"/>
                            <w:szCs w:val="32"/>
                            <w:vertAlign w:val="superscript"/>
                            <w:lang w:val="en-US"/>
                          </w:rPr>
                          <w:t>o</w:t>
                        </w:r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C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and 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2 </w:t>
                        </w:r>
                        <w:proofErr w:type="spellStart"/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bp</w:t>
                        </w:r>
                        <w:proofErr w:type="spellEnd"/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-259 </w:t>
                        </w:r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color w:val="000000" w:themeColor="text1"/>
                            <w:kern w:val="24"/>
                            <w:position w:val="11"/>
                            <w:sz w:val="32"/>
                            <w:szCs w:val="32"/>
                            <w:vertAlign w:val="superscript"/>
                            <w:lang w:val="en-US"/>
                          </w:rPr>
                          <w:t>o</w:t>
                        </w:r>
                        <w:r w:rsidRPr="00624403">
                          <w:rPr>
                            <w:rFonts w:ascii="Arial Narrow" w:eastAsia="ＭＳ Ｐゴシック" w:hAnsi="Arial Narrow" w:cs="ＭＳ Ｐゴシック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C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remain gaseous. </w:t>
                        </w:r>
                      </w:p>
                    </w:txbxContent>
                  </v:textbox>
                </v:shape>
                <v:shape id="Right Arrow 33" o:spid="_x0000_s1217" type="#_x0000_t13" style="position:absolute;left:3638867;top:4562158;width:309245;height:22733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5cVXxgAA&#10;AN0AAAAPAAAAZHJzL2Rvd25yZXYueG1sRI9Ba8JAFITvBf/D8oTe6sYINURXKYZgoC1WW/D6zL4m&#10;wezbkN1q+u9dodDjMDPfMMv1YFpxod41lhVMJxEI4tLqhisFX5/5UwLCeWSNrWVS8EsO1qvRwxJT&#10;ba+8p8vBVyJA2KWooPa+S6V0ZU0G3cR2xMH7tr1BH2RfSd3jNcBNK+MoepYGGw4LNXa0qak8H36M&#10;gmTLuCtmx/lbltjsw+1P76/5SanH8fCyAOFp8P/hv3ahFcTRfAr3N+EJyN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5cVXxgAAAN0AAAAPAAAAAAAAAAAAAAAAAJcCAABkcnMv&#10;ZG93bnJldi54bWxQSwUGAAAAAAQABAD1AAAAigMAAAAA&#10;" adj="13661" fillcolor="#8208ff" strokecolor="black [3213]" strokeweight="1.5pt">
                  <v:shadow on="t" opacity="22937f" mv:blur="40000f" origin=",.5" offset="0,7.81pt"/>
                </v:shape>
                <v:shape id="Right Arrow 34" o:spid="_x0000_s1218" type="#_x0000_t13" style="position:absolute;left:2422525;top:1465580;width:597278;height:180340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HzCPwAAA&#10;AN0AAAAPAAAAZHJzL2Rvd25yZXYueG1sRE/LisIwFN0L8w/hDrgRTe1Ch2oUGRh0I6LOB1yaa1Nt&#10;bkoSbefvJ4Lg6nA4L85y3dtGPMiH2rGC6SQDQVw6XXOl4Pf8M/4CESKyxsYxKfijAOvVx2CJhXYd&#10;H+lxipVIJRwKVGBibAspQ2nIYpi4ljhpF+ctxkR9JbXHLpXbRuZZNpMWa04LBlv6NlTeTnerIOEV&#10;Z64c+ZHp9s7yVh7urNTws98sQETq49v8Su+0gjyb5/B8k56AXP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HzCPwAAAAN0AAAAPAAAAAAAAAAAAAAAAAJcCAABkcnMvZG93bnJl&#10;di54bWxQSwUGAAAAAAQABAD1AAAAhAMAAAAA&#10;" adj="18339" fillcolor="#bfbfbf [2412]" strokecolor="black [3213]" strokeweight="1.5pt">
                  <v:fill color2="#36f" rotate="t" angle="-90" focus="100%" type="gradient"/>
                  <v:shadow on="t" opacity="22937f" mv:blur="40000f" origin=",.5" offset="0,7.81pt"/>
                </v:shape>
                <v:shape id="Right Arrow 35" o:spid="_x0000_s1219" type="#_x0000_t13" style="position:absolute;left:2405063;top:3137217;width:589280;height:173355;rotation:-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9mO3xAAA&#10;AN0AAAAPAAAAZHJzL2Rvd25yZXYueG1sRI/RaoNAFETfC/mH5Rby1qw1JQk2G5FATfJYkw+4uDdq&#10;de+Ku1Xz991CoY/DzJxh9ulsOjHS4BrLCl5XEQji0uqGKwW368fLDoTzyBo7y6TgQQ7Sw+Jpj4m2&#10;E3/SWPhKBAi7BBXU3veJlK6syaBb2Z44eHc7GPRBDpXUA04BbjoZR9FGGmw4LNTY07Gmsi2+jYKN&#10;nv31ssve2q+iaM/TJcfxlCu1fJ6zdxCeZv8f/muftYI42q7h9014AvLw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PZjt8QAAADdAAAADwAAAAAAAAAAAAAAAACXAgAAZHJzL2Rv&#10;d25yZXYueG1sUEsFBgAAAAAEAAQA9QAAAIgDAAAAAA==&#10;" adj="18423" fillcolor="#bfbfbf [2412]" strokecolor="black [3213]" strokeweight="1.5pt">
                  <v:fill color2="#36f" rotate="t" angle="-90" focus="100%" type="gradient"/>
                  <v:shadow on="t" opacity="22937f" mv:blur="40000f" origin=",.5" offset="0,7.81pt"/>
                </v:shape>
                <v:shape id="Right Arrow 37" o:spid="_x0000_s1220" type="#_x0000_t13" style="position:absolute;left:2887345;top:4003675;width:294537;height:12331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iUcfvAAA&#10;ANsAAAAPAAAAZHJzL2Rvd25yZXYueG1sRE/LisIwFN0L/kO4gjtNVVCpRhkUwZ3PD7g0d5rONDel&#10;iTX+vVkILg/nvd5GW4uOWl85VjAZZyCIC6crLhXcb4fREoQPyBprx6TgRR62m35vjbl2T75Qdw2l&#10;SCHsc1RgQmhyKX1hyKIfu4Y4cb+utRgSbEupW3ymcFvLaZbNpcWKU4PBhnaGiv/rwyrAWfQLtz+e&#10;I1WyXP6dTwsTOqWGg/izAhEohq/44z5qBbM0Nn1JP0Bu3g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DeJRx+8AAAA2wAAAA8AAAAAAAAAAAAAAAAAlwIAAGRycy9kb3ducmV2Lnht&#10;bFBLBQYAAAAABAAEAPUAAACAAwAAAAA=&#10;" adj="17079" fillcolor="#bfbfbf [2412]" strokecolor="black [3213]" strokeweight="1.5pt">
                  <v:fill color2="#36f" rotate="t" angle="-90" focus="100%" type="gradient"/>
                  <v:shadow on="t" opacity="22937f" mv:blur="40000f" origin=",.5" offset="0,7.81pt"/>
                </v:shape>
                <v:shape id="Bent Arrow 5" o:spid="_x0000_s1221" style="position:absolute;left:2890520;top:714375;width:215866;height:310276;visibility:visible;mso-wrap-style:square;v-text-anchor:middle" coordsize="215866,3102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/fjxQAA&#10;AN0AAAAPAAAAZHJzL2Rvd25yZXYueG1sRI9BawIxFITvBf9DeEJvNXGxVVajiFDwUCxVQY+PzXN3&#10;cfMSN+m6/fdNoeBxmJlvmMWqt43oqA21Yw3jkQJBXDhTc6nheHh/mYEIEdlg45g0/FCA1XLwtMDc&#10;uDt/UbePpUgQDjlqqGL0uZShqMhiGDlPnLyLay3GJNtSmhbvCW4bmSn1Ji3WnBYq9LSpqLjuv60G&#10;F86nrCNvP8e71/XuQ/lJc/NaPw/79RxEpD4+wv/trdGQqekU/t6kJ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gH9+PFAAAA3QAAAA8AAAAAAAAAAAAAAAAAlwIAAGRycy9k&#10;b3ducmV2LnhtbFBLBQYAAAAABAAEAPUAAACJAwAAAAA=&#10;" path="m0,310276l0,121425c0,69267,42283,26984,94441,26984l161900,26983,161900,,215866,53967,161900,107933,161900,80950,94441,80950c72087,80950,53966,99071,53966,121425,53966,184375,53967,247326,53967,310276l0,310276xe" fillcolor="#a5a5a5 [2092]" strokecolor="black [3213]" strokeweight="1.5pt">
                  <v:fill color2="#36f" rotate="t" colors="0 #a6a6a6;52429f #3c7bc7;1 #36f" type="gradient">
                    <o:fill v:ext="view" type="gradientUnscaled"/>
                  </v:fill>
                  <v:shadow on="t" opacity="22937f" mv:blur="40000f" origin=",.5" offset="0,7.81pt"/>
                  <v:path arrowok="t" o:connecttype="custom" o:connectlocs="0,310276;0,121425;94441,26984;161900,26983;161900,0;215866,53967;161900,107933;161900,80950;94441,80950;53966,121425;53967,310276;0,310276" o:connectangles="0,0,0,0,0,0,0,0,0,0,0,0"/>
                </v:shape>
                <v:shape id="_x0000_s1222" type="#_x0000_t202" style="position:absolute;left:1090295;top:2007235;width:1651245;height:870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hLG7xgAA&#10;AN0AAAAPAAAAZHJzL2Rvd25yZXYueG1sRI9Ra8IwFIXfB/sP4Q58m4kFZeuMMjYGgjCojsLeLs1t&#10;U21uShO17tebwWCPh3POdzjL9eg6caYhtJ41zKYKBHHlTcuNhq/9x+MTiBCRDXaeScOVAqxX93dL&#10;zI2/cEHnXWxEgnDIUYONsc+lDJUlh2Hqe+Lk1X5wGJMcGmkGvCS462Sm1EI6bDktWOzpzVJ13J2c&#10;hmJmD9Q+/5Sfalt8l+9lXXa21nryML6+gIg0xv/wX3tjNGRqnsHvm/QE5Oo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QhLG7xgAAAN0AAAAPAAAAAAAAAAAAAAAAAJcCAABkcnMv&#10;ZG93bnJldi54bWxQSwUGAAAAAAQABAD1AAAAigMAAAAA&#10;" fillcolor="white [3212]" strokecolor="black [3213]" strokeweight="2pt">
                  <v:textbox style="mso-fit-shape-to-text:t" inset="1mm,1mm,1mm,1mm">
                    <w:txbxContent>
                      <w:p w14:paraId="15B384A5" w14:textId="77777777" w:rsidR="002C5ED9" w:rsidRPr="0068777F" w:rsidRDefault="002C5ED9" w:rsidP="006A317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eastAsia="ＭＳ Ｐゴシック" w:hAnsi="Arial Narrow" w:cs="ＭＳ Ｐゴシック"/>
                            <w:sz w:val="36"/>
                            <w:szCs w:val="36"/>
                            <w:lang w:val="en-US"/>
                          </w:rPr>
                        </w:pPr>
                        <w:bookmarkStart w:id="1" w:name="_GoBack"/>
                        <w:r w:rsidRPr="0068777F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Unreacted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2 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and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position w:val="-9"/>
                            <w:sz w:val="36"/>
                            <w:szCs w:val="36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2 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recycled.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sz w:val="36"/>
                            <w:szCs w:val="36"/>
                            <w:lang w:val="en-US"/>
                          </w:rPr>
                          <w:t xml:space="preserve">  </w:t>
                        </w:r>
                      </w:p>
                      <w:bookmarkEnd w:id="1"/>
                    </w:txbxContent>
                  </v:textbox>
                </v:shape>
                <v:shape id="_x0000_s1223" type="#_x0000_t202" style="position:absolute;left:4305300;top:95250;width:2185670;height:1155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AEzswwAA&#10;AN0AAAAPAAAAZHJzL2Rvd25yZXYueG1sRE/Pa8IwFL4P/B/CE7zNRA+yVaOIMhAEoW4Udns0r021&#10;eSlNptW/fjkMdvz4fq82g2vFjfrQeNYwmyoQxKU3Ddcavj4/Xt9AhIhssPVMGh4UYLMevawwM/7O&#10;Od3OsRYphEOGGmyMXSZlKC05DFPfESeu8r3DmGBfS9PjPYW7Vs6VWkiHDacGix3tLJXX84/TkM/s&#10;hZr3Z3FSx/y72BdV0dpK68l42C5BRBriv/jPfTAa5mqR5qY36QnI9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/AEzswwAAAN0AAAAPAAAAAAAAAAAAAAAAAJcCAABkcnMvZG93&#10;bnJldi54bWxQSwUGAAAAAAQABAD1AAAAhwMAAAAA&#10;" fillcolor="white [3212]" strokecolor="black [3213]" strokeweight="2pt">
                  <v:textbox style="mso-fit-shape-to-text:t" inset="1mm,1mm,1mm,1mm">
                    <w:txbxContent>
                      <w:p w14:paraId="10E44B31" w14:textId="77777777" w:rsidR="002C5ED9" w:rsidRPr="0068777F" w:rsidRDefault="002C5ED9" w:rsidP="00BE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36"/>
                            <w:szCs w:val="36"/>
                          </w:rPr>
                        </w:pP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A304FF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Ammonia converter</w:t>
                        </w:r>
                      </w:p>
                      <w:p w14:paraId="21254063" w14:textId="77777777" w:rsidR="002C5ED9" w:rsidRPr="0068777F" w:rsidRDefault="002C5ED9" w:rsidP="00BE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36"/>
                            <w:szCs w:val="36"/>
                          </w:rPr>
                        </w:pP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Temp = 450 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11"/>
                            <w:sz w:val="36"/>
                            <w:szCs w:val="36"/>
                            <w:vertAlign w:val="super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  <w:p w14:paraId="2D23E88A" w14:textId="77777777" w:rsidR="002C5ED9" w:rsidRPr="0068777F" w:rsidRDefault="002C5ED9" w:rsidP="00BE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rFonts w:ascii="Arial Narrow" w:hAnsi="Arial Narrow"/>
                            <w:sz w:val="36"/>
                            <w:szCs w:val="36"/>
                          </w:rPr>
                        </w:pP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Press = 200 </w:t>
                        </w:r>
                        <w:proofErr w:type="spellStart"/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FF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atm</w:t>
                        </w:r>
                        <w:proofErr w:type="spellEnd"/>
                      </w:p>
                    </w:txbxContent>
                  </v:textbox>
                </v:shape>
                <v:shape id="_x0000_s1224" type="#_x0000_t202" style="position:absolute;left:4615815;top:1400175;width:1516380;height:7562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dkDqwwAA&#10;AN0AAAAPAAAAZHJzL2Rvd25yZXYueG1sRE/Pa8IwFL4P/B/CE7zNRA+yVaOIMhAEoW4Udns0r021&#10;eSlNptW/fjkMdvz4fq82g2vFjfrQeNYwmyoQxKU3Ddcavj4/Xt9AhIhssPVMGh4UYLMevawwM/7O&#10;Od3OsRYphEOGGmyMXSZlKC05DFPfESeu8r3DmGBfS9PjPYW7Vs6VWkiHDacGix3tLJXX84/TkM/s&#10;hZr3Z3FSx/y72BdV0dpK68l42C5BRBriv/jPfTAa5mqR9qc36QnI9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dkDqwwAAAN0AAAAPAAAAAAAAAAAAAAAAAJcCAABkcnMvZG93&#10;bnJldi54bWxQSwUGAAAAAAQABAD1AAAAhwMAAAAA&#10;" fillcolor="white [3212]" strokecolor="black [3213]" strokeweight="2pt">
                  <v:textbox style="mso-fit-shape-to-text:t" inset="1mm,1mm,1mm,1mm">
                    <w:txbxContent>
                      <w:p w14:paraId="157DA9B5" w14:textId="77777777" w:rsidR="002C5ED9" w:rsidRPr="0068777F" w:rsidRDefault="002C5ED9" w:rsidP="00BE3131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Layers 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of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8777F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808080" w:themeColor="background1" w:themeShade="80"/>
                            <w:kern w:val="24"/>
                            <w:sz w:val="36"/>
                            <w:szCs w:val="36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iron catalyst</w:t>
                        </w:r>
                        <w:r w:rsidRPr="0068777F">
                          <w:rPr>
                            <w:rFonts w:ascii="Arial" w:eastAsia="ＭＳ Ｐゴシック" w:hAnsi="Arial" w:cs="ＭＳ Ｐゴシック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v:shape id="Straight Arrow Connector 2065" o:spid="_x0000_s1225" type="#_x0000_t32" style="position:absolute;left:4196080;top:1717040;width:416459;height:925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PYrksQAAADdAAAADwAAAGRycy9kb3ducmV2LnhtbESPQWsCMRSE7wX/Q3hCbzWrqMjWKGIR&#10;xVvX4vmRvN0Nbl7WTepu/70pFHocZuYbZr0dXCMe1AXrWcF0koEg1t5YrhR8XQ5vKxAhIhtsPJOC&#10;Hwqw3Yxe1pgb3/MnPYpYiQThkKOCOsY2lzLomhyGiW+Jk1f6zmFMsquk6bBPcNfIWZYtpUPLaaHG&#10;lvY16Vvx7RToVT8vP/bHvjjoy7m8X+15cbVKvY6H3TuISEP8D/+1T0bBLFsu4PdNegJy8w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k9iuSxAAAAN0AAAAPAAAAAAAAAAAA&#10;AAAAAKECAABkcnMvZG93bnJldi54bWxQSwUGAAAAAAQABAD5AAAAkgMAAAAA&#10;" strokecolor="black [3213]" strokeweight="2.75pt">
                  <v:stroke endarrow="open" endarrowwidth="narrow" endarrowlength="short"/>
                  <v:shadow on="t" opacity="24903f" mv:blur="40000f" origin=",.5" offset="0,20000emu"/>
                </v:shape>
                <v:shape id="Straight Arrow Connector 2067" o:spid="_x0000_s1226" type="#_x0000_t32" style="position:absolute;left:4149090;top:1917065;width:449580;height:29019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2gQfsUAAADdAAAADwAAAGRycy9kb3ducmV2LnhtbESPQWsCMRSE74X+h/CE3mpWqVa2RimK&#10;VLy5Fs+P5O1u6OZl3aTu9t83guBxmJlvmOV6cI24UhesZwWTcQaCWHtjuVLwfdq9LkCEiGyw8UwK&#10;/ijAevX8tMTc+J6PdC1iJRKEQ44K6hjbXMqga3IYxr4lTl7pO4cxya6SpsM+wV0jp1k2lw4tp4Ua&#10;W9rUpH+KX6dAL/q3crv56oudPh3Ky9keZmer1Mto+PwAEWmIj/C9vTcKptn8HW5v0hOQq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+2gQfsUAAADdAAAADwAAAAAAAAAA&#10;AAAAAAChAgAAZHJzL2Rvd25yZXYueG1sUEsFBgAAAAAEAAQA+QAAAJMDAAAAAA==&#10;" strokecolor="black [3213]" strokeweight="2.75pt">
                  <v:stroke endarrow="open" endarrowwidth="narrow" endarrowlength="short"/>
                  <v:shadow on="t" opacity="24903f" mv:blur="40000f" origin=",.5" offset="0,20000emu"/>
                </v:shape>
                <v:shape id="_x0000_s1227" type="#_x0000_t202" style="position:absolute;left:3308985;top:3587750;width:984250;height:605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uk5ZxQAA&#10;AN0AAAAPAAAAZHJzL2Rvd25yZXYueG1sRI/NasMwEITvhbyD2EIvpZFlaEgdyyGUBEpv+bnktlgb&#10;29RaGUu13Tx9FQjkOMzMN0y+nmwrBup941iDmicgiEtnGq40nI67tyUIH5ANto5Jwx95WBezpxwz&#10;40be03AIlYgQ9hlqqEPoMil9WZNFP3cdcfQurrcYouwraXocI9y2Mk2ShbTYcFyosaPPmsqfw6/V&#10;sJi23ev3B6XjtWwHPl+VCqS0fnmeNisQgabwCN/bX0ZDmrwruL2JT0AW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6TlnFAAAA3QAAAA8AAAAAAAAAAAAAAAAAlwIAAGRycy9k&#10;b3ducmV2LnhtbFBLBQYAAAAABAAEAPUAAACJAwAAAAA=&#10;" filled="f" stroked="f">
                  <v:textbox style="mso-fit-shape-to-text:t" inset="0,0,0,0">
                    <w:txbxContent>
                      <w:p w14:paraId="7242B0C7" w14:textId="77777777" w:rsidR="002C5ED9" w:rsidRPr="00B75EEA" w:rsidRDefault="002C5ED9" w:rsidP="00BE313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32"/>
                            <w:szCs w:val="32"/>
                          </w:rPr>
                        </w:pPr>
                        <w:proofErr w:type="gramStart"/>
                        <w:r w:rsidRPr="00B75EEA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cooling</w:t>
                        </w:r>
                        <w:proofErr w:type="gramEnd"/>
                      </w:p>
                      <w:p w14:paraId="0384B8D5" w14:textId="77777777" w:rsidR="002C5ED9" w:rsidRPr="00B75EEA" w:rsidRDefault="002C5ED9" w:rsidP="00BE3131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proofErr w:type="gramStart"/>
                        <w:r w:rsidRPr="00B75EEA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2F2F2" w:themeColor="background1" w:themeShade="F2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chamber</w:t>
                        </w:r>
                        <w:proofErr w:type="gramEnd"/>
                      </w:p>
                    </w:txbxContent>
                  </v:textbox>
                </v:shape>
                <v:shape id="Straight Arrow Connector 2099" o:spid="_x0000_s1228" type="#_x0000_t32" style="position:absolute;left:4003040;top:843915;width:259715;height:30162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G5RsMUAAADdAAAADwAAAGRycy9kb3ducmV2LnhtbESPQWsCMRSE7wX/Q3iCt5pVbNGtUcQi&#10;Fm9di+dH8nY3uHlZN6m7/vumUOhxmJlvmPV2cI24UxesZwWzaQaCWHtjuVLwdT48L0GEiGyw8UwK&#10;HhRguxk9rTE3vudPuhexEgnCIUcFdYxtLmXQNTkMU98SJ6/0ncOYZFdJ02Gf4K6R8yx7lQ4tp4Ua&#10;W9rXpK/Ft1Ogl/2ifN8f++Kgz6fydrGnl4tVajIedm8gIg3xP/zX/jAK5tlqBb9v0hOQmx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G5RsMUAAADdAAAADwAAAAAAAAAA&#10;AAAAAAChAgAAZHJzL2Rvd25yZXYueG1sUEsFBgAAAAAEAAQA+QAAAJMDAAAAAA==&#10;" strokecolor="black [3213]" strokeweight="2.75pt">
                  <v:stroke endarrow="open" endarrowwidth="narrow" endarrowlength="short"/>
                  <v:shadow on="t" opacity="24903f" mv:blur="40000f" origin=",.5" offset="0,20000emu"/>
                </v:shape>
                <v:shape id="Straight Arrow Connector 2100" o:spid="_x0000_s1229" type="#_x0000_t32" style="position:absolute;left:3373755;top:272415;width:6868;height:31479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79iN8IAAADdAAAADwAAAGRycy9kb3ducmV2LnhtbERPz2vCMBS+C/4P4Qm7aapsQzrTMhTZ&#10;8LZ2eH4kr21Y81KbzHb//XIY7Pjx/T6Us+vFncZgPSvYbjIQxNoby62Cz/q83oMIEdlg75kU/FCA&#10;slguDpgbP/EH3avYihTCIUcFXYxDLmXQHTkMGz8QJ67xo8OY4NhKM+KUwl0vd1n2LB1aTg0dDnTs&#10;SH9V306B3k+Pzen4NlVnXV+a29Venq5WqYfV/PoCItIc/8V/7nejYLfN0v70Jj0BWfw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379iN8IAAADdAAAADwAAAAAAAAAAAAAA&#10;AAChAgAAZHJzL2Rvd25yZXYueG1sUEsFBgAAAAAEAAQA+QAAAJADAAAAAA==&#10;" strokecolor="black [3213]" strokeweight="2.75pt">
                  <v:stroke endarrow="open" endarrowwidth="narrow" endarrowlength="short"/>
                  <v:shadow on="t" opacity="24903f" mv:blur="40000f" origin=",.5" offset="0,20000emu"/>
                </v:shape>
              </v:group>
            </w:pict>
          </mc:Fallback>
        </mc:AlternateContent>
      </w:r>
      <w:r w:rsidR="00BE3131" w:rsidRPr="00BE3131">
        <w:rPr>
          <w:rFonts w:ascii="Arial Narrow" w:hAnsi="Arial Narrow"/>
          <w:bCs/>
          <w:sz w:val="28"/>
          <w:szCs w:val="28"/>
        </w:rPr>
        <w:t xml:space="preserve">The </w:t>
      </w:r>
      <w:r w:rsidR="00BE3131" w:rsidRPr="00BE3131">
        <w:rPr>
          <w:rFonts w:ascii="Arial Narrow" w:hAnsi="Arial Narrow"/>
          <w:b/>
          <w:bCs/>
          <w:sz w:val="28"/>
          <w:szCs w:val="28"/>
        </w:rPr>
        <w:t xml:space="preserve">natural gas </w:t>
      </w:r>
      <w:r w:rsidR="00BE3131" w:rsidRPr="00BE3131">
        <w:rPr>
          <w:rFonts w:ascii="Arial Narrow" w:hAnsi="Arial Narrow"/>
          <w:bCs/>
          <w:sz w:val="28"/>
          <w:szCs w:val="28"/>
        </w:rPr>
        <w:t xml:space="preserve">and </w:t>
      </w:r>
      <w:r w:rsidR="00BE3131" w:rsidRPr="00BE3131">
        <w:rPr>
          <w:rFonts w:ascii="Arial Narrow" w:hAnsi="Arial Narrow"/>
          <w:b/>
          <w:bCs/>
          <w:sz w:val="28"/>
          <w:szCs w:val="28"/>
        </w:rPr>
        <w:t>air</w:t>
      </w:r>
      <w:r w:rsidR="00BE3131" w:rsidRPr="00BE3131">
        <w:rPr>
          <w:rFonts w:ascii="Arial Narrow" w:hAnsi="Arial Narrow"/>
          <w:bCs/>
          <w:sz w:val="28"/>
          <w:szCs w:val="28"/>
        </w:rPr>
        <w:t xml:space="preserve"> are the </w:t>
      </w:r>
      <w:r w:rsidR="00BE3131" w:rsidRPr="00BE3131">
        <w:rPr>
          <w:rFonts w:ascii="Arial Narrow" w:hAnsi="Arial Narrow"/>
          <w:b/>
          <w:bCs/>
          <w:sz w:val="28"/>
          <w:szCs w:val="28"/>
        </w:rPr>
        <w:t>feedstock</w:t>
      </w:r>
      <w:r w:rsidR="00BE3131" w:rsidRPr="00BE3131">
        <w:rPr>
          <w:rFonts w:ascii="Arial Narrow" w:hAnsi="Arial Narrow"/>
          <w:bCs/>
          <w:sz w:val="28"/>
          <w:szCs w:val="28"/>
        </w:rPr>
        <w:t xml:space="preserve"> molecules for the </w:t>
      </w:r>
      <w:r w:rsidR="00BE3131" w:rsidRPr="00BE3131">
        <w:rPr>
          <w:rFonts w:ascii="Arial Narrow" w:hAnsi="Arial Narrow"/>
          <w:b/>
          <w:bCs/>
          <w:sz w:val="28"/>
          <w:szCs w:val="28"/>
        </w:rPr>
        <w:t xml:space="preserve">Haber </w:t>
      </w:r>
      <w:proofErr w:type="gramStart"/>
      <w:r w:rsidR="00BE3131" w:rsidRPr="00BE3131">
        <w:rPr>
          <w:rFonts w:ascii="Arial Narrow" w:hAnsi="Arial Narrow"/>
          <w:b/>
          <w:bCs/>
          <w:sz w:val="28"/>
          <w:szCs w:val="28"/>
        </w:rPr>
        <w:t>Process</w:t>
      </w:r>
      <w:proofErr w:type="gramEnd"/>
      <w:r w:rsidR="00BE3131" w:rsidRPr="00BE3131">
        <w:rPr>
          <w:rFonts w:ascii="Arial Narrow" w:hAnsi="Arial Narrow"/>
          <w:bCs/>
          <w:sz w:val="28"/>
          <w:szCs w:val="28"/>
        </w:rPr>
        <w:t>.</w:t>
      </w:r>
    </w:p>
    <w:p w14:paraId="07EA55EE" w14:textId="146E229E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6A9C8C36" w14:textId="5F38C135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2BBE6DC" w14:textId="454B1558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D944755" w14:textId="55EE694D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C8177AC" w14:textId="60628C7F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DD8DBA0" w14:textId="65CB3D68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236E504F" w14:textId="2F8DED72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5A0BAF9A" w14:textId="67C118A6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D5C9D09" w14:textId="088F31B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35011FF0" w14:textId="2C9CF9E6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7330079" w14:textId="58888C7F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AA5E3F8" w14:textId="4D9DED83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59277BE8" w14:textId="7777777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5AC952D0" w14:textId="7777777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87AE61A" w14:textId="77777777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DDA6CE8" w14:textId="37D9DCAC" w:rsidR="00083CA5" w:rsidRDefault="00083CA5" w:rsidP="009C1F10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5F90C4B0" w14:textId="6E44C1B9" w:rsidR="00083CA5" w:rsidRPr="009C1F10" w:rsidRDefault="00083CA5" w:rsidP="009C1F10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14:paraId="09880210" w14:textId="64D5CD03" w:rsidR="009C1F10" w:rsidRPr="009C1F10" w:rsidRDefault="009C1F10" w:rsidP="009C1F10">
      <w:pPr>
        <w:rPr>
          <w:rFonts w:ascii="Arial Narrow" w:hAnsi="Arial Narrow"/>
          <w:bCs/>
          <w:sz w:val="28"/>
          <w:szCs w:val="28"/>
        </w:rPr>
      </w:pPr>
    </w:p>
    <w:p w14:paraId="7EF3A49F" w14:textId="27EAA5FF" w:rsidR="009C1F10" w:rsidRPr="009C1F10" w:rsidRDefault="009C1F10" w:rsidP="009C1F10">
      <w:pPr>
        <w:rPr>
          <w:rFonts w:ascii="Arial Narrow" w:hAnsi="Arial Narrow"/>
          <w:bCs/>
          <w:sz w:val="28"/>
          <w:szCs w:val="28"/>
        </w:rPr>
      </w:pPr>
    </w:p>
    <w:p w14:paraId="2B2C9FFF" w14:textId="68F8328E" w:rsidR="00263668" w:rsidRDefault="00263668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tbl>
      <w:tblPr>
        <w:tblW w:w="1020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8861"/>
        <w:gridCol w:w="673"/>
      </w:tblGrid>
      <w:tr w:rsidR="00AB4697" w:rsidRPr="00E822B4" w14:paraId="265A2D2C" w14:textId="77777777" w:rsidTr="00CB1845">
        <w:trPr>
          <w:jc w:val="center"/>
        </w:trPr>
        <w:tc>
          <w:tcPr>
            <w:tcW w:w="672" w:type="dxa"/>
            <w:vAlign w:val="center"/>
          </w:tcPr>
          <w:p w14:paraId="51FCD0C4" w14:textId="77777777" w:rsidR="00AB4697" w:rsidRPr="00A8150A" w:rsidRDefault="00AB4697" w:rsidP="00CB1845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br w:type="page"/>
            </w:r>
            <w:r>
              <w:br w:type="page"/>
            </w:r>
            <w:r>
              <w:br w:type="page"/>
            </w: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</w:t>
            </w:r>
          </w:p>
        </w:tc>
        <w:tc>
          <w:tcPr>
            <w:tcW w:w="8861" w:type="dxa"/>
            <w:vAlign w:val="center"/>
          </w:tcPr>
          <w:p w14:paraId="6AE1D9D3" w14:textId="5B3E08F0" w:rsidR="00AB4697" w:rsidRPr="005D3078" w:rsidRDefault="00AB4697" w:rsidP="00CB1845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MAKING FERTILISERS (NITRIC ACID)</w:t>
            </w:r>
          </w:p>
        </w:tc>
        <w:tc>
          <w:tcPr>
            <w:tcW w:w="673" w:type="dxa"/>
            <w:vAlign w:val="center"/>
          </w:tcPr>
          <w:p w14:paraId="756E5FB2" w14:textId="05A00417" w:rsidR="00AB4697" w:rsidRPr="00A8150A" w:rsidRDefault="00AB4697" w:rsidP="00CB1845">
            <w:pPr>
              <w:spacing w:before="40" w:after="4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8150A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</w:t>
            </w:r>
            <w:r w:rsidR="008E64B6">
              <w:rPr>
                <w:rFonts w:ascii="Arial Narrow" w:hAnsi="Arial Narrow"/>
                <w:b/>
                <w:bC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</w:tbl>
    <w:p w14:paraId="6C83AE0C" w14:textId="77777777" w:rsidR="00AB4697" w:rsidRPr="00D91DF3" w:rsidRDefault="00AB4697" w:rsidP="00AB4697">
      <w:pPr>
        <w:spacing w:after="0" w:line="240" w:lineRule="auto"/>
        <w:rPr>
          <w:rFonts w:ascii="Arial Narrow" w:hAnsi="Arial Narrow"/>
          <w:b/>
          <w:bCs/>
          <w:noProof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91DD0E5" w14:textId="77777777" w:rsidR="008E64B6" w:rsidRPr="008E64B6" w:rsidRDefault="008E64B6" w:rsidP="008E64B6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E64B6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CATALYTIC OXIDATION OF AMMONIA</w:t>
      </w:r>
    </w:p>
    <w:p w14:paraId="1EFA5B1A" w14:textId="3C7108A2" w:rsidR="008E64B6" w:rsidRPr="00391941" w:rsidRDefault="008E64B6" w:rsidP="008E64B6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391941">
        <w:rPr>
          <w:rFonts w:ascii="Arial Narrow" w:hAnsi="Arial Narrow"/>
          <w:b/>
          <w:bCs/>
          <w:sz w:val="28"/>
          <w:szCs w:val="28"/>
          <w:lang w:val="en-US"/>
        </w:rPr>
        <w:t>Ammonia</w:t>
      </w:r>
      <w:r w:rsidRPr="00391941">
        <w:rPr>
          <w:rFonts w:ascii="Arial Narrow" w:hAnsi="Arial Narrow"/>
          <w:bCs/>
          <w:sz w:val="28"/>
          <w:szCs w:val="28"/>
          <w:lang w:val="en-US"/>
        </w:rPr>
        <w:t xml:space="preserve"> is the </w:t>
      </w:r>
      <w:r w:rsidRPr="00391941">
        <w:rPr>
          <w:rFonts w:ascii="Arial Narrow" w:hAnsi="Arial Narrow"/>
          <w:b/>
          <w:bCs/>
          <w:sz w:val="28"/>
          <w:szCs w:val="28"/>
          <w:lang w:val="en-US"/>
        </w:rPr>
        <w:t>feedstock</w:t>
      </w:r>
      <w:r w:rsidRPr="00391941">
        <w:rPr>
          <w:rFonts w:ascii="Arial Narrow" w:hAnsi="Arial Narrow"/>
          <w:bCs/>
          <w:sz w:val="28"/>
          <w:szCs w:val="28"/>
          <w:lang w:val="en-US"/>
        </w:rPr>
        <w:t xml:space="preserve"> for the manufacture of </w:t>
      </w:r>
      <w:r w:rsidRPr="00391941">
        <w:rPr>
          <w:rFonts w:ascii="Arial Narrow" w:hAnsi="Arial Narrow"/>
          <w:b/>
          <w:bCs/>
          <w:sz w:val="28"/>
          <w:szCs w:val="28"/>
          <w:lang w:val="en-US"/>
        </w:rPr>
        <w:t>nitric acid</w:t>
      </w:r>
      <w:r w:rsidRPr="00391941">
        <w:rPr>
          <w:rFonts w:ascii="Arial Narrow" w:hAnsi="Arial Narrow"/>
          <w:bCs/>
          <w:sz w:val="28"/>
          <w:szCs w:val="28"/>
          <w:lang w:val="en-US"/>
        </w:rPr>
        <w:t xml:space="preserve">.  The first stage is to react </w:t>
      </w:r>
      <w:r w:rsidRPr="00391941">
        <w:rPr>
          <w:rFonts w:ascii="Arial Narrow" w:hAnsi="Arial Narrow"/>
          <w:b/>
          <w:bCs/>
          <w:sz w:val="28"/>
          <w:szCs w:val="28"/>
          <w:lang w:val="en-US"/>
        </w:rPr>
        <w:t>ammonia</w:t>
      </w:r>
      <w:r w:rsidRPr="00391941">
        <w:rPr>
          <w:rFonts w:ascii="Arial Narrow" w:hAnsi="Arial Narrow"/>
          <w:bCs/>
          <w:sz w:val="28"/>
          <w:szCs w:val="28"/>
          <w:lang w:val="en-US"/>
        </w:rPr>
        <w:t xml:space="preserve"> with </w:t>
      </w:r>
      <w:r w:rsidRPr="00391941">
        <w:rPr>
          <w:rFonts w:ascii="Arial Narrow" w:hAnsi="Arial Narrow"/>
          <w:b/>
          <w:bCs/>
          <w:sz w:val="28"/>
          <w:szCs w:val="28"/>
          <w:lang w:val="en-US"/>
        </w:rPr>
        <w:t>oxygen</w:t>
      </w:r>
      <w:r w:rsidRPr="00391941">
        <w:rPr>
          <w:rFonts w:ascii="Arial Narrow" w:hAnsi="Arial Narrow"/>
          <w:bCs/>
          <w:sz w:val="28"/>
          <w:szCs w:val="28"/>
          <w:lang w:val="en-US"/>
        </w:rPr>
        <w:t xml:space="preserve"> from the </w:t>
      </w:r>
      <w:r w:rsidRPr="00391941">
        <w:rPr>
          <w:rFonts w:ascii="Arial Narrow" w:hAnsi="Arial Narrow"/>
          <w:b/>
          <w:bCs/>
          <w:sz w:val="28"/>
          <w:szCs w:val="28"/>
          <w:lang w:val="en-US"/>
        </w:rPr>
        <w:t>air</w:t>
      </w:r>
      <w:r w:rsidRPr="00391941">
        <w:rPr>
          <w:rFonts w:ascii="Arial Narrow" w:hAnsi="Arial Narrow"/>
          <w:bCs/>
          <w:sz w:val="28"/>
          <w:szCs w:val="28"/>
          <w:lang w:val="en-US"/>
        </w:rPr>
        <w:t xml:space="preserve"> to produce </w:t>
      </w:r>
      <w:r w:rsidRPr="00391941">
        <w:rPr>
          <w:rFonts w:ascii="Arial Narrow" w:hAnsi="Arial Narrow"/>
          <w:b/>
          <w:bCs/>
          <w:sz w:val="28"/>
          <w:szCs w:val="28"/>
          <w:lang w:val="en-US"/>
        </w:rPr>
        <w:t>nitrogen dioxide gas (NO</w:t>
      </w:r>
      <w:r w:rsidRPr="00391941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391941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391941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5764F270" w14:textId="77777777" w:rsidR="008E64B6" w:rsidRPr="00391941" w:rsidRDefault="008E64B6" w:rsidP="008E64B6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F3BC4A2" w14:textId="77777777" w:rsidR="008E64B6" w:rsidRPr="008E64B6" w:rsidRDefault="008E64B6" w:rsidP="008E64B6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  <w:r w:rsidRPr="00391941">
        <w:rPr>
          <w:rFonts w:ascii="Arial Narrow" w:hAnsi="Arial Narrow"/>
          <w:bCs/>
          <w:sz w:val="28"/>
          <w:szCs w:val="28"/>
          <w:lang w:val="en-US"/>
        </w:rPr>
        <w:t xml:space="preserve">The reaction requires a </w:t>
      </w:r>
      <w:r w:rsidRPr="00391941">
        <w:rPr>
          <w:rFonts w:ascii="Arial Narrow" w:hAnsi="Arial Narrow"/>
          <w:b/>
          <w:bCs/>
          <w:sz w:val="28"/>
          <w:szCs w:val="28"/>
          <w:lang w:val="en-US"/>
        </w:rPr>
        <w:t>catalyst</w:t>
      </w:r>
      <w:r w:rsidRPr="00391941">
        <w:rPr>
          <w:rFonts w:ascii="Arial Narrow" w:hAnsi="Arial Narrow"/>
          <w:bCs/>
          <w:sz w:val="28"/>
          <w:szCs w:val="28"/>
          <w:lang w:val="en-US"/>
        </w:rPr>
        <w:t xml:space="preserve"> made of </w:t>
      </w:r>
      <w:r w:rsidRPr="00391941">
        <w:rPr>
          <w:rFonts w:ascii="Arial Narrow" w:hAnsi="Arial Narrow"/>
          <w:b/>
          <w:bCs/>
          <w:sz w:val="28"/>
          <w:szCs w:val="28"/>
          <w:lang w:val="en-US"/>
        </w:rPr>
        <w:t>platinum</w:t>
      </w:r>
      <w:r w:rsidRPr="008E64B6">
        <w:rPr>
          <w:rFonts w:ascii="Arial Narrow" w:hAnsi="Arial Narrow"/>
          <w:b/>
          <w:bCs/>
          <w:sz w:val="28"/>
          <w:szCs w:val="28"/>
          <w:lang w:val="en-US"/>
        </w:rPr>
        <w:t xml:space="preserve">.  </w:t>
      </w:r>
    </w:p>
    <w:p w14:paraId="56B58662" w14:textId="77777777" w:rsidR="008E64B6" w:rsidRPr="008E64B6" w:rsidRDefault="008E64B6" w:rsidP="008E64B6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08AB7B9B" w14:textId="1922649C" w:rsidR="00AB4697" w:rsidRDefault="00A403EA" w:rsidP="00AB4697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  <w:r>
        <w:rPr>
          <w:rFonts w:ascii="Arial Narrow" w:hAnsi="Arial Narrow"/>
          <w:b/>
          <w:bCs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3891584" behindDoc="0" locked="0" layoutInCell="1" allowOverlap="1" wp14:anchorId="45728E90" wp14:editId="0F84F732">
                <wp:simplePos x="0" y="0"/>
                <wp:positionH relativeFrom="column">
                  <wp:posOffset>-39370</wp:posOffset>
                </wp:positionH>
                <wp:positionV relativeFrom="paragraph">
                  <wp:posOffset>53975</wp:posOffset>
                </wp:positionV>
                <wp:extent cx="2869564" cy="2755265"/>
                <wp:effectExtent l="0" t="0" r="7620" b="6985"/>
                <wp:wrapSquare wrapText="bothSides"/>
                <wp:docPr id="2149" name="Group 2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64" cy="2755265"/>
                          <a:chOff x="0" y="0"/>
                          <a:chExt cx="2869564" cy="275526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50" name="Rectangle 49"/>
                        <wps:cNvSpPr/>
                        <wps:spPr>
                          <a:xfrm>
                            <a:off x="1056005" y="1062355"/>
                            <a:ext cx="283845" cy="1012190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11000"/>
                            </a:srgbClr>
                          </a:solidFill>
                          <a:ln>
                            <a:noFill/>
                          </a:ln>
                          <a:effectLst>
                            <a:glow rad="165100">
                              <a:srgbClr val="FF8000">
                                <a:alpha val="52000"/>
                              </a:srgbClr>
                            </a:glow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0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34845" y="1029335"/>
                            <a:ext cx="934719" cy="44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CFF21B3" w14:textId="77777777" w:rsidR="002C5ED9" w:rsidRPr="00A403EA" w:rsidRDefault="002C5ED9" w:rsidP="00A403E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403EA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A304FF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ammonia</w:t>
                              </w:r>
                              <w:proofErr w:type="gramEnd"/>
                              <w:r w:rsidRPr="00A403EA">
                                <w:rPr>
                                  <w:rFonts w:ascii="Arial" w:eastAsia="ＭＳ Ｐゴシック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solution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108" name="Straight Arrow Connector 57"/>
                        <wps:cNvCnPr/>
                        <wps:spPr>
                          <a:xfrm flipH="1">
                            <a:off x="1297305" y="1254760"/>
                            <a:ext cx="627528" cy="131474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190"/>
                            <a:ext cx="819784" cy="67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42BCC3DE" w14:textId="77777777" w:rsidR="002C5ED9" w:rsidRPr="00A403EA" w:rsidRDefault="002C5ED9" w:rsidP="00A403EA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A403EA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heated</w:t>
                              </w:r>
                              <w:proofErr w:type="gramEnd"/>
                              <w:r w:rsidRPr="00A403EA">
                                <w:rPr>
                                  <w:rFonts w:ascii="Arial" w:eastAsia="ＭＳ Ｐゴシック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A403EA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808080" w:themeColor="background1" w:themeShade="80"/>
                                  <w:kern w:val="24"/>
                                  <w:sz w:val="28"/>
                                  <w:szCs w:val="28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platinum</w:t>
                              </w:r>
                              <w:r w:rsidRPr="00A403EA">
                                <w:rPr>
                                  <w:rFonts w:ascii="Arial" w:eastAsia="ＭＳ Ｐゴシック" w:hAnsi="Arial" w:cs="ＭＳ Ｐゴシック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 xml:space="preserve"> wire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110" name="Straight Arrow Connector 59"/>
                        <wps:cNvCnPr/>
                        <wps:spPr>
                          <a:xfrm>
                            <a:off x="630555" y="1010285"/>
                            <a:ext cx="532765" cy="5149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 w="sm" len="sm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47" name="Picture 2147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94082">
                            <a:off x="622935" y="1610995"/>
                            <a:ext cx="355600" cy="2667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8" name="Picture 2148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7940">
                            <a:off x="1376045" y="1372235"/>
                            <a:ext cx="355600" cy="2667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6" name="Picture 2146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494201">
                            <a:off x="949960" y="2141855"/>
                            <a:ext cx="355600" cy="2667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5" name="Picture 2145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315033">
                            <a:off x="1607185" y="2064385"/>
                            <a:ext cx="355600" cy="2667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4" name="Picture 2144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890" y="2046605"/>
                            <a:ext cx="355600" cy="2667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6" name="Picture 2106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" y="0"/>
                            <a:ext cx="2240915" cy="27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149" o:spid="_x0000_s1230" style="position:absolute;margin-left:-3.05pt;margin-top:4.25pt;width:225.9pt;height:216.95pt;z-index:253891584;mso-position-horizontal-relative:text;mso-position-vertical-relative:text;mso-width-relative:margin;mso-height-relative:margin" coordsize="2868930,275526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">
                <v:rect id="Rectangle 49" o:spid="_x0000_s1231" style="position:absolute;left:1056005;top:1062355;width:283845;height:10121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NdvRwgAA&#10;ANsAAAAPAAAAZHJzL2Rvd25yZXYueG1sRE/Pa8IwFL4L+x/CG3iRmSqsm9UosjHYRUXnpbdH89aW&#10;NS+lSdvsvzcHwePH93uzC6YRA3WutqxgMU9AEBdW11wquP58vbyDcB5ZY2OZFPyTg932abLBTNuR&#10;zzRcfCliCLsMFVTet5mUrqjIoJvbljhyv7Yz6CPsSqk7HGO4aeQySVJpsObYUGFLHxUVf5feKJi9&#10;nUz+WaTHVZ6n/WE1hMPYB6Wmz2G/BuEp+If47v7WCl7j+vgl/gC5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I129HCAAAA2wAAAA8AAAAAAAAAAAAAAAAAlwIAAGRycy9kb3du&#10;cmV2LnhtbFBLBQYAAAAABAAEAPUAAACGAwAAAAA=&#10;" fillcolor="red" stroked="f">
                  <v:fill opacity="7196f"/>
                  <v:shadow on="t" opacity="22937f" mv:blur="40000f" origin=",.5" offset="0,23000emu"/>
                </v:rect>
                <v:shape id="_x0000_s1232" type="#_x0000_t202" style="position:absolute;left:1934845;top:1029335;width:934085;height:4800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TVM2xQAA&#10;AN0AAAAPAAAAZHJzL2Rvd25yZXYueG1sRI/NasMwEITvgbyD2EIvoZHlQ5o6lkMoCZTe8nPJbbE2&#10;tqm1MpZqu3n6qhDocZiZb5h8O9lWDNT7xrEGtUxAEJfONFxpuJwPL2sQPiAbbB2Thh/ysC3msxwz&#10;40Y+0nAKlYgQ9hlqqEPoMil9WZNFv3QdcfRurrcYouwraXocI9y2Mk2SlbTYcFyosaP3msqv07fV&#10;sJr23eLzjdLxXrYDX+9KBVJaPz9Nuw2IQFP4Dz/aH0ZDqpJX+HsTn4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VNUzbFAAAA3QAAAA8AAAAAAAAAAAAAAAAAlwIAAGRycy9k&#10;b3ducmV2LnhtbFBLBQYAAAAABAAEAPUAAACJAwAAAAA=&#10;" filled="f" stroked="f">
                  <v:textbox style="mso-fit-shape-to-text:t" inset="0,0,0,0">
                    <w:txbxContent>
                      <w:p w14:paraId="5CFF21B3" w14:textId="77777777" w:rsidR="002C5ED9" w:rsidRPr="00A403EA" w:rsidRDefault="002C5ED9" w:rsidP="00A403E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A403EA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A304FF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ammonia</w:t>
                        </w:r>
                        <w:proofErr w:type="gramEnd"/>
                        <w:r w:rsidRPr="00A403EA">
                          <w:rPr>
                            <w:rFonts w:ascii="Arial" w:eastAsia="ＭＳ Ｐゴシック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solution</w:t>
                        </w:r>
                      </w:p>
                    </w:txbxContent>
                  </v:textbox>
                </v:shape>
                <v:shape id="Straight Arrow Connector 57" o:spid="_x0000_s1233" type="#_x0000_t32" style="position:absolute;left:1297305;top:1254760;width:627528;height:1314749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zsi5sEAAADdAAAADwAAAGRycy9kb3ducmV2LnhtbERPy4rCMBTdD/gP4QqzGxNdDFpNi4wI&#10;BVfja31p7rSlzU1tYq1/P1kILg/nvclG24qBel871jCfKRDEhTM1lxrOp/3XEoQPyAZbx6ThSR6y&#10;dPKxwcS4B//ScAyliCHsE9RQhdAlUvqiIot+5jriyP253mKIsC+l6fERw20rF0p9S4s1x4YKO/qp&#10;qGiOd6uhkavl9TA2+fDcXvLb4bxTq3DS+nM6btcgAo3hLX65c6NhMVdxbnwTn4BM/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7OyLmwQAAAN0AAAAPAAAAAAAAAAAAAAAA&#10;AKECAABkcnMvZG93bnJldi54bWxQSwUGAAAAAAQABAD5AAAAjwMAAAAA&#10;" strokecolor="black [3213]" strokeweight="2pt">
                  <v:stroke endarrow="open" endarrowwidth="narrow" endarrowlength="short"/>
                </v:shape>
                <v:shape id="_x0000_s1234" type="#_x0000_t202" style="position:absolute;top:504190;width:819822;height:746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nmLfxQAA&#10;AN0AAAAPAAAAZHJzL2Rvd25yZXYueG1sRI/BasMwEETvhfyD2EAuJZblQ6gdyyGEFkJvTXvpbbE2&#10;tom1MpZqu/n6qlDocZiZN0x5WGwvJhp951iDSlIQxLUzHTcaPt5ftk8gfEA22DsmDd/k4VCtHkos&#10;jJv5jaZLaESEsC9QQxvCUEjp65Ys+sQNxNG7utFiiHJspBlxjnDbyyxNd9Jix3GhxYFOLdW3y5fV&#10;sFueh8fXnLL5XvcTf96VCqS03qyX4x5EoCX8h//aZ6MhU2kOv2/iE5DV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ueYt/FAAAA3QAAAA8AAAAAAAAAAAAAAAAAlwIAAGRycy9k&#10;b3ducmV2LnhtbFBLBQYAAAAABAAEAPUAAACJAwAAAAA=&#10;" filled="f" stroked="f">
                  <v:textbox style="mso-fit-shape-to-text:t" inset="0,0,0,0">
                    <w:txbxContent>
                      <w:p w14:paraId="42BCC3DE" w14:textId="77777777" w:rsidR="002C5ED9" w:rsidRPr="00A403EA" w:rsidRDefault="002C5ED9" w:rsidP="00A403EA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 w:rsidRPr="00A403EA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heated</w:t>
                        </w:r>
                        <w:proofErr w:type="gramEnd"/>
                        <w:r w:rsidRPr="00A403EA">
                          <w:rPr>
                            <w:rFonts w:ascii="Arial" w:eastAsia="ＭＳ Ｐゴシック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r w:rsidRPr="00A403EA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808080" w:themeColor="background1" w:themeShade="80"/>
                            <w:kern w:val="24"/>
                            <w:sz w:val="28"/>
                            <w:szCs w:val="28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platinum</w:t>
                        </w:r>
                        <w:r w:rsidRPr="00A403EA">
                          <w:rPr>
                            <w:rFonts w:ascii="Arial" w:eastAsia="ＭＳ Ｐゴシック" w:hAnsi="Arial" w:cs="ＭＳ Ｐゴシック"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 xml:space="preserve"> wire</w:t>
                        </w:r>
                      </w:p>
                    </w:txbxContent>
                  </v:textbox>
                </v:shape>
                <v:shape id="Straight Arrow Connector 59" o:spid="_x0000_s1235" type="#_x0000_t32" style="position:absolute;left:630555;top:1010285;width:532765;height:51498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i/opsIAAADdAAAADwAAAGRycy9kb3ducmV2LnhtbERPy4rCMBTdC/MP4QruNK0LkWoUGRDG&#10;10LrwHR3aa5pmeamNFHr35vFwCwP571c97YRD+p87VhBOklAEJdO12wUXPPteA7CB2SNjWNS8CIP&#10;69XHYImZdk8+0+MSjIgh7DNUUIXQZlL6siKLfuJa4sjdXGcxRNgZqTt8xnDbyGmSzKTFmmNDhS19&#10;VlT+Xu5WQZ0XyPu9uc/Px0NxKq7f5mfXKDUa9psFiEB9+Bf/ub+0gmmaxv3xTXwCcvU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i/opsIAAADdAAAADwAAAAAAAAAAAAAA&#10;AAChAgAAZHJzL2Rvd25yZXYueG1sUEsFBgAAAAAEAAQA+QAAAJADAAAAAA==&#10;" strokecolor="black [3213]" strokeweight="2pt">
                  <v:stroke endarrow="open" endarrowwidth="narrow" endarrowlength="short"/>
                </v:shape>
                <v:shape id="Picture 2147" o:spid="_x0000_s1236" type="#_x0000_t75" style="position:absolute;left:622935;top:1610995;width:355600;height:266700;rotation:927780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AY&#10;C9DGAAAA3QAAAA8AAABkcnMvZG93bnJldi54bWxEj0FrwkAUhO9C/8PyCr2ZjVG0pFnFFrQelFJr&#10;7o/saxKafZtmtzH+e1cQehxm5hsmWw2mET11rrasYBLFIIgLq2suFZy+NuNnEM4ja2wsk4ILOVgt&#10;H0YZptqe+ZP6oy9FgLBLUUHlfZtK6YqKDLrItsTB+7adQR9kV0rd4TnATSOTOJ5LgzWHhQpbequo&#10;+Dn+GQX9xyafvh72p+S3oOli/b6lvNkq9fQ4rF9AeBr8f/je3mkFyWS2gNub8ATk8go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BgL0MYAAADdAAAADwAAAAAAAAAAAAAAAACc&#10;AgAAZHJzL2Rvd25yZXYueG1sUEsFBgAAAAAEAAQA9wAAAI8DAAAAAA==&#10;">
                  <v:imagedata r:id="rId102" o:title=""/>
                  <v:path arrowok="t"/>
                </v:shape>
                <v:shape id="Picture 2148" o:spid="_x0000_s1237" type="#_x0000_t75" style="position:absolute;left:1376045;top:1372235;width:355600;height:266700;rotation:249904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1&#10;5MrFAAAA3QAAAA8AAABkcnMvZG93bnJldi54bWxET11rwjAUfR/4H8IV9lLWVBki1SjbYDA2ka0O&#10;fL0216asuSlNqtVfbx6EPR7O93I92EacqPO1YwWTNANBXDpdc6Xgd/f+NAfhA7LGxjEpuJCH9Wr0&#10;sMRcuzP/0KkIlYgh7HNUYEJocyl9aciiT11LHLmj6yyGCLtK6g7PMdw2cpplM2mx5thgsKU3Q+Vf&#10;0VsF+6r/6j/NoQh6n1xfD7NtsvlOlHocDy8LEIGG8C++uz+0gunkOc6Nb+ITkK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NeTKxQAAAN0AAAAPAAAAAAAAAAAAAAAAAJwC&#10;AABkcnMvZG93bnJldi54bWxQSwUGAAAAAAQABAD3AAAAjgMAAAAA&#10;">
                  <v:imagedata r:id="rId103" o:title=""/>
                  <v:path arrowok="t"/>
                </v:shape>
                <v:shape id="Picture 2146" o:spid="_x0000_s1238" type="#_x0000_t75" style="position:absolute;left:949960;top:2141855;width:355600;height:266700;rotation:-994596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2q&#10;B6LHAAAA3QAAAA8AAABkcnMvZG93bnJldi54bWxEj0FrwkAUhO+F/oflFXqrG6WKRDehCloVPDRG&#10;6fGRfU1Ss29Ddqvx33cLQo/DzHzDzNPeNOJCnastKxgOIhDEhdU1lwryw+plCsJ5ZI2NZVJwIwdp&#10;8vgwx1jbK3/QJfOlCBB2MSqovG9jKV1RkUE3sC1x8L5sZ9AH2ZVSd3gNcNPIURRNpMGaw0KFLS0r&#10;Ks7Zj1GwO7yP8/Np8blyx+9inUm9Xed7pZ6f+rcZCE+9/w/f2xutYDR8ncDfm/AEZPI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2qB6LHAAAA3QAAAA8AAAAAAAAAAAAAAAAA&#10;nAIAAGRycy9kb3ducmV2LnhtbFBLBQYAAAAABAAEAPcAAACQAwAAAAA=&#10;">
                  <v:imagedata r:id="rId104" o:title=""/>
                  <v:path arrowok="t"/>
                </v:shape>
                <v:shape id="Picture 2145" o:spid="_x0000_s1239" type="#_x0000_t75" style="position:absolute;left:1607185;top:2064385;width:355600;height:266700;rotation:-358806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/I&#10;Zd3FAAAA3QAAAA8AAABkcnMvZG93bnJldi54bWxEj09rAjEUxO9Cv0N4hd4062pFVqO0xYI9Sf1z&#10;f2yeu4ubl3QTNfrpTaHQ4zAzv2Hmy2hacaHON5YVDAcZCOLS6oYrBfvdZ38Kwgdkja1lUnAjD8vF&#10;U2+OhbZX/qbLNlQiQdgXqKAOwRVS+rImg35gHXHyjrYzGJLsKqk7vCa4aWWeZRNpsOG0UKOjj5rK&#10;0/ZsFKz8Ob/bw3sM02g3X/eNm/yMnFIvz/FtBiJQDP/hv/ZaK8iH41f4fZOegFw8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PyGXdxQAAAN0AAAAPAAAAAAAAAAAAAAAAAJwC&#10;AABkcnMvZG93bnJldi54bWxQSwUGAAAAAAQABAD3AAAAjgMAAAAA&#10;">
                  <v:imagedata r:id="rId105" o:title=""/>
                  <v:path arrowok="t"/>
                </v:shape>
                <v:shape id="Picture 2144" o:spid="_x0000_s1240" type="#_x0000_t75" style="position:absolute;left:516890;top:2046605;width:355600;height:266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E&#10;9VfFAAAA3QAAAA8AAABkcnMvZG93bnJldi54bWxEj0FrwkAUhO+F/oflFbzVjZIGSV1FhIrgpY16&#10;f80+s8Hs2yS7jfHfu4VCj8PMfMMs16NtxEC9rx0rmE0TEMSl0zVXCk7Hj9cFCB+QNTaOScGdPKxX&#10;z09LzLW78RcNRahEhLDPUYEJoc2l9KUhi37qWuLoXVxvMUTZV1L3eItw28h5kmTSYs1xwWBLW0Pl&#10;tfixCrpzFr67k9u9dfrY0Wa3NZ+Hu1KTl3HzDiLQGP7Df+29VjCfpSn8volPQK4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ghPVXxQAAAN0AAAAPAAAAAAAAAAAAAAAAAJwC&#10;AABkcnMvZG93bnJldi54bWxQSwUGAAAAAAQABAD3AAAAjgMAAAAA&#10;">
                  <v:imagedata r:id="rId106" o:title=""/>
                  <v:path arrowok="t"/>
                </v:shape>
                <v:shape id="Picture 2106" o:spid="_x0000_s1241" type="#_x0000_t75" style="position:absolute;left:110490;width:2240915;height:2755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K&#10;SsvIAAAA3QAAAA8AAABkcnMvZG93bnJldi54bWxEj0trwzAQhO+B/gexhV5CLduHpHWjhGAIyaE9&#10;5HHpbbHWD2qtHEt1nP76KhDIcZiZb5jFajStGKh3jWUFSRSDIC6sbrhScDpuXt9AOI+ssbVMCq7k&#10;YLV8miww0/bCexoOvhIBwi5DBbX3XSalK2oy6CLbEQevtL1BH2RfSd3jJcBNK9M4nkmDDYeFGjvK&#10;ayp+Dr9GwffntqiG9fvp74vPcr5NhynmpVIvz+P6A4Sn0T/C9/ZOK0iTeAa3N+EJyOU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SikrLyAAAAN0AAAAPAAAAAAAAAAAAAAAA&#10;AJwCAABkcnMvZG93bnJldi54bWxQSwUGAAAAAAQABAD3AAAAkQMAAAAA&#10;">
                  <v:imagedata r:id="rId107" o:title=""/>
                  <v:path arrowok="t"/>
                </v:shape>
                <w10:wrap type="square"/>
              </v:group>
            </w:pict>
          </mc:Fallback>
        </mc:AlternateContent>
      </w:r>
    </w:p>
    <w:p w14:paraId="5BAA9724" w14:textId="77777777" w:rsidR="00A403EA" w:rsidRDefault="00A403EA" w:rsidP="00A403EA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A403EA">
        <w:rPr>
          <w:rFonts w:ascii="Arial Narrow" w:hAnsi="Arial Narrow"/>
          <w:bCs/>
          <w:sz w:val="28"/>
          <w:szCs w:val="28"/>
          <w:lang w:val="en-US"/>
        </w:rPr>
        <w:t xml:space="preserve">When the </w:t>
      </w:r>
      <w:r w:rsidRPr="00A403EA">
        <w:rPr>
          <w:rFonts w:ascii="Arial Narrow" w:hAnsi="Arial Narrow"/>
          <w:b/>
          <w:bCs/>
          <w:sz w:val="28"/>
          <w:szCs w:val="28"/>
          <w:lang w:val="en-US"/>
        </w:rPr>
        <w:t>heated platinum wire</w:t>
      </w:r>
      <w:r w:rsidRPr="00A403EA">
        <w:rPr>
          <w:rFonts w:ascii="Arial Narrow" w:hAnsi="Arial Narrow"/>
          <w:bCs/>
          <w:sz w:val="28"/>
          <w:szCs w:val="28"/>
          <w:lang w:val="en-US"/>
        </w:rPr>
        <w:t xml:space="preserve"> is placed in the flask the wire glows </w:t>
      </w:r>
      <w:r w:rsidRPr="00A403EA">
        <w:rPr>
          <w:rFonts w:ascii="Arial Narrow" w:hAnsi="Arial Narrow"/>
          <w:b/>
          <w:bCs/>
          <w:sz w:val="28"/>
          <w:szCs w:val="28"/>
          <w:lang w:val="en-US"/>
        </w:rPr>
        <w:t>bright red</w:t>
      </w:r>
      <w:r w:rsidRPr="00A403EA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293E5108" w14:textId="77777777" w:rsidR="00A403EA" w:rsidRPr="00A403EA" w:rsidRDefault="00A403EA" w:rsidP="00A403EA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6D37E0FB" w14:textId="3A752216" w:rsidR="00AB3F0C" w:rsidRPr="00A403EA" w:rsidRDefault="00A403EA" w:rsidP="00A403EA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A403EA">
        <w:rPr>
          <w:rFonts w:ascii="Arial Narrow" w:hAnsi="Arial Narrow"/>
          <w:bCs/>
          <w:sz w:val="28"/>
          <w:szCs w:val="28"/>
          <w:lang w:val="en-US"/>
        </w:rPr>
        <w:t xml:space="preserve">This shows the </w:t>
      </w:r>
      <w:r w:rsidRPr="00A403EA">
        <w:rPr>
          <w:rFonts w:ascii="Arial Narrow" w:hAnsi="Arial Narrow"/>
          <w:b/>
          <w:bCs/>
          <w:sz w:val="28"/>
          <w:szCs w:val="28"/>
          <w:lang w:val="en-US"/>
        </w:rPr>
        <w:t>oxidation of ammonia</w:t>
      </w:r>
      <w:r w:rsidRPr="00A403EA">
        <w:rPr>
          <w:rFonts w:ascii="Arial Narrow" w:hAnsi="Arial Narrow"/>
          <w:bCs/>
          <w:sz w:val="28"/>
          <w:szCs w:val="28"/>
          <w:lang w:val="en-US"/>
        </w:rPr>
        <w:t xml:space="preserve"> is an </w:t>
      </w:r>
      <w:r w:rsidRPr="00A403EA">
        <w:rPr>
          <w:rFonts w:ascii="Arial Narrow" w:hAnsi="Arial Narrow"/>
          <w:b/>
          <w:bCs/>
          <w:sz w:val="28"/>
          <w:szCs w:val="28"/>
          <w:lang w:val="en-US"/>
        </w:rPr>
        <w:t>EXOTHERMIC REACTION</w:t>
      </w:r>
      <w:r w:rsidRPr="00A403EA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13BEFFC9" w14:textId="6FCCA6A8" w:rsidR="00AB3F0C" w:rsidRDefault="00BE3131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  <w:r w:rsidRPr="00BE3131">
        <w:rPr>
          <w:rFonts w:ascii="Arial Narrow" w:hAnsi="Arial Narrow"/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3853696" behindDoc="0" locked="0" layoutInCell="1" allowOverlap="1" wp14:anchorId="219C7F63" wp14:editId="7B0BE2AC">
                <wp:simplePos x="0" y="0"/>
                <wp:positionH relativeFrom="column">
                  <wp:posOffset>3667125</wp:posOffset>
                </wp:positionH>
                <wp:positionV relativeFrom="paragraph">
                  <wp:posOffset>-6661150</wp:posOffset>
                </wp:positionV>
                <wp:extent cx="8141" cy="398923"/>
                <wp:effectExtent l="101600" t="25400" r="119380" b="109220"/>
                <wp:wrapNone/>
                <wp:docPr id="2050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41" cy="39892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8" o:spid="_x0000_s1026" type="#_x0000_t32" style="position:absolute;margin-left:288.75pt;margin-top:-524.45pt;width:.65pt;height:31.4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" strokecolor="black [3213]" strokeweight="2.75pt">
                <v:stroke endarrow="open" endarrowwidth="narrow" endarrowlength="short"/>
                <v:shadow on="t" opacity="24903f" mv:blur="40000f" origin=",.5" offset="0,20000emu"/>
              </v:shape>
            </w:pict>
          </mc:Fallback>
        </mc:AlternateContent>
      </w:r>
      <w:r w:rsidRPr="00BE3131">
        <w:rPr>
          <w:rFonts w:ascii="Arial Narrow" w:hAnsi="Arial Narrow"/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4F3CF09C" wp14:editId="1203D274">
                <wp:simplePos x="0" y="0"/>
                <wp:positionH relativeFrom="column">
                  <wp:posOffset>4869815</wp:posOffset>
                </wp:positionH>
                <wp:positionV relativeFrom="paragraph">
                  <wp:posOffset>-5515610</wp:posOffset>
                </wp:positionV>
                <wp:extent cx="8141" cy="398923"/>
                <wp:effectExtent l="33020" t="68580" r="50800" b="152400"/>
                <wp:wrapNone/>
                <wp:docPr id="2076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8141" cy="398923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arrow" w="sm" len="sm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1" o:spid="_x0000_s1026" type="#_x0000_t32" style="position:absolute;margin-left:383.45pt;margin-top:-434.25pt;width:.65pt;height:31.4pt;rotation:90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" strokecolor="black [3213]" strokeweight="2.75pt">
                <v:stroke endarrow="open" endarrowwidth="narrow" endarrowlength="short"/>
                <v:shadow on="t" opacity="24903f" mv:blur="40000f" origin=",.5" offset="0,20000emu"/>
              </v:shape>
            </w:pict>
          </mc:Fallback>
        </mc:AlternateContent>
      </w:r>
    </w:p>
    <w:p w14:paraId="51EB8E9D" w14:textId="3CCBD7BF" w:rsidR="00A403EA" w:rsidRPr="00A403EA" w:rsidRDefault="00A403EA" w:rsidP="00A403EA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A403EA">
        <w:rPr>
          <w:rFonts w:ascii="Arial Narrow" w:hAnsi="Arial Narrow"/>
          <w:bCs/>
          <w:sz w:val="28"/>
          <w:szCs w:val="28"/>
          <w:lang w:val="en-US"/>
        </w:rPr>
        <w:t xml:space="preserve">The </w:t>
      </w:r>
      <w:r w:rsidRPr="00A403EA">
        <w:rPr>
          <w:rFonts w:ascii="Arial Narrow" w:hAnsi="Arial Narrow"/>
          <w:b/>
          <w:bCs/>
          <w:sz w:val="28"/>
          <w:szCs w:val="28"/>
          <w:lang w:val="en-US"/>
        </w:rPr>
        <w:t>oxidation</w:t>
      </w:r>
      <w:r w:rsidRPr="00A403EA">
        <w:rPr>
          <w:rFonts w:ascii="Arial Narrow" w:hAnsi="Arial Narrow"/>
          <w:bCs/>
          <w:sz w:val="28"/>
          <w:szCs w:val="28"/>
          <w:lang w:val="en-US"/>
        </w:rPr>
        <w:t xml:space="preserve"> reaction of </w:t>
      </w:r>
      <w:r w:rsidRPr="00A403EA">
        <w:rPr>
          <w:rFonts w:ascii="Arial Narrow" w:hAnsi="Arial Narrow"/>
          <w:b/>
          <w:bCs/>
          <w:sz w:val="28"/>
          <w:szCs w:val="28"/>
          <w:lang w:val="en-US"/>
        </w:rPr>
        <w:t>ammonia</w:t>
      </w:r>
      <w:r w:rsidRPr="00A403EA">
        <w:rPr>
          <w:rFonts w:ascii="Arial Narrow" w:hAnsi="Arial Narrow"/>
          <w:bCs/>
          <w:sz w:val="28"/>
          <w:szCs w:val="28"/>
          <w:lang w:val="en-US"/>
        </w:rPr>
        <w:t xml:space="preserve">, which </w:t>
      </w:r>
      <w:r>
        <w:rPr>
          <w:rFonts w:ascii="Arial Narrow" w:hAnsi="Arial Narrow"/>
          <w:bCs/>
          <w:sz w:val="28"/>
          <w:szCs w:val="28"/>
          <w:lang w:val="en-US"/>
        </w:rPr>
        <w:t>takes place</w:t>
      </w:r>
      <w:r w:rsidRPr="00A403EA">
        <w:rPr>
          <w:rFonts w:ascii="Arial Narrow" w:hAnsi="Arial Narrow"/>
          <w:bCs/>
          <w:sz w:val="28"/>
          <w:szCs w:val="28"/>
          <w:lang w:val="en-US"/>
        </w:rPr>
        <w:t xml:space="preserve"> on the surface of the </w:t>
      </w:r>
      <w:r w:rsidRPr="00A403EA">
        <w:rPr>
          <w:rFonts w:ascii="Arial Narrow" w:hAnsi="Arial Narrow"/>
          <w:b/>
          <w:bCs/>
          <w:sz w:val="28"/>
          <w:szCs w:val="28"/>
          <w:lang w:val="en-US"/>
        </w:rPr>
        <w:t>platinum catalyst</w:t>
      </w:r>
      <w:r w:rsidRPr="00A403EA">
        <w:rPr>
          <w:rFonts w:ascii="Arial Narrow" w:hAnsi="Arial Narrow"/>
          <w:bCs/>
          <w:sz w:val="28"/>
          <w:szCs w:val="28"/>
          <w:lang w:val="en-US"/>
        </w:rPr>
        <w:t xml:space="preserve">, produces </w:t>
      </w:r>
      <w:r w:rsidRPr="00A403EA">
        <w:rPr>
          <w:rFonts w:ascii="Arial Narrow" w:hAnsi="Arial Narrow"/>
          <w:b/>
          <w:bCs/>
          <w:sz w:val="28"/>
          <w:szCs w:val="28"/>
          <w:lang w:val="en-US"/>
        </w:rPr>
        <w:t>nitrogen monoxide (NO)</w:t>
      </w:r>
      <w:r w:rsidRPr="00A403EA">
        <w:rPr>
          <w:rFonts w:ascii="Arial Narrow" w:hAnsi="Arial Narrow"/>
          <w:bCs/>
          <w:sz w:val="28"/>
          <w:szCs w:val="28"/>
          <w:lang w:val="en-US"/>
        </w:rPr>
        <w:t xml:space="preserve"> and </w:t>
      </w:r>
      <w:r w:rsidRPr="00A403EA">
        <w:rPr>
          <w:rFonts w:ascii="Arial Narrow" w:hAnsi="Arial Narrow"/>
          <w:b/>
          <w:bCs/>
          <w:sz w:val="28"/>
          <w:szCs w:val="28"/>
          <w:lang w:val="en-US"/>
        </w:rPr>
        <w:t>water</w:t>
      </w:r>
      <w:r w:rsidRPr="00A403EA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1C88B2FB" w14:textId="141E4AEB" w:rsidR="00AB3F0C" w:rsidRDefault="00AB3F0C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4346F6EA" w14:textId="0DE0C34F" w:rsidR="00AB3F0C" w:rsidRDefault="00AB3F0C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56F47208" w14:textId="75C44866" w:rsidR="00AB3F0C" w:rsidRDefault="00AB3F0C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7AC77EC2" w14:textId="417BB30B" w:rsidR="00AB3F0C" w:rsidRDefault="00AB3F0C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1134"/>
        <w:gridCol w:w="1701"/>
        <w:gridCol w:w="454"/>
        <w:gridCol w:w="1478"/>
      </w:tblGrid>
      <w:tr w:rsidR="00AD6124" w:rsidRPr="0087533C" w14:paraId="1CC65358" w14:textId="77777777" w:rsidTr="00AD6124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557C41BF" w14:textId="1E4D741C" w:rsidR="00AD6124" w:rsidRPr="0087533C" w:rsidRDefault="00AD6124" w:rsidP="00AD6124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0B1862"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ammoni</w:t>
            </w:r>
            <w:r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AF316E7" w14:textId="77777777" w:rsidR="00AD6124" w:rsidRPr="0087533C" w:rsidRDefault="00AD6124" w:rsidP="00AD612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AC25F93" w14:textId="79BD7FD3" w:rsidR="00AD6124" w:rsidRPr="00AD6124" w:rsidRDefault="00AD6124" w:rsidP="00AD6124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AD6124"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oxygen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D98B6F" w14:textId="77777777" w:rsidR="00AD6124" w:rsidRPr="0087533C" w:rsidRDefault="00AD6124" w:rsidP="00AD6124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66941507" wp14:editId="37AD6A4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244475</wp:posOffset>
                      </wp:positionV>
                      <wp:extent cx="539750" cy="0"/>
                      <wp:effectExtent l="0" t="101600" r="44450" b="127000"/>
                      <wp:wrapNone/>
                      <wp:docPr id="2150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1.1pt;margin-top:19.25pt;width:42.5pt;height:0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C6CCB5" w14:textId="6E096B75" w:rsidR="00AD6124" w:rsidRPr="00AD6124" w:rsidRDefault="00AD6124" w:rsidP="00AD6124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AD6124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nitrogen</w:t>
            </w:r>
            <w:r w:rsidRPr="00AD6124">
              <w:rPr>
                <w:rFonts w:ascii="Arial Narrow" w:hAnsi="Arial Narrow"/>
                <w:b/>
                <w:color w:val="A6A6A6" w:themeColor="background1" w:themeShade="A6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monoxide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EA81C1C" w14:textId="77777777" w:rsidR="00AD6124" w:rsidRPr="0087533C" w:rsidRDefault="00AD6124" w:rsidP="00AD6124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478" w:type="dxa"/>
            <w:shd w:val="clear" w:color="auto" w:fill="auto"/>
            <w:vAlign w:val="center"/>
          </w:tcPr>
          <w:p w14:paraId="124B4ECB" w14:textId="77777777" w:rsidR="00AD6124" w:rsidRPr="00C748A2" w:rsidRDefault="00AD6124" w:rsidP="00AD6124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C748A2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water</w:t>
            </w:r>
          </w:p>
        </w:tc>
      </w:tr>
      <w:tr w:rsidR="00AD6124" w:rsidRPr="000B1862" w14:paraId="43EC981B" w14:textId="77777777" w:rsidTr="00AD6124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6A0A7FC5" w14:textId="426D1368" w:rsidR="00AD6124" w:rsidRPr="000B1862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4 </w:t>
            </w:r>
            <w:r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FD486C1" w14:textId="77777777" w:rsidR="00AD6124" w:rsidRPr="000B1862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4259F5" w14:textId="66EF4B9D" w:rsidR="00AD6124" w:rsidRPr="00AD6124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5 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81B631" w14:textId="77777777" w:rsidR="00AD6124" w:rsidRPr="000B1862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  <w:r w:rsidRPr="000B1862">
              <w:rPr>
                <w:rFonts w:ascii="Arial Narrow" w:hAnsi="Arial Narrow"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0D3BD0C9" wp14:editId="12D22FB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105410</wp:posOffset>
                      </wp:positionV>
                      <wp:extent cx="539750" cy="0"/>
                      <wp:effectExtent l="0" t="101600" r="44450" b="127000"/>
                      <wp:wrapNone/>
                      <wp:docPr id="2151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.25pt;margin-top:8.3pt;width:42.5pt;height:0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373364" w14:textId="1485B36D" w:rsidR="00AD6124" w:rsidRPr="000B1862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4 </w:t>
            </w:r>
            <w:r w:rsidRPr="00AD6124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EBB6901" w14:textId="77777777" w:rsidR="00AD6124" w:rsidRPr="000B1862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478" w:type="dxa"/>
            <w:shd w:val="clear" w:color="auto" w:fill="auto"/>
            <w:vAlign w:val="center"/>
          </w:tcPr>
          <w:p w14:paraId="26B837DC" w14:textId="68412221" w:rsidR="00AD6124" w:rsidRPr="000B1862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6 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</w:tr>
      <w:tr w:rsidR="00AD6124" w:rsidRPr="000B1862" w14:paraId="38121590" w14:textId="77777777" w:rsidTr="00AD6124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683714D6" w14:textId="77777777" w:rsidR="00AD6124" w:rsidRDefault="00AD6124" w:rsidP="00AD612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14:paraId="242745D6" w14:textId="77777777" w:rsidR="00AD6124" w:rsidRPr="000B1862" w:rsidRDefault="00AD6124" w:rsidP="00AD612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1AEF265" w14:textId="77777777" w:rsidR="00AD6124" w:rsidRDefault="00AD6124" w:rsidP="00AD612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F95C363" w14:textId="77777777" w:rsidR="00AD6124" w:rsidRPr="000B1862" w:rsidRDefault="00AD6124" w:rsidP="00AD6124">
            <w:pPr>
              <w:spacing w:after="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F759DBC" w14:textId="1BFF40EE" w:rsidR="00AD6124" w:rsidRDefault="00AD6124" w:rsidP="00AD612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AD6124">
              <w:rPr>
                <w:rFonts w:ascii="Arial Narrow" w:hAnsi="Arial Narrow"/>
                <w:b/>
                <w:bCs/>
                <w:color w:val="F2F2F2" w:themeColor="background1" w:themeShade="F2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colourless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E30F702" w14:textId="77777777" w:rsidR="00AD6124" w:rsidRPr="000B1862" w:rsidRDefault="00AD6124" w:rsidP="00AD612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  <w:tc>
          <w:tcPr>
            <w:tcW w:w="1478" w:type="dxa"/>
            <w:shd w:val="clear" w:color="auto" w:fill="auto"/>
            <w:vAlign w:val="center"/>
          </w:tcPr>
          <w:p w14:paraId="4780ED08" w14:textId="77777777" w:rsidR="00AD6124" w:rsidRDefault="00AD6124" w:rsidP="00AD612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</w:tr>
    </w:tbl>
    <w:p w14:paraId="5256E138" w14:textId="1D5795FC" w:rsidR="00AB3F0C" w:rsidRDefault="00AB3F0C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6FD48D7A" w14:textId="77777777" w:rsidR="00AD6124" w:rsidRPr="00AD6124" w:rsidRDefault="00AD6124" w:rsidP="00AD612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AD6124">
        <w:rPr>
          <w:rFonts w:ascii="Arial Narrow" w:hAnsi="Arial Narrow"/>
          <w:bCs/>
          <w:sz w:val="28"/>
          <w:szCs w:val="28"/>
          <w:lang w:val="en-US"/>
        </w:rPr>
        <w:t xml:space="preserve">The </w:t>
      </w:r>
      <w:r w:rsidRPr="00AD6124">
        <w:rPr>
          <w:rFonts w:ascii="Arial Narrow" w:hAnsi="Arial Narrow"/>
          <w:b/>
          <w:bCs/>
          <w:sz w:val="28"/>
          <w:szCs w:val="28"/>
          <w:lang w:val="en-US"/>
        </w:rPr>
        <w:t>nitrogen monoxide (NO)</w:t>
      </w:r>
      <w:r w:rsidRPr="00AD6124">
        <w:rPr>
          <w:rFonts w:ascii="Arial Narrow" w:hAnsi="Arial Narrow"/>
          <w:bCs/>
          <w:sz w:val="28"/>
          <w:szCs w:val="28"/>
          <w:lang w:val="en-US"/>
        </w:rPr>
        <w:t xml:space="preserve">, a </w:t>
      </w:r>
      <w:r w:rsidRPr="00AD6124">
        <w:rPr>
          <w:rFonts w:ascii="Arial Narrow" w:hAnsi="Arial Narrow"/>
          <w:b/>
          <w:bCs/>
          <w:sz w:val="28"/>
          <w:szCs w:val="28"/>
          <w:lang w:val="en-US"/>
        </w:rPr>
        <w:t>colourless gas</w:t>
      </w:r>
      <w:r w:rsidRPr="00AD6124">
        <w:rPr>
          <w:rFonts w:ascii="Arial Narrow" w:hAnsi="Arial Narrow"/>
          <w:bCs/>
          <w:sz w:val="28"/>
          <w:szCs w:val="28"/>
          <w:lang w:val="en-US"/>
        </w:rPr>
        <w:t xml:space="preserve">, reacts with more </w:t>
      </w:r>
      <w:r w:rsidRPr="00AD6124">
        <w:rPr>
          <w:rFonts w:ascii="Arial Narrow" w:hAnsi="Arial Narrow"/>
          <w:b/>
          <w:bCs/>
          <w:sz w:val="28"/>
          <w:szCs w:val="28"/>
          <w:lang w:val="en-US"/>
        </w:rPr>
        <w:t>oxygen</w:t>
      </w:r>
      <w:r w:rsidRPr="00AD6124">
        <w:rPr>
          <w:rFonts w:ascii="Arial Narrow" w:hAnsi="Arial Narrow"/>
          <w:bCs/>
          <w:sz w:val="28"/>
          <w:szCs w:val="28"/>
          <w:lang w:val="en-US"/>
        </w:rPr>
        <w:t xml:space="preserve"> from the </w:t>
      </w:r>
      <w:r w:rsidRPr="00AD6124">
        <w:rPr>
          <w:rFonts w:ascii="Arial Narrow" w:hAnsi="Arial Narrow"/>
          <w:b/>
          <w:bCs/>
          <w:sz w:val="28"/>
          <w:szCs w:val="28"/>
          <w:lang w:val="en-US"/>
        </w:rPr>
        <w:t>air</w:t>
      </w:r>
      <w:r w:rsidRPr="00AD6124">
        <w:rPr>
          <w:rFonts w:ascii="Arial Narrow" w:hAnsi="Arial Narrow"/>
          <w:bCs/>
          <w:sz w:val="28"/>
          <w:szCs w:val="28"/>
          <w:lang w:val="en-US"/>
        </w:rPr>
        <w:t xml:space="preserve"> to produce </w:t>
      </w:r>
      <w:r w:rsidRPr="00AD6124">
        <w:rPr>
          <w:rFonts w:ascii="Arial Narrow" w:hAnsi="Arial Narrow"/>
          <w:b/>
          <w:bCs/>
          <w:sz w:val="28"/>
          <w:szCs w:val="28"/>
          <w:lang w:val="en-US"/>
        </w:rPr>
        <w:t>brown nitrogen dioxide (NO</w:t>
      </w:r>
      <w:r w:rsidRPr="00AD6124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proofErr w:type="gramStart"/>
      <w:r w:rsidRPr="00AD6124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AD6124">
        <w:rPr>
          <w:rFonts w:ascii="Arial Narrow" w:hAnsi="Arial Narrow"/>
          <w:bCs/>
          <w:sz w:val="28"/>
          <w:szCs w:val="28"/>
          <w:lang w:val="en-US"/>
        </w:rPr>
        <w:t xml:space="preserve"> .</w:t>
      </w:r>
      <w:proofErr w:type="gramEnd"/>
    </w:p>
    <w:p w14:paraId="452D2AE6" w14:textId="62793894" w:rsidR="00AB3F0C" w:rsidRDefault="00AB3F0C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1134"/>
        <w:gridCol w:w="1701"/>
      </w:tblGrid>
      <w:tr w:rsidR="00AD6124" w:rsidRPr="00C748A2" w14:paraId="60D900A2" w14:textId="77777777" w:rsidTr="00B65E9D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6B0F7997" w14:textId="44B7A70E" w:rsidR="00AD6124" w:rsidRPr="0087533C" w:rsidRDefault="00AD6124" w:rsidP="00B65E9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AD6124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nitrogen</w:t>
            </w:r>
            <w:r w:rsidRPr="00AD6124">
              <w:rPr>
                <w:rFonts w:ascii="Arial Narrow" w:hAnsi="Arial Narrow"/>
                <w:b/>
                <w:color w:val="A6A6A6" w:themeColor="background1" w:themeShade="A6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monoxide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BB87743" w14:textId="77777777" w:rsidR="00AD6124" w:rsidRPr="0087533C" w:rsidRDefault="00AD6124" w:rsidP="00B65E9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C42445" w14:textId="77777777" w:rsidR="00AD6124" w:rsidRPr="00AD6124" w:rsidRDefault="00AD6124" w:rsidP="00B65E9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AD6124"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oxygen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B07097" w14:textId="77777777" w:rsidR="00AD6124" w:rsidRPr="0087533C" w:rsidRDefault="00AD6124" w:rsidP="00B65E9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616611A1" wp14:editId="247D0268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244475</wp:posOffset>
                      </wp:positionV>
                      <wp:extent cx="539750" cy="0"/>
                      <wp:effectExtent l="0" t="101600" r="44450" b="127000"/>
                      <wp:wrapNone/>
                      <wp:docPr id="2152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1.1pt;margin-top:19.25pt;width:42.5pt;height:0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DC1EB5" w14:textId="49863019" w:rsidR="00AD6124" w:rsidRPr="00AD6124" w:rsidRDefault="00AD6124" w:rsidP="00B65E9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FF6600"/>
                <w:sz w:val="32"/>
                <w:szCs w:val="32"/>
              </w:rPr>
            </w:pPr>
            <w:r w:rsidRPr="00AD6124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solidFill>
                    <w14:srgbClr w14:val="FF6600">
                      <w14:lumMod w14:val="65000"/>
                    </w14:srgbClr>
                  </w14:solidFill>
                </w14:textFill>
              </w:rPr>
              <w:t>nitrogen</w:t>
            </w:r>
            <w:r w:rsidRPr="00AD6124">
              <w:rPr>
                <w:rFonts w:ascii="Arial Narrow" w:hAnsi="Arial Narrow"/>
                <w:b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solidFill>
                    <w14:srgbClr w14:val="FF6600">
                      <w14:lumMod w14:val="65000"/>
                    </w14:srgbClr>
                  </w14:solidFill>
                </w14:textFill>
              </w:rPr>
              <w:t xml:space="preserve"> </w:t>
            </w:r>
            <w:r w:rsidRPr="00AD6124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di</w:t>
            </w:r>
            <w:r w:rsidRPr="00AD6124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solidFill>
                    <w14:srgbClr w14:val="FF6600">
                      <w14:lumMod w14:val="65000"/>
                    </w14:srgbClr>
                  </w14:solidFill>
                </w14:textFill>
              </w:rPr>
              <w:t>oxide</w:t>
            </w:r>
          </w:p>
        </w:tc>
      </w:tr>
      <w:tr w:rsidR="00AD6124" w:rsidRPr="000B1862" w14:paraId="687B6888" w14:textId="77777777" w:rsidTr="00B65E9D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7FFA2CFA" w14:textId="04AEA995" w:rsidR="00AD6124" w:rsidRPr="000B1862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2 </w:t>
            </w:r>
            <w:r w:rsidRPr="00AD6124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B9C62C4" w14:textId="77777777" w:rsidR="00AD6124" w:rsidRPr="000B1862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85BB10" w14:textId="69876FB1" w:rsidR="00AD6124" w:rsidRPr="00AD6124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66480E" w14:textId="77777777" w:rsidR="00AD6124" w:rsidRPr="000B1862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  <w:r w:rsidRPr="000B1862">
              <w:rPr>
                <w:rFonts w:ascii="Arial Narrow" w:hAnsi="Arial Narrow"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B230758" wp14:editId="6AD2067A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204470</wp:posOffset>
                      </wp:positionV>
                      <wp:extent cx="539750" cy="0"/>
                      <wp:effectExtent l="0" t="101600" r="44450" b="127000"/>
                      <wp:wrapNone/>
                      <wp:docPr id="2153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-1.15pt;margin-top:16.1pt;width:42.5pt;height:0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E702A6" w14:textId="79C72FF3" w:rsidR="00AD6124" w:rsidRPr="000B1862" w:rsidRDefault="00AD6124" w:rsidP="00AD6124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2 </w:t>
            </w:r>
            <w:r w:rsidRPr="00AD6124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</w:tr>
      <w:tr w:rsidR="00AD6124" w:rsidRPr="000B1862" w14:paraId="45BBA758" w14:textId="77777777" w:rsidTr="00B65E9D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6DA3FFAE" w14:textId="1C40C905" w:rsidR="00AD6124" w:rsidRPr="00AD6124" w:rsidRDefault="00AD6124" w:rsidP="00AD6124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color w:val="F2F2F2" w:themeColor="background1" w:themeShade="F2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AD6124">
              <w:rPr>
                <w:rFonts w:ascii="Arial Narrow" w:hAnsi="Arial Narrow"/>
                <w:b/>
                <w:bCs/>
                <w:color w:val="F2F2F2" w:themeColor="background1" w:themeShade="F2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colourless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794B79D" w14:textId="77777777" w:rsidR="00AD6124" w:rsidRPr="000B1862" w:rsidRDefault="00AD6124" w:rsidP="00AD6124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F54D030" w14:textId="77777777" w:rsidR="00AD6124" w:rsidRDefault="00AD6124" w:rsidP="00AD6124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3C38638" w14:textId="77777777" w:rsidR="00AD6124" w:rsidRPr="000B1862" w:rsidRDefault="00AD6124" w:rsidP="00AD6124">
            <w:pPr>
              <w:spacing w:after="12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F0108CE" w14:textId="7F309429" w:rsidR="00AD6124" w:rsidRPr="00AD6124" w:rsidRDefault="00AD6124" w:rsidP="00AD6124">
            <w:pPr>
              <w:spacing w:after="120" w:line="240" w:lineRule="auto"/>
              <w:jc w:val="center"/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AD6124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brown</w:t>
            </w:r>
          </w:p>
        </w:tc>
      </w:tr>
    </w:tbl>
    <w:p w14:paraId="70D38801" w14:textId="609A4495" w:rsidR="00AB3F0C" w:rsidRDefault="00AB3F0C" w:rsidP="00E06C6F">
      <w:pPr>
        <w:spacing w:after="0" w:line="240" w:lineRule="auto"/>
        <w:rPr>
          <w:rFonts w:ascii="Arial Narrow" w:hAnsi="Arial Narrow"/>
          <w:b/>
          <w:bCs/>
          <w:sz w:val="32"/>
          <w:szCs w:val="32"/>
        </w:rPr>
      </w:pPr>
    </w:p>
    <w:p w14:paraId="263997A3" w14:textId="2AB50635" w:rsidR="00B65E9D" w:rsidRDefault="00B65E9D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B65E9D">
        <w:rPr>
          <w:rFonts w:ascii="Arial Narrow" w:hAnsi="Arial Narrow"/>
          <w:bCs/>
          <w:sz w:val="28"/>
          <w:szCs w:val="28"/>
          <w:lang w:val="en-US"/>
        </w:rPr>
        <w:t xml:space="preserve">The </w:t>
      </w:r>
      <w:r w:rsidRPr="00B65E9D">
        <w:rPr>
          <w:rFonts w:ascii="Arial Narrow" w:hAnsi="Arial Narrow"/>
          <w:b/>
          <w:bCs/>
          <w:sz w:val="28"/>
          <w:szCs w:val="28"/>
          <w:lang w:val="en-US"/>
        </w:rPr>
        <w:t>brown nitrogen dioxide (NO</w:t>
      </w:r>
      <w:r w:rsidRPr="00B65E9D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B65E9D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B65E9D">
        <w:rPr>
          <w:rFonts w:ascii="Arial Narrow" w:hAnsi="Arial Narrow"/>
          <w:bCs/>
          <w:sz w:val="28"/>
          <w:szCs w:val="28"/>
          <w:lang w:val="en-US"/>
        </w:rPr>
        <w:t xml:space="preserve"> is not seen in this experiment as the </w:t>
      </w:r>
      <w:r w:rsidRPr="00B65E9D">
        <w:rPr>
          <w:rFonts w:ascii="Arial Narrow" w:hAnsi="Arial Narrow"/>
          <w:b/>
          <w:bCs/>
          <w:sz w:val="28"/>
          <w:szCs w:val="28"/>
          <w:lang w:val="en-US"/>
        </w:rPr>
        <w:t>alkaline ammonia</w:t>
      </w:r>
      <w:r w:rsidRPr="00B65E9D">
        <w:rPr>
          <w:rFonts w:ascii="Arial Narrow" w:hAnsi="Arial Narrow"/>
          <w:bCs/>
          <w:sz w:val="28"/>
          <w:szCs w:val="28"/>
          <w:lang w:val="en-US"/>
        </w:rPr>
        <w:t xml:space="preserve"> gas reacts with the </w:t>
      </w:r>
      <w:r w:rsidRPr="00B65E9D">
        <w:rPr>
          <w:rFonts w:ascii="Arial Narrow" w:hAnsi="Arial Narrow"/>
          <w:b/>
          <w:bCs/>
          <w:sz w:val="28"/>
          <w:szCs w:val="28"/>
          <w:lang w:val="en-US"/>
        </w:rPr>
        <w:t>acidic nitrogen dioxide</w:t>
      </w:r>
      <w:r w:rsidRPr="00B65E9D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7DBBE84E" w14:textId="77777777" w:rsidR="00B65E9D" w:rsidRDefault="00B65E9D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>
        <w:rPr>
          <w:rFonts w:ascii="Arial Narrow" w:hAnsi="Arial Narrow"/>
          <w:bCs/>
          <w:sz w:val="28"/>
          <w:szCs w:val="28"/>
          <w:lang w:val="en-US"/>
        </w:rPr>
        <w:br w:type="page"/>
      </w:r>
    </w:p>
    <w:p w14:paraId="7AAA52B0" w14:textId="384E6C2B" w:rsidR="00CB289C" w:rsidRPr="00CB289C" w:rsidRDefault="00CB289C" w:rsidP="00CB289C">
      <w:pPr>
        <w:spacing w:after="0" w:line="240" w:lineRule="auto"/>
        <w:jc w:val="center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289C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THE INDUSTRIAL MANUFACTURE OF NITRIC ACID</w:t>
      </w:r>
      <w:r w:rsidRPr="00CB289C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(THE OSTWALD PROCESS)</w:t>
      </w:r>
    </w:p>
    <w:p w14:paraId="00E20BBF" w14:textId="4C11A6EE" w:rsidR="00CB289C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6F77958B" w14:textId="512E8047" w:rsidR="00CB289C" w:rsidRPr="00CB289C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The production of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nitric acid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by oxidising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ammonia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was invented by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Wilhelm Ostwald</w:t>
      </w:r>
      <w:r>
        <w:rPr>
          <w:rFonts w:ascii="Arial Narrow" w:hAnsi="Arial Narrow"/>
          <w:bCs/>
          <w:sz w:val="28"/>
          <w:szCs w:val="28"/>
          <w:lang w:val="en-US"/>
        </w:rPr>
        <w:t xml:space="preserve"> </w:t>
      </w:r>
      <w:r w:rsidRPr="00CB289C">
        <w:rPr>
          <w:rFonts w:ascii="Arial Narrow" w:hAnsi="Arial Narrow"/>
          <w:bCs/>
          <w:sz w:val="28"/>
          <w:szCs w:val="28"/>
          <w:lang w:val="en-US"/>
        </w:rPr>
        <w:t>(1853–1932) a German chemist in 1900.</w:t>
      </w:r>
    </w:p>
    <w:p w14:paraId="48554EFC" w14:textId="77777777" w:rsidR="00CB289C" w:rsidRPr="00CB289C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DA8A897" w14:textId="3AD30272" w:rsidR="00CB289C" w:rsidRPr="00CB289C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Ammonia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is reacted with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oxygen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from the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air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in the presence of a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platinum / rhodium catalyst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. </w:t>
      </w:r>
    </w:p>
    <w:p w14:paraId="0BC3F8DC" w14:textId="799A903B" w:rsidR="00CB289C" w:rsidRDefault="00CB289C" w:rsidP="00CB289C">
      <w:pPr>
        <w:spacing w:after="0" w:line="240" w:lineRule="auto"/>
        <w:rPr>
          <w:rFonts w:ascii="Arial Narrow" w:hAnsi="Arial Narrow"/>
          <w:b/>
          <w:bCs/>
          <w:sz w:val="28"/>
          <w:szCs w:val="28"/>
          <w:lang w:val="en-US"/>
        </w:rPr>
      </w:pPr>
    </w:p>
    <w:p w14:paraId="4B4B34DD" w14:textId="088C8282" w:rsidR="00CB289C" w:rsidRPr="00CB289C" w:rsidRDefault="00CB289C" w:rsidP="00CB289C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41CED81C" w14:textId="21B51428" w:rsidR="00CB289C" w:rsidRPr="00CB289C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The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catalyst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is in the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form of fine gauze to give it a large surface area</w:t>
      </w:r>
      <w:r w:rsidRPr="00CB289C">
        <w:rPr>
          <w:rFonts w:ascii="Arial Narrow" w:hAnsi="Arial Narrow"/>
          <w:bCs/>
          <w:sz w:val="28"/>
          <w:szCs w:val="28"/>
          <w:lang w:val="en-US"/>
        </w:rPr>
        <w:t>.  Several layers of catalyst are used in the reaction chamber.</w:t>
      </w:r>
    </w:p>
    <w:p w14:paraId="122367BB" w14:textId="1334E666" w:rsidR="00CB289C" w:rsidRPr="00391941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23330E9" w14:textId="77777777" w:rsidR="00CB289C" w:rsidRPr="00CB289C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The catalyst is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 xml:space="preserve">heated to between 600–800 </w:t>
      </w:r>
      <w:proofErr w:type="spellStart"/>
      <w:r w:rsidRPr="00CB289C">
        <w:rPr>
          <w:rFonts w:ascii="Arial Narrow" w:hAnsi="Arial Narrow"/>
          <w:b/>
          <w:bCs/>
          <w:sz w:val="28"/>
          <w:szCs w:val="28"/>
          <w:vertAlign w:val="superscript"/>
          <w:lang w:val="en-US"/>
        </w:rPr>
        <w:t>o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C</w:t>
      </w:r>
      <w:r w:rsidRPr="00CB289C">
        <w:rPr>
          <w:rFonts w:ascii="Arial Narrow" w:hAnsi="Arial Narrow"/>
          <w:bCs/>
          <w:sz w:val="28"/>
          <w:szCs w:val="28"/>
          <w:lang w:val="en-US"/>
        </w:rPr>
        <w:t>.</w:t>
      </w:r>
      <w:proofErr w:type="spellEnd"/>
    </w:p>
    <w:p w14:paraId="5706609B" w14:textId="77777777" w:rsidR="00724823" w:rsidRDefault="00724823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DD37CCC" w14:textId="77777777" w:rsidR="00CB289C" w:rsidRPr="00CB289C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The reaction is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exothermic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.  Once the catalyst is heated it remains at a high temperature, and no further heating is required. 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The high temperature ensures a high reaction rate</w:t>
      </w:r>
      <w:r w:rsidRPr="00CB289C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63D3F184" w14:textId="77777777" w:rsidR="00CB289C" w:rsidRDefault="00CB289C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F12D812" w14:textId="77777777" w:rsidR="00CB289C" w:rsidRPr="00CB289C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The products of the oxidation reaction are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 xml:space="preserve">monoxide (NO) </w:t>
      </w:r>
      <w:r w:rsidRPr="00CB289C">
        <w:rPr>
          <w:rFonts w:ascii="Arial Narrow" w:hAnsi="Arial Narrow"/>
          <w:bCs/>
          <w:sz w:val="28"/>
          <w:szCs w:val="28"/>
          <w:lang w:val="en-US"/>
        </w:rPr>
        <w:t>and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 xml:space="preserve"> water</w:t>
      </w:r>
      <w:r w:rsidRPr="00CB289C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7AAB76E4" w14:textId="28A0BC9A" w:rsidR="00CB289C" w:rsidRDefault="00CB289C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5C28398" w14:textId="77777777" w:rsidR="00CB289C" w:rsidRDefault="00CB289C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1134"/>
        <w:gridCol w:w="1701"/>
        <w:gridCol w:w="454"/>
        <w:gridCol w:w="1478"/>
      </w:tblGrid>
      <w:tr w:rsidR="00CB289C" w:rsidRPr="00C748A2" w14:paraId="77367F1F" w14:textId="77777777" w:rsidTr="00E3409A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0D68E6B6" w14:textId="77777777" w:rsidR="00CB289C" w:rsidRPr="0087533C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0B1862"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ammoni</w:t>
            </w:r>
            <w:r>
              <w:rPr>
                <w:rFonts w:ascii="Arial Narrow" w:hAnsi="Arial Narrow"/>
                <w:b/>
                <w:bCs/>
                <w:color w:val="8000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C677C5B" w14:textId="77777777" w:rsidR="00CB289C" w:rsidRPr="0087533C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91A7749" w14:textId="77777777" w:rsidR="00CB289C" w:rsidRPr="00AD6124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AD6124"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oxygen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5F2F9F" w14:textId="77777777" w:rsidR="00CB289C" w:rsidRPr="0087533C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3FB2F2B2" wp14:editId="19A31C5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244475</wp:posOffset>
                      </wp:positionV>
                      <wp:extent cx="539750" cy="0"/>
                      <wp:effectExtent l="0" t="101600" r="44450" b="127000"/>
                      <wp:wrapNone/>
                      <wp:docPr id="2159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1.1pt;margin-top:19.25pt;width:42.5pt;height:0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B2A33A" w14:textId="77777777" w:rsidR="00CB289C" w:rsidRPr="00AD6124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AD6124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nitrogen</w:t>
            </w:r>
            <w:r w:rsidRPr="00AD6124">
              <w:rPr>
                <w:rFonts w:ascii="Arial Narrow" w:hAnsi="Arial Narrow"/>
                <w:b/>
                <w:color w:val="A6A6A6" w:themeColor="background1" w:themeShade="A6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monoxide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52CD851" w14:textId="77777777" w:rsidR="00CB289C" w:rsidRPr="0087533C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478" w:type="dxa"/>
            <w:shd w:val="clear" w:color="auto" w:fill="auto"/>
            <w:vAlign w:val="center"/>
          </w:tcPr>
          <w:p w14:paraId="247352A6" w14:textId="77777777" w:rsidR="00CB289C" w:rsidRPr="00C748A2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C748A2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water</w:t>
            </w:r>
          </w:p>
        </w:tc>
      </w:tr>
      <w:tr w:rsidR="00CB289C" w:rsidRPr="000B1862" w14:paraId="66E5D688" w14:textId="77777777" w:rsidTr="00E3409A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00B7B9C8" w14:textId="77777777" w:rsidR="00CB289C" w:rsidRPr="000B1862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4 </w:t>
            </w:r>
            <w:r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3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35EE854" w14:textId="77777777" w:rsidR="00CB289C" w:rsidRPr="000B1862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039A9D" w14:textId="77777777" w:rsidR="00CB289C" w:rsidRPr="00AD6124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5 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4F2B94" w14:textId="77777777" w:rsidR="00CB289C" w:rsidRPr="000B1862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  <w:r w:rsidRPr="000B1862">
              <w:rPr>
                <w:rFonts w:ascii="Arial Narrow" w:hAnsi="Arial Narrow"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064A425D" wp14:editId="2182FE4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105410</wp:posOffset>
                      </wp:positionV>
                      <wp:extent cx="539750" cy="0"/>
                      <wp:effectExtent l="0" t="101600" r="44450" b="127000"/>
                      <wp:wrapNone/>
                      <wp:docPr id="2160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.25pt;margin-top:8.3pt;width:42.5pt;height:0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4780E2" w14:textId="77777777" w:rsidR="00CB289C" w:rsidRPr="000B1862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4 </w:t>
            </w:r>
            <w:r w:rsidRPr="00AD6124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E280B19" w14:textId="77777777" w:rsidR="00CB289C" w:rsidRPr="000B1862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478" w:type="dxa"/>
            <w:shd w:val="clear" w:color="auto" w:fill="auto"/>
            <w:vAlign w:val="center"/>
          </w:tcPr>
          <w:p w14:paraId="513E87A0" w14:textId="77777777" w:rsidR="00CB289C" w:rsidRPr="000B1862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6 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</w:tr>
    </w:tbl>
    <w:p w14:paraId="74F701D6" w14:textId="77777777" w:rsidR="00CB289C" w:rsidRDefault="00CB289C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656A9AD3" w14:textId="77777777" w:rsidR="00CB289C" w:rsidRDefault="00CB289C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7805279" w14:textId="77777777" w:rsidR="00CB289C" w:rsidRPr="00CB289C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After the oxidation stage,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air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is introduced and the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nitrogen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 xml:space="preserve">monoxide (NO) 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reacts with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oxygen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to produce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 xml:space="preserve"> nitrogen dioxide gas (NO</w:t>
      </w:r>
      <w:r w:rsidRPr="00CB289C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CB289C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430E7158" w14:textId="77777777" w:rsidR="00CB289C" w:rsidRDefault="00CB289C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3103602B" w14:textId="77777777" w:rsidR="00CB289C" w:rsidRDefault="00CB289C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1134"/>
        <w:gridCol w:w="1701"/>
      </w:tblGrid>
      <w:tr w:rsidR="00CB289C" w:rsidRPr="00AD6124" w14:paraId="55065A2C" w14:textId="77777777" w:rsidTr="00E3409A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7CC0B68B" w14:textId="77777777" w:rsidR="00CB289C" w:rsidRPr="0087533C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AD6124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nitrogen</w:t>
            </w:r>
            <w:r w:rsidRPr="00AD6124">
              <w:rPr>
                <w:rFonts w:ascii="Arial Narrow" w:hAnsi="Arial Narrow"/>
                <w:b/>
                <w:color w:val="A6A6A6" w:themeColor="background1" w:themeShade="A6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monoxide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27E152" w14:textId="77777777" w:rsidR="00CB289C" w:rsidRPr="0087533C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FBACC6" w14:textId="77777777" w:rsidR="00CB289C" w:rsidRPr="00AD6124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 w:rsidRPr="00AD6124"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oxygen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202BA7" w14:textId="77777777" w:rsidR="00CB289C" w:rsidRPr="0087533C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10AAACC1" wp14:editId="396217B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244475</wp:posOffset>
                      </wp:positionV>
                      <wp:extent cx="539750" cy="0"/>
                      <wp:effectExtent l="0" t="101600" r="44450" b="127000"/>
                      <wp:wrapNone/>
                      <wp:docPr id="2161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1.1pt;margin-top:19.25pt;width:42.5pt;height:0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378C19" w14:textId="77777777" w:rsidR="00CB289C" w:rsidRPr="00AD6124" w:rsidRDefault="00CB289C" w:rsidP="00E3409A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FF6600"/>
                <w:sz w:val="32"/>
                <w:szCs w:val="32"/>
              </w:rPr>
            </w:pPr>
            <w:r w:rsidRPr="00AD6124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solidFill>
                    <w14:srgbClr w14:val="FF6600">
                      <w14:lumMod w14:val="65000"/>
                    </w14:srgbClr>
                  </w14:solidFill>
                </w14:textFill>
              </w:rPr>
              <w:t>nitrogen</w:t>
            </w:r>
            <w:r w:rsidRPr="00AD6124">
              <w:rPr>
                <w:rFonts w:ascii="Arial Narrow" w:hAnsi="Arial Narrow"/>
                <w:b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solidFill>
                    <w14:srgbClr w14:val="FF6600">
                      <w14:lumMod w14:val="65000"/>
                    </w14:srgbClr>
                  </w14:solidFill>
                </w14:textFill>
              </w:rPr>
              <w:t xml:space="preserve"> </w:t>
            </w:r>
            <w:r w:rsidRPr="00AD6124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di</w:t>
            </w:r>
            <w:r w:rsidRPr="00AD6124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solidFill>
                    <w14:srgbClr w14:val="FF6600">
                      <w14:lumMod w14:val="65000"/>
                    </w14:srgbClr>
                  </w14:solidFill>
                </w14:textFill>
              </w:rPr>
              <w:t>oxide</w:t>
            </w:r>
          </w:p>
        </w:tc>
      </w:tr>
      <w:tr w:rsidR="00CB289C" w:rsidRPr="000B1862" w14:paraId="5166A60B" w14:textId="77777777" w:rsidTr="00E3409A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6FBE2193" w14:textId="77777777" w:rsidR="00CB289C" w:rsidRPr="000B1862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2 </w:t>
            </w:r>
            <w:r w:rsidRPr="00AD6124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C1AEB34" w14:textId="77777777" w:rsidR="00CB289C" w:rsidRPr="000B1862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BE0BD2" w14:textId="77777777" w:rsidR="00CB289C" w:rsidRPr="00AD6124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D860B7" w14:textId="77777777" w:rsidR="00CB289C" w:rsidRPr="000B1862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  <w:r w:rsidRPr="000B1862">
              <w:rPr>
                <w:rFonts w:ascii="Arial Narrow" w:hAnsi="Arial Narrow"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10F06C02" wp14:editId="03341E6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204470</wp:posOffset>
                      </wp:positionV>
                      <wp:extent cx="539750" cy="0"/>
                      <wp:effectExtent l="0" t="101600" r="44450" b="127000"/>
                      <wp:wrapNone/>
                      <wp:docPr id="2162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-1.15pt;margin-top:16.1pt;width:42.5pt;height:0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0315C3" w14:textId="77777777" w:rsidR="00CB289C" w:rsidRPr="000B1862" w:rsidRDefault="00CB289C" w:rsidP="00CB289C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2 </w:t>
            </w:r>
            <w:r w:rsidRPr="00AD6124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</w:tr>
    </w:tbl>
    <w:p w14:paraId="1C1F0786" w14:textId="77777777" w:rsidR="00CB289C" w:rsidRDefault="00CB289C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698D1BA6" w14:textId="77777777" w:rsidR="00CB289C" w:rsidRDefault="00CB289C" w:rsidP="00637404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30C21096" w14:textId="14E2B3FE" w:rsidR="00CB289C" w:rsidRDefault="00CB289C" w:rsidP="00CB289C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In the final stage,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nitrogen dioxide gas (NO</w:t>
      </w:r>
      <w:r w:rsidRPr="00CB289C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2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is reacted with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water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 and more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 xml:space="preserve"> oxygen </w:t>
      </w:r>
      <w:r w:rsidRPr="00CB289C">
        <w:rPr>
          <w:rFonts w:ascii="Arial Narrow" w:hAnsi="Arial Narrow"/>
          <w:bCs/>
          <w:sz w:val="28"/>
          <w:szCs w:val="28"/>
          <w:lang w:val="en-US"/>
        </w:rPr>
        <w:t xml:space="preserve">to produce </w:t>
      </w:r>
      <w:r w:rsidRPr="00CB289C">
        <w:rPr>
          <w:rFonts w:ascii="Arial Narrow" w:hAnsi="Arial Narrow"/>
          <w:b/>
          <w:bCs/>
          <w:sz w:val="28"/>
          <w:szCs w:val="28"/>
          <w:lang w:val="en-US"/>
        </w:rPr>
        <w:t>nitric acid</w:t>
      </w:r>
      <w:r w:rsidRPr="00CB289C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4432CBD9" w14:textId="30D78E17" w:rsidR="00DC2423" w:rsidRDefault="00CB289C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>
        <w:rPr>
          <w:rFonts w:ascii="Arial Narrow" w:hAnsi="Arial Narrow"/>
          <w:bCs/>
          <w:sz w:val="28"/>
          <w:szCs w:val="28"/>
          <w:lang w:val="en-US"/>
        </w:rPr>
        <w:br w:type="page"/>
      </w:r>
    </w:p>
    <w:p w14:paraId="393DA667" w14:textId="65FE032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>
        <w:rPr>
          <w:rFonts w:ascii="Arial Narrow" w:hAnsi="Arial Narrow"/>
          <w:bCs/>
          <w:noProof/>
          <w:sz w:val="28"/>
          <w:szCs w:val="2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3977600" behindDoc="0" locked="0" layoutInCell="1" allowOverlap="1" wp14:anchorId="5CCBD6A4" wp14:editId="12F64BDD">
                <wp:simplePos x="0" y="0"/>
                <wp:positionH relativeFrom="column">
                  <wp:posOffset>483235</wp:posOffset>
                </wp:positionH>
                <wp:positionV relativeFrom="paragraph">
                  <wp:posOffset>-46990</wp:posOffset>
                </wp:positionV>
                <wp:extent cx="6145775" cy="6663689"/>
                <wp:effectExtent l="0" t="0" r="7620" b="4445"/>
                <wp:wrapSquare wrapText="bothSides"/>
                <wp:docPr id="2228" name="Group 2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775" cy="6663689"/>
                          <a:chOff x="0" y="0"/>
                          <a:chExt cx="6145775" cy="6663689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wps:wsp>
                        <wps:cNvPr id="22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1730"/>
                            <a:ext cx="1224525" cy="1201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47696EB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808080" w:themeColor="background1" w:themeShade="8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platinum</w:t>
                              </w:r>
                              <w:proofErr w:type="gramEnd"/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808080" w:themeColor="background1" w:themeShade="8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/ rhodium catalyst</w:t>
                              </w:r>
                            </w:p>
                            <w:p w14:paraId="248869BF" w14:textId="77777777" w:rsidR="002C5ED9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600–800 </w:t>
                              </w:r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10"/>
                                  <w:sz w:val="32"/>
                                  <w:szCs w:val="32"/>
                                  <w:vertAlign w:val="super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o</w:t>
                              </w:r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30" name="Picture 2230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835660"/>
                            <a:ext cx="3239135" cy="49193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2231" name="Text Box 2231"/>
                        <wps:cNvSpPr txBox="1">
                          <a:spLocks noChangeArrowheads="1"/>
                        </wps:cNvSpPr>
                        <wps:spPr bwMode="auto">
                          <a:xfrm>
                            <a:off x="716280" y="13970"/>
                            <a:ext cx="1153159" cy="58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C8B0AF0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A304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ammonia</w:t>
                              </w:r>
                              <w:proofErr w:type="gramEnd"/>
                            </w:p>
                            <w:p w14:paraId="5D2F9245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23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638675" y="3463290"/>
                            <a:ext cx="788669" cy="58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DED84C7" w14:textId="77777777" w:rsidR="002C5ED9" w:rsidRPr="003B5E90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3B5E90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oxygen</w:t>
                              </w:r>
                              <w:proofErr w:type="gramEnd"/>
                            </w:p>
                            <w:p w14:paraId="3C0B974B" w14:textId="77777777" w:rsidR="002C5ED9" w:rsidRPr="003B5E90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B5E90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 w:rsidRPr="003B5E90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3B5E90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3B5E90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23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334895" y="6077585"/>
                            <a:ext cx="891539" cy="58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F179278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oxygen</w:t>
                              </w:r>
                              <w:proofErr w:type="gramEnd"/>
                            </w:p>
                            <w:p w14:paraId="265AF457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22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39010" y="0"/>
                            <a:ext cx="885189" cy="58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7B15586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oxygen</w:t>
                              </w:r>
                              <w:proofErr w:type="gramEnd"/>
                            </w:p>
                            <w:p w14:paraId="092AB958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28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74390" y="438108"/>
                            <a:ext cx="715644" cy="58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F773DAB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water</w:t>
                              </w:r>
                              <w:proofErr w:type="gramEnd"/>
                            </w:p>
                            <w:p w14:paraId="6C85752D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7A304B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28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93895" y="4485848"/>
                            <a:ext cx="1153159" cy="58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58C62E6" w14:textId="77777777" w:rsidR="002C5ED9" w:rsidRPr="00B436E4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nitric</w:t>
                              </w:r>
                              <w:proofErr w:type="gramEnd"/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acid</w:t>
                              </w:r>
                            </w:p>
                            <w:p w14:paraId="55BB0E62" w14:textId="77777777" w:rsidR="002C5ED9" w:rsidRPr="00B436E4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>
                          <a:spAutoFit/>
                        </wps:bodyPr>
                      </wps:wsp>
                      <wps:wsp>
                        <wps:cNvPr id="1282" name="Right Arrow 17"/>
                        <wps:cNvSpPr/>
                        <wps:spPr>
                          <a:xfrm rot="10800000">
                            <a:off x="4291330" y="3633470"/>
                            <a:ext cx="309245" cy="22733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3" name="Right Arrow 18"/>
                        <wps:cNvSpPr/>
                        <wps:spPr>
                          <a:xfrm rot="16200000" flipV="1">
                            <a:off x="2603182" y="5813743"/>
                            <a:ext cx="309245" cy="22733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4" name="Right Arrow 19"/>
                        <wps:cNvSpPr/>
                        <wps:spPr>
                          <a:xfrm>
                            <a:off x="4234180" y="4698365"/>
                            <a:ext cx="309245" cy="227330"/>
                          </a:xfrm>
                          <a:prstGeom prst="rightArrow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3366FF"/>
                              </a:gs>
                              <a:gs pos="100000">
                                <a:srgbClr val="FF0000"/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5" name="Right Arrow 43"/>
                        <wps:cNvSpPr/>
                        <wps:spPr>
                          <a:xfrm rot="5400000">
                            <a:off x="3542347" y="1116648"/>
                            <a:ext cx="309245" cy="227330"/>
                          </a:xfrm>
                          <a:prstGeom prst="rightArrow">
                            <a:avLst/>
                          </a:prstGeom>
                          <a:solidFill>
                            <a:srgbClr val="3366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8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484880" y="5227458"/>
                            <a:ext cx="926710" cy="935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92F1B1D" w14:textId="77777777" w:rsidR="002C5ED9" w:rsidRPr="00B436E4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nitrogen</w:t>
                              </w:r>
                              <w:proofErr w:type="gramEnd"/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br/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dioxide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position w:val="-9"/>
                                  <w:sz w:val="32"/>
                                  <w:szCs w:val="32"/>
                                  <w:vertAlign w:val="subscript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  <w:r w:rsidRPr="00B436E4">
                                <w:rPr>
                                  <w:rFonts w:ascii="Arial" w:eastAsia="ＭＳ Ｐゴシック" w:hAnsi="Arial" w:cs="ＭＳ Ｐゴシック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128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130675" y="1881326"/>
                            <a:ext cx="2015100" cy="7666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12D007B" w14:textId="48E2887B" w:rsidR="002C5ED9" w:rsidRPr="00DC2423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color w:val="000000" w:themeColor="text1"/>
                                </w:rPr>
                              </w:pPr>
                              <w:r w:rsidRPr="00DC2423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50800" w14:dist="762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50800" w14:dist="762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BSORP</w:t>
                              </w:r>
                              <w:r w:rsidRPr="00DC2423">
                                <w:rPr>
                                  <w:rFonts w:ascii="Arial" w:eastAsia="ＭＳ Ｐゴシック" w:hAnsi="Arial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n-US"/>
                                  <w14:shadow w14:blurRad="50800" w14:dist="762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TION TOWER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128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83216" y="4052184"/>
                            <a:ext cx="1119115" cy="8765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8A99D3E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nitrogen</w:t>
                              </w:r>
                              <w:proofErr w:type="gramEnd"/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br/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monoxide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(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3366FF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)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1289" name="Right Arrow 16"/>
                        <wps:cNvSpPr/>
                        <wps:spPr>
                          <a:xfrm rot="5400000">
                            <a:off x="1119187" y="643573"/>
                            <a:ext cx="309245" cy="227330"/>
                          </a:xfrm>
                          <a:prstGeom prst="rightArrow">
                            <a:avLst/>
                          </a:prstGeom>
                          <a:solidFill>
                            <a:srgbClr val="8208FF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9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71185" y="5400796"/>
                            <a:ext cx="1383275" cy="6168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138206BF" w14:textId="77777777" w:rsidR="002C5ED9" w:rsidRPr="007A304B" w:rsidRDefault="002C5ED9" w:rsidP="00DC242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Narrow" w:hAnsi="Arial Narrow"/>
                                </w:rPr>
                              </w:pP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OXIDATION</w:t>
                              </w:r>
                              <w:r w:rsidRPr="007A304B">
                                <w:rPr>
                                  <w:rFonts w:ascii="Arial Narrow" w:eastAsia="ＭＳ Ｐゴシック" w:hAnsi="Arial Narrow" w:cs="ＭＳ Ｐゴシック"/>
                                  <w:b/>
                                  <w:bCs/>
                                  <w:shadow/>
                                  <w:color w:val="FF00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CHAMBER</w:t>
                              </w:r>
                            </w:p>
                          </w:txbxContent>
                        </wps:txbx>
                        <wps:bodyPr wrap="square" lIns="36000" tIns="36000" rIns="36000" bIns="36000">
                          <a:spAutoFit/>
                        </wps:bodyPr>
                      </wps:wsp>
                      <wps:wsp>
                        <wps:cNvPr id="1291" name="Right Arrow 15"/>
                        <wps:cNvSpPr/>
                        <wps:spPr>
                          <a:xfrm rot="5400000">
                            <a:off x="2504122" y="645478"/>
                            <a:ext cx="309245" cy="22733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40000" dist="99187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94" name="Straight Arrow Connector 1294"/>
                        <wps:cNvCnPr/>
                        <wps:spPr>
                          <a:xfrm rot="10800000" flipH="1" flipV="1">
                            <a:off x="1091565" y="3141980"/>
                            <a:ext cx="398893" cy="374500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5" name="Straight Arrow Connector 1295"/>
                        <wps:cNvCnPr/>
                        <wps:spPr>
                          <a:xfrm rot="10800000" flipH="1">
                            <a:off x="1075690" y="2514600"/>
                            <a:ext cx="449580" cy="290195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6" name="Straight Arrow Connector 51"/>
                        <wps:cNvCnPr/>
                        <wps:spPr>
                          <a:xfrm flipV="1">
                            <a:off x="1355090" y="4766945"/>
                            <a:ext cx="600922" cy="110278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7" name="Straight Arrow Connector 51"/>
                        <wps:cNvCnPr/>
                        <wps:spPr>
                          <a:xfrm flipV="1">
                            <a:off x="2125345" y="5029200"/>
                            <a:ext cx="534035" cy="447888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8" name="Straight Arrow Connector 51"/>
                        <wps:cNvCnPr/>
                        <wps:spPr>
                          <a:xfrm flipH="1" flipV="1">
                            <a:off x="3421380" y="4834890"/>
                            <a:ext cx="126365" cy="473711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9" name="Straight Arrow Connector 51"/>
                        <wps:cNvCnPr/>
                        <wps:spPr>
                          <a:xfrm flipH="1">
                            <a:off x="4030980" y="2387600"/>
                            <a:ext cx="474132" cy="397722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tailEnd type="arrow" w="sm" len="sm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228" o:spid="_x0000_s1242" style="position:absolute;margin-left:38.05pt;margin-top:-3.65pt;width:483.95pt;height:530.75pt;z-index:253977600;mso-position-horizontal-relative:text;mso-position-vertical-relative:text;mso-width-relative:margin;mso-height-relative:margin" coordsize="6146165,674052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">
                <v:shape id="_x0000_s1243" type="#_x0000_t202" style="position:absolute;top:2411730;width:1224915;height:13544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4j5WxgAA&#10;AN0AAAAPAAAAZHJzL2Rvd25yZXYueG1sRI9Ba8JAFITvBf/D8oTe6sYcpEZXEUUoCIWoBLw9si/Z&#10;aPZtyG417a/vFgoeh5n5hlmuB9uKO/W+caxgOklAEJdON1wrOJ/2b+8gfEDW2DomBd/kYb0avSwx&#10;0+7BOd2PoRYRwj5DBSaELpPSl4Ys+onriKNXud5iiLKvpe7xEeG2lWmSzKTFhuOCwY62hsrb8csq&#10;yKfmSs38p/hMDvml2BVV0ZpKqdfxsFmACDSEZ/i//aEVpGk6h7838QnI1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4j5WxgAAAN0AAAAPAAAAAAAAAAAAAAAAAJcCAABkcnMv&#10;ZG93bnJldi54bWxQSwUGAAAAAAQABAD1AAAAigMAAAAA&#10;" fillcolor="white [3212]" strokecolor="black [3213]" strokeweight="2pt">
                  <v:textbox style="mso-fit-shape-to-text:t" inset="1mm,1mm,1mm,1mm">
                    <w:txbxContent>
                      <w:p w14:paraId="147696EB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808080" w:themeColor="background1" w:themeShade="8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platinum</w:t>
                        </w:r>
                        <w:proofErr w:type="gramEnd"/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808080" w:themeColor="background1" w:themeShade="8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/ rhodium catalyst</w:t>
                        </w:r>
                      </w:p>
                      <w:p w14:paraId="248869BF" w14:textId="77777777" w:rsidR="002C5ED9" w:rsidRDefault="002C5ED9" w:rsidP="00DC242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600–800 </w:t>
                        </w:r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10"/>
                            <w:sz w:val="32"/>
                            <w:szCs w:val="32"/>
                            <w:vertAlign w:val="super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o</w:t>
                        </w:r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C</w:t>
                        </w:r>
                      </w:p>
                    </w:txbxContent>
                  </v:textbox>
                </v:shape>
                <v:shape id="Picture 2230" o:spid="_x0000_s1244" type="#_x0000_t75" style="position:absolute;left:1133475;top:835660;width:3239135;height:49193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z7&#10;ewfEAAAA3QAAAA8AAABkcnMvZG93bnJldi54bWxET89rwjAUvgv7H8Ib7KaprYxRjSKDwRhUV7fD&#10;jo/mmVabl9LEtvvvzWGw48f3e7ObbCsG6n3jWMFykYAgrpxu2Cj4/nqbv4DwAVlj65gU/JKH3fZh&#10;tsFcu5FLGk7BiBjCPkcFdQhdLqWvarLoF64jjtzZ9RZDhL2RuscxhttWpknyLC02HBtq7Oi1pup6&#10;ulkFh/LsV8esu/0Unxd9LYIxH8u9Uk+P034NItAU/sV/7netIE2zuD++iU9Ab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z7ewfEAAAA3QAAAA8AAAAAAAAAAAAAAAAAnAIA&#10;AGRycy9kb3ducmV2LnhtbFBLBQYAAAAABAAEAPcAAACNAwAAAAA=&#10;">
                  <v:imagedata r:id="rId112" o:title=""/>
                  <v:path arrowok="t"/>
                </v:shape>
                <v:shape id="Text Box 2231" o:spid="_x0000_s1245" type="#_x0000_t202" style="position:absolute;left:716280;top:13970;width:1152525;height:662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ocUYxAAA&#10;AN0AAAAPAAAAZHJzL2Rvd25yZXYueG1sRI9Ba8JAFITvgv9heUIvopuNIBpdRYpC8Vbbi7dH9pkE&#10;s29Ddpuk/vquIPQ4zMw3zHY/2Fp01PrKsQY1T0AQ585UXGj4/jrNViB8QDZYOyYNv+RhvxuPtpgZ&#10;1/MndZdQiAhhn6GGMoQmk9LnJVn0c9cQR+/mWoshyraQpsU+wm0t0yRZSosVx4USG3ovKb9ffqyG&#10;5XBspuc1pf0jrzu+PpQKpLR+mwyHDYhAQ/gPv9ofRkOaLhQ838QnIH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KHFGMQAAADdAAAADwAAAAAAAAAAAAAAAACXAgAAZHJzL2Rv&#10;d25yZXYueG1sUEsFBgAAAAAEAAQA9QAAAIgDAAAAAA==&#10;" filled="f" stroked="f">
                  <v:textbox style="mso-fit-shape-to-text:t" inset="0,0,0,0">
                    <w:txbxContent>
                      <w:p w14:paraId="5C8B0AF0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proofErr w:type="gramStart"/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A304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ammonia</w:t>
                        </w:r>
                        <w:proofErr w:type="gramEnd"/>
                      </w:p>
                      <w:p w14:paraId="5D2F9245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FFFF" w:themeColor="background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FFFF" w:themeColor="background1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_x0000_s1246" type="#_x0000_t202" style="position:absolute;left:4638675;top:3463290;width:788458;height:662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c1tvxQAA&#10;AN0AAAAPAAAAZHJzL2Rvd25yZXYueG1sRI/NasMwEITvhb6D2EIupZatQmidKKaEFkJv+bn0tlgb&#10;29RaGUuxHT99VCjkOMzMN8y6mGwrBup941hDlqQgiEtnGq40nI5fL28gfEA22DomDVfyUGweH9aY&#10;GzfynoZDqESEsM9RQx1Cl0vpy5os+sR1xNE7u95iiLKvpOlxjHDbSpWmS2mx4bhQY0fbmsrfw8Vq&#10;WE6f3fP3O6lxLtuBf+YsC5RpvXiaPlYgAk3hHv5v74wGpV4V/L2JT0B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zW2/FAAAA3QAAAA8AAAAAAAAAAAAAAAAAlwIAAGRycy9k&#10;b3ducmV2LnhtbFBLBQYAAAAABAAEAPUAAACJAwAAAAA=&#10;" filled="f" stroked="f">
                  <v:textbox style="mso-fit-shape-to-text:t" inset="0,0,0,0">
                    <w:txbxContent>
                      <w:p w14:paraId="1DED84C7" w14:textId="77777777" w:rsidR="002C5ED9" w:rsidRPr="003B5E90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3B5E90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oxygen</w:t>
                        </w:r>
                        <w:proofErr w:type="gramEnd"/>
                      </w:p>
                      <w:p w14:paraId="3C0B974B" w14:textId="77777777" w:rsidR="002C5ED9" w:rsidRPr="003B5E90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3B5E90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 w:rsidRPr="003B5E90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3B5E90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3B5E90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_x0000_s1247" type="#_x0000_t202" style="position:absolute;left:2334895;top:6077585;width:891328;height:662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P/70xQAA&#10;AN0AAAAPAAAAZHJzL2Rvd25yZXYueG1sRI9Ba4NAFITvhf6H5RV6KcmqgZAaVwmhhdBbk1x6e7gv&#10;KnHfirtV46/vBgI9DjPzDZMVk2nFQL1rLCuIlxEI4tLqhisF59PnYgPCeWSNrWVScCMHRf78lGGq&#10;7cjfNBx9JQKEXYoKau+7VEpX1mTQLW1HHLyL7Q36IPtK6h7HADetTKJoLQ02HBZq7GhfU3k9/hoF&#10;6+mje/t6p2Scy3bgnzmOPcVKvb5Muy0IT5P/Dz/aB60gSVYruL8JT0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8//vTFAAAA3QAAAA8AAAAAAAAAAAAAAAAAlwIAAGRycy9k&#10;b3ducmV2LnhtbFBLBQYAAAAABAAEAPUAAACJAwAAAAA=&#10;" filled="f" stroked="f">
                  <v:textbox style="mso-fit-shape-to-text:t" inset="0,0,0,0">
                    <w:txbxContent>
                      <w:p w14:paraId="5F179278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proofErr w:type="gramStart"/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oxygen</w:t>
                        </w:r>
                        <w:proofErr w:type="gramEnd"/>
                      </w:p>
                      <w:p w14:paraId="265AF457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_x0000_s1248" type="#_x0000_t202" style="position:absolute;left:2239010;width:884767;height:662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1maAxAAA&#10;AN0AAAAPAAAAZHJzL2Rvd25yZXYueG1sRI9Bi8IwFITvC/6H8AQvy5q2LrJ2jSKiIN5WvXh7NM+2&#10;bPNSmthWf70RBI/DzHzDzJe9qURLjSstK4jHEQjizOqScwWn4/brB4TzyBory6TgRg6Wi8HHHFNt&#10;O/6j9uBzESDsUlRQeF+nUrqsIINubGvi4F1sY9AH2eRSN9gFuKlkEkVTabDksFBgTeuCsv/D1SiY&#10;9pv6cz+jpLtnVcvnexx7ipUaDfvVLwhPvX+HX+2dVpAkk294vglPQC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ZmgMQAAADdAAAADwAAAAAAAAAAAAAAAACXAgAAZHJzL2Rv&#10;d25yZXYueG1sUEsFBgAAAAAEAAQA9QAAAIgDAAAAAA==&#10;" filled="f" stroked="f">
                  <v:textbox style="mso-fit-shape-to-text:t" inset="0,0,0,0">
                    <w:txbxContent>
                      <w:p w14:paraId="17B15586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proofErr w:type="gramStart"/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oxygen</w:t>
                        </w:r>
                        <w:proofErr w:type="gramEnd"/>
                      </w:p>
                      <w:p w14:paraId="092AB958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_x0000_s1249" type="#_x0000_t202" style="position:absolute;left:3374390;top:438150;width:715010;height:662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ONR1xAAA&#10;AN0AAAAPAAAAZHJzL2Rvd25yZXYueG1sRI9Ba8JAEIXvBf/DMoKXopvkIBpdRaSC9FbrxduQHZNg&#10;djZkt0n013cOhd5meG/e+2a7H12jeupC7dlAukhAERfe1lwauH6f5itQISJbbDyTgScF2O8mb1vM&#10;rR/4i/pLLJWEcMjRQBVjm2sdioochoVviUW7+85hlLUrte1wkHDX6CxJltphzdJQYUvHiorH5ccZ&#10;WI4f7fvnmrLhVTQ9315pGik1ZjYdDxtQkcb4b/67PlvBz1bCL9/ICHr3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jUdcQAAADdAAAADwAAAAAAAAAAAAAAAACXAgAAZHJzL2Rv&#10;d25yZXYueG1sUEsFBgAAAAAEAAQA9QAAAIgDAAAAAA==&#10;" filled="f" stroked="f">
                  <v:textbox style="mso-fit-shape-to-text:t" inset="0,0,0,0">
                    <w:txbxContent>
                      <w:p w14:paraId="0F773DAB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water</w:t>
                        </w:r>
                        <w:proofErr w:type="gramEnd"/>
                      </w:p>
                      <w:p w14:paraId="6C85752D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FF" w:themeColor="background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FF" w:themeColor="background1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7A304B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_x0000_s1250" type="#_x0000_t202" style="position:absolute;left:4493895;top:4486275;width:1152525;height:662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dHHuwgAA&#10;AN0AAAAPAAAAZHJzL2Rvd25yZXYueG1sRE89a8MwEN0L+Q/iAl1KLMtDcBwrIYQWSre6Xbod1sU2&#10;sU7GUmw3v74qFLrd431eeVxsLyYafedYg0pSEMS1Mx03Gj4/XjY5CB+QDfaOScM3eTgeVg8lFsbN&#10;/E5TFRoRQ9gXqKENYSik9HVLFn3iBuLIXdxoMUQ4NtKMOMdw28ssTbfSYsexocWBzi3V1+pmNWyX&#10;5+HpbUfZfK/7ib/uSgVSWj+ul9MeRKAl/Iv/3K8mzs9yBb/fxBPk4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p0ce7CAAAA3QAAAA8AAAAAAAAAAAAAAAAAlwIAAGRycy9kb3du&#10;cmV2LnhtbFBLBQYAAAAABAAEAPUAAACGAwAAAAA=&#10;" filled="f" stroked="f">
                  <v:textbox style="mso-fit-shape-to-text:t" inset="0,0,0,0">
                    <w:txbxContent>
                      <w:p w14:paraId="658C62E6" w14:textId="77777777" w:rsidR="002C5ED9" w:rsidRPr="00B436E4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nitric</w:t>
                        </w:r>
                        <w:proofErr w:type="gramEnd"/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acid</w:t>
                        </w:r>
                      </w:p>
                      <w:p w14:paraId="55BB0E62" w14:textId="77777777" w:rsidR="002C5ED9" w:rsidRPr="00B436E4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FFFF" w:themeColor="background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</w:p>
                    </w:txbxContent>
                  </v:textbox>
                </v:shape>
                <v:shape id="Right Arrow 17" o:spid="_x0000_s1251" type="#_x0000_t13" style="position:absolute;left:4291330;top:3633470;width:309245;height:22733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YJnFwwAA&#10;AN0AAAAPAAAAZHJzL2Rvd25yZXYueG1sRE9NS8NAEL0L/odlBG920yBSYrclCGoFEUw96G3ITrOh&#10;2dmwO03jv3cFwds83uest7Mf1EQx9YENLBcFKOI22J47Ax/7x5sVqCTIFofAZOCbEmw3lxdrrGw4&#10;8ztNjXQqh3Cq0IATGSutU+vIY1qEkThzhxA9Soax0zbiOYf7QZdFcac99pwbHI704Kg9Nidv4OXr&#10;+dM9Tae5fn2L9RLltpH9zpjrq7m+ByU0y7/4z72zeX65KuH3m3yC3v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YJnFwwAAAN0AAAAPAAAAAAAAAAAAAAAAAJcCAABkcnMvZG93&#10;bnJldi54bWxQSwUGAAAAAAQABAD1AAAAhwMAAAAA&#10;" adj="13661" fillcolor="red" strokecolor="black [3213]" strokeweight="1.5pt">
                  <v:shadow on="t" opacity="22937f" mv:blur="40000f" origin=",.5" offset="0,7.81pt"/>
                </v:shape>
                <v:shape id="Right Arrow 18" o:spid="_x0000_s1252" type="#_x0000_t13" style="position:absolute;left:2603182;top:5813743;width:309245;height:227330;rotation:90;flip:y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nWYGxAAA&#10;AN0AAAAPAAAAZHJzL2Rvd25yZXYueG1sRI9Pi8IwEMXvwn6HMAveNLWiuF2jLCsVwZN/WPY4NGNb&#10;TCaliVq/vREEbzO8937zZr7srBFXan3tWMFomIAgLpyuuVRwPOSDGQgfkDUax6TgTh6Wi4/eHDPt&#10;bryj6z6UIkLYZ6igCqHJpPRFRRb90DXEUTu51mKIa1tK3eItwq2RaZJMpcWa44UKG/qtqDjvLzZS&#10;1l/mvM3Tf32Yrlw+MX9B+lSp/mf38w0iUBfe5ld6o2P9dDaG5zdxBL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1mBsQAAADdAAAADwAAAAAAAAAAAAAAAACXAgAAZHJzL2Rv&#10;d25yZXYueG1sUEsFBgAAAAAEAAQA9QAAAIgDAAAAAA==&#10;" adj="13661" fillcolor="red" strokecolor="black [3213]" strokeweight="1.5pt">
                  <v:shadow on="t" opacity="22937f" mv:blur="40000f" origin=",.5" offset="0,7.81pt"/>
                </v:shape>
                <v:shape id="Right Arrow 19" o:spid="_x0000_s1253" type="#_x0000_t13" style="position:absolute;left:4234180;top:4698365;width:309245;height:22733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jT7DwwAA&#10;AN0AAAAPAAAAZHJzL2Rvd25yZXYueG1sRE/fa8IwEH4X/B/CDfam6YqT2hlFBEGGDHSbz0dza7I1&#10;l9LEWv/7ZSDs7T6+n7dcD64RPXXBelbwNM1AEFdeW64VfLzvJgWIEJE1Np5JwY0CrFfj0RJL7a98&#10;pP4Ua5FCOJSowMTYllKGypDDMPUtceK+fOcwJtjVUnd4TeGukXmWzaVDy6nBYEtbQ9XP6eIUbBav&#10;81Y+3/pDLjP79vl9sOYclHp8GDYvICIN8V98d+91mp8XM/j7Jp0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jT7DwwAAAN0AAAAPAAAAAAAAAAAAAAAAAJcCAABkcnMvZG93&#10;bnJldi54bWxQSwUGAAAAAAQABAD1AAAAhwMAAAAA&#10;" adj="13661" fillcolor="#36f" strokecolor="black [3213]" strokeweight="1.5pt">
                  <v:fill color2="red" rotate="t" angle="-90" focus="100%" type="gradient"/>
                  <v:shadow on="t" opacity="22937f" mv:blur="40000f" origin=",.5" offset="0,7.81pt"/>
                </v:shape>
                <v:shape id="Right Arrow 43" o:spid="_x0000_s1254" type="#_x0000_t13" style="position:absolute;left:3542347;top:1116648;width:309245;height:22733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2LXwgAA&#10;AN0AAAAPAAAAZHJzL2Rvd25yZXYueG1sRE/fa8IwEH4f+D+EG+xtpuvYlM4oMhAsPq2Kz2dza4PN&#10;JTRZW/97Mxjs7T6+n7faTLYTA/XBOFbwMs9AENdOG24UnI675yWIEJE1do5JwY0CbNazhxUW2o38&#10;RUMVG5FCOBSooI3RF1KGuiWLYe48ceK+XW8xJtg3Uvc4pnDbyTzL3qVFw6mhRU+fLdXX6scqGOO4&#10;IH+m8+U6lFN58eb1cKiUenqcth8gIk3xX/zn3us0P1++we836QS5v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Z7YtfCAAAA3QAAAA8AAAAAAAAAAAAAAAAAlwIAAGRycy9kb3du&#10;cmV2LnhtbFBLBQYAAAAABAAEAPUAAACGAwAAAAA=&#10;" adj="13661" fillcolor="#36f" strokecolor="black [3213]" strokeweight="1.5pt">
                  <v:shadow on="t" opacity="22937f" mv:blur="40000f" origin=",.5" offset="0,7.81pt"/>
                </v:shape>
                <v:shape id="_x0000_s1255" type="#_x0000_t202" style="position:absolute;left:3484880;top:5227955;width:927100;height:1050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cYgPxAAA&#10;AN0AAAAPAAAAZHJzL2Rvd25yZXYueG1sRE9Na8JAEL0X/A/LCN7qJh7Epq6hKAVBEGJLoLchO8mm&#10;zc6G7Fajv75bELzN433OOh9tJ840+NaxgnSegCCunG65UfD58f68AuEDssbOMSm4kod8M3laY6bd&#10;hQs6n0IjYgj7DBWYEPpMSl8ZsujnrieOXO0GiyHCoZF6wEsMt51cJMlSWmw5NhjsaWuo+jn9WgVF&#10;ar6pfbmVx+RQfJW7si47Uys1m45vryACjeEhvrv3Os5frJbw/008QW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XGID8QAAADdAAAADwAAAAAAAAAAAAAAAACXAgAAZHJzL2Rv&#10;d25yZXYueG1sUEsFBgAAAAAEAAQA9QAAAIgDAAAAAA==&#10;" fillcolor="white [3212]" strokecolor="black [3213]" strokeweight="2pt">
                  <v:textbox style="mso-fit-shape-to-text:t" inset="1mm,1mm,1mm,1mm">
                    <w:txbxContent>
                      <w:p w14:paraId="692F1B1D" w14:textId="77777777" w:rsidR="002C5ED9" w:rsidRPr="00B436E4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nitrogen</w:t>
                        </w:r>
                        <w:proofErr w:type="gramEnd"/>
                        <w:r w:rsidRPr="00B436E4">
                          <w:rPr>
                            <w:rFonts w:ascii="Arial" w:eastAsia="ＭＳ Ｐゴシック" w:hAnsi="Arial" w:cs="ＭＳ Ｐゴシック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br/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dioxide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position w:val="-9"/>
                            <w:sz w:val="32"/>
                            <w:szCs w:val="32"/>
                            <w:vertAlign w:val="subscript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  <w:r w:rsidRPr="00B436E4">
                          <w:rPr>
                            <w:rFonts w:ascii="Arial" w:eastAsia="ＭＳ Ｐゴシック" w:hAnsi="Arial" w:cs="ＭＳ Ｐゴシック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256" type="#_x0000_t202" style="position:absolute;left:4130675;top:1881505;width:2015490;height:8432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zyEQxAAA&#10;AN0AAAAPAAAAZHJzL2Rvd25yZXYueG1sRE9Na8JAEL0X/A/LCL3VjTloiK4iRVFohRo9eJxmp0lq&#10;djZktyb+e1coeJvH+5z5sje1uFLrKssKxqMIBHFudcWFgtNx85aAcB5ZY22ZFNzIwXIxeJljqm3H&#10;B7pmvhAhhF2KCkrvm1RKl5dk0I1sQxy4H9sa9AG2hdQtdiHc1DKOook0WHFoKLGh95LyS/ZnFHz0&#10;m6K6rfPPSXeJz8n379d2b1ZKvQ771QyEp94/xf/unQ7z42QKj2/CCX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88hEMQAAADdAAAADwAAAAAAAAAAAAAAAACXAgAAZHJzL2Rv&#10;d25yZXYueG1sUEsFBgAAAAAEAAQA9QAAAIgDAAAAAA==&#10;" filled="f" stroked="f" strokeweight="2pt">
                  <v:textbox style="mso-fit-shape-to-text:t" inset="1mm,1mm,1mm,1mm">
                    <w:txbxContent>
                      <w:p w14:paraId="012D007B" w14:textId="48E2887B" w:rsidR="002C5ED9" w:rsidRPr="00DC2423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color w:val="000000" w:themeColor="text1"/>
                          </w:rPr>
                        </w:pPr>
                        <w:r w:rsidRPr="00DC2423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50800" w14:dist="762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50800" w14:dist="762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BSORP</w:t>
                        </w:r>
                        <w:r w:rsidRPr="00DC2423">
                          <w:rPr>
                            <w:rFonts w:ascii="Arial" w:eastAsia="ＭＳ Ｐゴシック" w:hAnsi="Arial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  <w14:shadow w14:blurRad="50800" w14:dist="762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TION TOWER</w:t>
                        </w:r>
                      </w:p>
                    </w:txbxContent>
                  </v:textbox>
                </v:shape>
                <v:shape id="_x0000_s1257" type="#_x0000_t202" style="position:absolute;left:483235;top:4052570;width:1119505;height:993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ornmxwAA&#10;AN0AAAAPAAAAZHJzL2Rvd25yZXYueG1sRI9Ba8JAEIXvBf/DMkJvdaOHYqOriFIQhEJsCfQ2ZCfZ&#10;aHY2ZLea9td3DoXeZnhv3vtmvR19p240xDawgfksA0VcBdtyY+Dj/fVpCSomZItdYDLwTRG2m8nD&#10;GnMb7lzQ7ZwaJSEcczTgUupzrWPlyGOchZ5YtDoMHpOsQ6PtgHcJ951eZNmz9tiyNDjsae+oup6/&#10;vIFi7i7UvvyUb9mp+CwPZV12rjbmcTruVqASjenf/Hd9tIK/WAqufCMj6M0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6K55scAAADdAAAADwAAAAAAAAAAAAAAAACXAgAAZHJz&#10;L2Rvd25yZXYueG1sUEsFBgAAAAAEAAQA9QAAAIsDAAAAAA==&#10;" fillcolor="white [3212]" strokecolor="black [3213]" strokeweight="2pt">
                  <v:textbox style="mso-fit-shape-to-text:t" inset="1mm,1mm,1mm,1mm">
                    <w:txbxContent>
                      <w:p w14:paraId="38A99D3E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/>
                            <w:sz w:val="32"/>
                            <w:szCs w:val="32"/>
                          </w:rPr>
                        </w:pPr>
                        <w:proofErr w:type="gramStart"/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nitrogen</w:t>
                        </w:r>
                        <w:proofErr w:type="gramEnd"/>
                        <w:r w:rsidRPr="007A304B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br/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monoxide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(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3366FF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)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color w:val="000000" w:themeColor="text1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Right Arrow 16" o:spid="_x0000_s1258" type="#_x0000_t13" style="position:absolute;left:1119187;top:643573;width:309245;height:22733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6KqGxQAA&#10;AN0AAAAPAAAAZHJzL2Rvd25yZXYueG1sRE/basJAEH0X/IdlCn0zm1rQNM0qpSIVtHhpoa+T7DQJ&#10;ZmdDdqvx711B6NscznWyeW8acaLO1ZYVPEUxCOLC6ppLBd9fy1ECwnlkjY1lUnAhB/PZcJBhqu2Z&#10;93Q6+FKEEHYpKqi8b1MpXVGRQRfZljhwv7Yz6APsSqk7PIdw08hxHE+kwZpDQ4UtvVdUHA9/RkHy&#10;wbhdPf9MN4vELnZun3+ul7lSjw/92ysIT73/F9/dKx3mj5MXuH0TTp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oqobFAAAA3QAAAA8AAAAAAAAAAAAAAAAAlwIAAGRycy9k&#10;b3ducmV2LnhtbFBLBQYAAAAABAAEAPUAAACJAwAAAAA=&#10;" adj="13661" fillcolor="#8208ff" strokecolor="black [3213]" strokeweight="1.5pt">
                  <v:shadow on="t" opacity="22937f" mv:blur="40000f" origin=",.5" offset="0,7.81pt"/>
                </v:shape>
                <v:shape id="_x0000_s1259" type="#_x0000_t202" style="position:absolute;left:871220;top:5401310;width:1383665;height:694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DSM9xwAA&#10;AN0AAAAPAAAAZHJzL2Rvd25yZXYueG1sRI9Ba8JAEIXvQv/DMgVvutGD1NRVpKVQKAixJdDbkJ1k&#10;U7OzIbvV6K93DoXeZnhv3vtmsxt9p840xDawgcU8A0VcBdtyY+Dr8232BComZItdYDJwpQi77cNk&#10;g7kNFy7ofEyNkhCOORpwKfW51rFy5DHOQ08sWh0Gj0nWodF2wIuE+04vs2ylPbYsDQ57enFUnY6/&#10;3kCxcD/Urm/lIfsovsvXsi47VxszfRz3z6ASjenf/Hf9bgV/uRZ++UZG0Ns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A0jPccAAADdAAAADwAAAAAAAAAAAAAAAACXAgAAZHJz&#10;L2Rvd25yZXYueG1sUEsFBgAAAAAEAAQA9QAAAIsDAAAAAA==&#10;" fillcolor="white [3212]" strokecolor="black [3213]" strokeweight="2pt">
                  <v:textbox style="mso-fit-shape-to-text:t" inset="1mm,1mm,1mm,1mm">
                    <w:txbxContent>
                      <w:p w14:paraId="138206BF" w14:textId="77777777" w:rsidR="002C5ED9" w:rsidRPr="007A304B" w:rsidRDefault="002C5ED9" w:rsidP="00DC242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Narrow" w:hAnsi="Arial Narrow"/>
                          </w:rPr>
                        </w:pP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OXIDATION</w:t>
                        </w:r>
                        <w:r w:rsidRPr="007A304B">
                          <w:rPr>
                            <w:rFonts w:ascii="Arial Narrow" w:eastAsia="ＭＳ Ｐゴシック" w:hAnsi="Arial Narrow" w:cs="ＭＳ Ｐゴシック"/>
                            <w:b/>
                            <w:bCs/>
                            <w:shadow/>
                            <w:color w:val="FF0000"/>
                            <w:kern w:val="24"/>
                            <w:sz w:val="32"/>
                            <w:szCs w:val="32"/>
                            <w:lang w:val="en-US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br/>
                          <w:t>CHAMBER</w:t>
                        </w:r>
                      </w:p>
                    </w:txbxContent>
                  </v:textbox>
                </v:shape>
                <v:shape id="Right Arrow 15" o:spid="_x0000_s1260" type="#_x0000_t13" style="position:absolute;left:2504122;top:645478;width:309245;height:22733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O/h/xAAA&#10;AN0AAAAPAAAAZHJzL2Rvd25yZXYueG1sRE9La8JAEL4L/odlCt504wNpU1ex0mKgeGiqPU+zYxLM&#10;zobsNon/visI3ubje85q05tKtNS40rKC6SQCQZxZXXKu4Pj9MX4G4TyyxsoyKbiSg816OFhhrG3H&#10;X9SmPhchhF2MCgrv61hKlxVk0E1sTRy4s20M+gCbXOoGuxBuKjmLoqU0WHJoKLCmXUHZJf0zCs7p&#10;W7LY/p5+3j8Pbpe0+zn6bq/U6KnfvoLw1PuH+O5OdJg/e5nC7Ztwgl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zv4f8QAAADdAAAADwAAAAAAAAAAAAAAAACXAgAAZHJzL2Rv&#10;d25yZXYueG1sUEsFBgAAAAAEAAQA9QAAAIgDAAAAAA==&#10;" adj="13661" fillcolor="red" strokecolor="black [3213]" strokeweight="1.5pt">
                  <v:shadow on="t" opacity="22937f" mv:blur="40000f" origin=",.5" offset="0,7.81pt"/>
                </v:shape>
                <v:shape id="Straight Arrow Connector 1294" o:spid="_x0000_s1261" type="#_x0000_t32" style="position:absolute;left:1091565;top:3141980;width:398893;height:374500;rotation:18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+UYWcUAAADdAAAADwAAAGRycy9kb3ducmV2LnhtbERPS2sCMRC+F/wPYYReipsoUuxqFJUW&#10;hF58FGxvw2bcXdxMlk2qaX99IxS8zcf3nNki2kZcqPO1Yw3DTIEgLpypudTwcXgbTED4gGywcUwa&#10;fsjDYt57mGFu3JV3dNmHUqQQ9jlqqEJocyl9UZFFn7mWOHEn11kMCXalNB1eU7ht5EipZ2mx5tRQ&#10;YUvriorz/ttqeC8Vqd/P5cq3fvsUv16b4yoOtX7sx+UURKAY7uJ/98ak+aOXMdy+SSfI+R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+UYWcUAAADdAAAADwAAAAAAAAAA&#10;AAAAAAChAgAAZHJzL2Rvd25yZXYueG1sUEsFBgAAAAAEAAQA+QAAAJMDAAAAAA==&#10;" strokecolor="black [3213]" strokeweight="2.75pt">
                  <v:stroke endarrow="open" endarrowwidth="narrow" endarrowlength="short"/>
                  <v:shadow on="t" opacity="24903f" mv:blur="40000f" origin=",.5" offset="0,20000emu"/>
                </v:shape>
                <v:shape id="Straight Arrow Connector 1295" o:spid="_x0000_s1262" type="#_x0000_t32" style="position:absolute;left:1075690;top:2514600;width:449580;height:290195;rotation:18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/l9ocMAAADdAAAADwAAAGRycy9kb3ducmV2LnhtbERPTWvCQBC9F/wPywi9FN2otNroKlIp&#10;SKGHWsHrkJ1mg9nZkB1j+u9dodDbPN7nrDa9r1VHbawCG5iMM1DERbAVlwaO3++jBagoyBbrwGTg&#10;lyJs1oOHFeY2XPmLuoOUKoVwzNGAE2lyrWPhyGMch4Y4cT+h9SgJtqW2LV5TuK/1NMtetMeKU4PD&#10;ht4cFefDxRuwejuXeefcbqe9zz7tST6eZsY8DvvtEpRQL//iP/fepvnT12e4f5NO0Osb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P5faHDAAAA3QAAAA8AAAAAAAAAAAAA&#10;AAAAoQIAAGRycy9kb3ducmV2LnhtbFBLBQYAAAAABAAEAPkAAACRAwAAAAA=&#10;" strokecolor="black [3213]" strokeweight="2.75pt">
                  <v:stroke endarrow="open" endarrowwidth="narrow" endarrowlength="short"/>
                  <v:shadow on="t" opacity="24903f" mv:blur="40000f" origin=",.5" offset="0,20000emu"/>
                </v:shape>
                <v:shape id="Straight Arrow Connector 51" o:spid="_x0000_s1263" type="#_x0000_t32" style="position:absolute;left:1355090;top:4766945;width:600922;height:110278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V/WMsIAAADdAAAADwAAAGRycy9kb3ducmV2LnhtbERP32vCMBB+H+x/CCfsbabKFNcZZSgy&#10;8c06fD6SaxvWXGqT2e6/XwTBt/v4ft5yPbhGXKkL1rOCyTgDQay9sVwp+D7tXhcgQkQ22HgmBX8U&#10;YL16flpibnzPR7oWsRIphEOOCuoY21zKoGtyGMa+JU5c6TuHMcGukqbDPoW7Rk6zbC4dWk4NNba0&#10;qUn/FL9OgV70b+V289UXO306lJezPczOVqmX0fD5ASLSEB/iu3tv0vzp+xxu36QT5O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V/WMsIAAADdAAAADwAAAAAAAAAAAAAA&#10;AAChAgAAZHJzL2Rvd25yZXYueG1sUEsFBgAAAAAEAAQA+QAAAJADAAAAAA==&#10;" strokecolor="black [3213]" strokeweight="2.75pt">
                  <v:stroke endarrow="open" endarrowwidth="narrow" endarrowlength="short"/>
                  <v:shadow on="t" opacity="24903f" mv:blur="40000f" origin=",.5" offset="0,20000emu"/>
                </v:shape>
                <v:shape id="Straight Arrow Connector 51" o:spid="_x0000_s1264" type="#_x0000_t32" style="position:absolute;left:2125345;top:5029200;width:534035;height:447888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hNzqcMAAADdAAAADwAAAGRycy9kb3ducmV2LnhtbERP32vCMBB+H+x/CDfwbaYT3Vw1iiji&#10;8G11+Hwk1zbYXLom2vrfL4PB3u7j+3nL9eAacaMuWM8KXsYZCGLtjeVKwddp/zwHESKywcYzKbhT&#10;gPXq8WGJufE9f9KtiJVIIRxyVFDH2OZSBl2TwzD2LXHiSt85jAl2lTQd9incNXKSZa/SoeXUUGNL&#10;25r0pbg6BXreT8vd9tAXe306lt9ne5ydrVKjp2GzABFpiP/iP/eHSfMn72/w+006Qa5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oTc6nDAAAA3QAAAA8AAAAAAAAAAAAA&#10;AAAAoQIAAGRycy9kb3ducmV2LnhtbFBLBQYAAAAABAAEAPkAAACRAwAAAAA=&#10;" strokecolor="black [3213]" strokeweight="2.75pt">
                  <v:stroke endarrow="open" endarrowwidth="narrow" endarrowlength="short"/>
                  <v:shadow on="t" opacity="24903f" mv:blur="40000f" origin=",.5" offset="0,20000emu"/>
                </v:shape>
                <v:shape id="Straight Arrow Connector 51" o:spid="_x0000_s1265" type="#_x0000_t32" style="position:absolute;left:3421380;top:4834890;width:126365;height:473711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mJYHMgAAADdAAAADwAAAGRycy9kb3ducmV2LnhtbESPQU/CQBCF7yT8h82QeDGypRGDlYWI&#10;SILRC+iB49gd2mJ3tukuUP49czDhNpP35r1vpvPO1epEbag8GxgNE1DEubcVFwZ+vlcPE1AhIlus&#10;PZOBCwWYz/q9KWbWn3lDp20slIRwyNBAGWOTaR3ykhyGoW+IRdv71mGUtS20bfEs4a7WaZI8aYcV&#10;S0OJDb2VlP9tj87AV/rxOR7dL7vd5oCT3bpavD/+Loy5G3SvL6AidfFm/r9eW8FPnwVXvpER9OwK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kmJYHMgAAADdAAAADwAAAAAA&#10;AAAAAAAAAAChAgAAZHJzL2Rvd25yZXYueG1sUEsFBgAAAAAEAAQA+QAAAJYDAAAAAA==&#10;" strokecolor="black [3213]" strokeweight="2.75pt">
                  <v:stroke endarrow="open" endarrowwidth="narrow" endarrowlength="short"/>
                  <v:shadow on="t" opacity="24903f" mv:blur="40000f" origin=",.5" offset="0,20000emu"/>
                </v:shape>
                <v:shape id="Straight Arrow Connector 51" o:spid="_x0000_s1266" type="#_x0000_t32" style="position:absolute;left:4030980;top:2387600;width:474132;height:397722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MBCQMIAAADdAAAADwAAAGRycy9kb3ducmV2LnhtbERP32vCMBB+H+x/CDfY20yVObQaZSiy&#10;4duq+Hwk1zbYXLom2u6/XwTBt/v4ft5yPbhGXKkL1rOC8SgDQay9sVwpOB52bzMQISIbbDyTgj8K&#10;sF49Py0xN77nH7oWsRIphEOOCuoY21zKoGtyGEa+JU5c6TuHMcGukqbDPoW7Rk6y7EM6tJwaamxp&#10;U5M+FxenQM/693K7+eqLnT7sy9+T3U9PVqnXl+FzASLSEB/iu/vbpPmT+Rxu36QT5Oo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MBCQMIAAADdAAAADwAAAAAAAAAAAAAA&#10;AAChAgAAZHJzL2Rvd25yZXYueG1sUEsFBgAAAAAEAAQA+QAAAJADAAAAAA==&#10;" strokecolor="black [3213]" strokeweight="2.75pt">
                  <v:stroke endarrow="open" endarrowwidth="narrow" endarrowlength="short"/>
                  <v:shadow on="t" opacity="24903f" mv:blur="40000f" origin=",.5" offset="0,20000emu"/>
                </v:shape>
                <w10:wrap type="square"/>
              </v:group>
            </w:pict>
          </mc:Fallback>
        </mc:AlternateContent>
      </w:r>
    </w:p>
    <w:p w14:paraId="0D258A86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43FE6A2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527FB848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8CD7D7F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E5434B9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F7770E8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43323A2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68EAF642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8F63E49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39C0371C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E0EF6AE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3F1A2BF5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6A151910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66F6A75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3B53D6B5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A60AD2E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9E085DF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57C6C6B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1580563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8D3697F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618338BA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22420B3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3F07206F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F741F04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4D69B04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6805DBFE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3D57CB6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01E18FF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4DB1E865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3D2D4AFA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DA21BF6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5D54C3B1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454"/>
        <w:gridCol w:w="1701"/>
        <w:gridCol w:w="1134"/>
        <w:gridCol w:w="1985"/>
      </w:tblGrid>
      <w:tr w:rsidR="006C7E7C" w:rsidRPr="00C748A2" w14:paraId="77679A9D" w14:textId="77777777" w:rsidTr="006C7E7C">
        <w:trPr>
          <w:jc w:val="center"/>
        </w:trPr>
        <w:tc>
          <w:tcPr>
            <w:tcW w:w="9130" w:type="dxa"/>
            <w:gridSpan w:val="7"/>
            <w:shd w:val="clear" w:color="auto" w:fill="auto"/>
            <w:vAlign w:val="center"/>
          </w:tcPr>
          <w:p w14:paraId="322959D2" w14:textId="0CE57A29" w:rsidR="006C7E7C" w:rsidRPr="006C7E7C" w:rsidRDefault="007F5959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REACTION IN THE ABSORP</w:t>
            </w:r>
            <w:r w:rsidR="006C7E7C" w:rsidRPr="006C7E7C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TION TOWER</w:t>
            </w:r>
          </w:p>
        </w:tc>
      </w:tr>
      <w:tr w:rsidR="00DC2423" w:rsidRPr="00C748A2" w14:paraId="4F100AEA" w14:textId="77777777" w:rsidTr="006C7E7C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45540A06" w14:textId="4B90B157" w:rsidR="00DC2423" w:rsidRPr="006C7E7C" w:rsidRDefault="00DC2423" w:rsidP="006C7E7C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FF6600"/>
                <w:sz w:val="32"/>
                <w:szCs w:val="32"/>
              </w:rPr>
            </w:pPr>
            <w:r w:rsidRPr="006C7E7C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nitrogen</w:t>
            </w:r>
            <w:r w:rsidRPr="006C7E7C">
              <w:rPr>
                <w:rFonts w:ascii="Arial Narrow" w:hAnsi="Arial Narrow"/>
                <w:b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  <w14:textFill>
                  <w14:solidFill>
                    <w14:srgbClr w14:val="FF6600">
                      <w14:lumMod w14:val="65000"/>
                    </w14:srgbClr>
                  </w14:solidFill>
                </w14:textFill>
              </w:rPr>
              <w:t xml:space="preserve"> </w:t>
            </w:r>
            <w:r w:rsidR="006C7E7C" w:rsidRPr="006C7E7C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di</w:t>
            </w:r>
            <w:r w:rsidRPr="006C7E7C">
              <w:rPr>
                <w:rFonts w:ascii="Arial Narrow" w:hAnsi="Arial Narrow"/>
                <w:b/>
                <w:bCs/>
                <w:color w:val="FF66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oxide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4115295" w14:textId="77777777" w:rsidR="00DC2423" w:rsidRPr="0087533C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vAlign w:val="center"/>
          </w:tcPr>
          <w:p w14:paraId="3256444F" w14:textId="7C05580C" w:rsidR="00DC2423" w:rsidRPr="00AD6124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C748A2"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water</w:t>
            </w:r>
          </w:p>
        </w:tc>
        <w:tc>
          <w:tcPr>
            <w:tcW w:w="454" w:type="dxa"/>
            <w:vAlign w:val="center"/>
          </w:tcPr>
          <w:p w14:paraId="1AA7D037" w14:textId="5E34ABE3" w:rsidR="00DC2423" w:rsidRPr="00AD6124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87533C">
              <w:rPr>
                <w:rFonts w:ascii="Arial Narrow" w:hAnsi="Arial Narrow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9A0621" w14:textId="4BC8F10A" w:rsidR="00DC2423" w:rsidRPr="00AD6124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438CD4AC" wp14:editId="395D4BB8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244475</wp:posOffset>
                      </wp:positionV>
                      <wp:extent cx="539750" cy="0"/>
                      <wp:effectExtent l="0" t="101600" r="44450" b="127000"/>
                      <wp:wrapNone/>
                      <wp:docPr id="2226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78.1pt;margin-top:19.25pt;width:42.5pt;height:0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  <w:r w:rsidRPr="00AD6124"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oxygen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E9FE53" w14:textId="32F067C0" w:rsidR="00DC2423" w:rsidRPr="0087533C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DCE83EE" w14:textId="4CF0A70B" w:rsidR="00DC2423" w:rsidRPr="00AD6124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3366FF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nitric</w:t>
            </w:r>
            <w:r w:rsidRPr="00AD6124">
              <w:rPr>
                <w:rFonts w:ascii="Arial Narrow" w:hAnsi="Arial Narrow"/>
                <w:b/>
                <w:color w:val="A6A6A6" w:themeColor="background1" w:themeShade="A6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Narrow" w:hAnsi="Arial Narrow"/>
                <w:b/>
                <w:bCs/>
                <w:color w:val="FF0000"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acid</w:t>
            </w:r>
          </w:p>
        </w:tc>
      </w:tr>
      <w:tr w:rsidR="00DC2423" w:rsidRPr="000B1862" w14:paraId="28BBB148" w14:textId="77777777" w:rsidTr="006C7E7C">
        <w:trPr>
          <w:jc w:val="center"/>
        </w:trPr>
        <w:tc>
          <w:tcPr>
            <w:tcW w:w="1701" w:type="dxa"/>
            <w:shd w:val="clear" w:color="auto" w:fill="auto"/>
            <w:vAlign w:val="center"/>
          </w:tcPr>
          <w:p w14:paraId="357F9CA8" w14:textId="38236F31" w:rsidR="00DC2423" w:rsidRPr="000B1862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4 </w:t>
            </w:r>
            <w:r w:rsidRPr="000B1862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 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BA9B736" w14:textId="77777777" w:rsidR="00DC2423" w:rsidRPr="000B1862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701" w:type="dxa"/>
            <w:vAlign w:val="center"/>
          </w:tcPr>
          <w:p w14:paraId="0AB68705" w14:textId="2B380259" w:rsidR="00DC2423" w:rsidRDefault="006C7E7C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 w:rsidR="00DC2423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="00DC2423"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="00DC2423"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:vertAlign w:val="subscript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2</w:t>
            </w:r>
            <w:r w:rsidR="00DC2423"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 w:rsidR="00DC2423"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454" w:type="dxa"/>
          </w:tcPr>
          <w:p w14:paraId="13E5A83C" w14:textId="41B53AB0" w:rsidR="00DC2423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0B1862">
              <w:rPr>
                <w:rFonts w:ascii="Arial Narrow" w:hAnsi="Arial Narrow"/>
                <w:b/>
                <w:bCs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E69F2F" w14:textId="1EBECE3A" w:rsidR="00DC2423" w:rsidRPr="00AD6124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 w:rsidRPr="000B1862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sz w:val="36"/>
                <w:szCs w:val="36"/>
              </w:rPr>
              <w:t>(g)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759EA0" w14:textId="77777777" w:rsidR="00DC2423" w:rsidRPr="000B1862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sz w:val="36"/>
                <w:szCs w:val="36"/>
                <w:lang w:val="en-US"/>
              </w:rPr>
            </w:pPr>
            <w:r w:rsidRPr="000B1862">
              <w:rPr>
                <w:rFonts w:ascii="Arial Narrow" w:hAnsi="Arial Narrow"/>
                <w:bCs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62B2AD6B" wp14:editId="7684D1BE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190500</wp:posOffset>
                      </wp:positionV>
                      <wp:extent cx="539750" cy="0"/>
                      <wp:effectExtent l="0" t="101600" r="44450" b="127000"/>
                      <wp:wrapNone/>
                      <wp:docPr id="2227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-2.7pt;margin-top:15pt;width:42.5pt;height:0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5531DB7" w14:textId="4A03DED5" w:rsidR="00DC2423" w:rsidRPr="000B1862" w:rsidRDefault="00DC2423" w:rsidP="00DC2423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4 </w:t>
            </w:r>
            <w:r w:rsidR="006C7E7C" w:rsidRPr="000B1862">
              <w:rPr>
                <w:rFonts w:ascii="Arial Narrow" w:hAnsi="Arial Narrow"/>
                <w:b/>
                <w:bCs/>
                <w:outline/>
                <w:color w:val="000000"/>
                <w:sz w:val="36"/>
                <w:szCs w:val="36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H</w:t>
            </w:r>
            <w:r w:rsidRPr="00AD6124">
              <w:rPr>
                <w:rFonts w:ascii="Arial Narrow" w:hAnsi="Arial Narrow"/>
                <w:b/>
                <w:bCs/>
                <w:color w:val="3366FF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N</w:t>
            </w:r>
            <w:r w:rsidRPr="00AD6124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O</w:t>
            </w:r>
            <w:r w:rsidR="006C7E7C">
              <w:rPr>
                <w:rFonts w:ascii="Arial Narrow" w:hAnsi="Arial Narrow"/>
                <w:b/>
                <w:bCs/>
                <w:color w:val="FF0000"/>
                <w:sz w:val="36"/>
                <w:szCs w:val="36"/>
                <w:vertAlign w:val="subscript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3</w:t>
            </w:r>
            <w:r w:rsidR="006C7E7C">
              <w:rPr>
                <w:rFonts w:ascii="Arial Narrow" w:hAnsi="Arial Narrow"/>
                <w:b/>
                <w:bCs/>
                <w:color w:val="FF000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="006C7E7C">
              <w:rPr>
                <w:rFonts w:ascii="Arial Narrow" w:hAnsi="Arial Narrow"/>
                <w:b/>
                <w:bCs/>
                <w:sz w:val="36"/>
                <w:szCs w:val="36"/>
              </w:rPr>
              <w:t>(</w:t>
            </w:r>
            <w:proofErr w:type="spellStart"/>
            <w:r w:rsidR="006C7E7C">
              <w:rPr>
                <w:rFonts w:ascii="Arial Narrow" w:hAnsi="Arial Narrow"/>
                <w:b/>
                <w:bCs/>
                <w:sz w:val="36"/>
                <w:szCs w:val="36"/>
              </w:rPr>
              <w:t>aq</w:t>
            </w:r>
            <w:proofErr w:type="spellEnd"/>
            <w:r>
              <w:rPr>
                <w:rFonts w:ascii="Arial Narrow" w:hAnsi="Arial Narrow"/>
                <w:b/>
                <w:bCs/>
                <w:sz w:val="36"/>
                <w:szCs w:val="36"/>
              </w:rPr>
              <w:t>)</w:t>
            </w:r>
          </w:p>
        </w:tc>
      </w:tr>
    </w:tbl>
    <w:p w14:paraId="6BC321DD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37F719EA" w14:textId="77777777" w:rsidR="00DC2423" w:rsidRDefault="00DC2423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74C2C17C" w14:textId="77777777" w:rsidR="006C7E7C" w:rsidRPr="006C7E7C" w:rsidRDefault="006C7E7C" w:rsidP="006C7E7C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6C7E7C">
        <w:rPr>
          <w:rFonts w:ascii="Arial Narrow" w:hAnsi="Arial Narrow"/>
          <w:bCs/>
          <w:sz w:val="28"/>
          <w:szCs w:val="28"/>
          <w:lang w:val="en-US"/>
        </w:rPr>
        <w:t>When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 xml:space="preserve"> nitric</w:t>
      </w: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 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>acid (HNO</w:t>
      </w:r>
      <w:r w:rsidRPr="006C7E7C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3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>)</w:t>
      </w: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 reacts, 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 xml:space="preserve">nitrate salts </w:t>
      </w: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are produced. 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 xml:space="preserve">Nitrate salts </w:t>
      </w: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are 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>fertilisers</w:t>
      </w:r>
      <w:r w:rsidRPr="006C7E7C">
        <w:rPr>
          <w:rFonts w:ascii="Arial Narrow" w:hAnsi="Arial Narrow"/>
          <w:bCs/>
          <w:sz w:val="28"/>
          <w:szCs w:val="28"/>
          <w:lang w:val="en-US"/>
        </w:rPr>
        <w:t>.</w:t>
      </w:r>
    </w:p>
    <w:p w14:paraId="1DA9FEF3" w14:textId="1D05E2DA" w:rsidR="006C7E7C" w:rsidRDefault="006C7E7C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  <w:r>
        <w:rPr>
          <w:rFonts w:ascii="Arial Narrow" w:hAnsi="Arial Narrow"/>
          <w:bCs/>
          <w:sz w:val="28"/>
          <w:szCs w:val="28"/>
          <w:lang w:val="en-US"/>
        </w:rPr>
        <w:br w:type="page"/>
      </w:r>
    </w:p>
    <w:p w14:paraId="6A91F2BA" w14:textId="77777777" w:rsidR="006C7E7C" w:rsidRPr="006C7E7C" w:rsidRDefault="006C7E7C" w:rsidP="006C7E7C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7E7C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SUMMARY NITROGEN TO NITRIC ACID</w:t>
      </w:r>
    </w:p>
    <w:p w14:paraId="79B745FE" w14:textId="77777777" w:rsidR="006C7E7C" w:rsidRDefault="006C7E7C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07052048" w14:textId="426522AF" w:rsidR="006C7E7C" w:rsidRDefault="006C7E7C" w:rsidP="006C7E7C">
      <w:pPr>
        <w:spacing w:after="0" w:line="240" w:lineRule="auto"/>
        <w:jc w:val="center"/>
        <w:rPr>
          <w:rFonts w:ascii="Arial Narrow" w:hAnsi="Arial Narrow"/>
          <w:bCs/>
          <w:sz w:val="28"/>
          <w:szCs w:val="28"/>
          <w:lang w:val="en-US"/>
        </w:rPr>
      </w:pPr>
      <w:r w:rsidRPr="006C7E7C">
        <w:rPr>
          <w:rFonts w:ascii="Arial Narrow" w:hAnsi="Arial Narrow"/>
          <w:bCs/>
          <w:noProof/>
          <w:sz w:val="28"/>
          <w:szCs w:val="28"/>
          <w:lang w:eastAsia="en-GB"/>
        </w:rPr>
        <w:drawing>
          <wp:inline distT="0" distB="0" distL="0" distR="0" wp14:anchorId="3CF06B2A" wp14:editId="6E4C110F">
            <wp:extent cx="5486400" cy="5435600"/>
            <wp:effectExtent l="0" t="0" r="0" b="0"/>
            <wp:docPr id="13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1922" w14:textId="77777777" w:rsidR="006C7E7C" w:rsidRDefault="006C7E7C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p w14:paraId="1E5AB56F" w14:textId="77777777" w:rsidR="008C3726" w:rsidRPr="006C7E7C" w:rsidRDefault="008C3726" w:rsidP="008C3726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7E7C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MAKING FERTILISERS</w:t>
      </w:r>
    </w:p>
    <w:p w14:paraId="18EF1FCB" w14:textId="77777777" w:rsidR="008C3726" w:rsidRPr="006C7E7C" w:rsidRDefault="008C3726" w:rsidP="008C372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The main compounds found in 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>fertilisers</w:t>
      </w: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 are 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>ammonium salts</w:t>
      </w: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, 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>potassium salts</w:t>
      </w: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, 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>nitrates</w:t>
      </w: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 and 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>phosphates</w:t>
      </w: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.  Making a </w:t>
      </w:r>
      <w:r w:rsidRPr="006C7E7C">
        <w:rPr>
          <w:rFonts w:ascii="Arial Narrow" w:hAnsi="Arial Narrow"/>
          <w:b/>
          <w:bCs/>
          <w:sz w:val="28"/>
          <w:szCs w:val="28"/>
          <w:lang w:val="en-US"/>
        </w:rPr>
        <w:t>fertiliser</w:t>
      </w:r>
      <w:r w:rsidRPr="006C7E7C">
        <w:rPr>
          <w:rFonts w:ascii="Arial Narrow" w:hAnsi="Arial Narrow"/>
          <w:bCs/>
          <w:sz w:val="28"/>
          <w:szCs w:val="28"/>
          <w:lang w:val="en-US"/>
        </w:rPr>
        <w:t xml:space="preserve"> requires the appropriate reactants.</w:t>
      </w:r>
    </w:p>
    <w:p w14:paraId="28A378A1" w14:textId="77777777" w:rsidR="008C3726" w:rsidRDefault="008C3726" w:rsidP="008C3726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6"/>
        <w:gridCol w:w="2835"/>
        <w:gridCol w:w="2835"/>
      </w:tblGrid>
      <w:tr w:rsidR="008C3726" w14:paraId="41375B57" w14:textId="77777777" w:rsidTr="008C3726">
        <w:trPr>
          <w:trHeight w:val="1043"/>
          <w:jc w:val="center"/>
        </w:trPr>
        <w:tc>
          <w:tcPr>
            <w:tcW w:w="385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14:paraId="22576FB6" w14:textId="77777777" w:rsidR="008C3726" w:rsidRPr="008C3726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FERTILISER CHEMICAL (SALT)</w:t>
            </w:r>
          </w:p>
        </w:tc>
        <w:tc>
          <w:tcPr>
            <w:tcW w:w="5670" w:type="dxa"/>
            <w:gridSpan w:val="2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F656DF0" w14:textId="77777777" w:rsidR="008C3726" w:rsidRPr="008C3726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REACTANTS</w:t>
            </w:r>
          </w:p>
        </w:tc>
      </w:tr>
      <w:tr w:rsidR="008C3726" w14:paraId="77B3A40C" w14:textId="77777777" w:rsidTr="008C3726">
        <w:trPr>
          <w:jc w:val="center"/>
        </w:trPr>
        <w:tc>
          <w:tcPr>
            <w:tcW w:w="3856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</w:tcBorders>
          </w:tcPr>
          <w:p w14:paraId="03B7F991" w14:textId="77777777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ammonium phosphate</w:t>
            </w:r>
          </w:p>
          <w:p w14:paraId="43EDE4CD" w14:textId="77777777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(NH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)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PO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6" w:space="0" w:color="auto"/>
            </w:tcBorders>
          </w:tcPr>
          <w:p w14:paraId="186F5DFF" w14:textId="77777777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ammonia</w:t>
            </w:r>
          </w:p>
          <w:p w14:paraId="0375CB18" w14:textId="77777777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NH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58FD07D2" w14:textId="77777777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phosphoric acid</w:t>
            </w:r>
          </w:p>
          <w:p w14:paraId="7E21F4A7" w14:textId="77777777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H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PO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8C3726" w14:paraId="5DBBCD9A" w14:textId="77777777" w:rsidTr="008C3726">
        <w:trPr>
          <w:jc w:val="center"/>
        </w:trPr>
        <w:tc>
          <w:tcPr>
            <w:tcW w:w="3856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</w:tcPr>
          <w:p w14:paraId="41A96A74" w14:textId="77777777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ammonium nitrate</w:t>
            </w:r>
          </w:p>
          <w:p w14:paraId="1B65B4FE" w14:textId="77777777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NH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NO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</w:tcBorders>
          </w:tcPr>
          <w:p w14:paraId="27DD2760" w14:textId="77777777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ammonia</w:t>
            </w:r>
          </w:p>
          <w:p w14:paraId="6A3C6311" w14:textId="77777777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NH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9B1712C" w14:textId="77777777" w:rsidR="008C3726" w:rsidRPr="008C3726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nitric acid</w:t>
            </w:r>
          </w:p>
          <w:p w14:paraId="174F7157" w14:textId="77777777" w:rsidR="008C3726" w:rsidRPr="008C3726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HNO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8C3726" w14:paraId="2EB5261F" w14:textId="77777777" w:rsidTr="008C3726">
        <w:trPr>
          <w:jc w:val="center"/>
        </w:trPr>
        <w:tc>
          <w:tcPr>
            <w:tcW w:w="385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679C69B3" w14:textId="77777777" w:rsidR="008C3726" w:rsidRPr="008C3726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potassium nitrate</w:t>
            </w:r>
          </w:p>
          <w:p w14:paraId="319A4730" w14:textId="768FF36E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KNO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18" w:space="0" w:color="auto"/>
            </w:tcBorders>
          </w:tcPr>
          <w:p w14:paraId="06A9CCB5" w14:textId="0B7AC963" w:rsidR="008C3726" w:rsidRPr="006C7E7C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potassium hydroxide</w:t>
            </w:r>
            <w:r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br/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KOH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008C895A" w14:textId="77777777" w:rsidR="008C3726" w:rsidRPr="008C3726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nitric acid</w:t>
            </w:r>
          </w:p>
          <w:p w14:paraId="3B1EFBF8" w14:textId="2A7DDF85" w:rsidR="008C3726" w:rsidRPr="008C3726" w:rsidRDefault="008C3726" w:rsidP="008C372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HNO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</w:p>
        </w:tc>
      </w:tr>
      <w:tr w:rsidR="00B34EB6" w:rsidRPr="008C3726" w14:paraId="73F203C7" w14:textId="77777777" w:rsidTr="00B34EB6">
        <w:trPr>
          <w:trHeight w:val="1043"/>
          <w:jc w:val="center"/>
        </w:trPr>
        <w:tc>
          <w:tcPr>
            <w:tcW w:w="385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14:paraId="4329F496" w14:textId="77777777" w:rsidR="00B34EB6" w:rsidRPr="008C3726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FERTILISER CHEMICAL (SALT)</w:t>
            </w:r>
          </w:p>
        </w:tc>
        <w:tc>
          <w:tcPr>
            <w:tcW w:w="5670" w:type="dxa"/>
            <w:gridSpan w:val="2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B98E766" w14:textId="77777777" w:rsidR="00B34EB6" w:rsidRPr="008C3726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REACTANTS</w:t>
            </w:r>
          </w:p>
        </w:tc>
      </w:tr>
      <w:tr w:rsidR="00B34EB6" w:rsidRPr="006C7E7C" w14:paraId="61B70E7A" w14:textId="77777777" w:rsidTr="00B34EB6">
        <w:trPr>
          <w:jc w:val="center"/>
        </w:trPr>
        <w:tc>
          <w:tcPr>
            <w:tcW w:w="3856" w:type="dxa"/>
            <w:tcBorders>
              <w:top w:val="single" w:sz="12" w:space="0" w:color="auto"/>
              <w:left w:val="single" w:sz="18" w:space="0" w:color="auto"/>
              <w:bottom w:val="single" w:sz="6" w:space="0" w:color="auto"/>
            </w:tcBorders>
          </w:tcPr>
          <w:p w14:paraId="35997FE0" w14:textId="77777777" w:rsidR="00B34EB6" w:rsidRPr="008C3726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potassium phosphate</w:t>
            </w:r>
          </w:p>
          <w:p w14:paraId="42DCAF83" w14:textId="5CCB72B7" w:rsidR="00B34EB6" w:rsidRPr="006C7E7C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K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PO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6" w:space="0" w:color="auto"/>
            </w:tcBorders>
          </w:tcPr>
          <w:p w14:paraId="431DA0BB" w14:textId="03FCB51E" w:rsidR="00B34EB6" w:rsidRPr="006C7E7C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potassium hydroxide</w:t>
            </w:r>
            <w:r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br/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KOH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6" w:space="0" w:color="auto"/>
              <w:right w:val="single" w:sz="18" w:space="0" w:color="auto"/>
            </w:tcBorders>
          </w:tcPr>
          <w:p w14:paraId="10BD0330" w14:textId="77777777" w:rsidR="00B34EB6" w:rsidRPr="008C3726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phosphoric acid</w:t>
            </w:r>
          </w:p>
          <w:p w14:paraId="7C68F61F" w14:textId="3E300042" w:rsidR="00B34EB6" w:rsidRPr="006C7E7C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H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PO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  <w:tr w:rsidR="00B34EB6" w:rsidRPr="008C3726" w14:paraId="32AEFB53" w14:textId="77777777" w:rsidTr="00B34EB6">
        <w:trPr>
          <w:jc w:val="center"/>
        </w:trPr>
        <w:tc>
          <w:tcPr>
            <w:tcW w:w="385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</w:tcPr>
          <w:p w14:paraId="5286CA2E" w14:textId="77777777" w:rsidR="00B34EB6" w:rsidRPr="008C3726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ammonium sulfate</w:t>
            </w:r>
          </w:p>
          <w:p w14:paraId="6752ADF9" w14:textId="18071743" w:rsidR="00B34EB6" w:rsidRPr="006C7E7C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(NH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)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2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SO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18" w:space="0" w:color="auto"/>
            </w:tcBorders>
          </w:tcPr>
          <w:p w14:paraId="631422EE" w14:textId="77777777" w:rsidR="00B34EB6" w:rsidRPr="006C7E7C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Cs/>
                <w:sz w:val="28"/>
                <w:szCs w:val="28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ammonia</w:t>
            </w:r>
          </w:p>
          <w:p w14:paraId="30774F80" w14:textId="168CEA24" w:rsidR="00B34EB6" w:rsidRPr="006C7E7C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</w:pPr>
            <w:r w:rsidRPr="006C7E7C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NH</w:t>
            </w:r>
            <w:r w:rsidRPr="006C7E7C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36FF2D36" w14:textId="77777777" w:rsidR="00B34EB6" w:rsidRPr="008C3726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sulfuric acid</w:t>
            </w:r>
          </w:p>
          <w:p w14:paraId="480CEB62" w14:textId="76764B0D" w:rsidR="00B34EB6" w:rsidRPr="008C3726" w:rsidRDefault="00B34EB6" w:rsidP="00B34EB6">
            <w:pPr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H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2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lang w:val="en-US"/>
              </w:rPr>
              <w:t>SO</w:t>
            </w:r>
            <w:r w:rsidRPr="008C3726">
              <w:rPr>
                <w:rFonts w:ascii="Arial Narrow" w:hAnsi="Arial Narrow"/>
                <w:b/>
                <w:bCs/>
                <w:sz w:val="28"/>
                <w:szCs w:val="28"/>
                <w:vertAlign w:val="subscript"/>
                <w:lang w:val="en-US"/>
              </w:rPr>
              <w:t>4</w:t>
            </w:r>
          </w:p>
        </w:tc>
      </w:tr>
    </w:tbl>
    <w:p w14:paraId="22A0FD48" w14:textId="77777777" w:rsidR="003C0DA8" w:rsidRDefault="003C0DA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BC908F" w14:textId="77777777" w:rsidR="00B46A75" w:rsidRDefault="00B46A75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41F38BA" w14:textId="77777777" w:rsidR="003C0DA8" w:rsidRPr="003C0DA8" w:rsidRDefault="003C0DA8" w:rsidP="003C0DA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0DA8"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MAKING FERTILISERS – THE REACTIONS</w:t>
      </w:r>
    </w:p>
    <w:p w14:paraId="3CB2F158" w14:textId="77777777" w:rsidR="003C0DA8" w:rsidRPr="003C0DA8" w:rsidRDefault="003C0DA8" w:rsidP="003C0DA8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3C0DA8">
        <w:rPr>
          <w:rFonts w:ascii="Arial Narrow" w:hAnsi="Arial Narrow"/>
          <w:bCs/>
          <w:sz w:val="28"/>
          <w:szCs w:val="28"/>
          <w:lang w:val="en-US"/>
        </w:rPr>
        <w:t xml:space="preserve">The main compounds found in </w:t>
      </w:r>
      <w:r w:rsidRPr="003C0DA8">
        <w:rPr>
          <w:rFonts w:ascii="Arial Narrow" w:hAnsi="Arial Narrow"/>
          <w:b/>
          <w:bCs/>
          <w:sz w:val="28"/>
          <w:szCs w:val="28"/>
          <w:lang w:val="en-US"/>
        </w:rPr>
        <w:t>fertilisers</w:t>
      </w:r>
      <w:r w:rsidRPr="003C0DA8">
        <w:rPr>
          <w:rFonts w:ascii="Arial Narrow" w:hAnsi="Arial Narrow"/>
          <w:bCs/>
          <w:sz w:val="28"/>
          <w:szCs w:val="28"/>
          <w:lang w:val="en-US"/>
        </w:rPr>
        <w:t xml:space="preserve"> are </w:t>
      </w:r>
      <w:r w:rsidRPr="003C0DA8">
        <w:rPr>
          <w:rFonts w:ascii="Arial Narrow" w:hAnsi="Arial Narrow"/>
          <w:b/>
          <w:bCs/>
          <w:sz w:val="28"/>
          <w:szCs w:val="28"/>
          <w:lang w:val="en-US"/>
        </w:rPr>
        <w:t>ammonium salts</w:t>
      </w:r>
      <w:r w:rsidRPr="003C0DA8">
        <w:rPr>
          <w:rFonts w:ascii="Arial Narrow" w:hAnsi="Arial Narrow"/>
          <w:bCs/>
          <w:sz w:val="28"/>
          <w:szCs w:val="28"/>
          <w:lang w:val="en-US"/>
        </w:rPr>
        <w:t xml:space="preserve">, </w:t>
      </w:r>
      <w:r w:rsidRPr="003C0DA8">
        <w:rPr>
          <w:rFonts w:ascii="Arial Narrow" w:hAnsi="Arial Narrow"/>
          <w:b/>
          <w:bCs/>
          <w:sz w:val="28"/>
          <w:szCs w:val="28"/>
          <w:lang w:val="en-US"/>
        </w:rPr>
        <w:t>potassium salts</w:t>
      </w:r>
      <w:r w:rsidRPr="003C0DA8">
        <w:rPr>
          <w:rFonts w:ascii="Arial Narrow" w:hAnsi="Arial Narrow"/>
          <w:bCs/>
          <w:sz w:val="28"/>
          <w:szCs w:val="28"/>
          <w:lang w:val="en-US"/>
        </w:rPr>
        <w:t xml:space="preserve">, </w:t>
      </w:r>
      <w:r w:rsidRPr="003C0DA8">
        <w:rPr>
          <w:rFonts w:ascii="Arial Narrow" w:hAnsi="Arial Narrow"/>
          <w:b/>
          <w:bCs/>
          <w:sz w:val="28"/>
          <w:szCs w:val="28"/>
          <w:lang w:val="en-US"/>
        </w:rPr>
        <w:t>nitrates</w:t>
      </w:r>
      <w:r w:rsidRPr="003C0DA8">
        <w:rPr>
          <w:rFonts w:ascii="Arial Narrow" w:hAnsi="Arial Narrow"/>
          <w:bCs/>
          <w:sz w:val="28"/>
          <w:szCs w:val="28"/>
          <w:lang w:val="en-US"/>
        </w:rPr>
        <w:t xml:space="preserve"> and </w:t>
      </w:r>
      <w:r w:rsidRPr="003C0DA8">
        <w:rPr>
          <w:rFonts w:ascii="Arial Narrow" w:hAnsi="Arial Narrow"/>
          <w:b/>
          <w:bCs/>
          <w:sz w:val="28"/>
          <w:szCs w:val="28"/>
          <w:lang w:val="en-US"/>
        </w:rPr>
        <w:t>phosphates</w:t>
      </w:r>
      <w:r w:rsidRPr="003C0DA8">
        <w:rPr>
          <w:rFonts w:ascii="Arial Narrow" w:hAnsi="Arial Narrow"/>
          <w:bCs/>
          <w:sz w:val="28"/>
          <w:szCs w:val="28"/>
          <w:lang w:val="en-US"/>
        </w:rPr>
        <w:t xml:space="preserve">.  Making a </w:t>
      </w:r>
      <w:r w:rsidRPr="003C0DA8">
        <w:rPr>
          <w:rFonts w:ascii="Arial Narrow" w:hAnsi="Arial Narrow"/>
          <w:b/>
          <w:bCs/>
          <w:sz w:val="28"/>
          <w:szCs w:val="28"/>
          <w:lang w:val="en-US"/>
        </w:rPr>
        <w:t>fertiliser</w:t>
      </w:r>
      <w:r w:rsidRPr="003C0DA8">
        <w:rPr>
          <w:rFonts w:ascii="Arial Narrow" w:hAnsi="Arial Narrow"/>
          <w:bCs/>
          <w:sz w:val="28"/>
          <w:szCs w:val="28"/>
          <w:lang w:val="en-US"/>
        </w:rPr>
        <w:t xml:space="preserve"> requires the appropriate reactants.</w:t>
      </w:r>
    </w:p>
    <w:p w14:paraId="410E7C9F" w14:textId="4F54EC3D" w:rsidR="003C0DA8" w:rsidRDefault="003C0DA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1134"/>
        <w:gridCol w:w="2268"/>
      </w:tblGrid>
      <w:tr w:rsidR="003C0DA8" w:rsidRPr="00AD6124" w14:paraId="17333F02" w14:textId="77777777" w:rsidTr="003C0DA8">
        <w:tc>
          <w:tcPr>
            <w:tcW w:w="1701" w:type="dxa"/>
            <w:shd w:val="clear" w:color="auto" w:fill="auto"/>
            <w:vAlign w:val="center"/>
          </w:tcPr>
          <w:p w14:paraId="56DA0C72" w14:textId="4902FE01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ammonia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61C4843" w14:textId="77777777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0CD376" w14:textId="65B60131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phosphoric acid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191449" w14:textId="77777777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Cs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6D06C20E" wp14:editId="374F81D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244475</wp:posOffset>
                      </wp:positionV>
                      <wp:extent cx="539750" cy="0"/>
                      <wp:effectExtent l="0" t="101600" r="44450" b="127000"/>
                      <wp:wrapNone/>
                      <wp:docPr id="1301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1.1pt;margin-top:19.25pt;width:42.5pt;height:0;z-index:2539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E2BF3C3" w14:textId="64B1FC67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ammonium phosphate</w:t>
            </w:r>
          </w:p>
        </w:tc>
      </w:tr>
      <w:tr w:rsidR="003C0DA8" w:rsidRPr="000B1862" w14:paraId="3F3EF340" w14:textId="77777777" w:rsidTr="003C0DA8">
        <w:tc>
          <w:tcPr>
            <w:tcW w:w="1701" w:type="dxa"/>
            <w:shd w:val="clear" w:color="auto" w:fill="auto"/>
            <w:vAlign w:val="center"/>
          </w:tcPr>
          <w:p w14:paraId="2404E7ED" w14:textId="360DA800" w:rsidR="003C0DA8" w:rsidRPr="003C0DA8" w:rsidRDefault="003C0DA8" w:rsidP="003C0DA8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N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B422B6A" w14:textId="77777777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8863D0" w14:textId="7853B471" w:rsidR="003C0DA8" w:rsidRPr="003C0DA8" w:rsidRDefault="003C0DA8" w:rsidP="003C0DA8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PO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3C0DA8">
              <w:rPr>
                <w:rFonts w:ascii="Century Schoolbook" w:hAnsi="Century Schoolbook"/>
                <w:b/>
                <w:bCs/>
                <w:i/>
                <w:i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6A0863" w14:textId="77777777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color w:val="000000" w:themeColor="text1"/>
                <w:sz w:val="36"/>
                <w:szCs w:val="36"/>
                <w:lang w:val="en-US"/>
              </w:rPr>
            </w:pPr>
            <w:r w:rsidRPr="003C0DA8">
              <w:rPr>
                <w:rFonts w:ascii="Arial Narrow" w:hAnsi="Arial Narrow"/>
                <w:bCs/>
                <w:noProof/>
                <w:color w:val="000000" w:themeColor="text1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00348DD7" wp14:editId="7B32333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204470</wp:posOffset>
                      </wp:positionV>
                      <wp:extent cx="539750" cy="0"/>
                      <wp:effectExtent l="0" t="101600" r="44450" b="127000"/>
                      <wp:wrapNone/>
                      <wp:docPr id="1302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-1.15pt;margin-top:16.1pt;width:42.5pt;height:0;z-index:2539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D0B867" w14:textId="6FBB48B5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PO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(s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)</w:t>
            </w:r>
          </w:p>
        </w:tc>
      </w:tr>
    </w:tbl>
    <w:p w14:paraId="63CFC0A4" w14:textId="1FF32EBE" w:rsidR="003C0DA8" w:rsidRDefault="003C0DA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1134"/>
        <w:gridCol w:w="2268"/>
      </w:tblGrid>
      <w:tr w:rsidR="003C0DA8" w:rsidRPr="003C0DA8" w14:paraId="63C7582A" w14:textId="77777777" w:rsidTr="00FC3B7D">
        <w:tc>
          <w:tcPr>
            <w:tcW w:w="1701" w:type="dxa"/>
            <w:shd w:val="clear" w:color="auto" w:fill="auto"/>
            <w:vAlign w:val="center"/>
          </w:tcPr>
          <w:p w14:paraId="2BCABA8E" w14:textId="77777777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ammonia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1B63AD6F" w14:textId="77777777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01389D" w14:textId="5D6CD6A9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nitric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acid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E5CF33" w14:textId="77777777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Cs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5477C74B" wp14:editId="122574D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244475</wp:posOffset>
                      </wp:positionV>
                      <wp:extent cx="539750" cy="0"/>
                      <wp:effectExtent l="0" t="101600" r="44450" b="127000"/>
                      <wp:wrapNone/>
                      <wp:docPr id="1303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1.1pt;margin-top:19.25pt;width:42.5pt;height:0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4AD482" w14:textId="5189AA6B" w:rsidR="003C0DA8" w:rsidRPr="003C0DA8" w:rsidRDefault="003C0DA8" w:rsidP="007F5959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ammonium </w:t>
            </w:r>
            <w:r w:rsidR="007F5959"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nitrate</w:t>
            </w:r>
          </w:p>
        </w:tc>
      </w:tr>
      <w:tr w:rsidR="003C0DA8" w:rsidRPr="003C0DA8" w14:paraId="61174325" w14:textId="77777777" w:rsidTr="00FC3B7D">
        <w:tc>
          <w:tcPr>
            <w:tcW w:w="1701" w:type="dxa"/>
            <w:shd w:val="clear" w:color="auto" w:fill="auto"/>
            <w:vAlign w:val="center"/>
          </w:tcPr>
          <w:p w14:paraId="718E3466" w14:textId="625A1CBF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77D1188" w14:textId="77777777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167E94" w14:textId="47E85158" w:rsidR="003C0DA8" w:rsidRPr="003C0DA8" w:rsidRDefault="003C0DA8" w:rsidP="00FC3B7D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3C0DA8">
              <w:rPr>
                <w:rFonts w:ascii="Century Schoolbook" w:hAnsi="Century Schoolbook"/>
                <w:b/>
                <w:bCs/>
                <w:i/>
                <w:i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02A418" w14:textId="77777777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color w:val="000000" w:themeColor="text1"/>
                <w:sz w:val="36"/>
                <w:szCs w:val="36"/>
                <w:lang w:val="en-US"/>
              </w:rPr>
            </w:pPr>
            <w:r w:rsidRPr="003C0DA8">
              <w:rPr>
                <w:rFonts w:ascii="Arial Narrow" w:hAnsi="Arial Narrow"/>
                <w:bCs/>
                <w:noProof/>
                <w:color w:val="000000" w:themeColor="text1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41FF5755" wp14:editId="7BC636C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204470</wp:posOffset>
                      </wp:positionV>
                      <wp:extent cx="539750" cy="0"/>
                      <wp:effectExtent l="0" t="101600" r="44450" b="127000"/>
                      <wp:wrapNone/>
                      <wp:docPr id="1304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-1.15pt;margin-top:16.1pt;width:42.5pt;height:0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5E0CA1" w14:textId="3D950261" w:rsidR="003C0DA8" w:rsidRPr="003C0DA8" w:rsidRDefault="003C0DA8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(s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)</w:t>
            </w:r>
          </w:p>
        </w:tc>
      </w:tr>
    </w:tbl>
    <w:p w14:paraId="341E4E76" w14:textId="2B43722D" w:rsidR="003C0DA8" w:rsidRDefault="003C0DA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418"/>
        <w:gridCol w:w="1134"/>
        <w:gridCol w:w="1701"/>
        <w:gridCol w:w="454"/>
        <w:gridCol w:w="1134"/>
      </w:tblGrid>
      <w:tr w:rsidR="00FC3B7D" w:rsidRPr="003C0DA8" w14:paraId="17E63946" w14:textId="4D3AC383" w:rsidTr="00B34EB6">
        <w:tc>
          <w:tcPr>
            <w:tcW w:w="1701" w:type="dxa"/>
            <w:shd w:val="clear" w:color="auto" w:fill="auto"/>
            <w:vAlign w:val="center"/>
          </w:tcPr>
          <w:p w14:paraId="2D15C8B0" w14:textId="0386B854" w:rsidR="00FC3B7D" w:rsidRPr="003C0DA8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potassium hydroxide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37C0E201" w14:textId="77777777" w:rsidR="00FC3B7D" w:rsidRPr="003C0DA8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AB0093" w14:textId="77777777" w:rsidR="00FC3B7D" w:rsidRPr="003C0DA8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nitric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acid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41FACB" w14:textId="77777777" w:rsidR="00FC3B7D" w:rsidRPr="003C0DA8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Cs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2DF77E11" wp14:editId="0AAC165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244475</wp:posOffset>
                      </wp:positionV>
                      <wp:extent cx="539750" cy="0"/>
                      <wp:effectExtent l="0" t="101600" r="44450" b="127000"/>
                      <wp:wrapNone/>
                      <wp:docPr id="1305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1.1pt;margin-top:19.25pt;width:42.5pt;height:0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3F0D19" w14:textId="3F4F9F78" w:rsidR="00FC3B7D" w:rsidRPr="003C0DA8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potassium nitrate</w:t>
            </w:r>
          </w:p>
        </w:tc>
        <w:tc>
          <w:tcPr>
            <w:tcW w:w="454" w:type="dxa"/>
            <w:vAlign w:val="center"/>
          </w:tcPr>
          <w:p w14:paraId="77AC69DB" w14:textId="5B6BD16D" w:rsidR="00FC3B7D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  <w:t>+</w:t>
            </w:r>
          </w:p>
        </w:tc>
        <w:tc>
          <w:tcPr>
            <w:tcW w:w="1134" w:type="dxa"/>
            <w:vAlign w:val="center"/>
          </w:tcPr>
          <w:p w14:paraId="626B64DC" w14:textId="0C07BD3B" w:rsidR="00FC3B7D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water</w:t>
            </w:r>
          </w:p>
        </w:tc>
      </w:tr>
      <w:tr w:rsidR="00FC3B7D" w:rsidRPr="003C0DA8" w14:paraId="15D1D57B" w14:textId="4D0937D1" w:rsidTr="00B34EB6">
        <w:tc>
          <w:tcPr>
            <w:tcW w:w="1701" w:type="dxa"/>
            <w:shd w:val="clear" w:color="auto" w:fill="auto"/>
            <w:vAlign w:val="center"/>
          </w:tcPr>
          <w:p w14:paraId="762FE6F4" w14:textId="6B882F3C" w:rsidR="00FC3B7D" w:rsidRPr="003C0DA8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KOH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(</w:t>
            </w:r>
            <w:proofErr w:type="spellStart"/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aq</w:t>
            </w:r>
            <w:proofErr w:type="spellEnd"/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6BC0525" w14:textId="77777777" w:rsidR="00FC3B7D" w:rsidRPr="003C0DA8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+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1E2281" w14:textId="77777777" w:rsidR="00FC3B7D" w:rsidRPr="003C0DA8" w:rsidRDefault="00FC3B7D" w:rsidP="00FC3B7D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3C0DA8">
              <w:rPr>
                <w:rFonts w:ascii="Century Schoolbook" w:hAnsi="Century Schoolbook"/>
                <w:b/>
                <w:bCs/>
                <w:i/>
                <w:i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1E5BF9" w14:textId="77777777" w:rsidR="00FC3B7D" w:rsidRPr="003C0DA8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color w:val="000000" w:themeColor="text1"/>
                <w:sz w:val="36"/>
                <w:szCs w:val="36"/>
                <w:lang w:val="en-US"/>
              </w:rPr>
            </w:pPr>
            <w:r w:rsidRPr="003C0DA8">
              <w:rPr>
                <w:rFonts w:ascii="Arial Narrow" w:hAnsi="Arial Narrow"/>
                <w:bCs/>
                <w:noProof/>
                <w:color w:val="000000" w:themeColor="text1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06E2AC81" wp14:editId="4100859D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204470</wp:posOffset>
                      </wp:positionV>
                      <wp:extent cx="539750" cy="0"/>
                      <wp:effectExtent l="0" t="101600" r="44450" b="127000"/>
                      <wp:wrapNone/>
                      <wp:docPr id="1306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-1.15pt;margin-top:16.1pt;width:42.5pt;height:0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BB2045" w14:textId="15B0E02E" w:rsidR="00FC3B7D" w:rsidRPr="003C0DA8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(</w:t>
            </w:r>
            <w:proofErr w:type="spellStart"/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aq</w:t>
            </w:r>
            <w:proofErr w:type="spellEnd"/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)</w:t>
            </w:r>
          </w:p>
        </w:tc>
        <w:tc>
          <w:tcPr>
            <w:tcW w:w="454" w:type="dxa"/>
            <w:vAlign w:val="center"/>
          </w:tcPr>
          <w:p w14:paraId="5D81F68D" w14:textId="07D6ADEC" w:rsidR="00FC3B7D" w:rsidRDefault="00FC3B7D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+</w:t>
            </w:r>
          </w:p>
        </w:tc>
        <w:tc>
          <w:tcPr>
            <w:tcW w:w="1134" w:type="dxa"/>
            <w:vAlign w:val="center"/>
          </w:tcPr>
          <w:p w14:paraId="75AF3C57" w14:textId="61FF27A0" w:rsidR="00FC3B7D" w:rsidRPr="00B34EB6" w:rsidRDefault="00B34EB6" w:rsidP="00FC3B7D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3C0DA8">
              <w:rPr>
                <w:rFonts w:ascii="Century Schoolbook" w:hAnsi="Century Schoolbook"/>
                <w:b/>
                <w:bCs/>
                <w:i/>
                <w:i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</w:tbl>
    <w:p w14:paraId="09B4DA84" w14:textId="27F8BA17" w:rsidR="003C0DA8" w:rsidRDefault="003C0DA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1134"/>
        <w:gridCol w:w="1701"/>
        <w:gridCol w:w="454"/>
        <w:gridCol w:w="1418"/>
      </w:tblGrid>
      <w:tr w:rsidR="00B34EB6" w14:paraId="356228B8" w14:textId="77777777" w:rsidTr="00B34EB6">
        <w:tc>
          <w:tcPr>
            <w:tcW w:w="1701" w:type="dxa"/>
            <w:shd w:val="clear" w:color="auto" w:fill="auto"/>
            <w:vAlign w:val="center"/>
          </w:tcPr>
          <w:p w14:paraId="08BFC5C4" w14:textId="77777777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potassium hydroxide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012A5DA" w14:textId="77777777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6717822" w14:textId="2D7358ED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phosphoric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acid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1A8551" w14:textId="77777777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Cs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6CA6DF23" wp14:editId="58CB3DA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244475</wp:posOffset>
                      </wp:positionV>
                      <wp:extent cx="539750" cy="0"/>
                      <wp:effectExtent l="0" t="101600" r="44450" b="127000"/>
                      <wp:wrapNone/>
                      <wp:docPr id="1307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1.1pt;margin-top:19.25pt;width:42.5pt;height:0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7973E2" w14:textId="05928C0F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potassium phosphate</w:t>
            </w:r>
          </w:p>
        </w:tc>
        <w:tc>
          <w:tcPr>
            <w:tcW w:w="454" w:type="dxa"/>
            <w:vAlign w:val="center"/>
          </w:tcPr>
          <w:p w14:paraId="4C5F5774" w14:textId="77777777" w:rsidR="00B34EB6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  <w:t>+</w:t>
            </w:r>
          </w:p>
        </w:tc>
        <w:tc>
          <w:tcPr>
            <w:tcW w:w="1418" w:type="dxa"/>
            <w:vAlign w:val="center"/>
          </w:tcPr>
          <w:p w14:paraId="00AAD962" w14:textId="1848B5EE" w:rsidR="00B34EB6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water</w:t>
            </w:r>
          </w:p>
        </w:tc>
      </w:tr>
      <w:tr w:rsidR="00B34EB6" w:rsidRPr="00B34EB6" w14:paraId="532C7C3C" w14:textId="77777777" w:rsidTr="00B34EB6">
        <w:tc>
          <w:tcPr>
            <w:tcW w:w="1701" w:type="dxa"/>
            <w:shd w:val="clear" w:color="auto" w:fill="auto"/>
            <w:vAlign w:val="center"/>
          </w:tcPr>
          <w:p w14:paraId="11C0E374" w14:textId="77E39B52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 KOH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(</w:t>
            </w:r>
            <w:proofErr w:type="spellStart"/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aq</w:t>
            </w:r>
            <w:proofErr w:type="spellEnd"/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2FE29888" w14:textId="77777777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026682" w14:textId="4F18723E" w:rsidR="00B34EB6" w:rsidRPr="003C0DA8" w:rsidRDefault="00B34EB6" w:rsidP="00B34EB6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3C0DA8">
              <w:rPr>
                <w:rFonts w:ascii="Century Schoolbook" w:hAnsi="Century Schoolbook"/>
                <w:b/>
                <w:bCs/>
                <w:i/>
                <w:i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235F8C" w14:textId="77777777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color w:val="000000" w:themeColor="text1"/>
                <w:sz w:val="36"/>
                <w:szCs w:val="36"/>
                <w:lang w:val="en-US"/>
              </w:rPr>
            </w:pPr>
            <w:r w:rsidRPr="003C0DA8">
              <w:rPr>
                <w:rFonts w:ascii="Arial Narrow" w:hAnsi="Arial Narrow"/>
                <w:bCs/>
                <w:noProof/>
                <w:color w:val="000000" w:themeColor="text1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0808CD91" wp14:editId="54C2F95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204470</wp:posOffset>
                      </wp:positionV>
                      <wp:extent cx="539750" cy="0"/>
                      <wp:effectExtent l="0" t="101600" r="44450" b="127000"/>
                      <wp:wrapNone/>
                      <wp:docPr id="1308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-1.15pt;margin-top:16.1pt;width:42.5pt;height:0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153AEE" w14:textId="4FDD12FF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K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 xml:space="preserve"> (</w:t>
            </w:r>
            <w:proofErr w:type="spellStart"/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aq</w:t>
            </w:r>
            <w:proofErr w:type="spellEnd"/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)</w:t>
            </w:r>
          </w:p>
        </w:tc>
        <w:tc>
          <w:tcPr>
            <w:tcW w:w="454" w:type="dxa"/>
            <w:vAlign w:val="center"/>
          </w:tcPr>
          <w:p w14:paraId="2F82715D" w14:textId="77777777" w:rsidR="00B34EB6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+</w:t>
            </w:r>
          </w:p>
        </w:tc>
        <w:tc>
          <w:tcPr>
            <w:tcW w:w="1418" w:type="dxa"/>
            <w:vAlign w:val="center"/>
          </w:tcPr>
          <w:p w14:paraId="3A43B967" w14:textId="6F2EAB68" w:rsidR="00B34EB6" w:rsidRPr="00B34EB6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 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3C0DA8">
              <w:rPr>
                <w:rFonts w:ascii="Century Schoolbook" w:hAnsi="Century Schoolbook"/>
                <w:b/>
                <w:bCs/>
                <w:i/>
                <w:i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</w:tr>
    </w:tbl>
    <w:p w14:paraId="47DB3EC8" w14:textId="77777777" w:rsidR="00B34EB6" w:rsidRDefault="00B34EB6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F7F160" w14:textId="77777777" w:rsidR="005D5FE2" w:rsidRDefault="005D5FE2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54"/>
        <w:gridCol w:w="1701"/>
        <w:gridCol w:w="1134"/>
        <w:gridCol w:w="2268"/>
      </w:tblGrid>
      <w:tr w:rsidR="00B34EB6" w:rsidRPr="003C0DA8" w14:paraId="23B8AD42" w14:textId="77777777" w:rsidTr="00B34EB6">
        <w:tc>
          <w:tcPr>
            <w:tcW w:w="1701" w:type="dxa"/>
            <w:shd w:val="clear" w:color="auto" w:fill="auto"/>
            <w:vAlign w:val="center"/>
          </w:tcPr>
          <w:p w14:paraId="6F488B85" w14:textId="7A1BEA49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>ammonia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D1D62CE" w14:textId="77777777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644B7B" w14:textId="0C66A164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sulfuric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acid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B094EF" w14:textId="77777777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Cs/>
                <w:noProof/>
                <w:color w:val="000000" w:themeColor="text1"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75E1E4B7" wp14:editId="7610316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244475</wp:posOffset>
                      </wp:positionV>
                      <wp:extent cx="539750" cy="0"/>
                      <wp:effectExtent l="0" t="101600" r="44450" b="127000"/>
                      <wp:wrapNone/>
                      <wp:docPr id="1309" name="AutoShape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4" o:spid="_x0000_s1026" type="#_x0000_t32" style="position:absolute;margin-left:1.1pt;margin-top:19.25pt;width:42.5pt;height:0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E4E7A59" w14:textId="5F5A5842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color w:val="000000" w:themeColor="text1"/>
                <w:sz w:val="32"/>
                <w:szCs w:val="32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ammonium </w:t>
            </w:r>
            <w:r>
              <w:rPr>
                <w:rFonts w:ascii="Arial Narrow" w:hAnsi="Arial Narrow"/>
                <w:b/>
                <w:bCs/>
                <w:color w:val="000000" w:themeColor="text1" w:themeShade="A6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sulfate</w:t>
            </w:r>
          </w:p>
        </w:tc>
      </w:tr>
      <w:tr w:rsidR="00B34EB6" w:rsidRPr="003C0DA8" w14:paraId="4E783DA6" w14:textId="77777777" w:rsidTr="00B34EB6">
        <w:tc>
          <w:tcPr>
            <w:tcW w:w="1701" w:type="dxa"/>
            <w:shd w:val="clear" w:color="auto" w:fill="auto"/>
            <w:vAlign w:val="center"/>
          </w:tcPr>
          <w:p w14:paraId="7EDB7971" w14:textId="6FD4544E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2 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(g)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4CED44B" w14:textId="77777777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+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B31EFB" w14:textId="3EC39267" w:rsidR="00B34EB6" w:rsidRPr="003C0DA8" w:rsidRDefault="00B34EB6" w:rsidP="00B34EB6">
            <w:pPr>
              <w:spacing w:before="120" w:after="120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3C0DA8">
              <w:rPr>
                <w:rFonts w:ascii="Century Schoolbook" w:hAnsi="Century Schoolbook"/>
                <w:b/>
                <w:bCs/>
                <w:i/>
                <w:i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865F0" w14:textId="77777777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Cs/>
                <w:noProof/>
                <w:color w:val="000000" w:themeColor="text1"/>
                <w:sz w:val="36"/>
                <w:szCs w:val="36"/>
                <w:lang w:val="en-US"/>
              </w:rPr>
            </w:pPr>
            <w:r w:rsidRPr="003C0DA8">
              <w:rPr>
                <w:rFonts w:ascii="Arial Narrow" w:hAnsi="Arial Narrow"/>
                <w:bCs/>
                <w:noProof/>
                <w:color w:val="000000" w:themeColor="text1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6643E5B4" wp14:editId="55D00787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204470</wp:posOffset>
                      </wp:positionV>
                      <wp:extent cx="539750" cy="0"/>
                      <wp:effectExtent l="0" t="101600" r="44450" b="127000"/>
                      <wp:wrapNone/>
                      <wp:docPr id="1310" name="AutoShape 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9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AutoShape 955" o:spid="_x0000_s1026" type="#_x0000_t32" style="position:absolute;margin-left:-1.15pt;margin-top:16.1pt;width:42.5pt;height:0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" strokeweight="2pt">
                      <v:stroke endarrow="open"/>
                      <v:shadow opacity="49150f"/>
                    </v:shape>
                  </w:pict>
                </mc:Fallback>
              </mc:AlternateConten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C2B9177" w14:textId="07955A90" w:rsidR="00B34EB6" w:rsidRPr="003C0DA8" w:rsidRDefault="00B34EB6" w:rsidP="00B34EB6">
            <w:pPr>
              <w:spacing w:before="120" w:after="120" w:line="240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H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2 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  <w:vertAlign w:val="subscript"/>
                <w:lang w:val="en-US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(s</w:t>
            </w:r>
            <w:r w:rsidRPr="003C0DA8">
              <w:rPr>
                <w:rFonts w:ascii="Arial Narrow" w:hAnsi="Arial Narrow"/>
                <w:b/>
                <w:bCs/>
                <w:color w:val="000000" w:themeColor="text1"/>
                <w:sz w:val="36"/>
                <w:szCs w:val="36"/>
              </w:rPr>
              <w:t>)</w:t>
            </w:r>
          </w:p>
        </w:tc>
      </w:tr>
    </w:tbl>
    <w:p w14:paraId="0FE6E01D" w14:textId="77777777" w:rsidR="003C0DA8" w:rsidRDefault="003C0DA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C0FC53" w14:textId="77777777" w:rsidR="00B34EB6" w:rsidRPr="00B34EB6" w:rsidRDefault="00B34EB6" w:rsidP="00B34EB6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B34EB6">
        <w:rPr>
          <w:rFonts w:ascii="Arial Narrow" w:hAnsi="Arial Narrow"/>
          <w:bCs/>
          <w:sz w:val="28"/>
          <w:szCs w:val="28"/>
        </w:rPr>
        <w:t xml:space="preserve">These </w:t>
      </w:r>
      <w:r w:rsidRPr="00B34EB6">
        <w:rPr>
          <w:rFonts w:ascii="Arial Narrow" w:hAnsi="Arial Narrow"/>
          <w:b/>
          <w:bCs/>
          <w:sz w:val="28"/>
          <w:szCs w:val="28"/>
        </w:rPr>
        <w:t>fertilisers</w:t>
      </w:r>
      <w:r w:rsidRPr="00B34EB6">
        <w:rPr>
          <w:rFonts w:ascii="Arial Narrow" w:hAnsi="Arial Narrow"/>
          <w:bCs/>
          <w:sz w:val="28"/>
          <w:szCs w:val="28"/>
        </w:rPr>
        <w:t xml:space="preserve"> can be prepared in the laboratory by carrying out a </w:t>
      </w:r>
      <w:r w:rsidRPr="00B34EB6">
        <w:rPr>
          <w:rFonts w:ascii="Arial Narrow" w:hAnsi="Arial Narrow"/>
          <w:b/>
          <w:bCs/>
          <w:sz w:val="28"/>
          <w:szCs w:val="28"/>
        </w:rPr>
        <w:t>titration</w:t>
      </w:r>
      <w:r w:rsidRPr="00B34EB6">
        <w:rPr>
          <w:rFonts w:ascii="Arial Narrow" w:hAnsi="Arial Narrow"/>
          <w:bCs/>
          <w:sz w:val="28"/>
          <w:szCs w:val="28"/>
        </w:rPr>
        <w:t>.</w:t>
      </w:r>
    </w:p>
    <w:p w14:paraId="273071DB" w14:textId="3C337918" w:rsidR="003C0DA8" w:rsidRDefault="003C0DA8">
      <w:pPr>
        <w:spacing w:after="0" w:line="240" w:lineRule="auto"/>
        <w:rPr>
          <w:rFonts w:ascii="Arial Narrow" w:hAnsi="Arial Narrow"/>
          <w:b/>
          <w:bCs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C907C48" w14:textId="77777777" w:rsidR="00B46A75" w:rsidRPr="00B46A75" w:rsidRDefault="00B46A75" w:rsidP="00B46A75">
      <w:pPr>
        <w:spacing w:after="120" w:line="240" w:lineRule="auto"/>
        <w:rPr>
          <w:rFonts w:ascii="Arial Narrow" w:hAnsi="Arial Narrow"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46A75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PREPARING POTASSIUM NITRATE (KNO</w:t>
      </w:r>
      <w:r w:rsidRPr="00B46A75">
        <w:rPr>
          <w:rFonts w:ascii="Arial Narrow" w:hAnsi="Arial Narrow"/>
          <w:b/>
          <w:bCs/>
          <w:sz w:val="36"/>
          <w:szCs w:val="36"/>
          <w:vertAlign w:val="sub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B46A75">
        <w:rPr>
          <w:rFonts w:ascii="Arial Narrow" w:hAnsi="Arial Narro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3DFC995E" w14:textId="23AAC352" w:rsidR="00B46A75" w:rsidRPr="00CB0A89" w:rsidRDefault="00B46A75" w:rsidP="00B46A75">
      <w:pPr>
        <w:spacing w:after="12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4018560" behindDoc="0" locked="0" layoutInCell="1" allowOverlap="1" wp14:anchorId="797FB980" wp14:editId="3F5CC2AA">
            <wp:simplePos x="0" y="0"/>
            <wp:positionH relativeFrom="column">
              <wp:posOffset>-11430</wp:posOffset>
            </wp:positionH>
            <wp:positionV relativeFrom="paragraph">
              <wp:posOffset>59690</wp:posOffset>
            </wp:positionV>
            <wp:extent cx="1527810" cy="4531360"/>
            <wp:effectExtent l="0" t="0" r="0" b="0"/>
            <wp:wrapSquare wrapText="bothSides"/>
            <wp:docPr id="2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A89">
        <w:rPr>
          <w:rFonts w:ascii="Arial Narrow" w:hAnsi="Arial Narrow"/>
          <w:b/>
          <w:bCs/>
          <w:sz w:val="28"/>
          <w:szCs w:val="28"/>
        </w:rPr>
        <w:t>Potassium</w:t>
      </w:r>
      <w:r w:rsidRPr="00CB0A89">
        <w:rPr>
          <w:rFonts w:ascii="Arial Narrow" w:hAnsi="Arial Narrow"/>
          <w:bCs/>
          <w:sz w:val="28"/>
          <w:szCs w:val="28"/>
        </w:rPr>
        <w:t xml:space="preserve"> </w:t>
      </w:r>
      <w:r w:rsidRPr="00CB0A89">
        <w:rPr>
          <w:rFonts w:ascii="Arial Narrow" w:hAnsi="Arial Narrow"/>
          <w:b/>
          <w:bCs/>
          <w:sz w:val="28"/>
          <w:szCs w:val="28"/>
        </w:rPr>
        <w:t>nitrate</w:t>
      </w:r>
      <w:r w:rsidRPr="00CB0A89">
        <w:rPr>
          <w:rFonts w:ascii="Arial Narrow" w:hAnsi="Arial Narrow"/>
          <w:bCs/>
          <w:sz w:val="28"/>
          <w:szCs w:val="28"/>
        </w:rPr>
        <w:t xml:space="preserve"> is a salt, which is used as a fertiliser.  It can be made by reacting </w:t>
      </w:r>
      <w:r w:rsidRPr="00CB0A89">
        <w:rPr>
          <w:rFonts w:ascii="Arial Narrow" w:hAnsi="Arial Narrow"/>
          <w:b/>
          <w:bCs/>
          <w:sz w:val="28"/>
          <w:szCs w:val="28"/>
        </w:rPr>
        <w:t>potassium</w:t>
      </w:r>
      <w:r w:rsidRPr="00CB0A89">
        <w:rPr>
          <w:rFonts w:ascii="Arial Narrow" w:hAnsi="Arial Narrow"/>
          <w:bCs/>
          <w:sz w:val="28"/>
          <w:szCs w:val="28"/>
        </w:rPr>
        <w:t xml:space="preserve"> </w:t>
      </w:r>
      <w:r w:rsidRPr="00CB0A89">
        <w:rPr>
          <w:rFonts w:ascii="Arial Narrow" w:hAnsi="Arial Narrow"/>
          <w:b/>
          <w:bCs/>
          <w:sz w:val="28"/>
          <w:szCs w:val="28"/>
        </w:rPr>
        <w:t>carbonate</w:t>
      </w:r>
      <w:r w:rsidRPr="00CB0A89">
        <w:rPr>
          <w:rFonts w:ascii="Arial Narrow" w:hAnsi="Arial Narrow"/>
          <w:bCs/>
          <w:sz w:val="28"/>
          <w:szCs w:val="28"/>
        </w:rPr>
        <w:t xml:space="preserve"> solution</w:t>
      </w:r>
      <w:r w:rsidRPr="00B46A75">
        <w:rPr>
          <w:rFonts w:ascii="Arial Narrow" w:hAnsi="Arial Narrow"/>
          <w:bCs/>
          <w:sz w:val="28"/>
          <w:szCs w:val="28"/>
        </w:rPr>
        <w:t xml:space="preserve">, or </w:t>
      </w:r>
      <w:r w:rsidRPr="00B46A75">
        <w:rPr>
          <w:rFonts w:ascii="Arial Narrow" w:hAnsi="Arial Narrow"/>
          <w:b/>
          <w:bCs/>
          <w:sz w:val="28"/>
          <w:szCs w:val="28"/>
        </w:rPr>
        <w:t>potassium</w:t>
      </w:r>
      <w:r w:rsidRPr="00B46A75">
        <w:rPr>
          <w:rFonts w:ascii="Arial Narrow" w:hAnsi="Arial Narrow"/>
          <w:bCs/>
          <w:sz w:val="28"/>
          <w:szCs w:val="28"/>
        </w:rPr>
        <w:t xml:space="preserve"> </w:t>
      </w:r>
      <w:r w:rsidRPr="00B46A75">
        <w:rPr>
          <w:rFonts w:ascii="Arial Narrow" w:hAnsi="Arial Narrow"/>
          <w:b/>
          <w:bCs/>
          <w:sz w:val="28"/>
          <w:szCs w:val="28"/>
        </w:rPr>
        <w:t>hydroxide</w:t>
      </w:r>
      <w:r w:rsidRPr="00B46A75">
        <w:rPr>
          <w:rFonts w:ascii="Arial Narrow" w:hAnsi="Arial Narrow"/>
          <w:bCs/>
          <w:sz w:val="28"/>
          <w:szCs w:val="28"/>
        </w:rPr>
        <w:t xml:space="preserve"> solution with </w:t>
      </w:r>
      <w:r w:rsidRPr="00B46A75">
        <w:rPr>
          <w:rFonts w:ascii="Arial Narrow" w:hAnsi="Arial Narrow"/>
          <w:b/>
          <w:bCs/>
          <w:sz w:val="28"/>
          <w:szCs w:val="28"/>
        </w:rPr>
        <w:t>nitric acid</w:t>
      </w:r>
      <w:proofErr w:type="gramStart"/>
      <w:r w:rsidRPr="00B46A75">
        <w:rPr>
          <w:rFonts w:ascii="Arial Narrow" w:hAnsi="Arial Narrow"/>
          <w:bCs/>
          <w:sz w:val="28"/>
          <w:szCs w:val="28"/>
        </w:rPr>
        <w:t>.</w:t>
      </w:r>
      <w:r w:rsidRPr="00CB0A89">
        <w:rPr>
          <w:rFonts w:ascii="Arial Narrow" w:hAnsi="Arial Narrow"/>
          <w:bCs/>
          <w:sz w:val="28"/>
          <w:szCs w:val="28"/>
        </w:rPr>
        <w:t>.</w:t>
      </w:r>
      <w:proofErr w:type="gramEnd"/>
    </w:p>
    <w:p w14:paraId="1E94825E" w14:textId="77777777" w:rsidR="00B46A75" w:rsidRPr="00CB0A89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8E51886" w14:textId="77777777" w:rsidR="00B46A75" w:rsidRP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B46A75">
        <w:rPr>
          <w:rFonts w:ascii="Arial Narrow" w:hAnsi="Arial Narrow"/>
          <w:bCs/>
          <w:sz w:val="28"/>
          <w:szCs w:val="28"/>
        </w:rPr>
        <w:t xml:space="preserve">A titration can be used to carry out the reaction between the </w:t>
      </w:r>
      <w:r w:rsidRPr="00B46A75">
        <w:rPr>
          <w:rFonts w:ascii="Arial Narrow" w:hAnsi="Arial Narrow"/>
          <w:b/>
          <w:bCs/>
          <w:sz w:val="28"/>
          <w:szCs w:val="28"/>
        </w:rPr>
        <w:t>potassium</w:t>
      </w:r>
      <w:r w:rsidRPr="00B46A75">
        <w:rPr>
          <w:rFonts w:ascii="Arial Narrow" w:hAnsi="Arial Narrow"/>
          <w:bCs/>
          <w:sz w:val="28"/>
          <w:szCs w:val="28"/>
        </w:rPr>
        <w:t xml:space="preserve"> </w:t>
      </w:r>
      <w:r w:rsidRPr="00B46A75">
        <w:rPr>
          <w:rFonts w:ascii="Arial Narrow" w:hAnsi="Arial Narrow"/>
          <w:b/>
          <w:bCs/>
          <w:sz w:val="28"/>
          <w:szCs w:val="28"/>
        </w:rPr>
        <w:t xml:space="preserve">carbonate </w:t>
      </w:r>
      <w:r w:rsidRPr="00B46A75">
        <w:rPr>
          <w:rFonts w:ascii="Arial Narrow" w:hAnsi="Arial Narrow"/>
          <w:bCs/>
          <w:sz w:val="28"/>
          <w:szCs w:val="28"/>
        </w:rPr>
        <w:t xml:space="preserve">solution or </w:t>
      </w:r>
      <w:r w:rsidRPr="00B46A75">
        <w:rPr>
          <w:rFonts w:ascii="Arial Narrow" w:hAnsi="Arial Narrow"/>
          <w:b/>
          <w:bCs/>
          <w:sz w:val="28"/>
          <w:szCs w:val="28"/>
        </w:rPr>
        <w:t>potassium</w:t>
      </w:r>
      <w:r w:rsidRPr="00B46A75">
        <w:rPr>
          <w:rFonts w:ascii="Arial Narrow" w:hAnsi="Arial Narrow"/>
          <w:bCs/>
          <w:sz w:val="28"/>
          <w:szCs w:val="28"/>
        </w:rPr>
        <w:t xml:space="preserve"> </w:t>
      </w:r>
      <w:r w:rsidRPr="00B46A75">
        <w:rPr>
          <w:rFonts w:ascii="Arial Narrow" w:hAnsi="Arial Narrow"/>
          <w:b/>
          <w:bCs/>
          <w:sz w:val="28"/>
          <w:szCs w:val="28"/>
        </w:rPr>
        <w:t>hydroxide</w:t>
      </w:r>
      <w:r w:rsidRPr="00B46A75">
        <w:rPr>
          <w:rFonts w:ascii="Arial Narrow" w:hAnsi="Arial Narrow"/>
          <w:bCs/>
          <w:sz w:val="28"/>
          <w:szCs w:val="28"/>
        </w:rPr>
        <w:t xml:space="preserve"> solution and </w:t>
      </w:r>
      <w:r w:rsidRPr="00B46A75">
        <w:rPr>
          <w:rFonts w:ascii="Arial Narrow" w:hAnsi="Arial Narrow"/>
          <w:b/>
          <w:bCs/>
          <w:sz w:val="28"/>
          <w:szCs w:val="28"/>
        </w:rPr>
        <w:t>nitric acid</w:t>
      </w:r>
      <w:r w:rsidRPr="00B46A75">
        <w:rPr>
          <w:rFonts w:ascii="Arial Narrow" w:hAnsi="Arial Narrow"/>
          <w:bCs/>
          <w:sz w:val="28"/>
          <w:szCs w:val="28"/>
        </w:rPr>
        <w:t xml:space="preserve"> to determine the volume of </w:t>
      </w:r>
      <w:r w:rsidRPr="00B46A75">
        <w:rPr>
          <w:rFonts w:ascii="Arial Narrow" w:hAnsi="Arial Narrow"/>
          <w:b/>
          <w:bCs/>
          <w:sz w:val="28"/>
          <w:szCs w:val="28"/>
        </w:rPr>
        <w:t xml:space="preserve">nitric acid </w:t>
      </w:r>
      <w:r w:rsidRPr="00B46A75">
        <w:rPr>
          <w:rFonts w:ascii="Arial Narrow" w:hAnsi="Arial Narrow"/>
          <w:bCs/>
          <w:sz w:val="28"/>
          <w:szCs w:val="28"/>
        </w:rPr>
        <w:t xml:space="preserve">required for the reaction. </w:t>
      </w:r>
    </w:p>
    <w:p w14:paraId="425A141C" w14:textId="7469C630" w:rsid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57FA8671" w14:textId="77777777" w:rsidR="00B46A75" w:rsidRP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B46A75">
        <w:rPr>
          <w:rFonts w:ascii="Arial Narrow" w:hAnsi="Arial Narrow"/>
          <w:bCs/>
          <w:sz w:val="28"/>
          <w:szCs w:val="28"/>
        </w:rPr>
        <w:t xml:space="preserve">Finally the titration is repeated without the use of indicator to ensure the </w:t>
      </w:r>
      <w:r w:rsidRPr="00B46A75">
        <w:rPr>
          <w:rFonts w:ascii="Arial Narrow" w:hAnsi="Arial Narrow"/>
          <w:b/>
          <w:bCs/>
          <w:sz w:val="28"/>
          <w:szCs w:val="28"/>
        </w:rPr>
        <w:t>potassium</w:t>
      </w:r>
      <w:r w:rsidRPr="00B46A75">
        <w:rPr>
          <w:rFonts w:ascii="Arial Narrow" w:hAnsi="Arial Narrow"/>
          <w:bCs/>
          <w:sz w:val="28"/>
          <w:szCs w:val="28"/>
        </w:rPr>
        <w:t xml:space="preserve"> </w:t>
      </w:r>
      <w:r w:rsidRPr="00B46A75">
        <w:rPr>
          <w:rFonts w:ascii="Arial Narrow" w:hAnsi="Arial Narrow"/>
          <w:b/>
          <w:bCs/>
          <w:sz w:val="28"/>
          <w:szCs w:val="28"/>
        </w:rPr>
        <w:t>nitrate</w:t>
      </w:r>
      <w:r w:rsidRPr="00B46A75">
        <w:rPr>
          <w:rFonts w:ascii="Arial Narrow" w:hAnsi="Arial Narrow"/>
          <w:bCs/>
          <w:sz w:val="28"/>
          <w:szCs w:val="28"/>
        </w:rPr>
        <w:t xml:space="preserve"> is not coloured by the indicator.</w:t>
      </w:r>
    </w:p>
    <w:p w14:paraId="14C24659" w14:textId="77777777" w:rsidR="00B46A75" w:rsidRPr="00CB0A89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C118571" w14:textId="0B5E2C5D" w:rsid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4019584" behindDoc="0" locked="0" layoutInCell="1" allowOverlap="1" wp14:anchorId="0AB85B82" wp14:editId="38C0D814">
                <wp:simplePos x="0" y="0"/>
                <wp:positionH relativeFrom="column">
                  <wp:posOffset>144145</wp:posOffset>
                </wp:positionH>
                <wp:positionV relativeFrom="paragraph">
                  <wp:posOffset>116840</wp:posOffset>
                </wp:positionV>
                <wp:extent cx="2408555" cy="758190"/>
                <wp:effectExtent l="50800" t="50800" r="4445" b="3810"/>
                <wp:wrapSquare wrapText="bothSides"/>
                <wp:docPr id="145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8555" cy="758190"/>
                          <a:chOff x="4066" y="12892"/>
                          <a:chExt cx="3793" cy="1194"/>
                        </a:xfrm>
                      </wpg:grpSpPr>
                      <wpg:grpSp>
                        <wpg:cNvPr id="146" name="Group 1282"/>
                        <wpg:cNvGrpSpPr>
                          <a:grpSpLocks/>
                        </wpg:cNvGrpSpPr>
                        <wpg:grpSpPr bwMode="auto">
                          <a:xfrm>
                            <a:off x="6086" y="12967"/>
                            <a:ext cx="1773" cy="1119"/>
                            <a:chOff x="1702" y="2295"/>
                            <a:chExt cx="1773" cy="1119"/>
                          </a:xfrm>
                        </wpg:grpSpPr>
                        <pic:pic xmlns:pic="http://schemas.openxmlformats.org/drawingml/2006/picture">
                          <pic:nvPicPr>
                            <pic:cNvPr id="147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2437"/>
                              <a:ext cx="1684" cy="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" y="2295"/>
                              <a:ext cx="1761" cy="11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9" name="Right Arrow 10"/>
                        <wps:cNvSpPr>
                          <a:spLocks noChangeArrowheads="1"/>
                        </wps:cNvSpPr>
                        <wps:spPr bwMode="auto">
                          <a:xfrm>
                            <a:off x="4066" y="12892"/>
                            <a:ext cx="1672" cy="931"/>
                          </a:xfrm>
                          <a:prstGeom prst="rightArrow">
                            <a:avLst>
                              <a:gd name="adj1" fmla="val 50000"/>
                              <a:gd name="adj2" fmla="val 49995"/>
                            </a:avLst>
                          </a:prstGeom>
                          <a:solidFill>
                            <a:srgbClr val="BFBFB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81" o:spid="_x0000_s1026" style="position:absolute;margin-left:11.35pt;margin-top:9.2pt;width:189.65pt;height:59.7pt;z-index:254019584" coordorigin="4066,12892" coordsize="3793,119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">
                <v:group id="Group 1282" o:spid="_x0000_s1027" style="position:absolute;left:6086;top:12967;width:1773;height:1119" coordorigin="1702,2295" coordsize="1773,11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shape id="Picture 14" o:spid="_x0000_s1028" type="#_x0000_t75" style="position:absolute;left:1702;top:2437;width:1684;height:9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4m&#10;NVvEAAAA3AAAAA8AAABkcnMvZG93bnJldi54bWxET99rwjAQfh/sfwg38G0mTtmkGmUIY/qwwbqJ&#10;r0dztrXNpSSx1v/eDAZ7u4/v5y3Xg21FTz7UjjVMxgoEceFMzaWGn++3xzmIEJENto5Jw5UCrFf3&#10;d0vMjLvwF/V5LEUK4ZChhirGLpMyFBVZDGPXESfu6LzFmKAvpfF4SeG2lU9KPUuLNaeGCjvaVFQ0&#10;+dlqOJz3+UbNTo3rd58fvplO91v1rvXoYXhdgIg0xH/xn3tr0vzZC/w+ky6Qq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4mNVvEAAAA3AAAAA8AAAAAAAAAAAAAAAAAnAIA&#10;AGRycy9kb3ducmV2LnhtbFBLBQYAAAAABAAEAPcAAACNAwAAAAA=&#10;">
                    <v:imagedata r:id="rId122" o:title=""/>
                  </v:shape>
                  <v:shape id="Picture 13" o:spid="_x0000_s1029" type="#_x0000_t75" style="position:absolute;left:1714;top:2295;width:1761;height:11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c9&#10;9nHHAAAA3AAAAA8AAABkcnMvZG93bnJldi54bWxEj0FLw0AQhe+C/2EZoRexG4tIiN0WK7RKi2Jr&#10;xOuQHbPB7GzIrmn67zsHwdsM781738yXo2/VQH1sAhu4nWagiKtgG64NlB/rmxxUTMgW28Bk4EQR&#10;lovLizkWNhx5T8Mh1UpCOBZowKXUFVrHypHHOA0dsWjfofeYZO1rbXs8Srhv9SzL7rXHhqXBYUdP&#10;jqqfw683MFzvt6v8LW5Wr5/RNbv8qyzfn42ZXI2PD6ASjenf/Hf9YgX/TmjlGZlAL8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Oc99nHHAAAA3AAAAA8AAAAAAAAAAAAAAAAA&#10;nAIAAGRycy9kb3ducmV2LnhtbFBLBQYAAAAABAAEAPcAAACQAwAAAAA=&#10;">
                    <v:imagedata r:id="rId123" o:title=""/>
                  </v:shape>
                </v:group>
                <v:shape id="Right Arrow 10" o:spid="_x0000_s1030" type="#_x0000_t13" style="position:absolute;left:4066;top:12892;width:1672;height:93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MnycwwAA&#10;ANwAAAAPAAAAZHJzL2Rvd25yZXYueG1sRE/NasJAEL4X+g7LFHopdWOxUlM3QQTRSw+NPsCQHbNp&#10;srNJdqPx7d1Cobf5+H5nnU+2FRcafO1YwXyWgCAuna65UnA67l4/QPiArLF1TApu5CHPHh/WmGp3&#10;5W+6FKESMYR9igpMCF0qpS8NWfQz1xFH7uwGiyHCoZJ6wGsMt618S5KltFhzbDDY0dZQ2RSjVTCO&#10;TU+m9T/Fvv/azvuXW/MuC6Wen6bNJ4hAU/gX/7kPOs5frOD3mXiBzO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MnycwwAAANwAAAAPAAAAAAAAAAAAAAAAAJcCAABkcnMvZG93&#10;bnJldi54bWxQSwUGAAAAAAQABAD1AAAAhwMAAAAA&#10;" adj="15587" fillcolor="#bfbfbf" strokeweight="2pt">
                  <v:shadow on="t" opacity="22936f" mv:blur="40000f" origin=",.5" offset="0,23000emu"/>
                </v:shape>
                <w10:wrap type="square"/>
              </v:group>
            </w:pict>
          </mc:Fallback>
        </mc:AlternateContent>
      </w:r>
      <w:r>
        <w:rPr>
          <w:rFonts w:ascii="Arial Narrow" w:hAnsi="Arial Narrow"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71848500" wp14:editId="592E4710">
                <wp:simplePos x="0" y="0"/>
                <wp:positionH relativeFrom="column">
                  <wp:posOffset>271780</wp:posOffset>
                </wp:positionH>
                <wp:positionV relativeFrom="paragraph">
                  <wp:posOffset>223520</wp:posOffset>
                </wp:positionV>
                <wp:extent cx="1877695" cy="636905"/>
                <wp:effectExtent l="50800" t="25400" r="52705" b="74295"/>
                <wp:wrapNone/>
                <wp:docPr id="150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DCD43" w14:textId="77777777" w:rsidR="002C5ED9" w:rsidRPr="00CB0A89" w:rsidRDefault="002C5ED9" w:rsidP="00B46A75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CB0A8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The water from the 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potassium nitrate</w:t>
                            </w:r>
                            <w:r w:rsidRPr="00CB0A89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solution can be evaporated.</w:t>
                            </w:r>
                          </w:p>
                          <w:p w14:paraId="4BE85EFA" w14:textId="77777777" w:rsidR="002C5ED9" w:rsidRDefault="002C5ED9" w:rsidP="00B46A7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86" o:spid="_x0000_s1267" type="#_x0000_t202" style="position:absolute;margin-left:21.4pt;margin-top:17.6pt;width:147.85pt;height:50.15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" filled="f" stroked="f" strokeweight="1.5pt">
                <v:shadow on="t" opacity="24903f" mv:blur="40000f" origin=",.5" offset="0,20000emu"/>
                <v:textbox inset="0,0,0,0">
                  <w:txbxContent>
                    <w:p w14:paraId="66EDCD43" w14:textId="77777777" w:rsidR="002C5ED9" w:rsidRPr="00CB0A89" w:rsidRDefault="002C5ED9" w:rsidP="00B46A75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CB0A89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The water from the 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potassium nitrate</w:t>
                      </w:r>
                      <w:r w:rsidRPr="00CB0A89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solution can be evaporated.</w:t>
                      </w:r>
                    </w:p>
                    <w:p w14:paraId="4BE85EFA" w14:textId="77777777" w:rsidR="002C5ED9" w:rsidRDefault="002C5ED9" w:rsidP="00B46A75"/>
                  </w:txbxContent>
                </v:textbox>
              </v:shape>
            </w:pict>
          </mc:Fallback>
        </mc:AlternateContent>
      </w:r>
    </w:p>
    <w:p w14:paraId="63EFF363" w14:textId="77777777" w:rsid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758F9E1" w14:textId="77777777" w:rsid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7B76E934" w14:textId="77777777" w:rsid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1BDD6023" w14:textId="77777777" w:rsid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83FEF27" w14:textId="77777777" w:rsidR="00B46A75" w:rsidRDefault="00B46A75" w:rsidP="00B46A75">
      <w:pPr>
        <w:spacing w:after="0" w:line="240" w:lineRule="auto"/>
        <w:rPr>
          <w:rFonts w:ascii="Arial Narrow" w:hAnsi="Arial Narrow"/>
          <w:b/>
          <w:bCs/>
          <w:sz w:val="28"/>
          <w:szCs w:val="28"/>
        </w:rPr>
      </w:pPr>
    </w:p>
    <w:p w14:paraId="0C0FA5EE" w14:textId="77777777" w:rsid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B46A75">
        <w:rPr>
          <w:rFonts w:ascii="Arial Narrow" w:hAnsi="Arial Narrow"/>
          <w:b/>
          <w:bCs/>
          <w:sz w:val="28"/>
          <w:szCs w:val="28"/>
        </w:rPr>
        <w:t>Potassium</w:t>
      </w:r>
      <w:r w:rsidRPr="00B46A75">
        <w:rPr>
          <w:rFonts w:ascii="Arial Narrow" w:hAnsi="Arial Narrow"/>
          <w:bCs/>
          <w:sz w:val="28"/>
          <w:szCs w:val="28"/>
        </w:rPr>
        <w:t xml:space="preserve"> </w:t>
      </w:r>
      <w:r w:rsidRPr="00B46A75">
        <w:rPr>
          <w:rFonts w:ascii="Arial Narrow" w:hAnsi="Arial Narrow"/>
          <w:b/>
          <w:bCs/>
          <w:sz w:val="28"/>
          <w:szCs w:val="28"/>
        </w:rPr>
        <w:t>nitrate (</w:t>
      </w:r>
      <w:r w:rsidRPr="00B46A75">
        <w:rPr>
          <w:rFonts w:ascii="Arial Narrow" w:hAnsi="Arial Narrow"/>
          <w:b/>
          <w:bCs/>
          <w:sz w:val="28"/>
          <w:szCs w:val="28"/>
          <w:lang w:val="en-US"/>
        </w:rPr>
        <w:t>KNO</w:t>
      </w:r>
      <w:r w:rsidRPr="00B46A75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3</w:t>
      </w:r>
      <w:r w:rsidRPr="00B46A75">
        <w:rPr>
          <w:rFonts w:ascii="Arial Narrow" w:hAnsi="Arial Narrow"/>
          <w:b/>
          <w:bCs/>
          <w:sz w:val="28"/>
          <w:szCs w:val="28"/>
        </w:rPr>
        <w:t>)</w:t>
      </w:r>
      <w:r w:rsidRPr="00B46A75">
        <w:rPr>
          <w:rFonts w:ascii="Arial Narrow" w:hAnsi="Arial Narrow"/>
          <w:bCs/>
          <w:sz w:val="28"/>
          <w:szCs w:val="28"/>
        </w:rPr>
        <w:t xml:space="preserve"> provides two nutrient elements, </w:t>
      </w:r>
      <w:r w:rsidRPr="00B46A75">
        <w:rPr>
          <w:rFonts w:ascii="Arial Narrow" w:hAnsi="Arial Narrow"/>
          <w:b/>
          <w:bCs/>
          <w:sz w:val="28"/>
          <w:szCs w:val="28"/>
        </w:rPr>
        <w:t>potassium</w:t>
      </w:r>
      <w:r w:rsidRPr="00B46A75">
        <w:rPr>
          <w:rFonts w:ascii="Arial Narrow" w:hAnsi="Arial Narrow"/>
          <w:bCs/>
          <w:sz w:val="28"/>
          <w:szCs w:val="28"/>
        </w:rPr>
        <w:t xml:space="preserve"> </w:t>
      </w:r>
      <w:r w:rsidRPr="00B46A75">
        <w:rPr>
          <w:rFonts w:ascii="Arial Narrow" w:hAnsi="Arial Narrow"/>
          <w:b/>
          <w:bCs/>
          <w:sz w:val="28"/>
          <w:szCs w:val="28"/>
        </w:rPr>
        <w:t>(K)</w:t>
      </w:r>
      <w:r w:rsidRPr="00B46A75">
        <w:rPr>
          <w:rFonts w:ascii="Arial Narrow" w:hAnsi="Arial Narrow"/>
          <w:bCs/>
          <w:sz w:val="28"/>
          <w:szCs w:val="28"/>
        </w:rPr>
        <w:t xml:space="preserve"> and </w:t>
      </w:r>
      <w:r w:rsidRPr="00B46A75">
        <w:rPr>
          <w:rFonts w:ascii="Arial Narrow" w:hAnsi="Arial Narrow"/>
          <w:b/>
          <w:bCs/>
          <w:sz w:val="28"/>
          <w:szCs w:val="28"/>
        </w:rPr>
        <w:t>nitrogen</w:t>
      </w:r>
      <w:r w:rsidRPr="00B46A75">
        <w:rPr>
          <w:rFonts w:ascii="Arial Narrow" w:hAnsi="Arial Narrow"/>
          <w:bCs/>
          <w:sz w:val="28"/>
          <w:szCs w:val="28"/>
        </w:rPr>
        <w:t xml:space="preserve"> </w:t>
      </w:r>
      <w:r w:rsidRPr="00B46A75">
        <w:rPr>
          <w:rFonts w:ascii="Arial Narrow" w:hAnsi="Arial Narrow"/>
          <w:b/>
          <w:bCs/>
          <w:sz w:val="28"/>
          <w:szCs w:val="28"/>
        </w:rPr>
        <w:t>(N)</w:t>
      </w:r>
      <w:r w:rsidRPr="00B46A75">
        <w:rPr>
          <w:rFonts w:ascii="Arial Narrow" w:hAnsi="Arial Narrow"/>
          <w:bCs/>
          <w:sz w:val="28"/>
          <w:szCs w:val="28"/>
        </w:rPr>
        <w:t xml:space="preserve">. </w:t>
      </w:r>
    </w:p>
    <w:p w14:paraId="3E4E9355" w14:textId="77777777" w:rsidR="00B46A75" w:rsidRP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41C7E8B7" w14:textId="77777777" w:rsid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B46A75">
        <w:rPr>
          <w:rFonts w:ascii="Arial Narrow" w:hAnsi="Arial Narrow"/>
          <w:b/>
          <w:bCs/>
          <w:sz w:val="28"/>
          <w:szCs w:val="28"/>
        </w:rPr>
        <w:t>Ammonium</w:t>
      </w:r>
      <w:r w:rsidRPr="00B46A75">
        <w:rPr>
          <w:rFonts w:ascii="Arial Narrow" w:hAnsi="Arial Narrow"/>
          <w:bCs/>
          <w:sz w:val="28"/>
          <w:szCs w:val="28"/>
        </w:rPr>
        <w:t xml:space="preserve"> </w:t>
      </w:r>
      <w:r w:rsidRPr="00B46A75">
        <w:rPr>
          <w:rFonts w:ascii="Arial Narrow" w:hAnsi="Arial Narrow"/>
          <w:b/>
          <w:bCs/>
          <w:sz w:val="28"/>
          <w:szCs w:val="28"/>
        </w:rPr>
        <w:t>nitrate</w:t>
      </w:r>
      <w:r w:rsidRPr="00B46A75">
        <w:rPr>
          <w:rFonts w:ascii="Arial Narrow" w:hAnsi="Arial Narrow"/>
          <w:bCs/>
          <w:sz w:val="28"/>
          <w:szCs w:val="28"/>
        </w:rPr>
        <w:t xml:space="preserve"> </w:t>
      </w:r>
      <w:r w:rsidRPr="00B46A75">
        <w:rPr>
          <w:rFonts w:ascii="Arial Narrow" w:hAnsi="Arial Narrow"/>
          <w:b/>
          <w:bCs/>
          <w:sz w:val="28"/>
          <w:szCs w:val="28"/>
        </w:rPr>
        <w:t>(</w:t>
      </w:r>
      <w:r w:rsidRPr="00B46A75">
        <w:rPr>
          <w:rFonts w:ascii="Arial Narrow" w:hAnsi="Arial Narrow"/>
          <w:b/>
          <w:bCs/>
          <w:sz w:val="28"/>
          <w:szCs w:val="28"/>
          <w:lang w:val="en-US"/>
        </w:rPr>
        <w:t>NH</w:t>
      </w:r>
      <w:r w:rsidRPr="00B46A75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4</w:t>
      </w:r>
      <w:r w:rsidRPr="00B46A75">
        <w:rPr>
          <w:rFonts w:ascii="Arial Narrow" w:hAnsi="Arial Narrow"/>
          <w:b/>
          <w:bCs/>
          <w:sz w:val="28"/>
          <w:szCs w:val="28"/>
          <w:lang w:val="en-US"/>
        </w:rPr>
        <w:t>NO</w:t>
      </w:r>
      <w:r w:rsidRPr="00B46A75">
        <w:rPr>
          <w:rFonts w:ascii="Arial Narrow" w:hAnsi="Arial Narrow"/>
          <w:b/>
          <w:bCs/>
          <w:sz w:val="28"/>
          <w:szCs w:val="28"/>
          <w:vertAlign w:val="subscript"/>
          <w:lang w:val="en-US"/>
        </w:rPr>
        <w:t>3</w:t>
      </w:r>
      <w:r w:rsidRPr="00B46A75">
        <w:rPr>
          <w:rFonts w:ascii="Arial Narrow" w:hAnsi="Arial Narrow"/>
          <w:b/>
          <w:bCs/>
          <w:sz w:val="28"/>
          <w:szCs w:val="28"/>
        </w:rPr>
        <w:t>)</w:t>
      </w:r>
      <w:r w:rsidRPr="00B46A75">
        <w:rPr>
          <w:rFonts w:ascii="Arial Narrow" w:hAnsi="Arial Narrow"/>
          <w:bCs/>
          <w:sz w:val="28"/>
          <w:szCs w:val="28"/>
        </w:rPr>
        <w:t xml:space="preserve"> is another salt which is used as a fertiliser which only provides </w:t>
      </w:r>
      <w:r w:rsidRPr="00B46A75">
        <w:rPr>
          <w:rFonts w:ascii="Arial Narrow" w:hAnsi="Arial Narrow"/>
          <w:b/>
          <w:bCs/>
          <w:sz w:val="28"/>
          <w:szCs w:val="28"/>
        </w:rPr>
        <w:t>nitrogen</w:t>
      </w:r>
      <w:r w:rsidRPr="00B46A75">
        <w:rPr>
          <w:rFonts w:ascii="Arial Narrow" w:hAnsi="Arial Narrow"/>
          <w:bCs/>
          <w:sz w:val="28"/>
          <w:szCs w:val="28"/>
        </w:rPr>
        <w:t xml:space="preserve"> </w:t>
      </w:r>
      <w:r w:rsidRPr="00B46A75">
        <w:rPr>
          <w:rFonts w:ascii="Arial Narrow" w:hAnsi="Arial Narrow"/>
          <w:b/>
          <w:bCs/>
          <w:sz w:val="28"/>
          <w:szCs w:val="28"/>
        </w:rPr>
        <w:t>(N)</w:t>
      </w:r>
      <w:r>
        <w:rPr>
          <w:rFonts w:ascii="Arial Narrow" w:hAnsi="Arial Narrow"/>
          <w:bCs/>
          <w:sz w:val="28"/>
          <w:szCs w:val="28"/>
        </w:rPr>
        <w:t>.</w:t>
      </w:r>
    </w:p>
    <w:p w14:paraId="49473B59" w14:textId="77777777" w:rsidR="00B46A75" w:rsidRDefault="00B46A75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</w:p>
    <w:p w14:paraId="0C8304AD" w14:textId="19ED7A6B" w:rsidR="00B46A75" w:rsidRPr="00B46A75" w:rsidRDefault="009856E2" w:rsidP="00B46A75">
      <w:pPr>
        <w:spacing w:after="0" w:line="240" w:lineRule="auto"/>
        <w:rPr>
          <w:rFonts w:ascii="Arial Narrow" w:hAnsi="Arial Narrow"/>
          <w:bCs/>
          <w:sz w:val="28"/>
          <w:szCs w:val="28"/>
        </w:rPr>
      </w:pPr>
      <w:r w:rsidRPr="009856E2">
        <w:rPr>
          <w:rFonts w:ascii="Arial Narrow" w:hAnsi="Arial Narrow"/>
          <w:b/>
          <w:bCs/>
          <w:sz w:val="28"/>
          <w:szCs w:val="28"/>
        </w:rPr>
        <w:t>Ammonium nitrate</w:t>
      </w:r>
      <w:r w:rsidR="00B46A75" w:rsidRPr="00B46A75">
        <w:rPr>
          <w:rFonts w:ascii="Arial Narrow" w:hAnsi="Arial Narrow"/>
          <w:bCs/>
          <w:sz w:val="28"/>
          <w:szCs w:val="28"/>
        </w:rPr>
        <w:t xml:space="preserve"> can be made by reacting </w:t>
      </w:r>
      <w:r w:rsidR="00B46A75" w:rsidRPr="00B46A75">
        <w:rPr>
          <w:rFonts w:ascii="Arial Narrow" w:hAnsi="Arial Narrow"/>
          <w:b/>
          <w:bCs/>
          <w:sz w:val="28"/>
          <w:szCs w:val="28"/>
        </w:rPr>
        <w:t xml:space="preserve">ammonia </w:t>
      </w:r>
      <w:r w:rsidR="00B46A75" w:rsidRPr="00B46A75">
        <w:rPr>
          <w:rFonts w:ascii="Arial Narrow" w:hAnsi="Arial Narrow"/>
          <w:bCs/>
          <w:sz w:val="28"/>
          <w:szCs w:val="28"/>
        </w:rPr>
        <w:t xml:space="preserve">solution with </w:t>
      </w:r>
      <w:r w:rsidR="00B46A75" w:rsidRPr="00B46A75">
        <w:rPr>
          <w:rFonts w:ascii="Arial Narrow" w:hAnsi="Arial Narrow"/>
          <w:b/>
          <w:bCs/>
          <w:sz w:val="28"/>
          <w:szCs w:val="28"/>
        </w:rPr>
        <w:t>nitric acid</w:t>
      </w:r>
      <w:r w:rsidR="00B46A75" w:rsidRPr="00B46A75">
        <w:rPr>
          <w:rFonts w:ascii="Arial Narrow" w:hAnsi="Arial Narrow"/>
          <w:bCs/>
          <w:sz w:val="28"/>
          <w:szCs w:val="28"/>
        </w:rPr>
        <w:t xml:space="preserve">. </w:t>
      </w:r>
    </w:p>
    <w:p w14:paraId="35924E48" w14:textId="7F725DB5" w:rsidR="003C0DA8" w:rsidRDefault="003C0DA8">
      <w:pPr>
        <w:spacing w:after="0" w:line="240" w:lineRule="auto"/>
        <w:rPr>
          <w:rFonts w:ascii="Arial Narrow" w:hAnsi="Arial Narrow"/>
          <w:bCs/>
          <w:sz w:val="28"/>
          <w:szCs w:val="28"/>
          <w:lang w:val="en-US"/>
        </w:rPr>
      </w:pPr>
    </w:p>
    <w:sectPr w:rsidR="003C0DA8" w:rsidSect="00C00EE8">
      <w:type w:val="continuous"/>
      <w:pgSz w:w="11900" w:h="16820" w:code="9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BA0BAF" w14:textId="77777777" w:rsidR="002C5ED9" w:rsidRDefault="002C5ED9" w:rsidP="00E32EF7">
      <w:pPr>
        <w:spacing w:after="0" w:line="240" w:lineRule="auto"/>
      </w:pPr>
      <w:r>
        <w:separator/>
      </w:r>
    </w:p>
  </w:endnote>
  <w:endnote w:type="continuationSeparator" w:id="0">
    <w:p w14:paraId="49357F79" w14:textId="77777777" w:rsidR="002C5ED9" w:rsidRDefault="002C5ED9" w:rsidP="00E32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NBEAI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2C5ED9" w:rsidRPr="00930D31" w14:paraId="31633F64" w14:textId="77777777">
      <w:trPr>
        <w:jc w:val="center"/>
      </w:trPr>
      <w:tc>
        <w:tcPr>
          <w:tcW w:w="3284" w:type="dxa"/>
        </w:tcPr>
        <w:p w14:paraId="6BF7056B" w14:textId="77777777" w:rsidR="002C5ED9" w:rsidRPr="00930D31" w:rsidRDefault="002C5ED9" w:rsidP="005D52AF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FILENAME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533298">
            <w:rPr>
              <w:rFonts w:ascii="Arial Narrow" w:hAnsi="Arial Narrow"/>
              <w:b/>
              <w:noProof/>
              <w:sz w:val="16"/>
              <w:szCs w:val="16"/>
            </w:rPr>
            <w:t>Plant Nutrients &amp; Fertilisers Notes.docx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7E97D008" w14:textId="77777777" w:rsidR="002C5ED9" w:rsidRPr="00930D31" w:rsidRDefault="002C5ED9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 xml:space="preserve">Page 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PAGE   \* MERGEFORMAT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1F5E88">
            <w:rPr>
              <w:rFonts w:ascii="Arial Narrow" w:hAnsi="Arial Narrow"/>
              <w:b/>
              <w:noProof/>
              <w:sz w:val="16"/>
              <w:szCs w:val="16"/>
            </w:rPr>
            <w:t>17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  <w:tc>
        <w:tcPr>
          <w:tcW w:w="3285" w:type="dxa"/>
        </w:tcPr>
        <w:p w14:paraId="2114ADFB" w14:textId="77777777" w:rsidR="002C5ED9" w:rsidRPr="00930D31" w:rsidRDefault="002C5ED9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930D31">
            <w:rPr>
              <w:rFonts w:ascii="Arial Narrow" w:hAnsi="Arial Narrow"/>
              <w:b/>
              <w:sz w:val="16"/>
              <w:szCs w:val="16"/>
            </w:rPr>
            <w:instrText xml:space="preserve"> DATE \@ "d-MMM-yy" </w:instrTex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6D3B92">
            <w:rPr>
              <w:rFonts w:ascii="Arial Narrow" w:hAnsi="Arial Narrow"/>
              <w:b/>
              <w:noProof/>
              <w:sz w:val="16"/>
              <w:szCs w:val="16"/>
            </w:rPr>
            <w:t>11-May-16</w:t>
          </w:r>
          <w:r w:rsidRPr="00930D31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</w:tc>
    </w:tr>
  </w:tbl>
  <w:p w14:paraId="4783A490" w14:textId="77777777" w:rsidR="002C5ED9" w:rsidRPr="00930D31" w:rsidRDefault="002C5ED9" w:rsidP="00930D31">
    <w:pPr>
      <w:pStyle w:val="Foo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18A7C" w14:textId="77777777" w:rsidR="002C5ED9" w:rsidRDefault="002C5ED9" w:rsidP="00E32EF7">
      <w:pPr>
        <w:spacing w:after="0" w:line="240" w:lineRule="auto"/>
      </w:pPr>
      <w:r>
        <w:separator/>
      </w:r>
    </w:p>
  </w:footnote>
  <w:footnote w:type="continuationSeparator" w:id="0">
    <w:p w14:paraId="64C8E3CF" w14:textId="77777777" w:rsidR="002C5ED9" w:rsidRDefault="002C5ED9" w:rsidP="00E32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2" w:type="dxa"/>
      <w:jc w:val="center"/>
      <w:tblLook w:val="04A0" w:firstRow="1" w:lastRow="0" w:firstColumn="1" w:lastColumn="0" w:noHBand="0" w:noVBand="1"/>
    </w:tblPr>
    <w:tblGrid>
      <w:gridCol w:w="3284"/>
      <w:gridCol w:w="3284"/>
      <w:gridCol w:w="3284"/>
    </w:tblGrid>
    <w:tr w:rsidR="002C5ED9" w:rsidRPr="00930D31" w14:paraId="7154730D" w14:textId="77777777">
      <w:trPr>
        <w:jc w:val="center"/>
      </w:trPr>
      <w:tc>
        <w:tcPr>
          <w:tcW w:w="3284" w:type="dxa"/>
        </w:tcPr>
        <w:p w14:paraId="49CE45A4" w14:textId="77777777" w:rsidR="002C5ED9" w:rsidRPr="00930D31" w:rsidRDefault="002C5ED9" w:rsidP="000B34BB">
          <w:pPr>
            <w:pStyle w:val="Header"/>
            <w:rPr>
              <w:rFonts w:ascii="Arial Narrow" w:hAnsi="Arial Narrow"/>
              <w:b/>
              <w:sz w:val="16"/>
              <w:szCs w:val="16"/>
            </w:rPr>
          </w:pPr>
          <w:r w:rsidRPr="00930D31">
            <w:rPr>
              <w:rFonts w:ascii="Arial Narrow" w:hAnsi="Arial Narrow"/>
              <w:b/>
              <w:sz w:val="16"/>
              <w:szCs w:val="16"/>
            </w:rPr>
            <w:t>National 4 &amp; 5 Chemistry</w:t>
          </w:r>
        </w:p>
      </w:tc>
      <w:tc>
        <w:tcPr>
          <w:tcW w:w="3284" w:type="dxa"/>
        </w:tcPr>
        <w:p w14:paraId="0952938D" w14:textId="48EEA774" w:rsidR="002C5ED9" w:rsidRPr="00930D31" w:rsidRDefault="002C5ED9" w:rsidP="000B34BB">
          <w:pPr>
            <w:pStyle w:val="Header"/>
            <w:jc w:val="center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Chemistry In Society</w:t>
          </w:r>
        </w:p>
      </w:tc>
      <w:tc>
        <w:tcPr>
          <w:tcW w:w="3284" w:type="dxa"/>
        </w:tcPr>
        <w:p w14:paraId="3FF33C13" w14:textId="060A672D" w:rsidR="002C5ED9" w:rsidRPr="00930D31" w:rsidRDefault="002C5ED9" w:rsidP="000B34BB">
          <w:pPr>
            <w:pStyle w:val="Header"/>
            <w:jc w:val="right"/>
            <w:rPr>
              <w:rFonts w:ascii="Arial Narrow" w:hAnsi="Arial Narrow"/>
              <w:b/>
              <w:sz w:val="16"/>
              <w:szCs w:val="16"/>
            </w:rPr>
          </w:pPr>
          <w:r>
            <w:rPr>
              <w:rFonts w:ascii="Arial Narrow" w:hAnsi="Arial Narrow"/>
              <w:b/>
              <w:sz w:val="16"/>
              <w:szCs w:val="16"/>
            </w:rPr>
            <w:t>Plant Nutrients &amp; Fertilisers</w:t>
          </w:r>
        </w:p>
      </w:tc>
    </w:tr>
  </w:tbl>
  <w:p w14:paraId="4FCEA4DF" w14:textId="77777777" w:rsidR="002C5ED9" w:rsidRPr="00E32EF7" w:rsidRDefault="002C5ED9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AEEE2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506E37"/>
    <w:multiLevelType w:val="hybridMultilevel"/>
    <w:tmpl w:val="00087CE2"/>
    <w:lvl w:ilvl="0" w:tplc="5E58C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CAA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DA2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003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EC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A9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4A6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4B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6F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244DD7"/>
    <w:multiLevelType w:val="hybridMultilevel"/>
    <w:tmpl w:val="F5CAF986"/>
    <w:lvl w:ilvl="0" w:tplc="3DAC5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801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D25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18B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67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41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A81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964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108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87A60C9"/>
    <w:multiLevelType w:val="multilevel"/>
    <w:tmpl w:val="928C8E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90B0A4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0DCC77C9"/>
    <w:multiLevelType w:val="hybridMultilevel"/>
    <w:tmpl w:val="61B244C8"/>
    <w:lvl w:ilvl="0" w:tplc="1C345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82D2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76A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706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82CD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926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8F4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20B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AC4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DF9452B"/>
    <w:multiLevelType w:val="hybridMultilevel"/>
    <w:tmpl w:val="7CA06A0E"/>
    <w:lvl w:ilvl="0" w:tplc="34261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00F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6CD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4CAF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25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0E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E6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01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A3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E841539"/>
    <w:multiLevelType w:val="hybridMultilevel"/>
    <w:tmpl w:val="BF2CB018"/>
    <w:lvl w:ilvl="0" w:tplc="F4DC3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B0A8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2A89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69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000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E5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64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C8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4AC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47038D9"/>
    <w:multiLevelType w:val="hybridMultilevel"/>
    <w:tmpl w:val="2650298A"/>
    <w:lvl w:ilvl="0" w:tplc="EA3CB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0A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488A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5A2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089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F829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2237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1693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1E55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85259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82A30B0"/>
    <w:multiLevelType w:val="hybridMultilevel"/>
    <w:tmpl w:val="24BA6F5A"/>
    <w:lvl w:ilvl="0" w:tplc="537AB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EF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E44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3C7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EA5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DCA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FE73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A4D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446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85F2268"/>
    <w:multiLevelType w:val="hybridMultilevel"/>
    <w:tmpl w:val="C7382938"/>
    <w:lvl w:ilvl="0" w:tplc="CB8EB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DD4A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60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8BF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C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4E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623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E5F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4A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974A08"/>
    <w:multiLevelType w:val="multilevel"/>
    <w:tmpl w:val="FEE65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BA7432"/>
    <w:multiLevelType w:val="hybridMultilevel"/>
    <w:tmpl w:val="FC84DDC6"/>
    <w:lvl w:ilvl="0" w:tplc="72848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5A2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42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72A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DE6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DA2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FE1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D4E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43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4AD33B4"/>
    <w:multiLevelType w:val="hybridMultilevel"/>
    <w:tmpl w:val="928C8E38"/>
    <w:lvl w:ilvl="0" w:tplc="7E10C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2AB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A45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880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A0B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26D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5A74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244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762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A00094B"/>
    <w:multiLevelType w:val="hybridMultilevel"/>
    <w:tmpl w:val="C7382938"/>
    <w:lvl w:ilvl="0" w:tplc="CB8EB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DD4A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60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8BF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C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4E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623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E5F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4A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E811AF"/>
    <w:multiLevelType w:val="multilevel"/>
    <w:tmpl w:val="172EB19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46673DC"/>
    <w:multiLevelType w:val="hybridMultilevel"/>
    <w:tmpl w:val="10FCF1A2"/>
    <w:lvl w:ilvl="0" w:tplc="96C0D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84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C1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40F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6C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6AC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649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E9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F40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8001CCE"/>
    <w:multiLevelType w:val="hybridMultilevel"/>
    <w:tmpl w:val="61C40854"/>
    <w:lvl w:ilvl="0" w:tplc="BBF43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6CFE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09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47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423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847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48A0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D06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074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A7E3E0F"/>
    <w:multiLevelType w:val="hybridMultilevel"/>
    <w:tmpl w:val="FC6A2468"/>
    <w:lvl w:ilvl="0" w:tplc="1CC4D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A0E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60C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96E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677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405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E46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E31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BAC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B5C0705"/>
    <w:multiLevelType w:val="hybridMultilevel"/>
    <w:tmpl w:val="17546ED0"/>
    <w:lvl w:ilvl="0" w:tplc="B04E5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241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A63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8C7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80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FC0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2A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7A07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1C9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C7B67EA"/>
    <w:multiLevelType w:val="multilevel"/>
    <w:tmpl w:val="FA5EB10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CCE7D57"/>
    <w:multiLevelType w:val="multilevel"/>
    <w:tmpl w:val="10FCF1A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4D30DFE"/>
    <w:multiLevelType w:val="hybridMultilevel"/>
    <w:tmpl w:val="C7382938"/>
    <w:lvl w:ilvl="0" w:tplc="CB8EB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DD4A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60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8BF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C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4E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623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E5F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4A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9C61BB"/>
    <w:multiLevelType w:val="hybridMultilevel"/>
    <w:tmpl w:val="172EB198"/>
    <w:lvl w:ilvl="0" w:tplc="C8B8B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D0E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5E5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485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703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4EE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0A23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ACB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188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42262E2"/>
    <w:multiLevelType w:val="hybridMultilevel"/>
    <w:tmpl w:val="620A869A"/>
    <w:lvl w:ilvl="0" w:tplc="21BC7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E692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885C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5ABA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D800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6038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1AA2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CCD2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2861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A50B13"/>
    <w:multiLevelType w:val="hybridMultilevel"/>
    <w:tmpl w:val="04AED7C6"/>
    <w:lvl w:ilvl="0" w:tplc="7F36C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4A3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8E05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D0D1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D219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F800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C18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CE1A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425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B50AB2"/>
    <w:multiLevelType w:val="hybridMultilevel"/>
    <w:tmpl w:val="FA5EB102"/>
    <w:lvl w:ilvl="0" w:tplc="35882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C8A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441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42F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DCB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482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B87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06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2E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1BB0241"/>
    <w:multiLevelType w:val="hybridMultilevel"/>
    <w:tmpl w:val="C7382938"/>
    <w:lvl w:ilvl="0" w:tplc="CB8EB1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DD4A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60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E8BF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AC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74E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623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E5F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14A3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4D912C6"/>
    <w:multiLevelType w:val="hybridMultilevel"/>
    <w:tmpl w:val="DAAEDE58"/>
    <w:lvl w:ilvl="0" w:tplc="51CED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D6AB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18A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B03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26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385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100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0B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4E3F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929293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71A81804"/>
    <w:multiLevelType w:val="hybridMultilevel"/>
    <w:tmpl w:val="FCE0D040"/>
    <w:lvl w:ilvl="0" w:tplc="AAF27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C429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46D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8E3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C9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7A4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A6E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54B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E49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22A101B"/>
    <w:multiLevelType w:val="hybridMultilevel"/>
    <w:tmpl w:val="265E5466"/>
    <w:lvl w:ilvl="0" w:tplc="3228B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A224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5864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9EF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C9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485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F61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1A0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B27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7649138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>
    <w:nsid w:val="786E6C0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7B30450A"/>
    <w:multiLevelType w:val="multilevel"/>
    <w:tmpl w:val="FC6A246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34"/>
  </w:num>
  <w:num w:numId="3">
    <w:abstractNumId w:val="0"/>
  </w:num>
  <w:num w:numId="4">
    <w:abstractNumId w:val="14"/>
  </w:num>
  <w:num w:numId="5">
    <w:abstractNumId w:val="3"/>
  </w:num>
  <w:num w:numId="6">
    <w:abstractNumId w:val="25"/>
  </w:num>
  <w:num w:numId="7">
    <w:abstractNumId w:val="18"/>
  </w:num>
  <w:num w:numId="8">
    <w:abstractNumId w:val="7"/>
  </w:num>
  <w:num w:numId="9">
    <w:abstractNumId w:val="29"/>
  </w:num>
  <w:num w:numId="10">
    <w:abstractNumId w:val="20"/>
  </w:num>
  <w:num w:numId="11">
    <w:abstractNumId w:val="23"/>
  </w:num>
  <w:num w:numId="12">
    <w:abstractNumId w:val="12"/>
  </w:num>
  <w:num w:numId="13">
    <w:abstractNumId w:val="15"/>
  </w:num>
  <w:num w:numId="14">
    <w:abstractNumId w:val="28"/>
  </w:num>
  <w:num w:numId="15">
    <w:abstractNumId w:val="26"/>
  </w:num>
  <w:num w:numId="16">
    <w:abstractNumId w:val="8"/>
  </w:num>
  <w:num w:numId="17">
    <w:abstractNumId w:val="11"/>
  </w:num>
  <w:num w:numId="18">
    <w:abstractNumId w:val="10"/>
  </w:num>
  <w:num w:numId="19">
    <w:abstractNumId w:val="33"/>
  </w:num>
  <w:num w:numId="20">
    <w:abstractNumId w:val="19"/>
  </w:num>
  <w:num w:numId="21">
    <w:abstractNumId w:val="35"/>
  </w:num>
  <w:num w:numId="22">
    <w:abstractNumId w:val="6"/>
  </w:num>
  <w:num w:numId="23">
    <w:abstractNumId w:val="1"/>
  </w:num>
  <w:num w:numId="24">
    <w:abstractNumId w:val="4"/>
  </w:num>
  <w:num w:numId="25">
    <w:abstractNumId w:val="2"/>
  </w:num>
  <w:num w:numId="26">
    <w:abstractNumId w:val="17"/>
  </w:num>
  <w:num w:numId="27">
    <w:abstractNumId w:val="22"/>
  </w:num>
  <w:num w:numId="28">
    <w:abstractNumId w:val="32"/>
  </w:num>
  <w:num w:numId="29">
    <w:abstractNumId w:val="27"/>
  </w:num>
  <w:num w:numId="30">
    <w:abstractNumId w:val="21"/>
  </w:num>
  <w:num w:numId="31">
    <w:abstractNumId w:val="5"/>
  </w:num>
  <w:num w:numId="32">
    <w:abstractNumId w:val="9"/>
  </w:num>
  <w:num w:numId="33">
    <w:abstractNumId w:val="31"/>
  </w:num>
  <w:num w:numId="34">
    <w:abstractNumId w:val="30"/>
  </w:num>
  <w:num w:numId="35">
    <w:abstractNumId w:val="24"/>
  </w:num>
  <w:num w:numId="36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57"/>
  <w:drawingGridVerticalSpacing w:val="57"/>
  <w:characterSpacingControl w:val="doNotCompress"/>
  <w:hdrShapeDefaults>
    <o:shapedefaults v:ext="edit" spidmax="4097">
      <v:stroke weight="1.5pt"/>
      <v:shadow on="t" opacity="24903f" origin=",.5" offset="0,.55556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EF7"/>
    <w:rsid w:val="0000226A"/>
    <w:rsid w:val="00011A46"/>
    <w:rsid w:val="000140CA"/>
    <w:rsid w:val="00016EC4"/>
    <w:rsid w:val="00020866"/>
    <w:rsid w:val="00020B3A"/>
    <w:rsid w:val="0002111B"/>
    <w:rsid w:val="00023407"/>
    <w:rsid w:val="0002456F"/>
    <w:rsid w:val="00026361"/>
    <w:rsid w:val="00026476"/>
    <w:rsid w:val="00030649"/>
    <w:rsid w:val="00032039"/>
    <w:rsid w:val="00032AB3"/>
    <w:rsid w:val="00032CA7"/>
    <w:rsid w:val="000330C3"/>
    <w:rsid w:val="00033156"/>
    <w:rsid w:val="0003425C"/>
    <w:rsid w:val="00036A81"/>
    <w:rsid w:val="00037D72"/>
    <w:rsid w:val="00040BDC"/>
    <w:rsid w:val="0004287C"/>
    <w:rsid w:val="00046152"/>
    <w:rsid w:val="00050BD7"/>
    <w:rsid w:val="000520E4"/>
    <w:rsid w:val="0005235C"/>
    <w:rsid w:val="000523AE"/>
    <w:rsid w:val="0005410F"/>
    <w:rsid w:val="00054822"/>
    <w:rsid w:val="00057173"/>
    <w:rsid w:val="0006038E"/>
    <w:rsid w:val="00060AF2"/>
    <w:rsid w:val="00061051"/>
    <w:rsid w:val="00062E95"/>
    <w:rsid w:val="0006321D"/>
    <w:rsid w:val="000668AD"/>
    <w:rsid w:val="000706BF"/>
    <w:rsid w:val="00071243"/>
    <w:rsid w:val="000724BB"/>
    <w:rsid w:val="00072F70"/>
    <w:rsid w:val="000741CA"/>
    <w:rsid w:val="000754CC"/>
    <w:rsid w:val="00075D14"/>
    <w:rsid w:val="00075E39"/>
    <w:rsid w:val="00080EC1"/>
    <w:rsid w:val="00081C0A"/>
    <w:rsid w:val="00081D53"/>
    <w:rsid w:val="00081DC6"/>
    <w:rsid w:val="000832A8"/>
    <w:rsid w:val="0008343E"/>
    <w:rsid w:val="00083CA5"/>
    <w:rsid w:val="00084044"/>
    <w:rsid w:val="000848A3"/>
    <w:rsid w:val="000848DF"/>
    <w:rsid w:val="00086153"/>
    <w:rsid w:val="00090A36"/>
    <w:rsid w:val="000911DA"/>
    <w:rsid w:val="0009382A"/>
    <w:rsid w:val="000973E6"/>
    <w:rsid w:val="000A0215"/>
    <w:rsid w:val="000A04A6"/>
    <w:rsid w:val="000B1862"/>
    <w:rsid w:val="000B34BB"/>
    <w:rsid w:val="000B4B08"/>
    <w:rsid w:val="000B5FD8"/>
    <w:rsid w:val="000B6104"/>
    <w:rsid w:val="000C0507"/>
    <w:rsid w:val="000C0539"/>
    <w:rsid w:val="000C190B"/>
    <w:rsid w:val="000C23E4"/>
    <w:rsid w:val="000C396A"/>
    <w:rsid w:val="000C3BB3"/>
    <w:rsid w:val="000C3F95"/>
    <w:rsid w:val="000C6C0B"/>
    <w:rsid w:val="000C7717"/>
    <w:rsid w:val="000D0FC9"/>
    <w:rsid w:val="000D116F"/>
    <w:rsid w:val="000D17DA"/>
    <w:rsid w:val="000D26C3"/>
    <w:rsid w:val="000D4022"/>
    <w:rsid w:val="000D4D72"/>
    <w:rsid w:val="000E1F91"/>
    <w:rsid w:val="000E217D"/>
    <w:rsid w:val="000E7ADD"/>
    <w:rsid w:val="000E7CDF"/>
    <w:rsid w:val="000F0A52"/>
    <w:rsid w:val="000F489B"/>
    <w:rsid w:val="000F6CB9"/>
    <w:rsid w:val="000F7660"/>
    <w:rsid w:val="001021A5"/>
    <w:rsid w:val="0011117F"/>
    <w:rsid w:val="00115381"/>
    <w:rsid w:val="001155B8"/>
    <w:rsid w:val="00115A7F"/>
    <w:rsid w:val="001179AE"/>
    <w:rsid w:val="00120D59"/>
    <w:rsid w:val="001210CA"/>
    <w:rsid w:val="00121D48"/>
    <w:rsid w:val="00127731"/>
    <w:rsid w:val="00127C2E"/>
    <w:rsid w:val="00127D86"/>
    <w:rsid w:val="0013038E"/>
    <w:rsid w:val="00130CC5"/>
    <w:rsid w:val="00130D45"/>
    <w:rsid w:val="001321C3"/>
    <w:rsid w:val="00132A50"/>
    <w:rsid w:val="0013534D"/>
    <w:rsid w:val="00136659"/>
    <w:rsid w:val="001405AF"/>
    <w:rsid w:val="00141744"/>
    <w:rsid w:val="00141A74"/>
    <w:rsid w:val="001420FA"/>
    <w:rsid w:val="0014230F"/>
    <w:rsid w:val="00143F5B"/>
    <w:rsid w:val="00145704"/>
    <w:rsid w:val="00145B0D"/>
    <w:rsid w:val="00146562"/>
    <w:rsid w:val="00146CB8"/>
    <w:rsid w:val="001533DB"/>
    <w:rsid w:val="001566D4"/>
    <w:rsid w:val="001621B8"/>
    <w:rsid w:val="00163FC1"/>
    <w:rsid w:val="001650F0"/>
    <w:rsid w:val="001655BC"/>
    <w:rsid w:val="00166499"/>
    <w:rsid w:val="00167AD0"/>
    <w:rsid w:val="00167CC0"/>
    <w:rsid w:val="001709F9"/>
    <w:rsid w:val="00174D10"/>
    <w:rsid w:val="00175672"/>
    <w:rsid w:val="00175A07"/>
    <w:rsid w:val="00175EDB"/>
    <w:rsid w:val="00176604"/>
    <w:rsid w:val="00177CAF"/>
    <w:rsid w:val="0018058D"/>
    <w:rsid w:val="001819C0"/>
    <w:rsid w:val="00185A52"/>
    <w:rsid w:val="00187A60"/>
    <w:rsid w:val="00187DB0"/>
    <w:rsid w:val="00194D63"/>
    <w:rsid w:val="00194E98"/>
    <w:rsid w:val="001955E3"/>
    <w:rsid w:val="001964FB"/>
    <w:rsid w:val="00197764"/>
    <w:rsid w:val="00197AEB"/>
    <w:rsid w:val="001A063B"/>
    <w:rsid w:val="001A34AA"/>
    <w:rsid w:val="001A5FDE"/>
    <w:rsid w:val="001B0000"/>
    <w:rsid w:val="001B087B"/>
    <w:rsid w:val="001B0A32"/>
    <w:rsid w:val="001B250D"/>
    <w:rsid w:val="001B38B2"/>
    <w:rsid w:val="001B3E44"/>
    <w:rsid w:val="001B52A5"/>
    <w:rsid w:val="001C2138"/>
    <w:rsid w:val="001C3748"/>
    <w:rsid w:val="001C545C"/>
    <w:rsid w:val="001C6A5C"/>
    <w:rsid w:val="001C7052"/>
    <w:rsid w:val="001C7176"/>
    <w:rsid w:val="001C71AD"/>
    <w:rsid w:val="001D07F6"/>
    <w:rsid w:val="001D1DA6"/>
    <w:rsid w:val="001D416F"/>
    <w:rsid w:val="001D5402"/>
    <w:rsid w:val="001D54A7"/>
    <w:rsid w:val="001D5C36"/>
    <w:rsid w:val="001D6041"/>
    <w:rsid w:val="001E2626"/>
    <w:rsid w:val="001E27C9"/>
    <w:rsid w:val="001E43D1"/>
    <w:rsid w:val="001E5315"/>
    <w:rsid w:val="001E5CC1"/>
    <w:rsid w:val="001F0A8F"/>
    <w:rsid w:val="001F3325"/>
    <w:rsid w:val="001F3E93"/>
    <w:rsid w:val="001F5B4D"/>
    <w:rsid w:val="001F5E88"/>
    <w:rsid w:val="00203745"/>
    <w:rsid w:val="00206096"/>
    <w:rsid w:val="00207CAB"/>
    <w:rsid w:val="00210D1F"/>
    <w:rsid w:val="00211023"/>
    <w:rsid w:val="00212A4F"/>
    <w:rsid w:val="00213717"/>
    <w:rsid w:val="0021430A"/>
    <w:rsid w:val="00214F19"/>
    <w:rsid w:val="002177E4"/>
    <w:rsid w:val="00220179"/>
    <w:rsid w:val="00220308"/>
    <w:rsid w:val="002219B8"/>
    <w:rsid w:val="00221BF2"/>
    <w:rsid w:val="00223A6E"/>
    <w:rsid w:val="00224672"/>
    <w:rsid w:val="002247B1"/>
    <w:rsid w:val="0022493A"/>
    <w:rsid w:val="002259F1"/>
    <w:rsid w:val="00225D81"/>
    <w:rsid w:val="00225DDD"/>
    <w:rsid w:val="0023138C"/>
    <w:rsid w:val="002337D9"/>
    <w:rsid w:val="00234689"/>
    <w:rsid w:val="0023537B"/>
    <w:rsid w:val="00236211"/>
    <w:rsid w:val="00236C13"/>
    <w:rsid w:val="002379A1"/>
    <w:rsid w:val="002435A4"/>
    <w:rsid w:val="00243C53"/>
    <w:rsid w:val="0024440F"/>
    <w:rsid w:val="00245940"/>
    <w:rsid w:val="002467ED"/>
    <w:rsid w:val="002478A5"/>
    <w:rsid w:val="00251DED"/>
    <w:rsid w:val="00252001"/>
    <w:rsid w:val="00253807"/>
    <w:rsid w:val="00255B77"/>
    <w:rsid w:val="0025652C"/>
    <w:rsid w:val="00256C9B"/>
    <w:rsid w:val="002574D6"/>
    <w:rsid w:val="00257BF9"/>
    <w:rsid w:val="00262BE5"/>
    <w:rsid w:val="00262D43"/>
    <w:rsid w:val="00263504"/>
    <w:rsid w:val="00263668"/>
    <w:rsid w:val="00264757"/>
    <w:rsid w:val="002659D2"/>
    <w:rsid w:val="002664B2"/>
    <w:rsid w:val="00266A1F"/>
    <w:rsid w:val="002670DE"/>
    <w:rsid w:val="00267E7C"/>
    <w:rsid w:val="002721CB"/>
    <w:rsid w:val="002722D0"/>
    <w:rsid w:val="00272435"/>
    <w:rsid w:val="00273A81"/>
    <w:rsid w:val="0027470F"/>
    <w:rsid w:val="00276FFF"/>
    <w:rsid w:val="002771C0"/>
    <w:rsid w:val="00277758"/>
    <w:rsid w:val="00281914"/>
    <w:rsid w:val="00281C64"/>
    <w:rsid w:val="00282842"/>
    <w:rsid w:val="00283710"/>
    <w:rsid w:val="002839EF"/>
    <w:rsid w:val="00286B50"/>
    <w:rsid w:val="00290F6A"/>
    <w:rsid w:val="0029102E"/>
    <w:rsid w:val="0029252C"/>
    <w:rsid w:val="002929D1"/>
    <w:rsid w:val="00292D4A"/>
    <w:rsid w:val="00293574"/>
    <w:rsid w:val="00296192"/>
    <w:rsid w:val="002A0101"/>
    <w:rsid w:val="002A1672"/>
    <w:rsid w:val="002A1FC2"/>
    <w:rsid w:val="002A3095"/>
    <w:rsid w:val="002A51BF"/>
    <w:rsid w:val="002A7576"/>
    <w:rsid w:val="002B1E49"/>
    <w:rsid w:val="002B2477"/>
    <w:rsid w:val="002B2885"/>
    <w:rsid w:val="002B69CB"/>
    <w:rsid w:val="002B7F5C"/>
    <w:rsid w:val="002C13D4"/>
    <w:rsid w:val="002C1474"/>
    <w:rsid w:val="002C3519"/>
    <w:rsid w:val="002C49DC"/>
    <w:rsid w:val="002C5A78"/>
    <w:rsid w:val="002C5BA1"/>
    <w:rsid w:val="002C5ED9"/>
    <w:rsid w:val="002C676F"/>
    <w:rsid w:val="002D0A8A"/>
    <w:rsid w:val="002D197F"/>
    <w:rsid w:val="002D2620"/>
    <w:rsid w:val="002D2828"/>
    <w:rsid w:val="002D3995"/>
    <w:rsid w:val="002E4F90"/>
    <w:rsid w:val="002E56EF"/>
    <w:rsid w:val="002E6563"/>
    <w:rsid w:val="002E6748"/>
    <w:rsid w:val="002E7137"/>
    <w:rsid w:val="002E739B"/>
    <w:rsid w:val="002F0F18"/>
    <w:rsid w:val="002F4758"/>
    <w:rsid w:val="002F4766"/>
    <w:rsid w:val="002F6EB4"/>
    <w:rsid w:val="002F7418"/>
    <w:rsid w:val="00302D5B"/>
    <w:rsid w:val="0030346A"/>
    <w:rsid w:val="00303840"/>
    <w:rsid w:val="00303B49"/>
    <w:rsid w:val="00305281"/>
    <w:rsid w:val="0030584B"/>
    <w:rsid w:val="00307251"/>
    <w:rsid w:val="003105D4"/>
    <w:rsid w:val="003144FB"/>
    <w:rsid w:val="00315632"/>
    <w:rsid w:val="00316567"/>
    <w:rsid w:val="003165D3"/>
    <w:rsid w:val="0031798B"/>
    <w:rsid w:val="00317C53"/>
    <w:rsid w:val="0032016C"/>
    <w:rsid w:val="00322387"/>
    <w:rsid w:val="00323A5D"/>
    <w:rsid w:val="0032524D"/>
    <w:rsid w:val="00326D6B"/>
    <w:rsid w:val="003273B0"/>
    <w:rsid w:val="003303D2"/>
    <w:rsid w:val="00331DFA"/>
    <w:rsid w:val="0033239E"/>
    <w:rsid w:val="003324E0"/>
    <w:rsid w:val="003332D9"/>
    <w:rsid w:val="0033389A"/>
    <w:rsid w:val="0033431C"/>
    <w:rsid w:val="003350C5"/>
    <w:rsid w:val="00335E70"/>
    <w:rsid w:val="003365FE"/>
    <w:rsid w:val="0034086D"/>
    <w:rsid w:val="003419E9"/>
    <w:rsid w:val="00343478"/>
    <w:rsid w:val="00346799"/>
    <w:rsid w:val="0034684E"/>
    <w:rsid w:val="00346DFC"/>
    <w:rsid w:val="00347A26"/>
    <w:rsid w:val="00347C49"/>
    <w:rsid w:val="00350D4C"/>
    <w:rsid w:val="003512B1"/>
    <w:rsid w:val="00351F70"/>
    <w:rsid w:val="003523AC"/>
    <w:rsid w:val="00353A01"/>
    <w:rsid w:val="003545FF"/>
    <w:rsid w:val="00355290"/>
    <w:rsid w:val="0035574C"/>
    <w:rsid w:val="00357C45"/>
    <w:rsid w:val="003602D4"/>
    <w:rsid w:val="00361859"/>
    <w:rsid w:val="00362787"/>
    <w:rsid w:val="00363DC6"/>
    <w:rsid w:val="00364E96"/>
    <w:rsid w:val="0036772D"/>
    <w:rsid w:val="003716CF"/>
    <w:rsid w:val="0037187A"/>
    <w:rsid w:val="003720CB"/>
    <w:rsid w:val="00373E55"/>
    <w:rsid w:val="00373F0C"/>
    <w:rsid w:val="003751ED"/>
    <w:rsid w:val="00375203"/>
    <w:rsid w:val="00375CCD"/>
    <w:rsid w:val="003815FD"/>
    <w:rsid w:val="003825E2"/>
    <w:rsid w:val="00384516"/>
    <w:rsid w:val="00384973"/>
    <w:rsid w:val="00384D66"/>
    <w:rsid w:val="00386A34"/>
    <w:rsid w:val="003874F8"/>
    <w:rsid w:val="00387640"/>
    <w:rsid w:val="003911AB"/>
    <w:rsid w:val="00391941"/>
    <w:rsid w:val="00391C18"/>
    <w:rsid w:val="003927C8"/>
    <w:rsid w:val="003950C0"/>
    <w:rsid w:val="003971EC"/>
    <w:rsid w:val="003A13FD"/>
    <w:rsid w:val="003A16D9"/>
    <w:rsid w:val="003A27F6"/>
    <w:rsid w:val="003A5C30"/>
    <w:rsid w:val="003A6131"/>
    <w:rsid w:val="003A6CD3"/>
    <w:rsid w:val="003A706A"/>
    <w:rsid w:val="003B018D"/>
    <w:rsid w:val="003B0C71"/>
    <w:rsid w:val="003B10B5"/>
    <w:rsid w:val="003B11E1"/>
    <w:rsid w:val="003B18B2"/>
    <w:rsid w:val="003B5E90"/>
    <w:rsid w:val="003B639D"/>
    <w:rsid w:val="003B6728"/>
    <w:rsid w:val="003B7DF7"/>
    <w:rsid w:val="003C0DA8"/>
    <w:rsid w:val="003C2EDB"/>
    <w:rsid w:val="003C7492"/>
    <w:rsid w:val="003D42E6"/>
    <w:rsid w:val="003E00CB"/>
    <w:rsid w:val="003E17E9"/>
    <w:rsid w:val="003E3D0E"/>
    <w:rsid w:val="003F0F3C"/>
    <w:rsid w:val="003F24FC"/>
    <w:rsid w:val="003F2651"/>
    <w:rsid w:val="003F286E"/>
    <w:rsid w:val="003F2B91"/>
    <w:rsid w:val="003F3706"/>
    <w:rsid w:val="003F741B"/>
    <w:rsid w:val="003F7A02"/>
    <w:rsid w:val="003F7DBB"/>
    <w:rsid w:val="004024DE"/>
    <w:rsid w:val="00403F65"/>
    <w:rsid w:val="004040AA"/>
    <w:rsid w:val="004049A1"/>
    <w:rsid w:val="00405E4E"/>
    <w:rsid w:val="00406A07"/>
    <w:rsid w:val="00407AFD"/>
    <w:rsid w:val="00412E1E"/>
    <w:rsid w:val="004139E0"/>
    <w:rsid w:val="004160C1"/>
    <w:rsid w:val="00416660"/>
    <w:rsid w:val="00416CE2"/>
    <w:rsid w:val="00417B22"/>
    <w:rsid w:val="004200E8"/>
    <w:rsid w:val="004211F5"/>
    <w:rsid w:val="00422003"/>
    <w:rsid w:val="0042265A"/>
    <w:rsid w:val="004229BE"/>
    <w:rsid w:val="00423900"/>
    <w:rsid w:val="00423A1C"/>
    <w:rsid w:val="004241A7"/>
    <w:rsid w:val="0042631A"/>
    <w:rsid w:val="0043127F"/>
    <w:rsid w:val="004326F1"/>
    <w:rsid w:val="004410AC"/>
    <w:rsid w:val="00441FE6"/>
    <w:rsid w:val="004506D7"/>
    <w:rsid w:val="00451E04"/>
    <w:rsid w:val="00454BD5"/>
    <w:rsid w:val="0045627A"/>
    <w:rsid w:val="004564CD"/>
    <w:rsid w:val="00456FF5"/>
    <w:rsid w:val="0045767F"/>
    <w:rsid w:val="00457860"/>
    <w:rsid w:val="0046017C"/>
    <w:rsid w:val="00462EC5"/>
    <w:rsid w:val="00464666"/>
    <w:rsid w:val="004648EA"/>
    <w:rsid w:val="00464C2B"/>
    <w:rsid w:val="00466022"/>
    <w:rsid w:val="00467715"/>
    <w:rsid w:val="00470889"/>
    <w:rsid w:val="004714A8"/>
    <w:rsid w:val="00472206"/>
    <w:rsid w:val="00472782"/>
    <w:rsid w:val="00476FD1"/>
    <w:rsid w:val="00482EC1"/>
    <w:rsid w:val="00485C15"/>
    <w:rsid w:val="004902A1"/>
    <w:rsid w:val="00490364"/>
    <w:rsid w:val="00490752"/>
    <w:rsid w:val="004916FA"/>
    <w:rsid w:val="00492155"/>
    <w:rsid w:val="00493765"/>
    <w:rsid w:val="004943C9"/>
    <w:rsid w:val="00497217"/>
    <w:rsid w:val="00497771"/>
    <w:rsid w:val="004A09A1"/>
    <w:rsid w:val="004A0DC3"/>
    <w:rsid w:val="004A1466"/>
    <w:rsid w:val="004A1614"/>
    <w:rsid w:val="004A34D8"/>
    <w:rsid w:val="004A3677"/>
    <w:rsid w:val="004A430F"/>
    <w:rsid w:val="004A6092"/>
    <w:rsid w:val="004B089A"/>
    <w:rsid w:val="004B2073"/>
    <w:rsid w:val="004B3004"/>
    <w:rsid w:val="004B39E8"/>
    <w:rsid w:val="004B3DC5"/>
    <w:rsid w:val="004B4D75"/>
    <w:rsid w:val="004B61D4"/>
    <w:rsid w:val="004B73E6"/>
    <w:rsid w:val="004C0312"/>
    <w:rsid w:val="004C17AC"/>
    <w:rsid w:val="004C1A59"/>
    <w:rsid w:val="004C243C"/>
    <w:rsid w:val="004C26D1"/>
    <w:rsid w:val="004C4B73"/>
    <w:rsid w:val="004C4D80"/>
    <w:rsid w:val="004C5589"/>
    <w:rsid w:val="004C61DD"/>
    <w:rsid w:val="004C682E"/>
    <w:rsid w:val="004C6C79"/>
    <w:rsid w:val="004D046C"/>
    <w:rsid w:val="004D07F9"/>
    <w:rsid w:val="004D0955"/>
    <w:rsid w:val="004D3C55"/>
    <w:rsid w:val="004D7526"/>
    <w:rsid w:val="004E09F9"/>
    <w:rsid w:val="004E1EC2"/>
    <w:rsid w:val="004E2812"/>
    <w:rsid w:val="004E3092"/>
    <w:rsid w:val="004E4C6E"/>
    <w:rsid w:val="004F27C3"/>
    <w:rsid w:val="004F3B86"/>
    <w:rsid w:val="004F580F"/>
    <w:rsid w:val="00503C52"/>
    <w:rsid w:val="00503E8E"/>
    <w:rsid w:val="005046B9"/>
    <w:rsid w:val="00504F95"/>
    <w:rsid w:val="005052CF"/>
    <w:rsid w:val="0050573D"/>
    <w:rsid w:val="00506C1E"/>
    <w:rsid w:val="0050740F"/>
    <w:rsid w:val="00511317"/>
    <w:rsid w:val="00513819"/>
    <w:rsid w:val="00515378"/>
    <w:rsid w:val="00516036"/>
    <w:rsid w:val="00516832"/>
    <w:rsid w:val="00517525"/>
    <w:rsid w:val="00517CA9"/>
    <w:rsid w:val="00520663"/>
    <w:rsid w:val="00520EDF"/>
    <w:rsid w:val="00520F92"/>
    <w:rsid w:val="00525791"/>
    <w:rsid w:val="00526C62"/>
    <w:rsid w:val="005272B9"/>
    <w:rsid w:val="005279C1"/>
    <w:rsid w:val="00530301"/>
    <w:rsid w:val="00532C9E"/>
    <w:rsid w:val="00533298"/>
    <w:rsid w:val="00535DE1"/>
    <w:rsid w:val="00536802"/>
    <w:rsid w:val="00537569"/>
    <w:rsid w:val="00537838"/>
    <w:rsid w:val="00537D35"/>
    <w:rsid w:val="00540A63"/>
    <w:rsid w:val="00540F1E"/>
    <w:rsid w:val="005423AC"/>
    <w:rsid w:val="005428E0"/>
    <w:rsid w:val="00545016"/>
    <w:rsid w:val="00545D29"/>
    <w:rsid w:val="005473EB"/>
    <w:rsid w:val="00551DBF"/>
    <w:rsid w:val="005540D1"/>
    <w:rsid w:val="00554F88"/>
    <w:rsid w:val="00556C8D"/>
    <w:rsid w:val="00556FE6"/>
    <w:rsid w:val="00557135"/>
    <w:rsid w:val="00557F7E"/>
    <w:rsid w:val="00563FA2"/>
    <w:rsid w:val="00566045"/>
    <w:rsid w:val="005664A0"/>
    <w:rsid w:val="00567289"/>
    <w:rsid w:val="00571475"/>
    <w:rsid w:val="00571586"/>
    <w:rsid w:val="005716BE"/>
    <w:rsid w:val="00574B7B"/>
    <w:rsid w:val="00575007"/>
    <w:rsid w:val="005754B4"/>
    <w:rsid w:val="005804CE"/>
    <w:rsid w:val="0058136E"/>
    <w:rsid w:val="00581BC6"/>
    <w:rsid w:val="00581DF1"/>
    <w:rsid w:val="0058205F"/>
    <w:rsid w:val="005865D8"/>
    <w:rsid w:val="00586966"/>
    <w:rsid w:val="00586E22"/>
    <w:rsid w:val="005926D9"/>
    <w:rsid w:val="005949DF"/>
    <w:rsid w:val="00595629"/>
    <w:rsid w:val="00597994"/>
    <w:rsid w:val="005A0E5D"/>
    <w:rsid w:val="005A0FE6"/>
    <w:rsid w:val="005A1C59"/>
    <w:rsid w:val="005A2DE1"/>
    <w:rsid w:val="005A3A96"/>
    <w:rsid w:val="005A6B8E"/>
    <w:rsid w:val="005B1E4C"/>
    <w:rsid w:val="005B3649"/>
    <w:rsid w:val="005B4088"/>
    <w:rsid w:val="005B4463"/>
    <w:rsid w:val="005C1E96"/>
    <w:rsid w:val="005C347B"/>
    <w:rsid w:val="005C3B32"/>
    <w:rsid w:val="005C3DB9"/>
    <w:rsid w:val="005C60A1"/>
    <w:rsid w:val="005C6B52"/>
    <w:rsid w:val="005C6D08"/>
    <w:rsid w:val="005D1FE3"/>
    <w:rsid w:val="005D3078"/>
    <w:rsid w:val="005D4D41"/>
    <w:rsid w:val="005D52AF"/>
    <w:rsid w:val="005D5FE2"/>
    <w:rsid w:val="005D7464"/>
    <w:rsid w:val="005E018F"/>
    <w:rsid w:val="005E028C"/>
    <w:rsid w:val="005E293B"/>
    <w:rsid w:val="005E3FC8"/>
    <w:rsid w:val="005E6A96"/>
    <w:rsid w:val="005F049F"/>
    <w:rsid w:val="005F1650"/>
    <w:rsid w:val="005F22C8"/>
    <w:rsid w:val="005F3C9F"/>
    <w:rsid w:val="005F4475"/>
    <w:rsid w:val="005F5FA1"/>
    <w:rsid w:val="005F7FDA"/>
    <w:rsid w:val="006001B7"/>
    <w:rsid w:val="0060146D"/>
    <w:rsid w:val="00604561"/>
    <w:rsid w:val="00604CE7"/>
    <w:rsid w:val="00605249"/>
    <w:rsid w:val="00607581"/>
    <w:rsid w:val="00611227"/>
    <w:rsid w:val="006123D6"/>
    <w:rsid w:val="00613A95"/>
    <w:rsid w:val="0061420A"/>
    <w:rsid w:val="006146B2"/>
    <w:rsid w:val="00615D46"/>
    <w:rsid w:val="00615E72"/>
    <w:rsid w:val="006173C6"/>
    <w:rsid w:val="00617E79"/>
    <w:rsid w:val="00620AF9"/>
    <w:rsid w:val="00622D98"/>
    <w:rsid w:val="00623445"/>
    <w:rsid w:val="006235CB"/>
    <w:rsid w:val="00624185"/>
    <w:rsid w:val="00624403"/>
    <w:rsid w:val="006258B5"/>
    <w:rsid w:val="006272ED"/>
    <w:rsid w:val="00627571"/>
    <w:rsid w:val="00630537"/>
    <w:rsid w:val="0063065A"/>
    <w:rsid w:val="006324EC"/>
    <w:rsid w:val="00633994"/>
    <w:rsid w:val="00633F47"/>
    <w:rsid w:val="00634209"/>
    <w:rsid w:val="00634711"/>
    <w:rsid w:val="00637404"/>
    <w:rsid w:val="00641D8D"/>
    <w:rsid w:val="006420CB"/>
    <w:rsid w:val="006434ED"/>
    <w:rsid w:val="00643606"/>
    <w:rsid w:val="00643CCD"/>
    <w:rsid w:val="00643E8B"/>
    <w:rsid w:val="006456D5"/>
    <w:rsid w:val="00646335"/>
    <w:rsid w:val="00646DC3"/>
    <w:rsid w:val="0065117F"/>
    <w:rsid w:val="0065120E"/>
    <w:rsid w:val="00655223"/>
    <w:rsid w:val="0065643E"/>
    <w:rsid w:val="00657C63"/>
    <w:rsid w:val="00660546"/>
    <w:rsid w:val="0066268C"/>
    <w:rsid w:val="00663EB8"/>
    <w:rsid w:val="00664337"/>
    <w:rsid w:val="006650A2"/>
    <w:rsid w:val="006653F6"/>
    <w:rsid w:val="00665514"/>
    <w:rsid w:val="00665B3A"/>
    <w:rsid w:val="00666345"/>
    <w:rsid w:val="006665BE"/>
    <w:rsid w:val="00666936"/>
    <w:rsid w:val="00670D65"/>
    <w:rsid w:val="00671D4C"/>
    <w:rsid w:val="00673A0B"/>
    <w:rsid w:val="00674119"/>
    <w:rsid w:val="006770A2"/>
    <w:rsid w:val="006774E1"/>
    <w:rsid w:val="0068000A"/>
    <w:rsid w:val="00680FB0"/>
    <w:rsid w:val="00681514"/>
    <w:rsid w:val="00681A23"/>
    <w:rsid w:val="00683A82"/>
    <w:rsid w:val="00684846"/>
    <w:rsid w:val="00685E1C"/>
    <w:rsid w:val="006868C0"/>
    <w:rsid w:val="00687147"/>
    <w:rsid w:val="00687193"/>
    <w:rsid w:val="0068777F"/>
    <w:rsid w:val="00690C9F"/>
    <w:rsid w:val="00690FE6"/>
    <w:rsid w:val="0069183F"/>
    <w:rsid w:val="0069368C"/>
    <w:rsid w:val="00695ECF"/>
    <w:rsid w:val="00696634"/>
    <w:rsid w:val="006A19A2"/>
    <w:rsid w:val="006A298A"/>
    <w:rsid w:val="006A3172"/>
    <w:rsid w:val="006A4CB4"/>
    <w:rsid w:val="006A7F32"/>
    <w:rsid w:val="006B02B9"/>
    <w:rsid w:val="006B2985"/>
    <w:rsid w:val="006B3292"/>
    <w:rsid w:val="006B6614"/>
    <w:rsid w:val="006B73D1"/>
    <w:rsid w:val="006C1594"/>
    <w:rsid w:val="006C1C13"/>
    <w:rsid w:val="006C1D7C"/>
    <w:rsid w:val="006C20A5"/>
    <w:rsid w:val="006C212F"/>
    <w:rsid w:val="006C58FC"/>
    <w:rsid w:val="006C6153"/>
    <w:rsid w:val="006C7645"/>
    <w:rsid w:val="006C778F"/>
    <w:rsid w:val="006C7E7C"/>
    <w:rsid w:val="006D1269"/>
    <w:rsid w:val="006D3199"/>
    <w:rsid w:val="006D3B92"/>
    <w:rsid w:val="006D4B8E"/>
    <w:rsid w:val="006D5973"/>
    <w:rsid w:val="006D6106"/>
    <w:rsid w:val="006D743F"/>
    <w:rsid w:val="006E257C"/>
    <w:rsid w:val="006E2C93"/>
    <w:rsid w:val="006E5525"/>
    <w:rsid w:val="006E736B"/>
    <w:rsid w:val="006E7F33"/>
    <w:rsid w:val="006F454E"/>
    <w:rsid w:val="006F57F7"/>
    <w:rsid w:val="006F5B71"/>
    <w:rsid w:val="006F6321"/>
    <w:rsid w:val="006F739F"/>
    <w:rsid w:val="00701A2E"/>
    <w:rsid w:val="00703CF2"/>
    <w:rsid w:val="00704EC2"/>
    <w:rsid w:val="00707834"/>
    <w:rsid w:val="00710C76"/>
    <w:rsid w:val="00711707"/>
    <w:rsid w:val="00714823"/>
    <w:rsid w:val="00715FC9"/>
    <w:rsid w:val="00720674"/>
    <w:rsid w:val="007234D6"/>
    <w:rsid w:val="007235C3"/>
    <w:rsid w:val="0072405C"/>
    <w:rsid w:val="00724823"/>
    <w:rsid w:val="0072709D"/>
    <w:rsid w:val="007277B5"/>
    <w:rsid w:val="00727FB4"/>
    <w:rsid w:val="00731B76"/>
    <w:rsid w:val="00732A26"/>
    <w:rsid w:val="00733A3E"/>
    <w:rsid w:val="00735014"/>
    <w:rsid w:val="00735D71"/>
    <w:rsid w:val="00736EF9"/>
    <w:rsid w:val="00737EDA"/>
    <w:rsid w:val="007453EA"/>
    <w:rsid w:val="007473D9"/>
    <w:rsid w:val="00747752"/>
    <w:rsid w:val="0075107F"/>
    <w:rsid w:val="00752059"/>
    <w:rsid w:val="007530F6"/>
    <w:rsid w:val="0075580E"/>
    <w:rsid w:val="00760228"/>
    <w:rsid w:val="00760577"/>
    <w:rsid w:val="0076134E"/>
    <w:rsid w:val="00764D15"/>
    <w:rsid w:val="00765136"/>
    <w:rsid w:val="007657CB"/>
    <w:rsid w:val="007658C3"/>
    <w:rsid w:val="00771212"/>
    <w:rsid w:val="0077277C"/>
    <w:rsid w:val="00775FC3"/>
    <w:rsid w:val="007766A0"/>
    <w:rsid w:val="00777098"/>
    <w:rsid w:val="007804EC"/>
    <w:rsid w:val="00784B22"/>
    <w:rsid w:val="00785060"/>
    <w:rsid w:val="00785403"/>
    <w:rsid w:val="00787A02"/>
    <w:rsid w:val="00790BF4"/>
    <w:rsid w:val="00791421"/>
    <w:rsid w:val="007940F7"/>
    <w:rsid w:val="007952F7"/>
    <w:rsid w:val="00795897"/>
    <w:rsid w:val="007971F8"/>
    <w:rsid w:val="00797B7F"/>
    <w:rsid w:val="007A0C3A"/>
    <w:rsid w:val="007A304B"/>
    <w:rsid w:val="007A659A"/>
    <w:rsid w:val="007A6A3C"/>
    <w:rsid w:val="007B34F8"/>
    <w:rsid w:val="007B399A"/>
    <w:rsid w:val="007B4184"/>
    <w:rsid w:val="007B4426"/>
    <w:rsid w:val="007B4EE6"/>
    <w:rsid w:val="007B587F"/>
    <w:rsid w:val="007B5C03"/>
    <w:rsid w:val="007B5C34"/>
    <w:rsid w:val="007B68F1"/>
    <w:rsid w:val="007B735E"/>
    <w:rsid w:val="007B758D"/>
    <w:rsid w:val="007C045E"/>
    <w:rsid w:val="007C06C7"/>
    <w:rsid w:val="007C1864"/>
    <w:rsid w:val="007C1927"/>
    <w:rsid w:val="007C4C2C"/>
    <w:rsid w:val="007D038B"/>
    <w:rsid w:val="007D0A1B"/>
    <w:rsid w:val="007D146E"/>
    <w:rsid w:val="007D297F"/>
    <w:rsid w:val="007D2E88"/>
    <w:rsid w:val="007D2ED9"/>
    <w:rsid w:val="007D4CA7"/>
    <w:rsid w:val="007D588D"/>
    <w:rsid w:val="007D5C43"/>
    <w:rsid w:val="007D6DB4"/>
    <w:rsid w:val="007D769E"/>
    <w:rsid w:val="007E0AD5"/>
    <w:rsid w:val="007E0B88"/>
    <w:rsid w:val="007E128C"/>
    <w:rsid w:val="007E1BAB"/>
    <w:rsid w:val="007E1E4E"/>
    <w:rsid w:val="007E2C13"/>
    <w:rsid w:val="007E3B2B"/>
    <w:rsid w:val="007E42FC"/>
    <w:rsid w:val="007E624D"/>
    <w:rsid w:val="007E73DA"/>
    <w:rsid w:val="007F1298"/>
    <w:rsid w:val="007F20D3"/>
    <w:rsid w:val="007F2EF9"/>
    <w:rsid w:val="007F3754"/>
    <w:rsid w:val="007F5959"/>
    <w:rsid w:val="007F753D"/>
    <w:rsid w:val="007F7C1D"/>
    <w:rsid w:val="0080033F"/>
    <w:rsid w:val="0080128D"/>
    <w:rsid w:val="0080241B"/>
    <w:rsid w:val="00802575"/>
    <w:rsid w:val="00802C05"/>
    <w:rsid w:val="0080381A"/>
    <w:rsid w:val="0080431E"/>
    <w:rsid w:val="00805359"/>
    <w:rsid w:val="00806522"/>
    <w:rsid w:val="0080745C"/>
    <w:rsid w:val="00807AEF"/>
    <w:rsid w:val="008113B8"/>
    <w:rsid w:val="00814167"/>
    <w:rsid w:val="00814E6A"/>
    <w:rsid w:val="00820987"/>
    <w:rsid w:val="00822A71"/>
    <w:rsid w:val="008351E4"/>
    <w:rsid w:val="008352F6"/>
    <w:rsid w:val="008400B2"/>
    <w:rsid w:val="008412D4"/>
    <w:rsid w:val="0084171D"/>
    <w:rsid w:val="0084594F"/>
    <w:rsid w:val="00845F8C"/>
    <w:rsid w:val="008465B7"/>
    <w:rsid w:val="00850992"/>
    <w:rsid w:val="00855691"/>
    <w:rsid w:val="00856A81"/>
    <w:rsid w:val="00864CD5"/>
    <w:rsid w:val="0087183C"/>
    <w:rsid w:val="0087225D"/>
    <w:rsid w:val="0087254A"/>
    <w:rsid w:val="008750BF"/>
    <w:rsid w:val="0087533C"/>
    <w:rsid w:val="00875FDE"/>
    <w:rsid w:val="00877A80"/>
    <w:rsid w:val="00881419"/>
    <w:rsid w:val="00885699"/>
    <w:rsid w:val="008861F1"/>
    <w:rsid w:val="0088675F"/>
    <w:rsid w:val="00886E69"/>
    <w:rsid w:val="00890FD4"/>
    <w:rsid w:val="00893A5A"/>
    <w:rsid w:val="00894628"/>
    <w:rsid w:val="00894BA0"/>
    <w:rsid w:val="008954EF"/>
    <w:rsid w:val="00896CB6"/>
    <w:rsid w:val="008975B4"/>
    <w:rsid w:val="008A0687"/>
    <w:rsid w:val="008A155D"/>
    <w:rsid w:val="008A6464"/>
    <w:rsid w:val="008A7D3C"/>
    <w:rsid w:val="008A7DE5"/>
    <w:rsid w:val="008A7E5D"/>
    <w:rsid w:val="008B03A1"/>
    <w:rsid w:val="008B1268"/>
    <w:rsid w:val="008B2A67"/>
    <w:rsid w:val="008B4C93"/>
    <w:rsid w:val="008B4D97"/>
    <w:rsid w:val="008B6627"/>
    <w:rsid w:val="008B6A89"/>
    <w:rsid w:val="008C0357"/>
    <w:rsid w:val="008C059E"/>
    <w:rsid w:val="008C2101"/>
    <w:rsid w:val="008C2529"/>
    <w:rsid w:val="008C3282"/>
    <w:rsid w:val="008C3726"/>
    <w:rsid w:val="008C5099"/>
    <w:rsid w:val="008C568B"/>
    <w:rsid w:val="008C58BE"/>
    <w:rsid w:val="008C5F2F"/>
    <w:rsid w:val="008C6E78"/>
    <w:rsid w:val="008C6F16"/>
    <w:rsid w:val="008D07F9"/>
    <w:rsid w:val="008D0A7A"/>
    <w:rsid w:val="008D148C"/>
    <w:rsid w:val="008D3DAF"/>
    <w:rsid w:val="008D4A2E"/>
    <w:rsid w:val="008D4DBC"/>
    <w:rsid w:val="008D6A38"/>
    <w:rsid w:val="008D76C4"/>
    <w:rsid w:val="008E21F4"/>
    <w:rsid w:val="008E23E5"/>
    <w:rsid w:val="008E29B9"/>
    <w:rsid w:val="008E474E"/>
    <w:rsid w:val="008E64B6"/>
    <w:rsid w:val="008E676C"/>
    <w:rsid w:val="008E7269"/>
    <w:rsid w:val="008F09C5"/>
    <w:rsid w:val="008F12EE"/>
    <w:rsid w:val="008F3457"/>
    <w:rsid w:val="0090071B"/>
    <w:rsid w:val="00900BD6"/>
    <w:rsid w:val="0090473D"/>
    <w:rsid w:val="00905437"/>
    <w:rsid w:val="00905B99"/>
    <w:rsid w:val="009067A2"/>
    <w:rsid w:val="00907013"/>
    <w:rsid w:val="009101A9"/>
    <w:rsid w:val="00912C6E"/>
    <w:rsid w:val="009139AA"/>
    <w:rsid w:val="00913C0E"/>
    <w:rsid w:val="00914B34"/>
    <w:rsid w:val="00915077"/>
    <w:rsid w:val="009161CF"/>
    <w:rsid w:val="00916E13"/>
    <w:rsid w:val="009172C4"/>
    <w:rsid w:val="00923CA6"/>
    <w:rsid w:val="00924E95"/>
    <w:rsid w:val="0092642C"/>
    <w:rsid w:val="00926ACB"/>
    <w:rsid w:val="00927213"/>
    <w:rsid w:val="00930D31"/>
    <w:rsid w:val="009335C4"/>
    <w:rsid w:val="00937E90"/>
    <w:rsid w:val="009409DD"/>
    <w:rsid w:val="009417BF"/>
    <w:rsid w:val="00941F80"/>
    <w:rsid w:val="00943904"/>
    <w:rsid w:val="00944DDD"/>
    <w:rsid w:val="00944E92"/>
    <w:rsid w:val="0094700D"/>
    <w:rsid w:val="00947B30"/>
    <w:rsid w:val="00951ADE"/>
    <w:rsid w:val="00952770"/>
    <w:rsid w:val="00952EFF"/>
    <w:rsid w:val="0095594F"/>
    <w:rsid w:val="00957CD9"/>
    <w:rsid w:val="00961357"/>
    <w:rsid w:val="0096152F"/>
    <w:rsid w:val="009620B0"/>
    <w:rsid w:val="009623B2"/>
    <w:rsid w:val="00962513"/>
    <w:rsid w:val="0096300E"/>
    <w:rsid w:val="00963644"/>
    <w:rsid w:val="009649EB"/>
    <w:rsid w:val="00964D60"/>
    <w:rsid w:val="00966CBC"/>
    <w:rsid w:val="00966FD6"/>
    <w:rsid w:val="0096738C"/>
    <w:rsid w:val="00970AA1"/>
    <w:rsid w:val="0097126D"/>
    <w:rsid w:val="00972EAE"/>
    <w:rsid w:val="00973573"/>
    <w:rsid w:val="0097362C"/>
    <w:rsid w:val="00974BDD"/>
    <w:rsid w:val="00976B36"/>
    <w:rsid w:val="00977B25"/>
    <w:rsid w:val="00977BFC"/>
    <w:rsid w:val="00983542"/>
    <w:rsid w:val="009856E2"/>
    <w:rsid w:val="0098602E"/>
    <w:rsid w:val="00986F06"/>
    <w:rsid w:val="0099068A"/>
    <w:rsid w:val="009919E0"/>
    <w:rsid w:val="00993BB5"/>
    <w:rsid w:val="0099609E"/>
    <w:rsid w:val="009978D6"/>
    <w:rsid w:val="00997AD2"/>
    <w:rsid w:val="009A06E8"/>
    <w:rsid w:val="009A071D"/>
    <w:rsid w:val="009A07C0"/>
    <w:rsid w:val="009A131F"/>
    <w:rsid w:val="009A3CAF"/>
    <w:rsid w:val="009A4213"/>
    <w:rsid w:val="009A42FE"/>
    <w:rsid w:val="009A5259"/>
    <w:rsid w:val="009A7220"/>
    <w:rsid w:val="009B3555"/>
    <w:rsid w:val="009B3B53"/>
    <w:rsid w:val="009B3BDB"/>
    <w:rsid w:val="009B630A"/>
    <w:rsid w:val="009B76EA"/>
    <w:rsid w:val="009B78D7"/>
    <w:rsid w:val="009B78EB"/>
    <w:rsid w:val="009C1F10"/>
    <w:rsid w:val="009C2A69"/>
    <w:rsid w:val="009C3E63"/>
    <w:rsid w:val="009C693C"/>
    <w:rsid w:val="009C7B0B"/>
    <w:rsid w:val="009D0BDF"/>
    <w:rsid w:val="009D23DE"/>
    <w:rsid w:val="009D2D47"/>
    <w:rsid w:val="009D3442"/>
    <w:rsid w:val="009D3A19"/>
    <w:rsid w:val="009D4EC2"/>
    <w:rsid w:val="009D6979"/>
    <w:rsid w:val="009D741D"/>
    <w:rsid w:val="009E03AA"/>
    <w:rsid w:val="009E3E30"/>
    <w:rsid w:val="009E4191"/>
    <w:rsid w:val="009E4BAB"/>
    <w:rsid w:val="009E5774"/>
    <w:rsid w:val="009F100C"/>
    <w:rsid w:val="009F100F"/>
    <w:rsid w:val="009F2088"/>
    <w:rsid w:val="009F35F9"/>
    <w:rsid w:val="009F391C"/>
    <w:rsid w:val="009F3AEE"/>
    <w:rsid w:val="009F6093"/>
    <w:rsid w:val="009F70EC"/>
    <w:rsid w:val="00A00C3E"/>
    <w:rsid w:val="00A00D13"/>
    <w:rsid w:val="00A02D1E"/>
    <w:rsid w:val="00A073F4"/>
    <w:rsid w:val="00A10290"/>
    <w:rsid w:val="00A11716"/>
    <w:rsid w:val="00A11EEE"/>
    <w:rsid w:val="00A12267"/>
    <w:rsid w:val="00A12ACF"/>
    <w:rsid w:val="00A13FBB"/>
    <w:rsid w:val="00A152D8"/>
    <w:rsid w:val="00A17B0D"/>
    <w:rsid w:val="00A21699"/>
    <w:rsid w:val="00A21E34"/>
    <w:rsid w:val="00A2263D"/>
    <w:rsid w:val="00A2398A"/>
    <w:rsid w:val="00A2508D"/>
    <w:rsid w:val="00A2590D"/>
    <w:rsid w:val="00A2594B"/>
    <w:rsid w:val="00A25E65"/>
    <w:rsid w:val="00A3139D"/>
    <w:rsid w:val="00A31A3A"/>
    <w:rsid w:val="00A32389"/>
    <w:rsid w:val="00A323CD"/>
    <w:rsid w:val="00A326CE"/>
    <w:rsid w:val="00A339C7"/>
    <w:rsid w:val="00A3438B"/>
    <w:rsid w:val="00A35C04"/>
    <w:rsid w:val="00A37780"/>
    <w:rsid w:val="00A37C4A"/>
    <w:rsid w:val="00A403EA"/>
    <w:rsid w:val="00A40FDB"/>
    <w:rsid w:val="00A41392"/>
    <w:rsid w:val="00A42FC1"/>
    <w:rsid w:val="00A43DC9"/>
    <w:rsid w:val="00A44007"/>
    <w:rsid w:val="00A44B21"/>
    <w:rsid w:val="00A44BE4"/>
    <w:rsid w:val="00A461FB"/>
    <w:rsid w:val="00A46287"/>
    <w:rsid w:val="00A47176"/>
    <w:rsid w:val="00A4733E"/>
    <w:rsid w:val="00A50653"/>
    <w:rsid w:val="00A51045"/>
    <w:rsid w:val="00A52093"/>
    <w:rsid w:val="00A5559B"/>
    <w:rsid w:val="00A55836"/>
    <w:rsid w:val="00A55995"/>
    <w:rsid w:val="00A56405"/>
    <w:rsid w:val="00A5731F"/>
    <w:rsid w:val="00A57688"/>
    <w:rsid w:val="00A57E09"/>
    <w:rsid w:val="00A62DAF"/>
    <w:rsid w:val="00A62E65"/>
    <w:rsid w:val="00A63491"/>
    <w:rsid w:val="00A6683E"/>
    <w:rsid w:val="00A7091C"/>
    <w:rsid w:val="00A7267E"/>
    <w:rsid w:val="00A76037"/>
    <w:rsid w:val="00A76DE8"/>
    <w:rsid w:val="00A770F1"/>
    <w:rsid w:val="00A77244"/>
    <w:rsid w:val="00A77E16"/>
    <w:rsid w:val="00A80FFB"/>
    <w:rsid w:val="00A811DB"/>
    <w:rsid w:val="00A81337"/>
    <w:rsid w:val="00A8150A"/>
    <w:rsid w:val="00A9787F"/>
    <w:rsid w:val="00AA2C85"/>
    <w:rsid w:val="00AA365D"/>
    <w:rsid w:val="00AA797F"/>
    <w:rsid w:val="00AA7A4E"/>
    <w:rsid w:val="00AB2667"/>
    <w:rsid w:val="00AB3F0C"/>
    <w:rsid w:val="00AB430B"/>
    <w:rsid w:val="00AB4697"/>
    <w:rsid w:val="00AB4C90"/>
    <w:rsid w:val="00AB4EC6"/>
    <w:rsid w:val="00AB5DBA"/>
    <w:rsid w:val="00AB6670"/>
    <w:rsid w:val="00AB6D5B"/>
    <w:rsid w:val="00AC1337"/>
    <w:rsid w:val="00AC1346"/>
    <w:rsid w:val="00AC146A"/>
    <w:rsid w:val="00AC159A"/>
    <w:rsid w:val="00AC5F7D"/>
    <w:rsid w:val="00AC70C7"/>
    <w:rsid w:val="00AD29EC"/>
    <w:rsid w:val="00AD6079"/>
    <w:rsid w:val="00AD6124"/>
    <w:rsid w:val="00AD6A1B"/>
    <w:rsid w:val="00AD6B47"/>
    <w:rsid w:val="00AE05E7"/>
    <w:rsid w:val="00AE3821"/>
    <w:rsid w:val="00AE3EBA"/>
    <w:rsid w:val="00AE71B3"/>
    <w:rsid w:val="00AE7C60"/>
    <w:rsid w:val="00AF0824"/>
    <w:rsid w:val="00AF1B4B"/>
    <w:rsid w:val="00AF3742"/>
    <w:rsid w:val="00AF4CA6"/>
    <w:rsid w:val="00AF7078"/>
    <w:rsid w:val="00B0050B"/>
    <w:rsid w:val="00B00B49"/>
    <w:rsid w:val="00B013BB"/>
    <w:rsid w:val="00B039BD"/>
    <w:rsid w:val="00B03C67"/>
    <w:rsid w:val="00B04B90"/>
    <w:rsid w:val="00B06DE0"/>
    <w:rsid w:val="00B11CF6"/>
    <w:rsid w:val="00B14134"/>
    <w:rsid w:val="00B14A5A"/>
    <w:rsid w:val="00B15240"/>
    <w:rsid w:val="00B16735"/>
    <w:rsid w:val="00B16FBC"/>
    <w:rsid w:val="00B21D4D"/>
    <w:rsid w:val="00B22EE4"/>
    <w:rsid w:val="00B239B7"/>
    <w:rsid w:val="00B253BE"/>
    <w:rsid w:val="00B265C6"/>
    <w:rsid w:val="00B2665C"/>
    <w:rsid w:val="00B26FB8"/>
    <w:rsid w:val="00B2775A"/>
    <w:rsid w:val="00B30002"/>
    <w:rsid w:val="00B313E1"/>
    <w:rsid w:val="00B32B14"/>
    <w:rsid w:val="00B33690"/>
    <w:rsid w:val="00B348CE"/>
    <w:rsid w:val="00B34B8C"/>
    <w:rsid w:val="00B34EB6"/>
    <w:rsid w:val="00B36673"/>
    <w:rsid w:val="00B436E4"/>
    <w:rsid w:val="00B44F85"/>
    <w:rsid w:val="00B46A75"/>
    <w:rsid w:val="00B47597"/>
    <w:rsid w:val="00B52414"/>
    <w:rsid w:val="00B53885"/>
    <w:rsid w:val="00B546DB"/>
    <w:rsid w:val="00B54890"/>
    <w:rsid w:val="00B54A42"/>
    <w:rsid w:val="00B55282"/>
    <w:rsid w:val="00B561AE"/>
    <w:rsid w:val="00B5781C"/>
    <w:rsid w:val="00B6044A"/>
    <w:rsid w:val="00B605FA"/>
    <w:rsid w:val="00B60873"/>
    <w:rsid w:val="00B62131"/>
    <w:rsid w:val="00B655EC"/>
    <w:rsid w:val="00B65E9D"/>
    <w:rsid w:val="00B66885"/>
    <w:rsid w:val="00B707A8"/>
    <w:rsid w:val="00B70DB7"/>
    <w:rsid w:val="00B716CF"/>
    <w:rsid w:val="00B733CF"/>
    <w:rsid w:val="00B75EEA"/>
    <w:rsid w:val="00B75F25"/>
    <w:rsid w:val="00B80023"/>
    <w:rsid w:val="00B80625"/>
    <w:rsid w:val="00B8131C"/>
    <w:rsid w:val="00B819D1"/>
    <w:rsid w:val="00B8364F"/>
    <w:rsid w:val="00B8667A"/>
    <w:rsid w:val="00B870FC"/>
    <w:rsid w:val="00B87849"/>
    <w:rsid w:val="00B905EE"/>
    <w:rsid w:val="00B91C81"/>
    <w:rsid w:val="00B91FF8"/>
    <w:rsid w:val="00B9235C"/>
    <w:rsid w:val="00B924EA"/>
    <w:rsid w:val="00B94A8B"/>
    <w:rsid w:val="00B94AF5"/>
    <w:rsid w:val="00B954C6"/>
    <w:rsid w:val="00B97995"/>
    <w:rsid w:val="00B979F9"/>
    <w:rsid w:val="00BA106C"/>
    <w:rsid w:val="00BA4032"/>
    <w:rsid w:val="00BA66BD"/>
    <w:rsid w:val="00BB01B7"/>
    <w:rsid w:val="00BB2BC1"/>
    <w:rsid w:val="00BB32FA"/>
    <w:rsid w:val="00BB3739"/>
    <w:rsid w:val="00BB48FF"/>
    <w:rsid w:val="00BB5C15"/>
    <w:rsid w:val="00BB60FD"/>
    <w:rsid w:val="00BB6C77"/>
    <w:rsid w:val="00BB6D66"/>
    <w:rsid w:val="00BC29C0"/>
    <w:rsid w:val="00BC2ED5"/>
    <w:rsid w:val="00BC3B95"/>
    <w:rsid w:val="00BC52C4"/>
    <w:rsid w:val="00BC61C5"/>
    <w:rsid w:val="00BC6773"/>
    <w:rsid w:val="00BD2E69"/>
    <w:rsid w:val="00BD3804"/>
    <w:rsid w:val="00BE06C4"/>
    <w:rsid w:val="00BE0782"/>
    <w:rsid w:val="00BE1889"/>
    <w:rsid w:val="00BE19EC"/>
    <w:rsid w:val="00BE3131"/>
    <w:rsid w:val="00BE3392"/>
    <w:rsid w:val="00BE35E4"/>
    <w:rsid w:val="00BE3D1B"/>
    <w:rsid w:val="00BE5CB1"/>
    <w:rsid w:val="00BE7A0C"/>
    <w:rsid w:val="00BF16C1"/>
    <w:rsid w:val="00BF19D9"/>
    <w:rsid w:val="00BF2122"/>
    <w:rsid w:val="00BF28F2"/>
    <w:rsid w:val="00BF56AD"/>
    <w:rsid w:val="00BF612F"/>
    <w:rsid w:val="00BF6A85"/>
    <w:rsid w:val="00C00017"/>
    <w:rsid w:val="00C00EE8"/>
    <w:rsid w:val="00C01DBC"/>
    <w:rsid w:val="00C04346"/>
    <w:rsid w:val="00C04F7F"/>
    <w:rsid w:val="00C0590D"/>
    <w:rsid w:val="00C06BF0"/>
    <w:rsid w:val="00C10EE6"/>
    <w:rsid w:val="00C11223"/>
    <w:rsid w:val="00C1169F"/>
    <w:rsid w:val="00C13D82"/>
    <w:rsid w:val="00C14956"/>
    <w:rsid w:val="00C159E8"/>
    <w:rsid w:val="00C16610"/>
    <w:rsid w:val="00C167D6"/>
    <w:rsid w:val="00C1720A"/>
    <w:rsid w:val="00C2063C"/>
    <w:rsid w:val="00C21565"/>
    <w:rsid w:val="00C2421B"/>
    <w:rsid w:val="00C24C15"/>
    <w:rsid w:val="00C24CD9"/>
    <w:rsid w:val="00C31532"/>
    <w:rsid w:val="00C33B85"/>
    <w:rsid w:val="00C33EBE"/>
    <w:rsid w:val="00C34392"/>
    <w:rsid w:val="00C3485F"/>
    <w:rsid w:val="00C3503F"/>
    <w:rsid w:val="00C35048"/>
    <w:rsid w:val="00C353C1"/>
    <w:rsid w:val="00C37032"/>
    <w:rsid w:val="00C37AB4"/>
    <w:rsid w:val="00C41B26"/>
    <w:rsid w:val="00C41E5B"/>
    <w:rsid w:val="00C41E64"/>
    <w:rsid w:val="00C43051"/>
    <w:rsid w:val="00C43B6D"/>
    <w:rsid w:val="00C46605"/>
    <w:rsid w:val="00C47C62"/>
    <w:rsid w:val="00C50465"/>
    <w:rsid w:val="00C50C85"/>
    <w:rsid w:val="00C512E9"/>
    <w:rsid w:val="00C53133"/>
    <w:rsid w:val="00C547D6"/>
    <w:rsid w:val="00C5509B"/>
    <w:rsid w:val="00C57D30"/>
    <w:rsid w:val="00C60225"/>
    <w:rsid w:val="00C60D76"/>
    <w:rsid w:val="00C62A0D"/>
    <w:rsid w:val="00C6336D"/>
    <w:rsid w:val="00C6471D"/>
    <w:rsid w:val="00C652C4"/>
    <w:rsid w:val="00C6612D"/>
    <w:rsid w:val="00C66131"/>
    <w:rsid w:val="00C6656E"/>
    <w:rsid w:val="00C67ADA"/>
    <w:rsid w:val="00C724A1"/>
    <w:rsid w:val="00C73C78"/>
    <w:rsid w:val="00C73FB6"/>
    <w:rsid w:val="00C748A2"/>
    <w:rsid w:val="00C75EF8"/>
    <w:rsid w:val="00C75F01"/>
    <w:rsid w:val="00C760B8"/>
    <w:rsid w:val="00C768BD"/>
    <w:rsid w:val="00C769A5"/>
    <w:rsid w:val="00C8024D"/>
    <w:rsid w:val="00C80507"/>
    <w:rsid w:val="00C806FA"/>
    <w:rsid w:val="00C81927"/>
    <w:rsid w:val="00C826FB"/>
    <w:rsid w:val="00C82AA4"/>
    <w:rsid w:val="00C8302A"/>
    <w:rsid w:val="00C838F8"/>
    <w:rsid w:val="00C86237"/>
    <w:rsid w:val="00C908B1"/>
    <w:rsid w:val="00C9123A"/>
    <w:rsid w:val="00C915BC"/>
    <w:rsid w:val="00C91629"/>
    <w:rsid w:val="00C92732"/>
    <w:rsid w:val="00CA37DA"/>
    <w:rsid w:val="00CA5371"/>
    <w:rsid w:val="00CA70FF"/>
    <w:rsid w:val="00CA7643"/>
    <w:rsid w:val="00CB0A89"/>
    <w:rsid w:val="00CB1845"/>
    <w:rsid w:val="00CB289C"/>
    <w:rsid w:val="00CB2C9E"/>
    <w:rsid w:val="00CB52F1"/>
    <w:rsid w:val="00CC0762"/>
    <w:rsid w:val="00CC13AA"/>
    <w:rsid w:val="00CC3674"/>
    <w:rsid w:val="00CC388D"/>
    <w:rsid w:val="00CC4B75"/>
    <w:rsid w:val="00CC6325"/>
    <w:rsid w:val="00CD383B"/>
    <w:rsid w:val="00CD4B5A"/>
    <w:rsid w:val="00CD5C76"/>
    <w:rsid w:val="00CD5D88"/>
    <w:rsid w:val="00CD5E51"/>
    <w:rsid w:val="00CD79DA"/>
    <w:rsid w:val="00CE0342"/>
    <w:rsid w:val="00CE0888"/>
    <w:rsid w:val="00CE2C2E"/>
    <w:rsid w:val="00CE5BD5"/>
    <w:rsid w:val="00CE69E7"/>
    <w:rsid w:val="00CF0E51"/>
    <w:rsid w:val="00CF31A9"/>
    <w:rsid w:val="00CF32BB"/>
    <w:rsid w:val="00CF4342"/>
    <w:rsid w:val="00D002DB"/>
    <w:rsid w:val="00D0136E"/>
    <w:rsid w:val="00D04021"/>
    <w:rsid w:val="00D05418"/>
    <w:rsid w:val="00D10581"/>
    <w:rsid w:val="00D119A5"/>
    <w:rsid w:val="00D13185"/>
    <w:rsid w:val="00D13F96"/>
    <w:rsid w:val="00D1435B"/>
    <w:rsid w:val="00D14A5F"/>
    <w:rsid w:val="00D14BAF"/>
    <w:rsid w:val="00D156B8"/>
    <w:rsid w:val="00D15872"/>
    <w:rsid w:val="00D15E15"/>
    <w:rsid w:val="00D15EB3"/>
    <w:rsid w:val="00D15F14"/>
    <w:rsid w:val="00D171D9"/>
    <w:rsid w:val="00D21637"/>
    <w:rsid w:val="00D2169C"/>
    <w:rsid w:val="00D229E9"/>
    <w:rsid w:val="00D261DF"/>
    <w:rsid w:val="00D27898"/>
    <w:rsid w:val="00D305ED"/>
    <w:rsid w:val="00D310DD"/>
    <w:rsid w:val="00D3180C"/>
    <w:rsid w:val="00D33DB5"/>
    <w:rsid w:val="00D36119"/>
    <w:rsid w:val="00D3621D"/>
    <w:rsid w:val="00D36A42"/>
    <w:rsid w:val="00D437E7"/>
    <w:rsid w:val="00D43E25"/>
    <w:rsid w:val="00D459BA"/>
    <w:rsid w:val="00D46DC8"/>
    <w:rsid w:val="00D46F3F"/>
    <w:rsid w:val="00D50760"/>
    <w:rsid w:val="00D50AAD"/>
    <w:rsid w:val="00D52B3B"/>
    <w:rsid w:val="00D52FCA"/>
    <w:rsid w:val="00D53960"/>
    <w:rsid w:val="00D53FE1"/>
    <w:rsid w:val="00D56AD7"/>
    <w:rsid w:val="00D56B6D"/>
    <w:rsid w:val="00D57B1D"/>
    <w:rsid w:val="00D61133"/>
    <w:rsid w:val="00D62B93"/>
    <w:rsid w:val="00D64E96"/>
    <w:rsid w:val="00D65828"/>
    <w:rsid w:val="00D65CEF"/>
    <w:rsid w:val="00D7045A"/>
    <w:rsid w:val="00D75548"/>
    <w:rsid w:val="00D75C9F"/>
    <w:rsid w:val="00D766BE"/>
    <w:rsid w:val="00D76C55"/>
    <w:rsid w:val="00D770D5"/>
    <w:rsid w:val="00D80228"/>
    <w:rsid w:val="00D80265"/>
    <w:rsid w:val="00D81B8A"/>
    <w:rsid w:val="00D81EAE"/>
    <w:rsid w:val="00D82A69"/>
    <w:rsid w:val="00D8395F"/>
    <w:rsid w:val="00D83B6B"/>
    <w:rsid w:val="00D842FE"/>
    <w:rsid w:val="00D84E1A"/>
    <w:rsid w:val="00D90054"/>
    <w:rsid w:val="00D90C63"/>
    <w:rsid w:val="00D91DF3"/>
    <w:rsid w:val="00D92175"/>
    <w:rsid w:val="00D93250"/>
    <w:rsid w:val="00D939CF"/>
    <w:rsid w:val="00D9630B"/>
    <w:rsid w:val="00D96A20"/>
    <w:rsid w:val="00D973E8"/>
    <w:rsid w:val="00DA0318"/>
    <w:rsid w:val="00DA1FD8"/>
    <w:rsid w:val="00DA4DE2"/>
    <w:rsid w:val="00DA52C7"/>
    <w:rsid w:val="00DA7892"/>
    <w:rsid w:val="00DB0A1E"/>
    <w:rsid w:val="00DB0DEC"/>
    <w:rsid w:val="00DB2946"/>
    <w:rsid w:val="00DB338C"/>
    <w:rsid w:val="00DB35B9"/>
    <w:rsid w:val="00DB37B5"/>
    <w:rsid w:val="00DB4652"/>
    <w:rsid w:val="00DB4B63"/>
    <w:rsid w:val="00DB53B1"/>
    <w:rsid w:val="00DC1818"/>
    <w:rsid w:val="00DC2423"/>
    <w:rsid w:val="00DC2441"/>
    <w:rsid w:val="00DC2E81"/>
    <w:rsid w:val="00DC2F97"/>
    <w:rsid w:val="00DC2FEC"/>
    <w:rsid w:val="00DC6B88"/>
    <w:rsid w:val="00DD0896"/>
    <w:rsid w:val="00DD1FC5"/>
    <w:rsid w:val="00DD229F"/>
    <w:rsid w:val="00DD252D"/>
    <w:rsid w:val="00DD280A"/>
    <w:rsid w:val="00DD3DEF"/>
    <w:rsid w:val="00DD5313"/>
    <w:rsid w:val="00DD5F83"/>
    <w:rsid w:val="00DD68AC"/>
    <w:rsid w:val="00DD6BFC"/>
    <w:rsid w:val="00DD77BC"/>
    <w:rsid w:val="00DE27A3"/>
    <w:rsid w:val="00DE4562"/>
    <w:rsid w:val="00DE4DD8"/>
    <w:rsid w:val="00DF0AAA"/>
    <w:rsid w:val="00DF306C"/>
    <w:rsid w:val="00DF30DF"/>
    <w:rsid w:val="00DF594B"/>
    <w:rsid w:val="00DF65D4"/>
    <w:rsid w:val="00DF72D5"/>
    <w:rsid w:val="00E015D6"/>
    <w:rsid w:val="00E01840"/>
    <w:rsid w:val="00E0280F"/>
    <w:rsid w:val="00E0414E"/>
    <w:rsid w:val="00E04892"/>
    <w:rsid w:val="00E06061"/>
    <w:rsid w:val="00E066FD"/>
    <w:rsid w:val="00E06C6F"/>
    <w:rsid w:val="00E11146"/>
    <w:rsid w:val="00E12C99"/>
    <w:rsid w:val="00E15C01"/>
    <w:rsid w:val="00E16315"/>
    <w:rsid w:val="00E17653"/>
    <w:rsid w:val="00E22DF6"/>
    <w:rsid w:val="00E249A5"/>
    <w:rsid w:val="00E24D38"/>
    <w:rsid w:val="00E2535E"/>
    <w:rsid w:val="00E25900"/>
    <w:rsid w:val="00E274A4"/>
    <w:rsid w:val="00E27C7E"/>
    <w:rsid w:val="00E27F02"/>
    <w:rsid w:val="00E311BD"/>
    <w:rsid w:val="00E320BC"/>
    <w:rsid w:val="00E320F6"/>
    <w:rsid w:val="00E32EF7"/>
    <w:rsid w:val="00E3409A"/>
    <w:rsid w:val="00E369C6"/>
    <w:rsid w:val="00E37C24"/>
    <w:rsid w:val="00E41057"/>
    <w:rsid w:val="00E43475"/>
    <w:rsid w:val="00E43556"/>
    <w:rsid w:val="00E45D7B"/>
    <w:rsid w:val="00E50E7F"/>
    <w:rsid w:val="00E514B5"/>
    <w:rsid w:val="00E5209F"/>
    <w:rsid w:val="00E52598"/>
    <w:rsid w:val="00E53D21"/>
    <w:rsid w:val="00E54861"/>
    <w:rsid w:val="00E55F36"/>
    <w:rsid w:val="00E61926"/>
    <w:rsid w:val="00E623B2"/>
    <w:rsid w:val="00E629A5"/>
    <w:rsid w:val="00E66C21"/>
    <w:rsid w:val="00E673ED"/>
    <w:rsid w:val="00E678FF"/>
    <w:rsid w:val="00E7043F"/>
    <w:rsid w:val="00E70A6E"/>
    <w:rsid w:val="00E72979"/>
    <w:rsid w:val="00E73801"/>
    <w:rsid w:val="00E73CE6"/>
    <w:rsid w:val="00E7447F"/>
    <w:rsid w:val="00E77774"/>
    <w:rsid w:val="00E800F9"/>
    <w:rsid w:val="00E81EEA"/>
    <w:rsid w:val="00E824CC"/>
    <w:rsid w:val="00E8658B"/>
    <w:rsid w:val="00E903AC"/>
    <w:rsid w:val="00E90CCB"/>
    <w:rsid w:val="00E9381F"/>
    <w:rsid w:val="00E94AAC"/>
    <w:rsid w:val="00E97F39"/>
    <w:rsid w:val="00EA15DA"/>
    <w:rsid w:val="00EA1EBE"/>
    <w:rsid w:val="00EA2B22"/>
    <w:rsid w:val="00EA5CD6"/>
    <w:rsid w:val="00EA7ECF"/>
    <w:rsid w:val="00EB12EE"/>
    <w:rsid w:val="00EB5553"/>
    <w:rsid w:val="00EB7C4C"/>
    <w:rsid w:val="00EC1CC3"/>
    <w:rsid w:val="00EC2466"/>
    <w:rsid w:val="00EC2A87"/>
    <w:rsid w:val="00EC325B"/>
    <w:rsid w:val="00EC4A31"/>
    <w:rsid w:val="00EC632A"/>
    <w:rsid w:val="00EC7C4D"/>
    <w:rsid w:val="00ED123E"/>
    <w:rsid w:val="00ED2228"/>
    <w:rsid w:val="00ED2EDD"/>
    <w:rsid w:val="00ED3340"/>
    <w:rsid w:val="00ED4D1A"/>
    <w:rsid w:val="00ED4DF4"/>
    <w:rsid w:val="00ED5567"/>
    <w:rsid w:val="00ED55A7"/>
    <w:rsid w:val="00ED6C18"/>
    <w:rsid w:val="00ED6EF8"/>
    <w:rsid w:val="00ED7216"/>
    <w:rsid w:val="00EE1C9D"/>
    <w:rsid w:val="00EE22CF"/>
    <w:rsid w:val="00EE2E14"/>
    <w:rsid w:val="00EE48A5"/>
    <w:rsid w:val="00EE4A13"/>
    <w:rsid w:val="00EE6742"/>
    <w:rsid w:val="00EE6A44"/>
    <w:rsid w:val="00EF0002"/>
    <w:rsid w:val="00EF13E4"/>
    <w:rsid w:val="00EF1687"/>
    <w:rsid w:val="00EF1EBC"/>
    <w:rsid w:val="00EF22F8"/>
    <w:rsid w:val="00EF45BE"/>
    <w:rsid w:val="00EF4A68"/>
    <w:rsid w:val="00EF4D46"/>
    <w:rsid w:val="00EF5DFA"/>
    <w:rsid w:val="00F01805"/>
    <w:rsid w:val="00F018E0"/>
    <w:rsid w:val="00F01991"/>
    <w:rsid w:val="00F03E17"/>
    <w:rsid w:val="00F06339"/>
    <w:rsid w:val="00F07326"/>
    <w:rsid w:val="00F10913"/>
    <w:rsid w:val="00F11231"/>
    <w:rsid w:val="00F128D8"/>
    <w:rsid w:val="00F1429D"/>
    <w:rsid w:val="00F17094"/>
    <w:rsid w:val="00F17FEF"/>
    <w:rsid w:val="00F21A08"/>
    <w:rsid w:val="00F21D7A"/>
    <w:rsid w:val="00F25916"/>
    <w:rsid w:val="00F309D2"/>
    <w:rsid w:val="00F3109B"/>
    <w:rsid w:val="00F312EF"/>
    <w:rsid w:val="00F31A13"/>
    <w:rsid w:val="00F32F5E"/>
    <w:rsid w:val="00F34C89"/>
    <w:rsid w:val="00F35AEB"/>
    <w:rsid w:val="00F405B0"/>
    <w:rsid w:val="00F425B4"/>
    <w:rsid w:val="00F426EB"/>
    <w:rsid w:val="00F45357"/>
    <w:rsid w:val="00F460D9"/>
    <w:rsid w:val="00F50117"/>
    <w:rsid w:val="00F504B1"/>
    <w:rsid w:val="00F52C87"/>
    <w:rsid w:val="00F54E24"/>
    <w:rsid w:val="00F6026F"/>
    <w:rsid w:val="00F60DC8"/>
    <w:rsid w:val="00F62AD4"/>
    <w:rsid w:val="00F6405F"/>
    <w:rsid w:val="00F6706A"/>
    <w:rsid w:val="00F719EF"/>
    <w:rsid w:val="00F729A0"/>
    <w:rsid w:val="00F7323D"/>
    <w:rsid w:val="00F73504"/>
    <w:rsid w:val="00F73B9C"/>
    <w:rsid w:val="00F73CEC"/>
    <w:rsid w:val="00F7421C"/>
    <w:rsid w:val="00F74AA0"/>
    <w:rsid w:val="00F76C83"/>
    <w:rsid w:val="00F80752"/>
    <w:rsid w:val="00F81900"/>
    <w:rsid w:val="00F823A3"/>
    <w:rsid w:val="00F823B3"/>
    <w:rsid w:val="00F827F2"/>
    <w:rsid w:val="00F84788"/>
    <w:rsid w:val="00F85090"/>
    <w:rsid w:val="00F861E8"/>
    <w:rsid w:val="00F87847"/>
    <w:rsid w:val="00F91E18"/>
    <w:rsid w:val="00F91E75"/>
    <w:rsid w:val="00F921D0"/>
    <w:rsid w:val="00F923B6"/>
    <w:rsid w:val="00F92DB0"/>
    <w:rsid w:val="00F93379"/>
    <w:rsid w:val="00F96B49"/>
    <w:rsid w:val="00FA203A"/>
    <w:rsid w:val="00FA43EE"/>
    <w:rsid w:val="00FA4A5A"/>
    <w:rsid w:val="00FA4EDA"/>
    <w:rsid w:val="00FA5802"/>
    <w:rsid w:val="00FA7D71"/>
    <w:rsid w:val="00FB3FA5"/>
    <w:rsid w:val="00FB4135"/>
    <w:rsid w:val="00FB4667"/>
    <w:rsid w:val="00FB4F96"/>
    <w:rsid w:val="00FB54E6"/>
    <w:rsid w:val="00FB6C07"/>
    <w:rsid w:val="00FC0A5B"/>
    <w:rsid w:val="00FC0C08"/>
    <w:rsid w:val="00FC1880"/>
    <w:rsid w:val="00FC3B7D"/>
    <w:rsid w:val="00FC3E21"/>
    <w:rsid w:val="00FC6613"/>
    <w:rsid w:val="00FD0F45"/>
    <w:rsid w:val="00FD1306"/>
    <w:rsid w:val="00FD193B"/>
    <w:rsid w:val="00FD4C0E"/>
    <w:rsid w:val="00FD71A4"/>
    <w:rsid w:val="00FD7591"/>
    <w:rsid w:val="00FE16CC"/>
    <w:rsid w:val="00FE1E90"/>
    <w:rsid w:val="00FE2D45"/>
    <w:rsid w:val="00FE317F"/>
    <w:rsid w:val="00FF237B"/>
    <w:rsid w:val="00FF6497"/>
    <w:rsid w:val="00FF659A"/>
    <w:rsid w:val="00FF69FB"/>
    <w:rsid w:val="00FF6DCB"/>
    <w:rsid w:val="00FF7463"/>
    <w:rsid w:val="00FF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stroke weight="1.5pt"/>
      <v:shadow on="t" opacity="24903f" origin=",.5" offset="0,.55556mm"/>
    </o:shapedefaults>
    <o:shapelayout v:ext="edit">
      <o:idmap v:ext="edit" data="1"/>
    </o:shapelayout>
  </w:shapeDefaults>
  <w:decimalSymbol w:val="."/>
  <w:listSeparator w:val=","/>
  <w14:docId w14:val="688788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1">
    <w:name w:val="Body Text1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1"/>
    <w:rsid w:val="009A4213"/>
    <w:pPr>
      <w:ind w:left="1134" w:hanging="1134"/>
    </w:pPr>
  </w:style>
  <w:style w:type="paragraph" w:styleId="ListParagraph">
    <w:name w:val="List Paragraph"/>
    <w:basedOn w:val="Normal"/>
    <w:uiPriority w:val="34"/>
    <w:qFormat/>
    <w:rsid w:val="002459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55"/>
    <w:pPr>
      <w:spacing w:after="200" w:line="276" w:lineRule="auto"/>
    </w:pPr>
    <w:rPr>
      <w:sz w:val="22"/>
      <w:szCs w:val="22"/>
      <w:lang w:val="en-GB"/>
    </w:rPr>
  </w:style>
  <w:style w:type="paragraph" w:styleId="Heading2">
    <w:name w:val="heading 2"/>
    <w:basedOn w:val="Normal"/>
    <w:next w:val="Normal"/>
    <w:link w:val="Heading2Char"/>
    <w:qFormat/>
    <w:rsid w:val="008E7269"/>
    <w:pPr>
      <w:keepNext/>
      <w:spacing w:before="40" w:after="40" w:line="240" w:lineRule="auto"/>
      <w:jc w:val="right"/>
      <w:outlineLvl w:val="1"/>
    </w:pPr>
    <w:rPr>
      <w:rFonts w:ascii="Arial" w:eastAsia="Times New Roman" w:hAnsi="Arial"/>
      <w:b/>
      <w:bCs/>
      <w:sz w:val="32"/>
      <w:szCs w:val="24"/>
      <w:lang w:val="x-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7">
    <w:name w:val="heading 7"/>
    <w:basedOn w:val="Normal"/>
    <w:next w:val="Normal"/>
    <w:link w:val="Heading7Char"/>
    <w:qFormat/>
    <w:rsid w:val="008E7269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EF7"/>
  </w:style>
  <w:style w:type="paragraph" w:styleId="Footer">
    <w:name w:val="footer"/>
    <w:basedOn w:val="Normal"/>
    <w:link w:val="FooterChar"/>
    <w:uiPriority w:val="99"/>
    <w:unhideWhenUsed/>
    <w:rsid w:val="00E32E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EF7"/>
  </w:style>
  <w:style w:type="paragraph" w:styleId="BalloonText">
    <w:name w:val="Balloon Text"/>
    <w:basedOn w:val="Normal"/>
    <w:link w:val="BalloonTextChar"/>
    <w:uiPriority w:val="99"/>
    <w:semiHidden/>
    <w:unhideWhenUsed/>
    <w:rsid w:val="00930D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30D31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8E7269"/>
    <w:rPr>
      <w:rFonts w:ascii="Arial" w:eastAsia="Times New Roman" w:hAnsi="Arial" w:cs="Arial"/>
      <w:b/>
      <w:bCs/>
      <w:sz w:val="32"/>
      <w:szCs w:val="24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Heading7Char">
    <w:name w:val="Heading 7 Char"/>
    <w:link w:val="Heading7"/>
    <w:rsid w:val="008E7269"/>
    <w:rPr>
      <w:rFonts w:ascii="Arial" w:eastAsia="Times New Roman" w:hAnsi="Arial"/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E73C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rsid w:val="000140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heading">
    <w:name w:val="Sub heading"/>
    <w:basedOn w:val="Normal"/>
    <w:rsid w:val="0080241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u w:val="single"/>
    </w:rPr>
  </w:style>
  <w:style w:type="paragraph" w:customStyle="1" w:styleId="Indent1">
    <w:name w:val="Indent 1"/>
    <w:basedOn w:val="Normal"/>
    <w:rsid w:val="0080241B"/>
    <w:pPr>
      <w:spacing w:after="0" w:line="240" w:lineRule="auto"/>
      <w:ind w:left="567" w:hanging="567"/>
    </w:pPr>
    <w:rPr>
      <w:rFonts w:ascii="Times New Roman" w:eastAsia="Times New Roman" w:hAnsi="Times New Roman"/>
      <w:sz w:val="24"/>
      <w:szCs w:val="20"/>
    </w:rPr>
  </w:style>
  <w:style w:type="paragraph" w:customStyle="1" w:styleId="BodyText1">
    <w:name w:val="Body Text1"/>
    <w:basedOn w:val="Normal"/>
    <w:rsid w:val="00146CB8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customStyle="1" w:styleId="Subheadingleft">
    <w:name w:val="Sub heading left"/>
    <w:basedOn w:val="Subheading"/>
    <w:rsid w:val="00CC4B75"/>
    <w:pPr>
      <w:jc w:val="left"/>
    </w:pPr>
  </w:style>
  <w:style w:type="paragraph" w:customStyle="1" w:styleId="Heading">
    <w:name w:val="Heading"/>
    <w:basedOn w:val="Normal"/>
    <w:rsid w:val="006A298A"/>
    <w:pPr>
      <w:spacing w:after="0" w:line="240" w:lineRule="auto"/>
      <w:jc w:val="center"/>
    </w:pPr>
    <w:rPr>
      <w:rFonts w:ascii="Times New Roman" w:eastAsia="Times New Roman" w:hAnsi="Times New Roman"/>
      <w:b/>
      <w:sz w:val="36"/>
      <w:szCs w:val="20"/>
      <w:u w:val="double"/>
    </w:rPr>
  </w:style>
  <w:style w:type="paragraph" w:styleId="BodyTextIndent">
    <w:name w:val="Body Text Indent"/>
    <w:basedOn w:val="Normal"/>
    <w:link w:val="BodyTextIndentChar"/>
    <w:semiHidden/>
    <w:rsid w:val="00BB5C15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8"/>
      <w:szCs w:val="24"/>
    </w:rPr>
  </w:style>
  <w:style w:type="character" w:customStyle="1" w:styleId="BodyTextIndentChar">
    <w:name w:val="Body Text Indent Char"/>
    <w:link w:val="BodyTextIndent"/>
    <w:semiHidden/>
    <w:rsid w:val="00BB5C15"/>
    <w:rPr>
      <w:rFonts w:ascii="Arial" w:eastAsia="Times New Roman" w:hAnsi="Arial" w:cs="Arial"/>
      <w:sz w:val="28"/>
      <w:szCs w:val="24"/>
    </w:rPr>
  </w:style>
  <w:style w:type="paragraph" w:customStyle="1" w:styleId="Subquestion">
    <w:name w:val="Sub question"/>
    <w:basedOn w:val="Indent1"/>
    <w:rsid w:val="00F76C83"/>
    <w:pPr>
      <w:ind w:left="1134"/>
    </w:pPr>
  </w:style>
  <w:style w:type="paragraph" w:customStyle="1" w:styleId="Indent2">
    <w:name w:val="Indent 2"/>
    <w:basedOn w:val="BodyText1"/>
    <w:rsid w:val="009A4213"/>
    <w:pPr>
      <w:ind w:left="1134" w:hanging="1134"/>
    </w:pPr>
  </w:style>
  <w:style w:type="paragraph" w:styleId="ListParagraph">
    <w:name w:val="List Paragraph"/>
    <w:basedOn w:val="Normal"/>
    <w:uiPriority w:val="34"/>
    <w:qFormat/>
    <w:rsid w:val="00245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802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470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047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4119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29679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22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1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4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24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7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82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47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01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4653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4031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6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17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4160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2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1522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077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101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332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535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835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030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9975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6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08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29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0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9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19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3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05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8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9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2521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994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60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62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3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6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9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2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45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6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69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4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5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07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96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36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8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44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01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1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1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7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02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0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4477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0071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81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0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07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7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65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3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0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27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26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48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2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80180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48755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7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1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6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5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7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5806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79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3001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1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1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81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047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4428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88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8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85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4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49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35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20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8031">
          <w:marLeft w:val="44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884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8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056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7256">
          <w:marLeft w:val="562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image" Target="media/image8.emf"/><Relationship Id="rId34" Type="http://schemas.openxmlformats.org/officeDocument/2006/relationships/image" Target="media/image18.e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image" Target="media/image34.emf"/><Relationship Id="rId55" Type="http://schemas.openxmlformats.org/officeDocument/2006/relationships/image" Target="media/image19.png"/><Relationship Id="rId76" Type="http://schemas.openxmlformats.org/officeDocument/2006/relationships/image" Target="media/image39.emf"/><Relationship Id="rId84" Type="http://schemas.openxmlformats.org/officeDocument/2006/relationships/image" Target="media/image65.emf"/><Relationship Id="rId89" Type="http://schemas.openxmlformats.org/officeDocument/2006/relationships/image" Target="media/image47.emf"/><Relationship Id="rId97" Type="http://schemas.openxmlformats.org/officeDocument/2006/relationships/image" Target="media/image50.emf"/><Relationship Id="rId104" Type="http://schemas.openxmlformats.org/officeDocument/2006/relationships/image" Target="media/image85.emf"/><Relationship Id="rId112" Type="http://schemas.openxmlformats.org/officeDocument/2006/relationships/image" Target="media/image92.emf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5.emf"/><Relationship Id="rId92" Type="http://schemas.openxmlformats.org/officeDocument/2006/relationships/image" Target="media/image73.emf"/><Relationship Id="rId2" Type="http://schemas.openxmlformats.org/officeDocument/2006/relationships/numbering" Target="numbering.xml"/><Relationship Id="rId16" Type="http://schemas.openxmlformats.org/officeDocument/2006/relationships/image" Target="file://localhost/http://www.salvationarmysouth.org/spiritualformation/images/harvest.jpg" TargetMode="External"/><Relationship Id="rId107" Type="http://schemas.openxmlformats.org/officeDocument/2006/relationships/image" Target="media/image88.emf"/><Relationship Id="rId11" Type="http://schemas.openxmlformats.org/officeDocument/2006/relationships/header" Target="header1.xml"/><Relationship Id="rId24" Type="http://schemas.openxmlformats.org/officeDocument/2006/relationships/image" Target="media/image11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17.png"/><Relationship Id="rId74" Type="http://schemas.openxmlformats.org/officeDocument/2006/relationships/image" Target="media/image55.emf"/><Relationship Id="rId79" Type="http://schemas.openxmlformats.org/officeDocument/2006/relationships/image" Target="media/image42.emf"/><Relationship Id="rId87" Type="http://schemas.openxmlformats.org/officeDocument/2006/relationships/image" Target="media/image45.emf"/><Relationship Id="rId102" Type="http://schemas.openxmlformats.org/officeDocument/2006/relationships/image" Target="media/image83.emf"/><Relationship Id="rId115" Type="http://schemas.openxmlformats.org/officeDocument/2006/relationships/image" Target="media/image57.emf"/><Relationship Id="rId123" Type="http://schemas.openxmlformats.org/officeDocument/2006/relationships/image" Target="media/image105.emf"/><Relationship Id="rId5" Type="http://schemas.openxmlformats.org/officeDocument/2006/relationships/settings" Target="settings.xml"/><Relationship Id="rId82" Type="http://schemas.openxmlformats.org/officeDocument/2006/relationships/image" Target="media/image63.emf"/><Relationship Id="rId90" Type="http://schemas.openxmlformats.org/officeDocument/2006/relationships/image" Target="media/image48.emf"/><Relationship Id="rId95" Type="http://schemas.openxmlformats.org/officeDocument/2006/relationships/image" Target="media/image76.emf"/><Relationship Id="rId19" Type="http://schemas.openxmlformats.org/officeDocument/2006/relationships/image" Target="file://localhost/http://extension.usu.edu/waterquality/images/uploads/applyingmanure.jp1.jpg" TargetMode="External"/><Relationship Id="rId14" Type="http://schemas.openxmlformats.org/officeDocument/2006/relationships/image" Target="file://localhost/http://www.umich.edu/~gs265/society/popgrowthhistory.gif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image" Target="media/image32.emf"/><Relationship Id="rId56" Type="http://schemas.openxmlformats.org/officeDocument/2006/relationships/image" Target="media/image20.png"/><Relationship Id="rId77" Type="http://schemas.openxmlformats.org/officeDocument/2006/relationships/image" Target="media/image40.emf"/><Relationship Id="rId100" Type="http://schemas.openxmlformats.org/officeDocument/2006/relationships/image" Target="media/image51.emf"/><Relationship Id="rId105" Type="http://schemas.openxmlformats.org/officeDocument/2006/relationships/image" Target="media/image86.emf"/><Relationship Id="rId113" Type="http://schemas.openxmlformats.org/officeDocument/2006/relationships/image" Target="media/image54.emf"/><Relationship Id="rId8" Type="http://schemas.openxmlformats.org/officeDocument/2006/relationships/endnotes" Target="endnotes.xml"/><Relationship Id="rId51" Type="http://schemas.openxmlformats.org/officeDocument/2006/relationships/image" Target="media/image16.emf"/><Relationship Id="rId72" Type="http://schemas.openxmlformats.org/officeDocument/2006/relationships/image" Target="media/image36.png"/><Relationship Id="rId80" Type="http://schemas.openxmlformats.org/officeDocument/2006/relationships/image" Target="media/image61.emf"/><Relationship Id="rId85" Type="http://schemas.openxmlformats.org/officeDocument/2006/relationships/image" Target="media/image43.emf"/><Relationship Id="rId93" Type="http://schemas.openxmlformats.org/officeDocument/2006/relationships/image" Target="media/image74.e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2.emf"/><Relationship Id="rId38" Type="http://schemas.openxmlformats.org/officeDocument/2006/relationships/image" Target="media/image22.emf"/><Relationship Id="rId46" Type="http://schemas.openxmlformats.org/officeDocument/2006/relationships/image" Target="media/image30.emf"/><Relationship Id="rId103" Type="http://schemas.openxmlformats.org/officeDocument/2006/relationships/image" Target="media/image84.emf"/><Relationship Id="rId108" Type="http://schemas.openxmlformats.org/officeDocument/2006/relationships/image" Target="media/image53.emf"/><Relationship Id="rId116" Type="http://schemas.openxmlformats.org/officeDocument/2006/relationships/image" Target="media/image58.emf"/><Relationship Id="rId124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5.emf"/><Relationship Id="rId54" Type="http://schemas.openxmlformats.org/officeDocument/2006/relationships/image" Target="media/image18.png"/><Relationship Id="rId70" Type="http://schemas.openxmlformats.org/officeDocument/2006/relationships/image" Target="media/image51.png"/><Relationship Id="rId75" Type="http://schemas.openxmlformats.org/officeDocument/2006/relationships/image" Target="media/image38.emf"/><Relationship Id="rId83" Type="http://schemas.openxmlformats.org/officeDocument/2006/relationships/image" Target="media/image64.emf"/><Relationship Id="rId88" Type="http://schemas.openxmlformats.org/officeDocument/2006/relationships/image" Target="media/image46.emf"/><Relationship Id="rId91" Type="http://schemas.openxmlformats.org/officeDocument/2006/relationships/image" Target="media/image49.emf"/><Relationship Id="rId96" Type="http://schemas.openxmlformats.org/officeDocument/2006/relationships/image" Target="media/image7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0.emf"/><Relationship Id="rId49" Type="http://schemas.openxmlformats.org/officeDocument/2006/relationships/image" Target="media/image33.emf"/><Relationship Id="rId106" Type="http://schemas.openxmlformats.org/officeDocument/2006/relationships/image" Target="media/image87.emf"/><Relationship Id="rId114" Type="http://schemas.openxmlformats.org/officeDocument/2006/relationships/image" Target="media/image56.emf"/><Relationship Id="rId10" Type="http://schemas.openxmlformats.org/officeDocument/2006/relationships/image" Target="media/image2.png"/><Relationship Id="rId44" Type="http://schemas.openxmlformats.org/officeDocument/2006/relationships/image" Target="media/image28.emf"/><Relationship Id="rId52" Type="http://schemas.openxmlformats.org/officeDocument/2006/relationships/image" Target="media/image36.emf"/><Relationship Id="rId73" Type="http://schemas.openxmlformats.org/officeDocument/2006/relationships/image" Target="media/image37.emf"/><Relationship Id="rId78" Type="http://schemas.openxmlformats.org/officeDocument/2006/relationships/image" Target="media/image41.emf"/><Relationship Id="rId81" Type="http://schemas.openxmlformats.org/officeDocument/2006/relationships/image" Target="media/image62.emf"/><Relationship Id="rId86" Type="http://schemas.openxmlformats.org/officeDocument/2006/relationships/image" Target="media/image44.png"/><Relationship Id="rId94" Type="http://schemas.openxmlformats.org/officeDocument/2006/relationships/image" Target="media/image75.emf"/><Relationship Id="rId99" Type="http://schemas.openxmlformats.org/officeDocument/2006/relationships/image" Target="media/image80.emf"/><Relationship Id="rId101" Type="http://schemas.openxmlformats.org/officeDocument/2006/relationships/image" Target="media/image52.emf"/><Relationship Id="rId122" Type="http://schemas.openxmlformats.org/officeDocument/2006/relationships/image" Target="media/image104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9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C580DC-C83C-4EED-92A7-50B72B18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12D407B5</Template>
  <TotalTime>402</TotalTime>
  <Pages>18</Pages>
  <Words>2346</Words>
  <Characters>13375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Smith</dc:creator>
  <cp:keywords/>
  <cp:lastModifiedBy>MGibson</cp:lastModifiedBy>
  <cp:revision>73</cp:revision>
  <cp:lastPrinted>2014-03-04T22:37:00Z</cp:lastPrinted>
  <dcterms:created xsi:type="dcterms:W3CDTF">2014-02-16T19:40:00Z</dcterms:created>
  <dcterms:modified xsi:type="dcterms:W3CDTF">2016-05-11T09:25:00Z</dcterms:modified>
</cp:coreProperties>
</file>