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1B951" w14:textId="77777777" w:rsidR="008E7269" w:rsidRPr="00A8150A" w:rsidRDefault="00E32EF7" w:rsidP="008E7269">
      <w:pPr>
        <w:jc w:val="center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2EF7">
        <w:rPr>
          <w:position w:val="-10"/>
        </w:rPr>
        <w:object w:dxaOrig="180" w:dyaOrig="340" w14:anchorId="08E6E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pt;height:17.15pt" o:ole="">
            <v:imagedata r:id="rId9" o:title=""/>
          </v:shape>
          <o:OLEObject Type="Embed" ProgID="Equation.3" ShapeID="_x0000_i1025" DrawAspect="Content" ObjectID="_1524386422" r:id="rId10"/>
        </w:objec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ATIONAL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proofErr w:type="gramStart"/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ATIONAL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HEMISTRY</w:t>
      </w:r>
      <w:proofErr w:type="gramEnd"/>
    </w:p>
    <w:p w14:paraId="728F4A2A" w14:textId="77777777" w:rsidR="008E7269" w:rsidRPr="00A8150A" w:rsidRDefault="008E7269" w:rsidP="008E7269">
      <w:pPr>
        <w:jc w:val="center"/>
        <w:rPr>
          <w:rFonts w:ascii="Arial Narrow" w:hAnsi="Arial Narrow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1D231E" w14:textId="7FA0590F" w:rsidR="008E7269" w:rsidRPr="00A8150A" w:rsidRDefault="00B91FF8" w:rsidP="00127D86">
      <w:pPr>
        <w:jc w:val="center"/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Unit 3</w:t>
      </w:r>
      <w:r w:rsidR="008E7269" w:rsidRPr="00A8150A"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Chemistry </w:t>
      </w:r>
      <w:proofErr w:type="gramStart"/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</w:t>
      </w:r>
      <w:proofErr w:type="gramEnd"/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Society</w:t>
      </w:r>
    </w:p>
    <w:p w14:paraId="3ED92B76" w14:textId="43B0CE30" w:rsidR="008E7269" w:rsidRPr="00A8150A" w:rsidRDefault="00E122F3" w:rsidP="008E7269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Topic 1</w:t>
      </w:r>
    </w:p>
    <w:p w14:paraId="2C65278F" w14:textId="6CC9682D" w:rsidR="008E7269" w:rsidRPr="00A8150A" w:rsidRDefault="0023537B" w:rsidP="008E7269">
      <w:pPr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191744" behindDoc="0" locked="0" layoutInCell="1" allowOverlap="1" wp14:anchorId="5DC20E2B" wp14:editId="349EF7C3">
            <wp:simplePos x="0" y="0"/>
            <wp:positionH relativeFrom="column">
              <wp:posOffset>2214245</wp:posOffset>
            </wp:positionH>
            <wp:positionV relativeFrom="paragraph">
              <wp:posOffset>656590</wp:posOffset>
            </wp:positionV>
            <wp:extent cx="1931035" cy="532892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5328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556F69D" wp14:editId="25226C3C">
                <wp:simplePos x="0" y="0"/>
                <wp:positionH relativeFrom="column">
                  <wp:posOffset>2731135</wp:posOffset>
                </wp:positionH>
                <wp:positionV relativeFrom="paragraph">
                  <wp:posOffset>5199380</wp:posOffset>
                </wp:positionV>
                <wp:extent cx="883285" cy="476885"/>
                <wp:effectExtent l="0" t="0" r="5715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4EA5B" w14:textId="77777777" w:rsidR="006010F4" w:rsidRPr="004B3004" w:rsidRDefault="006010F4" w:rsidP="0023537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Fe(</w:t>
                            </w:r>
                            <w:proofErr w:type="gramEnd"/>
                            <w:r w:rsidRPr="004B3004"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15.05pt;margin-top:409.4pt;width:69.55pt;height:37.5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" filled="f" stroked="f">
                <v:textbox inset="0,0,0,0">
                  <w:txbxContent>
                    <w:p w14:paraId="5464EA5B" w14:textId="77777777" w:rsidR="0023537B" w:rsidRPr="004B3004" w:rsidRDefault="0023537B" w:rsidP="0023537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4B3004">
                        <w:rPr>
                          <w:rFonts w:ascii="Arial Narrow" w:hAnsi="Arial Narrow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Fe(</w:t>
                      </w:r>
                      <w:proofErr w:type="gramEnd"/>
                      <w:r w:rsidRPr="004B3004">
                        <w:rPr>
                          <w:rFonts w:ascii="Century Schoolbook" w:hAnsi="Century Schoolbook"/>
                          <w:b/>
                          <w:bCs/>
                          <w:i/>
                          <w:color w:val="A6A6A6" w:themeColor="background1" w:themeShade="A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4B3004">
                        <w:rPr>
                          <w:rFonts w:ascii="Arial Narrow" w:hAnsi="Arial Narrow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A907FCE" wp14:editId="0FB4C626">
                <wp:simplePos x="0" y="0"/>
                <wp:positionH relativeFrom="column">
                  <wp:posOffset>4241800</wp:posOffset>
                </wp:positionH>
                <wp:positionV relativeFrom="paragraph">
                  <wp:posOffset>4697095</wp:posOffset>
                </wp:positionV>
                <wp:extent cx="561340" cy="362585"/>
                <wp:effectExtent l="0" t="0" r="22860" b="184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8ABD" w14:textId="77777777" w:rsidR="006010F4" w:rsidRPr="004B3004" w:rsidRDefault="006010F4" w:rsidP="0023537B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 w:themeShade="A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HOT AIR BLAST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27" type="#_x0000_t202" style="position:absolute;left:0;text-align:left;margin-left:334pt;margin-top:369.85pt;width:44.2pt;height:28.5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" filled="f" stroked="f">
                <v:textbox inset="0,0,0,0">
                  <w:txbxContent>
                    <w:p w14:paraId="3E7F8ABD" w14:textId="77777777" w:rsidR="0023537B" w:rsidRPr="004B3004" w:rsidRDefault="0023537B" w:rsidP="0023537B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004">
                        <w:rPr>
                          <w:rFonts w:ascii="Arial Narrow" w:hAnsi="Arial Narrow"/>
                          <w:b/>
                          <w:bCs/>
                          <w:color w:val="000000" w:themeColor="text1" w:themeShade="A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HOT AIR BLAST</w:t>
                      </w:r>
                    </w:p>
                  </w:txbxContent>
                </v:textbox>
              </v:shape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6B3D24B" wp14:editId="4CAC7942">
                <wp:simplePos x="0" y="0"/>
                <wp:positionH relativeFrom="column">
                  <wp:posOffset>1557020</wp:posOffset>
                </wp:positionH>
                <wp:positionV relativeFrom="paragraph">
                  <wp:posOffset>4682490</wp:posOffset>
                </wp:positionV>
                <wp:extent cx="561340" cy="362585"/>
                <wp:effectExtent l="0" t="0" r="22860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A3ACB" w14:textId="77777777" w:rsidR="006010F4" w:rsidRPr="004B3004" w:rsidRDefault="006010F4" w:rsidP="0023537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 w:themeShade="A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HOT AIR BLAST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28" type="#_x0000_t202" style="position:absolute;left:0;text-align:left;margin-left:122.6pt;margin-top:368.7pt;width:44.2pt;height:28.5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" filled="f" stroked="f">
                <v:textbox inset="0,0,0,0">
                  <w:txbxContent>
                    <w:p w14:paraId="3DFA3ACB" w14:textId="77777777" w:rsidR="0023537B" w:rsidRPr="004B3004" w:rsidRDefault="0023537B" w:rsidP="0023537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004">
                        <w:rPr>
                          <w:rFonts w:ascii="Arial Narrow" w:hAnsi="Arial Narrow"/>
                          <w:b/>
                          <w:bCs/>
                          <w:color w:val="000000" w:themeColor="text1" w:themeShade="A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HOT AIR BLAST</w:t>
                      </w:r>
                    </w:p>
                  </w:txbxContent>
                </v:textbox>
              </v:shape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27E2AD9" wp14:editId="56426869">
                <wp:simplePos x="0" y="0"/>
                <wp:positionH relativeFrom="column">
                  <wp:posOffset>2006600</wp:posOffset>
                </wp:positionH>
                <wp:positionV relativeFrom="paragraph">
                  <wp:posOffset>4856480</wp:posOffset>
                </wp:positionV>
                <wp:extent cx="260350" cy="179705"/>
                <wp:effectExtent l="0" t="0" r="0" b="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797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7" o:spid="_x0000_s1026" type="#_x0000_t13" style="position:absolute;margin-left:158pt;margin-top:382.4pt;width:20.5pt;height:14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" adj="14145" fillcolor="black [3213]" stroked="f"/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44B1350" wp14:editId="0325A548">
                <wp:simplePos x="0" y="0"/>
                <wp:positionH relativeFrom="column">
                  <wp:posOffset>4095750</wp:posOffset>
                </wp:positionH>
                <wp:positionV relativeFrom="paragraph">
                  <wp:posOffset>4890135</wp:posOffset>
                </wp:positionV>
                <wp:extent cx="260350" cy="179705"/>
                <wp:effectExtent l="0" t="0" r="0" b="0"/>
                <wp:wrapNone/>
                <wp:docPr id="68" name="Right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350" cy="1797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Right Arrow 68" o:spid="_x0000_s1026" type="#_x0000_t13" style="position:absolute;margin-left:322.5pt;margin-top:385.05pt;width:20.5pt;height:14.15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" adj="14145" fillcolor="black [3213]" stroked="f"/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F16F460" wp14:editId="370CDA76">
                <wp:simplePos x="0" y="0"/>
                <wp:positionH relativeFrom="column">
                  <wp:posOffset>2755265</wp:posOffset>
                </wp:positionH>
                <wp:positionV relativeFrom="paragraph">
                  <wp:posOffset>4227830</wp:posOffset>
                </wp:positionV>
                <wp:extent cx="883285" cy="244475"/>
                <wp:effectExtent l="0" t="0" r="5715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E582F" w14:textId="77777777" w:rsidR="006010F4" w:rsidRPr="0024440F" w:rsidRDefault="006010F4" w:rsidP="0023537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440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" o:spid="_x0000_s1029" type="#_x0000_t202" style="position:absolute;left:0;text-align:left;margin-left:216.95pt;margin-top:332.9pt;width:69.55pt;height:19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" fillcolor="white [3212]" stroked="f">
                <v:textbox inset="0,0,0,0">
                  <w:txbxContent>
                    <w:p w14:paraId="43AE582F" w14:textId="77777777" w:rsidR="0023537B" w:rsidRPr="0024440F" w:rsidRDefault="0023537B" w:rsidP="0023537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440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STAGE 1</w:t>
                      </w:r>
                    </w:p>
                  </w:txbxContent>
                </v:textbox>
              </v:shape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B5A21F6" wp14:editId="154945F1">
                <wp:simplePos x="0" y="0"/>
                <wp:positionH relativeFrom="column">
                  <wp:posOffset>2750820</wp:posOffset>
                </wp:positionH>
                <wp:positionV relativeFrom="paragraph">
                  <wp:posOffset>3814445</wp:posOffset>
                </wp:positionV>
                <wp:extent cx="883285" cy="244475"/>
                <wp:effectExtent l="0" t="0" r="5715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9E622" w14:textId="77777777" w:rsidR="006010F4" w:rsidRPr="0024440F" w:rsidRDefault="006010F4" w:rsidP="0023537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" o:spid="_x0000_s1030" type="#_x0000_t202" style="position:absolute;left:0;text-align:left;margin-left:216.6pt;margin-top:300.35pt;width:69.55pt;height:19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" fillcolor="white [3212]" stroked="f">
                <v:textbox inset="0,0,0,0">
                  <w:txbxContent>
                    <w:p w14:paraId="1279E622" w14:textId="77777777" w:rsidR="0023537B" w:rsidRPr="0024440F" w:rsidRDefault="0023537B" w:rsidP="0023537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STAGE 2</w:t>
                      </w:r>
                    </w:p>
                  </w:txbxContent>
                </v:textbox>
              </v:shape>
            </w:pict>
          </mc:Fallback>
        </mc:AlternateContent>
      </w:r>
      <w:r w:rsidRPr="0023537B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112FF8E" wp14:editId="5B6D9064">
                <wp:simplePos x="0" y="0"/>
                <wp:positionH relativeFrom="column">
                  <wp:posOffset>2741295</wp:posOffset>
                </wp:positionH>
                <wp:positionV relativeFrom="paragraph">
                  <wp:posOffset>3394710</wp:posOffset>
                </wp:positionV>
                <wp:extent cx="883285" cy="244475"/>
                <wp:effectExtent l="0" t="0" r="5715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E5EC5" w14:textId="77777777" w:rsidR="006010F4" w:rsidRPr="0024440F" w:rsidRDefault="006010F4" w:rsidP="0023537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" o:spid="_x0000_s1031" type="#_x0000_t202" style="position:absolute;left:0;text-align:left;margin-left:215.85pt;margin-top:267.3pt;width:69.55pt;height:19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" fillcolor="white [3212]" stroked="f">
                <v:textbox inset="0,0,0,0">
                  <w:txbxContent>
                    <w:p w14:paraId="697E5EC5" w14:textId="77777777" w:rsidR="0023537B" w:rsidRPr="0024440F" w:rsidRDefault="0023537B" w:rsidP="0023537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STAGE 3</w:t>
                      </w:r>
                    </w:p>
                  </w:txbxContent>
                </v:textbox>
              </v:shape>
            </w:pict>
          </mc:Fallback>
        </mc:AlternateContent>
      </w:r>
      <w:r w:rsidR="00B91FF8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METAL CHEMISTRY</w:t>
      </w:r>
    </w:p>
    <w:p w14:paraId="3FAB5CAF" w14:textId="7B13C4B1" w:rsidR="00B979F9" w:rsidRPr="00A8150A" w:rsidRDefault="00B979F9" w:rsidP="008E7269">
      <w:pPr>
        <w:jc w:val="center"/>
        <w:rPr>
          <w:rFonts w:ascii="Arial Narrow" w:hAnsi="Arial Narrow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E0831A" w14:textId="60347693" w:rsidR="00223A6E" w:rsidRDefault="0023537B" w:rsidP="005A1C59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72"/>
          <w:szCs w:val="72"/>
          <w:lang w:eastAsia="en-GB"/>
        </w:rPr>
        <w:drawing>
          <wp:anchor distT="0" distB="0" distL="114300" distR="114300" simplePos="0" relativeHeight="251992064" behindDoc="0" locked="0" layoutInCell="1" allowOverlap="1" wp14:anchorId="791AB907" wp14:editId="57B5C802">
            <wp:simplePos x="0" y="0"/>
            <wp:positionH relativeFrom="column">
              <wp:posOffset>4813935</wp:posOffset>
            </wp:positionH>
            <wp:positionV relativeFrom="paragraph">
              <wp:posOffset>261620</wp:posOffset>
            </wp:positionV>
            <wp:extent cx="1411605" cy="2750820"/>
            <wp:effectExtent l="0" t="0" r="10795" b="0"/>
            <wp:wrapNone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1BCA1" w14:textId="2179FEE6" w:rsidR="008E7269" w:rsidRPr="00A8150A" w:rsidRDefault="0023537B" w:rsidP="00071243">
      <w:pPr>
        <w:tabs>
          <w:tab w:val="left" w:pos="2146"/>
        </w:tabs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632A">
        <w:rPr>
          <w:rFonts w:ascii="Arial Narrow" w:hAnsi="Arial Narrow"/>
          <w:b/>
          <w:bCs/>
          <w:noProof/>
          <w:sz w:val="28"/>
          <w:szCs w:val="28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94112" behindDoc="0" locked="0" layoutInCell="1" allowOverlap="1" wp14:anchorId="50BD81EF" wp14:editId="2F856F87">
            <wp:simplePos x="0" y="0"/>
            <wp:positionH relativeFrom="column">
              <wp:posOffset>-325755</wp:posOffset>
            </wp:positionH>
            <wp:positionV relativeFrom="paragraph">
              <wp:posOffset>43815</wp:posOffset>
            </wp:positionV>
            <wp:extent cx="2680335" cy="2072005"/>
            <wp:effectExtent l="0" t="0" r="12065" b="107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720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243"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71243" w:rsidRPr="00071243">
        <w:rPr>
          <w:noProof/>
          <w:lang w:val="en-US"/>
        </w:rPr>
        <w:t xml:space="preserve"> </w:t>
      </w:r>
    </w:p>
    <w:p w14:paraId="20E2A25B" w14:textId="53C08ED8" w:rsidR="00B979F9" w:rsidRDefault="00B979F9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C11CE8" w14:textId="233C268C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7EAF99" w14:textId="7777777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2346B8" w14:textId="7777777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5CC06B" w14:textId="5FB760FA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4EBA94" w14:textId="6F91FF8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587890" w14:textId="7777777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15FA03" w14:textId="7777777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252CCB" w14:textId="3C48A69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02265A" w14:textId="77777777" w:rsidR="00A40FDB" w:rsidRDefault="00A40FDB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864E92" w14:textId="2EB1553D" w:rsidR="00A40FDB" w:rsidRPr="00A8150A" w:rsidRDefault="00A40FDB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9381F" w:rsidRPr="00643CCD" w14:paraId="617161DE" w14:textId="77777777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317B4777" w14:textId="1B5A437D" w:rsidR="00E9381F" w:rsidRPr="00A8150A" w:rsidRDefault="00E9381F" w:rsidP="00643CCD">
            <w:pPr>
              <w:spacing w:before="240" w:after="240" w:line="240" w:lineRule="auto"/>
              <w:rPr>
                <w:rFonts w:ascii="Comic Sans MS" w:hAnsi="Comic Sans MS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 ________________________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____  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 _____</w:t>
            </w:r>
          </w:p>
        </w:tc>
      </w:tr>
    </w:tbl>
    <w:p w14:paraId="55C45FFB" w14:textId="77777777" w:rsidR="00DD3DEF" w:rsidRPr="00DD3DEF" w:rsidRDefault="00DD3DEF" w:rsidP="00DD3DEF">
      <w:pPr>
        <w:spacing w:after="0" w:line="240" w:lineRule="auto"/>
        <w:rPr>
          <w:sz w:val="16"/>
          <w:szCs w:val="16"/>
        </w:rPr>
      </w:pPr>
      <w:r w:rsidRPr="00A8150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30346A" w:rsidRPr="00B0079E" w14:paraId="3BCAD83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3346BCEE" w14:textId="0CC419B1" w:rsidR="0030346A" w:rsidRPr="00BC6773" w:rsidRDefault="00802C05" w:rsidP="00403F65">
            <w:pPr>
              <w:pStyle w:val="Heading2"/>
              <w:jc w:val="center"/>
              <w:rPr>
                <w:rFonts w:ascii="Arial Narrow" w:hAnsi="Arial Narrow" w:cs="Arial"/>
                <w:sz w:val="36"/>
                <w:lang w:val="en-GB"/>
              </w:rPr>
            </w:pPr>
            <w:r>
              <w:rPr>
                <w:rFonts w:ascii="Arial Narrow" w:hAnsi="Arial Narrow" w:cs="Arial"/>
                <w:sz w:val="36"/>
                <w:lang w:val="en-GB"/>
              </w:rPr>
              <w:lastRenderedPageBreak/>
              <w:t>Unit 3</w:t>
            </w:r>
            <w:r w:rsidR="0030346A" w:rsidRPr="00BC6773">
              <w:rPr>
                <w:rFonts w:ascii="Arial Narrow" w:hAnsi="Arial Narrow" w:cs="Arial"/>
                <w:sz w:val="36"/>
                <w:lang w:val="en-GB"/>
              </w:rPr>
              <w:t xml:space="preserve">:  </w:t>
            </w:r>
            <w:r w:rsidR="0030346A">
              <w:rPr>
                <w:rFonts w:ascii="Arial Narrow" w:hAnsi="Arial Narrow" w:cs="Arial"/>
                <w:sz w:val="36"/>
                <w:lang w:val="en-GB"/>
              </w:rPr>
              <w:t>Chemistry</w:t>
            </w:r>
            <w:r>
              <w:rPr>
                <w:rFonts w:ascii="Arial Narrow" w:hAnsi="Arial Narrow" w:cs="Arial"/>
                <w:sz w:val="36"/>
                <w:lang w:val="en-GB"/>
              </w:rPr>
              <w:t xml:space="preserve"> </w:t>
            </w:r>
            <w:proofErr w:type="gramStart"/>
            <w:r>
              <w:rPr>
                <w:rFonts w:ascii="Arial Narrow" w:hAnsi="Arial Narrow" w:cs="Arial"/>
                <w:sz w:val="36"/>
                <w:lang w:val="en-GB"/>
              </w:rPr>
              <w:t>In</w:t>
            </w:r>
            <w:proofErr w:type="gramEnd"/>
            <w:r>
              <w:rPr>
                <w:rFonts w:ascii="Arial Narrow" w:hAnsi="Arial Narrow" w:cs="Arial"/>
                <w:sz w:val="36"/>
                <w:lang w:val="en-GB"/>
              </w:rPr>
              <w:t xml:space="preserve"> Society</w:t>
            </w:r>
          </w:p>
        </w:tc>
      </w:tr>
      <w:tr w:rsidR="0030346A" w:rsidRPr="00B0079E" w14:paraId="1775CAB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6FD69DEF" w14:textId="65DC1EFA" w:rsidR="0030346A" w:rsidRPr="00BC6773" w:rsidRDefault="0030346A" w:rsidP="00802C05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"/>
                <w:smallCaps/>
                <w:sz w:val="36"/>
                <w:lang w:val="en-GB"/>
              </w:rPr>
            </w:pPr>
            <w:r>
              <w:rPr>
                <w:rFonts w:ascii="Arial Narrow" w:hAnsi="Arial Narrow" w:cs="Arial"/>
                <w:smallCaps/>
                <w:sz w:val="36"/>
                <w:lang w:val="en-GB"/>
              </w:rPr>
              <w:t>Topic 1</w:t>
            </w:r>
            <w:r w:rsidRPr="00BC6773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: </w:t>
            </w:r>
            <w:r w:rsidR="00802C05">
              <w:rPr>
                <w:rFonts w:ascii="Arial Narrow" w:hAnsi="Arial Narrow" w:cs="Arial"/>
                <w:smallCaps/>
                <w:sz w:val="36"/>
                <w:lang w:val="en-GB"/>
              </w:rPr>
              <w:t>Metal Chemistry</w:t>
            </w:r>
          </w:p>
        </w:tc>
      </w:tr>
    </w:tbl>
    <w:p w14:paraId="648148EC" w14:textId="77777777" w:rsidR="0030346A" w:rsidRPr="0030346A" w:rsidRDefault="0030346A" w:rsidP="008E726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E16315" w14:paraId="12AB9762" w14:textId="77777777" w:rsidTr="00090A36">
        <w:trPr>
          <w:cantSplit/>
          <w:jc w:val="center"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267098" w14:textId="77777777" w:rsidR="00E16315" w:rsidRPr="00BC6773" w:rsidRDefault="00E16315" w:rsidP="005046B9">
            <w:pPr>
              <w:pStyle w:val="Heading7"/>
              <w:spacing w:before="60" w:after="60"/>
              <w:jc w:val="left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LEVEL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</w:r>
            <w:proofErr w:type="gramStart"/>
            <w:r w:rsidRPr="00BC6773">
              <w:rPr>
                <w:rFonts w:ascii="Arial Narrow" w:hAnsi="Arial Narrow"/>
                <w:szCs w:val="24"/>
                <w:lang w:val="en-GB"/>
              </w:rPr>
              <w:t>N4  N5</w:t>
            </w:r>
            <w:proofErr w:type="gramEnd"/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A32F0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0F21C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  <w:proofErr w:type="gramStart"/>
            <w:r w:rsidRPr="00BC6773">
              <w:rPr>
                <w:rFonts w:ascii="Arial Narrow" w:hAnsi="Arial Narrow"/>
                <w:szCs w:val="24"/>
                <w:lang w:val="en-GB"/>
              </w:rPr>
              <w:t>NOTES</w:t>
            </w:r>
            <w:proofErr w:type="gramEnd"/>
            <w:r w:rsidRPr="00BC6773">
              <w:rPr>
                <w:rFonts w:ascii="Arial Narrow" w:hAnsi="Arial Narrow"/>
                <w:szCs w:val="24"/>
                <w:lang w:val="en-GB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94FC9A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How well I have understood  (</w:t>
            </w:r>
            <w:r>
              <w:rPr>
                <w:rFonts w:ascii="Arial Narrow" w:hAnsi="Arial Narrow"/>
                <w:b/>
                <w:bCs/>
                <w:sz w:val="20"/>
              </w:rPr>
              <w:sym w:font="Wingdings" w:char="F0FC"/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</w:tc>
      </w:tr>
      <w:tr w:rsidR="00E16315" w14:paraId="296F82D5" w14:textId="77777777" w:rsidTr="00090A36">
        <w:trPr>
          <w:cantSplit/>
          <w:jc w:val="center"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B52C2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02B33F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33866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789F5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43ADF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C33FB3" w14:textId="77777777" w:rsidR="00E16315" w:rsidRDefault="00E16315" w:rsidP="005046B9">
            <w:pPr>
              <w:spacing w:before="60" w:after="60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sym w:font="Wingdings" w:char="F04C"/>
            </w:r>
          </w:p>
        </w:tc>
      </w:tr>
      <w:tr w:rsidR="00C81927" w14:paraId="2C6D9467" w14:textId="77777777" w:rsidTr="00090A3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FADFD3" w14:textId="1F8542A5" w:rsidR="00C81927" w:rsidRDefault="00A50653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</w:t>
            </w:r>
            <w:r w:rsidR="005272B9"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696F33" w14:textId="4C2375BA" w:rsidR="00C81927" w:rsidRPr="006975FE" w:rsidRDefault="005272B9" w:rsidP="005046B9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5272B9">
              <w:rPr>
                <w:rFonts w:ascii="Arial Narrow" w:hAnsi="Arial Narrow"/>
                <w:sz w:val="20"/>
                <w:szCs w:val="20"/>
                <w:lang w:val="en-US"/>
              </w:rPr>
              <w:t xml:space="preserve">Describe the structure of a metal as a giant lattice of positively charged ions and </w:t>
            </w:r>
            <w:proofErr w:type="spellStart"/>
            <w:r w:rsidRPr="005272B9">
              <w:rPr>
                <w:rFonts w:ascii="Arial Narrow" w:hAnsi="Arial Narrow"/>
                <w:sz w:val="20"/>
                <w:szCs w:val="20"/>
                <w:lang w:val="en-US"/>
              </w:rPr>
              <w:t>delocalised</w:t>
            </w:r>
            <w:proofErr w:type="spellEnd"/>
            <w:r w:rsidRPr="005272B9">
              <w:rPr>
                <w:rFonts w:ascii="Arial Narrow" w:hAnsi="Arial Narrow"/>
                <w:sz w:val="20"/>
                <w:szCs w:val="20"/>
                <w:lang w:val="en-US"/>
              </w:rPr>
              <w:t xml:space="preserve"> outer electrons.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BF7A9" w14:textId="4D73D57E" w:rsidR="00C81927" w:rsidRPr="00BC6773" w:rsidRDefault="001B0A32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B8B2E3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8B3738D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764ADD5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C2ED5" w14:paraId="3BD61DF3" w14:textId="77777777" w:rsidTr="005272B9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A44380" w14:textId="57189EBE" w:rsidR="00BC2ED5" w:rsidRDefault="00BC2ED5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</w:t>
            </w:r>
            <w:r w:rsidR="005272B9"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BBE37C7" w14:textId="4E58F9C8" w:rsidR="00BC2ED5" w:rsidRPr="00876EAC" w:rsidRDefault="005272B9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5272B9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 xml:space="preserve">Describe metallic bonding as the electrostatic force of attraction between the positively charged nuclei and the outer </w:t>
            </w:r>
            <w:proofErr w:type="spellStart"/>
            <w:r w:rsidRPr="005272B9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delocalised</w:t>
            </w:r>
            <w:proofErr w:type="spellEnd"/>
            <w:r w:rsidRPr="005272B9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 xml:space="preserve"> electrons in metal atoms.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6EA290" w14:textId="6FD21A36" w:rsidR="00BC2ED5" w:rsidRPr="00BC6773" w:rsidRDefault="001B0A32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5F3CEA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B0A53D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1BFF2E6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272B9" w14:paraId="09B827D0" w14:textId="77777777" w:rsidTr="005272B9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28DD06" w14:textId="1799249B" w:rsidR="005272B9" w:rsidRDefault="005272B9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BB409EA" w14:textId="6A0687EB" w:rsidR="005272B9" w:rsidRPr="005272B9" w:rsidRDefault="00F96B49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5272B9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Explain the properties of a metal (electrical conductivity, malleability and ductility) in terms of the metallic bonding.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ED54EF" w14:textId="6A4488D8" w:rsidR="005272B9" w:rsidRPr="00BC6773" w:rsidRDefault="001B0A32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E049A3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A75D2F2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52A7ADC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272B9" w14:paraId="287E5E38" w14:textId="77777777" w:rsidTr="00BF56AD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839A9E" w14:textId="746E46D7" w:rsidR="005272B9" w:rsidRDefault="00537838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CF860C" w14:textId="42EBEE64" w:rsidR="005272B9" w:rsidRPr="00537838" w:rsidRDefault="008C0357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537838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 xml:space="preserve">Carry out reactions between metals and oxygen, water and dilute acid to place the metals into an order of reactivity based on the differences in reaction rate. 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5674DF" w14:textId="1EEF1722" w:rsidR="005272B9" w:rsidRPr="00BC6773" w:rsidRDefault="001B0A32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</w:t>
            </w:r>
            <w:r w:rsidR="00264757"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-9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3CE41D0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ABFA83F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5A65101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3BE6EAB2" w14:textId="77777777" w:rsidTr="00BF56AD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3A9C97C" w14:textId="45A09453" w:rsidR="00BF56AD" w:rsidRDefault="00537838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3A35458" w14:textId="429A9FA8" w:rsidR="00BF56AD" w:rsidRPr="00876EAC" w:rsidRDefault="00537838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537838">
              <w:rPr>
                <w:rFonts w:ascii="Arial Narrow" w:hAnsi="Arial Narrow" w:cs="Arial"/>
                <w:color w:val="000000"/>
                <w:sz w:val="20"/>
                <w:szCs w:val="20"/>
              </w:rPr>
              <w:t>Write word and chemical equations for the reactions of a metal with</w:t>
            </w:r>
            <w:r w:rsidR="00923CA6">
              <w:rPr>
                <w:rFonts w:ascii="Arial Narrow" w:hAnsi="Arial Narrow" w:cs="Arial"/>
                <w:color w:val="000000"/>
                <w:sz w:val="20"/>
                <w:szCs w:val="20"/>
              </w:rPr>
              <w:t>:</w:t>
            </w:r>
            <w:r w:rsidRPr="00537838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oxygen, dilute acid and water.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BE77395" w14:textId="55573C55" w:rsidR="00BF56AD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5-9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49FD24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680F1AB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BC411AD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583E811E" w14:textId="77777777" w:rsidTr="00BF56AD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02D5F6" w14:textId="3C67157C" w:rsidR="00BF56AD" w:rsidRDefault="00537838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7D71E94" w14:textId="4BCD1A75" w:rsidR="00BF56AD" w:rsidRPr="00923CA6" w:rsidRDefault="00537838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State oxidation is a loss of electrons by a reactant, and reduction is gain of electrons by a reactant, in any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BCCFEF" w14:textId="46F6B5AC" w:rsidR="00BF56AD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5-6</w:t>
            </w:r>
            <w:proofErr w:type="gramStart"/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,</w:t>
            </w:r>
            <w:proofErr w:type="gramEnd"/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br/>
              <w:t>9,10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81D832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4FBDDE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E33E754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499DFFC5" w14:textId="77777777" w:rsidTr="00BF56AD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F480F3" w14:textId="59B00E03" w:rsidR="00BF56AD" w:rsidRDefault="00537838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303E743" w14:textId="4BB02F78" w:rsidR="00BF56AD" w:rsidRPr="00923CA6" w:rsidRDefault="00537838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State a metal element reacting to form a compound is an example of oxidation.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CBA7EB" w14:textId="244AC6A8" w:rsidR="00BF56AD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F5AD25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E006F49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1BA0D53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17C47994" w14:textId="77777777" w:rsidTr="00537838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7D12D4" w14:textId="52166C5E" w:rsidR="00BF56AD" w:rsidRDefault="00537838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848142D" w14:textId="403B8DF6" w:rsidR="00BF56AD" w:rsidRPr="00923CA6" w:rsidRDefault="00537838" w:rsidP="0011117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 xml:space="preserve">Write ion-electron equations for oxidation and reduction reactions.  </w:t>
            </w:r>
            <w:r w:rsidRPr="00923CA6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03ACEED" w14:textId="63B3E92E" w:rsidR="00BF56AD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9-10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B212600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1BBA7EB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72594A7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37838" w14:paraId="612AEAD0" w14:textId="77777777" w:rsidTr="00537838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04D93F" w14:textId="6A867099" w:rsidR="00537838" w:rsidRDefault="00923CA6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60EE6A2" w14:textId="28DABCB7" w:rsidR="00537838" w:rsidRPr="00923CA6" w:rsidRDefault="007B34F8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State ores are naturally occurring compounds of metals.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B2ADC9" w14:textId="080574DD" w:rsidR="00537838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5C1B38C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311FAE8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3D36DE0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37838" w14:paraId="662CC796" w14:textId="77777777" w:rsidTr="00537838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D8281FD" w14:textId="7A1B9E6F" w:rsidR="00537838" w:rsidRDefault="007B4184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2C1858D" w14:textId="086BC625" w:rsidR="00537838" w:rsidRPr="00923CA6" w:rsidRDefault="007B34F8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 xml:space="preserve">State the less reactive metals, including gold, silver and copper, are found </w:t>
            </w:r>
            <w:proofErr w:type="spellStart"/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uncombined</w:t>
            </w:r>
            <w:proofErr w:type="spellEnd"/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 xml:space="preserve"> in the Earth’s crust and the more reactive metals have to be extracted from their ores.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2D465E" w14:textId="5460EC05" w:rsidR="00537838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10-11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F15D4F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A95A5BE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A046895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37838" w14:paraId="759CE654" w14:textId="77777777" w:rsidTr="00923CA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ED138D" w14:textId="1099F6EC" w:rsidR="00537838" w:rsidRDefault="007B4184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13E80E" w14:textId="07E23B49" w:rsidR="00537838" w:rsidRPr="00923CA6" w:rsidRDefault="007B34F8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Explain why some metals can be obtained from metal oxides by heat alone; some metal oxides need to be heated with other substances, e.g. carbon or carbon monoxide; other metals cannot be obtained by these methods.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BBA4724" w14:textId="254B5C53" w:rsidR="00537838" w:rsidRPr="00BC6773" w:rsidRDefault="0026475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12-17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447F2B0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7363622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5C79B48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923CA6" w14:paraId="64C518ED" w14:textId="77777777" w:rsidTr="00923CA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2AF19" w14:textId="7DA2731A" w:rsidR="00923CA6" w:rsidRDefault="007B4184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CB3FB84" w14:textId="51D1FBB6" w:rsidR="00923CA6" w:rsidRPr="00537838" w:rsidRDefault="007B34F8" w:rsidP="0011117F">
            <w:pPr>
              <w:spacing w:before="60" w:after="60" w:line="240" w:lineRule="auto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Describe how iron is produced from iron ore in the Blast Furnace.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FC4E1F3" w14:textId="0A9109EE" w:rsidR="00923CA6" w:rsidRPr="00BC6773" w:rsidRDefault="0021430A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1D0FCD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8F41439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6B8A600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21430A" w14:paraId="5061476C" w14:textId="77777777" w:rsidTr="00923CA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C34AB8" w14:textId="3B2C1809" w:rsidR="0021430A" w:rsidRDefault="0021430A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6166C95" w14:textId="1AC4C986" w:rsidR="0021430A" w:rsidRPr="00923CA6" w:rsidRDefault="0021430A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  <w:t>Describe the extraction of metals from compounds as a reduction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504DCB" w14:textId="2AF98DEE" w:rsidR="0021430A" w:rsidRDefault="0021430A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12-17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4C55165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D051B5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2DB4135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21430A" w14:paraId="0655E304" w14:textId="77777777" w:rsidTr="00923CA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3E63E9D" w14:textId="3BB507D0" w:rsidR="0021430A" w:rsidRDefault="0021430A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2FCD590" w14:textId="2C5B4BFF" w:rsidR="0021430A" w:rsidRPr="00923CA6" w:rsidRDefault="0021430A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  <w:t>Describe the reaction taking place at the negative electrode during electrolysis for the extraction of metal as a reduction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99EEEB" w14:textId="42C6B55C" w:rsidR="0021430A" w:rsidRDefault="0021430A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6FA614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433F01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0D4FF61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923CA6" w14:paraId="63356544" w14:textId="77777777" w:rsidTr="00923CA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CC226D" w14:textId="5C26B590" w:rsidR="00923CA6" w:rsidRDefault="007B4184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C518F35" w14:textId="0150C561" w:rsidR="00923CA6" w:rsidRPr="00923CA6" w:rsidRDefault="007B34F8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923CA6"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  <w:t>Give examples of the important uses of alloys, e.g. brass, solder, “stainless” steel.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EFB566" w14:textId="7936B4B1" w:rsidR="00923CA6" w:rsidRPr="00BC6773" w:rsidRDefault="0021430A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17-18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A0EFF64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C688A8E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1981A4B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923CA6" w14:paraId="4DD7D9D4" w14:textId="77777777" w:rsidTr="00090A36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3841EDE" w14:textId="03F07B40" w:rsidR="00923CA6" w:rsidRDefault="00923CA6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EA0DD12" w14:textId="6A7BD9B1" w:rsidR="00923CA6" w:rsidRPr="00923CA6" w:rsidRDefault="00923CA6" w:rsidP="0011117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C4E051B" w14:textId="77777777" w:rsidR="00923CA6" w:rsidRPr="00BC6773" w:rsidRDefault="00923CA6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826C987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30E2F76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14:paraId="323F9F87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</w:tbl>
    <w:p w14:paraId="09DB66B2" w14:textId="77777777" w:rsidR="00E9381F" w:rsidRPr="00A8150A" w:rsidRDefault="00E9381F" w:rsidP="008B2A67">
      <w:pPr>
        <w:spacing w:after="0" w:line="240" w:lineRule="auto"/>
        <w:rPr>
          <w:rFonts w:ascii="Arial Narrow" w:hAnsi="Arial Narrow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9381F" w:rsidRPr="00A8150A" w:rsidSect="00E90CCB">
          <w:headerReference w:type="default" r:id="rId14"/>
          <w:footerReference w:type="default" r:id="rId15"/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p w14:paraId="3BACB6C0" w14:textId="77777777" w:rsidR="00084044" w:rsidRDefault="00084044">
      <w:pPr>
        <w:jc w:val="center"/>
      </w:pPr>
      <w:r>
        <w:lastRenderedPageBreak/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E7269" w:rsidRPr="00E822B4" w14:paraId="587ED681" w14:textId="77777777" w:rsidTr="00084044">
        <w:trPr>
          <w:jc w:val="center"/>
        </w:trPr>
        <w:tc>
          <w:tcPr>
            <w:tcW w:w="672" w:type="dxa"/>
            <w:vAlign w:val="center"/>
          </w:tcPr>
          <w:p w14:paraId="40FF5DF5" w14:textId="1CF3450D" w:rsidR="008E7269" w:rsidRPr="00A8150A" w:rsidRDefault="008E726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="008B2A67"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AD607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8861" w:type="dxa"/>
            <w:vAlign w:val="center"/>
          </w:tcPr>
          <w:p w14:paraId="1FC448B0" w14:textId="4B66CE33" w:rsidR="008E7269" w:rsidRPr="00A8150A" w:rsidRDefault="00AD607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METALLIC BONDING</w:t>
            </w:r>
          </w:p>
        </w:tc>
        <w:tc>
          <w:tcPr>
            <w:tcW w:w="673" w:type="dxa"/>
            <w:vAlign w:val="center"/>
          </w:tcPr>
          <w:p w14:paraId="482542C2" w14:textId="2D636947" w:rsidR="008E7269" w:rsidRPr="00A8150A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AD6079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765667F6" w14:textId="29725574" w:rsidR="00A2508D" w:rsidRDefault="00A2508D" w:rsidP="00350D4C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320CBB" w14:textId="387E002C" w:rsidR="00F861E8" w:rsidRPr="00D33DB5" w:rsidRDefault="00513819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6B49">
        <w:rPr>
          <w:rFonts w:ascii="Arial Narrow" w:hAnsi="Arial Narrow"/>
          <w:sz w:val="28"/>
          <w:szCs w:val="28"/>
        </w:rPr>
        <w:t>Metals have a high density indicating the metal atoms are closely packed together.</w:t>
      </w:r>
    </w:p>
    <w:p w14:paraId="2EB5920B" w14:textId="77777777" w:rsidR="00F861E8" w:rsidRDefault="00F861E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7731306" w14:textId="77777777" w:rsidR="00F861E8" w:rsidRPr="00F861E8" w:rsidRDefault="00F861E8" w:rsidP="00F861E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F861E8">
        <w:rPr>
          <w:rFonts w:ascii="Arial Narrow" w:hAnsi="Arial Narrow"/>
          <w:bCs/>
          <w:sz w:val="28"/>
          <w:szCs w:val="28"/>
        </w:rPr>
        <w:t xml:space="preserve">The outer electron(s) on each atom are free to move between the atoms.  This results in a regular arrangement (a </w:t>
      </w:r>
      <w:r w:rsidRPr="00F861E8">
        <w:rPr>
          <w:rFonts w:ascii="Arial Narrow" w:hAnsi="Arial Narrow"/>
          <w:b/>
          <w:bCs/>
          <w:sz w:val="28"/>
          <w:szCs w:val="28"/>
        </w:rPr>
        <w:t>LATTICE</w:t>
      </w:r>
      <w:r w:rsidRPr="00F861E8">
        <w:rPr>
          <w:rFonts w:ascii="Arial Narrow" w:hAnsi="Arial Narrow"/>
          <w:bCs/>
          <w:sz w:val="28"/>
          <w:szCs w:val="28"/>
        </w:rPr>
        <w:t xml:space="preserve">) of </w:t>
      </w:r>
      <w:r w:rsidRPr="00F861E8">
        <w:rPr>
          <w:rFonts w:ascii="Arial Narrow" w:hAnsi="Arial Narrow"/>
          <w:b/>
          <w:bCs/>
          <w:sz w:val="28"/>
          <w:szCs w:val="28"/>
        </w:rPr>
        <w:t>POSITIVE IONS</w:t>
      </w:r>
      <w:r w:rsidRPr="00F861E8">
        <w:rPr>
          <w:rFonts w:ascii="Arial Narrow" w:hAnsi="Arial Narrow"/>
          <w:bCs/>
          <w:sz w:val="28"/>
          <w:szCs w:val="28"/>
        </w:rPr>
        <w:t xml:space="preserve"> with </w:t>
      </w:r>
      <w:r w:rsidRPr="00F861E8">
        <w:rPr>
          <w:rFonts w:ascii="Arial Narrow" w:hAnsi="Arial Narrow"/>
          <w:b/>
          <w:bCs/>
          <w:sz w:val="28"/>
          <w:szCs w:val="28"/>
        </w:rPr>
        <w:t>NEGATIVE ELECTRONS</w:t>
      </w:r>
      <w:r w:rsidRPr="00F861E8">
        <w:rPr>
          <w:rFonts w:ascii="Arial Narrow" w:hAnsi="Arial Narrow"/>
          <w:bCs/>
          <w:sz w:val="28"/>
          <w:szCs w:val="28"/>
        </w:rPr>
        <w:t xml:space="preserve"> moving between the </w:t>
      </w:r>
      <w:r w:rsidRPr="00F861E8">
        <w:rPr>
          <w:rFonts w:ascii="Arial Narrow" w:hAnsi="Arial Narrow"/>
          <w:b/>
          <w:bCs/>
          <w:sz w:val="28"/>
          <w:szCs w:val="28"/>
        </w:rPr>
        <w:t>positive ions</w:t>
      </w:r>
      <w:r w:rsidRPr="00F861E8">
        <w:rPr>
          <w:rFonts w:ascii="Arial Narrow" w:hAnsi="Arial Narrow"/>
          <w:bCs/>
          <w:sz w:val="28"/>
          <w:szCs w:val="28"/>
        </w:rPr>
        <w:t>.</w:t>
      </w:r>
    </w:p>
    <w:p w14:paraId="46DA8685" w14:textId="77777777" w:rsidR="00F861E8" w:rsidRDefault="00F861E8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2"/>
        <w:gridCol w:w="4416"/>
        <w:gridCol w:w="3066"/>
      </w:tblGrid>
      <w:tr w:rsidR="00F861E8" w14:paraId="33775D1F" w14:textId="77777777" w:rsidTr="00D33DB5">
        <w:trPr>
          <w:jc w:val="center"/>
        </w:trPr>
        <w:tc>
          <w:tcPr>
            <w:tcW w:w="2932" w:type="dxa"/>
          </w:tcPr>
          <w:p w14:paraId="746464E3" w14:textId="77777777" w:rsidR="00BF28F2" w:rsidRDefault="00BF28F2" w:rsidP="00F861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4A7F570E" w14:textId="77777777" w:rsidR="00BF28F2" w:rsidRDefault="00BF28F2" w:rsidP="00F861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5E97216F" w14:textId="6BBE9B4C" w:rsidR="00F861E8" w:rsidRDefault="00D33DB5" w:rsidP="00F861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A589777" wp14:editId="24CF469B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6350</wp:posOffset>
                      </wp:positionV>
                      <wp:extent cx="615315" cy="144780"/>
                      <wp:effectExtent l="50800" t="76200" r="45085" b="109220"/>
                      <wp:wrapNone/>
                      <wp:docPr id="1359" name="Straight Arrow Connector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5315" cy="1447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359" o:spid="_x0000_s1026" type="#_x0000_t32" style="position:absolute;margin-left:96.9pt;margin-top:.5pt;width:48.45pt;height:11.4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" strokecolor="black [3213]" strokeweight="2pt">
                      <v:stroke endarrow="open" endarrowwidth="narrow" endarrowlength="short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F861E8" w:rsidRPr="00BF28F2">
              <w:rPr>
                <w:rFonts w:ascii="Arial Narrow" w:hAnsi="Arial Narrow"/>
                <w:bCs/>
                <w:sz w:val="28"/>
                <w:szCs w:val="28"/>
              </w:rPr>
              <w:t>Free moving outer electrons.</w:t>
            </w:r>
          </w:p>
          <w:p w14:paraId="23E759E2" w14:textId="7AA0A339" w:rsidR="00BF28F2" w:rsidRDefault="00BF28F2" w:rsidP="00F861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204E1124" w14:textId="7FA2ACA0" w:rsidR="00BF28F2" w:rsidRPr="00BF28F2" w:rsidRDefault="00D33DB5" w:rsidP="00BF28F2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FC9B370" wp14:editId="3ED47004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67945</wp:posOffset>
                      </wp:positionV>
                      <wp:extent cx="542925" cy="0"/>
                      <wp:effectExtent l="50800" t="101600" r="66675" b="152400"/>
                      <wp:wrapNone/>
                      <wp:docPr id="1410" name="Straight Arrow Connector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410" o:spid="_x0000_s1026" type="#_x0000_t32" style="position:absolute;margin-left:128.25pt;margin-top:5.35pt;width:42.75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" strokecolor="black [3213]" strokeweight="2pt">
                      <v:stroke endarrow="open" endarrowwidth="narrow" endarrowlength="short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BF28F2" w:rsidRPr="00BF28F2">
              <w:rPr>
                <w:rFonts w:ascii="Arial Narrow" w:hAnsi="Arial Narrow"/>
                <w:bCs/>
                <w:sz w:val="28"/>
                <w:szCs w:val="28"/>
              </w:rPr>
              <w:t xml:space="preserve">Lattice of </w:t>
            </w:r>
            <w:r w:rsidR="00BF28F2" w:rsidRPr="00BF28F2">
              <w:rPr>
                <w:rFonts w:ascii="Arial Narrow" w:hAnsi="Arial Narrow"/>
                <w:b/>
                <w:bCs/>
                <w:sz w:val="28"/>
                <w:szCs w:val="28"/>
              </w:rPr>
              <w:t>positive ions</w:t>
            </w:r>
            <w:r w:rsidR="00BF28F2" w:rsidRPr="00BF28F2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  <w:p w14:paraId="4C2F27EF" w14:textId="77777777" w:rsidR="00BF28F2" w:rsidRPr="00BF28F2" w:rsidRDefault="00BF28F2" w:rsidP="00F861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41A408C7" w14:textId="77777777" w:rsidR="00F861E8" w:rsidRDefault="00F861E8">
            <w:pPr>
              <w:spacing w:after="0" w:line="240" w:lineRule="auto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16" w:type="dxa"/>
          </w:tcPr>
          <w:p w14:paraId="4CF1988D" w14:textId="5AB7B08B" w:rsidR="00F861E8" w:rsidRDefault="00F861E8">
            <w:pPr>
              <w:spacing w:after="0" w:line="240" w:lineRule="auto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61E8">
              <w:rPr>
                <w:rFonts w:ascii="Arial Narrow" w:hAnsi="Arial Narrow"/>
                <w:b/>
                <w:bCs/>
                <w:noProof/>
                <w:sz w:val="32"/>
                <w:szCs w:val="32"/>
                <w:lang w:eastAsia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53FCACB8" wp14:editId="76DA1CC5">
                  <wp:extent cx="2663858" cy="2058966"/>
                  <wp:effectExtent l="0" t="0" r="3175" b="0"/>
                  <wp:docPr id="1358" name="Picture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87" cy="2058988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center"/>
          </w:tcPr>
          <w:p w14:paraId="6B764664" w14:textId="26CFECD4" w:rsidR="00F861E8" w:rsidRDefault="00F861E8" w:rsidP="00F861E8">
            <w:pPr>
              <w:spacing w:after="0" w:line="240" w:lineRule="auto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61E8">
              <w:rPr>
                <w:rFonts w:ascii="Arial Narrow" w:hAnsi="Arial Narrow"/>
                <w:bCs/>
                <w:sz w:val="28"/>
                <w:szCs w:val="28"/>
              </w:rPr>
              <w:t xml:space="preserve">These free moving outer electrons are described as a </w:t>
            </w:r>
            <w:r w:rsidRPr="00F861E8">
              <w:rPr>
                <w:rFonts w:ascii="Arial Narrow" w:hAnsi="Arial Narrow"/>
                <w:b/>
                <w:bCs/>
                <w:sz w:val="28"/>
                <w:szCs w:val="28"/>
              </w:rPr>
              <w:t>“SEA OF ELECTRONS</w:t>
            </w:r>
            <w:r w:rsidRPr="00F861E8">
              <w:rPr>
                <w:rFonts w:ascii="Arial Narrow" w:hAnsi="Arial Narrow"/>
                <w:bCs/>
                <w:sz w:val="28"/>
                <w:szCs w:val="28"/>
              </w:rPr>
              <w:t>”.</w:t>
            </w:r>
          </w:p>
        </w:tc>
      </w:tr>
    </w:tbl>
    <w:p w14:paraId="25D93B28" w14:textId="77777777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BB87012" w14:textId="77777777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33DB5">
        <w:rPr>
          <w:rFonts w:ascii="Arial Narrow" w:hAnsi="Arial Narrow"/>
          <w:sz w:val="28"/>
          <w:szCs w:val="28"/>
        </w:rPr>
        <w:t xml:space="preserve">The </w:t>
      </w:r>
      <w:r w:rsidRPr="00D33DB5">
        <w:rPr>
          <w:rFonts w:ascii="Arial Narrow" w:hAnsi="Arial Narrow"/>
          <w:b/>
          <w:sz w:val="28"/>
          <w:szCs w:val="28"/>
        </w:rPr>
        <w:t>outer electron(s)</w:t>
      </w:r>
      <w:r w:rsidRPr="00D33DB5">
        <w:rPr>
          <w:rFonts w:ascii="Arial Narrow" w:hAnsi="Arial Narrow"/>
          <w:sz w:val="28"/>
          <w:szCs w:val="28"/>
        </w:rPr>
        <w:t xml:space="preserve"> on a metal atom are said to </w:t>
      </w:r>
      <w:r w:rsidRPr="00D33DB5">
        <w:rPr>
          <w:rFonts w:ascii="Arial Narrow" w:hAnsi="Arial Narrow"/>
          <w:b/>
          <w:sz w:val="28"/>
          <w:szCs w:val="28"/>
        </w:rPr>
        <w:t>“DELOCALISED”</w:t>
      </w:r>
      <w:r w:rsidRPr="00D33DB5">
        <w:rPr>
          <w:rFonts w:ascii="Arial Narrow" w:hAnsi="Arial Narrow"/>
          <w:sz w:val="28"/>
          <w:szCs w:val="28"/>
        </w:rPr>
        <w:t>, as they are not located on a specific atom.</w:t>
      </w:r>
    </w:p>
    <w:p w14:paraId="19BF2A00" w14:textId="77777777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5E13B80" w14:textId="77777777" w:rsidR="00D33DB5" w:rsidRP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33DB5">
        <w:rPr>
          <w:rFonts w:ascii="Arial Narrow" w:hAnsi="Arial Narrow"/>
          <w:sz w:val="28"/>
          <w:szCs w:val="28"/>
        </w:rPr>
        <w:t xml:space="preserve">The electrostatic attraction between the positive ions and the delocalised electrons acts in all 3-dimensions, strongly holding the lattice together. </w:t>
      </w:r>
    </w:p>
    <w:p w14:paraId="55BB0BE1" w14:textId="77777777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1F3C78F" w14:textId="77777777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1"/>
        <w:gridCol w:w="4264"/>
        <w:gridCol w:w="3079"/>
      </w:tblGrid>
      <w:tr w:rsidR="00D33DB5" w14:paraId="3F4B1F59" w14:textId="77777777" w:rsidTr="00D33DB5">
        <w:trPr>
          <w:jc w:val="center"/>
        </w:trPr>
        <w:tc>
          <w:tcPr>
            <w:tcW w:w="3471" w:type="dxa"/>
          </w:tcPr>
          <w:p w14:paraId="72A7E95A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2EB022F3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145E7D31" w14:textId="3CCB4F7C" w:rsidR="00D33DB5" w:rsidRP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6100289" wp14:editId="288EB12C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130810</wp:posOffset>
                      </wp:positionV>
                      <wp:extent cx="1845945" cy="614680"/>
                      <wp:effectExtent l="50800" t="25400" r="109855" b="121920"/>
                      <wp:wrapNone/>
                      <wp:docPr id="1360" name="Straight Arrow Connector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5945" cy="614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360" o:spid="_x0000_s1026" type="#_x0000_t32" style="position:absolute;margin-left:105.45pt;margin-top:10.3pt;width:145.35pt;height:48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" strokecolor="black [3213]" strokeweight="2pt">
                      <v:stroke endarrow="open" endarrowwidth="narrow" endarrowlength="short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9101A9" w:rsidRPr="00D33DB5">
              <w:rPr>
                <w:rFonts w:ascii="Arial Narrow" w:hAnsi="Arial Narrow"/>
                <w:sz w:val="28"/>
                <w:szCs w:val="28"/>
              </w:rPr>
              <w:t>Delocalised</w:t>
            </w:r>
            <w:r w:rsidRPr="00D33DB5">
              <w:rPr>
                <w:rFonts w:ascii="Arial Narrow" w:hAnsi="Arial Narrow"/>
                <w:sz w:val="28"/>
                <w:szCs w:val="28"/>
              </w:rPr>
              <w:t xml:space="preserve"> electron</w:t>
            </w:r>
          </w:p>
          <w:p w14:paraId="123BBB24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471" w:type="dxa"/>
          </w:tcPr>
          <w:p w14:paraId="18870216" w14:textId="7CB3CE0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81286ED" wp14:editId="052FA55A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1624965</wp:posOffset>
                      </wp:positionV>
                      <wp:extent cx="1303020" cy="144780"/>
                      <wp:effectExtent l="76200" t="76200" r="68580" b="109220"/>
                      <wp:wrapNone/>
                      <wp:docPr id="1407" name="Straight Arrow Connector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03020" cy="1447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407" o:spid="_x0000_s1026" type="#_x0000_t32" style="position:absolute;margin-left:108.85pt;margin-top:127.95pt;width:102.6pt;height:11.4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" strokecolor="black [3213]" strokeweight="2pt">
                      <v:stroke endarrow="open" endarrowwidth="narrow" endarrowlength="short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3623C6E9" wp14:editId="0FE7224C">
                      <wp:extent cx="2570480" cy="2461260"/>
                      <wp:effectExtent l="0" t="0" r="0" b="2540"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0480" cy="2461260"/>
                                <a:chOff x="0" y="0"/>
                                <a:chExt cx="3600450" cy="345567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43" name="Straight Arrow Connector 27"/>
                              <wps:cNvCnPr/>
                              <wps:spPr>
                                <a:xfrm>
                                  <a:off x="862330" y="1728470"/>
                                  <a:ext cx="751840" cy="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rgbClr val="FF0000"/>
                                  </a:solidFill>
                                  <a:headEnd type="arrow"/>
                                  <a:tailEnd type="arrow"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Straight Arrow Connector 29"/>
                              <wps:cNvCnPr/>
                              <wps:spPr>
                                <a:xfrm>
                                  <a:off x="1979930" y="1748790"/>
                                  <a:ext cx="751840" cy="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rgbClr val="FF0000"/>
                                  </a:solidFill>
                                  <a:headEnd type="arrow"/>
                                  <a:tailEnd type="arrow"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Straight Arrow Connector 30"/>
                              <wps:cNvCnPr/>
                              <wps:spPr>
                                <a:xfrm rot="5400000">
                                  <a:off x="1390650" y="2256790"/>
                                  <a:ext cx="751840" cy="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rgbClr val="FF0000"/>
                                  </a:solidFill>
                                  <a:headEnd type="arrow"/>
                                  <a:tailEnd type="arrow"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Arrow Connector 31"/>
                              <wps:cNvCnPr/>
                              <wps:spPr>
                                <a:xfrm flipV="1">
                                  <a:off x="984250" y="1809750"/>
                                  <a:ext cx="751840" cy="65024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rgbClr val="FF0000"/>
                                  </a:solidFill>
                                  <a:headEnd type="arrow"/>
                                  <a:tailEnd type="arrow"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Straight Arrow Connector 32"/>
                              <wps:cNvCnPr/>
                              <wps:spPr>
                                <a:xfrm rot="5400000">
                                  <a:off x="1410970" y="1220470"/>
                                  <a:ext cx="751840" cy="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rgbClr val="FF0000"/>
                                  </a:solidFill>
                                  <a:headEnd type="arrow"/>
                                  <a:tailEnd type="arrow"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Straight Arrow Connector 38"/>
                              <wps:cNvCnPr/>
                              <wps:spPr>
                                <a:xfrm flipV="1">
                                  <a:off x="1918970" y="986790"/>
                                  <a:ext cx="751840" cy="65024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rgbClr val="FF0000"/>
                                  </a:solidFill>
                                  <a:headEnd type="arrow"/>
                                  <a:tailEnd type="arrow"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8775" y="1556385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8" name="Picture 13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020" y="2569845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" name="Picture 13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4625" y="1339215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Picture 13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650" y="36195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Picture 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755" y="231648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Picture 14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66825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6" name="Picture 1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020" y="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42" o:spid="_x0000_s1026" style="width:202.4pt;height:193.8pt;mso-position-horizontal-relative:char;mso-position-vertical-relative:line" coordsize="3600450,345567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">
                      <v:shape id="Straight Arrow Connector 27" o:spid="_x0000_s1027" type="#_x0000_t32" style="position:absolute;left:862330;top:1728470;width:75184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wKs3sUAAADbAAAADwAAAGRycy9kb3ducmV2LnhtbESPzWrDMBCE74W+g9hAb42cpA3FtWxC&#10;IOBDLk18yHFrbW1ja+VYqn/evioUehxm5hsmyWbTiZEG11hWsFlHIIhLqxuuFBTX0/MbCOeRNXaW&#10;ScFCDrL08SHBWNuJP2i8+EoECLsYFdTe97GUrqzJoFvbnjh4X3Yw6IMcKqkHnALcdHIbRXtpsOGw&#10;UGNPx5rK9vJtFJjzcr+X1efheHudrvk+L7bnNlLqaTUf3kF4mv1/+K+dawUvO/j9En6ATH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wKs3sUAAADbAAAADwAAAAAAAAAA&#10;AAAAAAChAgAAZHJzL2Rvd25yZXYueG1sUEsFBgAAAAAEAAQA+QAAAJMDAAAAAA==&#10;" strokecolor="red" strokeweight="4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29" o:spid="_x0000_s1028" type="#_x0000_t32" style="position:absolute;left:1979930;top:1748790;width:75184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4H7MAAAADbAAAADwAAAGRycy9kb3ducmV2LnhtbESPzQrCMBCE74LvEFbwpqlCRapRRBB6&#10;8OLPweParG2x2dQm2vr2RhA8DjPzDbNcd6YSL2pcaVnBZByBIM6sLjlXcD7tRnMQziNrrCyTgjc5&#10;WK/6vSUm2rZ8oNfR5yJA2CWooPC+TqR0WUEG3djWxMG72cagD7LJpW6wDXBTyWkUzaTBksNCgTVt&#10;C8rux6dRYPbvxyPLr5vtJW5P6Sw9T/f3SKnhoNssQHjq/D/8a6daQRzD90v4AXL1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Z+B+zAAAAA2wAAAA8AAAAAAAAAAAAAAAAA&#10;oQIAAGRycy9kb3ducmV2LnhtbFBLBQYAAAAABAAEAPkAAACOAwAAAAA=&#10;" strokecolor="red" strokeweight="4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30" o:spid="_x0000_s1029" type="#_x0000_t32" style="position:absolute;left:1390650;top:2256790;width:751840;height:0;rotation: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Uf4sQAAADbAAAADwAAAGRycy9kb3ducmV2LnhtbESPwWrDMBBE74X8g9hAb7Wc0BrjWgkl&#10;ECiUHOokkN4Wa2ubWCsjKbbz91Wh0OMwM2+YcjubXozkfGdZwSpJQRDXVnfcKDgd9085CB+QNfaW&#10;ScGdPGw3i4cSC20n/qSxCo2IEPYFKmhDGAopfd2SQZ/YgTh639YZDFG6RmqHU4SbXq7TNJMGO44L&#10;LQ60a6m+Vjej4Nlds8MFsw/zNa2mfJfvj6k5K/W4nN9eQQSaw3/4r/2uFbxk8Psl/gC5+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JR/ixAAAANsAAAAPAAAAAAAAAAAA&#10;AAAAAKECAABkcnMvZG93bnJldi54bWxQSwUGAAAAAAQABAD5AAAAkgMAAAAA&#10;" strokecolor="red" strokeweight="4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31" o:spid="_x0000_s1030" type="#_x0000_t32" style="position:absolute;left:984250;top:1809750;width:751840;height:65024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IuwcMAAADbAAAADwAAAGRycy9kb3ducmV2LnhtbESP3YrCMBSE7xd8h3AE77apiqtUo4go&#10;ugsi/t0fmmNbbE5qE7W+/WZhwcthZr5hJrPGlOJBtSssK+hGMQji1OqCMwWn4+pzBMJ5ZI2lZVLw&#10;Igezaetjgom2T97T4+AzESDsElSQe18lUro0J4MushVx8C62NuiDrDOpa3wGuCllL46/pMGCw0KO&#10;FS1ySq+Hu1Hw3d8N9XadvuKmt/8ZnEc3u+SbUp12Mx+D8NT4d/i/vdEKBkP4+xJ+gJ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syLsHDAAAA2wAAAA8AAAAAAAAAAAAA&#10;AAAAoQIAAGRycy9kb3ducmV2LnhtbFBLBQYAAAAABAAEAPkAAACRAwAAAAA=&#10;" strokecolor="red" strokeweight="4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32" o:spid="_x0000_s1031" type="#_x0000_t32" style="position:absolute;left:1410970;top:1220470;width:751840;height:0;rotation: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/YuC8EAAADbAAAADwAAAGRycy9kb3ducmV2LnhtbERPz2vCMBS+D/wfwhN2m2nFlVKNIgVh&#10;IDus3UBvj+bZFpuXkmS2+++Xw2DHj+/37jCbQTzI+d6ygnSVgCBurO65VfBZn15yED4gaxwsk4If&#10;8nDYL552WGg78Qc9qtCKGMK+QAVdCGMhpW86MuhXdiSO3M06gyFC10rtcIrhZpDrJMmkwZ5jQ4cj&#10;lR019+rbKNi4e/Z+wexsrlM65WV+qhPzpdTzcj5uQQSaw7/4z/2mFbzGsfFL/AFy/w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n9i4LwQAAANsAAAAPAAAAAAAAAAAAAAAA&#10;AKECAABkcnMvZG93bnJldi54bWxQSwUGAAAAAAQABAD5AAAAjwMAAAAA&#10;" strokecolor="red" strokeweight="4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38" o:spid="_x0000_s1032" type="#_x0000_t32" style="position:absolute;left:1918970;top:986790;width:751840;height:65024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SlH5MMAAADbAAAADwAAAGRycy9kb3ducmV2LnhtbESPW4vCMBSE3xf8D+EIvq2pFS9Uo4go&#10;uy4s4u390BzbYnNSm6j13xthYR+HmfmGmc4bU4o71a6wrKDXjUAQp1YXnCk4HtafYxDOI2ssLZOC&#10;JzmYz1ofU0y0ffCO7nufiQBhl6CC3PsqkdKlORl0XVsRB+9sa4M+yDqTusZHgJtSxlE0lAYLDgs5&#10;VrTMKb3sb0bBpr8d6d+v9Bk18e5ncBpf7YqvSnXazWICwlPj/8N/7W+tYBjD+0v4AXL2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UpR+TDAAAA2wAAAA8AAAAAAAAAAAAA&#10;AAAAoQIAAGRycy9kb3ducmV2LnhtbFBLBQYAAAAABAAEAPkAAACRAwAAAAA=&#10;" strokecolor="red" strokeweight="4.25pt">
                        <v:stroke startarrow="open" endarrow="open"/>
                        <v:shadow on="t" opacity="24903f" mv:blur="40000f" origin=",.5" offset="0,20000emu"/>
                      </v:shape>
                      <v:shape id="Picture 63" o:spid="_x0000_s1033" type="#_x0000_t75" style="position:absolute;left:1628775;top:1556385;width:357505;height:357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6&#10;RfK/AAAA2wAAAA8AAABkcnMvZG93bnJldi54bWxEj80KwjAQhO+C7xBW8KapilWqUVQQPXjx5wGW&#10;Zm2LzaY00da3N4LgcZiZb5jlujWleFHtCssKRsMIBHFqdcGZgtt1P5iDcB5ZY2mZFLzJwXrV7Swx&#10;0bbhM70uPhMBwi5BBbn3VSKlS3My6Ia2Ig7e3dYGfZB1JnWNTYCbUo6jKJYGCw4LOVa0yyl9XJ5G&#10;QRPPpvftdsKz8350aDbsrvp0UqrfazcLEJ5a/w//2ketIJ7A90v4AXL1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5+kXyvwAAANsAAAAPAAAAAAAAAAAAAAAAAJwCAABkcnMv&#10;ZG93bnJldi54bWxQSwUGAAAAAAQABAD3AAAAiAMAAAAA&#10;">
                        <v:imagedata r:id="rId19" o:title=""/>
                        <v:path arrowok="t"/>
                      </v:shape>
                      <v:shape id="Picture 1388" o:spid="_x0000_s1034" type="#_x0000_t75" style="position:absolute;left:1303020;top:2569845;width:885825;height:88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K&#10;KYDGAAAA3QAAAA8AAABkcnMvZG93bnJldi54bWxEj0FrwkAQhe9C/8MyBS9SN1oRSV1FFLEFL2pB&#10;ehuy0yQ0Oxuya4z+eudQ8DbDe/PeN/Nl5yrVUhNKzwZGwwQUceZtybmB79P2bQYqRGSLlWcycKMA&#10;y8VLb46p9Vc+UHuMuZIQDikaKGKsU61DVpDDMPQ1sWi/vnEYZW1ybRu8Srir9DhJptphydJQYE3r&#10;grK/48UZ6M6D6j5xZDf7n/NKl2HXDr52xvRfu9UHqEhdfJr/rz+t4L/PBFe+kRH04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8opgMYAAADdAAAADwAAAAAAAAAAAAAAAACc&#10;AgAAZHJzL2Rvd25yZXYueG1sUEsFBgAAAAAEAAQA9wAAAI8DAAAAAA==&#10;">
                        <v:imagedata r:id="rId20" o:title=""/>
                        <v:path arrowok="t"/>
                      </v:shape>
                      <v:shape id="Picture 1390" o:spid="_x0000_s1035" type="#_x0000_t75" style="position:absolute;left:2714625;top:1339215;width:885825;height:88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l&#10;s1vHAAAA3QAAAA8AAABkcnMvZG93bnJldi54bWxEj0FrwkAQhe9C/8MyhV6kblqltKmriCIqeGla&#10;kN6G7DQJzc6G7Bqjv945CN5meG/e+2Y6712tOmpD5dnAyygBRZx7W3Fh4Od7/fwOKkRki7VnMnCm&#10;APPZw2CKqfUn/qIui4WSEA4pGihjbFKtQ16SwzDyDbFof751GGVtC21bPEm4q/VrkrxphxVLQ4kN&#10;LUvK/7OjM9AfhvVl4siu9r+Hha7CphvuNsY8PfaLT1CR+ng33663VvDHH8Iv38gIenY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Rls1vHAAAA3QAAAA8AAAAAAAAAAAAAAAAA&#10;nAIAAGRycy9kb3ducmV2LnhtbFBLBQYAAAAABAAEAPcAAACQAwAAAAA=&#10;">
                        <v:imagedata r:id="rId21" o:title=""/>
                        <v:path arrowok="t"/>
                      </v:shape>
                      <v:shape id="Picture 1398" o:spid="_x0000_s1036" type="#_x0000_t75" style="position:absolute;left:2533650;top:361950;width:885825;height:88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T&#10;v13HAAAA3QAAAA8AAABkcnMvZG93bnJldi54bWxEj0FrwkAQhe9C/8MyhV6kblqltKmriCIqeGla&#10;kN6G7DQJzc6G7Bqjv945CN5meG/e+2Y6712tOmpD5dnAyygBRZx7W3Fh4Od7/fwOKkRki7VnMnCm&#10;APPZw2CKqfUn/qIui4WSEA4pGihjbFKtQ16SwzDyDbFof751GGVtC21bPEm4q/VrkrxphxVLQ4kN&#10;LUvK/7OjM9AfhvVl4siu9r+Hha7CphvuNsY8PfaLT1CR+ng33663VvDHH4Ir38gIenY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oTv13HAAAA3QAAAA8AAAAAAAAAAAAAAAAA&#10;nAIAAGRycy9kb3ducmV2LnhtbFBLBQYAAAAABAAEAPcAAACQAwAAAAA=&#10;">
                        <v:imagedata r:id="rId22" o:title=""/>
                        <v:path arrowok="t"/>
                      </v:shape>
                      <v:shape id="Picture 1401" o:spid="_x0000_s1037" type="#_x0000_t75" style="position:absolute;left:325755;top:2316480;width:885825;height:88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J&#10;TiLCAAAA3QAAAA8AAABkcnMvZG93bnJldi54bWxET8uqwjAQ3Qv+QxjBjVxTRUR6jSKKqODGB8jd&#10;Dc3ctthMShNr9euNILibw3nOdN6YQtRUudyygkE/AkGcWJ1zquB8Wv9MQDiPrLGwTAoe5GA+a7em&#10;GGt75wPVR5+KEMIuRgWZ92UspUsyMuj6tiQO3L+tDPoAq1TqCu8h3BRyGEVjaTDn0JBhScuMkuvx&#10;ZhQ0l17xHBnSq/3fZSFzt6l7u41S3U6z+AXhqfFf8ce91WH+KBrA+5twgpy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iU4iwgAAAN0AAAAPAAAAAAAAAAAAAAAAAJwCAABk&#10;cnMvZG93bnJldi54bWxQSwUGAAAAAAQABAD3AAAAiwMAAAAA&#10;">
                        <v:imagedata r:id="rId23" o:title=""/>
                        <v:path arrowok="t"/>
                      </v:shape>
                      <v:shape id="Picture 1405" o:spid="_x0000_s1038" type="#_x0000_t75" style="position:absolute;top:1266825;width:885825;height:88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y&#10;SCHEAAAA3QAAAA8AAABkcnMvZG93bnJldi54bWxET01rwkAQvRf8D8sIXoJuLCqSuoZgKVroRVuQ&#10;3obsmASzsyG7TaK/vlsQepvH+5xNOphadNS6yrKC+SwGQZxbXXGh4OvzbboG4TyyxtoyKbiRg3Q7&#10;etpgom3PR+pOvhAhhF2CCkrvm0RKl5dk0M1sQxy4i20N+gDbQuoW+xBuavkcxytpsOLQUGJDu5Ly&#10;6+nHKBjOUX1fGNKvH9/nTFZu30Xve6Um4yF7AeFp8P/ih/ugw/xFvIS/b8IJc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yySCHEAAAA3QAAAA8AAAAAAAAAAAAAAAAAnAIA&#10;AGRycy9kb3ducmV2LnhtbFBLBQYAAAAABAAEAPcAAACNAwAAAAA=&#10;">
                        <v:imagedata r:id="rId24" o:title=""/>
                        <v:path arrowok="t"/>
                      </v:shape>
                      <v:shape id="Picture 1406" o:spid="_x0000_s1039" type="#_x0000_t75" style="position:absolute;left:1303020;width:885825;height:88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g&#10;1lbDAAAA3QAAAA8AAABkcnMvZG93bnJldi54bWxET02LwjAQvQv7H8IseBFNFZGlNhVZERX2oi6I&#10;t6EZ27LNpDSxVn/9RhC8zeN9TrLoTCVaalxpWcF4FIEgzqwuOVfwe1wPv0A4j6yxskwK7uRgkX70&#10;Eoy1vfGe2oPPRQhhF6OCwvs6ltJlBRl0I1sTB+5iG4M+wCaXusFbCDeVnETRTBosOTQUWNN3Qdnf&#10;4WoUdKdB9Zga0quf82kpS7dpB7uNUv3PbjkH4anzb/HLvdVh/jSawfObcIJM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GDWVsMAAADdAAAADwAAAAAAAAAAAAAAAACcAgAA&#10;ZHJzL2Rvd25yZXYueG1sUEsFBgAAAAAEAAQA9wAAAIwDAAAAAA==&#10;">
                        <v:imagedata r:id="rId25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2" w:type="dxa"/>
          </w:tcPr>
          <w:p w14:paraId="58F885AB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512CE3FC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423325D8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3F3FAD81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08F00622" w14:textId="3153DA11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7B27F8C6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477FCD7F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0CFB6DDC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4D22F2CC" w14:textId="3DCD0133" w:rsidR="00D33DB5" w:rsidRP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D33DB5">
              <w:rPr>
                <w:rFonts w:ascii="Arial Narrow" w:hAnsi="Arial Narrow"/>
                <w:sz w:val="28"/>
                <w:szCs w:val="28"/>
              </w:rPr>
              <w:t xml:space="preserve">This electrostatic attraction is the </w:t>
            </w:r>
            <w:r w:rsidRPr="00D33DB5">
              <w:rPr>
                <w:rFonts w:ascii="Arial Narrow" w:hAnsi="Arial Narrow"/>
                <w:b/>
                <w:bCs/>
                <w:sz w:val="28"/>
                <w:szCs w:val="28"/>
              </w:rPr>
              <w:t>METALLIC BONDING</w:t>
            </w:r>
            <w:r w:rsidRPr="00D33DB5"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0E67CDB4" w14:textId="77777777" w:rsidR="00D33DB5" w:rsidRDefault="00D33DB5" w:rsidP="00D33DB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4D95B32" w14:textId="318C6462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6C2D698" w14:textId="77777777" w:rsidR="00F921D0" w:rsidRPr="00F921D0" w:rsidRDefault="00F921D0" w:rsidP="00F921D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921D0">
        <w:rPr>
          <w:rFonts w:ascii="Arial Narrow" w:hAnsi="Arial Narrow"/>
          <w:sz w:val="28"/>
          <w:szCs w:val="28"/>
        </w:rPr>
        <w:t>Most metals have high melting and boiling points.  In addition, there is usually a large difference between the melting and boiling point of a metal (</w:t>
      </w:r>
      <w:r w:rsidRPr="00F921D0">
        <w:rPr>
          <w:rFonts w:ascii="Arial Narrow" w:hAnsi="Arial Narrow"/>
          <w:b/>
          <w:bCs/>
          <w:sz w:val="28"/>
          <w:szCs w:val="28"/>
        </w:rPr>
        <w:t>its liquid range</w:t>
      </w:r>
      <w:r w:rsidRPr="00F921D0">
        <w:rPr>
          <w:rFonts w:ascii="Arial Narrow" w:hAnsi="Arial Narrow"/>
          <w:sz w:val="28"/>
          <w:szCs w:val="28"/>
        </w:rPr>
        <w:t xml:space="preserve">).  This indicates </w:t>
      </w:r>
      <w:r w:rsidRPr="00F921D0">
        <w:rPr>
          <w:rFonts w:ascii="Arial Narrow" w:hAnsi="Arial Narrow"/>
          <w:b/>
          <w:bCs/>
          <w:sz w:val="28"/>
          <w:szCs w:val="28"/>
        </w:rPr>
        <w:t>metallic bonding is very strong</w:t>
      </w:r>
      <w:r w:rsidRPr="00F921D0">
        <w:rPr>
          <w:rFonts w:ascii="Arial Narrow" w:hAnsi="Arial Narrow"/>
          <w:sz w:val="28"/>
          <w:szCs w:val="28"/>
        </w:rPr>
        <w:t>.</w:t>
      </w:r>
    </w:p>
    <w:p w14:paraId="570EC3FF" w14:textId="77777777" w:rsidR="00F921D0" w:rsidRDefault="00F921D0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3D724F9" w14:textId="309BB8FA" w:rsidR="00D33DB5" w:rsidRDefault="00D33DB5" w:rsidP="00D33DB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FF541C6" w14:textId="77777777" w:rsidR="007C1927" w:rsidRPr="007C1927" w:rsidRDefault="007C1927" w:rsidP="007C1927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C192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CONDUCTION OF HEAT AND ELECTRICITY</w:t>
      </w:r>
    </w:p>
    <w:p w14:paraId="6FC01983" w14:textId="48D289A3" w:rsidR="007C1927" w:rsidRDefault="007C1927" w:rsidP="007C1927">
      <w:pPr>
        <w:rPr>
          <w:rFonts w:ascii="Arial Narrow" w:hAnsi="Arial Narrow"/>
          <w:sz w:val="28"/>
          <w:szCs w:val="28"/>
        </w:rPr>
      </w:pPr>
      <w:r w:rsidRPr="007C1927">
        <w:rPr>
          <w:rFonts w:ascii="Arial Narrow" w:hAnsi="Arial Narrow"/>
          <w:sz w:val="28"/>
          <w:szCs w:val="28"/>
        </w:rPr>
        <w:t>Metals are good conductors of heat and electricity.  This is due to the presenc</w:t>
      </w:r>
      <w:r>
        <w:rPr>
          <w:rFonts w:ascii="Arial Narrow" w:hAnsi="Arial Narrow"/>
          <w:sz w:val="28"/>
          <w:szCs w:val="28"/>
        </w:rPr>
        <w:t>e of the delocalised electrons.</w:t>
      </w:r>
    </w:p>
    <w:p w14:paraId="58A6A606" w14:textId="7B578690" w:rsidR="007C1927" w:rsidRDefault="007C1927" w:rsidP="007C1927">
      <w:pPr>
        <w:rPr>
          <w:rFonts w:ascii="Arial Narrow" w:hAnsi="Arial Narrow"/>
          <w:sz w:val="28"/>
          <w:szCs w:val="28"/>
        </w:rPr>
      </w:pPr>
      <w:r w:rsidRPr="007C1927">
        <w:rPr>
          <w:rFonts w:ascii="Arial Narrow" w:hAnsi="Arial Narrow"/>
          <w:sz w:val="28"/>
          <w:szCs w:val="28"/>
        </w:rPr>
        <w:t xml:space="preserve">The movement of the delocalised </w:t>
      </w:r>
      <w:r w:rsidR="008B4851">
        <w:rPr>
          <w:rFonts w:ascii="Arial Narrow" w:hAnsi="Arial Narrow"/>
          <w:sz w:val="28"/>
          <w:szCs w:val="28"/>
        </w:rPr>
        <w:t xml:space="preserve">electrons </w:t>
      </w:r>
      <w:r w:rsidRPr="007C1927">
        <w:rPr>
          <w:rFonts w:ascii="Arial Narrow" w:hAnsi="Arial Narrow"/>
          <w:sz w:val="28"/>
          <w:szCs w:val="28"/>
        </w:rPr>
        <w:t xml:space="preserve">passes on the </w:t>
      </w:r>
      <w:r w:rsidRPr="007C1927">
        <w:rPr>
          <w:rFonts w:ascii="Arial Narrow" w:hAnsi="Arial Narrow"/>
          <w:b/>
          <w:bCs/>
          <w:sz w:val="28"/>
          <w:szCs w:val="28"/>
        </w:rPr>
        <w:t>energy</w:t>
      </w:r>
      <w:r w:rsidRPr="007C1927">
        <w:rPr>
          <w:rFonts w:ascii="Arial Narrow" w:hAnsi="Arial Narrow"/>
          <w:sz w:val="28"/>
          <w:szCs w:val="28"/>
        </w:rPr>
        <w:t xml:space="preserve"> during </w:t>
      </w:r>
      <w:r w:rsidRPr="007C1927">
        <w:rPr>
          <w:rFonts w:ascii="Arial Narrow" w:hAnsi="Arial Narrow"/>
          <w:b/>
          <w:bCs/>
          <w:sz w:val="28"/>
          <w:szCs w:val="28"/>
        </w:rPr>
        <w:t>conduction of heat</w:t>
      </w:r>
      <w:r w:rsidRPr="007C1927">
        <w:rPr>
          <w:rFonts w:ascii="Arial Narrow" w:hAnsi="Arial Narrow"/>
          <w:sz w:val="28"/>
          <w:szCs w:val="28"/>
        </w:rPr>
        <w:t>.</w:t>
      </w:r>
    </w:p>
    <w:p w14:paraId="77358526" w14:textId="093D290B" w:rsidR="007C1927" w:rsidRDefault="007C1927" w:rsidP="007C1927">
      <w:pPr>
        <w:rPr>
          <w:rFonts w:ascii="Arial Narrow" w:hAnsi="Arial Narrow"/>
          <w:sz w:val="28"/>
          <w:szCs w:val="28"/>
        </w:rPr>
      </w:pPr>
      <w:r w:rsidRPr="007C1927">
        <w:rPr>
          <w:rFonts w:ascii="Arial Narrow" w:hAnsi="Arial Narrow"/>
          <w:sz w:val="28"/>
          <w:szCs w:val="28"/>
        </w:rPr>
        <w:t>During conduction of an electric current, electrons pushed into the metal from</w:t>
      </w:r>
      <w:r w:rsidR="008B4851">
        <w:rPr>
          <w:rFonts w:ascii="Arial Narrow" w:hAnsi="Arial Narrow"/>
          <w:sz w:val="28"/>
          <w:szCs w:val="28"/>
        </w:rPr>
        <w:t xml:space="preserve"> the</w:t>
      </w:r>
      <w:r w:rsidRPr="007C1927">
        <w:rPr>
          <w:rFonts w:ascii="Arial Narrow" w:hAnsi="Arial Narrow"/>
          <w:sz w:val="28"/>
          <w:szCs w:val="28"/>
        </w:rPr>
        <w:t xml:space="preserve"> </w:t>
      </w:r>
      <w:r w:rsidRPr="007C1927">
        <w:rPr>
          <w:rFonts w:ascii="Arial Narrow" w:hAnsi="Arial Narrow"/>
          <w:b/>
          <w:bCs/>
          <w:sz w:val="28"/>
          <w:szCs w:val="28"/>
        </w:rPr>
        <w:t xml:space="preserve">NEGATIVE ELECTRODE </w:t>
      </w:r>
      <w:r w:rsidRPr="007C1927">
        <w:rPr>
          <w:rFonts w:ascii="Arial Narrow" w:hAnsi="Arial Narrow"/>
          <w:sz w:val="28"/>
          <w:szCs w:val="28"/>
        </w:rPr>
        <w:t xml:space="preserve">of a battery or power supply make the delocalised electrons move towards the </w:t>
      </w:r>
      <w:r w:rsidRPr="007C1927">
        <w:rPr>
          <w:rFonts w:ascii="Arial Narrow" w:hAnsi="Arial Narrow"/>
          <w:b/>
          <w:bCs/>
          <w:sz w:val="28"/>
          <w:szCs w:val="28"/>
        </w:rPr>
        <w:t>POSITIVE ELECTRODE</w:t>
      </w:r>
      <w:r>
        <w:rPr>
          <w:rFonts w:ascii="Arial Narrow" w:hAnsi="Arial Narrow"/>
          <w:sz w:val="28"/>
          <w:szCs w:val="28"/>
        </w:rPr>
        <w:t xml:space="preserve">. </w:t>
      </w:r>
    </w:p>
    <w:p w14:paraId="4E681599" w14:textId="77777777" w:rsidR="007C1927" w:rsidRDefault="007C1927" w:rsidP="007C1927">
      <w:pPr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5296"/>
        <w:gridCol w:w="2559"/>
      </w:tblGrid>
      <w:tr w:rsidR="007C1927" w14:paraId="2CE5324E" w14:textId="77777777" w:rsidTr="007C1927">
        <w:tc>
          <w:tcPr>
            <w:tcW w:w="3471" w:type="dxa"/>
            <w:vAlign w:val="center"/>
          </w:tcPr>
          <w:p w14:paraId="567D404C" w14:textId="77777777" w:rsidR="007C1927" w:rsidRPr="007C1927" w:rsidRDefault="007C1927" w:rsidP="007C192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C1927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7C1927">
              <w:rPr>
                <w:rFonts w:ascii="Arial Narrow" w:hAnsi="Arial Narrow"/>
                <w:b/>
                <w:bCs/>
                <w:sz w:val="28"/>
                <w:szCs w:val="28"/>
              </w:rPr>
              <w:t>ve</w:t>
            </w:r>
            <w:proofErr w:type="spellEnd"/>
            <w:r w:rsidRPr="007C1927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electrode</w:t>
            </w:r>
          </w:p>
          <w:p w14:paraId="6C45336D" w14:textId="77777777" w:rsidR="007C1927" w:rsidRDefault="007C1927" w:rsidP="007C192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471" w:type="dxa"/>
          </w:tcPr>
          <w:p w14:paraId="35D2D622" w14:textId="3E0C2771" w:rsidR="007C1927" w:rsidRDefault="007C1927" w:rsidP="007C1927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7351E799" wp14:editId="3279B121">
                      <wp:extent cx="3214098" cy="1530485"/>
                      <wp:effectExtent l="0" t="0" r="12065" b="0"/>
                      <wp:docPr id="1504" name="Group 1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098" cy="1530485"/>
                                <a:chOff x="0" y="0"/>
                                <a:chExt cx="5176520" cy="279908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g:grpSp>
                              <wpg:cNvPr id="1515" name="Group 14"/>
                              <wpg:cNvGrpSpPr/>
                              <wpg:grpSpPr>
                                <a:xfrm>
                                  <a:off x="4379595" y="36195"/>
                                  <a:ext cx="796925" cy="2335530"/>
                                  <a:chOff x="4322338" y="16154"/>
                                  <a:chExt cx="796931" cy="2335818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pic:pic xmlns:pic="http://schemas.openxmlformats.org/drawingml/2006/picture">
                                <pic:nvPicPr>
                                  <pic:cNvPr id="1516" name="Picture 15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13065" y="16154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17" name="Right Arrow 1517"/>
                                <wps:cNvSpPr/>
                                <wps:spPr>
                                  <a:xfrm>
                                    <a:off x="4338732" y="84813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C5F2E2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32" name="Picture 15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32842" y="405678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12" name="Right Arrow 1312"/>
                                <wps:cNvSpPr/>
                                <wps:spPr>
                                  <a:xfrm>
                                    <a:off x="4358509" y="474337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443E7A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43" name="Picture 15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44898" y="843753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44" name="Right Arrow 1544"/>
                                <wps:cNvSpPr/>
                                <wps:spPr>
                                  <a:xfrm>
                                    <a:off x="4370565" y="912412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7CF6C5A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45" name="Picture 15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24803" y="1273792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46" name="Right Arrow 1546"/>
                                <wps:cNvSpPr/>
                                <wps:spPr>
                                  <a:xfrm>
                                    <a:off x="4350470" y="1342451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F65A49F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47" name="Picture 15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796671" y="1687754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48" name="Right Arrow 1548"/>
                                <wps:cNvSpPr/>
                                <wps:spPr>
                                  <a:xfrm>
                                    <a:off x="4322338" y="1756413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C43A16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49" name="Picture 15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796671" y="2077601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0" name="Right Arrow 1550"/>
                                <wps:cNvSpPr/>
                                <wps:spPr>
                                  <a:xfrm>
                                    <a:off x="4322338" y="2146260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41680FE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1551" name="Group 8"/>
                              <wpg:cNvGrpSpPr/>
                              <wpg:grpSpPr>
                                <a:xfrm>
                                  <a:off x="0" y="36195"/>
                                  <a:ext cx="691515" cy="2335530"/>
                                  <a:chOff x="0" y="43822"/>
                                  <a:chExt cx="691751" cy="2335818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pic:pic xmlns:pic="http://schemas.openxmlformats.org/drawingml/2006/picture">
                                <pic:nvPicPr>
                                  <pic:cNvPr id="1552" name="Picture 15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394" y="43822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3" name="Right Arrow 1553"/>
                                <wps:cNvSpPr/>
                                <wps:spPr>
                                  <a:xfrm>
                                    <a:off x="271875" y="93527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040867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54" name="Picture 15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171" y="433346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5" name="Right Arrow 1555"/>
                                <wps:cNvSpPr/>
                                <wps:spPr>
                                  <a:xfrm>
                                    <a:off x="291652" y="483051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DBA9F7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56" name="Picture 15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227" y="871421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7" name="Right Arrow 1557"/>
                                <wps:cNvSpPr/>
                                <wps:spPr>
                                  <a:xfrm>
                                    <a:off x="303708" y="921126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3F8440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58" name="Picture 1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132" y="1301460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9" name="Right Arrow 1559"/>
                                <wps:cNvSpPr/>
                                <wps:spPr>
                                  <a:xfrm>
                                    <a:off x="283613" y="1351165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1A9938C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60" name="Picture 15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715422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61" name="Right Arrow 1561"/>
                                <wps:cNvSpPr/>
                                <wps:spPr>
                                  <a:xfrm>
                                    <a:off x="255481" y="1765127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A893D33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562" name="Picture 15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105269"/>
                                    <a:ext cx="274371" cy="274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63" name="Right Arrow 1563"/>
                                <wps:cNvSpPr/>
                                <wps:spPr>
                                  <a:xfrm>
                                    <a:off x="255481" y="2154974"/>
                                    <a:ext cx="388043" cy="17637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FFC161" w14:textId="77777777" w:rsidR="006010F4" w:rsidRDefault="006010F4" w:rsidP="007C192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64" name="Picture 1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0"/>
                                  <a:ext cx="3621405" cy="279908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1504" o:spid="_x0000_s1026" style="width:253.1pt;height:120.5pt;mso-position-horizontal-relative:char;mso-position-vertical-relative:line" coordsize="5176520,279908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">
                      <v:group id="Group 14" o:spid="_x0000_s1027" style="position:absolute;left:4379595;top:36195;width:796925;height:2335530" coordorigin="4322338,16154" coordsize="796931,2335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Wv+i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kzi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Wv+ixAAAAN0AAAAP&#10;AAAAAAAAAAAAAAAAAKkCAABkcnMvZG93bnJldi54bWxQSwUGAAAAAAQABAD6AAAAmgMAAAAA&#10;">
                        <v:shape id="Picture 1516" o:spid="_x0000_s1028" type="#_x0000_t75" style="position:absolute;left:4813065;top:16154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+&#10;WDTBAAAA3QAAAA8AAABkcnMvZG93bnJldi54bWxET0trAjEQvhf6H8IUvNXsCoqsRhHBUg891Md9&#10;2Ew3SzeTNcmu6b9vCgVv8/E9Z71NthMj+dA6VlBOCxDEtdMtNwou58PrEkSIyBo7x6TghwJsN89P&#10;a6y0u/MnjafYiBzCoUIFJsa+kjLUhiyGqeuJM/flvMWYoW+k9njP4baTs6JYSIst5waDPe0N1d+n&#10;wSpI1/ptPsz8mD6Wt6OlLtlyMEpNXtJuBSJSig/xv/td5/nzcgF/3+QT5OY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n+WDTBAAAA3QAAAA8AAAAAAAAAAAAAAAAAnAIAAGRy&#10;cy9kb3ducmV2LnhtbFBLBQYAAAAABAAEAPcAAACKAwAAAAA=&#10;">
                          <v:imagedata r:id="rId27" o:title=""/>
                          <v:path arrowok="t"/>
                        </v:shape>
                        <v:shapetype id="_x0000_t13" coordsize="21600,21600" o:spt="13" adj="16200,5400" path="m@0,0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Right Arrow 1517" o:spid="_x0000_s1029" type="#_x0000_t13" style="position:absolute;left:4338732;top:84813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bsVxQAA&#10;AN0AAAAPAAAAZHJzL2Rvd25yZXYueG1sRE9Na8JAEL0X+h+WEbyEurHQKtFVWiEglB60pb2O2TEb&#10;zM6G7MYk/74rCL3N433OejvYWlyp9ZVjBfNZCoK4cLriUsH3V/60BOEDssbaMSkYycN28/iwxky7&#10;ng90PYZSxBD2GSowITSZlL4wZNHPXEMcubNrLYYI21LqFvsYbmv5nKav0mLFscFgQztDxeXYWQW7&#10;z+Z0+PlYjslvyOW7SZILLzqlppPhbQUi0BD+xXf3Xsf5L/MF3L6JJ8jN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1uxXFAAAA3QAAAA8AAAAAAAAAAAAAAAAAlwIAAGRycy9k&#10;b3ducmV2LnhtbFBLBQYAAAAABAAEAPUAAACJAwAAAAA=&#10;" adj="16691" fillcolor="#a5a5a5 [2092]" strokecolor="black [3213]" strokeweight="1pt">
                          <v:textbox>
                            <w:txbxContent>
                              <w:p w14:paraId="0EC5F2E2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32" o:spid="_x0000_s1030" type="#_x0000_t75" style="position:absolute;left:4832842;top:405678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w&#10;AlfCAAAA3QAAAA8AAABkcnMvZG93bnJldi54bWxET01rAjEQvRf6H8IUeqtZVyyyNYoUWvTgQW3v&#10;w2a6WdxMtkl2Tf+9EYTe5vE+Z7lOthMj+dA6VjCdFCCIa6dbbhR8nT5eFiBCRNbYOSYFfxRgvXp8&#10;WGKl3YUPNB5jI3IIhwoVmBj7SspQG7IYJq4nztyP8xZjhr6R2uMlh9tOlkXxKi22nBsM9vRuqD4f&#10;B6sgfdef86H0Y9ovfneWumSng1Hq+Slt3kBESvFffHdvdZ4/n5Vw+yafIFd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cAJXwgAAAN0AAAAPAAAAAAAAAAAAAAAAAJwCAABk&#10;cnMvZG93bnJldi54bWxQSwUGAAAAAAQABAD3AAAAiwMAAAAA&#10;">
                          <v:imagedata r:id="rId28" o:title=""/>
                          <v:path arrowok="t"/>
                        </v:shape>
                        <v:shape id="Right Arrow 1312" o:spid="_x0000_s1031" type="#_x0000_t13" style="position:absolute;left:4358509;top:474337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Cdp1wwAA&#10;AN0AAAAPAAAAZHJzL2Rvd25yZXYueG1sRE9Li8IwEL4v+B/CCF6KprqwSjXKriAIiwcf6HVsxqbY&#10;TEoTtf57s7DgbT6+58wWra3EnRpfOlYwHKQgiHOnSy4UHPar/gSED8gaK8ek4EkeFvPOxwwz7R68&#10;pfsuFCKGsM9QgQmhzqT0uSGLfuBq4shdXGMxRNgUUjf4iOG2kqM0/ZIWS44NBmtaGsqvu5tVsNzU&#10;5+3xd/JMTmElf0ySXHl8U6rXbb+nIAK14S3+d691nP85HMHfN/EEOX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Cdp1wwAAAN0AAAAPAAAAAAAAAAAAAAAAAJcCAABkcnMvZG93&#10;bnJldi54bWxQSwUGAAAAAAQABAD1AAAAhwMAAAAA&#10;" adj="16691" fillcolor="#a5a5a5 [2092]" strokecolor="black [3213]" strokeweight="1pt">
                          <v:textbox>
                            <w:txbxContent>
                              <w:p w14:paraId="2E443E7A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43" o:spid="_x0000_s1032" type="#_x0000_t75" style="position:absolute;left:4844898;top:843753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6&#10;1LHCAAAA3QAAAA8AAABkcnMvZG93bnJldi54bWxET0trAjEQvhf6H8IUvNWsryJboxRBsQcPte19&#10;2Ew3SzeTNcmu8d83gtDbfHzPWW2SbcVAPjSOFUzGBQjiyumGawVfn7vnJYgQkTW2jknBlQJs1o8P&#10;Kyy1u/AHDadYixzCoUQFJsaulDJUhiyGseuIM/fjvMWYoa+l9njJ4baV06J4kRYbzg0GO9oaqn5P&#10;vVWQvqv9op/6IR2X53dLbbKT3ig1ekpvryAipfgvvrsPOs9fzGdw+yafIN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OtSxwgAAAN0AAAAPAAAAAAAAAAAAAAAAAJwCAABk&#10;cnMvZG93bnJldi54bWxQSwUGAAAAAAQABAD3AAAAiwMAAAAA&#10;">
                          <v:imagedata r:id="rId29" o:title=""/>
                          <v:path arrowok="t"/>
                        </v:shape>
                        <v:shape id="Right Arrow 1544" o:spid="_x0000_s1033" type="#_x0000_t13" style="position:absolute;left:4370565;top:912412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Ap/xQAA&#10;AN0AAAAPAAAAZHJzL2Rvd25yZXYueG1sRE9La8JAEL4X/A/LCL0Es2mxVaKrWEEolB58oNcxO2aD&#10;2dmQXWP8991Cobf5+J4zX/a2Fh21vnKs4CXNQBAXTldcKjjsN6MpCB+QNdaOScGDPCwXg6c55trd&#10;eUvdLpQihrDPUYEJocml9IUhiz51DXHkLq61GCJsS6lbvMdwW8vXLHuXFiuODQYbWhsqrrubVbD+&#10;bs7b49f0kZzCRn6YJLny5KbU87BfzUAE6sO/+M/9qeP8t/EYfr+JJ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UCn/FAAAA3QAAAA8AAAAAAAAAAAAAAAAAlwIAAGRycy9k&#10;b3ducmV2LnhtbFBLBQYAAAAABAAEAPUAAACJAwAAAAA=&#10;" adj="16691" fillcolor="#a5a5a5 [2092]" strokecolor="black [3213]" strokeweight="1pt">
                          <v:textbox>
                            <w:txbxContent>
                              <w:p w14:paraId="07CF6C5A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45" o:spid="_x0000_s1034" type="#_x0000_t75" style="position:absolute;left:4824803;top:1273792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f&#10;6V7CAAAA3QAAAA8AAABkcnMvZG93bnJldi54bWxET01rAjEQvRf6H8IUeqtZxS2yNYoUWvTgQW3v&#10;w2a6WdxMtkl2Tf+9EYTe5vE+Z7lOthMj+dA6VjCdFCCIa6dbbhR8nT5eFiBCRNbYOSYFfxRgvXp8&#10;WGKl3YUPNB5jI3IIhwoVmBj7SspQG7IYJq4nztyP8xZjhr6R2uMlh9tOzoriVVpsOTcY7OndUH0+&#10;DlZB+q4/y2Hmx7Rf/O4sdclOB6PU81PavIGIlOK/+O7e6jy/nJdw+yafIFd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Kn+lewgAAAN0AAAAPAAAAAAAAAAAAAAAAAJwCAABk&#10;cnMvZG93bnJldi54bWxQSwUGAAAAAAQABAD3AAAAiwMAAAAA&#10;">
                          <v:imagedata r:id="rId30" o:title=""/>
                          <v:path arrowok="t"/>
                        </v:shape>
                        <v:shape id="Right Arrow 1546" o:spid="_x0000_s1035" type="#_x0000_t13" style="position:absolute;left:4350470;top:1342451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jGTxQAA&#10;AN0AAAAPAAAAZHJzL2Rvd25yZXYueG1sRE9La8JAEL4X/A/LCL0Es2lpVaKrWEEolB58oNcxO2aD&#10;2dmQXWP8991Cobf5+J4zX/a2Fh21vnKs4CXNQBAXTldcKjjsN6MpCB+QNdaOScGDPCwXg6c55trd&#10;eUvdLpQihrDPUYEJocml9IUhiz51DXHkLq61GCJsS6lbvMdwW8vXLBtLixXHBoMNrQ0V193NKlh/&#10;N+ft8Wv6SE5hIz9Mklx5clPqedivZiAC9eFf/Of+1HH++9sYfr+JJ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MZPFAAAA3QAAAA8AAAAAAAAAAAAAAAAAlwIAAGRycy9k&#10;b3ducmV2LnhtbFBLBQYAAAAABAAEAPUAAACJAwAAAAA=&#10;" adj="16691" fillcolor="#a5a5a5 [2092]" strokecolor="black [3213]" strokeweight="1pt">
                          <v:textbox>
                            <w:txbxContent>
                              <w:p w14:paraId="2F65A49F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47" o:spid="_x0000_s1036" type="#_x0000_t75" style="position:absolute;left:4796671;top:1687754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B&#10;0rLCAAAA3QAAAA8AAABkcnMvZG93bnJldi54bWxET0trAjEQvgv9D2EK3jSr+GJrlCK0tAcPansf&#10;NtPN0s1kTbJr+u8bodDbfHzP2e6TbcVAPjSOFcymBQjiyumGawUfl5fJBkSIyBpbx6TghwLsdw+j&#10;LZba3fhEwznWIodwKFGBibErpQyVIYth6jrizH05bzFm6GupPd5yuG3lvChW0mLDucFgRwdD1fe5&#10;twrSZ/W67Od+SMfN9d1Sm+ysN0qNH9PzE4hIKf6L/9xvOs9fLtZw/yafIH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AdKywgAAAN0AAAAPAAAAAAAAAAAAAAAAAJwCAABk&#10;cnMvZG93bnJldi54bWxQSwUGAAAAAAQABAD3AAAAiwMAAAAA&#10;">
                          <v:imagedata r:id="rId31" o:title=""/>
                          <v:path arrowok="t"/>
                        </v:shape>
                        <v:shape id="Right Arrow 1548" o:spid="_x0000_s1037" type="#_x0000_t13" style="position:absolute;left:4322338;top:1756413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QB6xwAA&#10;AN0AAAAPAAAAZHJzL2Rvd25yZXYueG1sRI9Ba8JAEIXvhf6HZQq9BN20tCrRVVpBKBQP2qLXMTvN&#10;BrOzIbtq/Pedg+BthvfmvW9mi9436kxdrAMbeBnmoIjLYGuuDPz+rAYTUDEhW2wCk4ErRVjMHx9m&#10;WNhw4Q2dt6lSEsKxQAMupbbQOpaOPMZhaIlF+wudxyRrV2nb4UXCfaNf83ykPdYsDQ5bWjoqj9uT&#10;N7Bct4fN7ntyzfZppT9dlh15fDLm+an/mIJK1Ke7+Xb9ZQX//U1w5RsZQc/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kAescAAADdAAAADwAAAAAAAAAAAAAAAACXAgAAZHJz&#10;L2Rvd25yZXYueG1sUEsFBgAAAAAEAAQA9QAAAIsDAAAAAA==&#10;" adj="16691" fillcolor="#a5a5a5 [2092]" strokecolor="black [3213]" strokeweight="1pt">
                          <v:textbox>
                            <w:txbxContent>
                              <w:p w14:paraId="06C43A16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49" o:spid="_x0000_s1038" type="#_x0000_t75" style="position:absolute;left:4796671;top:2077601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S&#10;41vCAAAA3QAAAA8AAABkcnMvZG93bnJldi54bWxET0trAjEQvgv9D2EK3jSrqNitUYrQ0h48+Oh9&#10;2Ew3SzeTNcmu6b9vhEJv8/E9Z7NLthUD+dA4VjCbFiCIK6cbrhVczq+TNYgQkTW2jknBDwXYbR9G&#10;Gyy1u/GRhlOsRQ7hUKICE2NXShkqQxbD1HXEmfty3mLM0NdSe7zlcNvKeVGspMWGc4PBjvaGqu9T&#10;bxWkz+pt2c/9kA7r64elNtlZb5QaP6aXZxCRUvwX/7nfdZ6/XDzB/Zt8gtz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L0uNbwgAAAN0AAAAPAAAAAAAAAAAAAAAAAJwCAABk&#10;cnMvZG93bnJldi54bWxQSwUGAAAAAAQABAD3AAAAiwMAAAAA&#10;">
                          <v:imagedata r:id="rId32" o:title=""/>
                          <v:path arrowok="t"/>
                        </v:shape>
                        <v:shape id="Right Arrow 1550" o:spid="_x0000_s1039" type="#_x0000_t13" style="position:absolute;left:4322338;top:2146260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pqhxgAA&#10;AN0AAAAPAAAAZHJzL2Rvd25yZXYueG1sRI9Ba8JAEIXvQv/DMoVegm4saCW6ShWEQulBK3ods9Ns&#10;MDsbsqvGf985FHqb4b1575vFqveNulEX68AGxqMcFHEZbM2VgcP3djgDFROyxSYwGXhQhNXyabDA&#10;woY77+i2T5WSEI4FGnAptYXWsXTkMY5CSyzaT+g8Jlm7StsO7xLuG/2a51PtsWZpcNjSxlF52V+9&#10;gc1Xe94dP2eP7JS2eu2y7MJvV2Nenvv3OahEffo3/11/WMGfTIRfvpER9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tpqhxgAAAN0AAAAPAAAAAAAAAAAAAAAAAJcCAABkcnMv&#10;ZG93bnJldi54bWxQSwUGAAAAAAQABAD1AAAAigMAAAAA&#10;" adj="16691" fillcolor="#a5a5a5 [2092]" strokecolor="black [3213]" strokeweight="1pt">
                          <v:textbox>
                            <w:txbxContent>
                              <w:p w14:paraId="441680FE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_x0000_s1040" style="position:absolute;top:36195;width:691515;height:2335530" coordorigin=",43822" coordsize="691751,2335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C0Bh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kySG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C0BhxAAAAN0AAAAP&#10;AAAAAAAAAAAAAAAAAKkCAABkcnMvZG93bnJldi54bWxQSwUGAAAAAAQABAD6AAAAmgMAAAAA&#10;">
                        <v:shape id="Picture 1552" o:spid="_x0000_s1041" type="#_x0000_t75" style="position:absolute;left:16394;top:43822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v&#10;5/fCAAAA3QAAAA8AAABkcnMvZG93bnJldi54bWxET01rAjEQvRf8D2EEbzXrwhZZjSJCS3vooba9&#10;D5txs7iZrEl2jf++KRR6m8f7nO0+2V5M5EPnWMFqWYAgbpzuuFXw9fn8uAYRIrLG3jEpuFOA/W72&#10;sMVauxt/0HSKrcghHGpUYGIcailDY8hiWLqBOHNn5y3GDH0rtcdbDre9LIviSVrsODcYHOhoqLmc&#10;RqsgfTcv1Vj6Kb2vr2+W+mRXo1FqMU+HDYhIKf6L/9yvOs+vqhJ+v8knyN0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r+f3wgAAAN0AAAAPAAAAAAAAAAAAAAAAAJwCAABk&#10;cnMvZG93bnJldi54bWxQSwUGAAAAAAQABAD3AAAAiwMAAAAA&#10;">
                          <v:imagedata r:id="rId33" o:title=""/>
                          <v:path arrowok="t"/>
                        </v:shape>
                        <v:shape id="Right Arrow 1553" o:spid="_x0000_s1042" type="#_x0000_t13" style="position:absolute;left:271875;top:93527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ATWxAAA&#10;AN0AAAAPAAAAZHJzL2Rvd25yZXYueG1sRE9Na8JAEL0L/Q/LFLyEulHRSuoqVRAE8WBa2us0O80G&#10;s7Mhu2r8964geJvH+5z5srO1OFPrK8cKhoMUBHHhdMWlgu+vzdsMhA/IGmvHpOBKHpaLl94cM+0u&#10;fKBzHkoRQ9hnqMCE0GRS+sKQRT9wDXHk/l1rMUTYllK3eInhtpajNJ1KixXHBoMNrQ0Vx/xkFaz3&#10;zd/hZze7Jr9hI1cmSY78flKq/9p9foAI1IWn+OHe6jh/MhnD/Zt4gl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GQE1sQAAADdAAAADwAAAAAAAAAAAAAAAACXAgAAZHJzL2Rv&#10;d25yZXYueG1sUEsFBgAAAAAEAAQA9QAAAIgDAAAAAA==&#10;" adj="16691" fillcolor="#a5a5a5 [2092]" strokecolor="black [3213]" strokeweight="1pt">
                          <v:textbox>
                            <w:txbxContent>
                              <w:p w14:paraId="1B040867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54" o:spid="_x0000_s1043" type="#_x0000_t75" style="position:absolute;left:36171;top:433346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K&#10;2hjCAAAA3QAAAA8AAABkcnMvZG93bnJldi54bWxET01rAjEQvRf6H8IUeqtZxS2yNYoUWvTgQW3v&#10;w2a6WdxMtkl2Tf+9EYTe5vE+Z7lOthMj+dA6VjCdFCCIa6dbbhR8nT5eFiBCRNbYOSYFfxRgvXp8&#10;WGKl3YUPNB5jI3IIhwoVmBj7SspQG7IYJq4nztyP8xZjhr6R2uMlh9tOzoriVVpsOTcY7OndUH0+&#10;DlZB+q4/y2Hmx7Rf/O4sdclOB6PU81PavIGIlOK/+O7e6jy/LOdw+yafIFd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CtoYwgAAAN0AAAAPAAAAAAAAAAAAAAAAAJwCAABk&#10;cnMvZG93bnJldi54bWxQSwUGAAAAAAQABAD3AAAAiwMAAAAA&#10;">
                          <v:imagedata r:id="rId34" o:title=""/>
                          <v:path arrowok="t"/>
                        </v:shape>
                        <v:shape id="Right Arrow 1555" o:spid="_x0000_s1044" type="#_x0000_t13" style="position:absolute;left:291652;top:483051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Tk5xAAA&#10;AN0AAAAPAAAAZHJzL2Rvd25yZXYueG1sRE9Li8IwEL4L/ocwC3spmu5CVapRXEEQZA8+0OvYzDbF&#10;ZlKaqPXfbxYWvM3H95zZorO1uFPrK8cKPoYpCOLC6YpLBcfDejAB4QOyxtoxKXiSh8W835thrt2D&#10;d3Tfh1LEEPY5KjAhNLmUvjBk0Q9dQxy5H9daDBG2pdQtPmK4reVnmo6kxYpjg8GGVoaK6/5mFay+&#10;m8vutJ08k3NYyy+TJFce35R6f+uWUxCBuvAS/7s3Os7Psgz+vokn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ME5OcQAAADdAAAADwAAAAAAAAAAAAAAAACXAgAAZHJzL2Rv&#10;d25yZXYueG1sUEsFBgAAAAAEAAQA9QAAAIgDAAAAAA==&#10;" adj="16691" fillcolor="#a5a5a5 [2092]" strokecolor="black [3213]" strokeweight="1pt">
                          <v:textbox>
                            <w:txbxContent>
                              <w:p w14:paraId="4BDBA9F7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56" o:spid="_x0000_s1045" type="#_x0000_t75" style="position:absolute;left:48227;top:871421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U&#10;4fTBAAAA3QAAAA8AAABkcnMvZG93bnJldi54bWxET01rAjEQvRf6H8IUeqtZhRVZjSJCS3vwoNX7&#10;sBk3i5vJNsmu6b9vBKG3ebzPWW2S7cRIPrSOFUwnBQji2umWGwWn7/e3BYgQkTV2jknBLwXYrJ+f&#10;Vlhpd+MDjcfYiBzCoUIFJsa+kjLUhiyGieuJM3dx3mLM0DdSe7zlcNvJWVHMpcWWc4PBnnaG6utx&#10;sArSuf4oh5kf037x82WpS3Y6GKVeX9J2CSJSiv/ih/tT5/llOYf7N/kEuf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+U4fTBAAAA3QAAAA8AAAAAAAAAAAAAAAAAnAIAAGRy&#10;cy9kb3ducmV2LnhtbFBLBQYAAAAABAAEAPcAAACKAwAAAAA=&#10;">
                          <v:imagedata r:id="rId35" o:title=""/>
                          <v:path arrowok="t"/>
                        </v:shape>
                        <v:shape id="Right Arrow 1557" o:spid="_x0000_s1046" type="#_x0000_t13" style="position:absolute;left:303708;top:921126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wLVwwAA&#10;AN0AAAAPAAAAZHJzL2Rvd25yZXYueG1sRE9Li8IwEL4L/ocwwl7Kmrrgg65RVBAE8aAr7nW2GZti&#10;MylN1PrvjSDsbT6+50znra3EjRpfOlYw6KcgiHOnSy4UHH/WnxMQPiBrrByTggd5mM+6nSlm2t15&#10;T7dDKEQMYZ+hAhNCnUnpc0MWfd/VxJE7u8ZiiLAppG7wHsNtJb/SdCQtlhwbDNa0MpRfDlerYLWr&#10;//an7eSR/Ia1XJokufD4qtRHr118gwjUhn/x273Rcf5wOIbXN/EEOX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XwLVwwAAAN0AAAAPAAAAAAAAAAAAAAAAAJcCAABkcnMvZG93&#10;bnJldi54bWxQSwUGAAAAAAQABAD1AAAAhwMAAAAA&#10;" adj="16691" fillcolor="#a5a5a5 [2092]" strokecolor="black [3213]" strokeweight="1pt">
                          <v:textbox>
                            <w:txbxContent>
                              <w:p w14:paraId="333F8440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58" o:spid="_x0000_s1047" type="#_x0000_t75" style="position:absolute;left:28132;top:1301460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H&#10;0B3EAAAA3QAAAA8AAABkcnMvZG93bnJldi54bWxEj0FPwzAMhe9I+w+RJ3Fj6SYVTd2yCSGB4MCB&#10;sd2txjQVjVOStAv/Hh+QuNl6z+993h+LH9RMMfWBDaxXFSjiNtieOwPnj6e7LaiUkS0OgcnADyU4&#10;HhY3e2xsuPI7zafcKQnh1KABl/PYaJ1aRx7TKozEon2G6DHLGjttI14l3A96U1X32mPP0uBwpEdH&#10;7ddp8gbKpX2up02cy9v2+9XTUPx6csbcLsvDDlSmkv/Nf9cvVvDrWnDlGxlBH3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FH0B3EAAAA3QAAAA8AAAAAAAAAAAAAAAAAnAIA&#10;AGRycy9kb3ducmV2LnhtbFBLBQYAAAAABAAEAPcAAACNAwAAAAA=&#10;">
                          <v:imagedata r:id="rId36" o:title=""/>
                          <v:path arrowok="t"/>
                        </v:shape>
                        <v:shape id="Right Arrow 1559" o:spid="_x0000_s1048" type="#_x0000_t13" style="position:absolute;left:283613;top:1351165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DM8xQAA&#10;AN0AAAAPAAAAZHJzL2Rvd25yZXYueG1sRE9La8JAEL4X+h+WEXoJumnBqmlWaQWhID34QK/T7JgN&#10;yc6G7Krx33eFgrf5+J6TL3rbiAt1vnKs4HWUgiAunK64VLDfrYZTED4ga2wck4IbeVjMn59yzLS7&#10;8oYu21CKGMI+QwUmhDaT0heGLPqRa4kjd3KdxRBhV0rd4TWG20a+pem7tFhxbDDY0tJQUW/PVsHy&#10;p/3dHNbTW3IMK/llkqTmyVmpl0H/+QEiUB8e4n/3t47zx+MZ3L+JJ8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MMzzFAAAA3QAAAA8AAAAAAAAAAAAAAAAAlwIAAGRycy9k&#10;b3ducmV2LnhtbFBLBQYAAAAABAAEAPUAAACJAwAAAAA=&#10;" adj="16691" fillcolor="#a5a5a5 [2092]" strokecolor="black [3213]" strokeweight="1pt">
                          <v:textbox>
                            <w:txbxContent>
                              <w:p w14:paraId="61A9938C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60" o:spid="_x0000_s1049" type="#_x0000_t75" style="position:absolute;top:1715422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d&#10;FqbEAAAA3QAAAA8AAABkcnMvZG93bnJldi54bWxEj0FrwzAMhe+D/QejQm+r00JLyeqWUtjYDjus&#10;2+4i1uLQWM5sJ3X//XQY7Cbxnt77tDsU36uJYuoCG1guKlDETbAdtwY+P54etqBSRrbYByYDN0pw&#10;2N/f7bC24crvNJ1zqySEU40GXM5DrXVqHHlMizAQi/Ydoscsa2y1jXiVcN/rVVVttMeOpcHhQCdH&#10;zeU8egPlq3lej6s4lbftz6unvvjl6IyZz8rxEVSmkv/Nf9cvVvDXG+GXb2QEvf8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dFqbEAAAA3QAAAA8AAAAAAAAAAAAAAAAAnAIA&#10;AGRycy9kb3ducmV2LnhtbFBLBQYAAAAABAAEAPcAAACNAwAAAAA=&#10;">
                          <v:imagedata r:id="rId37" o:title=""/>
                          <v:path arrowok="t"/>
                        </v:shape>
                        <v:shape id="Right Arrow 1561" o:spid="_x0000_s1050" type="#_x0000_t13" style="position:absolute;left:255481;top:1765127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lvWHwwAA&#10;AN0AAAAPAAAAZHJzL2Rvd25yZXYueG1sRE9Ni8IwEL0L+x/CLHgpmiroStcoKgiC7EFd9Do2s02x&#10;mZQmav33ZkHwNo/3OdN5aytxo8aXjhUM+ikI4tzpkgsFv4d1bwLCB2SNlWNS8CAP89lHZ4qZdnfe&#10;0W0fChFD2GeowIRQZ1L63JBF33c1ceT+XGMxRNgUUjd4j+G2ksM0HUuLJccGgzWtDOWX/dUqWP3U&#10;591xO3kkp7CWS5MkF/66KtX9bBffIAK14S1+uTc6zh+NB/D/TTxB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lvWHwwAAAN0AAAAPAAAAAAAAAAAAAAAAAJcCAABkcnMvZG93&#10;bnJldi54bWxQSwUGAAAAAAQABAD1AAAAhwMAAAAA&#10;" adj="16691" fillcolor="#a5a5a5 [2092]" strokecolor="black [3213]" strokeweight="1pt">
                          <v:textbox>
                            <w:txbxContent>
                              <w:p w14:paraId="0A893D33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562" o:spid="_x0000_s1051" type="#_x0000_t75" style="position:absolute;top:2105269;width:274371;height:2743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D&#10;LUrBAAAA3QAAAA8AAABkcnMvZG93bnJldi54bWxET01rAjEQvRf6H8IUeqtZFxRZjSJCxR560Op9&#10;2Iybxc1km2TX9N83BaG3ebzPWW2S7cRIPrSOFUwnBQji2umWGwXnr/e3BYgQkTV2jknBDwXYrJ+f&#10;Vlhpd+cjjafYiBzCoUIFJsa+kjLUhiyGieuJM3d13mLM0DdSe7zncNvJsijm0mLLucFgTztD9e00&#10;WAXpUu9nQ+nH9Ln4/rDUJTsdjFKvL2m7BBEpxX/xw33Qef5sXsLfN/kEuf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7DLUrBAAAA3QAAAA8AAAAAAAAAAAAAAAAAnAIAAGRy&#10;cy9kb3ducmV2LnhtbFBLBQYAAAAABAAEAPcAAACKAwAAAAA=&#10;">
                          <v:imagedata r:id="rId38" o:title=""/>
                          <v:path arrowok="t"/>
                        </v:shape>
                        <v:shape id="Right Arrow 1563" o:spid="_x0000_s1052" type="#_x0000_t13" style="position:absolute;left:255481;top:2154974;width:388043;height:176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M5rxQAA&#10;AN0AAAAPAAAAZHJzL2Rvd25yZXYueG1sRE9La8JAEL4X/A/LCL0Es2lLVaKrWEEolB58oNcxO2aD&#10;2dmQXWP8991Cobf5+J4zX/a2Fh21vnKs4CXNQBAXTldcKjjsN6MpCB+QNdaOScGDPCwXg6c55trd&#10;eUvdLpQihrDPUYEJocml9IUhiz51DXHkLq61GCJsS6lbvMdwW8vXLBtLixXHBoMNrQ0V193NKlh/&#10;N+ft8Wv6SE5hIz9Mklx5clPqedivZiAC9eFf/Of+1HH++/gNfr+JJ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IzmvFAAAA3QAAAA8AAAAAAAAAAAAAAAAAlwIAAGRycy9k&#10;b3ducmV2LnhtbFBLBQYAAAAABAAEAPUAAACJAwAAAAA=&#10;" adj="16691" fillcolor="#a5a5a5 [2092]" strokecolor="black [3213]" strokeweight="1pt">
                          <v:textbox>
                            <w:txbxContent>
                              <w:p w14:paraId="12FFC161" w14:textId="77777777" w:rsidR="003E3D0E" w:rsidRDefault="003E3D0E" w:rsidP="007C192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Picture 1564" o:spid="_x0000_s1053" type="#_x0000_t75" style="position:absolute;left:723900;width:3621405;height:2799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D&#10;fafCAAAA3QAAAA8AAABkcnMvZG93bnJldi54bWxET91qwjAUvhf2DuEMdqfpZMqsTaUbEwbeWOcD&#10;HJpjW2xOQpJp9/ZmIHh3Pr7fU2xGM4gL+dBbVvA6y0AQN1b33Co4/myn7yBCRNY4WCYFfxRgUz5N&#10;Csy1vXJNl0NsRQrhkKOCLkaXSxmajgyGmXXEiTtZbzAm6FupPV5TuBnkPMuW0mDPqaFDR58dNefD&#10;r1FQ+2plF24/zHdfum4+ojtS5ZR6eR6rNYhIY3yI7+5vneYvlm/w/006QZY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A32nwgAAAN0AAAAPAAAAAAAAAAAAAAAAAJwCAABk&#10;cnMvZG93bnJldi54bWxQSwUGAAAAAAQABAD3AAAAiwMAAAAA&#10;">
                        <v:imagedata r:id="rId39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2" w:type="dxa"/>
            <w:vAlign w:val="center"/>
          </w:tcPr>
          <w:p w14:paraId="26F6C5BB" w14:textId="77777777" w:rsidR="007C1927" w:rsidRPr="007C1927" w:rsidRDefault="007C1927" w:rsidP="007C192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C1927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+ </w:t>
            </w:r>
            <w:proofErr w:type="spellStart"/>
            <w:r w:rsidRPr="007C1927">
              <w:rPr>
                <w:rFonts w:ascii="Arial Narrow" w:hAnsi="Arial Narrow"/>
                <w:b/>
                <w:bCs/>
                <w:sz w:val="28"/>
                <w:szCs w:val="28"/>
              </w:rPr>
              <w:t>ve</w:t>
            </w:r>
            <w:proofErr w:type="spellEnd"/>
            <w:r w:rsidRPr="007C1927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electrode</w:t>
            </w:r>
          </w:p>
          <w:p w14:paraId="746DA1CD" w14:textId="77777777" w:rsidR="007C1927" w:rsidRDefault="007C1927" w:rsidP="007C1927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6515E8D2" w14:textId="40CE6915" w:rsidR="007C1927" w:rsidRPr="007C1927" w:rsidRDefault="007C1927" w:rsidP="007C1927">
      <w:pPr>
        <w:rPr>
          <w:rFonts w:ascii="Arial Narrow" w:hAnsi="Arial Narrow"/>
          <w:sz w:val="28"/>
          <w:szCs w:val="28"/>
        </w:rPr>
      </w:pPr>
      <w:r w:rsidRPr="007C1927">
        <w:rPr>
          <w:rFonts w:ascii="Arial Narrow" w:hAnsi="Arial Narrow"/>
          <w:sz w:val="28"/>
          <w:szCs w:val="28"/>
        </w:rPr>
        <w:t>The metal is not affected by the passage of an electric current, as the number of electrons always equals the number of protons in the lattice.</w:t>
      </w:r>
    </w:p>
    <w:p w14:paraId="0A0DAC27" w14:textId="77777777" w:rsidR="00615D46" w:rsidRDefault="00615D46" w:rsidP="007C1927">
      <w:pP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43FECA" w14:textId="3E2728E6" w:rsidR="007C1927" w:rsidRPr="007C1927" w:rsidRDefault="007C1927" w:rsidP="007C1927">
      <w:pP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C192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SHAPING METALS</w:t>
      </w:r>
    </w:p>
    <w:p w14:paraId="49459279" w14:textId="76E90DA6" w:rsidR="007C1927" w:rsidRDefault="007C1927" w:rsidP="007C1927">
      <w:pPr>
        <w:rPr>
          <w:rFonts w:ascii="Arial Narrow" w:hAnsi="Arial Narrow"/>
          <w:sz w:val="28"/>
          <w:szCs w:val="28"/>
        </w:rPr>
      </w:pPr>
      <w:r w:rsidRPr="007C1927">
        <w:rPr>
          <w:rFonts w:ascii="Arial Narrow" w:hAnsi="Arial Narrow"/>
          <w:sz w:val="28"/>
          <w:szCs w:val="28"/>
        </w:rPr>
        <w:t>Metals can easily have their shape changed, yet they still retain their strength.</w:t>
      </w:r>
    </w:p>
    <w:p w14:paraId="48AF5BE6" w14:textId="17FB5D5E" w:rsidR="00957CD9" w:rsidRDefault="00957CD9" w:rsidP="00957CD9">
      <w:pPr>
        <w:rPr>
          <w:rFonts w:ascii="Arial Narrow" w:hAnsi="Arial Narrow"/>
          <w:b/>
          <w:bCs/>
          <w:sz w:val="28"/>
          <w:szCs w:val="28"/>
        </w:rPr>
      </w:pPr>
      <w:r w:rsidRPr="00957CD9">
        <w:rPr>
          <w:rFonts w:ascii="Arial Narrow" w:hAnsi="Arial Narrow"/>
          <w:b/>
          <w:bCs/>
          <w:sz w:val="28"/>
          <w:szCs w:val="28"/>
        </w:rPr>
        <w:t xml:space="preserve">Metals are MALLEABLE as they can be bent and hammered into different shapes. </w:t>
      </w:r>
    </w:p>
    <w:p w14:paraId="55ADF36C" w14:textId="7F58D259" w:rsidR="00957CD9" w:rsidRDefault="00957CD9" w:rsidP="00957CD9">
      <w:pPr>
        <w:rPr>
          <w:rFonts w:ascii="Arial Narrow" w:hAnsi="Arial Narrow"/>
          <w:b/>
          <w:bCs/>
          <w:sz w:val="28"/>
          <w:szCs w:val="28"/>
        </w:rPr>
      </w:pPr>
      <w:r w:rsidRPr="00957CD9">
        <w:rPr>
          <w:rFonts w:ascii="Arial Narrow" w:hAnsi="Arial Narrow"/>
          <w:b/>
          <w:bCs/>
          <w:sz w:val="28"/>
          <w:szCs w:val="28"/>
        </w:rPr>
        <w:t xml:space="preserve">Metals are DUCTILE as they can be pulled and squeezed to produce wires. </w:t>
      </w:r>
    </w:p>
    <w:p w14:paraId="6DE5C836" w14:textId="77777777" w:rsidR="003B18B2" w:rsidRPr="00957CD9" w:rsidRDefault="003B18B2" w:rsidP="00957CD9">
      <w:pPr>
        <w:rPr>
          <w:rFonts w:ascii="Arial Narrow" w:hAnsi="Arial Narrow"/>
          <w:b/>
          <w:bCs/>
          <w:sz w:val="28"/>
          <w:szCs w:val="28"/>
        </w:rPr>
      </w:pPr>
    </w:p>
    <w:p w14:paraId="42F9BD04" w14:textId="233EB807" w:rsidR="00957CD9" w:rsidRPr="003B18B2" w:rsidRDefault="003B18B2" w:rsidP="00957CD9">
      <w:pPr>
        <w:rPr>
          <w:rFonts w:ascii="Arial Narrow" w:hAnsi="Arial Narrow"/>
          <w:bCs/>
          <w:sz w:val="28"/>
          <w:szCs w:val="28"/>
        </w:rPr>
      </w:pPr>
      <w:r w:rsidRPr="003B18B2">
        <w:rPr>
          <w:rFonts w:ascii="Arial Narrow" w:hAnsi="Arial Narrow"/>
          <w:bCs/>
          <w:sz w:val="28"/>
          <w:szCs w:val="28"/>
        </w:rPr>
        <w:t>During reshaping the metal ions move position, as do the sea of electrons.  The metallic bonding is not affected.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215"/>
        <w:gridCol w:w="4052"/>
      </w:tblGrid>
      <w:tr w:rsidR="00957CD9" w14:paraId="05EA9CAF" w14:textId="77777777" w:rsidTr="00071243">
        <w:tc>
          <w:tcPr>
            <w:tcW w:w="3471" w:type="dxa"/>
            <w:vAlign w:val="center"/>
          </w:tcPr>
          <w:p w14:paraId="026E169D" w14:textId="28222A84" w:rsidR="00957CD9" w:rsidRDefault="00957CD9" w:rsidP="00957CD9">
            <w:pPr>
              <w:tabs>
                <w:tab w:val="right" w:pos="3063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57CD9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8F56C7" wp14:editId="594BB627">
                  <wp:extent cx="1541145" cy="1191191"/>
                  <wp:effectExtent l="0" t="0" r="8255" b="3175"/>
                  <wp:docPr id="15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71" cy="119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center"/>
          </w:tcPr>
          <w:p w14:paraId="54662CE5" w14:textId="7552045F" w:rsidR="00957CD9" w:rsidRDefault="00957CD9" w:rsidP="002B69CB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53A24421" wp14:editId="4897E656">
                      <wp:extent cx="1615439" cy="621030"/>
                      <wp:effectExtent l="0" t="38100" r="42545" b="102870"/>
                      <wp:docPr id="1572" name="Group 1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439" cy="621030"/>
                                <a:chOff x="0" y="0"/>
                                <a:chExt cx="1615439" cy="62103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4" name="Right Arrow 3"/>
                              <wps:cNvSpPr/>
                              <wps:spPr>
                                <a:xfrm>
                                  <a:off x="57785" y="0"/>
                                  <a:ext cx="1551940" cy="62103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0480"/>
                                  <a:ext cx="1615439" cy="438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77592B88" w14:textId="77777777" w:rsidR="006010F4" w:rsidRDefault="006010F4" w:rsidP="00957CD9">
                                    <w:pPr>
                                      <w:pStyle w:val="NormalWeb"/>
                                      <w:spacing w:before="216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RESHAPE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1572" o:spid="_x0000_s1054" style="width:127.15pt;height:48.9pt;mso-position-horizontal-relative:char;mso-position-vertical-relative:line" coordsize="1614805,621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">
                      <v:shape id="Right Arrow 3" o:spid="_x0000_s1055" type="#_x0000_t13" style="position:absolute;left:57785;width:1551940;height:6210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bpAxAAA&#10;ANoAAAAPAAAAZHJzL2Rvd25yZXYueG1sRI9PawIxFMTvQr9DeIXeNNsqKlujSEFsqwf/gsfH5nV3&#10;6eZlTeK6/faNIHgcZuY3zGTWmko05HxpWcFrLwFBnFldcq7gsF90xyB8QNZYWSYFf+RhNn3qTDDV&#10;9spbanYhFxHCPkUFRQh1KqXPCjLoe7Ymjt6PdQZDlC6X2uE1wk0l35JkKA2WHBcKrOmjoOx3dzEK&#10;5nzctF9usP5eXvrnbEWrqjmNlHp5bufvIAK14RG+tz+1ggHcrsQbIK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G6QMQAAADaAAAADwAAAAAAAAAAAAAAAACXAgAAZHJzL2Rv&#10;d25yZXYueG1sUEsFBgAAAAAEAAQA9QAAAIgDAAAAAA==&#10;" adj="17278" fillcolor="white [3212]" strokecolor="black [3213]" strokeweight="2pt">
                        <v:shadow on="t" opacity="22937f" mv:blur="40000f" origin=",.5" offset="0,23000emu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2" o:spid="_x0000_s1056" type="#_x0000_t202" style="position:absolute;top:30480;width:1614805;height:476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8yswgAA&#10;AN0AAAAPAAAAZHJzL2Rvd25yZXYueG1sRE9Na8JAEL0L/Q/LCF5ENyvU1tRVilgQb8Zeehuy0ySY&#10;nQ3ZNUn99W5B8DaP9znr7WBr0VHrK8ca1DwBQZw7U3Gh4fv8NXsH4QOywdoxafgjD9vNy2iNqXE9&#10;n6jLQiFiCPsUNZQhNKmUPi/Jop+7hjhyv661GCJsC2la7GO4reUiSZbSYsWxocSGdiXll+xqNSyH&#10;fTM9rmjR3/K645+bUoGU1pPx8PkBItAQnuKH+2Di/Nc3Bf/fxB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8LzKzCAAAA3Q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77592B88" w14:textId="77777777" w:rsidR="003E3D0E" w:rsidRDefault="003E3D0E" w:rsidP="00957CD9">
                              <w:pPr>
                                <w:pStyle w:val="NormalWeb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RESHAPE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2" w:type="dxa"/>
            <w:vAlign w:val="center"/>
          </w:tcPr>
          <w:p w14:paraId="6ED53F4F" w14:textId="2A0CC2D7" w:rsidR="00957CD9" w:rsidRDefault="00957CD9" w:rsidP="00957CD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57CD9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9B7265" wp14:editId="066C47DD">
                  <wp:extent cx="2436487" cy="865686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32" cy="86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C0357" w:rsidRPr="00E822B4" w14:paraId="12C078E9" w14:textId="77777777" w:rsidTr="008C0357">
        <w:trPr>
          <w:jc w:val="center"/>
        </w:trPr>
        <w:tc>
          <w:tcPr>
            <w:tcW w:w="672" w:type="dxa"/>
            <w:vAlign w:val="center"/>
          </w:tcPr>
          <w:p w14:paraId="4E74169B" w14:textId="16087744" w:rsidR="008C0357" w:rsidRPr="00A8150A" w:rsidRDefault="008C0357" w:rsidP="008C0357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569423D4" w14:textId="68D46CB3" w:rsidR="008C0357" w:rsidRPr="00A8150A" w:rsidRDefault="008C0357" w:rsidP="008C0357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METAL REACTIONS</w:t>
            </w:r>
          </w:p>
        </w:tc>
        <w:tc>
          <w:tcPr>
            <w:tcW w:w="673" w:type="dxa"/>
            <w:vAlign w:val="center"/>
          </w:tcPr>
          <w:p w14:paraId="0C2F6EF6" w14:textId="22DB547E" w:rsidR="008C0357" w:rsidRPr="00A8150A" w:rsidRDefault="008C0357" w:rsidP="008C0357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CB2C9E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3793AC0F" w14:textId="77777777" w:rsidR="001709F9" w:rsidRDefault="001709F9" w:rsidP="001709F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591506D" w14:textId="27890877" w:rsidR="00957CD9" w:rsidRDefault="008C0357" w:rsidP="001709F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C0357">
        <w:rPr>
          <w:rFonts w:ascii="Arial Narrow" w:hAnsi="Arial Narrow"/>
          <w:sz w:val="28"/>
          <w:szCs w:val="28"/>
        </w:rPr>
        <w:t>The amount of energy given out when a metal reacts gives a measure of its reactivity</w:t>
      </w:r>
      <w:r w:rsidR="001709F9">
        <w:rPr>
          <w:rFonts w:ascii="Arial Narrow" w:hAnsi="Arial Narrow"/>
          <w:sz w:val="28"/>
          <w:szCs w:val="28"/>
        </w:rPr>
        <w:t>.</w:t>
      </w:r>
    </w:p>
    <w:p w14:paraId="373C8362" w14:textId="77777777" w:rsidR="001709F9" w:rsidRPr="007C1927" w:rsidRDefault="001709F9" w:rsidP="001709F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2EB87BB" w14:textId="77777777" w:rsidR="008C0357" w:rsidRPr="008C0357" w:rsidRDefault="008C0357" w:rsidP="001709F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035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METALS AND OXYGEN</w:t>
      </w:r>
    </w:p>
    <w:p w14:paraId="2EBD1596" w14:textId="63C32DEE" w:rsidR="001709F9" w:rsidRPr="008C0357" w:rsidRDefault="008C0357" w:rsidP="00A811D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8C0357">
        <w:rPr>
          <w:rFonts w:ascii="Arial Narrow" w:hAnsi="Arial Narrow"/>
          <w:sz w:val="28"/>
          <w:szCs w:val="28"/>
        </w:rPr>
        <w:t xml:space="preserve">All metals react with </w:t>
      </w:r>
      <w:r w:rsidRPr="008C0357">
        <w:rPr>
          <w:rFonts w:ascii="Arial Narrow" w:hAnsi="Arial Narrow"/>
          <w:b/>
          <w:bCs/>
          <w:sz w:val="28"/>
          <w:szCs w:val="28"/>
        </w:rPr>
        <w:t>oxygen</w:t>
      </w:r>
      <w:r w:rsidRPr="008C0357">
        <w:rPr>
          <w:rFonts w:ascii="Arial Narrow" w:hAnsi="Arial Narrow"/>
          <w:sz w:val="28"/>
          <w:szCs w:val="28"/>
        </w:rPr>
        <w:t xml:space="preserve"> to make a </w:t>
      </w:r>
      <w:r w:rsidRPr="008C0357">
        <w:rPr>
          <w:rFonts w:ascii="Arial Narrow" w:hAnsi="Arial Narrow"/>
          <w:b/>
          <w:bCs/>
          <w:sz w:val="28"/>
          <w:szCs w:val="28"/>
        </w:rPr>
        <w:t>METAL OXIDE</w:t>
      </w:r>
      <w:r w:rsidRPr="008C0357">
        <w:rPr>
          <w:rFonts w:ascii="Arial Narrow" w:hAnsi="Arial Narrow"/>
          <w:sz w:val="28"/>
          <w:szCs w:val="28"/>
        </w:rPr>
        <w:t>.</w:t>
      </w:r>
    </w:p>
    <w:p w14:paraId="26F1E4EC" w14:textId="51C5EE28" w:rsidR="001709F9" w:rsidRPr="008C0357" w:rsidRDefault="008C0357" w:rsidP="00A811D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8C0357">
        <w:rPr>
          <w:rFonts w:ascii="Arial Narrow" w:hAnsi="Arial Narrow"/>
          <w:b/>
          <w:bCs/>
          <w:sz w:val="28"/>
          <w:szCs w:val="28"/>
        </w:rPr>
        <w:t>Potassium permanganate</w:t>
      </w:r>
      <w:r w:rsidRPr="008C0357">
        <w:rPr>
          <w:rFonts w:ascii="Arial Narrow" w:hAnsi="Arial Narrow"/>
          <w:sz w:val="28"/>
          <w:szCs w:val="28"/>
        </w:rPr>
        <w:t xml:space="preserve"> (</w:t>
      </w:r>
      <w:r w:rsidRPr="008C0357">
        <w:rPr>
          <w:rFonts w:ascii="Arial Narrow" w:hAnsi="Arial Narrow"/>
          <w:b/>
          <w:bCs/>
          <w:sz w:val="28"/>
          <w:szCs w:val="28"/>
        </w:rPr>
        <w:t>KMnO</w:t>
      </w:r>
      <w:r w:rsidRPr="008C0357">
        <w:rPr>
          <w:rFonts w:ascii="Arial Narrow" w:hAnsi="Arial Narrow"/>
          <w:b/>
          <w:bCs/>
          <w:sz w:val="28"/>
          <w:szCs w:val="28"/>
          <w:vertAlign w:val="subscript"/>
        </w:rPr>
        <w:t>4</w:t>
      </w:r>
      <w:r w:rsidRPr="008C0357">
        <w:rPr>
          <w:rFonts w:ascii="Arial Narrow" w:hAnsi="Arial Narrow"/>
          <w:sz w:val="28"/>
          <w:szCs w:val="28"/>
        </w:rPr>
        <w:t xml:space="preserve">) gives off </w:t>
      </w:r>
      <w:r w:rsidRPr="008C0357">
        <w:rPr>
          <w:rFonts w:ascii="Arial Narrow" w:hAnsi="Arial Narrow"/>
          <w:b/>
          <w:bCs/>
          <w:sz w:val="28"/>
          <w:szCs w:val="28"/>
        </w:rPr>
        <w:t>oxygen</w:t>
      </w:r>
      <w:r w:rsidRPr="008C0357">
        <w:rPr>
          <w:rFonts w:ascii="Arial Narrow" w:hAnsi="Arial Narrow"/>
          <w:sz w:val="28"/>
          <w:szCs w:val="28"/>
        </w:rPr>
        <w:t xml:space="preserve"> when </w:t>
      </w:r>
      <w:r w:rsidRPr="008C0357">
        <w:rPr>
          <w:rFonts w:ascii="Arial Narrow" w:hAnsi="Arial Narrow"/>
          <w:b/>
          <w:bCs/>
          <w:sz w:val="28"/>
          <w:szCs w:val="28"/>
        </w:rPr>
        <w:t>heated</w:t>
      </w:r>
      <w:r w:rsidRPr="008C0357">
        <w:rPr>
          <w:rFonts w:ascii="Arial Narrow" w:hAnsi="Arial Narrow"/>
          <w:sz w:val="28"/>
          <w:szCs w:val="28"/>
        </w:rPr>
        <w:t>.</w:t>
      </w:r>
    </w:p>
    <w:p w14:paraId="30FFDB94" w14:textId="3E55A73F" w:rsidR="00CB2C9E" w:rsidRDefault="00CB2C9E" w:rsidP="00A811D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CB2C9E">
        <w:rPr>
          <w:rFonts w:ascii="Arial Narrow" w:hAnsi="Arial Narrow"/>
          <w:sz w:val="28"/>
          <w:szCs w:val="28"/>
        </w:rPr>
        <w:t>Different metals can be reacted with pure oxygen to observe how well the react.</w:t>
      </w:r>
    </w:p>
    <w:p w14:paraId="28E80BE0" w14:textId="77777777" w:rsidR="001709F9" w:rsidRDefault="001709F9" w:rsidP="001709F9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  <w:gridCol w:w="3808"/>
      </w:tblGrid>
      <w:tr w:rsidR="00CB2C9E" w14:paraId="220A3770" w14:textId="77777777" w:rsidTr="001709F9">
        <w:trPr>
          <w:jc w:val="center"/>
        </w:trPr>
        <w:tc>
          <w:tcPr>
            <w:tcW w:w="5207" w:type="dxa"/>
            <w:tcBorders>
              <w:right w:val="single" w:sz="18" w:space="0" w:color="auto"/>
            </w:tcBorders>
          </w:tcPr>
          <w:p w14:paraId="0D9EFD42" w14:textId="28989EDE" w:rsidR="00CB2C9E" w:rsidRDefault="00CB2C9E" w:rsidP="00CB2C9E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02137835" wp14:editId="3FF72D4B">
                      <wp:extent cx="4037330" cy="2800350"/>
                      <wp:effectExtent l="0" t="0" r="20320" b="19050"/>
                      <wp:docPr id="1610" name="Group 1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7330" cy="2800350"/>
                                <a:chOff x="0" y="0"/>
                                <a:chExt cx="4037330" cy="280035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611" name="Freeform 26"/>
                              <wps:cNvSpPr/>
                              <wps:spPr>
                                <a:xfrm>
                                  <a:off x="289560" y="796290"/>
                                  <a:ext cx="966470" cy="718820"/>
                                </a:xfrm>
                                <a:custGeom>
                                  <a:avLst/>
                                  <a:gdLst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381000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51682 w 949413"/>
                                    <a:gd name="connsiteY55" fmla="*/ 457200 h 719138"/>
                                    <a:gd name="connsiteX56" fmla="*/ 54063 w 949413"/>
                                    <a:gd name="connsiteY56" fmla="*/ 473869 h 719138"/>
                                    <a:gd name="connsiteX57" fmla="*/ 56445 w 949413"/>
                                    <a:gd name="connsiteY57" fmla="*/ 495300 h 719138"/>
                                    <a:gd name="connsiteX58" fmla="*/ 70732 w 949413"/>
                                    <a:gd name="connsiteY58" fmla="*/ 504825 h 719138"/>
                                    <a:gd name="connsiteX59" fmla="*/ 75495 w 949413"/>
                                    <a:gd name="connsiteY59" fmla="*/ 511969 h 719138"/>
                                    <a:gd name="connsiteX60" fmla="*/ 89782 w 949413"/>
                                    <a:gd name="connsiteY60" fmla="*/ 526257 h 719138"/>
                                    <a:gd name="connsiteX61" fmla="*/ 92163 w 949413"/>
                                    <a:gd name="connsiteY61" fmla="*/ 535782 h 719138"/>
                                    <a:gd name="connsiteX62" fmla="*/ 94545 w 949413"/>
                                    <a:gd name="connsiteY62" fmla="*/ 542925 h 719138"/>
                                    <a:gd name="connsiteX63" fmla="*/ 92163 w 949413"/>
                                    <a:gd name="connsiteY63" fmla="*/ 552450 h 719138"/>
                                    <a:gd name="connsiteX64" fmla="*/ 125501 w 949413"/>
                                    <a:gd name="connsiteY64" fmla="*/ 561975 h 719138"/>
                                    <a:gd name="connsiteX65" fmla="*/ 132645 w 949413"/>
                                    <a:gd name="connsiteY65" fmla="*/ 564357 h 719138"/>
                                    <a:gd name="connsiteX66" fmla="*/ 139788 w 949413"/>
                                    <a:gd name="connsiteY66" fmla="*/ 566738 h 719138"/>
                                    <a:gd name="connsiteX67" fmla="*/ 156457 w 949413"/>
                                    <a:gd name="connsiteY67" fmla="*/ 573882 h 719138"/>
                                    <a:gd name="connsiteX68" fmla="*/ 158838 w 949413"/>
                                    <a:gd name="connsiteY68" fmla="*/ 581025 h 719138"/>
                                    <a:gd name="connsiteX69" fmla="*/ 163601 w 949413"/>
                                    <a:gd name="connsiteY69" fmla="*/ 588169 h 719138"/>
                                    <a:gd name="connsiteX70" fmla="*/ 173126 w 949413"/>
                                    <a:gd name="connsiteY70" fmla="*/ 614363 h 719138"/>
                                    <a:gd name="connsiteX71" fmla="*/ 180270 w 949413"/>
                                    <a:gd name="connsiteY71" fmla="*/ 616744 h 719138"/>
                                    <a:gd name="connsiteX72" fmla="*/ 187413 w 949413"/>
                                    <a:gd name="connsiteY72" fmla="*/ 621507 h 719138"/>
                                    <a:gd name="connsiteX73" fmla="*/ 199320 w 949413"/>
                                    <a:gd name="connsiteY73" fmla="*/ 623888 h 719138"/>
                                    <a:gd name="connsiteX74" fmla="*/ 206463 w 949413"/>
                                    <a:gd name="connsiteY74" fmla="*/ 626269 h 719138"/>
                                    <a:gd name="connsiteX75" fmla="*/ 223132 w 949413"/>
                                    <a:gd name="connsiteY75" fmla="*/ 628650 h 719138"/>
                                    <a:gd name="connsiteX76" fmla="*/ 232657 w 949413"/>
                                    <a:gd name="connsiteY76" fmla="*/ 631032 h 719138"/>
                                    <a:gd name="connsiteX77" fmla="*/ 251707 w 949413"/>
                                    <a:gd name="connsiteY77" fmla="*/ 633413 h 719138"/>
                                    <a:gd name="connsiteX78" fmla="*/ 265995 w 949413"/>
                                    <a:gd name="connsiteY78" fmla="*/ 635794 h 719138"/>
                                    <a:gd name="connsiteX79" fmla="*/ 285045 w 949413"/>
                                    <a:gd name="connsiteY79" fmla="*/ 638175 h 719138"/>
                                    <a:gd name="connsiteX80" fmla="*/ 299332 w 949413"/>
                                    <a:gd name="connsiteY80" fmla="*/ 642938 h 719138"/>
                                    <a:gd name="connsiteX81" fmla="*/ 301713 w 949413"/>
                                    <a:gd name="connsiteY81" fmla="*/ 650082 h 719138"/>
                                    <a:gd name="connsiteX82" fmla="*/ 311238 w 949413"/>
                                    <a:gd name="connsiteY82" fmla="*/ 654844 h 719138"/>
                                    <a:gd name="connsiteX83" fmla="*/ 325526 w 949413"/>
                                    <a:gd name="connsiteY83" fmla="*/ 664369 h 719138"/>
                                    <a:gd name="connsiteX84" fmla="*/ 332670 w 949413"/>
                                    <a:gd name="connsiteY84" fmla="*/ 666750 h 719138"/>
                                    <a:gd name="connsiteX85" fmla="*/ 349338 w 949413"/>
                                    <a:gd name="connsiteY85" fmla="*/ 673894 h 719138"/>
                                    <a:gd name="connsiteX86" fmla="*/ 375532 w 949413"/>
                                    <a:gd name="connsiteY86" fmla="*/ 676275 h 719138"/>
                                    <a:gd name="connsiteX87" fmla="*/ 399345 w 949413"/>
                                    <a:gd name="connsiteY87" fmla="*/ 678657 h 719138"/>
                                    <a:gd name="connsiteX88" fmla="*/ 432682 w 949413"/>
                                    <a:gd name="connsiteY88" fmla="*/ 683419 h 719138"/>
                                    <a:gd name="connsiteX89" fmla="*/ 456495 w 949413"/>
                                    <a:gd name="connsiteY89" fmla="*/ 692944 h 719138"/>
                                    <a:gd name="connsiteX90" fmla="*/ 480307 w 949413"/>
                                    <a:gd name="connsiteY90" fmla="*/ 700088 h 719138"/>
                                    <a:gd name="connsiteX91" fmla="*/ 487451 w 949413"/>
                                    <a:gd name="connsiteY91" fmla="*/ 704850 h 719138"/>
                                    <a:gd name="connsiteX92" fmla="*/ 508882 w 949413"/>
                                    <a:gd name="connsiteY92" fmla="*/ 711994 h 719138"/>
                                    <a:gd name="connsiteX93" fmla="*/ 525551 w 949413"/>
                                    <a:gd name="connsiteY93" fmla="*/ 716757 h 719138"/>
                                    <a:gd name="connsiteX94" fmla="*/ 544601 w 949413"/>
                                    <a:gd name="connsiteY94" fmla="*/ 711994 h 719138"/>
                                    <a:gd name="connsiteX95" fmla="*/ 558888 w 949413"/>
                                    <a:gd name="connsiteY95" fmla="*/ 704850 h 719138"/>
                                    <a:gd name="connsiteX96" fmla="*/ 623182 w 949413"/>
                                    <a:gd name="connsiteY96" fmla="*/ 700088 h 719138"/>
                                    <a:gd name="connsiteX97" fmla="*/ 651757 w 949413"/>
                                    <a:gd name="connsiteY97" fmla="*/ 707232 h 719138"/>
                                    <a:gd name="connsiteX98" fmla="*/ 666045 w 949413"/>
                                    <a:gd name="connsiteY98" fmla="*/ 711994 h 719138"/>
                                    <a:gd name="connsiteX99" fmla="*/ 680332 w 949413"/>
                                    <a:gd name="connsiteY99" fmla="*/ 709613 h 719138"/>
                                    <a:gd name="connsiteX100" fmla="*/ 737482 w 949413"/>
                                    <a:gd name="connsiteY100" fmla="*/ 702469 h 719138"/>
                                    <a:gd name="connsiteX101" fmla="*/ 744626 w 949413"/>
                                    <a:gd name="connsiteY101" fmla="*/ 700088 h 719138"/>
                                    <a:gd name="connsiteX102" fmla="*/ 763676 w 949413"/>
                                    <a:gd name="connsiteY102" fmla="*/ 695325 h 719138"/>
                                    <a:gd name="connsiteX103" fmla="*/ 773201 w 949413"/>
                                    <a:gd name="connsiteY103" fmla="*/ 692944 h 719138"/>
                                    <a:gd name="connsiteX104" fmla="*/ 789870 w 949413"/>
                                    <a:gd name="connsiteY104" fmla="*/ 690563 h 719138"/>
                                    <a:gd name="connsiteX105" fmla="*/ 797013 w 949413"/>
                                    <a:gd name="connsiteY105" fmla="*/ 688182 h 719138"/>
                                    <a:gd name="connsiteX106" fmla="*/ 823207 w 949413"/>
                                    <a:gd name="connsiteY106" fmla="*/ 690563 h 719138"/>
                                    <a:gd name="connsiteX107" fmla="*/ 832732 w 949413"/>
                                    <a:gd name="connsiteY107" fmla="*/ 692944 h 719138"/>
                                    <a:gd name="connsiteX108" fmla="*/ 844638 w 949413"/>
                                    <a:gd name="connsiteY108" fmla="*/ 695325 h 719138"/>
                                    <a:gd name="connsiteX109" fmla="*/ 851782 w 949413"/>
                                    <a:gd name="connsiteY109" fmla="*/ 692944 h 719138"/>
                                    <a:gd name="connsiteX110" fmla="*/ 873213 w 949413"/>
                                    <a:gd name="connsiteY110" fmla="*/ 700088 h 719138"/>
                                    <a:gd name="connsiteX111" fmla="*/ 897026 w 949413"/>
                                    <a:gd name="connsiteY111" fmla="*/ 704850 h 719138"/>
                                    <a:gd name="connsiteX112" fmla="*/ 908932 w 949413"/>
                                    <a:gd name="connsiteY112" fmla="*/ 709613 h 719138"/>
                                    <a:gd name="connsiteX113" fmla="*/ 918457 w 949413"/>
                                    <a:gd name="connsiteY113" fmla="*/ 714375 h 719138"/>
                                    <a:gd name="connsiteX114" fmla="*/ 935126 w 949413"/>
                                    <a:gd name="connsiteY114" fmla="*/ 719138 h 719138"/>
                                    <a:gd name="connsiteX115" fmla="*/ 932745 w 949413"/>
                                    <a:gd name="connsiteY115" fmla="*/ 704850 h 719138"/>
                                    <a:gd name="connsiteX116" fmla="*/ 939888 w 949413"/>
                                    <a:gd name="connsiteY116" fmla="*/ 702469 h 719138"/>
                                    <a:gd name="connsiteX117" fmla="*/ 944651 w 949413"/>
                                    <a:gd name="connsiteY117" fmla="*/ 695325 h 719138"/>
                                    <a:gd name="connsiteX118" fmla="*/ 949413 w 949413"/>
                                    <a:gd name="connsiteY118" fmla="*/ 676275 h 719138"/>
                                    <a:gd name="connsiteX119" fmla="*/ 947032 w 949413"/>
                                    <a:gd name="connsiteY119" fmla="*/ 661988 h 719138"/>
                                    <a:gd name="connsiteX120" fmla="*/ 944651 w 949413"/>
                                    <a:gd name="connsiteY120" fmla="*/ 654844 h 719138"/>
                                    <a:gd name="connsiteX121" fmla="*/ 930363 w 949413"/>
                                    <a:gd name="connsiteY121" fmla="*/ 614363 h 719138"/>
                                    <a:gd name="connsiteX122" fmla="*/ 927982 w 949413"/>
                                    <a:gd name="connsiteY122" fmla="*/ 607219 h 719138"/>
                                    <a:gd name="connsiteX123" fmla="*/ 930363 w 949413"/>
                                    <a:gd name="connsiteY123" fmla="*/ 590550 h 719138"/>
                                    <a:gd name="connsiteX124" fmla="*/ 916076 w 949413"/>
                                    <a:gd name="connsiteY124" fmla="*/ 581025 h 719138"/>
                                    <a:gd name="connsiteX125" fmla="*/ 908932 w 949413"/>
                                    <a:gd name="connsiteY125" fmla="*/ 576263 h 719138"/>
                                    <a:gd name="connsiteX126" fmla="*/ 901788 w 949413"/>
                                    <a:gd name="connsiteY126" fmla="*/ 569119 h 719138"/>
                                    <a:gd name="connsiteX127" fmla="*/ 887501 w 949413"/>
                                    <a:gd name="connsiteY127" fmla="*/ 564357 h 719138"/>
                                    <a:gd name="connsiteX128" fmla="*/ 880357 w 949413"/>
                                    <a:gd name="connsiteY128" fmla="*/ 561975 h 719138"/>
                                    <a:gd name="connsiteX129" fmla="*/ 849401 w 949413"/>
                                    <a:gd name="connsiteY129" fmla="*/ 557213 h 719138"/>
                                    <a:gd name="connsiteX130" fmla="*/ 842257 w 949413"/>
                                    <a:gd name="connsiteY130" fmla="*/ 554832 h 719138"/>
                                    <a:gd name="connsiteX131" fmla="*/ 827970 w 949413"/>
                                    <a:gd name="connsiteY131" fmla="*/ 542925 h 719138"/>
                                    <a:gd name="connsiteX132" fmla="*/ 823207 w 949413"/>
                                    <a:gd name="connsiteY132" fmla="*/ 528638 h 719138"/>
                                    <a:gd name="connsiteX133" fmla="*/ 820826 w 949413"/>
                                    <a:gd name="connsiteY133" fmla="*/ 521494 h 719138"/>
                                    <a:gd name="connsiteX134" fmla="*/ 827970 w 949413"/>
                                    <a:gd name="connsiteY134" fmla="*/ 514350 h 719138"/>
                                    <a:gd name="connsiteX135" fmla="*/ 825588 w 949413"/>
                                    <a:gd name="connsiteY135" fmla="*/ 500063 h 719138"/>
                                    <a:gd name="connsiteX136" fmla="*/ 818445 w 949413"/>
                                    <a:gd name="connsiteY136" fmla="*/ 471488 h 719138"/>
                                    <a:gd name="connsiteX137" fmla="*/ 816063 w 949413"/>
                                    <a:gd name="connsiteY137" fmla="*/ 464344 h 719138"/>
                                    <a:gd name="connsiteX138" fmla="*/ 801776 w 949413"/>
                                    <a:gd name="connsiteY138" fmla="*/ 452438 h 719138"/>
                                    <a:gd name="connsiteX139" fmla="*/ 792251 w 949413"/>
                                    <a:gd name="connsiteY139" fmla="*/ 445294 h 719138"/>
                                    <a:gd name="connsiteX140" fmla="*/ 785107 w 949413"/>
                                    <a:gd name="connsiteY140" fmla="*/ 438150 h 719138"/>
                                    <a:gd name="connsiteX141" fmla="*/ 777963 w 949413"/>
                                    <a:gd name="connsiteY141" fmla="*/ 433388 h 719138"/>
                                    <a:gd name="connsiteX142" fmla="*/ 770820 w 949413"/>
                                    <a:gd name="connsiteY142" fmla="*/ 426244 h 719138"/>
                                    <a:gd name="connsiteX143" fmla="*/ 761295 w 949413"/>
                                    <a:gd name="connsiteY143" fmla="*/ 421482 h 719138"/>
                                    <a:gd name="connsiteX144" fmla="*/ 737482 w 949413"/>
                                    <a:gd name="connsiteY144" fmla="*/ 404813 h 719138"/>
                                    <a:gd name="connsiteX145" fmla="*/ 730338 w 949413"/>
                                    <a:gd name="connsiteY145" fmla="*/ 397669 h 719138"/>
                                    <a:gd name="connsiteX146" fmla="*/ 725576 w 949413"/>
                                    <a:gd name="connsiteY146" fmla="*/ 388144 h 719138"/>
                                    <a:gd name="connsiteX147" fmla="*/ 713670 w 949413"/>
                                    <a:gd name="connsiteY147" fmla="*/ 373857 h 719138"/>
                                    <a:gd name="connsiteX148" fmla="*/ 706526 w 949413"/>
                                    <a:gd name="connsiteY148" fmla="*/ 359569 h 719138"/>
                                    <a:gd name="connsiteX149" fmla="*/ 699382 w 949413"/>
                                    <a:gd name="connsiteY149" fmla="*/ 302419 h 719138"/>
                                    <a:gd name="connsiteX150" fmla="*/ 694620 w 949413"/>
                                    <a:gd name="connsiteY150" fmla="*/ 276225 h 719138"/>
                                    <a:gd name="connsiteX151" fmla="*/ 689857 w 949413"/>
                                    <a:gd name="connsiteY151" fmla="*/ 269082 h 719138"/>
                                    <a:gd name="connsiteX152" fmla="*/ 687476 w 949413"/>
                                    <a:gd name="connsiteY152" fmla="*/ 261938 h 719138"/>
                                    <a:gd name="connsiteX153" fmla="*/ 685095 w 949413"/>
                                    <a:gd name="connsiteY153" fmla="*/ 252413 h 719138"/>
                                    <a:gd name="connsiteX154" fmla="*/ 670807 w 949413"/>
                                    <a:gd name="connsiteY154" fmla="*/ 238125 h 719138"/>
                                    <a:gd name="connsiteX155" fmla="*/ 658901 w 949413"/>
                                    <a:gd name="connsiteY155" fmla="*/ 228600 h 719138"/>
                                    <a:gd name="connsiteX156" fmla="*/ 646995 w 949413"/>
                                    <a:gd name="connsiteY156" fmla="*/ 216694 h 719138"/>
                                    <a:gd name="connsiteX157" fmla="*/ 642232 w 949413"/>
                                    <a:gd name="connsiteY157" fmla="*/ 207169 h 719138"/>
                                    <a:gd name="connsiteX158" fmla="*/ 630326 w 949413"/>
                                    <a:gd name="connsiteY158" fmla="*/ 192882 h 719138"/>
                                    <a:gd name="connsiteX159" fmla="*/ 618420 w 949413"/>
                                    <a:gd name="connsiteY159" fmla="*/ 176213 h 719138"/>
                                    <a:gd name="connsiteX160" fmla="*/ 608895 w 949413"/>
                                    <a:gd name="connsiteY160" fmla="*/ 171450 h 719138"/>
                                    <a:gd name="connsiteX161" fmla="*/ 601751 w 949413"/>
                                    <a:gd name="connsiteY161" fmla="*/ 161925 h 719138"/>
                                    <a:gd name="connsiteX162" fmla="*/ 592226 w 949413"/>
                                    <a:gd name="connsiteY162" fmla="*/ 157163 h 719138"/>
                                    <a:gd name="connsiteX163" fmla="*/ 585082 w 949413"/>
                                    <a:gd name="connsiteY163" fmla="*/ 150019 h 719138"/>
                                    <a:gd name="connsiteX164" fmla="*/ 577938 w 949413"/>
                                    <a:gd name="connsiteY164" fmla="*/ 135732 h 719138"/>
                                    <a:gd name="connsiteX165" fmla="*/ 570795 w 949413"/>
                                    <a:gd name="connsiteY165" fmla="*/ 130969 h 719138"/>
                                    <a:gd name="connsiteX166" fmla="*/ 561270 w 949413"/>
                                    <a:gd name="connsiteY166" fmla="*/ 116682 h 719138"/>
                                    <a:gd name="connsiteX167" fmla="*/ 551745 w 949413"/>
                                    <a:gd name="connsiteY167" fmla="*/ 102394 h 719138"/>
                                    <a:gd name="connsiteX168" fmla="*/ 549363 w 949413"/>
                                    <a:gd name="connsiteY168" fmla="*/ 95250 h 719138"/>
                                    <a:gd name="connsiteX169" fmla="*/ 542220 w 949413"/>
                                    <a:gd name="connsiteY169" fmla="*/ 88107 h 719138"/>
                                    <a:gd name="connsiteX170" fmla="*/ 530313 w 949413"/>
                                    <a:gd name="connsiteY170" fmla="*/ 76200 h 719138"/>
                                    <a:gd name="connsiteX171" fmla="*/ 525551 w 949413"/>
                                    <a:gd name="connsiteY171" fmla="*/ 69057 h 719138"/>
                                    <a:gd name="connsiteX172" fmla="*/ 508882 w 949413"/>
                                    <a:gd name="connsiteY172" fmla="*/ 59532 h 719138"/>
                                    <a:gd name="connsiteX173" fmla="*/ 494595 w 949413"/>
                                    <a:gd name="connsiteY173" fmla="*/ 50007 h 719138"/>
                                    <a:gd name="connsiteX174" fmla="*/ 480307 w 949413"/>
                                    <a:gd name="connsiteY174" fmla="*/ 40482 h 719138"/>
                                    <a:gd name="connsiteX175" fmla="*/ 466020 w 949413"/>
                                    <a:gd name="connsiteY175" fmla="*/ 33338 h 719138"/>
                                    <a:gd name="connsiteX176" fmla="*/ 449351 w 949413"/>
                                    <a:gd name="connsiteY176" fmla="*/ 28575 h 719138"/>
                                    <a:gd name="connsiteX177" fmla="*/ 439826 w 949413"/>
                                    <a:gd name="connsiteY177" fmla="*/ 23813 h 719138"/>
                                    <a:gd name="connsiteX178" fmla="*/ 437445 w 949413"/>
                                    <a:gd name="connsiteY178" fmla="*/ 16669 h 719138"/>
                                    <a:gd name="connsiteX179" fmla="*/ 423157 w 949413"/>
                                    <a:gd name="connsiteY179" fmla="*/ 7144 h 719138"/>
                                    <a:gd name="connsiteX180" fmla="*/ 427920 w 949413"/>
                                    <a:gd name="connsiteY180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416719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51682 w 949413"/>
                                    <a:gd name="connsiteY55" fmla="*/ 457200 h 719138"/>
                                    <a:gd name="connsiteX56" fmla="*/ 54063 w 949413"/>
                                    <a:gd name="connsiteY56" fmla="*/ 473869 h 719138"/>
                                    <a:gd name="connsiteX57" fmla="*/ 56445 w 949413"/>
                                    <a:gd name="connsiteY57" fmla="*/ 495300 h 719138"/>
                                    <a:gd name="connsiteX58" fmla="*/ 70732 w 949413"/>
                                    <a:gd name="connsiteY58" fmla="*/ 504825 h 719138"/>
                                    <a:gd name="connsiteX59" fmla="*/ 75495 w 949413"/>
                                    <a:gd name="connsiteY59" fmla="*/ 511969 h 719138"/>
                                    <a:gd name="connsiteX60" fmla="*/ 89782 w 949413"/>
                                    <a:gd name="connsiteY60" fmla="*/ 526257 h 719138"/>
                                    <a:gd name="connsiteX61" fmla="*/ 92163 w 949413"/>
                                    <a:gd name="connsiteY61" fmla="*/ 535782 h 719138"/>
                                    <a:gd name="connsiteX62" fmla="*/ 94545 w 949413"/>
                                    <a:gd name="connsiteY62" fmla="*/ 542925 h 719138"/>
                                    <a:gd name="connsiteX63" fmla="*/ 92163 w 949413"/>
                                    <a:gd name="connsiteY63" fmla="*/ 552450 h 719138"/>
                                    <a:gd name="connsiteX64" fmla="*/ 125501 w 949413"/>
                                    <a:gd name="connsiteY64" fmla="*/ 561975 h 719138"/>
                                    <a:gd name="connsiteX65" fmla="*/ 132645 w 949413"/>
                                    <a:gd name="connsiteY65" fmla="*/ 564357 h 719138"/>
                                    <a:gd name="connsiteX66" fmla="*/ 139788 w 949413"/>
                                    <a:gd name="connsiteY66" fmla="*/ 566738 h 719138"/>
                                    <a:gd name="connsiteX67" fmla="*/ 156457 w 949413"/>
                                    <a:gd name="connsiteY67" fmla="*/ 573882 h 719138"/>
                                    <a:gd name="connsiteX68" fmla="*/ 158838 w 949413"/>
                                    <a:gd name="connsiteY68" fmla="*/ 581025 h 719138"/>
                                    <a:gd name="connsiteX69" fmla="*/ 163601 w 949413"/>
                                    <a:gd name="connsiteY69" fmla="*/ 588169 h 719138"/>
                                    <a:gd name="connsiteX70" fmla="*/ 173126 w 949413"/>
                                    <a:gd name="connsiteY70" fmla="*/ 614363 h 719138"/>
                                    <a:gd name="connsiteX71" fmla="*/ 180270 w 949413"/>
                                    <a:gd name="connsiteY71" fmla="*/ 616744 h 719138"/>
                                    <a:gd name="connsiteX72" fmla="*/ 187413 w 949413"/>
                                    <a:gd name="connsiteY72" fmla="*/ 621507 h 719138"/>
                                    <a:gd name="connsiteX73" fmla="*/ 199320 w 949413"/>
                                    <a:gd name="connsiteY73" fmla="*/ 623888 h 719138"/>
                                    <a:gd name="connsiteX74" fmla="*/ 206463 w 949413"/>
                                    <a:gd name="connsiteY74" fmla="*/ 626269 h 719138"/>
                                    <a:gd name="connsiteX75" fmla="*/ 223132 w 949413"/>
                                    <a:gd name="connsiteY75" fmla="*/ 628650 h 719138"/>
                                    <a:gd name="connsiteX76" fmla="*/ 232657 w 949413"/>
                                    <a:gd name="connsiteY76" fmla="*/ 631032 h 719138"/>
                                    <a:gd name="connsiteX77" fmla="*/ 251707 w 949413"/>
                                    <a:gd name="connsiteY77" fmla="*/ 633413 h 719138"/>
                                    <a:gd name="connsiteX78" fmla="*/ 265995 w 949413"/>
                                    <a:gd name="connsiteY78" fmla="*/ 635794 h 719138"/>
                                    <a:gd name="connsiteX79" fmla="*/ 285045 w 949413"/>
                                    <a:gd name="connsiteY79" fmla="*/ 638175 h 719138"/>
                                    <a:gd name="connsiteX80" fmla="*/ 299332 w 949413"/>
                                    <a:gd name="connsiteY80" fmla="*/ 642938 h 719138"/>
                                    <a:gd name="connsiteX81" fmla="*/ 301713 w 949413"/>
                                    <a:gd name="connsiteY81" fmla="*/ 650082 h 719138"/>
                                    <a:gd name="connsiteX82" fmla="*/ 311238 w 949413"/>
                                    <a:gd name="connsiteY82" fmla="*/ 654844 h 719138"/>
                                    <a:gd name="connsiteX83" fmla="*/ 325526 w 949413"/>
                                    <a:gd name="connsiteY83" fmla="*/ 664369 h 719138"/>
                                    <a:gd name="connsiteX84" fmla="*/ 332670 w 949413"/>
                                    <a:gd name="connsiteY84" fmla="*/ 666750 h 719138"/>
                                    <a:gd name="connsiteX85" fmla="*/ 349338 w 949413"/>
                                    <a:gd name="connsiteY85" fmla="*/ 673894 h 719138"/>
                                    <a:gd name="connsiteX86" fmla="*/ 375532 w 949413"/>
                                    <a:gd name="connsiteY86" fmla="*/ 676275 h 719138"/>
                                    <a:gd name="connsiteX87" fmla="*/ 399345 w 949413"/>
                                    <a:gd name="connsiteY87" fmla="*/ 678657 h 719138"/>
                                    <a:gd name="connsiteX88" fmla="*/ 432682 w 949413"/>
                                    <a:gd name="connsiteY88" fmla="*/ 683419 h 719138"/>
                                    <a:gd name="connsiteX89" fmla="*/ 456495 w 949413"/>
                                    <a:gd name="connsiteY89" fmla="*/ 692944 h 719138"/>
                                    <a:gd name="connsiteX90" fmla="*/ 480307 w 949413"/>
                                    <a:gd name="connsiteY90" fmla="*/ 700088 h 719138"/>
                                    <a:gd name="connsiteX91" fmla="*/ 487451 w 949413"/>
                                    <a:gd name="connsiteY91" fmla="*/ 704850 h 719138"/>
                                    <a:gd name="connsiteX92" fmla="*/ 508882 w 949413"/>
                                    <a:gd name="connsiteY92" fmla="*/ 711994 h 719138"/>
                                    <a:gd name="connsiteX93" fmla="*/ 525551 w 949413"/>
                                    <a:gd name="connsiteY93" fmla="*/ 716757 h 719138"/>
                                    <a:gd name="connsiteX94" fmla="*/ 544601 w 949413"/>
                                    <a:gd name="connsiteY94" fmla="*/ 711994 h 719138"/>
                                    <a:gd name="connsiteX95" fmla="*/ 558888 w 949413"/>
                                    <a:gd name="connsiteY95" fmla="*/ 704850 h 719138"/>
                                    <a:gd name="connsiteX96" fmla="*/ 623182 w 949413"/>
                                    <a:gd name="connsiteY96" fmla="*/ 700088 h 719138"/>
                                    <a:gd name="connsiteX97" fmla="*/ 651757 w 949413"/>
                                    <a:gd name="connsiteY97" fmla="*/ 707232 h 719138"/>
                                    <a:gd name="connsiteX98" fmla="*/ 666045 w 949413"/>
                                    <a:gd name="connsiteY98" fmla="*/ 711994 h 719138"/>
                                    <a:gd name="connsiteX99" fmla="*/ 680332 w 949413"/>
                                    <a:gd name="connsiteY99" fmla="*/ 709613 h 719138"/>
                                    <a:gd name="connsiteX100" fmla="*/ 737482 w 949413"/>
                                    <a:gd name="connsiteY100" fmla="*/ 702469 h 719138"/>
                                    <a:gd name="connsiteX101" fmla="*/ 744626 w 949413"/>
                                    <a:gd name="connsiteY101" fmla="*/ 700088 h 719138"/>
                                    <a:gd name="connsiteX102" fmla="*/ 763676 w 949413"/>
                                    <a:gd name="connsiteY102" fmla="*/ 695325 h 719138"/>
                                    <a:gd name="connsiteX103" fmla="*/ 773201 w 949413"/>
                                    <a:gd name="connsiteY103" fmla="*/ 692944 h 719138"/>
                                    <a:gd name="connsiteX104" fmla="*/ 789870 w 949413"/>
                                    <a:gd name="connsiteY104" fmla="*/ 690563 h 719138"/>
                                    <a:gd name="connsiteX105" fmla="*/ 797013 w 949413"/>
                                    <a:gd name="connsiteY105" fmla="*/ 688182 h 719138"/>
                                    <a:gd name="connsiteX106" fmla="*/ 823207 w 949413"/>
                                    <a:gd name="connsiteY106" fmla="*/ 690563 h 719138"/>
                                    <a:gd name="connsiteX107" fmla="*/ 832732 w 949413"/>
                                    <a:gd name="connsiteY107" fmla="*/ 692944 h 719138"/>
                                    <a:gd name="connsiteX108" fmla="*/ 844638 w 949413"/>
                                    <a:gd name="connsiteY108" fmla="*/ 695325 h 719138"/>
                                    <a:gd name="connsiteX109" fmla="*/ 851782 w 949413"/>
                                    <a:gd name="connsiteY109" fmla="*/ 692944 h 719138"/>
                                    <a:gd name="connsiteX110" fmla="*/ 873213 w 949413"/>
                                    <a:gd name="connsiteY110" fmla="*/ 700088 h 719138"/>
                                    <a:gd name="connsiteX111" fmla="*/ 897026 w 949413"/>
                                    <a:gd name="connsiteY111" fmla="*/ 704850 h 719138"/>
                                    <a:gd name="connsiteX112" fmla="*/ 908932 w 949413"/>
                                    <a:gd name="connsiteY112" fmla="*/ 709613 h 719138"/>
                                    <a:gd name="connsiteX113" fmla="*/ 918457 w 949413"/>
                                    <a:gd name="connsiteY113" fmla="*/ 714375 h 719138"/>
                                    <a:gd name="connsiteX114" fmla="*/ 935126 w 949413"/>
                                    <a:gd name="connsiteY114" fmla="*/ 719138 h 719138"/>
                                    <a:gd name="connsiteX115" fmla="*/ 932745 w 949413"/>
                                    <a:gd name="connsiteY115" fmla="*/ 704850 h 719138"/>
                                    <a:gd name="connsiteX116" fmla="*/ 939888 w 949413"/>
                                    <a:gd name="connsiteY116" fmla="*/ 702469 h 719138"/>
                                    <a:gd name="connsiteX117" fmla="*/ 944651 w 949413"/>
                                    <a:gd name="connsiteY117" fmla="*/ 695325 h 719138"/>
                                    <a:gd name="connsiteX118" fmla="*/ 949413 w 949413"/>
                                    <a:gd name="connsiteY118" fmla="*/ 676275 h 719138"/>
                                    <a:gd name="connsiteX119" fmla="*/ 947032 w 949413"/>
                                    <a:gd name="connsiteY119" fmla="*/ 661988 h 719138"/>
                                    <a:gd name="connsiteX120" fmla="*/ 944651 w 949413"/>
                                    <a:gd name="connsiteY120" fmla="*/ 654844 h 719138"/>
                                    <a:gd name="connsiteX121" fmla="*/ 930363 w 949413"/>
                                    <a:gd name="connsiteY121" fmla="*/ 614363 h 719138"/>
                                    <a:gd name="connsiteX122" fmla="*/ 927982 w 949413"/>
                                    <a:gd name="connsiteY122" fmla="*/ 607219 h 719138"/>
                                    <a:gd name="connsiteX123" fmla="*/ 930363 w 949413"/>
                                    <a:gd name="connsiteY123" fmla="*/ 590550 h 719138"/>
                                    <a:gd name="connsiteX124" fmla="*/ 916076 w 949413"/>
                                    <a:gd name="connsiteY124" fmla="*/ 581025 h 719138"/>
                                    <a:gd name="connsiteX125" fmla="*/ 908932 w 949413"/>
                                    <a:gd name="connsiteY125" fmla="*/ 576263 h 719138"/>
                                    <a:gd name="connsiteX126" fmla="*/ 901788 w 949413"/>
                                    <a:gd name="connsiteY126" fmla="*/ 569119 h 719138"/>
                                    <a:gd name="connsiteX127" fmla="*/ 887501 w 949413"/>
                                    <a:gd name="connsiteY127" fmla="*/ 564357 h 719138"/>
                                    <a:gd name="connsiteX128" fmla="*/ 880357 w 949413"/>
                                    <a:gd name="connsiteY128" fmla="*/ 561975 h 719138"/>
                                    <a:gd name="connsiteX129" fmla="*/ 849401 w 949413"/>
                                    <a:gd name="connsiteY129" fmla="*/ 557213 h 719138"/>
                                    <a:gd name="connsiteX130" fmla="*/ 842257 w 949413"/>
                                    <a:gd name="connsiteY130" fmla="*/ 554832 h 719138"/>
                                    <a:gd name="connsiteX131" fmla="*/ 827970 w 949413"/>
                                    <a:gd name="connsiteY131" fmla="*/ 542925 h 719138"/>
                                    <a:gd name="connsiteX132" fmla="*/ 823207 w 949413"/>
                                    <a:gd name="connsiteY132" fmla="*/ 528638 h 719138"/>
                                    <a:gd name="connsiteX133" fmla="*/ 820826 w 949413"/>
                                    <a:gd name="connsiteY133" fmla="*/ 521494 h 719138"/>
                                    <a:gd name="connsiteX134" fmla="*/ 827970 w 949413"/>
                                    <a:gd name="connsiteY134" fmla="*/ 514350 h 719138"/>
                                    <a:gd name="connsiteX135" fmla="*/ 825588 w 949413"/>
                                    <a:gd name="connsiteY135" fmla="*/ 500063 h 719138"/>
                                    <a:gd name="connsiteX136" fmla="*/ 818445 w 949413"/>
                                    <a:gd name="connsiteY136" fmla="*/ 471488 h 719138"/>
                                    <a:gd name="connsiteX137" fmla="*/ 816063 w 949413"/>
                                    <a:gd name="connsiteY137" fmla="*/ 464344 h 719138"/>
                                    <a:gd name="connsiteX138" fmla="*/ 801776 w 949413"/>
                                    <a:gd name="connsiteY138" fmla="*/ 452438 h 719138"/>
                                    <a:gd name="connsiteX139" fmla="*/ 792251 w 949413"/>
                                    <a:gd name="connsiteY139" fmla="*/ 445294 h 719138"/>
                                    <a:gd name="connsiteX140" fmla="*/ 785107 w 949413"/>
                                    <a:gd name="connsiteY140" fmla="*/ 438150 h 719138"/>
                                    <a:gd name="connsiteX141" fmla="*/ 777963 w 949413"/>
                                    <a:gd name="connsiteY141" fmla="*/ 433388 h 719138"/>
                                    <a:gd name="connsiteX142" fmla="*/ 770820 w 949413"/>
                                    <a:gd name="connsiteY142" fmla="*/ 426244 h 719138"/>
                                    <a:gd name="connsiteX143" fmla="*/ 761295 w 949413"/>
                                    <a:gd name="connsiteY143" fmla="*/ 421482 h 719138"/>
                                    <a:gd name="connsiteX144" fmla="*/ 737482 w 949413"/>
                                    <a:gd name="connsiteY144" fmla="*/ 404813 h 719138"/>
                                    <a:gd name="connsiteX145" fmla="*/ 730338 w 949413"/>
                                    <a:gd name="connsiteY145" fmla="*/ 397669 h 719138"/>
                                    <a:gd name="connsiteX146" fmla="*/ 725576 w 949413"/>
                                    <a:gd name="connsiteY146" fmla="*/ 388144 h 719138"/>
                                    <a:gd name="connsiteX147" fmla="*/ 713670 w 949413"/>
                                    <a:gd name="connsiteY147" fmla="*/ 373857 h 719138"/>
                                    <a:gd name="connsiteX148" fmla="*/ 706526 w 949413"/>
                                    <a:gd name="connsiteY148" fmla="*/ 359569 h 719138"/>
                                    <a:gd name="connsiteX149" fmla="*/ 699382 w 949413"/>
                                    <a:gd name="connsiteY149" fmla="*/ 302419 h 719138"/>
                                    <a:gd name="connsiteX150" fmla="*/ 694620 w 949413"/>
                                    <a:gd name="connsiteY150" fmla="*/ 276225 h 719138"/>
                                    <a:gd name="connsiteX151" fmla="*/ 689857 w 949413"/>
                                    <a:gd name="connsiteY151" fmla="*/ 269082 h 719138"/>
                                    <a:gd name="connsiteX152" fmla="*/ 687476 w 949413"/>
                                    <a:gd name="connsiteY152" fmla="*/ 261938 h 719138"/>
                                    <a:gd name="connsiteX153" fmla="*/ 685095 w 949413"/>
                                    <a:gd name="connsiteY153" fmla="*/ 252413 h 719138"/>
                                    <a:gd name="connsiteX154" fmla="*/ 670807 w 949413"/>
                                    <a:gd name="connsiteY154" fmla="*/ 238125 h 719138"/>
                                    <a:gd name="connsiteX155" fmla="*/ 658901 w 949413"/>
                                    <a:gd name="connsiteY155" fmla="*/ 228600 h 719138"/>
                                    <a:gd name="connsiteX156" fmla="*/ 646995 w 949413"/>
                                    <a:gd name="connsiteY156" fmla="*/ 216694 h 719138"/>
                                    <a:gd name="connsiteX157" fmla="*/ 642232 w 949413"/>
                                    <a:gd name="connsiteY157" fmla="*/ 207169 h 719138"/>
                                    <a:gd name="connsiteX158" fmla="*/ 630326 w 949413"/>
                                    <a:gd name="connsiteY158" fmla="*/ 192882 h 719138"/>
                                    <a:gd name="connsiteX159" fmla="*/ 618420 w 949413"/>
                                    <a:gd name="connsiteY159" fmla="*/ 176213 h 719138"/>
                                    <a:gd name="connsiteX160" fmla="*/ 608895 w 949413"/>
                                    <a:gd name="connsiteY160" fmla="*/ 171450 h 719138"/>
                                    <a:gd name="connsiteX161" fmla="*/ 601751 w 949413"/>
                                    <a:gd name="connsiteY161" fmla="*/ 161925 h 719138"/>
                                    <a:gd name="connsiteX162" fmla="*/ 592226 w 949413"/>
                                    <a:gd name="connsiteY162" fmla="*/ 157163 h 719138"/>
                                    <a:gd name="connsiteX163" fmla="*/ 585082 w 949413"/>
                                    <a:gd name="connsiteY163" fmla="*/ 150019 h 719138"/>
                                    <a:gd name="connsiteX164" fmla="*/ 577938 w 949413"/>
                                    <a:gd name="connsiteY164" fmla="*/ 135732 h 719138"/>
                                    <a:gd name="connsiteX165" fmla="*/ 570795 w 949413"/>
                                    <a:gd name="connsiteY165" fmla="*/ 130969 h 719138"/>
                                    <a:gd name="connsiteX166" fmla="*/ 561270 w 949413"/>
                                    <a:gd name="connsiteY166" fmla="*/ 116682 h 719138"/>
                                    <a:gd name="connsiteX167" fmla="*/ 551745 w 949413"/>
                                    <a:gd name="connsiteY167" fmla="*/ 102394 h 719138"/>
                                    <a:gd name="connsiteX168" fmla="*/ 549363 w 949413"/>
                                    <a:gd name="connsiteY168" fmla="*/ 95250 h 719138"/>
                                    <a:gd name="connsiteX169" fmla="*/ 542220 w 949413"/>
                                    <a:gd name="connsiteY169" fmla="*/ 88107 h 719138"/>
                                    <a:gd name="connsiteX170" fmla="*/ 530313 w 949413"/>
                                    <a:gd name="connsiteY170" fmla="*/ 76200 h 719138"/>
                                    <a:gd name="connsiteX171" fmla="*/ 525551 w 949413"/>
                                    <a:gd name="connsiteY171" fmla="*/ 69057 h 719138"/>
                                    <a:gd name="connsiteX172" fmla="*/ 508882 w 949413"/>
                                    <a:gd name="connsiteY172" fmla="*/ 59532 h 719138"/>
                                    <a:gd name="connsiteX173" fmla="*/ 494595 w 949413"/>
                                    <a:gd name="connsiteY173" fmla="*/ 50007 h 719138"/>
                                    <a:gd name="connsiteX174" fmla="*/ 480307 w 949413"/>
                                    <a:gd name="connsiteY174" fmla="*/ 40482 h 719138"/>
                                    <a:gd name="connsiteX175" fmla="*/ 466020 w 949413"/>
                                    <a:gd name="connsiteY175" fmla="*/ 33338 h 719138"/>
                                    <a:gd name="connsiteX176" fmla="*/ 449351 w 949413"/>
                                    <a:gd name="connsiteY176" fmla="*/ 28575 h 719138"/>
                                    <a:gd name="connsiteX177" fmla="*/ 439826 w 949413"/>
                                    <a:gd name="connsiteY177" fmla="*/ 23813 h 719138"/>
                                    <a:gd name="connsiteX178" fmla="*/ 437445 w 949413"/>
                                    <a:gd name="connsiteY178" fmla="*/ 16669 h 719138"/>
                                    <a:gd name="connsiteX179" fmla="*/ 423157 w 949413"/>
                                    <a:gd name="connsiteY179" fmla="*/ 7144 h 719138"/>
                                    <a:gd name="connsiteX180" fmla="*/ 427920 w 949413"/>
                                    <a:gd name="connsiteY180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416719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39776 w 949413"/>
                                    <a:gd name="connsiteY55" fmla="*/ 433388 h 719138"/>
                                    <a:gd name="connsiteX56" fmla="*/ 51682 w 949413"/>
                                    <a:gd name="connsiteY56" fmla="*/ 457200 h 719138"/>
                                    <a:gd name="connsiteX57" fmla="*/ 54063 w 949413"/>
                                    <a:gd name="connsiteY57" fmla="*/ 473869 h 719138"/>
                                    <a:gd name="connsiteX58" fmla="*/ 56445 w 949413"/>
                                    <a:gd name="connsiteY58" fmla="*/ 495300 h 719138"/>
                                    <a:gd name="connsiteX59" fmla="*/ 70732 w 949413"/>
                                    <a:gd name="connsiteY59" fmla="*/ 504825 h 719138"/>
                                    <a:gd name="connsiteX60" fmla="*/ 75495 w 949413"/>
                                    <a:gd name="connsiteY60" fmla="*/ 511969 h 719138"/>
                                    <a:gd name="connsiteX61" fmla="*/ 89782 w 949413"/>
                                    <a:gd name="connsiteY61" fmla="*/ 526257 h 719138"/>
                                    <a:gd name="connsiteX62" fmla="*/ 92163 w 949413"/>
                                    <a:gd name="connsiteY62" fmla="*/ 535782 h 719138"/>
                                    <a:gd name="connsiteX63" fmla="*/ 94545 w 949413"/>
                                    <a:gd name="connsiteY63" fmla="*/ 542925 h 719138"/>
                                    <a:gd name="connsiteX64" fmla="*/ 92163 w 949413"/>
                                    <a:gd name="connsiteY64" fmla="*/ 552450 h 719138"/>
                                    <a:gd name="connsiteX65" fmla="*/ 125501 w 949413"/>
                                    <a:gd name="connsiteY65" fmla="*/ 561975 h 719138"/>
                                    <a:gd name="connsiteX66" fmla="*/ 132645 w 949413"/>
                                    <a:gd name="connsiteY66" fmla="*/ 564357 h 719138"/>
                                    <a:gd name="connsiteX67" fmla="*/ 139788 w 949413"/>
                                    <a:gd name="connsiteY67" fmla="*/ 566738 h 719138"/>
                                    <a:gd name="connsiteX68" fmla="*/ 156457 w 949413"/>
                                    <a:gd name="connsiteY68" fmla="*/ 573882 h 719138"/>
                                    <a:gd name="connsiteX69" fmla="*/ 158838 w 949413"/>
                                    <a:gd name="connsiteY69" fmla="*/ 581025 h 719138"/>
                                    <a:gd name="connsiteX70" fmla="*/ 163601 w 949413"/>
                                    <a:gd name="connsiteY70" fmla="*/ 588169 h 719138"/>
                                    <a:gd name="connsiteX71" fmla="*/ 173126 w 949413"/>
                                    <a:gd name="connsiteY71" fmla="*/ 614363 h 719138"/>
                                    <a:gd name="connsiteX72" fmla="*/ 180270 w 949413"/>
                                    <a:gd name="connsiteY72" fmla="*/ 616744 h 719138"/>
                                    <a:gd name="connsiteX73" fmla="*/ 187413 w 949413"/>
                                    <a:gd name="connsiteY73" fmla="*/ 621507 h 719138"/>
                                    <a:gd name="connsiteX74" fmla="*/ 199320 w 949413"/>
                                    <a:gd name="connsiteY74" fmla="*/ 623888 h 719138"/>
                                    <a:gd name="connsiteX75" fmla="*/ 206463 w 949413"/>
                                    <a:gd name="connsiteY75" fmla="*/ 626269 h 719138"/>
                                    <a:gd name="connsiteX76" fmla="*/ 223132 w 949413"/>
                                    <a:gd name="connsiteY76" fmla="*/ 628650 h 719138"/>
                                    <a:gd name="connsiteX77" fmla="*/ 232657 w 949413"/>
                                    <a:gd name="connsiteY77" fmla="*/ 631032 h 719138"/>
                                    <a:gd name="connsiteX78" fmla="*/ 251707 w 949413"/>
                                    <a:gd name="connsiteY78" fmla="*/ 633413 h 719138"/>
                                    <a:gd name="connsiteX79" fmla="*/ 265995 w 949413"/>
                                    <a:gd name="connsiteY79" fmla="*/ 635794 h 719138"/>
                                    <a:gd name="connsiteX80" fmla="*/ 285045 w 949413"/>
                                    <a:gd name="connsiteY80" fmla="*/ 638175 h 719138"/>
                                    <a:gd name="connsiteX81" fmla="*/ 299332 w 949413"/>
                                    <a:gd name="connsiteY81" fmla="*/ 642938 h 719138"/>
                                    <a:gd name="connsiteX82" fmla="*/ 301713 w 949413"/>
                                    <a:gd name="connsiteY82" fmla="*/ 650082 h 719138"/>
                                    <a:gd name="connsiteX83" fmla="*/ 311238 w 949413"/>
                                    <a:gd name="connsiteY83" fmla="*/ 654844 h 719138"/>
                                    <a:gd name="connsiteX84" fmla="*/ 325526 w 949413"/>
                                    <a:gd name="connsiteY84" fmla="*/ 664369 h 719138"/>
                                    <a:gd name="connsiteX85" fmla="*/ 332670 w 949413"/>
                                    <a:gd name="connsiteY85" fmla="*/ 666750 h 719138"/>
                                    <a:gd name="connsiteX86" fmla="*/ 349338 w 949413"/>
                                    <a:gd name="connsiteY86" fmla="*/ 673894 h 719138"/>
                                    <a:gd name="connsiteX87" fmla="*/ 375532 w 949413"/>
                                    <a:gd name="connsiteY87" fmla="*/ 676275 h 719138"/>
                                    <a:gd name="connsiteX88" fmla="*/ 399345 w 949413"/>
                                    <a:gd name="connsiteY88" fmla="*/ 678657 h 719138"/>
                                    <a:gd name="connsiteX89" fmla="*/ 432682 w 949413"/>
                                    <a:gd name="connsiteY89" fmla="*/ 683419 h 719138"/>
                                    <a:gd name="connsiteX90" fmla="*/ 456495 w 949413"/>
                                    <a:gd name="connsiteY90" fmla="*/ 692944 h 719138"/>
                                    <a:gd name="connsiteX91" fmla="*/ 480307 w 949413"/>
                                    <a:gd name="connsiteY91" fmla="*/ 700088 h 719138"/>
                                    <a:gd name="connsiteX92" fmla="*/ 487451 w 949413"/>
                                    <a:gd name="connsiteY92" fmla="*/ 704850 h 719138"/>
                                    <a:gd name="connsiteX93" fmla="*/ 508882 w 949413"/>
                                    <a:gd name="connsiteY93" fmla="*/ 711994 h 719138"/>
                                    <a:gd name="connsiteX94" fmla="*/ 525551 w 949413"/>
                                    <a:gd name="connsiteY94" fmla="*/ 716757 h 719138"/>
                                    <a:gd name="connsiteX95" fmla="*/ 544601 w 949413"/>
                                    <a:gd name="connsiteY95" fmla="*/ 711994 h 719138"/>
                                    <a:gd name="connsiteX96" fmla="*/ 558888 w 949413"/>
                                    <a:gd name="connsiteY96" fmla="*/ 704850 h 719138"/>
                                    <a:gd name="connsiteX97" fmla="*/ 623182 w 949413"/>
                                    <a:gd name="connsiteY97" fmla="*/ 700088 h 719138"/>
                                    <a:gd name="connsiteX98" fmla="*/ 651757 w 949413"/>
                                    <a:gd name="connsiteY98" fmla="*/ 707232 h 719138"/>
                                    <a:gd name="connsiteX99" fmla="*/ 666045 w 949413"/>
                                    <a:gd name="connsiteY99" fmla="*/ 711994 h 719138"/>
                                    <a:gd name="connsiteX100" fmla="*/ 680332 w 949413"/>
                                    <a:gd name="connsiteY100" fmla="*/ 709613 h 719138"/>
                                    <a:gd name="connsiteX101" fmla="*/ 737482 w 949413"/>
                                    <a:gd name="connsiteY101" fmla="*/ 702469 h 719138"/>
                                    <a:gd name="connsiteX102" fmla="*/ 744626 w 949413"/>
                                    <a:gd name="connsiteY102" fmla="*/ 700088 h 719138"/>
                                    <a:gd name="connsiteX103" fmla="*/ 763676 w 949413"/>
                                    <a:gd name="connsiteY103" fmla="*/ 695325 h 719138"/>
                                    <a:gd name="connsiteX104" fmla="*/ 773201 w 949413"/>
                                    <a:gd name="connsiteY104" fmla="*/ 692944 h 719138"/>
                                    <a:gd name="connsiteX105" fmla="*/ 789870 w 949413"/>
                                    <a:gd name="connsiteY105" fmla="*/ 690563 h 719138"/>
                                    <a:gd name="connsiteX106" fmla="*/ 797013 w 949413"/>
                                    <a:gd name="connsiteY106" fmla="*/ 688182 h 719138"/>
                                    <a:gd name="connsiteX107" fmla="*/ 823207 w 949413"/>
                                    <a:gd name="connsiteY107" fmla="*/ 690563 h 719138"/>
                                    <a:gd name="connsiteX108" fmla="*/ 832732 w 949413"/>
                                    <a:gd name="connsiteY108" fmla="*/ 692944 h 719138"/>
                                    <a:gd name="connsiteX109" fmla="*/ 844638 w 949413"/>
                                    <a:gd name="connsiteY109" fmla="*/ 695325 h 719138"/>
                                    <a:gd name="connsiteX110" fmla="*/ 851782 w 949413"/>
                                    <a:gd name="connsiteY110" fmla="*/ 692944 h 719138"/>
                                    <a:gd name="connsiteX111" fmla="*/ 873213 w 949413"/>
                                    <a:gd name="connsiteY111" fmla="*/ 700088 h 719138"/>
                                    <a:gd name="connsiteX112" fmla="*/ 897026 w 949413"/>
                                    <a:gd name="connsiteY112" fmla="*/ 704850 h 719138"/>
                                    <a:gd name="connsiteX113" fmla="*/ 908932 w 949413"/>
                                    <a:gd name="connsiteY113" fmla="*/ 709613 h 719138"/>
                                    <a:gd name="connsiteX114" fmla="*/ 918457 w 949413"/>
                                    <a:gd name="connsiteY114" fmla="*/ 714375 h 719138"/>
                                    <a:gd name="connsiteX115" fmla="*/ 935126 w 949413"/>
                                    <a:gd name="connsiteY115" fmla="*/ 719138 h 719138"/>
                                    <a:gd name="connsiteX116" fmla="*/ 932745 w 949413"/>
                                    <a:gd name="connsiteY116" fmla="*/ 704850 h 719138"/>
                                    <a:gd name="connsiteX117" fmla="*/ 939888 w 949413"/>
                                    <a:gd name="connsiteY117" fmla="*/ 702469 h 719138"/>
                                    <a:gd name="connsiteX118" fmla="*/ 944651 w 949413"/>
                                    <a:gd name="connsiteY118" fmla="*/ 695325 h 719138"/>
                                    <a:gd name="connsiteX119" fmla="*/ 949413 w 949413"/>
                                    <a:gd name="connsiteY119" fmla="*/ 676275 h 719138"/>
                                    <a:gd name="connsiteX120" fmla="*/ 947032 w 949413"/>
                                    <a:gd name="connsiteY120" fmla="*/ 661988 h 719138"/>
                                    <a:gd name="connsiteX121" fmla="*/ 944651 w 949413"/>
                                    <a:gd name="connsiteY121" fmla="*/ 654844 h 719138"/>
                                    <a:gd name="connsiteX122" fmla="*/ 930363 w 949413"/>
                                    <a:gd name="connsiteY122" fmla="*/ 614363 h 719138"/>
                                    <a:gd name="connsiteX123" fmla="*/ 927982 w 949413"/>
                                    <a:gd name="connsiteY123" fmla="*/ 607219 h 719138"/>
                                    <a:gd name="connsiteX124" fmla="*/ 930363 w 949413"/>
                                    <a:gd name="connsiteY124" fmla="*/ 590550 h 719138"/>
                                    <a:gd name="connsiteX125" fmla="*/ 916076 w 949413"/>
                                    <a:gd name="connsiteY125" fmla="*/ 581025 h 719138"/>
                                    <a:gd name="connsiteX126" fmla="*/ 908932 w 949413"/>
                                    <a:gd name="connsiteY126" fmla="*/ 576263 h 719138"/>
                                    <a:gd name="connsiteX127" fmla="*/ 901788 w 949413"/>
                                    <a:gd name="connsiteY127" fmla="*/ 569119 h 719138"/>
                                    <a:gd name="connsiteX128" fmla="*/ 887501 w 949413"/>
                                    <a:gd name="connsiteY128" fmla="*/ 564357 h 719138"/>
                                    <a:gd name="connsiteX129" fmla="*/ 880357 w 949413"/>
                                    <a:gd name="connsiteY129" fmla="*/ 561975 h 719138"/>
                                    <a:gd name="connsiteX130" fmla="*/ 849401 w 949413"/>
                                    <a:gd name="connsiteY130" fmla="*/ 557213 h 719138"/>
                                    <a:gd name="connsiteX131" fmla="*/ 842257 w 949413"/>
                                    <a:gd name="connsiteY131" fmla="*/ 554832 h 719138"/>
                                    <a:gd name="connsiteX132" fmla="*/ 827970 w 949413"/>
                                    <a:gd name="connsiteY132" fmla="*/ 542925 h 719138"/>
                                    <a:gd name="connsiteX133" fmla="*/ 823207 w 949413"/>
                                    <a:gd name="connsiteY133" fmla="*/ 528638 h 719138"/>
                                    <a:gd name="connsiteX134" fmla="*/ 820826 w 949413"/>
                                    <a:gd name="connsiteY134" fmla="*/ 521494 h 719138"/>
                                    <a:gd name="connsiteX135" fmla="*/ 827970 w 949413"/>
                                    <a:gd name="connsiteY135" fmla="*/ 514350 h 719138"/>
                                    <a:gd name="connsiteX136" fmla="*/ 825588 w 949413"/>
                                    <a:gd name="connsiteY136" fmla="*/ 500063 h 719138"/>
                                    <a:gd name="connsiteX137" fmla="*/ 818445 w 949413"/>
                                    <a:gd name="connsiteY137" fmla="*/ 471488 h 719138"/>
                                    <a:gd name="connsiteX138" fmla="*/ 816063 w 949413"/>
                                    <a:gd name="connsiteY138" fmla="*/ 464344 h 719138"/>
                                    <a:gd name="connsiteX139" fmla="*/ 801776 w 949413"/>
                                    <a:gd name="connsiteY139" fmla="*/ 452438 h 719138"/>
                                    <a:gd name="connsiteX140" fmla="*/ 792251 w 949413"/>
                                    <a:gd name="connsiteY140" fmla="*/ 445294 h 719138"/>
                                    <a:gd name="connsiteX141" fmla="*/ 785107 w 949413"/>
                                    <a:gd name="connsiteY141" fmla="*/ 438150 h 719138"/>
                                    <a:gd name="connsiteX142" fmla="*/ 777963 w 949413"/>
                                    <a:gd name="connsiteY142" fmla="*/ 433388 h 719138"/>
                                    <a:gd name="connsiteX143" fmla="*/ 770820 w 949413"/>
                                    <a:gd name="connsiteY143" fmla="*/ 426244 h 719138"/>
                                    <a:gd name="connsiteX144" fmla="*/ 761295 w 949413"/>
                                    <a:gd name="connsiteY144" fmla="*/ 421482 h 719138"/>
                                    <a:gd name="connsiteX145" fmla="*/ 737482 w 949413"/>
                                    <a:gd name="connsiteY145" fmla="*/ 404813 h 719138"/>
                                    <a:gd name="connsiteX146" fmla="*/ 730338 w 949413"/>
                                    <a:gd name="connsiteY146" fmla="*/ 397669 h 719138"/>
                                    <a:gd name="connsiteX147" fmla="*/ 725576 w 949413"/>
                                    <a:gd name="connsiteY147" fmla="*/ 388144 h 719138"/>
                                    <a:gd name="connsiteX148" fmla="*/ 713670 w 949413"/>
                                    <a:gd name="connsiteY148" fmla="*/ 373857 h 719138"/>
                                    <a:gd name="connsiteX149" fmla="*/ 706526 w 949413"/>
                                    <a:gd name="connsiteY149" fmla="*/ 359569 h 719138"/>
                                    <a:gd name="connsiteX150" fmla="*/ 699382 w 949413"/>
                                    <a:gd name="connsiteY150" fmla="*/ 302419 h 719138"/>
                                    <a:gd name="connsiteX151" fmla="*/ 694620 w 949413"/>
                                    <a:gd name="connsiteY151" fmla="*/ 276225 h 719138"/>
                                    <a:gd name="connsiteX152" fmla="*/ 689857 w 949413"/>
                                    <a:gd name="connsiteY152" fmla="*/ 269082 h 719138"/>
                                    <a:gd name="connsiteX153" fmla="*/ 687476 w 949413"/>
                                    <a:gd name="connsiteY153" fmla="*/ 261938 h 719138"/>
                                    <a:gd name="connsiteX154" fmla="*/ 685095 w 949413"/>
                                    <a:gd name="connsiteY154" fmla="*/ 252413 h 719138"/>
                                    <a:gd name="connsiteX155" fmla="*/ 670807 w 949413"/>
                                    <a:gd name="connsiteY155" fmla="*/ 238125 h 719138"/>
                                    <a:gd name="connsiteX156" fmla="*/ 658901 w 949413"/>
                                    <a:gd name="connsiteY156" fmla="*/ 228600 h 719138"/>
                                    <a:gd name="connsiteX157" fmla="*/ 646995 w 949413"/>
                                    <a:gd name="connsiteY157" fmla="*/ 216694 h 719138"/>
                                    <a:gd name="connsiteX158" fmla="*/ 642232 w 949413"/>
                                    <a:gd name="connsiteY158" fmla="*/ 207169 h 719138"/>
                                    <a:gd name="connsiteX159" fmla="*/ 630326 w 949413"/>
                                    <a:gd name="connsiteY159" fmla="*/ 192882 h 719138"/>
                                    <a:gd name="connsiteX160" fmla="*/ 618420 w 949413"/>
                                    <a:gd name="connsiteY160" fmla="*/ 176213 h 719138"/>
                                    <a:gd name="connsiteX161" fmla="*/ 608895 w 949413"/>
                                    <a:gd name="connsiteY161" fmla="*/ 171450 h 719138"/>
                                    <a:gd name="connsiteX162" fmla="*/ 601751 w 949413"/>
                                    <a:gd name="connsiteY162" fmla="*/ 161925 h 719138"/>
                                    <a:gd name="connsiteX163" fmla="*/ 592226 w 949413"/>
                                    <a:gd name="connsiteY163" fmla="*/ 157163 h 719138"/>
                                    <a:gd name="connsiteX164" fmla="*/ 585082 w 949413"/>
                                    <a:gd name="connsiteY164" fmla="*/ 150019 h 719138"/>
                                    <a:gd name="connsiteX165" fmla="*/ 577938 w 949413"/>
                                    <a:gd name="connsiteY165" fmla="*/ 135732 h 719138"/>
                                    <a:gd name="connsiteX166" fmla="*/ 570795 w 949413"/>
                                    <a:gd name="connsiteY166" fmla="*/ 130969 h 719138"/>
                                    <a:gd name="connsiteX167" fmla="*/ 561270 w 949413"/>
                                    <a:gd name="connsiteY167" fmla="*/ 116682 h 719138"/>
                                    <a:gd name="connsiteX168" fmla="*/ 551745 w 949413"/>
                                    <a:gd name="connsiteY168" fmla="*/ 102394 h 719138"/>
                                    <a:gd name="connsiteX169" fmla="*/ 549363 w 949413"/>
                                    <a:gd name="connsiteY169" fmla="*/ 95250 h 719138"/>
                                    <a:gd name="connsiteX170" fmla="*/ 542220 w 949413"/>
                                    <a:gd name="connsiteY170" fmla="*/ 88107 h 719138"/>
                                    <a:gd name="connsiteX171" fmla="*/ 530313 w 949413"/>
                                    <a:gd name="connsiteY171" fmla="*/ 76200 h 719138"/>
                                    <a:gd name="connsiteX172" fmla="*/ 525551 w 949413"/>
                                    <a:gd name="connsiteY172" fmla="*/ 69057 h 719138"/>
                                    <a:gd name="connsiteX173" fmla="*/ 508882 w 949413"/>
                                    <a:gd name="connsiteY173" fmla="*/ 59532 h 719138"/>
                                    <a:gd name="connsiteX174" fmla="*/ 494595 w 949413"/>
                                    <a:gd name="connsiteY174" fmla="*/ 50007 h 719138"/>
                                    <a:gd name="connsiteX175" fmla="*/ 480307 w 949413"/>
                                    <a:gd name="connsiteY175" fmla="*/ 40482 h 719138"/>
                                    <a:gd name="connsiteX176" fmla="*/ 466020 w 949413"/>
                                    <a:gd name="connsiteY176" fmla="*/ 33338 h 719138"/>
                                    <a:gd name="connsiteX177" fmla="*/ 449351 w 949413"/>
                                    <a:gd name="connsiteY177" fmla="*/ 28575 h 719138"/>
                                    <a:gd name="connsiteX178" fmla="*/ 439826 w 949413"/>
                                    <a:gd name="connsiteY178" fmla="*/ 23813 h 719138"/>
                                    <a:gd name="connsiteX179" fmla="*/ 437445 w 949413"/>
                                    <a:gd name="connsiteY179" fmla="*/ 16669 h 719138"/>
                                    <a:gd name="connsiteX180" fmla="*/ 423157 w 949413"/>
                                    <a:gd name="connsiteY180" fmla="*/ 7144 h 719138"/>
                                    <a:gd name="connsiteX181" fmla="*/ 427920 w 949413"/>
                                    <a:gd name="connsiteY181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416719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39776 w 949413"/>
                                    <a:gd name="connsiteY55" fmla="*/ 433388 h 719138"/>
                                    <a:gd name="connsiteX56" fmla="*/ 51682 w 949413"/>
                                    <a:gd name="connsiteY56" fmla="*/ 457200 h 719138"/>
                                    <a:gd name="connsiteX57" fmla="*/ 54063 w 949413"/>
                                    <a:gd name="connsiteY57" fmla="*/ 473869 h 719138"/>
                                    <a:gd name="connsiteX58" fmla="*/ 56445 w 949413"/>
                                    <a:gd name="connsiteY58" fmla="*/ 495300 h 719138"/>
                                    <a:gd name="connsiteX59" fmla="*/ 70732 w 949413"/>
                                    <a:gd name="connsiteY59" fmla="*/ 504825 h 719138"/>
                                    <a:gd name="connsiteX60" fmla="*/ 75495 w 949413"/>
                                    <a:gd name="connsiteY60" fmla="*/ 511969 h 719138"/>
                                    <a:gd name="connsiteX61" fmla="*/ 89782 w 949413"/>
                                    <a:gd name="connsiteY61" fmla="*/ 526257 h 719138"/>
                                    <a:gd name="connsiteX62" fmla="*/ 92163 w 949413"/>
                                    <a:gd name="connsiteY62" fmla="*/ 535782 h 719138"/>
                                    <a:gd name="connsiteX63" fmla="*/ 94545 w 949413"/>
                                    <a:gd name="connsiteY63" fmla="*/ 542925 h 719138"/>
                                    <a:gd name="connsiteX64" fmla="*/ 92163 w 949413"/>
                                    <a:gd name="connsiteY64" fmla="*/ 552450 h 719138"/>
                                    <a:gd name="connsiteX65" fmla="*/ 125501 w 949413"/>
                                    <a:gd name="connsiteY65" fmla="*/ 561975 h 719138"/>
                                    <a:gd name="connsiteX66" fmla="*/ 132645 w 949413"/>
                                    <a:gd name="connsiteY66" fmla="*/ 564357 h 719138"/>
                                    <a:gd name="connsiteX67" fmla="*/ 139788 w 949413"/>
                                    <a:gd name="connsiteY67" fmla="*/ 566738 h 719138"/>
                                    <a:gd name="connsiteX68" fmla="*/ 156457 w 949413"/>
                                    <a:gd name="connsiteY68" fmla="*/ 573882 h 719138"/>
                                    <a:gd name="connsiteX69" fmla="*/ 158838 w 949413"/>
                                    <a:gd name="connsiteY69" fmla="*/ 581025 h 719138"/>
                                    <a:gd name="connsiteX70" fmla="*/ 163601 w 949413"/>
                                    <a:gd name="connsiteY70" fmla="*/ 588169 h 719138"/>
                                    <a:gd name="connsiteX71" fmla="*/ 173126 w 949413"/>
                                    <a:gd name="connsiteY71" fmla="*/ 614363 h 719138"/>
                                    <a:gd name="connsiteX72" fmla="*/ 180270 w 949413"/>
                                    <a:gd name="connsiteY72" fmla="*/ 616744 h 719138"/>
                                    <a:gd name="connsiteX73" fmla="*/ 187413 w 949413"/>
                                    <a:gd name="connsiteY73" fmla="*/ 621507 h 719138"/>
                                    <a:gd name="connsiteX74" fmla="*/ 199320 w 949413"/>
                                    <a:gd name="connsiteY74" fmla="*/ 623888 h 719138"/>
                                    <a:gd name="connsiteX75" fmla="*/ 206463 w 949413"/>
                                    <a:gd name="connsiteY75" fmla="*/ 626269 h 719138"/>
                                    <a:gd name="connsiteX76" fmla="*/ 223132 w 949413"/>
                                    <a:gd name="connsiteY76" fmla="*/ 628650 h 719138"/>
                                    <a:gd name="connsiteX77" fmla="*/ 232657 w 949413"/>
                                    <a:gd name="connsiteY77" fmla="*/ 631032 h 719138"/>
                                    <a:gd name="connsiteX78" fmla="*/ 251707 w 949413"/>
                                    <a:gd name="connsiteY78" fmla="*/ 633413 h 719138"/>
                                    <a:gd name="connsiteX79" fmla="*/ 265995 w 949413"/>
                                    <a:gd name="connsiteY79" fmla="*/ 635794 h 719138"/>
                                    <a:gd name="connsiteX80" fmla="*/ 285045 w 949413"/>
                                    <a:gd name="connsiteY80" fmla="*/ 638175 h 719138"/>
                                    <a:gd name="connsiteX81" fmla="*/ 299332 w 949413"/>
                                    <a:gd name="connsiteY81" fmla="*/ 642938 h 719138"/>
                                    <a:gd name="connsiteX82" fmla="*/ 301713 w 949413"/>
                                    <a:gd name="connsiteY82" fmla="*/ 650082 h 719138"/>
                                    <a:gd name="connsiteX83" fmla="*/ 311238 w 949413"/>
                                    <a:gd name="connsiteY83" fmla="*/ 654844 h 719138"/>
                                    <a:gd name="connsiteX84" fmla="*/ 325526 w 949413"/>
                                    <a:gd name="connsiteY84" fmla="*/ 664369 h 719138"/>
                                    <a:gd name="connsiteX85" fmla="*/ 332670 w 949413"/>
                                    <a:gd name="connsiteY85" fmla="*/ 666750 h 719138"/>
                                    <a:gd name="connsiteX86" fmla="*/ 349338 w 949413"/>
                                    <a:gd name="connsiteY86" fmla="*/ 673894 h 719138"/>
                                    <a:gd name="connsiteX87" fmla="*/ 375532 w 949413"/>
                                    <a:gd name="connsiteY87" fmla="*/ 676275 h 719138"/>
                                    <a:gd name="connsiteX88" fmla="*/ 399345 w 949413"/>
                                    <a:gd name="connsiteY88" fmla="*/ 678657 h 719138"/>
                                    <a:gd name="connsiteX89" fmla="*/ 432682 w 949413"/>
                                    <a:gd name="connsiteY89" fmla="*/ 683419 h 719138"/>
                                    <a:gd name="connsiteX90" fmla="*/ 456495 w 949413"/>
                                    <a:gd name="connsiteY90" fmla="*/ 692944 h 719138"/>
                                    <a:gd name="connsiteX91" fmla="*/ 480307 w 949413"/>
                                    <a:gd name="connsiteY91" fmla="*/ 700088 h 719138"/>
                                    <a:gd name="connsiteX92" fmla="*/ 487451 w 949413"/>
                                    <a:gd name="connsiteY92" fmla="*/ 704850 h 719138"/>
                                    <a:gd name="connsiteX93" fmla="*/ 508882 w 949413"/>
                                    <a:gd name="connsiteY93" fmla="*/ 711994 h 719138"/>
                                    <a:gd name="connsiteX94" fmla="*/ 525551 w 949413"/>
                                    <a:gd name="connsiteY94" fmla="*/ 716757 h 719138"/>
                                    <a:gd name="connsiteX95" fmla="*/ 544601 w 949413"/>
                                    <a:gd name="connsiteY95" fmla="*/ 711994 h 719138"/>
                                    <a:gd name="connsiteX96" fmla="*/ 558888 w 949413"/>
                                    <a:gd name="connsiteY96" fmla="*/ 704850 h 719138"/>
                                    <a:gd name="connsiteX97" fmla="*/ 623182 w 949413"/>
                                    <a:gd name="connsiteY97" fmla="*/ 700088 h 719138"/>
                                    <a:gd name="connsiteX98" fmla="*/ 651757 w 949413"/>
                                    <a:gd name="connsiteY98" fmla="*/ 707232 h 719138"/>
                                    <a:gd name="connsiteX99" fmla="*/ 666045 w 949413"/>
                                    <a:gd name="connsiteY99" fmla="*/ 711994 h 719138"/>
                                    <a:gd name="connsiteX100" fmla="*/ 680332 w 949413"/>
                                    <a:gd name="connsiteY100" fmla="*/ 709613 h 719138"/>
                                    <a:gd name="connsiteX101" fmla="*/ 737482 w 949413"/>
                                    <a:gd name="connsiteY101" fmla="*/ 702469 h 719138"/>
                                    <a:gd name="connsiteX102" fmla="*/ 744626 w 949413"/>
                                    <a:gd name="connsiteY102" fmla="*/ 700088 h 719138"/>
                                    <a:gd name="connsiteX103" fmla="*/ 763676 w 949413"/>
                                    <a:gd name="connsiteY103" fmla="*/ 695325 h 719138"/>
                                    <a:gd name="connsiteX104" fmla="*/ 773201 w 949413"/>
                                    <a:gd name="connsiteY104" fmla="*/ 692944 h 719138"/>
                                    <a:gd name="connsiteX105" fmla="*/ 789870 w 949413"/>
                                    <a:gd name="connsiteY105" fmla="*/ 690563 h 719138"/>
                                    <a:gd name="connsiteX106" fmla="*/ 797013 w 949413"/>
                                    <a:gd name="connsiteY106" fmla="*/ 688182 h 719138"/>
                                    <a:gd name="connsiteX107" fmla="*/ 823207 w 949413"/>
                                    <a:gd name="connsiteY107" fmla="*/ 690563 h 719138"/>
                                    <a:gd name="connsiteX108" fmla="*/ 832732 w 949413"/>
                                    <a:gd name="connsiteY108" fmla="*/ 692944 h 719138"/>
                                    <a:gd name="connsiteX109" fmla="*/ 844638 w 949413"/>
                                    <a:gd name="connsiteY109" fmla="*/ 695325 h 719138"/>
                                    <a:gd name="connsiteX110" fmla="*/ 851782 w 949413"/>
                                    <a:gd name="connsiteY110" fmla="*/ 692944 h 719138"/>
                                    <a:gd name="connsiteX111" fmla="*/ 873213 w 949413"/>
                                    <a:gd name="connsiteY111" fmla="*/ 700088 h 719138"/>
                                    <a:gd name="connsiteX112" fmla="*/ 897026 w 949413"/>
                                    <a:gd name="connsiteY112" fmla="*/ 704850 h 719138"/>
                                    <a:gd name="connsiteX113" fmla="*/ 908932 w 949413"/>
                                    <a:gd name="connsiteY113" fmla="*/ 709613 h 719138"/>
                                    <a:gd name="connsiteX114" fmla="*/ 918457 w 949413"/>
                                    <a:gd name="connsiteY114" fmla="*/ 714375 h 719138"/>
                                    <a:gd name="connsiteX115" fmla="*/ 935126 w 949413"/>
                                    <a:gd name="connsiteY115" fmla="*/ 719138 h 719138"/>
                                    <a:gd name="connsiteX116" fmla="*/ 932745 w 949413"/>
                                    <a:gd name="connsiteY116" fmla="*/ 704850 h 719138"/>
                                    <a:gd name="connsiteX117" fmla="*/ 939888 w 949413"/>
                                    <a:gd name="connsiteY117" fmla="*/ 702469 h 719138"/>
                                    <a:gd name="connsiteX118" fmla="*/ 944651 w 949413"/>
                                    <a:gd name="connsiteY118" fmla="*/ 695325 h 719138"/>
                                    <a:gd name="connsiteX119" fmla="*/ 949413 w 949413"/>
                                    <a:gd name="connsiteY119" fmla="*/ 676275 h 719138"/>
                                    <a:gd name="connsiteX120" fmla="*/ 947032 w 949413"/>
                                    <a:gd name="connsiteY120" fmla="*/ 661988 h 719138"/>
                                    <a:gd name="connsiteX121" fmla="*/ 944651 w 949413"/>
                                    <a:gd name="connsiteY121" fmla="*/ 654844 h 719138"/>
                                    <a:gd name="connsiteX122" fmla="*/ 930363 w 949413"/>
                                    <a:gd name="connsiteY122" fmla="*/ 614363 h 719138"/>
                                    <a:gd name="connsiteX123" fmla="*/ 927982 w 949413"/>
                                    <a:gd name="connsiteY123" fmla="*/ 607219 h 719138"/>
                                    <a:gd name="connsiteX124" fmla="*/ 930363 w 949413"/>
                                    <a:gd name="connsiteY124" fmla="*/ 590550 h 719138"/>
                                    <a:gd name="connsiteX125" fmla="*/ 916076 w 949413"/>
                                    <a:gd name="connsiteY125" fmla="*/ 581025 h 719138"/>
                                    <a:gd name="connsiteX126" fmla="*/ 908932 w 949413"/>
                                    <a:gd name="connsiteY126" fmla="*/ 576263 h 719138"/>
                                    <a:gd name="connsiteX127" fmla="*/ 901788 w 949413"/>
                                    <a:gd name="connsiteY127" fmla="*/ 569119 h 719138"/>
                                    <a:gd name="connsiteX128" fmla="*/ 887501 w 949413"/>
                                    <a:gd name="connsiteY128" fmla="*/ 564357 h 719138"/>
                                    <a:gd name="connsiteX129" fmla="*/ 880357 w 949413"/>
                                    <a:gd name="connsiteY129" fmla="*/ 561975 h 719138"/>
                                    <a:gd name="connsiteX130" fmla="*/ 849401 w 949413"/>
                                    <a:gd name="connsiteY130" fmla="*/ 557213 h 719138"/>
                                    <a:gd name="connsiteX131" fmla="*/ 842257 w 949413"/>
                                    <a:gd name="connsiteY131" fmla="*/ 554832 h 719138"/>
                                    <a:gd name="connsiteX132" fmla="*/ 827970 w 949413"/>
                                    <a:gd name="connsiteY132" fmla="*/ 542925 h 719138"/>
                                    <a:gd name="connsiteX133" fmla="*/ 823207 w 949413"/>
                                    <a:gd name="connsiteY133" fmla="*/ 528638 h 719138"/>
                                    <a:gd name="connsiteX134" fmla="*/ 820826 w 949413"/>
                                    <a:gd name="connsiteY134" fmla="*/ 521494 h 719138"/>
                                    <a:gd name="connsiteX135" fmla="*/ 827970 w 949413"/>
                                    <a:gd name="connsiteY135" fmla="*/ 514350 h 719138"/>
                                    <a:gd name="connsiteX136" fmla="*/ 825588 w 949413"/>
                                    <a:gd name="connsiteY136" fmla="*/ 500063 h 719138"/>
                                    <a:gd name="connsiteX137" fmla="*/ 818445 w 949413"/>
                                    <a:gd name="connsiteY137" fmla="*/ 471488 h 719138"/>
                                    <a:gd name="connsiteX138" fmla="*/ 816063 w 949413"/>
                                    <a:gd name="connsiteY138" fmla="*/ 464344 h 719138"/>
                                    <a:gd name="connsiteX139" fmla="*/ 801776 w 949413"/>
                                    <a:gd name="connsiteY139" fmla="*/ 452438 h 719138"/>
                                    <a:gd name="connsiteX140" fmla="*/ 792251 w 949413"/>
                                    <a:gd name="connsiteY140" fmla="*/ 445294 h 719138"/>
                                    <a:gd name="connsiteX141" fmla="*/ 785107 w 949413"/>
                                    <a:gd name="connsiteY141" fmla="*/ 438150 h 719138"/>
                                    <a:gd name="connsiteX142" fmla="*/ 777963 w 949413"/>
                                    <a:gd name="connsiteY142" fmla="*/ 433388 h 719138"/>
                                    <a:gd name="connsiteX143" fmla="*/ 770820 w 949413"/>
                                    <a:gd name="connsiteY143" fmla="*/ 426244 h 719138"/>
                                    <a:gd name="connsiteX144" fmla="*/ 761295 w 949413"/>
                                    <a:gd name="connsiteY144" fmla="*/ 421482 h 719138"/>
                                    <a:gd name="connsiteX145" fmla="*/ 737482 w 949413"/>
                                    <a:gd name="connsiteY145" fmla="*/ 404813 h 719138"/>
                                    <a:gd name="connsiteX146" fmla="*/ 730338 w 949413"/>
                                    <a:gd name="connsiteY146" fmla="*/ 397669 h 719138"/>
                                    <a:gd name="connsiteX147" fmla="*/ 725576 w 949413"/>
                                    <a:gd name="connsiteY147" fmla="*/ 388144 h 719138"/>
                                    <a:gd name="connsiteX148" fmla="*/ 713670 w 949413"/>
                                    <a:gd name="connsiteY148" fmla="*/ 373857 h 719138"/>
                                    <a:gd name="connsiteX149" fmla="*/ 706526 w 949413"/>
                                    <a:gd name="connsiteY149" fmla="*/ 359569 h 719138"/>
                                    <a:gd name="connsiteX150" fmla="*/ 699382 w 949413"/>
                                    <a:gd name="connsiteY150" fmla="*/ 302419 h 719138"/>
                                    <a:gd name="connsiteX151" fmla="*/ 694620 w 949413"/>
                                    <a:gd name="connsiteY151" fmla="*/ 276225 h 719138"/>
                                    <a:gd name="connsiteX152" fmla="*/ 689857 w 949413"/>
                                    <a:gd name="connsiteY152" fmla="*/ 269082 h 719138"/>
                                    <a:gd name="connsiteX153" fmla="*/ 687476 w 949413"/>
                                    <a:gd name="connsiteY153" fmla="*/ 261938 h 719138"/>
                                    <a:gd name="connsiteX154" fmla="*/ 685095 w 949413"/>
                                    <a:gd name="connsiteY154" fmla="*/ 252413 h 719138"/>
                                    <a:gd name="connsiteX155" fmla="*/ 670807 w 949413"/>
                                    <a:gd name="connsiteY155" fmla="*/ 238125 h 719138"/>
                                    <a:gd name="connsiteX156" fmla="*/ 658901 w 949413"/>
                                    <a:gd name="connsiteY156" fmla="*/ 228600 h 719138"/>
                                    <a:gd name="connsiteX157" fmla="*/ 646995 w 949413"/>
                                    <a:gd name="connsiteY157" fmla="*/ 216694 h 719138"/>
                                    <a:gd name="connsiteX158" fmla="*/ 642232 w 949413"/>
                                    <a:gd name="connsiteY158" fmla="*/ 207169 h 719138"/>
                                    <a:gd name="connsiteX159" fmla="*/ 630326 w 949413"/>
                                    <a:gd name="connsiteY159" fmla="*/ 192882 h 719138"/>
                                    <a:gd name="connsiteX160" fmla="*/ 618420 w 949413"/>
                                    <a:gd name="connsiteY160" fmla="*/ 176213 h 719138"/>
                                    <a:gd name="connsiteX161" fmla="*/ 608895 w 949413"/>
                                    <a:gd name="connsiteY161" fmla="*/ 171450 h 719138"/>
                                    <a:gd name="connsiteX162" fmla="*/ 601751 w 949413"/>
                                    <a:gd name="connsiteY162" fmla="*/ 161925 h 719138"/>
                                    <a:gd name="connsiteX163" fmla="*/ 592226 w 949413"/>
                                    <a:gd name="connsiteY163" fmla="*/ 157163 h 719138"/>
                                    <a:gd name="connsiteX164" fmla="*/ 585082 w 949413"/>
                                    <a:gd name="connsiteY164" fmla="*/ 150019 h 719138"/>
                                    <a:gd name="connsiteX165" fmla="*/ 577938 w 949413"/>
                                    <a:gd name="connsiteY165" fmla="*/ 135732 h 719138"/>
                                    <a:gd name="connsiteX166" fmla="*/ 570795 w 949413"/>
                                    <a:gd name="connsiteY166" fmla="*/ 130969 h 719138"/>
                                    <a:gd name="connsiteX167" fmla="*/ 561270 w 949413"/>
                                    <a:gd name="connsiteY167" fmla="*/ 116682 h 719138"/>
                                    <a:gd name="connsiteX168" fmla="*/ 551745 w 949413"/>
                                    <a:gd name="connsiteY168" fmla="*/ 102394 h 719138"/>
                                    <a:gd name="connsiteX169" fmla="*/ 549363 w 949413"/>
                                    <a:gd name="connsiteY169" fmla="*/ 95250 h 719138"/>
                                    <a:gd name="connsiteX170" fmla="*/ 542220 w 949413"/>
                                    <a:gd name="connsiteY170" fmla="*/ 88107 h 719138"/>
                                    <a:gd name="connsiteX171" fmla="*/ 530313 w 949413"/>
                                    <a:gd name="connsiteY171" fmla="*/ 76200 h 719138"/>
                                    <a:gd name="connsiteX172" fmla="*/ 525551 w 949413"/>
                                    <a:gd name="connsiteY172" fmla="*/ 69057 h 719138"/>
                                    <a:gd name="connsiteX173" fmla="*/ 508882 w 949413"/>
                                    <a:gd name="connsiteY173" fmla="*/ 59532 h 719138"/>
                                    <a:gd name="connsiteX174" fmla="*/ 494595 w 949413"/>
                                    <a:gd name="connsiteY174" fmla="*/ 50007 h 719138"/>
                                    <a:gd name="connsiteX175" fmla="*/ 480307 w 949413"/>
                                    <a:gd name="connsiteY175" fmla="*/ 40482 h 719138"/>
                                    <a:gd name="connsiteX176" fmla="*/ 466020 w 949413"/>
                                    <a:gd name="connsiteY176" fmla="*/ 33338 h 719138"/>
                                    <a:gd name="connsiteX177" fmla="*/ 449351 w 949413"/>
                                    <a:gd name="connsiteY177" fmla="*/ 28575 h 719138"/>
                                    <a:gd name="connsiteX178" fmla="*/ 439826 w 949413"/>
                                    <a:gd name="connsiteY178" fmla="*/ 23813 h 719138"/>
                                    <a:gd name="connsiteX179" fmla="*/ 437445 w 949413"/>
                                    <a:gd name="connsiteY179" fmla="*/ 16669 h 719138"/>
                                    <a:gd name="connsiteX180" fmla="*/ 423157 w 949413"/>
                                    <a:gd name="connsiteY180" fmla="*/ 7144 h 719138"/>
                                    <a:gd name="connsiteX181" fmla="*/ 427920 w 949413"/>
                                    <a:gd name="connsiteY181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416719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39776 w 949413"/>
                                    <a:gd name="connsiteY55" fmla="*/ 433388 h 719138"/>
                                    <a:gd name="connsiteX56" fmla="*/ 51682 w 949413"/>
                                    <a:gd name="connsiteY56" fmla="*/ 457200 h 719138"/>
                                    <a:gd name="connsiteX57" fmla="*/ 54063 w 949413"/>
                                    <a:gd name="connsiteY57" fmla="*/ 473869 h 719138"/>
                                    <a:gd name="connsiteX58" fmla="*/ 56445 w 949413"/>
                                    <a:gd name="connsiteY58" fmla="*/ 495300 h 719138"/>
                                    <a:gd name="connsiteX59" fmla="*/ 70732 w 949413"/>
                                    <a:gd name="connsiteY59" fmla="*/ 504825 h 719138"/>
                                    <a:gd name="connsiteX60" fmla="*/ 75495 w 949413"/>
                                    <a:gd name="connsiteY60" fmla="*/ 511969 h 719138"/>
                                    <a:gd name="connsiteX61" fmla="*/ 89782 w 949413"/>
                                    <a:gd name="connsiteY61" fmla="*/ 526257 h 719138"/>
                                    <a:gd name="connsiteX62" fmla="*/ 92163 w 949413"/>
                                    <a:gd name="connsiteY62" fmla="*/ 535782 h 719138"/>
                                    <a:gd name="connsiteX63" fmla="*/ 94545 w 949413"/>
                                    <a:gd name="connsiteY63" fmla="*/ 542925 h 719138"/>
                                    <a:gd name="connsiteX64" fmla="*/ 92163 w 949413"/>
                                    <a:gd name="connsiteY64" fmla="*/ 552450 h 719138"/>
                                    <a:gd name="connsiteX65" fmla="*/ 125501 w 949413"/>
                                    <a:gd name="connsiteY65" fmla="*/ 561975 h 719138"/>
                                    <a:gd name="connsiteX66" fmla="*/ 132645 w 949413"/>
                                    <a:gd name="connsiteY66" fmla="*/ 564357 h 719138"/>
                                    <a:gd name="connsiteX67" fmla="*/ 139788 w 949413"/>
                                    <a:gd name="connsiteY67" fmla="*/ 566738 h 719138"/>
                                    <a:gd name="connsiteX68" fmla="*/ 156457 w 949413"/>
                                    <a:gd name="connsiteY68" fmla="*/ 573882 h 719138"/>
                                    <a:gd name="connsiteX69" fmla="*/ 158838 w 949413"/>
                                    <a:gd name="connsiteY69" fmla="*/ 581025 h 719138"/>
                                    <a:gd name="connsiteX70" fmla="*/ 163601 w 949413"/>
                                    <a:gd name="connsiteY70" fmla="*/ 588169 h 719138"/>
                                    <a:gd name="connsiteX71" fmla="*/ 173126 w 949413"/>
                                    <a:gd name="connsiteY71" fmla="*/ 614363 h 719138"/>
                                    <a:gd name="connsiteX72" fmla="*/ 180270 w 949413"/>
                                    <a:gd name="connsiteY72" fmla="*/ 616744 h 719138"/>
                                    <a:gd name="connsiteX73" fmla="*/ 187413 w 949413"/>
                                    <a:gd name="connsiteY73" fmla="*/ 621507 h 719138"/>
                                    <a:gd name="connsiteX74" fmla="*/ 199320 w 949413"/>
                                    <a:gd name="connsiteY74" fmla="*/ 623888 h 719138"/>
                                    <a:gd name="connsiteX75" fmla="*/ 206463 w 949413"/>
                                    <a:gd name="connsiteY75" fmla="*/ 626269 h 719138"/>
                                    <a:gd name="connsiteX76" fmla="*/ 223132 w 949413"/>
                                    <a:gd name="connsiteY76" fmla="*/ 628650 h 719138"/>
                                    <a:gd name="connsiteX77" fmla="*/ 232657 w 949413"/>
                                    <a:gd name="connsiteY77" fmla="*/ 631032 h 719138"/>
                                    <a:gd name="connsiteX78" fmla="*/ 251707 w 949413"/>
                                    <a:gd name="connsiteY78" fmla="*/ 633413 h 719138"/>
                                    <a:gd name="connsiteX79" fmla="*/ 265995 w 949413"/>
                                    <a:gd name="connsiteY79" fmla="*/ 635794 h 719138"/>
                                    <a:gd name="connsiteX80" fmla="*/ 285045 w 949413"/>
                                    <a:gd name="connsiteY80" fmla="*/ 638175 h 719138"/>
                                    <a:gd name="connsiteX81" fmla="*/ 299332 w 949413"/>
                                    <a:gd name="connsiteY81" fmla="*/ 642938 h 719138"/>
                                    <a:gd name="connsiteX82" fmla="*/ 301713 w 949413"/>
                                    <a:gd name="connsiteY82" fmla="*/ 650082 h 719138"/>
                                    <a:gd name="connsiteX83" fmla="*/ 311238 w 949413"/>
                                    <a:gd name="connsiteY83" fmla="*/ 654844 h 719138"/>
                                    <a:gd name="connsiteX84" fmla="*/ 325526 w 949413"/>
                                    <a:gd name="connsiteY84" fmla="*/ 664369 h 719138"/>
                                    <a:gd name="connsiteX85" fmla="*/ 332670 w 949413"/>
                                    <a:gd name="connsiteY85" fmla="*/ 666750 h 719138"/>
                                    <a:gd name="connsiteX86" fmla="*/ 349338 w 949413"/>
                                    <a:gd name="connsiteY86" fmla="*/ 673894 h 719138"/>
                                    <a:gd name="connsiteX87" fmla="*/ 375532 w 949413"/>
                                    <a:gd name="connsiteY87" fmla="*/ 676275 h 719138"/>
                                    <a:gd name="connsiteX88" fmla="*/ 399345 w 949413"/>
                                    <a:gd name="connsiteY88" fmla="*/ 678657 h 719138"/>
                                    <a:gd name="connsiteX89" fmla="*/ 432682 w 949413"/>
                                    <a:gd name="connsiteY89" fmla="*/ 683419 h 719138"/>
                                    <a:gd name="connsiteX90" fmla="*/ 456495 w 949413"/>
                                    <a:gd name="connsiteY90" fmla="*/ 692944 h 719138"/>
                                    <a:gd name="connsiteX91" fmla="*/ 480307 w 949413"/>
                                    <a:gd name="connsiteY91" fmla="*/ 700088 h 719138"/>
                                    <a:gd name="connsiteX92" fmla="*/ 487451 w 949413"/>
                                    <a:gd name="connsiteY92" fmla="*/ 704850 h 719138"/>
                                    <a:gd name="connsiteX93" fmla="*/ 508882 w 949413"/>
                                    <a:gd name="connsiteY93" fmla="*/ 711994 h 719138"/>
                                    <a:gd name="connsiteX94" fmla="*/ 525551 w 949413"/>
                                    <a:gd name="connsiteY94" fmla="*/ 716757 h 719138"/>
                                    <a:gd name="connsiteX95" fmla="*/ 544601 w 949413"/>
                                    <a:gd name="connsiteY95" fmla="*/ 711994 h 719138"/>
                                    <a:gd name="connsiteX96" fmla="*/ 558888 w 949413"/>
                                    <a:gd name="connsiteY96" fmla="*/ 704850 h 719138"/>
                                    <a:gd name="connsiteX97" fmla="*/ 623182 w 949413"/>
                                    <a:gd name="connsiteY97" fmla="*/ 700088 h 719138"/>
                                    <a:gd name="connsiteX98" fmla="*/ 651757 w 949413"/>
                                    <a:gd name="connsiteY98" fmla="*/ 707232 h 719138"/>
                                    <a:gd name="connsiteX99" fmla="*/ 666045 w 949413"/>
                                    <a:gd name="connsiteY99" fmla="*/ 711994 h 719138"/>
                                    <a:gd name="connsiteX100" fmla="*/ 680332 w 949413"/>
                                    <a:gd name="connsiteY100" fmla="*/ 709613 h 719138"/>
                                    <a:gd name="connsiteX101" fmla="*/ 737482 w 949413"/>
                                    <a:gd name="connsiteY101" fmla="*/ 702469 h 719138"/>
                                    <a:gd name="connsiteX102" fmla="*/ 744626 w 949413"/>
                                    <a:gd name="connsiteY102" fmla="*/ 700088 h 719138"/>
                                    <a:gd name="connsiteX103" fmla="*/ 763676 w 949413"/>
                                    <a:gd name="connsiteY103" fmla="*/ 695325 h 719138"/>
                                    <a:gd name="connsiteX104" fmla="*/ 773201 w 949413"/>
                                    <a:gd name="connsiteY104" fmla="*/ 692944 h 719138"/>
                                    <a:gd name="connsiteX105" fmla="*/ 789870 w 949413"/>
                                    <a:gd name="connsiteY105" fmla="*/ 690563 h 719138"/>
                                    <a:gd name="connsiteX106" fmla="*/ 797013 w 949413"/>
                                    <a:gd name="connsiteY106" fmla="*/ 688182 h 719138"/>
                                    <a:gd name="connsiteX107" fmla="*/ 823207 w 949413"/>
                                    <a:gd name="connsiteY107" fmla="*/ 690563 h 719138"/>
                                    <a:gd name="connsiteX108" fmla="*/ 832732 w 949413"/>
                                    <a:gd name="connsiteY108" fmla="*/ 692944 h 719138"/>
                                    <a:gd name="connsiteX109" fmla="*/ 844638 w 949413"/>
                                    <a:gd name="connsiteY109" fmla="*/ 695325 h 719138"/>
                                    <a:gd name="connsiteX110" fmla="*/ 851782 w 949413"/>
                                    <a:gd name="connsiteY110" fmla="*/ 692944 h 719138"/>
                                    <a:gd name="connsiteX111" fmla="*/ 873213 w 949413"/>
                                    <a:gd name="connsiteY111" fmla="*/ 700088 h 719138"/>
                                    <a:gd name="connsiteX112" fmla="*/ 897026 w 949413"/>
                                    <a:gd name="connsiteY112" fmla="*/ 704850 h 719138"/>
                                    <a:gd name="connsiteX113" fmla="*/ 908932 w 949413"/>
                                    <a:gd name="connsiteY113" fmla="*/ 709613 h 719138"/>
                                    <a:gd name="connsiteX114" fmla="*/ 918457 w 949413"/>
                                    <a:gd name="connsiteY114" fmla="*/ 714375 h 719138"/>
                                    <a:gd name="connsiteX115" fmla="*/ 935126 w 949413"/>
                                    <a:gd name="connsiteY115" fmla="*/ 719138 h 719138"/>
                                    <a:gd name="connsiteX116" fmla="*/ 932745 w 949413"/>
                                    <a:gd name="connsiteY116" fmla="*/ 704850 h 719138"/>
                                    <a:gd name="connsiteX117" fmla="*/ 939888 w 949413"/>
                                    <a:gd name="connsiteY117" fmla="*/ 702469 h 719138"/>
                                    <a:gd name="connsiteX118" fmla="*/ 944651 w 949413"/>
                                    <a:gd name="connsiteY118" fmla="*/ 695325 h 719138"/>
                                    <a:gd name="connsiteX119" fmla="*/ 949413 w 949413"/>
                                    <a:gd name="connsiteY119" fmla="*/ 676275 h 719138"/>
                                    <a:gd name="connsiteX120" fmla="*/ 947032 w 949413"/>
                                    <a:gd name="connsiteY120" fmla="*/ 661988 h 719138"/>
                                    <a:gd name="connsiteX121" fmla="*/ 944651 w 949413"/>
                                    <a:gd name="connsiteY121" fmla="*/ 654844 h 719138"/>
                                    <a:gd name="connsiteX122" fmla="*/ 930363 w 949413"/>
                                    <a:gd name="connsiteY122" fmla="*/ 614363 h 719138"/>
                                    <a:gd name="connsiteX123" fmla="*/ 927982 w 949413"/>
                                    <a:gd name="connsiteY123" fmla="*/ 607219 h 719138"/>
                                    <a:gd name="connsiteX124" fmla="*/ 930363 w 949413"/>
                                    <a:gd name="connsiteY124" fmla="*/ 590550 h 719138"/>
                                    <a:gd name="connsiteX125" fmla="*/ 916076 w 949413"/>
                                    <a:gd name="connsiteY125" fmla="*/ 581025 h 719138"/>
                                    <a:gd name="connsiteX126" fmla="*/ 908932 w 949413"/>
                                    <a:gd name="connsiteY126" fmla="*/ 576263 h 719138"/>
                                    <a:gd name="connsiteX127" fmla="*/ 901788 w 949413"/>
                                    <a:gd name="connsiteY127" fmla="*/ 569119 h 719138"/>
                                    <a:gd name="connsiteX128" fmla="*/ 887501 w 949413"/>
                                    <a:gd name="connsiteY128" fmla="*/ 564357 h 719138"/>
                                    <a:gd name="connsiteX129" fmla="*/ 880357 w 949413"/>
                                    <a:gd name="connsiteY129" fmla="*/ 561975 h 719138"/>
                                    <a:gd name="connsiteX130" fmla="*/ 849401 w 949413"/>
                                    <a:gd name="connsiteY130" fmla="*/ 557213 h 719138"/>
                                    <a:gd name="connsiteX131" fmla="*/ 842257 w 949413"/>
                                    <a:gd name="connsiteY131" fmla="*/ 554832 h 719138"/>
                                    <a:gd name="connsiteX132" fmla="*/ 827970 w 949413"/>
                                    <a:gd name="connsiteY132" fmla="*/ 542925 h 719138"/>
                                    <a:gd name="connsiteX133" fmla="*/ 823207 w 949413"/>
                                    <a:gd name="connsiteY133" fmla="*/ 528638 h 719138"/>
                                    <a:gd name="connsiteX134" fmla="*/ 820826 w 949413"/>
                                    <a:gd name="connsiteY134" fmla="*/ 521494 h 719138"/>
                                    <a:gd name="connsiteX135" fmla="*/ 827970 w 949413"/>
                                    <a:gd name="connsiteY135" fmla="*/ 514350 h 719138"/>
                                    <a:gd name="connsiteX136" fmla="*/ 825588 w 949413"/>
                                    <a:gd name="connsiteY136" fmla="*/ 500063 h 719138"/>
                                    <a:gd name="connsiteX137" fmla="*/ 818445 w 949413"/>
                                    <a:gd name="connsiteY137" fmla="*/ 471488 h 719138"/>
                                    <a:gd name="connsiteX138" fmla="*/ 816063 w 949413"/>
                                    <a:gd name="connsiteY138" fmla="*/ 464344 h 719138"/>
                                    <a:gd name="connsiteX139" fmla="*/ 801776 w 949413"/>
                                    <a:gd name="connsiteY139" fmla="*/ 452438 h 719138"/>
                                    <a:gd name="connsiteX140" fmla="*/ 792251 w 949413"/>
                                    <a:gd name="connsiteY140" fmla="*/ 445294 h 719138"/>
                                    <a:gd name="connsiteX141" fmla="*/ 785107 w 949413"/>
                                    <a:gd name="connsiteY141" fmla="*/ 438150 h 719138"/>
                                    <a:gd name="connsiteX142" fmla="*/ 777963 w 949413"/>
                                    <a:gd name="connsiteY142" fmla="*/ 433388 h 719138"/>
                                    <a:gd name="connsiteX143" fmla="*/ 770820 w 949413"/>
                                    <a:gd name="connsiteY143" fmla="*/ 426244 h 719138"/>
                                    <a:gd name="connsiteX144" fmla="*/ 761295 w 949413"/>
                                    <a:gd name="connsiteY144" fmla="*/ 421482 h 719138"/>
                                    <a:gd name="connsiteX145" fmla="*/ 737482 w 949413"/>
                                    <a:gd name="connsiteY145" fmla="*/ 404813 h 719138"/>
                                    <a:gd name="connsiteX146" fmla="*/ 730338 w 949413"/>
                                    <a:gd name="connsiteY146" fmla="*/ 397669 h 719138"/>
                                    <a:gd name="connsiteX147" fmla="*/ 725576 w 949413"/>
                                    <a:gd name="connsiteY147" fmla="*/ 388144 h 719138"/>
                                    <a:gd name="connsiteX148" fmla="*/ 713670 w 949413"/>
                                    <a:gd name="connsiteY148" fmla="*/ 373857 h 719138"/>
                                    <a:gd name="connsiteX149" fmla="*/ 706526 w 949413"/>
                                    <a:gd name="connsiteY149" fmla="*/ 359569 h 719138"/>
                                    <a:gd name="connsiteX150" fmla="*/ 699382 w 949413"/>
                                    <a:gd name="connsiteY150" fmla="*/ 302419 h 719138"/>
                                    <a:gd name="connsiteX151" fmla="*/ 694620 w 949413"/>
                                    <a:gd name="connsiteY151" fmla="*/ 276225 h 719138"/>
                                    <a:gd name="connsiteX152" fmla="*/ 689857 w 949413"/>
                                    <a:gd name="connsiteY152" fmla="*/ 269082 h 719138"/>
                                    <a:gd name="connsiteX153" fmla="*/ 687476 w 949413"/>
                                    <a:gd name="connsiteY153" fmla="*/ 261938 h 719138"/>
                                    <a:gd name="connsiteX154" fmla="*/ 685095 w 949413"/>
                                    <a:gd name="connsiteY154" fmla="*/ 252413 h 719138"/>
                                    <a:gd name="connsiteX155" fmla="*/ 670807 w 949413"/>
                                    <a:gd name="connsiteY155" fmla="*/ 238125 h 719138"/>
                                    <a:gd name="connsiteX156" fmla="*/ 658901 w 949413"/>
                                    <a:gd name="connsiteY156" fmla="*/ 228600 h 719138"/>
                                    <a:gd name="connsiteX157" fmla="*/ 646995 w 949413"/>
                                    <a:gd name="connsiteY157" fmla="*/ 216694 h 719138"/>
                                    <a:gd name="connsiteX158" fmla="*/ 642232 w 949413"/>
                                    <a:gd name="connsiteY158" fmla="*/ 207169 h 719138"/>
                                    <a:gd name="connsiteX159" fmla="*/ 630326 w 949413"/>
                                    <a:gd name="connsiteY159" fmla="*/ 192882 h 719138"/>
                                    <a:gd name="connsiteX160" fmla="*/ 618420 w 949413"/>
                                    <a:gd name="connsiteY160" fmla="*/ 176213 h 719138"/>
                                    <a:gd name="connsiteX161" fmla="*/ 608895 w 949413"/>
                                    <a:gd name="connsiteY161" fmla="*/ 171450 h 719138"/>
                                    <a:gd name="connsiteX162" fmla="*/ 601751 w 949413"/>
                                    <a:gd name="connsiteY162" fmla="*/ 161925 h 719138"/>
                                    <a:gd name="connsiteX163" fmla="*/ 592226 w 949413"/>
                                    <a:gd name="connsiteY163" fmla="*/ 157163 h 719138"/>
                                    <a:gd name="connsiteX164" fmla="*/ 585082 w 949413"/>
                                    <a:gd name="connsiteY164" fmla="*/ 150019 h 719138"/>
                                    <a:gd name="connsiteX165" fmla="*/ 577938 w 949413"/>
                                    <a:gd name="connsiteY165" fmla="*/ 135732 h 719138"/>
                                    <a:gd name="connsiteX166" fmla="*/ 570795 w 949413"/>
                                    <a:gd name="connsiteY166" fmla="*/ 130969 h 719138"/>
                                    <a:gd name="connsiteX167" fmla="*/ 561270 w 949413"/>
                                    <a:gd name="connsiteY167" fmla="*/ 116682 h 719138"/>
                                    <a:gd name="connsiteX168" fmla="*/ 551745 w 949413"/>
                                    <a:gd name="connsiteY168" fmla="*/ 102394 h 719138"/>
                                    <a:gd name="connsiteX169" fmla="*/ 549363 w 949413"/>
                                    <a:gd name="connsiteY169" fmla="*/ 95250 h 719138"/>
                                    <a:gd name="connsiteX170" fmla="*/ 542220 w 949413"/>
                                    <a:gd name="connsiteY170" fmla="*/ 88107 h 719138"/>
                                    <a:gd name="connsiteX171" fmla="*/ 530313 w 949413"/>
                                    <a:gd name="connsiteY171" fmla="*/ 76200 h 719138"/>
                                    <a:gd name="connsiteX172" fmla="*/ 525551 w 949413"/>
                                    <a:gd name="connsiteY172" fmla="*/ 69057 h 719138"/>
                                    <a:gd name="connsiteX173" fmla="*/ 508882 w 949413"/>
                                    <a:gd name="connsiteY173" fmla="*/ 59532 h 719138"/>
                                    <a:gd name="connsiteX174" fmla="*/ 494595 w 949413"/>
                                    <a:gd name="connsiteY174" fmla="*/ 50007 h 719138"/>
                                    <a:gd name="connsiteX175" fmla="*/ 480307 w 949413"/>
                                    <a:gd name="connsiteY175" fmla="*/ 40482 h 719138"/>
                                    <a:gd name="connsiteX176" fmla="*/ 466020 w 949413"/>
                                    <a:gd name="connsiteY176" fmla="*/ 33338 h 719138"/>
                                    <a:gd name="connsiteX177" fmla="*/ 449351 w 949413"/>
                                    <a:gd name="connsiteY177" fmla="*/ 28575 h 719138"/>
                                    <a:gd name="connsiteX178" fmla="*/ 439826 w 949413"/>
                                    <a:gd name="connsiteY178" fmla="*/ 23813 h 719138"/>
                                    <a:gd name="connsiteX179" fmla="*/ 437445 w 949413"/>
                                    <a:gd name="connsiteY179" fmla="*/ 16669 h 719138"/>
                                    <a:gd name="connsiteX180" fmla="*/ 423157 w 949413"/>
                                    <a:gd name="connsiteY180" fmla="*/ 7144 h 719138"/>
                                    <a:gd name="connsiteX181" fmla="*/ 427920 w 949413"/>
                                    <a:gd name="connsiteY181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416719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39776 w 949413"/>
                                    <a:gd name="connsiteY55" fmla="*/ 433388 h 719138"/>
                                    <a:gd name="connsiteX56" fmla="*/ 51682 w 949413"/>
                                    <a:gd name="connsiteY56" fmla="*/ 457200 h 719138"/>
                                    <a:gd name="connsiteX57" fmla="*/ 54063 w 949413"/>
                                    <a:gd name="connsiteY57" fmla="*/ 473869 h 719138"/>
                                    <a:gd name="connsiteX58" fmla="*/ 56445 w 949413"/>
                                    <a:gd name="connsiteY58" fmla="*/ 495300 h 719138"/>
                                    <a:gd name="connsiteX59" fmla="*/ 70732 w 949413"/>
                                    <a:gd name="connsiteY59" fmla="*/ 504825 h 719138"/>
                                    <a:gd name="connsiteX60" fmla="*/ 75495 w 949413"/>
                                    <a:gd name="connsiteY60" fmla="*/ 511969 h 719138"/>
                                    <a:gd name="connsiteX61" fmla="*/ 89782 w 949413"/>
                                    <a:gd name="connsiteY61" fmla="*/ 526257 h 719138"/>
                                    <a:gd name="connsiteX62" fmla="*/ 92163 w 949413"/>
                                    <a:gd name="connsiteY62" fmla="*/ 535782 h 719138"/>
                                    <a:gd name="connsiteX63" fmla="*/ 94545 w 949413"/>
                                    <a:gd name="connsiteY63" fmla="*/ 542925 h 719138"/>
                                    <a:gd name="connsiteX64" fmla="*/ 92163 w 949413"/>
                                    <a:gd name="connsiteY64" fmla="*/ 552450 h 719138"/>
                                    <a:gd name="connsiteX65" fmla="*/ 125501 w 949413"/>
                                    <a:gd name="connsiteY65" fmla="*/ 561975 h 719138"/>
                                    <a:gd name="connsiteX66" fmla="*/ 132645 w 949413"/>
                                    <a:gd name="connsiteY66" fmla="*/ 564357 h 719138"/>
                                    <a:gd name="connsiteX67" fmla="*/ 139788 w 949413"/>
                                    <a:gd name="connsiteY67" fmla="*/ 566738 h 719138"/>
                                    <a:gd name="connsiteX68" fmla="*/ 156457 w 949413"/>
                                    <a:gd name="connsiteY68" fmla="*/ 573882 h 719138"/>
                                    <a:gd name="connsiteX69" fmla="*/ 158838 w 949413"/>
                                    <a:gd name="connsiteY69" fmla="*/ 581025 h 719138"/>
                                    <a:gd name="connsiteX70" fmla="*/ 163601 w 949413"/>
                                    <a:gd name="connsiteY70" fmla="*/ 588169 h 719138"/>
                                    <a:gd name="connsiteX71" fmla="*/ 173126 w 949413"/>
                                    <a:gd name="connsiteY71" fmla="*/ 614363 h 719138"/>
                                    <a:gd name="connsiteX72" fmla="*/ 180270 w 949413"/>
                                    <a:gd name="connsiteY72" fmla="*/ 616744 h 719138"/>
                                    <a:gd name="connsiteX73" fmla="*/ 187413 w 949413"/>
                                    <a:gd name="connsiteY73" fmla="*/ 621507 h 719138"/>
                                    <a:gd name="connsiteX74" fmla="*/ 199320 w 949413"/>
                                    <a:gd name="connsiteY74" fmla="*/ 623888 h 719138"/>
                                    <a:gd name="connsiteX75" fmla="*/ 206463 w 949413"/>
                                    <a:gd name="connsiteY75" fmla="*/ 626269 h 719138"/>
                                    <a:gd name="connsiteX76" fmla="*/ 223132 w 949413"/>
                                    <a:gd name="connsiteY76" fmla="*/ 628650 h 719138"/>
                                    <a:gd name="connsiteX77" fmla="*/ 232657 w 949413"/>
                                    <a:gd name="connsiteY77" fmla="*/ 631032 h 719138"/>
                                    <a:gd name="connsiteX78" fmla="*/ 251707 w 949413"/>
                                    <a:gd name="connsiteY78" fmla="*/ 633413 h 719138"/>
                                    <a:gd name="connsiteX79" fmla="*/ 265995 w 949413"/>
                                    <a:gd name="connsiteY79" fmla="*/ 635794 h 719138"/>
                                    <a:gd name="connsiteX80" fmla="*/ 285045 w 949413"/>
                                    <a:gd name="connsiteY80" fmla="*/ 638175 h 719138"/>
                                    <a:gd name="connsiteX81" fmla="*/ 299332 w 949413"/>
                                    <a:gd name="connsiteY81" fmla="*/ 642938 h 719138"/>
                                    <a:gd name="connsiteX82" fmla="*/ 301713 w 949413"/>
                                    <a:gd name="connsiteY82" fmla="*/ 650082 h 719138"/>
                                    <a:gd name="connsiteX83" fmla="*/ 311238 w 949413"/>
                                    <a:gd name="connsiteY83" fmla="*/ 654844 h 719138"/>
                                    <a:gd name="connsiteX84" fmla="*/ 325526 w 949413"/>
                                    <a:gd name="connsiteY84" fmla="*/ 664369 h 719138"/>
                                    <a:gd name="connsiteX85" fmla="*/ 332670 w 949413"/>
                                    <a:gd name="connsiteY85" fmla="*/ 666750 h 719138"/>
                                    <a:gd name="connsiteX86" fmla="*/ 349338 w 949413"/>
                                    <a:gd name="connsiteY86" fmla="*/ 673894 h 719138"/>
                                    <a:gd name="connsiteX87" fmla="*/ 375532 w 949413"/>
                                    <a:gd name="connsiteY87" fmla="*/ 676275 h 719138"/>
                                    <a:gd name="connsiteX88" fmla="*/ 399345 w 949413"/>
                                    <a:gd name="connsiteY88" fmla="*/ 678657 h 719138"/>
                                    <a:gd name="connsiteX89" fmla="*/ 432682 w 949413"/>
                                    <a:gd name="connsiteY89" fmla="*/ 683419 h 719138"/>
                                    <a:gd name="connsiteX90" fmla="*/ 456495 w 949413"/>
                                    <a:gd name="connsiteY90" fmla="*/ 692944 h 719138"/>
                                    <a:gd name="connsiteX91" fmla="*/ 480307 w 949413"/>
                                    <a:gd name="connsiteY91" fmla="*/ 700088 h 719138"/>
                                    <a:gd name="connsiteX92" fmla="*/ 487451 w 949413"/>
                                    <a:gd name="connsiteY92" fmla="*/ 704850 h 719138"/>
                                    <a:gd name="connsiteX93" fmla="*/ 508882 w 949413"/>
                                    <a:gd name="connsiteY93" fmla="*/ 711994 h 719138"/>
                                    <a:gd name="connsiteX94" fmla="*/ 525551 w 949413"/>
                                    <a:gd name="connsiteY94" fmla="*/ 716757 h 719138"/>
                                    <a:gd name="connsiteX95" fmla="*/ 544601 w 949413"/>
                                    <a:gd name="connsiteY95" fmla="*/ 711994 h 719138"/>
                                    <a:gd name="connsiteX96" fmla="*/ 558888 w 949413"/>
                                    <a:gd name="connsiteY96" fmla="*/ 704850 h 719138"/>
                                    <a:gd name="connsiteX97" fmla="*/ 623182 w 949413"/>
                                    <a:gd name="connsiteY97" fmla="*/ 700088 h 719138"/>
                                    <a:gd name="connsiteX98" fmla="*/ 651757 w 949413"/>
                                    <a:gd name="connsiteY98" fmla="*/ 707232 h 719138"/>
                                    <a:gd name="connsiteX99" fmla="*/ 666045 w 949413"/>
                                    <a:gd name="connsiteY99" fmla="*/ 711994 h 719138"/>
                                    <a:gd name="connsiteX100" fmla="*/ 680332 w 949413"/>
                                    <a:gd name="connsiteY100" fmla="*/ 709613 h 719138"/>
                                    <a:gd name="connsiteX101" fmla="*/ 737482 w 949413"/>
                                    <a:gd name="connsiteY101" fmla="*/ 702469 h 719138"/>
                                    <a:gd name="connsiteX102" fmla="*/ 744626 w 949413"/>
                                    <a:gd name="connsiteY102" fmla="*/ 700088 h 719138"/>
                                    <a:gd name="connsiteX103" fmla="*/ 763676 w 949413"/>
                                    <a:gd name="connsiteY103" fmla="*/ 695325 h 719138"/>
                                    <a:gd name="connsiteX104" fmla="*/ 773201 w 949413"/>
                                    <a:gd name="connsiteY104" fmla="*/ 692944 h 719138"/>
                                    <a:gd name="connsiteX105" fmla="*/ 789870 w 949413"/>
                                    <a:gd name="connsiteY105" fmla="*/ 690563 h 719138"/>
                                    <a:gd name="connsiteX106" fmla="*/ 797013 w 949413"/>
                                    <a:gd name="connsiteY106" fmla="*/ 688182 h 719138"/>
                                    <a:gd name="connsiteX107" fmla="*/ 823207 w 949413"/>
                                    <a:gd name="connsiteY107" fmla="*/ 690563 h 719138"/>
                                    <a:gd name="connsiteX108" fmla="*/ 832732 w 949413"/>
                                    <a:gd name="connsiteY108" fmla="*/ 692944 h 719138"/>
                                    <a:gd name="connsiteX109" fmla="*/ 844638 w 949413"/>
                                    <a:gd name="connsiteY109" fmla="*/ 695325 h 719138"/>
                                    <a:gd name="connsiteX110" fmla="*/ 851782 w 949413"/>
                                    <a:gd name="connsiteY110" fmla="*/ 692944 h 719138"/>
                                    <a:gd name="connsiteX111" fmla="*/ 873213 w 949413"/>
                                    <a:gd name="connsiteY111" fmla="*/ 700088 h 719138"/>
                                    <a:gd name="connsiteX112" fmla="*/ 897026 w 949413"/>
                                    <a:gd name="connsiteY112" fmla="*/ 704850 h 719138"/>
                                    <a:gd name="connsiteX113" fmla="*/ 908932 w 949413"/>
                                    <a:gd name="connsiteY113" fmla="*/ 709613 h 719138"/>
                                    <a:gd name="connsiteX114" fmla="*/ 918457 w 949413"/>
                                    <a:gd name="connsiteY114" fmla="*/ 714375 h 719138"/>
                                    <a:gd name="connsiteX115" fmla="*/ 935126 w 949413"/>
                                    <a:gd name="connsiteY115" fmla="*/ 719138 h 719138"/>
                                    <a:gd name="connsiteX116" fmla="*/ 932745 w 949413"/>
                                    <a:gd name="connsiteY116" fmla="*/ 704850 h 719138"/>
                                    <a:gd name="connsiteX117" fmla="*/ 939888 w 949413"/>
                                    <a:gd name="connsiteY117" fmla="*/ 702469 h 719138"/>
                                    <a:gd name="connsiteX118" fmla="*/ 944651 w 949413"/>
                                    <a:gd name="connsiteY118" fmla="*/ 695325 h 719138"/>
                                    <a:gd name="connsiteX119" fmla="*/ 949413 w 949413"/>
                                    <a:gd name="connsiteY119" fmla="*/ 676275 h 719138"/>
                                    <a:gd name="connsiteX120" fmla="*/ 947032 w 949413"/>
                                    <a:gd name="connsiteY120" fmla="*/ 661988 h 719138"/>
                                    <a:gd name="connsiteX121" fmla="*/ 944651 w 949413"/>
                                    <a:gd name="connsiteY121" fmla="*/ 654844 h 719138"/>
                                    <a:gd name="connsiteX122" fmla="*/ 930363 w 949413"/>
                                    <a:gd name="connsiteY122" fmla="*/ 614363 h 719138"/>
                                    <a:gd name="connsiteX123" fmla="*/ 927982 w 949413"/>
                                    <a:gd name="connsiteY123" fmla="*/ 607219 h 719138"/>
                                    <a:gd name="connsiteX124" fmla="*/ 930363 w 949413"/>
                                    <a:gd name="connsiteY124" fmla="*/ 590550 h 719138"/>
                                    <a:gd name="connsiteX125" fmla="*/ 916076 w 949413"/>
                                    <a:gd name="connsiteY125" fmla="*/ 581025 h 719138"/>
                                    <a:gd name="connsiteX126" fmla="*/ 908932 w 949413"/>
                                    <a:gd name="connsiteY126" fmla="*/ 576263 h 719138"/>
                                    <a:gd name="connsiteX127" fmla="*/ 901788 w 949413"/>
                                    <a:gd name="connsiteY127" fmla="*/ 569119 h 719138"/>
                                    <a:gd name="connsiteX128" fmla="*/ 887501 w 949413"/>
                                    <a:gd name="connsiteY128" fmla="*/ 564357 h 719138"/>
                                    <a:gd name="connsiteX129" fmla="*/ 880357 w 949413"/>
                                    <a:gd name="connsiteY129" fmla="*/ 561975 h 719138"/>
                                    <a:gd name="connsiteX130" fmla="*/ 849401 w 949413"/>
                                    <a:gd name="connsiteY130" fmla="*/ 557213 h 719138"/>
                                    <a:gd name="connsiteX131" fmla="*/ 842257 w 949413"/>
                                    <a:gd name="connsiteY131" fmla="*/ 554832 h 719138"/>
                                    <a:gd name="connsiteX132" fmla="*/ 827970 w 949413"/>
                                    <a:gd name="connsiteY132" fmla="*/ 542925 h 719138"/>
                                    <a:gd name="connsiteX133" fmla="*/ 823207 w 949413"/>
                                    <a:gd name="connsiteY133" fmla="*/ 528638 h 719138"/>
                                    <a:gd name="connsiteX134" fmla="*/ 820826 w 949413"/>
                                    <a:gd name="connsiteY134" fmla="*/ 521494 h 719138"/>
                                    <a:gd name="connsiteX135" fmla="*/ 827970 w 949413"/>
                                    <a:gd name="connsiteY135" fmla="*/ 514350 h 719138"/>
                                    <a:gd name="connsiteX136" fmla="*/ 825588 w 949413"/>
                                    <a:gd name="connsiteY136" fmla="*/ 500063 h 719138"/>
                                    <a:gd name="connsiteX137" fmla="*/ 818445 w 949413"/>
                                    <a:gd name="connsiteY137" fmla="*/ 471488 h 719138"/>
                                    <a:gd name="connsiteX138" fmla="*/ 816063 w 949413"/>
                                    <a:gd name="connsiteY138" fmla="*/ 464344 h 719138"/>
                                    <a:gd name="connsiteX139" fmla="*/ 801776 w 949413"/>
                                    <a:gd name="connsiteY139" fmla="*/ 452438 h 719138"/>
                                    <a:gd name="connsiteX140" fmla="*/ 792251 w 949413"/>
                                    <a:gd name="connsiteY140" fmla="*/ 445294 h 719138"/>
                                    <a:gd name="connsiteX141" fmla="*/ 785107 w 949413"/>
                                    <a:gd name="connsiteY141" fmla="*/ 438150 h 719138"/>
                                    <a:gd name="connsiteX142" fmla="*/ 777963 w 949413"/>
                                    <a:gd name="connsiteY142" fmla="*/ 433388 h 719138"/>
                                    <a:gd name="connsiteX143" fmla="*/ 770820 w 949413"/>
                                    <a:gd name="connsiteY143" fmla="*/ 426244 h 719138"/>
                                    <a:gd name="connsiteX144" fmla="*/ 761295 w 949413"/>
                                    <a:gd name="connsiteY144" fmla="*/ 421482 h 719138"/>
                                    <a:gd name="connsiteX145" fmla="*/ 737482 w 949413"/>
                                    <a:gd name="connsiteY145" fmla="*/ 404813 h 719138"/>
                                    <a:gd name="connsiteX146" fmla="*/ 730338 w 949413"/>
                                    <a:gd name="connsiteY146" fmla="*/ 397669 h 719138"/>
                                    <a:gd name="connsiteX147" fmla="*/ 725576 w 949413"/>
                                    <a:gd name="connsiteY147" fmla="*/ 388144 h 719138"/>
                                    <a:gd name="connsiteX148" fmla="*/ 713670 w 949413"/>
                                    <a:gd name="connsiteY148" fmla="*/ 373857 h 719138"/>
                                    <a:gd name="connsiteX149" fmla="*/ 706526 w 949413"/>
                                    <a:gd name="connsiteY149" fmla="*/ 359569 h 719138"/>
                                    <a:gd name="connsiteX150" fmla="*/ 699382 w 949413"/>
                                    <a:gd name="connsiteY150" fmla="*/ 302419 h 719138"/>
                                    <a:gd name="connsiteX151" fmla="*/ 694620 w 949413"/>
                                    <a:gd name="connsiteY151" fmla="*/ 276225 h 719138"/>
                                    <a:gd name="connsiteX152" fmla="*/ 689857 w 949413"/>
                                    <a:gd name="connsiteY152" fmla="*/ 269082 h 719138"/>
                                    <a:gd name="connsiteX153" fmla="*/ 687476 w 949413"/>
                                    <a:gd name="connsiteY153" fmla="*/ 261938 h 719138"/>
                                    <a:gd name="connsiteX154" fmla="*/ 685095 w 949413"/>
                                    <a:gd name="connsiteY154" fmla="*/ 252413 h 719138"/>
                                    <a:gd name="connsiteX155" fmla="*/ 670807 w 949413"/>
                                    <a:gd name="connsiteY155" fmla="*/ 238125 h 719138"/>
                                    <a:gd name="connsiteX156" fmla="*/ 658901 w 949413"/>
                                    <a:gd name="connsiteY156" fmla="*/ 228600 h 719138"/>
                                    <a:gd name="connsiteX157" fmla="*/ 646995 w 949413"/>
                                    <a:gd name="connsiteY157" fmla="*/ 216694 h 719138"/>
                                    <a:gd name="connsiteX158" fmla="*/ 642232 w 949413"/>
                                    <a:gd name="connsiteY158" fmla="*/ 207169 h 719138"/>
                                    <a:gd name="connsiteX159" fmla="*/ 630326 w 949413"/>
                                    <a:gd name="connsiteY159" fmla="*/ 192882 h 719138"/>
                                    <a:gd name="connsiteX160" fmla="*/ 618420 w 949413"/>
                                    <a:gd name="connsiteY160" fmla="*/ 176213 h 719138"/>
                                    <a:gd name="connsiteX161" fmla="*/ 608895 w 949413"/>
                                    <a:gd name="connsiteY161" fmla="*/ 171450 h 719138"/>
                                    <a:gd name="connsiteX162" fmla="*/ 601751 w 949413"/>
                                    <a:gd name="connsiteY162" fmla="*/ 161925 h 719138"/>
                                    <a:gd name="connsiteX163" fmla="*/ 592226 w 949413"/>
                                    <a:gd name="connsiteY163" fmla="*/ 157163 h 719138"/>
                                    <a:gd name="connsiteX164" fmla="*/ 585082 w 949413"/>
                                    <a:gd name="connsiteY164" fmla="*/ 150019 h 719138"/>
                                    <a:gd name="connsiteX165" fmla="*/ 577938 w 949413"/>
                                    <a:gd name="connsiteY165" fmla="*/ 135732 h 719138"/>
                                    <a:gd name="connsiteX166" fmla="*/ 570795 w 949413"/>
                                    <a:gd name="connsiteY166" fmla="*/ 130969 h 719138"/>
                                    <a:gd name="connsiteX167" fmla="*/ 561270 w 949413"/>
                                    <a:gd name="connsiteY167" fmla="*/ 116682 h 719138"/>
                                    <a:gd name="connsiteX168" fmla="*/ 551745 w 949413"/>
                                    <a:gd name="connsiteY168" fmla="*/ 102394 h 719138"/>
                                    <a:gd name="connsiteX169" fmla="*/ 549363 w 949413"/>
                                    <a:gd name="connsiteY169" fmla="*/ 95250 h 719138"/>
                                    <a:gd name="connsiteX170" fmla="*/ 542220 w 949413"/>
                                    <a:gd name="connsiteY170" fmla="*/ 88107 h 719138"/>
                                    <a:gd name="connsiteX171" fmla="*/ 530313 w 949413"/>
                                    <a:gd name="connsiteY171" fmla="*/ 76200 h 719138"/>
                                    <a:gd name="connsiteX172" fmla="*/ 525551 w 949413"/>
                                    <a:gd name="connsiteY172" fmla="*/ 69057 h 719138"/>
                                    <a:gd name="connsiteX173" fmla="*/ 508882 w 949413"/>
                                    <a:gd name="connsiteY173" fmla="*/ 59532 h 719138"/>
                                    <a:gd name="connsiteX174" fmla="*/ 494595 w 949413"/>
                                    <a:gd name="connsiteY174" fmla="*/ 50007 h 719138"/>
                                    <a:gd name="connsiteX175" fmla="*/ 480307 w 949413"/>
                                    <a:gd name="connsiteY175" fmla="*/ 40482 h 719138"/>
                                    <a:gd name="connsiteX176" fmla="*/ 466020 w 949413"/>
                                    <a:gd name="connsiteY176" fmla="*/ 33338 h 719138"/>
                                    <a:gd name="connsiteX177" fmla="*/ 449351 w 949413"/>
                                    <a:gd name="connsiteY177" fmla="*/ 28575 h 719138"/>
                                    <a:gd name="connsiteX178" fmla="*/ 439826 w 949413"/>
                                    <a:gd name="connsiteY178" fmla="*/ 23813 h 719138"/>
                                    <a:gd name="connsiteX179" fmla="*/ 437445 w 949413"/>
                                    <a:gd name="connsiteY179" fmla="*/ 16669 h 719138"/>
                                    <a:gd name="connsiteX180" fmla="*/ 423157 w 949413"/>
                                    <a:gd name="connsiteY180" fmla="*/ 7144 h 719138"/>
                                    <a:gd name="connsiteX181" fmla="*/ 427920 w 949413"/>
                                    <a:gd name="connsiteY181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16001 w 949413"/>
                                    <a:gd name="connsiteY9" fmla="*/ 50007 h 719138"/>
                                    <a:gd name="connsiteX10" fmla="*/ 301713 w 949413"/>
                                    <a:gd name="connsiteY10" fmla="*/ 57150 h 719138"/>
                                    <a:gd name="connsiteX11" fmla="*/ 289807 w 949413"/>
                                    <a:gd name="connsiteY11" fmla="*/ 59532 h 719138"/>
                                    <a:gd name="connsiteX12" fmla="*/ 275520 w 949413"/>
                                    <a:gd name="connsiteY12" fmla="*/ 64294 h 719138"/>
                                    <a:gd name="connsiteX13" fmla="*/ 261232 w 949413"/>
                                    <a:gd name="connsiteY13" fmla="*/ 61913 h 719138"/>
                                    <a:gd name="connsiteX14" fmla="*/ 227895 w 949413"/>
                                    <a:gd name="connsiteY14" fmla="*/ 66675 h 719138"/>
                                    <a:gd name="connsiteX15" fmla="*/ 213607 w 949413"/>
                                    <a:gd name="connsiteY15" fmla="*/ 64294 h 719138"/>
                                    <a:gd name="connsiteX16" fmla="*/ 206463 w 949413"/>
                                    <a:gd name="connsiteY16" fmla="*/ 66675 h 719138"/>
                                    <a:gd name="connsiteX17" fmla="*/ 196938 w 949413"/>
                                    <a:gd name="connsiteY17" fmla="*/ 69057 h 719138"/>
                                    <a:gd name="connsiteX18" fmla="*/ 187413 w 949413"/>
                                    <a:gd name="connsiteY18" fmla="*/ 78582 h 719138"/>
                                    <a:gd name="connsiteX19" fmla="*/ 173126 w 949413"/>
                                    <a:gd name="connsiteY19" fmla="*/ 88107 h 719138"/>
                                    <a:gd name="connsiteX20" fmla="*/ 168363 w 949413"/>
                                    <a:gd name="connsiteY20" fmla="*/ 95250 h 719138"/>
                                    <a:gd name="connsiteX21" fmla="*/ 161220 w 949413"/>
                                    <a:gd name="connsiteY21" fmla="*/ 102394 h 719138"/>
                                    <a:gd name="connsiteX22" fmla="*/ 154076 w 949413"/>
                                    <a:gd name="connsiteY22" fmla="*/ 114300 h 719138"/>
                                    <a:gd name="connsiteX23" fmla="*/ 146932 w 949413"/>
                                    <a:gd name="connsiteY23" fmla="*/ 116682 h 719138"/>
                                    <a:gd name="connsiteX24" fmla="*/ 139788 w 949413"/>
                                    <a:gd name="connsiteY24" fmla="*/ 121444 h 719138"/>
                                    <a:gd name="connsiteX25" fmla="*/ 135026 w 949413"/>
                                    <a:gd name="connsiteY25" fmla="*/ 128588 h 719138"/>
                                    <a:gd name="connsiteX26" fmla="*/ 125501 w 949413"/>
                                    <a:gd name="connsiteY26" fmla="*/ 130969 h 719138"/>
                                    <a:gd name="connsiteX27" fmla="*/ 118357 w 949413"/>
                                    <a:gd name="connsiteY27" fmla="*/ 133350 h 719138"/>
                                    <a:gd name="connsiteX28" fmla="*/ 111213 w 949413"/>
                                    <a:gd name="connsiteY28" fmla="*/ 147638 h 719138"/>
                                    <a:gd name="connsiteX29" fmla="*/ 104070 w 949413"/>
                                    <a:gd name="connsiteY29" fmla="*/ 157163 h 719138"/>
                                    <a:gd name="connsiteX30" fmla="*/ 96926 w 949413"/>
                                    <a:gd name="connsiteY30" fmla="*/ 159544 h 719138"/>
                                    <a:gd name="connsiteX31" fmla="*/ 92163 w 949413"/>
                                    <a:gd name="connsiteY31" fmla="*/ 169069 h 719138"/>
                                    <a:gd name="connsiteX32" fmla="*/ 85020 w 949413"/>
                                    <a:gd name="connsiteY32" fmla="*/ 171450 h 719138"/>
                                    <a:gd name="connsiteX33" fmla="*/ 77876 w 949413"/>
                                    <a:gd name="connsiteY33" fmla="*/ 176213 h 719138"/>
                                    <a:gd name="connsiteX34" fmla="*/ 68351 w 949413"/>
                                    <a:gd name="connsiteY34" fmla="*/ 190500 h 719138"/>
                                    <a:gd name="connsiteX35" fmla="*/ 58826 w 949413"/>
                                    <a:gd name="connsiteY35" fmla="*/ 204788 h 719138"/>
                                    <a:gd name="connsiteX36" fmla="*/ 54063 w 949413"/>
                                    <a:gd name="connsiteY36" fmla="*/ 211932 h 719138"/>
                                    <a:gd name="connsiteX37" fmla="*/ 51682 w 949413"/>
                                    <a:gd name="connsiteY37" fmla="*/ 219075 h 719138"/>
                                    <a:gd name="connsiteX38" fmla="*/ 39776 w 949413"/>
                                    <a:gd name="connsiteY38" fmla="*/ 233363 h 719138"/>
                                    <a:gd name="connsiteX39" fmla="*/ 37395 w 949413"/>
                                    <a:gd name="connsiteY39" fmla="*/ 240507 h 719138"/>
                                    <a:gd name="connsiteX40" fmla="*/ 30251 w 949413"/>
                                    <a:gd name="connsiteY40" fmla="*/ 245269 h 719138"/>
                                    <a:gd name="connsiteX41" fmla="*/ 18345 w 949413"/>
                                    <a:gd name="connsiteY41" fmla="*/ 259557 h 719138"/>
                                    <a:gd name="connsiteX42" fmla="*/ 15963 w 949413"/>
                                    <a:gd name="connsiteY42" fmla="*/ 266700 h 719138"/>
                                    <a:gd name="connsiteX43" fmla="*/ 18345 w 949413"/>
                                    <a:gd name="connsiteY43" fmla="*/ 278607 h 719138"/>
                                    <a:gd name="connsiteX44" fmla="*/ 11201 w 949413"/>
                                    <a:gd name="connsiteY44" fmla="*/ 295275 h 719138"/>
                                    <a:gd name="connsiteX45" fmla="*/ 4057 w 949413"/>
                                    <a:gd name="connsiteY45" fmla="*/ 302419 h 719138"/>
                                    <a:gd name="connsiteX46" fmla="*/ 6438 w 949413"/>
                                    <a:gd name="connsiteY46" fmla="*/ 316707 h 719138"/>
                                    <a:gd name="connsiteX47" fmla="*/ 11201 w 949413"/>
                                    <a:gd name="connsiteY47" fmla="*/ 330994 h 719138"/>
                                    <a:gd name="connsiteX48" fmla="*/ 13582 w 949413"/>
                                    <a:gd name="connsiteY48" fmla="*/ 338138 h 719138"/>
                                    <a:gd name="connsiteX49" fmla="*/ 15963 w 949413"/>
                                    <a:gd name="connsiteY49" fmla="*/ 345282 h 719138"/>
                                    <a:gd name="connsiteX50" fmla="*/ 18345 w 949413"/>
                                    <a:gd name="connsiteY50" fmla="*/ 357188 h 719138"/>
                                    <a:gd name="connsiteX51" fmla="*/ 25488 w 949413"/>
                                    <a:gd name="connsiteY51" fmla="*/ 416719 h 719138"/>
                                    <a:gd name="connsiteX52" fmla="*/ 27870 w 949413"/>
                                    <a:gd name="connsiteY52" fmla="*/ 397669 h 719138"/>
                                    <a:gd name="connsiteX53" fmla="*/ 35013 w 949413"/>
                                    <a:gd name="connsiteY53" fmla="*/ 411957 h 719138"/>
                                    <a:gd name="connsiteX54" fmla="*/ 42157 w 949413"/>
                                    <a:gd name="connsiteY54" fmla="*/ 426244 h 719138"/>
                                    <a:gd name="connsiteX55" fmla="*/ 39776 w 949413"/>
                                    <a:gd name="connsiteY55" fmla="*/ 433388 h 719138"/>
                                    <a:gd name="connsiteX56" fmla="*/ 51682 w 949413"/>
                                    <a:gd name="connsiteY56" fmla="*/ 457200 h 719138"/>
                                    <a:gd name="connsiteX57" fmla="*/ 54063 w 949413"/>
                                    <a:gd name="connsiteY57" fmla="*/ 473869 h 719138"/>
                                    <a:gd name="connsiteX58" fmla="*/ 56445 w 949413"/>
                                    <a:gd name="connsiteY58" fmla="*/ 495300 h 719138"/>
                                    <a:gd name="connsiteX59" fmla="*/ 70732 w 949413"/>
                                    <a:gd name="connsiteY59" fmla="*/ 504825 h 719138"/>
                                    <a:gd name="connsiteX60" fmla="*/ 75495 w 949413"/>
                                    <a:gd name="connsiteY60" fmla="*/ 511969 h 719138"/>
                                    <a:gd name="connsiteX61" fmla="*/ 89782 w 949413"/>
                                    <a:gd name="connsiteY61" fmla="*/ 526257 h 719138"/>
                                    <a:gd name="connsiteX62" fmla="*/ 92163 w 949413"/>
                                    <a:gd name="connsiteY62" fmla="*/ 535782 h 719138"/>
                                    <a:gd name="connsiteX63" fmla="*/ 94545 w 949413"/>
                                    <a:gd name="connsiteY63" fmla="*/ 542925 h 719138"/>
                                    <a:gd name="connsiteX64" fmla="*/ 92163 w 949413"/>
                                    <a:gd name="connsiteY64" fmla="*/ 552450 h 719138"/>
                                    <a:gd name="connsiteX65" fmla="*/ 125501 w 949413"/>
                                    <a:gd name="connsiteY65" fmla="*/ 561975 h 719138"/>
                                    <a:gd name="connsiteX66" fmla="*/ 132645 w 949413"/>
                                    <a:gd name="connsiteY66" fmla="*/ 564357 h 719138"/>
                                    <a:gd name="connsiteX67" fmla="*/ 139788 w 949413"/>
                                    <a:gd name="connsiteY67" fmla="*/ 566738 h 719138"/>
                                    <a:gd name="connsiteX68" fmla="*/ 156457 w 949413"/>
                                    <a:gd name="connsiteY68" fmla="*/ 573882 h 719138"/>
                                    <a:gd name="connsiteX69" fmla="*/ 158838 w 949413"/>
                                    <a:gd name="connsiteY69" fmla="*/ 581025 h 719138"/>
                                    <a:gd name="connsiteX70" fmla="*/ 163601 w 949413"/>
                                    <a:gd name="connsiteY70" fmla="*/ 588169 h 719138"/>
                                    <a:gd name="connsiteX71" fmla="*/ 173126 w 949413"/>
                                    <a:gd name="connsiteY71" fmla="*/ 614363 h 719138"/>
                                    <a:gd name="connsiteX72" fmla="*/ 180270 w 949413"/>
                                    <a:gd name="connsiteY72" fmla="*/ 616744 h 719138"/>
                                    <a:gd name="connsiteX73" fmla="*/ 187413 w 949413"/>
                                    <a:gd name="connsiteY73" fmla="*/ 621507 h 719138"/>
                                    <a:gd name="connsiteX74" fmla="*/ 199320 w 949413"/>
                                    <a:gd name="connsiteY74" fmla="*/ 623888 h 719138"/>
                                    <a:gd name="connsiteX75" fmla="*/ 206463 w 949413"/>
                                    <a:gd name="connsiteY75" fmla="*/ 626269 h 719138"/>
                                    <a:gd name="connsiteX76" fmla="*/ 223132 w 949413"/>
                                    <a:gd name="connsiteY76" fmla="*/ 628650 h 719138"/>
                                    <a:gd name="connsiteX77" fmla="*/ 232657 w 949413"/>
                                    <a:gd name="connsiteY77" fmla="*/ 631032 h 719138"/>
                                    <a:gd name="connsiteX78" fmla="*/ 251707 w 949413"/>
                                    <a:gd name="connsiteY78" fmla="*/ 633413 h 719138"/>
                                    <a:gd name="connsiteX79" fmla="*/ 265995 w 949413"/>
                                    <a:gd name="connsiteY79" fmla="*/ 635794 h 719138"/>
                                    <a:gd name="connsiteX80" fmla="*/ 285045 w 949413"/>
                                    <a:gd name="connsiteY80" fmla="*/ 638175 h 719138"/>
                                    <a:gd name="connsiteX81" fmla="*/ 299332 w 949413"/>
                                    <a:gd name="connsiteY81" fmla="*/ 642938 h 719138"/>
                                    <a:gd name="connsiteX82" fmla="*/ 301713 w 949413"/>
                                    <a:gd name="connsiteY82" fmla="*/ 650082 h 719138"/>
                                    <a:gd name="connsiteX83" fmla="*/ 311238 w 949413"/>
                                    <a:gd name="connsiteY83" fmla="*/ 654844 h 719138"/>
                                    <a:gd name="connsiteX84" fmla="*/ 325526 w 949413"/>
                                    <a:gd name="connsiteY84" fmla="*/ 664369 h 719138"/>
                                    <a:gd name="connsiteX85" fmla="*/ 332670 w 949413"/>
                                    <a:gd name="connsiteY85" fmla="*/ 666750 h 719138"/>
                                    <a:gd name="connsiteX86" fmla="*/ 349338 w 949413"/>
                                    <a:gd name="connsiteY86" fmla="*/ 673894 h 719138"/>
                                    <a:gd name="connsiteX87" fmla="*/ 375532 w 949413"/>
                                    <a:gd name="connsiteY87" fmla="*/ 676275 h 719138"/>
                                    <a:gd name="connsiteX88" fmla="*/ 399345 w 949413"/>
                                    <a:gd name="connsiteY88" fmla="*/ 678657 h 719138"/>
                                    <a:gd name="connsiteX89" fmla="*/ 432682 w 949413"/>
                                    <a:gd name="connsiteY89" fmla="*/ 683419 h 719138"/>
                                    <a:gd name="connsiteX90" fmla="*/ 456495 w 949413"/>
                                    <a:gd name="connsiteY90" fmla="*/ 692944 h 719138"/>
                                    <a:gd name="connsiteX91" fmla="*/ 480307 w 949413"/>
                                    <a:gd name="connsiteY91" fmla="*/ 700088 h 719138"/>
                                    <a:gd name="connsiteX92" fmla="*/ 487451 w 949413"/>
                                    <a:gd name="connsiteY92" fmla="*/ 704850 h 719138"/>
                                    <a:gd name="connsiteX93" fmla="*/ 508882 w 949413"/>
                                    <a:gd name="connsiteY93" fmla="*/ 711994 h 719138"/>
                                    <a:gd name="connsiteX94" fmla="*/ 525551 w 949413"/>
                                    <a:gd name="connsiteY94" fmla="*/ 716757 h 719138"/>
                                    <a:gd name="connsiteX95" fmla="*/ 544601 w 949413"/>
                                    <a:gd name="connsiteY95" fmla="*/ 711994 h 719138"/>
                                    <a:gd name="connsiteX96" fmla="*/ 558888 w 949413"/>
                                    <a:gd name="connsiteY96" fmla="*/ 704850 h 719138"/>
                                    <a:gd name="connsiteX97" fmla="*/ 623182 w 949413"/>
                                    <a:gd name="connsiteY97" fmla="*/ 700088 h 719138"/>
                                    <a:gd name="connsiteX98" fmla="*/ 651757 w 949413"/>
                                    <a:gd name="connsiteY98" fmla="*/ 707232 h 719138"/>
                                    <a:gd name="connsiteX99" fmla="*/ 666045 w 949413"/>
                                    <a:gd name="connsiteY99" fmla="*/ 711994 h 719138"/>
                                    <a:gd name="connsiteX100" fmla="*/ 680332 w 949413"/>
                                    <a:gd name="connsiteY100" fmla="*/ 709613 h 719138"/>
                                    <a:gd name="connsiteX101" fmla="*/ 737482 w 949413"/>
                                    <a:gd name="connsiteY101" fmla="*/ 702469 h 719138"/>
                                    <a:gd name="connsiteX102" fmla="*/ 744626 w 949413"/>
                                    <a:gd name="connsiteY102" fmla="*/ 700088 h 719138"/>
                                    <a:gd name="connsiteX103" fmla="*/ 763676 w 949413"/>
                                    <a:gd name="connsiteY103" fmla="*/ 695325 h 719138"/>
                                    <a:gd name="connsiteX104" fmla="*/ 773201 w 949413"/>
                                    <a:gd name="connsiteY104" fmla="*/ 692944 h 719138"/>
                                    <a:gd name="connsiteX105" fmla="*/ 789870 w 949413"/>
                                    <a:gd name="connsiteY105" fmla="*/ 690563 h 719138"/>
                                    <a:gd name="connsiteX106" fmla="*/ 797013 w 949413"/>
                                    <a:gd name="connsiteY106" fmla="*/ 688182 h 719138"/>
                                    <a:gd name="connsiteX107" fmla="*/ 823207 w 949413"/>
                                    <a:gd name="connsiteY107" fmla="*/ 690563 h 719138"/>
                                    <a:gd name="connsiteX108" fmla="*/ 832732 w 949413"/>
                                    <a:gd name="connsiteY108" fmla="*/ 692944 h 719138"/>
                                    <a:gd name="connsiteX109" fmla="*/ 844638 w 949413"/>
                                    <a:gd name="connsiteY109" fmla="*/ 695325 h 719138"/>
                                    <a:gd name="connsiteX110" fmla="*/ 851782 w 949413"/>
                                    <a:gd name="connsiteY110" fmla="*/ 692944 h 719138"/>
                                    <a:gd name="connsiteX111" fmla="*/ 873213 w 949413"/>
                                    <a:gd name="connsiteY111" fmla="*/ 700088 h 719138"/>
                                    <a:gd name="connsiteX112" fmla="*/ 897026 w 949413"/>
                                    <a:gd name="connsiteY112" fmla="*/ 704850 h 719138"/>
                                    <a:gd name="connsiteX113" fmla="*/ 908932 w 949413"/>
                                    <a:gd name="connsiteY113" fmla="*/ 709613 h 719138"/>
                                    <a:gd name="connsiteX114" fmla="*/ 918457 w 949413"/>
                                    <a:gd name="connsiteY114" fmla="*/ 714375 h 719138"/>
                                    <a:gd name="connsiteX115" fmla="*/ 935126 w 949413"/>
                                    <a:gd name="connsiteY115" fmla="*/ 719138 h 719138"/>
                                    <a:gd name="connsiteX116" fmla="*/ 932745 w 949413"/>
                                    <a:gd name="connsiteY116" fmla="*/ 704850 h 719138"/>
                                    <a:gd name="connsiteX117" fmla="*/ 939888 w 949413"/>
                                    <a:gd name="connsiteY117" fmla="*/ 702469 h 719138"/>
                                    <a:gd name="connsiteX118" fmla="*/ 944651 w 949413"/>
                                    <a:gd name="connsiteY118" fmla="*/ 695325 h 719138"/>
                                    <a:gd name="connsiteX119" fmla="*/ 949413 w 949413"/>
                                    <a:gd name="connsiteY119" fmla="*/ 676275 h 719138"/>
                                    <a:gd name="connsiteX120" fmla="*/ 947032 w 949413"/>
                                    <a:gd name="connsiteY120" fmla="*/ 661988 h 719138"/>
                                    <a:gd name="connsiteX121" fmla="*/ 944651 w 949413"/>
                                    <a:gd name="connsiteY121" fmla="*/ 654844 h 719138"/>
                                    <a:gd name="connsiteX122" fmla="*/ 930363 w 949413"/>
                                    <a:gd name="connsiteY122" fmla="*/ 614363 h 719138"/>
                                    <a:gd name="connsiteX123" fmla="*/ 927982 w 949413"/>
                                    <a:gd name="connsiteY123" fmla="*/ 607219 h 719138"/>
                                    <a:gd name="connsiteX124" fmla="*/ 930363 w 949413"/>
                                    <a:gd name="connsiteY124" fmla="*/ 590550 h 719138"/>
                                    <a:gd name="connsiteX125" fmla="*/ 916076 w 949413"/>
                                    <a:gd name="connsiteY125" fmla="*/ 581025 h 719138"/>
                                    <a:gd name="connsiteX126" fmla="*/ 908932 w 949413"/>
                                    <a:gd name="connsiteY126" fmla="*/ 576263 h 719138"/>
                                    <a:gd name="connsiteX127" fmla="*/ 901788 w 949413"/>
                                    <a:gd name="connsiteY127" fmla="*/ 569119 h 719138"/>
                                    <a:gd name="connsiteX128" fmla="*/ 887501 w 949413"/>
                                    <a:gd name="connsiteY128" fmla="*/ 564357 h 719138"/>
                                    <a:gd name="connsiteX129" fmla="*/ 880357 w 949413"/>
                                    <a:gd name="connsiteY129" fmla="*/ 561975 h 719138"/>
                                    <a:gd name="connsiteX130" fmla="*/ 849401 w 949413"/>
                                    <a:gd name="connsiteY130" fmla="*/ 557213 h 719138"/>
                                    <a:gd name="connsiteX131" fmla="*/ 842257 w 949413"/>
                                    <a:gd name="connsiteY131" fmla="*/ 554832 h 719138"/>
                                    <a:gd name="connsiteX132" fmla="*/ 827970 w 949413"/>
                                    <a:gd name="connsiteY132" fmla="*/ 542925 h 719138"/>
                                    <a:gd name="connsiteX133" fmla="*/ 823207 w 949413"/>
                                    <a:gd name="connsiteY133" fmla="*/ 528638 h 719138"/>
                                    <a:gd name="connsiteX134" fmla="*/ 820826 w 949413"/>
                                    <a:gd name="connsiteY134" fmla="*/ 521494 h 719138"/>
                                    <a:gd name="connsiteX135" fmla="*/ 827970 w 949413"/>
                                    <a:gd name="connsiteY135" fmla="*/ 514350 h 719138"/>
                                    <a:gd name="connsiteX136" fmla="*/ 825588 w 949413"/>
                                    <a:gd name="connsiteY136" fmla="*/ 500063 h 719138"/>
                                    <a:gd name="connsiteX137" fmla="*/ 818445 w 949413"/>
                                    <a:gd name="connsiteY137" fmla="*/ 471488 h 719138"/>
                                    <a:gd name="connsiteX138" fmla="*/ 816063 w 949413"/>
                                    <a:gd name="connsiteY138" fmla="*/ 464344 h 719138"/>
                                    <a:gd name="connsiteX139" fmla="*/ 801776 w 949413"/>
                                    <a:gd name="connsiteY139" fmla="*/ 452438 h 719138"/>
                                    <a:gd name="connsiteX140" fmla="*/ 792251 w 949413"/>
                                    <a:gd name="connsiteY140" fmla="*/ 445294 h 719138"/>
                                    <a:gd name="connsiteX141" fmla="*/ 785107 w 949413"/>
                                    <a:gd name="connsiteY141" fmla="*/ 438150 h 719138"/>
                                    <a:gd name="connsiteX142" fmla="*/ 777963 w 949413"/>
                                    <a:gd name="connsiteY142" fmla="*/ 433388 h 719138"/>
                                    <a:gd name="connsiteX143" fmla="*/ 770820 w 949413"/>
                                    <a:gd name="connsiteY143" fmla="*/ 426244 h 719138"/>
                                    <a:gd name="connsiteX144" fmla="*/ 761295 w 949413"/>
                                    <a:gd name="connsiteY144" fmla="*/ 421482 h 719138"/>
                                    <a:gd name="connsiteX145" fmla="*/ 737482 w 949413"/>
                                    <a:gd name="connsiteY145" fmla="*/ 404813 h 719138"/>
                                    <a:gd name="connsiteX146" fmla="*/ 730338 w 949413"/>
                                    <a:gd name="connsiteY146" fmla="*/ 397669 h 719138"/>
                                    <a:gd name="connsiteX147" fmla="*/ 725576 w 949413"/>
                                    <a:gd name="connsiteY147" fmla="*/ 388144 h 719138"/>
                                    <a:gd name="connsiteX148" fmla="*/ 713670 w 949413"/>
                                    <a:gd name="connsiteY148" fmla="*/ 373857 h 719138"/>
                                    <a:gd name="connsiteX149" fmla="*/ 706526 w 949413"/>
                                    <a:gd name="connsiteY149" fmla="*/ 359569 h 719138"/>
                                    <a:gd name="connsiteX150" fmla="*/ 699382 w 949413"/>
                                    <a:gd name="connsiteY150" fmla="*/ 302419 h 719138"/>
                                    <a:gd name="connsiteX151" fmla="*/ 694620 w 949413"/>
                                    <a:gd name="connsiteY151" fmla="*/ 276225 h 719138"/>
                                    <a:gd name="connsiteX152" fmla="*/ 689857 w 949413"/>
                                    <a:gd name="connsiteY152" fmla="*/ 269082 h 719138"/>
                                    <a:gd name="connsiteX153" fmla="*/ 687476 w 949413"/>
                                    <a:gd name="connsiteY153" fmla="*/ 261938 h 719138"/>
                                    <a:gd name="connsiteX154" fmla="*/ 685095 w 949413"/>
                                    <a:gd name="connsiteY154" fmla="*/ 252413 h 719138"/>
                                    <a:gd name="connsiteX155" fmla="*/ 670807 w 949413"/>
                                    <a:gd name="connsiteY155" fmla="*/ 238125 h 719138"/>
                                    <a:gd name="connsiteX156" fmla="*/ 658901 w 949413"/>
                                    <a:gd name="connsiteY156" fmla="*/ 228600 h 719138"/>
                                    <a:gd name="connsiteX157" fmla="*/ 646995 w 949413"/>
                                    <a:gd name="connsiteY157" fmla="*/ 216694 h 719138"/>
                                    <a:gd name="connsiteX158" fmla="*/ 642232 w 949413"/>
                                    <a:gd name="connsiteY158" fmla="*/ 207169 h 719138"/>
                                    <a:gd name="connsiteX159" fmla="*/ 630326 w 949413"/>
                                    <a:gd name="connsiteY159" fmla="*/ 192882 h 719138"/>
                                    <a:gd name="connsiteX160" fmla="*/ 618420 w 949413"/>
                                    <a:gd name="connsiteY160" fmla="*/ 176213 h 719138"/>
                                    <a:gd name="connsiteX161" fmla="*/ 608895 w 949413"/>
                                    <a:gd name="connsiteY161" fmla="*/ 171450 h 719138"/>
                                    <a:gd name="connsiteX162" fmla="*/ 601751 w 949413"/>
                                    <a:gd name="connsiteY162" fmla="*/ 161925 h 719138"/>
                                    <a:gd name="connsiteX163" fmla="*/ 592226 w 949413"/>
                                    <a:gd name="connsiteY163" fmla="*/ 157163 h 719138"/>
                                    <a:gd name="connsiteX164" fmla="*/ 585082 w 949413"/>
                                    <a:gd name="connsiteY164" fmla="*/ 150019 h 719138"/>
                                    <a:gd name="connsiteX165" fmla="*/ 577938 w 949413"/>
                                    <a:gd name="connsiteY165" fmla="*/ 135732 h 719138"/>
                                    <a:gd name="connsiteX166" fmla="*/ 570795 w 949413"/>
                                    <a:gd name="connsiteY166" fmla="*/ 130969 h 719138"/>
                                    <a:gd name="connsiteX167" fmla="*/ 561270 w 949413"/>
                                    <a:gd name="connsiteY167" fmla="*/ 116682 h 719138"/>
                                    <a:gd name="connsiteX168" fmla="*/ 551745 w 949413"/>
                                    <a:gd name="connsiteY168" fmla="*/ 102394 h 719138"/>
                                    <a:gd name="connsiteX169" fmla="*/ 549363 w 949413"/>
                                    <a:gd name="connsiteY169" fmla="*/ 95250 h 719138"/>
                                    <a:gd name="connsiteX170" fmla="*/ 542220 w 949413"/>
                                    <a:gd name="connsiteY170" fmla="*/ 88107 h 719138"/>
                                    <a:gd name="connsiteX171" fmla="*/ 530313 w 949413"/>
                                    <a:gd name="connsiteY171" fmla="*/ 76200 h 719138"/>
                                    <a:gd name="connsiteX172" fmla="*/ 525551 w 949413"/>
                                    <a:gd name="connsiteY172" fmla="*/ 69057 h 719138"/>
                                    <a:gd name="connsiteX173" fmla="*/ 508882 w 949413"/>
                                    <a:gd name="connsiteY173" fmla="*/ 59532 h 719138"/>
                                    <a:gd name="connsiteX174" fmla="*/ 494595 w 949413"/>
                                    <a:gd name="connsiteY174" fmla="*/ 50007 h 719138"/>
                                    <a:gd name="connsiteX175" fmla="*/ 480307 w 949413"/>
                                    <a:gd name="connsiteY175" fmla="*/ 40482 h 719138"/>
                                    <a:gd name="connsiteX176" fmla="*/ 466020 w 949413"/>
                                    <a:gd name="connsiteY176" fmla="*/ 33338 h 719138"/>
                                    <a:gd name="connsiteX177" fmla="*/ 449351 w 949413"/>
                                    <a:gd name="connsiteY177" fmla="*/ 28575 h 719138"/>
                                    <a:gd name="connsiteX178" fmla="*/ 439826 w 949413"/>
                                    <a:gd name="connsiteY178" fmla="*/ 23813 h 719138"/>
                                    <a:gd name="connsiteX179" fmla="*/ 437445 w 949413"/>
                                    <a:gd name="connsiteY179" fmla="*/ 16669 h 719138"/>
                                    <a:gd name="connsiteX180" fmla="*/ 423157 w 949413"/>
                                    <a:gd name="connsiteY180" fmla="*/ 7144 h 719138"/>
                                    <a:gd name="connsiteX181" fmla="*/ 427920 w 949413"/>
                                    <a:gd name="connsiteY181" fmla="*/ 0 h 719138"/>
                                    <a:gd name="connsiteX0" fmla="*/ 427920 w 949413"/>
                                    <a:gd name="connsiteY0" fmla="*/ 0 h 719138"/>
                                    <a:gd name="connsiteX1" fmla="*/ 420776 w 949413"/>
                                    <a:gd name="connsiteY1" fmla="*/ 7144 h 719138"/>
                                    <a:gd name="connsiteX2" fmla="*/ 413632 w 949413"/>
                                    <a:gd name="connsiteY2" fmla="*/ 9525 h 719138"/>
                                    <a:gd name="connsiteX3" fmla="*/ 406488 w 949413"/>
                                    <a:gd name="connsiteY3" fmla="*/ 14288 h 719138"/>
                                    <a:gd name="connsiteX4" fmla="*/ 399345 w 949413"/>
                                    <a:gd name="connsiteY4" fmla="*/ 11907 h 719138"/>
                                    <a:gd name="connsiteX5" fmla="*/ 377913 w 949413"/>
                                    <a:gd name="connsiteY5" fmla="*/ 16669 h 719138"/>
                                    <a:gd name="connsiteX6" fmla="*/ 363626 w 949413"/>
                                    <a:gd name="connsiteY6" fmla="*/ 26194 h 719138"/>
                                    <a:gd name="connsiteX7" fmla="*/ 356482 w 949413"/>
                                    <a:gd name="connsiteY7" fmla="*/ 30957 h 719138"/>
                                    <a:gd name="connsiteX8" fmla="*/ 337432 w 949413"/>
                                    <a:gd name="connsiteY8" fmla="*/ 35719 h 719138"/>
                                    <a:gd name="connsiteX9" fmla="*/ 306476 w 949413"/>
                                    <a:gd name="connsiteY9" fmla="*/ 33338 h 719138"/>
                                    <a:gd name="connsiteX10" fmla="*/ 316001 w 949413"/>
                                    <a:gd name="connsiteY10" fmla="*/ 50007 h 719138"/>
                                    <a:gd name="connsiteX11" fmla="*/ 301713 w 949413"/>
                                    <a:gd name="connsiteY11" fmla="*/ 57150 h 719138"/>
                                    <a:gd name="connsiteX12" fmla="*/ 289807 w 949413"/>
                                    <a:gd name="connsiteY12" fmla="*/ 59532 h 719138"/>
                                    <a:gd name="connsiteX13" fmla="*/ 275520 w 949413"/>
                                    <a:gd name="connsiteY13" fmla="*/ 64294 h 719138"/>
                                    <a:gd name="connsiteX14" fmla="*/ 261232 w 949413"/>
                                    <a:gd name="connsiteY14" fmla="*/ 61913 h 719138"/>
                                    <a:gd name="connsiteX15" fmla="*/ 227895 w 949413"/>
                                    <a:gd name="connsiteY15" fmla="*/ 66675 h 719138"/>
                                    <a:gd name="connsiteX16" fmla="*/ 213607 w 949413"/>
                                    <a:gd name="connsiteY16" fmla="*/ 64294 h 719138"/>
                                    <a:gd name="connsiteX17" fmla="*/ 206463 w 949413"/>
                                    <a:gd name="connsiteY17" fmla="*/ 66675 h 719138"/>
                                    <a:gd name="connsiteX18" fmla="*/ 196938 w 949413"/>
                                    <a:gd name="connsiteY18" fmla="*/ 69057 h 719138"/>
                                    <a:gd name="connsiteX19" fmla="*/ 187413 w 949413"/>
                                    <a:gd name="connsiteY19" fmla="*/ 78582 h 719138"/>
                                    <a:gd name="connsiteX20" fmla="*/ 173126 w 949413"/>
                                    <a:gd name="connsiteY20" fmla="*/ 88107 h 719138"/>
                                    <a:gd name="connsiteX21" fmla="*/ 168363 w 949413"/>
                                    <a:gd name="connsiteY21" fmla="*/ 95250 h 719138"/>
                                    <a:gd name="connsiteX22" fmla="*/ 161220 w 949413"/>
                                    <a:gd name="connsiteY22" fmla="*/ 102394 h 719138"/>
                                    <a:gd name="connsiteX23" fmla="*/ 154076 w 949413"/>
                                    <a:gd name="connsiteY23" fmla="*/ 114300 h 719138"/>
                                    <a:gd name="connsiteX24" fmla="*/ 146932 w 949413"/>
                                    <a:gd name="connsiteY24" fmla="*/ 116682 h 719138"/>
                                    <a:gd name="connsiteX25" fmla="*/ 139788 w 949413"/>
                                    <a:gd name="connsiteY25" fmla="*/ 121444 h 719138"/>
                                    <a:gd name="connsiteX26" fmla="*/ 135026 w 949413"/>
                                    <a:gd name="connsiteY26" fmla="*/ 128588 h 719138"/>
                                    <a:gd name="connsiteX27" fmla="*/ 125501 w 949413"/>
                                    <a:gd name="connsiteY27" fmla="*/ 130969 h 719138"/>
                                    <a:gd name="connsiteX28" fmla="*/ 118357 w 949413"/>
                                    <a:gd name="connsiteY28" fmla="*/ 133350 h 719138"/>
                                    <a:gd name="connsiteX29" fmla="*/ 111213 w 949413"/>
                                    <a:gd name="connsiteY29" fmla="*/ 147638 h 719138"/>
                                    <a:gd name="connsiteX30" fmla="*/ 104070 w 949413"/>
                                    <a:gd name="connsiteY30" fmla="*/ 157163 h 719138"/>
                                    <a:gd name="connsiteX31" fmla="*/ 96926 w 949413"/>
                                    <a:gd name="connsiteY31" fmla="*/ 159544 h 719138"/>
                                    <a:gd name="connsiteX32" fmla="*/ 92163 w 949413"/>
                                    <a:gd name="connsiteY32" fmla="*/ 169069 h 719138"/>
                                    <a:gd name="connsiteX33" fmla="*/ 85020 w 949413"/>
                                    <a:gd name="connsiteY33" fmla="*/ 171450 h 719138"/>
                                    <a:gd name="connsiteX34" fmla="*/ 77876 w 949413"/>
                                    <a:gd name="connsiteY34" fmla="*/ 176213 h 719138"/>
                                    <a:gd name="connsiteX35" fmla="*/ 68351 w 949413"/>
                                    <a:gd name="connsiteY35" fmla="*/ 190500 h 719138"/>
                                    <a:gd name="connsiteX36" fmla="*/ 58826 w 949413"/>
                                    <a:gd name="connsiteY36" fmla="*/ 204788 h 719138"/>
                                    <a:gd name="connsiteX37" fmla="*/ 54063 w 949413"/>
                                    <a:gd name="connsiteY37" fmla="*/ 211932 h 719138"/>
                                    <a:gd name="connsiteX38" fmla="*/ 51682 w 949413"/>
                                    <a:gd name="connsiteY38" fmla="*/ 219075 h 719138"/>
                                    <a:gd name="connsiteX39" fmla="*/ 39776 w 949413"/>
                                    <a:gd name="connsiteY39" fmla="*/ 233363 h 719138"/>
                                    <a:gd name="connsiteX40" fmla="*/ 37395 w 949413"/>
                                    <a:gd name="connsiteY40" fmla="*/ 240507 h 719138"/>
                                    <a:gd name="connsiteX41" fmla="*/ 30251 w 949413"/>
                                    <a:gd name="connsiteY41" fmla="*/ 245269 h 719138"/>
                                    <a:gd name="connsiteX42" fmla="*/ 18345 w 949413"/>
                                    <a:gd name="connsiteY42" fmla="*/ 259557 h 719138"/>
                                    <a:gd name="connsiteX43" fmla="*/ 15963 w 949413"/>
                                    <a:gd name="connsiteY43" fmla="*/ 266700 h 719138"/>
                                    <a:gd name="connsiteX44" fmla="*/ 18345 w 949413"/>
                                    <a:gd name="connsiteY44" fmla="*/ 278607 h 719138"/>
                                    <a:gd name="connsiteX45" fmla="*/ 11201 w 949413"/>
                                    <a:gd name="connsiteY45" fmla="*/ 295275 h 719138"/>
                                    <a:gd name="connsiteX46" fmla="*/ 4057 w 949413"/>
                                    <a:gd name="connsiteY46" fmla="*/ 302419 h 719138"/>
                                    <a:gd name="connsiteX47" fmla="*/ 6438 w 949413"/>
                                    <a:gd name="connsiteY47" fmla="*/ 316707 h 719138"/>
                                    <a:gd name="connsiteX48" fmla="*/ 11201 w 949413"/>
                                    <a:gd name="connsiteY48" fmla="*/ 330994 h 719138"/>
                                    <a:gd name="connsiteX49" fmla="*/ 13582 w 949413"/>
                                    <a:gd name="connsiteY49" fmla="*/ 338138 h 719138"/>
                                    <a:gd name="connsiteX50" fmla="*/ 15963 w 949413"/>
                                    <a:gd name="connsiteY50" fmla="*/ 345282 h 719138"/>
                                    <a:gd name="connsiteX51" fmla="*/ 18345 w 949413"/>
                                    <a:gd name="connsiteY51" fmla="*/ 357188 h 719138"/>
                                    <a:gd name="connsiteX52" fmla="*/ 25488 w 949413"/>
                                    <a:gd name="connsiteY52" fmla="*/ 416719 h 719138"/>
                                    <a:gd name="connsiteX53" fmla="*/ 27870 w 949413"/>
                                    <a:gd name="connsiteY53" fmla="*/ 397669 h 719138"/>
                                    <a:gd name="connsiteX54" fmla="*/ 35013 w 949413"/>
                                    <a:gd name="connsiteY54" fmla="*/ 411957 h 719138"/>
                                    <a:gd name="connsiteX55" fmla="*/ 42157 w 949413"/>
                                    <a:gd name="connsiteY55" fmla="*/ 426244 h 719138"/>
                                    <a:gd name="connsiteX56" fmla="*/ 39776 w 949413"/>
                                    <a:gd name="connsiteY56" fmla="*/ 433388 h 719138"/>
                                    <a:gd name="connsiteX57" fmla="*/ 51682 w 949413"/>
                                    <a:gd name="connsiteY57" fmla="*/ 457200 h 719138"/>
                                    <a:gd name="connsiteX58" fmla="*/ 54063 w 949413"/>
                                    <a:gd name="connsiteY58" fmla="*/ 473869 h 719138"/>
                                    <a:gd name="connsiteX59" fmla="*/ 56445 w 949413"/>
                                    <a:gd name="connsiteY59" fmla="*/ 495300 h 719138"/>
                                    <a:gd name="connsiteX60" fmla="*/ 70732 w 949413"/>
                                    <a:gd name="connsiteY60" fmla="*/ 504825 h 719138"/>
                                    <a:gd name="connsiteX61" fmla="*/ 75495 w 949413"/>
                                    <a:gd name="connsiteY61" fmla="*/ 511969 h 719138"/>
                                    <a:gd name="connsiteX62" fmla="*/ 89782 w 949413"/>
                                    <a:gd name="connsiteY62" fmla="*/ 526257 h 719138"/>
                                    <a:gd name="connsiteX63" fmla="*/ 92163 w 949413"/>
                                    <a:gd name="connsiteY63" fmla="*/ 535782 h 719138"/>
                                    <a:gd name="connsiteX64" fmla="*/ 94545 w 949413"/>
                                    <a:gd name="connsiteY64" fmla="*/ 542925 h 719138"/>
                                    <a:gd name="connsiteX65" fmla="*/ 92163 w 949413"/>
                                    <a:gd name="connsiteY65" fmla="*/ 552450 h 719138"/>
                                    <a:gd name="connsiteX66" fmla="*/ 125501 w 949413"/>
                                    <a:gd name="connsiteY66" fmla="*/ 561975 h 719138"/>
                                    <a:gd name="connsiteX67" fmla="*/ 132645 w 949413"/>
                                    <a:gd name="connsiteY67" fmla="*/ 564357 h 719138"/>
                                    <a:gd name="connsiteX68" fmla="*/ 139788 w 949413"/>
                                    <a:gd name="connsiteY68" fmla="*/ 566738 h 719138"/>
                                    <a:gd name="connsiteX69" fmla="*/ 156457 w 949413"/>
                                    <a:gd name="connsiteY69" fmla="*/ 573882 h 719138"/>
                                    <a:gd name="connsiteX70" fmla="*/ 158838 w 949413"/>
                                    <a:gd name="connsiteY70" fmla="*/ 581025 h 719138"/>
                                    <a:gd name="connsiteX71" fmla="*/ 163601 w 949413"/>
                                    <a:gd name="connsiteY71" fmla="*/ 588169 h 719138"/>
                                    <a:gd name="connsiteX72" fmla="*/ 173126 w 949413"/>
                                    <a:gd name="connsiteY72" fmla="*/ 614363 h 719138"/>
                                    <a:gd name="connsiteX73" fmla="*/ 180270 w 949413"/>
                                    <a:gd name="connsiteY73" fmla="*/ 616744 h 719138"/>
                                    <a:gd name="connsiteX74" fmla="*/ 187413 w 949413"/>
                                    <a:gd name="connsiteY74" fmla="*/ 621507 h 719138"/>
                                    <a:gd name="connsiteX75" fmla="*/ 199320 w 949413"/>
                                    <a:gd name="connsiteY75" fmla="*/ 623888 h 719138"/>
                                    <a:gd name="connsiteX76" fmla="*/ 206463 w 949413"/>
                                    <a:gd name="connsiteY76" fmla="*/ 626269 h 719138"/>
                                    <a:gd name="connsiteX77" fmla="*/ 223132 w 949413"/>
                                    <a:gd name="connsiteY77" fmla="*/ 628650 h 719138"/>
                                    <a:gd name="connsiteX78" fmla="*/ 232657 w 949413"/>
                                    <a:gd name="connsiteY78" fmla="*/ 631032 h 719138"/>
                                    <a:gd name="connsiteX79" fmla="*/ 251707 w 949413"/>
                                    <a:gd name="connsiteY79" fmla="*/ 633413 h 719138"/>
                                    <a:gd name="connsiteX80" fmla="*/ 265995 w 949413"/>
                                    <a:gd name="connsiteY80" fmla="*/ 635794 h 719138"/>
                                    <a:gd name="connsiteX81" fmla="*/ 285045 w 949413"/>
                                    <a:gd name="connsiteY81" fmla="*/ 638175 h 719138"/>
                                    <a:gd name="connsiteX82" fmla="*/ 299332 w 949413"/>
                                    <a:gd name="connsiteY82" fmla="*/ 642938 h 719138"/>
                                    <a:gd name="connsiteX83" fmla="*/ 301713 w 949413"/>
                                    <a:gd name="connsiteY83" fmla="*/ 650082 h 719138"/>
                                    <a:gd name="connsiteX84" fmla="*/ 311238 w 949413"/>
                                    <a:gd name="connsiteY84" fmla="*/ 654844 h 719138"/>
                                    <a:gd name="connsiteX85" fmla="*/ 325526 w 949413"/>
                                    <a:gd name="connsiteY85" fmla="*/ 664369 h 719138"/>
                                    <a:gd name="connsiteX86" fmla="*/ 332670 w 949413"/>
                                    <a:gd name="connsiteY86" fmla="*/ 666750 h 719138"/>
                                    <a:gd name="connsiteX87" fmla="*/ 349338 w 949413"/>
                                    <a:gd name="connsiteY87" fmla="*/ 673894 h 719138"/>
                                    <a:gd name="connsiteX88" fmla="*/ 375532 w 949413"/>
                                    <a:gd name="connsiteY88" fmla="*/ 676275 h 719138"/>
                                    <a:gd name="connsiteX89" fmla="*/ 399345 w 949413"/>
                                    <a:gd name="connsiteY89" fmla="*/ 678657 h 719138"/>
                                    <a:gd name="connsiteX90" fmla="*/ 432682 w 949413"/>
                                    <a:gd name="connsiteY90" fmla="*/ 683419 h 719138"/>
                                    <a:gd name="connsiteX91" fmla="*/ 456495 w 949413"/>
                                    <a:gd name="connsiteY91" fmla="*/ 692944 h 719138"/>
                                    <a:gd name="connsiteX92" fmla="*/ 480307 w 949413"/>
                                    <a:gd name="connsiteY92" fmla="*/ 700088 h 719138"/>
                                    <a:gd name="connsiteX93" fmla="*/ 487451 w 949413"/>
                                    <a:gd name="connsiteY93" fmla="*/ 704850 h 719138"/>
                                    <a:gd name="connsiteX94" fmla="*/ 508882 w 949413"/>
                                    <a:gd name="connsiteY94" fmla="*/ 711994 h 719138"/>
                                    <a:gd name="connsiteX95" fmla="*/ 525551 w 949413"/>
                                    <a:gd name="connsiteY95" fmla="*/ 716757 h 719138"/>
                                    <a:gd name="connsiteX96" fmla="*/ 544601 w 949413"/>
                                    <a:gd name="connsiteY96" fmla="*/ 711994 h 719138"/>
                                    <a:gd name="connsiteX97" fmla="*/ 558888 w 949413"/>
                                    <a:gd name="connsiteY97" fmla="*/ 704850 h 719138"/>
                                    <a:gd name="connsiteX98" fmla="*/ 623182 w 949413"/>
                                    <a:gd name="connsiteY98" fmla="*/ 700088 h 719138"/>
                                    <a:gd name="connsiteX99" fmla="*/ 651757 w 949413"/>
                                    <a:gd name="connsiteY99" fmla="*/ 707232 h 719138"/>
                                    <a:gd name="connsiteX100" fmla="*/ 666045 w 949413"/>
                                    <a:gd name="connsiteY100" fmla="*/ 711994 h 719138"/>
                                    <a:gd name="connsiteX101" fmla="*/ 680332 w 949413"/>
                                    <a:gd name="connsiteY101" fmla="*/ 709613 h 719138"/>
                                    <a:gd name="connsiteX102" fmla="*/ 737482 w 949413"/>
                                    <a:gd name="connsiteY102" fmla="*/ 702469 h 719138"/>
                                    <a:gd name="connsiteX103" fmla="*/ 744626 w 949413"/>
                                    <a:gd name="connsiteY103" fmla="*/ 700088 h 719138"/>
                                    <a:gd name="connsiteX104" fmla="*/ 763676 w 949413"/>
                                    <a:gd name="connsiteY104" fmla="*/ 695325 h 719138"/>
                                    <a:gd name="connsiteX105" fmla="*/ 773201 w 949413"/>
                                    <a:gd name="connsiteY105" fmla="*/ 692944 h 719138"/>
                                    <a:gd name="connsiteX106" fmla="*/ 789870 w 949413"/>
                                    <a:gd name="connsiteY106" fmla="*/ 690563 h 719138"/>
                                    <a:gd name="connsiteX107" fmla="*/ 797013 w 949413"/>
                                    <a:gd name="connsiteY107" fmla="*/ 688182 h 719138"/>
                                    <a:gd name="connsiteX108" fmla="*/ 823207 w 949413"/>
                                    <a:gd name="connsiteY108" fmla="*/ 690563 h 719138"/>
                                    <a:gd name="connsiteX109" fmla="*/ 832732 w 949413"/>
                                    <a:gd name="connsiteY109" fmla="*/ 692944 h 719138"/>
                                    <a:gd name="connsiteX110" fmla="*/ 844638 w 949413"/>
                                    <a:gd name="connsiteY110" fmla="*/ 695325 h 719138"/>
                                    <a:gd name="connsiteX111" fmla="*/ 851782 w 949413"/>
                                    <a:gd name="connsiteY111" fmla="*/ 692944 h 719138"/>
                                    <a:gd name="connsiteX112" fmla="*/ 873213 w 949413"/>
                                    <a:gd name="connsiteY112" fmla="*/ 700088 h 719138"/>
                                    <a:gd name="connsiteX113" fmla="*/ 897026 w 949413"/>
                                    <a:gd name="connsiteY113" fmla="*/ 704850 h 719138"/>
                                    <a:gd name="connsiteX114" fmla="*/ 908932 w 949413"/>
                                    <a:gd name="connsiteY114" fmla="*/ 709613 h 719138"/>
                                    <a:gd name="connsiteX115" fmla="*/ 918457 w 949413"/>
                                    <a:gd name="connsiteY115" fmla="*/ 714375 h 719138"/>
                                    <a:gd name="connsiteX116" fmla="*/ 935126 w 949413"/>
                                    <a:gd name="connsiteY116" fmla="*/ 719138 h 719138"/>
                                    <a:gd name="connsiteX117" fmla="*/ 932745 w 949413"/>
                                    <a:gd name="connsiteY117" fmla="*/ 704850 h 719138"/>
                                    <a:gd name="connsiteX118" fmla="*/ 939888 w 949413"/>
                                    <a:gd name="connsiteY118" fmla="*/ 702469 h 719138"/>
                                    <a:gd name="connsiteX119" fmla="*/ 944651 w 949413"/>
                                    <a:gd name="connsiteY119" fmla="*/ 695325 h 719138"/>
                                    <a:gd name="connsiteX120" fmla="*/ 949413 w 949413"/>
                                    <a:gd name="connsiteY120" fmla="*/ 676275 h 719138"/>
                                    <a:gd name="connsiteX121" fmla="*/ 947032 w 949413"/>
                                    <a:gd name="connsiteY121" fmla="*/ 661988 h 719138"/>
                                    <a:gd name="connsiteX122" fmla="*/ 944651 w 949413"/>
                                    <a:gd name="connsiteY122" fmla="*/ 654844 h 719138"/>
                                    <a:gd name="connsiteX123" fmla="*/ 930363 w 949413"/>
                                    <a:gd name="connsiteY123" fmla="*/ 614363 h 719138"/>
                                    <a:gd name="connsiteX124" fmla="*/ 927982 w 949413"/>
                                    <a:gd name="connsiteY124" fmla="*/ 607219 h 719138"/>
                                    <a:gd name="connsiteX125" fmla="*/ 930363 w 949413"/>
                                    <a:gd name="connsiteY125" fmla="*/ 590550 h 719138"/>
                                    <a:gd name="connsiteX126" fmla="*/ 916076 w 949413"/>
                                    <a:gd name="connsiteY126" fmla="*/ 581025 h 719138"/>
                                    <a:gd name="connsiteX127" fmla="*/ 908932 w 949413"/>
                                    <a:gd name="connsiteY127" fmla="*/ 576263 h 719138"/>
                                    <a:gd name="connsiteX128" fmla="*/ 901788 w 949413"/>
                                    <a:gd name="connsiteY128" fmla="*/ 569119 h 719138"/>
                                    <a:gd name="connsiteX129" fmla="*/ 887501 w 949413"/>
                                    <a:gd name="connsiteY129" fmla="*/ 564357 h 719138"/>
                                    <a:gd name="connsiteX130" fmla="*/ 880357 w 949413"/>
                                    <a:gd name="connsiteY130" fmla="*/ 561975 h 719138"/>
                                    <a:gd name="connsiteX131" fmla="*/ 849401 w 949413"/>
                                    <a:gd name="connsiteY131" fmla="*/ 557213 h 719138"/>
                                    <a:gd name="connsiteX132" fmla="*/ 842257 w 949413"/>
                                    <a:gd name="connsiteY132" fmla="*/ 554832 h 719138"/>
                                    <a:gd name="connsiteX133" fmla="*/ 827970 w 949413"/>
                                    <a:gd name="connsiteY133" fmla="*/ 542925 h 719138"/>
                                    <a:gd name="connsiteX134" fmla="*/ 823207 w 949413"/>
                                    <a:gd name="connsiteY134" fmla="*/ 528638 h 719138"/>
                                    <a:gd name="connsiteX135" fmla="*/ 820826 w 949413"/>
                                    <a:gd name="connsiteY135" fmla="*/ 521494 h 719138"/>
                                    <a:gd name="connsiteX136" fmla="*/ 827970 w 949413"/>
                                    <a:gd name="connsiteY136" fmla="*/ 514350 h 719138"/>
                                    <a:gd name="connsiteX137" fmla="*/ 825588 w 949413"/>
                                    <a:gd name="connsiteY137" fmla="*/ 500063 h 719138"/>
                                    <a:gd name="connsiteX138" fmla="*/ 818445 w 949413"/>
                                    <a:gd name="connsiteY138" fmla="*/ 471488 h 719138"/>
                                    <a:gd name="connsiteX139" fmla="*/ 816063 w 949413"/>
                                    <a:gd name="connsiteY139" fmla="*/ 464344 h 719138"/>
                                    <a:gd name="connsiteX140" fmla="*/ 801776 w 949413"/>
                                    <a:gd name="connsiteY140" fmla="*/ 452438 h 719138"/>
                                    <a:gd name="connsiteX141" fmla="*/ 792251 w 949413"/>
                                    <a:gd name="connsiteY141" fmla="*/ 445294 h 719138"/>
                                    <a:gd name="connsiteX142" fmla="*/ 785107 w 949413"/>
                                    <a:gd name="connsiteY142" fmla="*/ 438150 h 719138"/>
                                    <a:gd name="connsiteX143" fmla="*/ 777963 w 949413"/>
                                    <a:gd name="connsiteY143" fmla="*/ 433388 h 719138"/>
                                    <a:gd name="connsiteX144" fmla="*/ 770820 w 949413"/>
                                    <a:gd name="connsiteY144" fmla="*/ 426244 h 719138"/>
                                    <a:gd name="connsiteX145" fmla="*/ 761295 w 949413"/>
                                    <a:gd name="connsiteY145" fmla="*/ 421482 h 719138"/>
                                    <a:gd name="connsiteX146" fmla="*/ 737482 w 949413"/>
                                    <a:gd name="connsiteY146" fmla="*/ 404813 h 719138"/>
                                    <a:gd name="connsiteX147" fmla="*/ 730338 w 949413"/>
                                    <a:gd name="connsiteY147" fmla="*/ 397669 h 719138"/>
                                    <a:gd name="connsiteX148" fmla="*/ 725576 w 949413"/>
                                    <a:gd name="connsiteY148" fmla="*/ 388144 h 719138"/>
                                    <a:gd name="connsiteX149" fmla="*/ 713670 w 949413"/>
                                    <a:gd name="connsiteY149" fmla="*/ 373857 h 719138"/>
                                    <a:gd name="connsiteX150" fmla="*/ 706526 w 949413"/>
                                    <a:gd name="connsiteY150" fmla="*/ 359569 h 719138"/>
                                    <a:gd name="connsiteX151" fmla="*/ 699382 w 949413"/>
                                    <a:gd name="connsiteY151" fmla="*/ 302419 h 719138"/>
                                    <a:gd name="connsiteX152" fmla="*/ 694620 w 949413"/>
                                    <a:gd name="connsiteY152" fmla="*/ 276225 h 719138"/>
                                    <a:gd name="connsiteX153" fmla="*/ 689857 w 949413"/>
                                    <a:gd name="connsiteY153" fmla="*/ 269082 h 719138"/>
                                    <a:gd name="connsiteX154" fmla="*/ 687476 w 949413"/>
                                    <a:gd name="connsiteY154" fmla="*/ 261938 h 719138"/>
                                    <a:gd name="connsiteX155" fmla="*/ 685095 w 949413"/>
                                    <a:gd name="connsiteY155" fmla="*/ 252413 h 719138"/>
                                    <a:gd name="connsiteX156" fmla="*/ 670807 w 949413"/>
                                    <a:gd name="connsiteY156" fmla="*/ 238125 h 719138"/>
                                    <a:gd name="connsiteX157" fmla="*/ 658901 w 949413"/>
                                    <a:gd name="connsiteY157" fmla="*/ 228600 h 719138"/>
                                    <a:gd name="connsiteX158" fmla="*/ 646995 w 949413"/>
                                    <a:gd name="connsiteY158" fmla="*/ 216694 h 719138"/>
                                    <a:gd name="connsiteX159" fmla="*/ 642232 w 949413"/>
                                    <a:gd name="connsiteY159" fmla="*/ 207169 h 719138"/>
                                    <a:gd name="connsiteX160" fmla="*/ 630326 w 949413"/>
                                    <a:gd name="connsiteY160" fmla="*/ 192882 h 719138"/>
                                    <a:gd name="connsiteX161" fmla="*/ 618420 w 949413"/>
                                    <a:gd name="connsiteY161" fmla="*/ 176213 h 719138"/>
                                    <a:gd name="connsiteX162" fmla="*/ 608895 w 949413"/>
                                    <a:gd name="connsiteY162" fmla="*/ 171450 h 719138"/>
                                    <a:gd name="connsiteX163" fmla="*/ 601751 w 949413"/>
                                    <a:gd name="connsiteY163" fmla="*/ 161925 h 719138"/>
                                    <a:gd name="connsiteX164" fmla="*/ 592226 w 949413"/>
                                    <a:gd name="connsiteY164" fmla="*/ 157163 h 719138"/>
                                    <a:gd name="connsiteX165" fmla="*/ 585082 w 949413"/>
                                    <a:gd name="connsiteY165" fmla="*/ 150019 h 719138"/>
                                    <a:gd name="connsiteX166" fmla="*/ 577938 w 949413"/>
                                    <a:gd name="connsiteY166" fmla="*/ 135732 h 719138"/>
                                    <a:gd name="connsiteX167" fmla="*/ 570795 w 949413"/>
                                    <a:gd name="connsiteY167" fmla="*/ 130969 h 719138"/>
                                    <a:gd name="connsiteX168" fmla="*/ 561270 w 949413"/>
                                    <a:gd name="connsiteY168" fmla="*/ 116682 h 719138"/>
                                    <a:gd name="connsiteX169" fmla="*/ 551745 w 949413"/>
                                    <a:gd name="connsiteY169" fmla="*/ 102394 h 719138"/>
                                    <a:gd name="connsiteX170" fmla="*/ 549363 w 949413"/>
                                    <a:gd name="connsiteY170" fmla="*/ 95250 h 719138"/>
                                    <a:gd name="connsiteX171" fmla="*/ 542220 w 949413"/>
                                    <a:gd name="connsiteY171" fmla="*/ 88107 h 719138"/>
                                    <a:gd name="connsiteX172" fmla="*/ 530313 w 949413"/>
                                    <a:gd name="connsiteY172" fmla="*/ 76200 h 719138"/>
                                    <a:gd name="connsiteX173" fmla="*/ 525551 w 949413"/>
                                    <a:gd name="connsiteY173" fmla="*/ 69057 h 719138"/>
                                    <a:gd name="connsiteX174" fmla="*/ 508882 w 949413"/>
                                    <a:gd name="connsiteY174" fmla="*/ 59532 h 719138"/>
                                    <a:gd name="connsiteX175" fmla="*/ 494595 w 949413"/>
                                    <a:gd name="connsiteY175" fmla="*/ 50007 h 719138"/>
                                    <a:gd name="connsiteX176" fmla="*/ 480307 w 949413"/>
                                    <a:gd name="connsiteY176" fmla="*/ 40482 h 719138"/>
                                    <a:gd name="connsiteX177" fmla="*/ 466020 w 949413"/>
                                    <a:gd name="connsiteY177" fmla="*/ 33338 h 719138"/>
                                    <a:gd name="connsiteX178" fmla="*/ 449351 w 949413"/>
                                    <a:gd name="connsiteY178" fmla="*/ 28575 h 719138"/>
                                    <a:gd name="connsiteX179" fmla="*/ 439826 w 949413"/>
                                    <a:gd name="connsiteY179" fmla="*/ 23813 h 719138"/>
                                    <a:gd name="connsiteX180" fmla="*/ 437445 w 949413"/>
                                    <a:gd name="connsiteY180" fmla="*/ 16669 h 719138"/>
                                    <a:gd name="connsiteX181" fmla="*/ 423157 w 949413"/>
                                    <a:gd name="connsiteY181" fmla="*/ 7144 h 719138"/>
                                    <a:gd name="connsiteX182" fmla="*/ 427920 w 949413"/>
                                    <a:gd name="connsiteY182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26244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26244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59581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59581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59581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59581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59581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  <a:gd name="connsiteX0" fmla="*/ 444103 w 965596"/>
                                    <a:gd name="connsiteY0" fmla="*/ 0 h 719138"/>
                                    <a:gd name="connsiteX1" fmla="*/ 436959 w 965596"/>
                                    <a:gd name="connsiteY1" fmla="*/ 7144 h 719138"/>
                                    <a:gd name="connsiteX2" fmla="*/ 429815 w 965596"/>
                                    <a:gd name="connsiteY2" fmla="*/ 9525 h 719138"/>
                                    <a:gd name="connsiteX3" fmla="*/ 422671 w 965596"/>
                                    <a:gd name="connsiteY3" fmla="*/ 14288 h 719138"/>
                                    <a:gd name="connsiteX4" fmla="*/ 415528 w 965596"/>
                                    <a:gd name="connsiteY4" fmla="*/ 11907 h 719138"/>
                                    <a:gd name="connsiteX5" fmla="*/ 394096 w 965596"/>
                                    <a:gd name="connsiteY5" fmla="*/ 16669 h 719138"/>
                                    <a:gd name="connsiteX6" fmla="*/ 379809 w 965596"/>
                                    <a:gd name="connsiteY6" fmla="*/ 26194 h 719138"/>
                                    <a:gd name="connsiteX7" fmla="*/ 372665 w 965596"/>
                                    <a:gd name="connsiteY7" fmla="*/ 30957 h 719138"/>
                                    <a:gd name="connsiteX8" fmla="*/ 353615 w 965596"/>
                                    <a:gd name="connsiteY8" fmla="*/ 35719 h 719138"/>
                                    <a:gd name="connsiteX9" fmla="*/ 322659 w 965596"/>
                                    <a:gd name="connsiteY9" fmla="*/ 33338 h 719138"/>
                                    <a:gd name="connsiteX10" fmla="*/ 332184 w 965596"/>
                                    <a:gd name="connsiteY10" fmla="*/ 50007 h 719138"/>
                                    <a:gd name="connsiteX11" fmla="*/ 317896 w 965596"/>
                                    <a:gd name="connsiteY11" fmla="*/ 57150 h 719138"/>
                                    <a:gd name="connsiteX12" fmla="*/ 305990 w 965596"/>
                                    <a:gd name="connsiteY12" fmla="*/ 59532 h 719138"/>
                                    <a:gd name="connsiteX13" fmla="*/ 291703 w 965596"/>
                                    <a:gd name="connsiteY13" fmla="*/ 64294 h 719138"/>
                                    <a:gd name="connsiteX14" fmla="*/ 277415 w 965596"/>
                                    <a:gd name="connsiteY14" fmla="*/ 61913 h 719138"/>
                                    <a:gd name="connsiteX15" fmla="*/ 244078 w 965596"/>
                                    <a:gd name="connsiteY15" fmla="*/ 66675 h 719138"/>
                                    <a:gd name="connsiteX16" fmla="*/ 229790 w 965596"/>
                                    <a:gd name="connsiteY16" fmla="*/ 64294 h 719138"/>
                                    <a:gd name="connsiteX17" fmla="*/ 222646 w 965596"/>
                                    <a:gd name="connsiteY17" fmla="*/ 66675 h 719138"/>
                                    <a:gd name="connsiteX18" fmla="*/ 213121 w 965596"/>
                                    <a:gd name="connsiteY18" fmla="*/ 69057 h 719138"/>
                                    <a:gd name="connsiteX19" fmla="*/ 203596 w 965596"/>
                                    <a:gd name="connsiteY19" fmla="*/ 78582 h 719138"/>
                                    <a:gd name="connsiteX20" fmla="*/ 189309 w 965596"/>
                                    <a:gd name="connsiteY20" fmla="*/ 88107 h 719138"/>
                                    <a:gd name="connsiteX21" fmla="*/ 184546 w 965596"/>
                                    <a:gd name="connsiteY21" fmla="*/ 95250 h 719138"/>
                                    <a:gd name="connsiteX22" fmla="*/ 177403 w 965596"/>
                                    <a:gd name="connsiteY22" fmla="*/ 102394 h 719138"/>
                                    <a:gd name="connsiteX23" fmla="*/ 170259 w 965596"/>
                                    <a:gd name="connsiteY23" fmla="*/ 114300 h 719138"/>
                                    <a:gd name="connsiteX24" fmla="*/ 163115 w 965596"/>
                                    <a:gd name="connsiteY24" fmla="*/ 116682 h 719138"/>
                                    <a:gd name="connsiteX25" fmla="*/ 155971 w 965596"/>
                                    <a:gd name="connsiteY25" fmla="*/ 121444 h 719138"/>
                                    <a:gd name="connsiteX26" fmla="*/ 151209 w 965596"/>
                                    <a:gd name="connsiteY26" fmla="*/ 128588 h 719138"/>
                                    <a:gd name="connsiteX27" fmla="*/ 141684 w 965596"/>
                                    <a:gd name="connsiteY27" fmla="*/ 130969 h 719138"/>
                                    <a:gd name="connsiteX28" fmla="*/ 134540 w 965596"/>
                                    <a:gd name="connsiteY28" fmla="*/ 133350 h 719138"/>
                                    <a:gd name="connsiteX29" fmla="*/ 127396 w 965596"/>
                                    <a:gd name="connsiteY29" fmla="*/ 147638 h 719138"/>
                                    <a:gd name="connsiteX30" fmla="*/ 120253 w 965596"/>
                                    <a:gd name="connsiteY30" fmla="*/ 157163 h 719138"/>
                                    <a:gd name="connsiteX31" fmla="*/ 113109 w 965596"/>
                                    <a:gd name="connsiteY31" fmla="*/ 159544 h 719138"/>
                                    <a:gd name="connsiteX32" fmla="*/ 108346 w 965596"/>
                                    <a:gd name="connsiteY32" fmla="*/ 169069 h 719138"/>
                                    <a:gd name="connsiteX33" fmla="*/ 101203 w 965596"/>
                                    <a:gd name="connsiteY33" fmla="*/ 171450 h 719138"/>
                                    <a:gd name="connsiteX34" fmla="*/ 94059 w 965596"/>
                                    <a:gd name="connsiteY34" fmla="*/ 176213 h 719138"/>
                                    <a:gd name="connsiteX35" fmla="*/ 84534 w 965596"/>
                                    <a:gd name="connsiteY35" fmla="*/ 190500 h 719138"/>
                                    <a:gd name="connsiteX36" fmla="*/ 75009 w 965596"/>
                                    <a:gd name="connsiteY36" fmla="*/ 204788 h 719138"/>
                                    <a:gd name="connsiteX37" fmla="*/ 70246 w 965596"/>
                                    <a:gd name="connsiteY37" fmla="*/ 211932 h 719138"/>
                                    <a:gd name="connsiteX38" fmla="*/ 67865 w 965596"/>
                                    <a:gd name="connsiteY38" fmla="*/ 219075 h 719138"/>
                                    <a:gd name="connsiteX39" fmla="*/ 55959 w 965596"/>
                                    <a:gd name="connsiteY39" fmla="*/ 233363 h 719138"/>
                                    <a:gd name="connsiteX40" fmla="*/ 53578 w 965596"/>
                                    <a:gd name="connsiteY40" fmla="*/ 240507 h 719138"/>
                                    <a:gd name="connsiteX41" fmla="*/ 46434 w 965596"/>
                                    <a:gd name="connsiteY41" fmla="*/ 245269 h 719138"/>
                                    <a:gd name="connsiteX42" fmla="*/ 34528 w 965596"/>
                                    <a:gd name="connsiteY42" fmla="*/ 259557 h 719138"/>
                                    <a:gd name="connsiteX43" fmla="*/ 32146 w 965596"/>
                                    <a:gd name="connsiteY43" fmla="*/ 266700 h 719138"/>
                                    <a:gd name="connsiteX44" fmla="*/ 34528 w 965596"/>
                                    <a:gd name="connsiteY44" fmla="*/ 278607 h 719138"/>
                                    <a:gd name="connsiteX45" fmla="*/ 27384 w 965596"/>
                                    <a:gd name="connsiteY45" fmla="*/ 295275 h 719138"/>
                                    <a:gd name="connsiteX46" fmla="*/ 20240 w 965596"/>
                                    <a:gd name="connsiteY46" fmla="*/ 302419 h 719138"/>
                                    <a:gd name="connsiteX47" fmla="*/ 22621 w 965596"/>
                                    <a:gd name="connsiteY47" fmla="*/ 316707 h 719138"/>
                                    <a:gd name="connsiteX48" fmla="*/ 27384 w 965596"/>
                                    <a:gd name="connsiteY48" fmla="*/ 330994 h 719138"/>
                                    <a:gd name="connsiteX49" fmla="*/ 29765 w 965596"/>
                                    <a:gd name="connsiteY49" fmla="*/ 338138 h 719138"/>
                                    <a:gd name="connsiteX50" fmla="*/ 32146 w 965596"/>
                                    <a:gd name="connsiteY50" fmla="*/ 345282 h 719138"/>
                                    <a:gd name="connsiteX51" fmla="*/ 34528 w 965596"/>
                                    <a:gd name="connsiteY51" fmla="*/ 357188 h 719138"/>
                                    <a:gd name="connsiteX52" fmla="*/ 1190 w 965596"/>
                                    <a:gd name="connsiteY52" fmla="*/ 392907 h 719138"/>
                                    <a:gd name="connsiteX53" fmla="*/ 41671 w 965596"/>
                                    <a:gd name="connsiteY53" fmla="*/ 416719 h 719138"/>
                                    <a:gd name="connsiteX54" fmla="*/ 44053 w 965596"/>
                                    <a:gd name="connsiteY54" fmla="*/ 397669 h 719138"/>
                                    <a:gd name="connsiteX55" fmla="*/ 51196 w 965596"/>
                                    <a:gd name="connsiteY55" fmla="*/ 411957 h 719138"/>
                                    <a:gd name="connsiteX56" fmla="*/ 58340 w 965596"/>
                                    <a:gd name="connsiteY56" fmla="*/ 459581 h 719138"/>
                                    <a:gd name="connsiteX57" fmla="*/ 55959 w 965596"/>
                                    <a:gd name="connsiteY57" fmla="*/ 433388 h 719138"/>
                                    <a:gd name="connsiteX58" fmla="*/ 67865 w 965596"/>
                                    <a:gd name="connsiteY58" fmla="*/ 457200 h 719138"/>
                                    <a:gd name="connsiteX59" fmla="*/ 70246 w 965596"/>
                                    <a:gd name="connsiteY59" fmla="*/ 473869 h 719138"/>
                                    <a:gd name="connsiteX60" fmla="*/ 72628 w 965596"/>
                                    <a:gd name="connsiteY60" fmla="*/ 495300 h 719138"/>
                                    <a:gd name="connsiteX61" fmla="*/ 86915 w 965596"/>
                                    <a:gd name="connsiteY61" fmla="*/ 504825 h 719138"/>
                                    <a:gd name="connsiteX62" fmla="*/ 91678 w 965596"/>
                                    <a:gd name="connsiteY62" fmla="*/ 511969 h 719138"/>
                                    <a:gd name="connsiteX63" fmla="*/ 105965 w 965596"/>
                                    <a:gd name="connsiteY63" fmla="*/ 526257 h 719138"/>
                                    <a:gd name="connsiteX64" fmla="*/ 108346 w 965596"/>
                                    <a:gd name="connsiteY64" fmla="*/ 535782 h 719138"/>
                                    <a:gd name="connsiteX65" fmla="*/ 110728 w 965596"/>
                                    <a:gd name="connsiteY65" fmla="*/ 542925 h 719138"/>
                                    <a:gd name="connsiteX66" fmla="*/ 108346 w 965596"/>
                                    <a:gd name="connsiteY66" fmla="*/ 552450 h 719138"/>
                                    <a:gd name="connsiteX67" fmla="*/ 141684 w 965596"/>
                                    <a:gd name="connsiteY67" fmla="*/ 561975 h 719138"/>
                                    <a:gd name="connsiteX68" fmla="*/ 148828 w 965596"/>
                                    <a:gd name="connsiteY68" fmla="*/ 564357 h 719138"/>
                                    <a:gd name="connsiteX69" fmla="*/ 155971 w 965596"/>
                                    <a:gd name="connsiteY69" fmla="*/ 566738 h 719138"/>
                                    <a:gd name="connsiteX70" fmla="*/ 172640 w 965596"/>
                                    <a:gd name="connsiteY70" fmla="*/ 573882 h 719138"/>
                                    <a:gd name="connsiteX71" fmla="*/ 175021 w 965596"/>
                                    <a:gd name="connsiteY71" fmla="*/ 581025 h 719138"/>
                                    <a:gd name="connsiteX72" fmla="*/ 179784 w 965596"/>
                                    <a:gd name="connsiteY72" fmla="*/ 588169 h 719138"/>
                                    <a:gd name="connsiteX73" fmla="*/ 189309 w 965596"/>
                                    <a:gd name="connsiteY73" fmla="*/ 614363 h 719138"/>
                                    <a:gd name="connsiteX74" fmla="*/ 196453 w 965596"/>
                                    <a:gd name="connsiteY74" fmla="*/ 616744 h 719138"/>
                                    <a:gd name="connsiteX75" fmla="*/ 203596 w 965596"/>
                                    <a:gd name="connsiteY75" fmla="*/ 621507 h 719138"/>
                                    <a:gd name="connsiteX76" fmla="*/ 215503 w 965596"/>
                                    <a:gd name="connsiteY76" fmla="*/ 623888 h 719138"/>
                                    <a:gd name="connsiteX77" fmla="*/ 222646 w 965596"/>
                                    <a:gd name="connsiteY77" fmla="*/ 626269 h 719138"/>
                                    <a:gd name="connsiteX78" fmla="*/ 239315 w 965596"/>
                                    <a:gd name="connsiteY78" fmla="*/ 628650 h 719138"/>
                                    <a:gd name="connsiteX79" fmla="*/ 248840 w 965596"/>
                                    <a:gd name="connsiteY79" fmla="*/ 631032 h 719138"/>
                                    <a:gd name="connsiteX80" fmla="*/ 267890 w 965596"/>
                                    <a:gd name="connsiteY80" fmla="*/ 633413 h 719138"/>
                                    <a:gd name="connsiteX81" fmla="*/ 282178 w 965596"/>
                                    <a:gd name="connsiteY81" fmla="*/ 635794 h 719138"/>
                                    <a:gd name="connsiteX82" fmla="*/ 301228 w 965596"/>
                                    <a:gd name="connsiteY82" fmla="*/ 638175 h 719138"/>
                                    <a:gd name="connsiteX83" fmla="*/ 315515 w 965596"/>
                                    <a:gd name="connsiteY83" fmla="*/ 642938 h 719138"/>
                                    <a:gd name="connsiteX84" fmla="*/ 317896 w 965596"/>
                                    <a:gd name="connsiteY84" fmla="*/ 650082 h 719138"/>
                                    <a:gd name="connsiteX85" fmla="*/ 327421 w 965596"/>
                                    <a:gd name="connsiteY85" fmla="*/ 654844 h 719138"/>
                                    <a:gd name="connsiteX86" fmla="*/ 341709 w 965596"/>
                                    <a:gd name="connsiteY86" fmla="*/ 664369 h 719138"/>
                                    <a:gd name="connsiteX87" fmla="*/ 348853 w 965596"/>
                                    <a:gd name="connsiteY87" fmla="*/ 666750 h 719138"/>
                                    <a:gd name="connsiteX88" fmla="*/ 365521 w 965596"/>
                                    <a:gd name="connsiteY88" fmla="*/ 673894 h 719138"/>
                                    <a:gd name="connsiteX89" fmla="*/ 391715 w 965596"/>
                                    <a:gd name="connsiteY89" fmla="*/ 676275 h 719138"/>
                                    <a:gd name="connsiteX90" fmla="*/ 415528 w 965596"/>
                                    <a:gd name="connsiteY90" fmla="*/ 678657 h 719138"/>
                                    <a:gd name="connsiteX91" fmla="*/ 448865 w 965596"/>
                                    <a:gd name="connsiteY91" fmla="*/ 683419 h 719138"/>
                                    <a:gd name="connsiteX92" fmla="*/ 472678 w 965596"/>
                                    <a:gd name="connsiteY92" fmla="*/ 692944 h 719138"/>
                                    <a:gd name="connsiteX93" fmla="*/ 496490 w 965596"/>
                                    <a:gd name="connsiteY93" fmla="*/ 700088 h 719138"/>
                                    <a:gd name="connsiteX94" fmla="*/ 503634 w 965596"/>
                                    <a:gd name="connsiteY94" fmla="*/ 704850 h 719138"/>
                                    <a:gd name="connsiteX95" fmla="*/ 525065 w 965596"/>
                                    <a:gd name="connsiteY95" fmla="*/ 711994 h 719138"/>
                                    <a:gd name="connsiteX96" fmla="*/ 541734 w 965596"/>
                                    <a:gd name="connsiteY96" fmla="*/ 716757 h 719138"/>
                                    <a:gd name="connsiteX97" fmla="*/ 560784 w 965596"/>
                                    <a:gd name="connsiteY97" fmla="*/ 711994 h 719138"/>
                                    <a:gd name="connsiteX98" fmla="*/ 575071 w 965596"/>
                                    <a:gd name="connsiteY98" fmla="*/ 704850 h 719138"/>
                                    <a:gd name="connsiteX99" fmla="*/ 639365 w 965596"/>
                                    <a:gd name="connsiteY99" fmla="*/ 700088 h 719138"/>
                                    <a:gd name="connsiteX100" fmla="*/ 667940 w 965596"/>
                                    <a:gd name="connsiteY100" fmla="*/ 707232 h 719138"/>
                                    <a:gd name="connsiteX101" fmla="*/ 682228 w 965596"/>
                                    <a:gd name="connsiteY101" fmla="*/ 711994 h 719138"/>
                                    <a:gd name="connsiteX102" fmla="*/ 696515 w 965596"/>
                                    <a:gd name="connsiteY102" fmla="*/ 709613 h 719138"/>
                                    <a:gd name="connsiteX103" fmla="*/ 753665 w 965596"/>
                                    <a:gd name="connsiteY103" fmla="*/ 702469 h 719138"/>
                                    <a:gd name="connsiteX104" fmla="*/ 760809 w 965596"/>
                                    <a:gd name="connsiteY104" fmla="*/ 700088 h 719138"/>
                                    <a:gd name="connsiteX105" fmla="*/ 779859 w 965596"/>
                                    <a:gd name="connsiteY105" fmla="*/ 695325 h 719138"/>
                                    <a:gd name="connsiteX106" fmla="*/ 789384 w 965596"/>
                                    <a:gd name="connsiteY106" fmla="*/ 692944 h 719138"/>
                                    <a:gd name="connsiteX107" fmla="*/ 806053 w 965596"/>
                                    <a:gd name="connsiteY107" fmla="*/ 690563 h 719138"/>
                                    <a:gd name="connsiteX108" fmla="*/ 813196 w 965596"/>
                                    <a:gd name="connsiteY108" fmla="*/ 688182 h 719138"/>
                                    <a:gd name="connsiteX109" fmla="*/ 839390 w 965596"/>
                                    <a:gd name="connsiteY109" fmla="*/ 690563 h 719138"/>
                                    <a:gd name="connsiteX110" fmla="*/ 848915 w 965596"/>
                                    <a:gd name="connsiteY110" fmla="*/ 692944 h 719138"/>
                                    <a:gd name="connsiteX111" fmla="*/ 860821 w 965596"/>
                                    <a:gd name="connsiteY111" fmla="*/ 695325 h 719138"/>
                                    <a:gd name="connsiteX112" fmla="*/ 867965 w 965596"/>
                                    <a:gd name="connsiteY112" fmla="*/ 692944 h 719138"/>
                                    <a:gd name="connsiteX113" fmla="*/ 889396 w 965596"/>
                                    <a:gd name="connsiteY113" fmla="*/ 700088 h 719138"/>
                                    <a:gd name="connsiteX114" fmla="*/ 913209 w 965596"/>
                                    <a:gd name="connsiteY114" fmla="*/ 704850 h 719138"/>
                                    <a:gd name="connsiteX115" fmla="*/ 925115 w 965596"/>
                                    <a:gd name="connsiteY115" fmla="*/ 709613 h 719138"/>
                                    <a:gd name="connsiteX116" fmla="*/ 934640 w 965596"/>
                                    <a:gd name="connsiteY116" fmla="*/ 714375 h 719138"/>
                                    <a:gd name="connsiteX117" fmla="*/ 951309 w 965596"/>
                                    <a:gd name="connsiteY117" fmla="*/ 719138 h 719138"/>
                                    <a:gd name="connsiteX118" fmla="*/ 948928 w 965596"/>
                                    <a:gd name="connsiteY118" fmla="*/ 704850 h 719138"/>
                                    <a:gd name="connsiteX119" fmla="*/ 956071 w 965596"/>
                                    <a:gd name="connsiteY119" fmla="*/ 702469 h 719138"/>
                                    <a:gd name="connsiteX120" fmla="*/ 960834 w 965596"/>
                                    <a:gd name="connsiteY120" fmla="*/ 695325 h 719138"/>
                                    <a:gd name="connsiteX121" fmla="*/ 965596 w 965596"/>
                                    <a:gd name="connsiteY121" fmla="*/ 676275 h 719138"/>
                                    <a:gd name="connsiteX122" fmla="*/ 963215 w 965596"/>
                                    <a:gd name="connsiteY122" fmla="*/ 661988 h 719138"/>
                                    <a:gd name="connsiteX123" fmla="*/ 960834 w 965596"/>
                                    <a:gd name="connsiteY123" fmla="*/ 654844 h 719138"/>
                                    <a:gd name="connsiteX124" fmla="*/ 946546 w 965596"/>
                                    <a:gd name="connsiteY124" fmla="*/ 614363 h 719138"/>
                                    <a:gd name="connsiteX125" fmla="*/ 944165 w 965596"/>
                                    <a:gd name="connsiteY125" fmla="*/ 607219 h 719138"/>
                                    <a:gd name="connsiteX126" fmla="*/ 946546 w 965596"/>
                                    <a:gd name="connsiteY126" fmla="*/ 590550 h 719138"/>
                                    <a:gd name="connsiteX127" fmla="*/ 932259 w 965596"/>
                                    <a:gd name="connsiteY127" fmla="*/ 581025 h 719138"/>
                                    <a:gd name="connsiteX128" fmla="*/ 925115 w 965596"/>
                                    <a:gd name="connsiteY128" fmla="*/ 576263 h 719138"/>
                                    <a:gd name="connsiteX129" fmla="*/ 917971 w 965596"/>
                                    <a:gd name="connsiteY129" fmla="*/ 569119 h 719138"/>
                                    <a:gd name="connsiteX130" fmla="*/ 903684 w 965596"/>
                                    <a:gd name="connsiteY130" fmla="*/ 564357 h 719138"/>
                                    <a:gd name="connsiteX131" fmla="*/ 896540 w 965596"/>
                                    <a:gd name="connsiteY131" fmla="*/ 561975 h 719138"/>
                                    <a:gd name="connsiteX132" fmla="*/ 865584 w 965596"/>
                                    <a:gd name="connsiteY132" fmla="*/ 557213 h 719138"/>
                                    <a:gd name="connsiteX133" fmla="*/ 858440 w 965596"/>
                                    <a:gd name="connsiteY133" fmla="*/ 554832 h 719138"/>
                                    <a:gd name="connsiteX134" fmla="*/ 844153 w 965596"/>
                                    <a:gd name="connsiteY134" fmla="*/ 542925 h 719138"/>
                                    <a:gd name="connsiteX135" fmla="*/ 839390 w 965596"/>
                                    <a:gd name="connsiteY135" fmla="*/ 528638 h 719138"/>
                                    <a:gd name="connsiteX136" fmla="*/ 837009 w 965596"/>
                                    <a:gd name="connsiteY136" fmla="*/ 521494 h 719138"/>
                                    <a:gd name="connsiteX137" fmla="*/ 844153 w 965596"/>
                                    <a:gd name="connsiteY137" fmla="*/ 514350 h 719138"/>
                                    <a:gd name="connsiteX138" fmla="*/ 841771 w 965596"/>
                                    <a:gd name="connsiteY138" fmla="*/ 500063 h 719138"/>
                                    <a:gd name="connsiteX139" fmla="*/ 834628 w 965596"/>
                                    <a:gd name="connsiteY139" fmla="*/ 471488 h 719138"/>
                                    <a:gd name="connsiteX140" fmla="*/ 832246 w 965596"/>
                                    <a:gd name="connsiteY140" fmla="*/ 464344 h 719138"/>
                                    <a:gd name="connsiteX141" fmla="*/ 817959 w 965596"/>
                                    <a:gd name="connsiteY141" fmla="*/ 452438 h 719138"/>
                                    <a:gd name="connsiteX142" fmla="*/ 808434 w 965596"/>
                                    <a:gd name="connsiteY142" fmla="*/ 445294 h 719138"/>
                                    <a:gd name="connsiteX143" fmla="*/ 801290 w 965596"/>
                                    <a:gd name="connsiteY143" fmla="*/ 438150 h 719138"/>
                                    <a:gd name="connsiteX144" fmla="*/ 794146 w 965596"/>
                                    <a:gd name="connsiteY144" fmla="*/ 433388 h 719138"/>
                                    <a:gd name="connsiteX145" fmla="*/ 787003 w 965596"/>
                                    <a:gd name="connsiteY145" fmla="*/ 426244 h 719138"/>
                                    <a:gd name="connsiteX146" fmla="*/ 777478 w 965596"/>
                                    <a:gd name="connsiteY146" fmla="*/ 421482 h 719138"/>
                                    <a:gd name="connsiteX147" fmla="*/ 753665 w 965596"/>
                                    <a:gd name="connsiteY147" fmla="*/ 404813 h 719138"/>
                                    <a:gd name="connsiteX148" fmla="*/ 746521 w 965596"/>
                                    <a:gd name="connsiteY148" fmla="*/ 397669 h 719138"/>
                                    <a:gd name="connsiteX149" fmla="*/ 741759 w 965596"/>
                                    <a:gd name="connsiteY149" fmla="*/ 388144 h 719138"/>
                                    <a:gd name="connsiteX150" fmla="*/ 729853 w 965596"/>
                                    <a:gd name="connsiteY150" fmla="*/ 373857 h 719138"/>
                                    <a:gd name="connsiteX151" fmla="*/ 722709 w 965596"/>
                                    <a:gd name="connsiteY151" fmla="*/ 359569 h 719138"/>
                                    <a:gd name="connsiteX152" fmla="*/ 715565 w 965596"/>
                                    <a:gd name="connsiteY152" fmla="*/ 302419 h 719138"/>
                                    <a:gd name="connsiteX153" fmla="*/ 710803 w 965596"/>
                                    <a:gd name="connsiteY153" fmla="*/ 276225 h 719138"/>
                                    <a:gd name="connsiteX154" fmla="*/ 706040 w 965596"/>
                                    <a:gd name="connsiteY154" fmla="*/ 269082 h 719138"/>
                                    <a:gd name="connsiteX155" fmla="*/ 703659 w 965596"/>
                                    <a:gd name="connsiteY155" fmla="*/ 261938 h 719138"/>
                                    <a:gd name="connsiteX156" fmla="*/ 701278 w 965596"/>
                                    <a:gd name="connsiteY156" fmla="*/ 252413 h 719138"/>
                                    <a:gd name="connsiteX157" fmla="*/ 686990 w 965596"/>
                                    <a:gd name="connsiteY157" fmla="*/ 238125 h 719138"/>
                                    <a:gd name="connsiteX158" fmla="*/ 675084 w 965596"/>
                                    <a:gd name="connsiteY158" fmla="*/ 228600 h 719138"/>
                                    <a:gd name="connsiteX159" fmla="*/ 663178 w 965596"/>
                                    <a:gd name="connsiteY159" fmla="*/ 216694 h 719138"/>
                                    <a:gd name="connsiteX160" fmla="*/ 658415 w 965596"/>
                                    <a:gd name="connsiteY160" fmla="*/ 207169 h 719138"/>
                                    <a:gd name="connsiteX161" fmla="*/ 646509 w 965596"/>
                                    <a:gd name="connsiteY161" fmla="*/ 192882 h 719138"/>
                                    <a:gd name="connsiteX162" fmla="*/ 634603 w 965596"/>
                                    <a:gd name="connsiteY162" fmla="*/ 176213 h 719138"/>
                                    <a:gd name="connsiteX163" fmla="*/ 625078 w 965596"/>
                                    <a:gd name="connsiteY163" fmla="*/ 171450 h 719138"/>
                                    <a:gd name="connsiteX164" fmla="*/ 617934 w 965596"/>
                                    <a:gd name="connsiteY164" fmla="*/ 161925 h 719138"/>
                                    <a:gd name="connsiteX165" fmla="*/ 608409 w 965596"/>
                                    <a:gd name="connsiteY165" fmla="*/ 157163 h 719138"/>
                                    <a:gd name="connsiteX166" fmla="*/ 601265 w 965596"/>
                                    <a:gd name="connsiteY166" fmla="*/ 150019 h 719138"/>
                                    <a:gd name="connsiteX167" fmla="*/ 594121 w 965596"/>
                                    <a:gd name="connsiteY167" fmla="*/ 135732 h 719138"/>
                                    <a:gd name="connsiteX168" fmla="*/ 586978 w 965596"/>
                                    <a:gd name="connsiteY168" fmla="*/ 130969 h 719138"/>
                                    <a:gd name="connsiteX169" fmla="*/ 577453 w 965596"/>
                                    <a:gd name="connsiteY169" fmla="*/ 116682 h 719138"/>
                                    <a:gd name="connsiteX170" fmla="*/ 567928 w 965596"/>
                                    <a:gd name="connsiteY170" fmla="*/ 102394 h 719138"/>
                                    <a:gd name="connsiteX171" fmla="*/ 565546 w 965596"/>
                                    <a:gd name="connsiteY171" fmla="*/ 95250 h 719138"/>
                                    <a:gd name="connsiteX172" fmla="*/ 558403 w 965596"/>
                                    <a:gd name="connsiteY172" fmla="*/ 88107 h 719138"/>
                                    <a:gd name="connsiteX173" fmla="*/ 546496 w 965596"/>
                                    <a:gd name="connsiteY173" fmla="*/ 76200 h 719138"/>
                                    <a:gd name="connsiteX174" fmla="*/ 541734 w 965596"/>
                                    <a:gd name="connsiteY174" fmla="*/ 69057 h 719138"/>
                                    <a:gd name="connsiteX175" fmla="*/ 525065 w 965596"/>
                                    <a:gd name="connsiteY175" fmla="*/ 59532 h 719138"/>
                                    <a:gd name="connsiteX176" fmla="*/ 510778 w 965596"/>
                                    <a:gd name="connsiteY176" fmla="*/ 50007 h 719138"/>
                                    <a:gd name="connsiteX177" fmla="*/ 496490 w 965596"/>
                                    <a:gd name="connsiteY177" fmla="*/ 40482 h 719138"/>
                                    <a:gd name="connsiteX178" fmla="*/ 482203 w 965596"/>
                                    <a:gd name="connsiteY178" fmla="*/ 33338 h 719138"/>
                                    <a:gd name="connsiteX179" fmla="*/ 465534 w 965596"/>
                                    <a:gd name="connsiteY179" fmla="*/ 28575 h 719138"/>
                                    <a:gd name="connsiteX180" fmla="*/ 456009 w 965596"/>
                                    <a:gd name="connsiteY180" fmla="*/ 23813 h 719138"/>
                                    <a:gd name="connsiteX181" fmla="*/ 453628 w 965596"/>
                                    <a:gd name="connsiteY181" fmla="*/ 16669 h 719138"/>
                                    <a:gd name="connsiteX182" fmla="*/ 439340 w 965596"/>
                                    <a:gd name="connsiteY182" fmla="*/ 7144 h 719138"/>
                                    <a:gd name="connsiteX183" fmla="*/ 444103 w 965596"/>
                                    <a:gd name="connsiteY183" fmla="*/ 0 h 7191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</a:cxnLst>
                                  <a:rect l="l" t="t" r="r" b="b"/>
                                  <a:pathLst>
                                    <a:path w="965596" h="719138">
                                      <a:moveTo>
                                        <a:pt x="444103" y="0"/>
                                      </a:moveTo>
                                      <a:cubicBezTo>
                                        <a:pt x="441722" y="2381"/>
                                        <a:pt x="439761" y="5276"/>
                                        <a:pt x="436959" y="7144"/>
                                      </a:cubicBezTo>
                                      <a:cubicBezTo>
                                        <a:pt x="434870" y="8536"/>
                                        <a:pt x="432060" y="8402"/>
                                        <a:pt x="429815" y="9525"/>
                                      </a:cubicBezTo>
                                      <a:cubicBezTo>
                                        <a:pt x="427255" y="10805"/>
                                        <a:pt x="425052" y="12700"/>
                                        <a:pt x="422671" y="14288"/>
                                      </a:cubicBezTo>
                                      <a:cubicBezTo>
                                        <a:pt x="420290" y="13494"/>
                                        <a:pt x="418038" y="11907"/>
                                        <a:pt x="415528" y="11907"/>
                                      </a:cubicBezTo>
                                      <a:cubicBezTo>
                                        <a:pt x="407146" y="11907"/>
                                        <a:pt x="401463" y="14214"/>
                                        <a:pt x="394096" y="16669"/>
                                      </a:cubicBezTo>
                                      <a:lnTo>
                                        <a:pt x="379809" y="26194"/>
                                      </a:lnTo>
                                      <a:cubicBezTo>
                                        <a:pt x="377428" y="27782"/>
                                        <a:pt x="375471" y="30396"/>
                                        <a:pt x="372665" y="30957"/>
                                      </a:cubicBezTo>
                                      <a:cubicBezTo>
                                        <a:pt x="358298" y="33830"/>
                                        <a:pt x="364599" y="32058"/>
                                        <a:pt x="353615" y="35719"/>
                                      </a:cubicBezTo>
                                      <a:lnTo>
                                        <a:pt x="322659" y="33338"/>
                                      </a:lnTo>
                                      <a:lnTo>
                                        <a:pt x="332184" y="50007"/>
                                      </a:lnTo>
                                      <a:cubicBezTo>
                                        <a:pt x="325199" y="54663"/>
                                        <a:pt x="325783" y="55178"/>
                                        <a:pt x="317896" y="57150"/>
                                      </a:cubicBezTo>
                                      <a:cubicBezTo>
                                        <a:pt x="313970" y="58132"/>
                                        <a:pt x="288464" y="27510"/>
                                        <a:pt x="305990" y="59532"/>
                                      </a:cubicBezTo>
                                      <a:cubicBezTo>
                                        <a:pt x="301147" y="60853"/>
                                        <a:pt x="291703" y="64294"/>
                                        <a:pt x="291703" y="64294"/>
                                      </a:cubicBezTo>
                                      <a:cubicBezTo>
                                        <a:pt x="286940" y="63500"/>
                                        <a:pt x="282237" y="61672"/>
                                        <a:pt x="277415" y="61913"/>
                                      </a:cubicBezTo>
                                      <a:cubicBezTo>
                                        <a:pt x="266204" y="62473"/>
                                        <a:pt x="244078" y="66675"/>
                                        <a:pt x="244078" y="66675"/>
                                      </a:cubicBezTo>
                                      <a:cubicBezTo>
                                        <a:pt x="239315" y="65881"/>
                                        <a:pt x="234618" y="64294"/>
                                        <a:pt x="229790" y="64294"/>
                                      </a:cubicBezTo>
                                      <a:cubicBezTo>
                                        <a:pt x="227280" y="64294"/>
                                        <a:pt x="225060" y="65985"/>
                                        <a:pt x="222646" y="66675"/>
                                      </a:cubicBezTo>
                                      <a:cubicBezTo>
                                        <a:pt x="219499" y="67574"/>
                                        <a:pt x="216296" y="68263"/>
                                        <a:pt x="213121" y="69057"/>
                                      </a:cubicBezTo>
                                      <a:cubicBezTo>
                                        <a:pt x="209946" y="72232"/>
                                        <a:pt x="207102" y="75777"/>
                                        <a:pt x="203596" y="78582"/>
                                      </a:cubicBezTo>
                                      <a:cubicBezTo>
                                        <a:pt x="199127" y="82158"/>
                                        <a:pt x="189309" y="88107"/>
                                        <a:pt x="189309" y="88107"/>
                                      </a:cubicBezTo>
                                      <a:cubicBezTo>
                                        <a:pt x="187721" y="90488"/>
                                        <a:pt x="186378" y="93052"/>
                                        <a:pt x="184546" y="95250"/>
                                      </a:cubicBezTo>
                                      <a:cubicBezTo>
                                        <a:pt x="182390" y="97837"/>
                                        <a:pt x="179423" y="99700"/>
                                        <a:pt x="177403" y="102394"/>
                                      </a:cubicBezTo>
                                      <a:cubicBezTo>
                                        <a:pt x="174626" y="106097"/>
                                        <a:pt x="173532" y="111027"/>
                                        <a:pt x="170259" y="114300"/>
                                      </a:cubicBezTo>
                                      <a:cubicBezTo>
                                        <a:pt x="168484" y="116075"/>
                                        <a:pt x="165360" y="115559"/>
                                        <a:pt x="163115" y="116682"/>
                                      </a:cubicBezTo>
                                      <a:cubicBezTo>
                                        <a:pt x="160555" y="117962"/>
                                        <a:pt x="158352" y="119857"/>
                                        <a:pt x="155971" y="121444"/>
                                      </a:cubicBezTo>
                                      <a:cubicBezTo>
                                        <a:pt x="154384" y="123825"/>
                                        <a:pt x="153590" y="127000"/>
                                        <a:pt x="151209" y="128588"/>
                                      </a:cubicBezTo>
                                      <a:cubicBezTo>
                                        <a:pt x="148486" y="130403"/>
                                        <a:pt x="144831" y="130070"/>
                                        <a:pt x="141684" y="130969"/>
                                      </a:cubicBezTo>
                                      <a:cubicBezTo>
                                        <a:pt x="139270" y="131659"/>
                                        <a:pt x="136921" y="132556"/>
                                        <a:pt x="134540" y="133350"/>
                                      </a:cubicBezTo>
                                      <a:cubicBezTo>
                                        <a:pt x="131591" y="142199"/>
                                        <a:pt x="133167" y="139558"/>
                                        <a:pt x="127396" y="147638"/>
                                      </a:cubicBezTo>
                                      <a:cubicBezTo>
                                        <a:pt x="125089" y="150867"/>
                                        <a:pt x="123302" y="154622"/>
                                        <a:pt x="120253" y="157163"/>
                                      </a:cubicBezTo>
                                      <a:cubicBezTo>
                                        <a:pt x="118325" y="158770"/>
                                        <a:pt x="115490" y="158750"/>
                                        <a:pt x="113109" y="159544"/>
                                      </a:cubicBezTo>
                                      <a:cubicBezTo>
                                        <a:pt x="111521" y="162719"/>
                                        <a:pt x="110856" y="166559"/>
                                        <a:pt x="108346" y="169069"/>
                                      </a:cubicBezTo>
                                      <a:cubicBezTo>
                                        <a:pt x="106571" y="170844"/>
                                        <a:pt x="103448" y="170328"/>
                                        <a:pt x="101203" y="171450"/>
                                      </a:cubicBezTo>
                                      <a:cubicBezTo>
                                        <a:pt x="98643" y="172730"/>
                                        <a:pt x="96440" y="174625"/>
                                        <a:pt x="94059" y="176213"/>
                                      </a:cubicBezTo>
                                      <a:cubicBezTo>
                                        <a:pt x="89505" y="189877"/>
                                        <a:pt x="94940" y="177122"/>
                                        <a:pt x="84534" y="190500"/>
                                      </a:cubicBezTo>
                                      <a:cubicBezTo>
                                        <a:pt x="81020" y="195018"/>
                                        <a:pt x="78184" y="200025"/>
                                        <a:pt x="75009" y="204788"/>
                                      </a:cubicBezTo>
                                      <a:lnTo>
                                        <a:pt x="70246" y="211932"/>
                                      </a:lnTo>
                                      <a:cubicBezTo>
                                        <a:pt x="69452" y="214313"/>
                                        <a:pt x="69257" y="216987"/>
                                        <a:pt x="67865" y="219075"/>
                                      </a:cubicBezTo>
                                      <a:cubicBezTo>
                                        <a:pt x="57334" y="234870"/>
                                        <a:pt x="63747" y="217785"/>
                                        <a:pt x="55959" y="233363"/>
                                      </a:cubicBezTo>
                                      <a:cubicBezTo>
                                        <a:pt x="54837" y="235608"/>
                                        <a:pt x="55146" y="238547"/>
                                        <a:pt x="53578" y="240507"/>
                                      </a:cubicBezTo>
                                      <a:cubicBezTo>
                                        <a:pt x="51790" y="242742"/>
                                        <a:pt x="48633" y="243437"/>
                                        <a:pt x="46434" y="245269"/>
                                      </a:cubicBezTo>
                                      <a:cubicBezTo>
                                        <a:pt x="41918" y="249032"/>
                                        <a:pt x="37205" y="254204"/>
                                        <a:pt x="34528" y="259557"/>
                                      </a:cubicBezTo>
                                      <a:cubicBezTo>
                                        <a:pt x="33405" y="261802"/>
                                        <a:pt x="32940" y="264319"/>
                                        <a:pt x="32146" y="266700"/>
                                      </a:cubicBezTo>
                                      <a:cubicBezTo>
                                        <a:pt x="32940" y="270669"/>
                                        <a:pt x="34528" y="274559"/>
                                        <a:pt x="34528" y="278607"/>
                                      </a:cubicBezTo>
                                      <a:cubicBezTo>
                                        <a:pt x="34528" y="284960"/>
                                        <a:pt x="31272" y="290610"/>
                                        <a:pt x="27384" y="295275"/>
                                      </a:cubicBezTo>
                                      <a:cubicBezTo>
                                        <a:pt x="25228" y="297862"/>
                                        <a:pt x="22621" y="300038"/>
                                        <a:pt x="20240" y="302419"/>
                                      </a:cubicBezTo>
                                      <a:cubicBezTo>
                                        <a:pt x="16183" y="314591"/>
                                        <a:pt x="17346" y="304838"/>
                                        <a:pt x="22621" y="316707"/>
                                      </a:cubicBezTo>
                                      <a:cubicBezTo>
                                        <a:pt x="24660" y="321294"/>
                                        <a:pt x="25796" y="326232"/>
                                        <a:pt x="27384" y="330994"/>
                                      </a:cubicBezTo>
                                      <a:lnTo>
                                        <a:pt x="29765" y="338138"/>
                                      </a:lnTo>
                                      <a:cubicBezTo>
                                        <a:pt x="30559" y="340519"/>
                                        <a:pt x="31654" y="342821"/>
                                        <a:pt x="32146" y="345282"/>
                                      </a:cubicBezTo>
                                      <a:cubicBezTo>
                                        <a:pt x="32940" y="349251"/>
                                        <a:pt x="33863" y="353196"/>
                                        <a:pt x="34528" y="357188"/>
                                      </a:cubicBezTo>
                                      <a:cubicBezTo>
                                        <a:pt x="34925" y="360363"/>
                                        <a:pt x="0" y="382985"/>
                                        <a:pt x="1190" y="392907"/>
                                      </a:cubicBezTo>
                                      <a:cubicBezTo>
                                        <a:pt x="2380" y="402829"/>
                                        <a:pt x="40084" y="411163"/>
                                        <a:pt x="41671" y="416719"/>
                                      </a:cubicBezTo>
                                      <a:cubicBezTo>
                                        <a:pt x="42465" y="422275"/>
                                        <a:pt x="42952" y="392165"/>
                                        <a:pt x="44053" y="397669"/>
                                      </a:cubicBezTo>
                                      <a:cubicBezTo>
                                        <a:pt x="46048" y="407644"/>
                                        <a:pt x="46513" y="402593"/>
                                        <a:pt x="51196" y="411957"/>
                                      </a:cubicBezTo>
                                      <a:cubicBezTo>
                                        <a:pt x="61055" y="431674"/>
                                        <a:pt x="44692" y="439107"/>
                                        <a:pt x="58340" y="459581"/>
                                      </a:cubicBezTo>
                                      <a:cubicBezTo>
                                        <a:pt x="59134" y="463153"/>
                                        <a:pt x="30559" y="455217"/>
                                        <a:pt x="55959" y="433388"/>
                                      </a:cubicBezTo>
                                      <a:cubicBezTo>
                                        <a:pt x="57546" y="432991"/>
                                        <a:pt x="65484" y="450453"/>
                                        <a:pt x="67865" y="457200"/>
                                      </a:cubicBezTo>
                                      <a:cubicBezTo>
                                        <a:pt x="68659" y="462756"/>
                                        <a:pt x="69550" y="468300"/>
                                        <a:pt x="70246" y="473869"/>
                                      </a:cubicBezTo>
                                      <a:cubicBezTo>
                                        <a:pt x="71138" y="481001"/>
                                        <a:pt x="69220" y="488972"/>
                                        <a:pt x="72628" y="495300"/>
                                      </a:cubicBezTo>
                                      <a:cubicBezTo>
                                        <a:pt x="75342" y="500340"/>
                                        <a:pt x="86915" y="504825"/>
                                        <a:pt x="86915" y="504825"/>
                                      </a:cubicBezTo>
                                      <a:cubicBezTo>
                                        <a:pt x="88503" y="507206"/>
                                        <a:pt x="89777" y="509830"/>
                                        <a:pt x="91678" y="511969"/>
                                      </a:cubicBezTo>
                                      <a:cubicBezTo>
                                        <a:pt x="96153" y="517003"/>
                                        <a:pt x="105965" y="526257"/>
                                        <a:pt x="105965" y="526257"/>
                                      </a:cubicBezTo>
                                      <a:cubicBezTo>
                                        <a:pt x="106759" y="529432"/>
                                        <a:pt x="107447" y="532635"/>
                                        <a:pt x="108346" y="535782"/>
                                      </a:cubicBezTo>
                                      <a:cubicBezTo>
                                        <a:pt x="109036" y="538195"/>
                                        <a:pt x="110728" y="540415"/>
                                        <a:pt x="110728" y="542925"/>
                                      </a:cubicBezTo>
                                      <a:cubicBezTo>
                                        <a:pt x="110728" y="546198"/>
                                        <a:pt x="109140" y="549275"/>
                                        <a:pt x="108346" y="552450"/>
                                      </a:cubicBezTo>
                                      <a:cubicBezTo>
                                        <a:pt x="132251" y="558427"/>
                                        <a:pt x="121198" y="555146"/>
                                        <a:pt x="141684" y="561975"/>
                                      </a:cubicBezTo>
                                      <a:lnTo>
                                        <a:pt x="148828" y="564357"/>
                                      </a:lnTo>
                                      <a:cubicBezTo>
                                        <a:pt x="151209" y="565151"/>
                                        <a:pt x="153883" y="565346"/>
                                        <a:pt x="155971" y="566738"/>
                                      </a:cubicBezTo>
                                      <a:cubicBezTo>
                                        <a:pt x="165838" y="573315"/>
                                        <a:pt x="160339" y="570806"/>
                                        <a:pt x="172640" y="573882"/>
                                      </a:cubicBezTo>
                                      <a:cubicBezTo>
                                        <a:pt x="173434" y="576263"/>
                                        <a:pt x="173899" y="578780"/>
                                        <a:pt x="175021" y="581025"/>
                                      </a:cubicBezTo>
                                      <a:cubicBezTo>
                                        <a:pt x="176301" y="583585"/>
                                        <a:pt x="179090" y="585392"/>
                                        <a:pt x="179784" y="588169"/>
                                      </a:cubicBezTo>
                                      <a:cubicBezTo>
                                        <a:pt x="184765" y="608092"/>
                                        <a:pt x="175275" y="607346"/>
                                        <a:pt x="189309" y="614363"/>
                                      </a:cubicBezTo>
                                      <a:cubicBezTo>
                                        <a:pt x="191554" y="615486"/>
                                        <a:pt x="194072" y="615950"/>
                                        <a:pt x="196453" y="616744"/>
                                      </a:cubicBezTo>
                                      <a:cubicBezTo>
                                        <a:pt x="198834" y="618332"/>
                                        <a:pt x="200916" y="620502"/>
                                        <a:pt x="203596" y="621507"/>
                                      </a:cubicBezTo>
                                      <a:cubicBezTo>
                                        <a:pt x="207386" y="622928"/>
                                        <a:pt x="211576" y="622906"/>
                                        <a:pt x="215503" y="623888"/>
                                      </a:cubicBezTo>
                                      <a:cubicBezTo>
                                        <a:pt x="217938" y="624497"/>
                                        <a:pt x="220185" y="625777"/>
                                        <a:pt x="222646" y="626269"/>
                                      </a:cubicBezTo>
                                      <a:cubicBezTo>
                                        <a:pt x="228150" y="627370"/>
                                        <a:pt x="233793" y="627646"/>
                                        <a:pt x="239315" y="628650"/>
                                      </a:cubicBezTo>
                                      <a:cubicBezTo>
                                        <a:pt x="242535" y="629236"/>
                                        <a:pt x="245612" y="630494"/>
                                        <a:pt x="248840" y="631032"/>
                                      </a:cubicBezTo>
                                      <a:cubicBezTo>
                                        <a:pt x="255152" y="632084"/>
                                        <a:pt x="261555" y="632508"/>
                                        <a:pt x="267890" y="633413"/>
                                      </a:cubicBezTo>
                                      <a:cubicBezTo>
                                        <a:pt x="272670" y="634096"/>
                                        <a:pt x="277398" y="635111"/>
                                        <a:pt x="282178" y="635794"/>
                                      </a:cubicBezTo>
                                      <a:cubicBezTo>
                                        <a:pt x="288513" y="636699"/>
                                        <a:pt x="294878" y="637381"/>
                                        <a:pt x="301228" y="638175"/>
                                      </a:cubicBezTo>
                                      <a:cubicBezTo>
                                        <a:pt x="305990" y="639763"/>
                                        <a:pt x="313928" y="638176"/>
                                        <a:pt x="315515" y="642938"/>
                                      </a:cubicBezTo>
                                      <a:cubicBezTo>
                                        <a:pt x="316309" y="645319"/>
                                        <a:pt x="316121" y="648307"/>
                                        <a:pt x="317896" y="650082"/>
                                      </a:cubicBezTo>
                                      <a:cubicBezTo>
                                        <a:pt x="320406" y="652592"/>
                                        <a:pt x="324377" y="653018"/>
                                        <a:pt x="327421" y="654844"/>
                                      </a:cubicBezTo>
                                      <a:cubicBezTo>
                                        <a:pt x="332329" y="657789"/>
                                        <a:pt x="336279" y="662559"/>
                                        <a:pt x="341709" y="664369"/>
                                      </a:cubicBezTo>
                                      <a:cubicBezTo>
                                        <a:pt x="344090" y="665163"/>
                                        <a:pt x="346546" y="665761"/>
                                        <a:pt x="348853" y="666750"/>
                                      </a:cubicBezTo>
                                      <a:cubicBezTo>
                                        <a:pt x="353656" y="668809"/>
                                        <a:pt x="359936" y="673096"/>
                                        <a:pt x="365521" y="673894"/>
                                      </a:cubicBezTo>
                                      <a:cubicBezTo>
                                        <a:pt x="374200" y="675134"/>
                                        <a:pt x="382987" y="675444"/>
                                        <a:pt x="391715" y="676275"/>
                                      </a:cubicBezTo>
                                      <a:lnTo>
                                        <a:pt x="415528" y="678657"/>
                                      </a:lnTo>
                                      <a:cubicBezTo>
                                        <a:pt x="435470" y="685304"/>
                                        <a:pt x="404518" y="675593"/>
                                        <a:pt x="448865" y="683419"/>
                                      </a:cubicBezTo>
                                      <a:cubicBezTo>
                                        <a:pt x="462992" y="685912"/>
                                        <a:pt x="461158" y="688336"/>
                                        <a:pt x="472678" y="692944"/>
                                      </a:cubicBezTo>
                                      <a:cubicBezTo>
                                        <a:pt x="482346" y="696811"/>
                                        <a:pt x="487130" y="697748"/>
                                        <a:pt x="496490" y="700088"/>
                                      </a:cubicBezTo>
                                      <a:cubicBezTo>
                                        <a:pt x="498871" y="701675"/>
                                        <a:pt x="500992" y="703749"/>
                                        <a:pt x="503634" y="704850"/>
                                      </a:cubicBezTo>
                                      <a:cubicBezTo>
                                        <a:pt x="510585" y="707746"/>
                                        <a:pt x="517921" y="709613"/>
                                        <a:pt x="525065" y="711994"/>
                                      </a:cubicBezTo>
                                      <a:cubicBezTo>
                                        <a:pt x="535308" y="715408"/>
                                        <a:pt x="529781" y="713768"/>
                                        <a:pt x="541734" y="716757"/>
                                      </a:cubicBezTo>
                                      <a:cubicBezTo>
                                        <a:pt x="546259" y="715852"/>
                                        <a:pt x="555904" y="714434"/>
                                        <a:pt x="560784" y="711994"/>
                                      </a:cubicBezTo>
                                      <a:cubicBezTo>
                                        <a:pt x="568325" y="708224"/>
                                        <a:pt x="566696" y="706047"/>
                                        <a:pt x="575071" y="704850"/>
                                      </a:cubicBezTo>
                                      <a:cubicBezTo>
                                        <a:pt x="588806" y="702888"/>
                                        <a:pt x="628991" y="700736"/>
                                        <a:pt x="639365" y="700088"/>
                                      </a:cubicBezTo>
                                      <a:cubicBezTo>
                                        <a:pt x="654003" y="703015"/>
                                        <a:pt x="651569" y="702195"/>
                                        <a:pt x="667940" y="707232"/>
                                      </a:cubicBezTo>
                                      <a:cubicBezTo>
                                        <a:pt x="672738" y="708708"/>
                                        <a:pt x="682228" y="711994"/>
                                        <a:pt x="682228" y="711994"/>
                                      </a:cubicBezTo>
                                      <a:cubicBezTo>
                                        <a:pt x="686990" y="711200"/>
                                        <a:pt x="691724" y="710212"/>
                                        <a:pt x="696515" y="709613"/>
                                      </a:cubicBezTo>
                                      <a:cubicBezTo>
                                        <a:pt x="702544" y="708859"/>
                                        <a:pt x="739180" y="705688"/>
                                        <a:pt x="753665" y="702469"/>
                                      </a:cubicBezTo>
                                      <a:cubicBezTo>
                                        <a:pt x="756115" y="701925"/>
                                        <a:pt x="758387" y="700748"/>
                                        <a:pt x="760809" y="700088"/>
                                      </a:cubicBezTo>
                                      <a:cubicBezTo>
                                        <a:pt x="767124" y="698366"/>
                                        <a:pt x="773509" y="696913"/>
                                        <a:pt x="779859" y="695325"/>
                                      </a:cubicBezTo>
                                      <a:cubicBezTo>
                                        <a:pt x="783034" y="694531"/>
                                        <a:pt x="786144" y="693407"/>
                                        <a:pt x="789384" y="692944"/>
                                      </a:cubicBezTo>
                                      <a:lnTo>
                                        <a:pt x="806053" y="690563"/>
                                      </a:lnTo>
                                      <a:cubicBezTo>
                                        <a:pt x="808434" y="689769"/>
                                        <a:pt x="810686" y="688182"/>
                                        <a:pt x="813196" y="688182"/>
                                      </a:cubicBezTo>
                                      <a:cubicBezTo>
                                        <a:pt x="821963" y="688182"/>
                                        <a:pt x="830700" y="689404"/>
                                        <a:pt x="839390" y="690563"/>
                                      </a:cubicBezTo>
                                      <a:cubicBezTo>
                                        <a:pt x="842634" y="690995"/>
                                        <a:pt x="845720" y="692234"/>
                                        <a:pt x="848915" y="692944"/>
                                      </a:cubicBezTo>
                                      <a:cubicBezTo>
                                        <a:pt x="852866" y="693822"/>
                                        <a:pt x="856852" y="694531"/>
                                        <a:pt x="860821" y="695325"/>
                                      </a:cubicBezTo>
                                      <a:cubicBezTo>
                                        <a:pt x="863202" y="694531"/>
                                        <a:pt x="865489" y="692531"/>
                                        <a:pt x="867965" y="692944"/>
                                      </a:cubicBezTo>
                                      <a:cubicBezTo>
                                        <a:pt x="875393" y="694182"/>
                                        <a:pt x="882012" y="698611"/>
                                        <a:pt x="889396" y="700088"/>
                                      </a:cubicBezTo>
                                      <a:lnTo>
                                        <a:pt x="913209" y="704850"/>
                                      </a:lnTo>
                                      <a:cubicBezTo>
                                        <a:pt x="917178" y="706438"/>
                                        <a:pt x="921209" y="707877"/>
                                        <a:pt x="925115" y="709613"/>
                                      </a:cubicBezTo>
                                      <a:cubicBezTo>
                                        <a:pt x="928359" y="711055"/>
                                        <a:pt x="931304" y="713162"/>
                                        <a:pt x="934640" y="714375"/>
                                      </a:cubicBezTo>
                                      <a:cubicBezTo>
                                        <a:pt x="940071" y="716350"/>
                                        <a:pt x="945753" y="717550"/>
                                        <a:pt x="951309" y="719138"/>
                                      </a:cubicBezTo>
                                      <a:cubicBezTo>
                                        <a:pt x="948151" y="714401"/>
                                        <a:pt x="943012" y="710766"/>
                                        <a:pt x="948928" y="704850"/>
                                      </a:cubicBezTo>
                                      <a:cubicBezTo>
                                        <a:pt x="950703" y="703075"/>
                                        <a:pt x="953690" y="703263"/>
                                        <a:pt x="956071" y="702469"/>
                                      </a:cubicBezTo>
                                      <a:cubicBezTo>
                                        <a:pt x="957659" y="700088"/>
                                        <a:pt x="959554" y="697885"/>
                                        <a:pt x="960834" y="695325"/>
                                      </a:cubicBezTo>
                                      <a:cubicBezTo>
                                        <a:pt x="963275" y="690444"/>
                                        <a:pt x="964691" y="680803"/>
                                        <a:pt x="965596" y="676275"/>
                                      </a:cubicBezTo>
                                      <a:cubicBezTo>
                                        <a:pt x="964802" y="671513"/>
                                        <a:pt x="964262" y="666701"/>
                                        <a:pt x="963215" y="661988"/>
                                      </a:cubicBezTo>
                                      <a:cubicBezTo>
                                        <a:pt x="962671" y="659538"/>
                                        <a:pt x="961270" y="657316"/>
                                        <a:pt x="960834" y="654844"/>
                                      </a:cubicBezTo>
                                      <a:cubicBezTo>
                                        <a:pt x="954066" y="616496"/>
                                        <a:pt x="965561" y="628625"/>
                                        <a:pt x="946546" y="614363"/>
                                      </a:cubicBezTo>
                                      <a:cubicBezTo>
                                        <a:pt x="945752" y="611982"/>
                                        <a:pt x="944165" y="609729"/>
                                        <a:pt x="944165" y="607219"/>
                                      </a:cubicBezTo>
                                      <a:cubicBezTo>
                                        <a:pt x="944165" y="601606"/>
                                        <a:pt x="947647" y="596054"/>
                                        <a:pt x="946546" y="590550"/>
                                      </a:cubicBezTo>
                                      <a:cubicBezTo>
                                        <a:pt x="945042" y="583029"/>
                                        <a:pt x="937070" y="583431"/>
                                        <a:pt x="932259" y="581025"/>
                                      </a:cubicBezTo>
                                      <a:cubicBezTo>
                                        <a:pt x="929699" y="579745"/>
                                        <a:pt x="927314" y="578095"/>
                                        <a:pt x="925115" y="576263"/>
                                      </a:cubicBezTo>
                                      <a:cubicBezTo>
                                        <a:pt x="922528" y="574107"/>
                                        <a:pt x="920915" y="570754"/>
                                        <a:pt x="917971" y="569119"/>
                                      </a:cubicBezTo>
                                      <a:cubicBezTo>
                                        <a:pt x="913583" y="566681"/>
                                        <a:pt x="908446" y="565944"/>
                                        <a:pt x="903684" y="564357"/>
                                      </a:cubicBezTo>
                                      <a:cubicBezTo>
                                        <a:pt x="901303" y="563563"/>
                                        <a:pt x="899016" y="562388"/>
                                        <a:pt x="896540" y="561975"/>
                                      </a:cubicBezTo>
                                      <a:cubicBezTo>
                                        <a:pt x="876717" y="558671"/>
                                        <a:pt x="887033" y="560277"/>
                                        <a:pt x="865584" y="557213"/>
                                      </a:cubicBezTo>
                                      <a:cubicBezTo>
                                        <a:pt x="863203" y="556419"/>
                                        <a:pt x="860685" y="555955"/>
                                        <a:pt x="858440" y="554832"/>
                                      </a:cubicBezTo>
                                      <a:cubicBezTo>
                                        <a:pt x="851809" y="551517"/>
                                        <a:pt x="849419" y="548192"/>
                                        <a:pt x="844153" y="542925"/>
                                      </a:cubicBezTo>
                                      <a:lnTo>
                                        <a:pt x="839390" y="528638"/>
                                      </a:lnTo>
                                      <a:lnTo>
                                        <a:pt x="837009" y="521494"/>
                                      </a:lnTo>
                                      <a:cubicBezTo>
                                        <a:pt x="839390" y="519113"/>
                                        <a:pt x="843423" y="517638"/>
                                        <a:pt x="844153" y="514350"/>
                                      </a:cubicBezTo>
                                      <a:cubicBezTo>
                                        <a:pt x="845200" y="509637"/>
                                        <a:pt x="842505" y="504835"/>
                                        <a:pt x="841771" y="500063"/>
                                      </a:cubicBezTo>
                                      <a:cubicBezTo>
                                        <a:pt x="838005" y="475585"/>
                                        <a:pt x="842069" y="491330"/>
                                        <a:pt x="834628" y="471488"/>
                                      </a:cubicBezTo>
                                      <a:cubicBezTo>
                                        <a:pt x="833747" y="469138"/>
                                        <a:pt x="833638" y="466433"/>
                                        <a:pt x="832246" y="464344"/>
                                      </a:cubicBezTo>
                                      <a:cubicBezTo>
                                        <a:pt x="828201" y="458276"/>
                                        <a:pt x="823553" y="456433"/>
                                        <a:pt x="817959" y="452438"/>
                                      </a:cubicBezTo>
                                      <a:cubicBezTo>
                                        <a:pt x="814729" y="450131"/>
                                        <a:pt x="811447" y="447877"/>
                                        <a:pt x="808434" y="445294"/>
                                      </a:cubicBezTo>
                                      <a:cubicBezTo>
                                        <a:pt x="805877" y="443102"/>
                                        <a:pt x="803877" y="440306"/>
                                        <a:pt x="801290" y="438150"/>
                                      </a:cubicBezTo>
                                      <a:cubicBezTo>
                                        <a:pt x="799091" y="436318"/>
                                        <a:pt x="796345" y="435220"/>
                                        <a:pt x="794146" y="433388"/>
                                      </a:cubicBezTo>
                                      <a:cubicBezTo>
                                        <a:pt x="791559" y="431232"/>
                                        <a:pt x="789743" y="428201"/>
                                        <a:pt x="787003" y="426244"/>
                                      </a:cubicBezTo>
                                      <a:cubicBezTo>
                                        <a:pt x="784115" y="424181"/>
                                        <a:pt x="780522" y="423308"/>
                                        <a:pt x="777478" y="421482"/>
                                      </a:cubicBezTo>
                                      <a:cubicBezTo>
                                        <a:pt x="772921" y="418748"/>
                                        <a:pt x="758732" y="409156"/>
                                        <a:pt x="753665" y="404813"/>
                                      </a:cubicBezTo>
                                      <a:cubicBezTo>
                                        <a:pt x="751108" y="402621"/>
                                        <a:pt x="748902" y="400050"/>
                                        <a:pt x="746521" y="397669"/>
                                      </a:cubicBezTo>
                                      <a:cubicBezTo>
                                        <a:pt x="744934" y="394494"/>
                                        <a:pt x="743822" y="391033"/>
                                        <a:pt x="741759" y="388144"/>
                                      </a:cubicBezTo>
                                      <a:cubicBezTo>
                                        <a:pt x="732980" y="375852"/>
                                        <a:pt x="736153" y="386457"/>
                                        <a:pt x="729853" y="373857"/>
                                      </a:cubicBezTo>
                                      <a:cubicBezTo>
                                        <a:pt x="719991" y="354135"/>
                                        <a:pt x="736359" y="380047"/>
                                        <a:pt x="722709" y="359569"/>
                                      </a:cubicBezTo>
                                      <a:cubicBezTo>
                                        <a:pt x="718684" y="291141"/>
                                        <a:pt x="724599" y="341566"/>
                                        <a:pt x="715565" y="302419"/>
                                      </a:cubicBezTo>
                                      <a:cubicBezTo>
                                        <a:pt x="715031" y="300103"/>
                                        <a:pt x="712025" y="279483"/>
                                        <a:pt x="710803" y="276225"/>
                                      </a:cubicBezTo>
                                      <a:cubicBezTo>
                                        <a:pt x="709798" y="273545"/>
                                        <a:pt x="707628" y="271463"/>
                                        <a:pt x="706040" y="269082"/>
                                      </a:cubicBezTo>
                                      <a:cubicBezTo>
                                        <a:pt x="705246" y="266701"/>
                                        <a:pt x="704349" y="264352"/>
                                        <a:pt x="703659" y="261938"/>
                                      </a:cubicBezTo>
                                      <a:cubicBezTo>
                                        <a:pt x="702760" y="258791"/>
                                        <a:pt x="702742" y="255340"/>
                                        <a:pt x="701278" y="252413"/>
                                      </a:cubicBezTo>
                                      <a:cubicBezTo>
                                        <a:pt x="696178" y="242212"/>
                                        <a:pt x="694724" y="243926"/>
                                        <a:pt x="686990" y="238125"/>
                                      </a:cubicBezTo>
                                      <a:cubicBezTo>
                                        <a:pt x="682924" y="235075"/>
                                        <a:pt x="679053" y="231775"/>
                                        <a:pt x="675084" y="228600"/>
                                      </a:cubicBezTo>
                                      <a:cubicBezTo>
                                        <a:pt x="669500" y="211849"/>
                                        <a:pt x="677890" y="231406"/>
                                        <a:pt x="663178" y="216694"/>
                                      </a:cubicBezTo>
                                      <a:cubicBezTo>
                                        <a:pt x="660668" y="214184"/>
                                        <a:pt x="660176" y="210251"/>
                                        <a:pt x="658415" y="207169"/>
                                      </a:cubicBezTo>
                                      <a:cubicBezTo>
                                        <a:pt x="651963" y="195878"/>
                                        <a:pt x="655468" y="203631"/>
                                        <a:pt x="646509" y="192882"/>
                                      </a:cubicBezTo>
                                      <a:cubicBezTo>
                                        <a:pt x="642328" y="187865"/>
                                        <a:pt x="639604" y="180500"/>
                                        <a:pt x="634603" y="176213"/>
                                      </a:cubicBezTo>
                                      <a:cubicBezTo>
                                        <a:pt x="631908" y="173903"/>
                                        <a:pt x="628253" y="173038"/>
                                        <a:pt x="625078" y="171450"/>
                                      </a:cubicBezTo>
                                      <a:cubicBezTo>
                                        <a:pt x="622697" y="168275"/>
                                        <a:pt x="620947" y="164508"/>
                                        <a:pt x="617934" y="161925"/>
                                      </a:cubicBezTo>
                                      <a:cubicBezTo>
                                        <a:pt x="615239" y="159615"/>
                                        <a:pt x="611298" y="159226"/>
                                        <a:pt x="608409" y="157163"/>
                                      </a:cubicBezTo>
                                      <a:cubicBezTo>
                                        <a:pt x="605669" y="155206"/>
                                        <a:pt x="603646" y="152400"/>
                                        <a:pt x="601265" y="150019"/>
                                      </a:cubicBezTo>
                                      <a:cubicBezTo>
                                        <a:pt x="599328" y="144207"/>
                                        <a:pt x="598739" y="140350"/>
                                        <a:pt x="594121" y="135732"/>
                                      </a:cubicBezTo>
                                      <a:cubicBezTo>
                                        <a:pt x="592097" y="133708"/>
                                        <a:pt x="589359" y="132557"/>
                                        <a:pt x="586978" y="130969"/>
                                      </a:cubicBezTo>
                                      <a:cubicBezTo>
                                        <a:pt x="582422" y="117305"/>
                                        <a:pt x="587858" y="130061"/>
                                        <a:pt x="577453" y="116682"/>
                                      </a:cubicBezTo>
                                      <a:cubicBezTo>
                                        <a:pt x="573939" y="112164"/>
                                        <a:pt x="569739" y="107824"/>
                                        <a:pt x="567928" y="102394"/>
                                      </a:cubicBezTo>
                                      <a:cubicBezTo>
                                        <a:pt x="567134" y="100013"/>
                                        <a:pt x="566938" y="97339"/>
                                        <a:pt x="565546" y="95250"/>
                                      </a:cubicBezTo>
                                      <a:cubicBezTo>
                                        <a:pt x="563678" y="92448"/>
                                        <a:pt x="560559" y="90694"/>
                                        <a:pt x="558403" y="88107"/>
                                      </a:cubicBezTo>
                                      <a:cubicBezTo>
                                        <a:pt x="548481" y="76200"/>
                                        <a:pt x="559593" y="84932"/>
                                        <a:pt x="546496" y="76200"/>
                                      </a:cubicBezTo>
                                      <a:cubicBezTo>
                                        <a:pt x="544909" y="73819"/>
                                        <a:pt x="543757" y="71080"/>
                                        <a:pt x="541734" y="69057"/>
                                      </a:cubicBezTo>
                                      <a:cubicBezTo>
                                        <a:pt x="538367" y="65690"/>
                                        <a:pt x="528803" y="61401"/>
                                        <a:pt x="525065" y="59532"/>
                                      </a:cubicBezTo>
                                      <a:cubicBezTo>
                                        <a:pt x="509211" y="43678"/>
                                        <a:pt x="526285" y="58622"/>
                                        <a:pt x="510778" y="50007"/>
                                      </a:cubicBezTo>
                                      <a:cubicBezTo>
                                        <a:pt x="505774" y="47227"/>
                                        <a:pt x="501920" y="42293"/>
                                        <a:pt x="496490" y="40482"/>
                                      </a:cubicBezTo>
                                      <a:cubicBezTo>
                                        <a:pt x="478525" y="34492"/>
                                        <a:pt x="500675" y="42574"/>
                                        <a:pt x="482203" y="33338"/>
                                      </a:cubicBezTo>
                                      <a:cubicBezTo>
                                        <a:pt x="476454" y="30464"/>
                                        <a:pt x="471627" y="30860"/>
                                        <a:pt x="465534" y="28575"/>
                                      </a:cubicBezTo>
                                      <a:cubicBezTo>
                                        <a:pt x="462210" y="27329"/>
                                        <a:pt x="459184" y="25400"/>
                                        <a:pt x="456009" y="23813"/>
                                      </a:cubicBezTo>
                                      <a:cubicBezTo>
                                        <a:pt x="455215" y="21432"/>
                                        <a:pt x="455403" y="18444"/>
                                        <a:pt x="453628" y="16669"/>
                                      </a:cubicBezTo>
                                      <a:cubicBezTo>
                                        <a:pt x="449581" y="12622"/>
                                        <a:pt x="443387" y="11191"/>
                                        <a:pt x="439340" y="7144"/>
                                      </a:cubicBezTo>
                                      <a:lnTo>
                                        <a:pt x="444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30A0">
                                    <a:alpha val="39000"/>
                                  </a:srgbClr>
                                </a:solidFill>
                                <a:ln w="6350">
                                  <a:solidFill>
                                    <a:srgbClr val="7030A0">
                                      <a:alpha val="39000"/>
                                    </a:srgb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612" name="Freeform 28"/>
                              <wps:cNvSpPr/>
                              <wps:spPr>
                                <a:xfrm>
                                  <a:off x="1664970" y="760095"/>
                                  <a:ext cx="288925" cy="715645"/>
                                </a:xfrm>
                                <a:custGeom>
                                  <a:avLst/>
                                  <a:gdLst>
                                    <a:gd name="connsiteX0" fmla="*/ 37212 w 289332"/>
                                    <a:gd name="connsiteY0" fmla="*/ 6350 h 715010"/>
                                    <a:gd name="connsiteX1" fmla="*/ 71502 w 289332"/>
                                    <a:gd name="connsiteY1" fmla="*/ 10160 h 715010"/>
                                    <a:gd name="connsiteX2" fmla="*/ 82932 w 289332"/>
                                    <a:gd name="connsiteY2" fmla="*/ 13970 h 715010"/>
                                    <a:gd name="connsiteX3" fmla="*/ 94362 w 289332"/>
                                    <a:gd name="connsiteY3" fmla="*/ 17780 h 715010"/>
                                    <a:gd name="connsiteX4" fmla="*/ 121032 w 289332"/>
                                    <a:gd name="connsiteY4" fmla="*/ 13970 h 715010"/>
                                    <a:gd name="connsiteX5" fmla="*/ 136272 w 289332"/>
                                    <a:gd name="connsiteY5" fmla="*/ 10160 h 715010"/>
                                    <a:gd name="connsiteX6" fmla="*/ 162942 w 289332"/>
                                    <a:gd name="connsiteY6" fmla="*/ 13970 h 715010"/>
                                    <a:gd name="connsiteX7" fmla="*/ 258192 w 289332"/>
                                    <a:gd name="connsiteY7" fmla="*/ 10160 h 715010"/>
                                    <a:gd name="connsiteX8" fmla="*/ 265812 w 289332"/>
                                    <a:gd name="connsiteY8" fmla="*/ 21590 h 715010"/>
                                    <a:gd name="connsiteX9" fmla="*/ 273432 w 289332"/>
                                    <a:gd name="connsiteY9" fmla="*/ 93980 h 715010"/>
                                    <a:gd name="connsiteX10" fmla="*/ 281052 w 289332"/>
                                    <a:gd name="connsiteY10" fmla="*/ 124460 h 715010"/>
                                    <a:gd name="connsiteX11" fmla="*/ 284862 w 289332"/>
                                    <a:gd name="connsiteY11" fmla="*/ 139700 h 715010"/>
                                    <a:gd name="connsiteX12" fmla="*/ 281052 w 289332"/>
                                    <a:gd name="connsiteY12" fmla="*/ 173990 h 715010"/>
                                    <a:gd name="connsiteX13" fmla="*/ 277242 w 289332"/>
                                    <a:gd name="connsiteY13" fmla="*/ 185420 h 715010"/>
                                    <a:gd name="connsiteX14" fmla="*/ 281052 w 289332"/>
                                    <a:gd name="connsiteY14" fmla="*/ 204470 h 715010"/>
                                    <a:gd name="connsiteX15" fmla="*/ 273432 w 289332"/>
                                    <a:gd name="connsiteY15" fmla="*/ 242570 h 715010"/>
                                    <a:gd name="connsiteX16" fmla="*/ 281052 w 289332"/>
                                    <a:gd name="connsiteY16" fmla="*/ 265430 h 715010"/>
                                    <a:gd name="connsiteX17" fmla="*/ 284862 w 289332"/>
                                    <a:gd name="connsiteY17" fmla="*/ 299720 h 715010"/>
                                    <a:gd name="connsiteX18" fmla="*/ 288672 w 289332"/>
                                    <a:gd name="connsiteY18" fmla="*/ 311150 h 715010"/>
                                    <a:gd name="connsiteX19" fmla="*/ 281052 w 289332"/>
                                    <a:gd name="connsiteY19" fmla="*/ 322580 h 715010"/>
                                    <a:gd name="connsiteX20" fmla="*/ 273432 w 289332"/>
                                    <a:gd name="connsiteY20" fmla="*/ 337820 h 715010"/>
                                    <a:gd name="connsiteX21" fmla="*/ 269622 w 289332"/>
                                    <a:gd name="connsiteY21" fmla="*/ 349250 h 715010"/>
                                    <a:gd name="connsiteX22" fmla="*/ 258192 w 289332"/>
                                    <a:gd name="connsiteY22" fmla="*/ 353060 h 715010"/>
                                    <a:gd name="connsiteX23" fmla="*/ 246762 w 289332"/>
                                    <a:gd name="connsiteY23" fmla="*/ 375920 h 715010"/>
                                    <a:gd name="connsiteX24" fmla="*/ 258192 w 289332"/>
                                    <a:gd name="connsiteY24" fmla="*/ 417830 h 715010"/>
                                    <a:gd name="connsiteX25" fmla="*/ 265812 w 289332"/>
                                    <a:gd name="connsiteY25" fmla="*/ 505460 h 715010"/>
                                    <a:gd name="connsiteX26" fmla="*/ 269622 w 289332"/>
                                    <a:gd name="connsiteY26" fmla="*/ 516890 h 715010"/>
                                    <a:gd name="connsiteX27" fmla="*/ 277242 w 289332"/>
                                    <a:gd name="connsiteY27" fmla="*/ 543560 h 715010"/>
                                    <a:gd name="connsiteX28" fmla="*/ 262002 w 289332"/>
                                    <a:gd name="connsiteY28" fmla="*/ 562610 h 715010"/>
                                    <a:gd name="connsiteX29" fmla="*/ 258192 w 289332"/>
                                    <a:gd name="connsiteY29" fmla="*/ 574040 h 715010"/>
                                    <a:gd name="connsiteX30" fmla="*/ 239142 w 289332"/>
                                    <a:gd name="connsiteY30" fmla="*/ 619760 h 715010"/>
                                    <a:gd name="connsiteX31" fmla="*/ 246762 w 289332"/>
                                    <a:gd name="connsiteY31" fmla="*/ 665480 h 715010"/>
                                    <a:gd name="connsiteX32" fmla="*/ 254382 w 289332"/>
                                    <a:gd name="connsiteY32" fmla="*/ 676910 h 715010"/>
                                    <a:gd name="connsiteX33" fmla="*/ 250572 w 289332"/>
                                    <a:gd name="connsiteY33" fmla="*/ 688340 h 715010"/>
                                    <a:gd name="connsiteX34" fmla="*/ 208662 w 289332"/>
                                    <a:gd name="connsiteY34" fmla="*/ 699770 h 715010"/>
                                    <a:gd name="connsiteX35" fmla="*/ 193422 w 289332"/>
                                    <a:gd name="connsiteY35" fmla="*/ 707390 h 715010"/>
                                    <a:gd name="connsiteX36" fmla="*/ 151512 w 289332"/>
                                    <a:gd name="connsiteY36" fmla="*/ 699770 h 715010"/>
                                    <a:gd name="connsiteX37" fmla="*/ 132462 w 289332"/>
                                    <a:gd name="connsiteY37" fmla="*/ 703580 h 715010"/>
                                    <a:gd name="connsiteX38" fmla="*/ 121032 w 289332"/>
                                    <a:gd name="connsiteY38" fmla="*/ 711200 h 715010"/>
                                    <a:gd name="connsiteX39" fmla="*/ 94362 w 289332"/>
                                    <a:gd name="connsiteY39" fmla="*/ 715010 h 715010"/>
                                    <a:gd name="connsiteX40" fmla="*/ 67692 w 289332"/>
                                    <a:gd name="connsiteY40" fmla="*/ 711200 h 715010"/>
                                    <a:gd name="connsiteX41" fmla="*/ 56262 w 289332"/>
                                    <a:gd name="connsiteY41" fmla="*/ 715010 h 715010"/>
                                    <a:gd name="connsiteX42" fmla="*/ 33402 w 289332"/>
                                    <a:gd name="connsiteY42" fmla="*/ 703580 h 715010"/>
                                    <a:gd name="connsiteX43" fmla="*/ 25782 w 289332"/>
                                    <a:gd name="connsiteY43" fmla="*/ 688340 h 715010"/>
                                    <a:gd name="connsiteX44" fmla="*/ 14352 w 289332"/>
                                    <a:gd name="connsiteY44" fmla="*/ 676910 h 715010"/>
                                    <a:gd name="connsiteX45" fmla="*/ 6732 w 289332"/>
                                    <a:gd name="connsiteY45" fmla="*/ 665480 h 715010"/>
                                    <a:gd name="connsiteX46" fmla="*/ 14352 w 289332"/>
                                    <a:gd name="connsiteY46" fmla="*/ 638810 h 715010"/>
                                    <a:gd name="connsiteX47" fmla="*/ 21972 w 289332"/>
                                    <a:gd name="connsiteY47" fmla="*/ 615950 h 715010"/>
                                    <a:gd name="connsiteX48" fmla="*/ 25782 w 289332"/>
                                    <a:gd name="connsiteY48" fmla="*/ 604520 h 715010"/>
                                    <a:gd name="connsiteX49" fmla="*/ 18162 w 289332"/>
                                    <a:gd name="connsiteY49" fmla="*/ 581660 h 715010"/>
                                    <a:gd name="connsiteX50" fmla="*/ 14352 w 289332"/>
                                    <a:gd name="connsiteY50" fmla="*/ 570230 h 715010"/>
                                    <a:gd name="connsiteX51" fmla="*/ 18162 w 289332"/>
                                    <a:gd name="connsiteY51" fmla="*/ 543560 h 715010"/>
                                    <a:gd name="connsiteX52" fmla="*/ 41022 w 289332"/>
                                    <a:gd name="connsiteY52" fmla="*/ 532130 h 715010"/>
                                    <a:gd name="connsiteX53" fmla="*/ 37212 w 289332"/>
                                    <a:gd name="connsiteY53" fmla="*/ 520700 h 715010"/>
                                    <a:gd name="connsiteX54" fmla="*/ 48642 w 289332"/>
                                    <a:gd name="connsiteY54" fmla="*/ 513080 h 715010"/>
                                    <a:gd name="connsiteX55" fmla="*/ 52452 w 289332"/>
                                    <a:gd name="connsiteY55" fmla="*/ 501650 h 715010"/>
                                    <a:gd name="connsiteX56" fmla="*/ 48642 w 289332"/>
                                    <a:gd name="connsiteY56" fmla="*/ 486410 h 715010"/>
                                    <a:gd name="connsiteX57" fmla="*/ 56262 w 289332"/>
                                    <a:gd name="connsiteY57" fmla="*/ 463550 h 715010"/>
                                    <a:gd name="connsiteX58" fmla="*/ 56262 w 289332"/>
                                    <a:gd name="connsiteY58" fmla="*/ 402590 h 715010"/>
                                    <a:gd name="connsiteX59" fmla="*/ 48642 w 289332"/>
                                    <a:gd name="connsiteY59" fmla="*/ 379730 h 715010"/>
                                    <a:gd name="connsiteX60" fmla="*/ 41022 w 289332"/>
                                    <a:gd name="connsiteY60" fmla="*/ 292100 h 715010"/>
                                    <a:gd name="connsiteX61" fmla="*/ 44832 w 289332"/>
                                    <a:gd name="connsiteY61" fmla="*/ 261620 h 715010"/>
                                    <a:gd name="connsiteX62" fmla="*/ 37212 w 289332"/>
                                    <a:gd name="connsiteY62" fmla="*/ 193040 h 715010"/>
                                    <a:gd name="connsiteX63" fmla="*/ 33402 w 289332"/>
                                    <a:gd name="connsiteY63" fmla="*/ 162560 h 715010"/>
                                    <a:gd name="connsiteX64" fmla="*/ 29592 w 289332"/>
                                    <a:gd name="connsiteY64" fmla="*/ 128270 h 715010"/>
                                    <a:gd name="connsiteX65" fmla="*/ 37212 w 289332"/>
                                    <a:gd name="connsiteY65" fmla="*/ 116840 h 715010"/>
                                    <a:gd name="connsiteX66" fmla="*/ 37212 w 289332"/>
                                    <a:gd name="connsiteY66" fmla="*/ 48260 h 715010"/>
                                    <a:gd name="connsiteX67" fmla="*/ 33402 w 289332"/>
                                    <a:gd name="connsiteY67" fmla="*/ 36830 h 715010"/>
                                    <a:gd name="connsiteX68" fmla="*/ 44832 w 289332"/>
                                    <a:gd name="connsiteY68" fmla="*/ 29210 h 715010"/>
                                    <a:gd name="connsiteX69" fmla="*/ 37212 w 289332"/>
                                    <a:gd name="connsiteY69" fmla="*/ 17780 h 715010"/>
                                    <a:gd name="connsiteX70" fmla="*/ 37212 w 289332"/>
                                    <a:gd name="connsiteY70" fmla="*/ 6350 h 7150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</a:cxnLst>
                                  <a:rect l="l" t="t" r="r" b="b"/>
                                  <a:pathLst>
                                    <a:path w="289332" h="715010">
                                      <a:moveTo>
                                        <a:pt x="37212" y="6350"/>
                                      </a:moveTo>
                                      <a:cubicBezTo>
                                        <a:pt x="56262" y="0"/>
                                        <a:pt x="44832" y="1270"/>
                                        <a:pt x="71502" y="10160"/>
                                      </a:cubicBezTo>
                                      <a:lnTo>
                                        <a:pt x="82932" y="13970"/>
                                      </a:lnTo>
                                      <a:lnTo>
                                        <a:pt x="94362" y="17780"/>
                                      </a:lnTo>
                                      <a:cubicBezTo>
                                        <a:pt x="103252" y="16510"/>
                                        <a:pt x="112197" y="15576"/>
                                        <a:pt x="121032" y="13970"/>
                                      </a:cubicBezTo>
                                      <a:cubicBezTo>
                                        <a:pt x="126184" y="13033"/>
                                        <a:pt x="131036" y="10160"/>
                                        <a:pt x="136272" y="10160"/>
                                      </a:cubicBezTo>
                                      <a:cubicBezTo>
                                        <a:pt x="145252" y="10160"/>
                                        <a:pt x="154052" y="12700"/>
                                        <a:pt x="162942" y="13970"/>
                                      </a:cubicBezTo>
                                      <a:cubicBezTo>
                                        <a:pt x="219764" y="2606"/>
                                        <a:pt x="188119" y="5488"/>
                                        <a:pt x="258192" y="10160"/>
                                      </a:cubicBezTo>
                                      <a:cubicBezTo>
                                        <a:pt x="260732" y="13970"/>
                                        <a:pt x="264008" y="17381"/>
                                        <a:pt x="265812" y="21590"/>
                                      </a:cubicBezTo>
                                      <a:cubicBezTo>
                                        <a:pt x="273161" y="38739"/>
                                        <a:pt x="273252" y="92180"/>
                                        <a:pt x="273432" y="93980"/>
                                      </a:cubicBezTo>
                                      <a:cubicBezTo>
                                        <a:pt x="275220" y="111856"/>
                                        <a:pt x="276937" y="110057"/>
                                        <a:pt x="281052" y="124460"/>
                                      </a:cubicBezTo>
                                      <a:cubicBezTo>
                                        <a:pt x="282491" y="129495"/>
                                        <a:pt x="283592" y="134620"/>
                                        <a:pt x="284862" y="139700"/>
                                      </a:cubicBezTo>
                                      <a:cubicBezTo>
                                        <a:pt x="283592" y="151130"/>
                                        <a:pt x="282943" y="162646"/>
                                        <a:pt x="281052" y="173990"/>
                                      </a:cubicBezTo>
                                      <a:cubicBezTo>
                                        <a:pt x="280392" y="177951"/>
                                        <a:pt x="277242" y="181404"/>
                                        <a:pt x="277242" y="185420"/>
                                      </a:cubicBezTo>
                                      <a:cubicBezTo>
                                        <a:pt x="277242" y="191896"/>
                                        <a:pt x="279782" y="198120"/>
                                        <a:pt x="281052" y="204470"/>
                                      </a:cubicBezTo>
                                      <a:cubicBezTo>
                                        <a:pt x="276850" y="217077"/>
                                        <a:pt x="272338" y="228342"/>
                                        <a:pt x="273432" y="242570"/>
                                      </a:cubicBezTo>
                                      <a:cubicBezTo>
                                        <a:pt x="274048" y="250579"/>
                                        <a:pt x="281052" y="265430"/>
                                        <a:pt x="281052" y="265430"/>
                                      </a:cubicBezTo>
                                      <a:cubicBezTo>
                                        <a:pt x="282322" y="276860"/>
                                        <a:pt x="282971" y="288376"/>
                                        <a:pt x="284862" y="299720"/>
                                      </a:cubicBezTo>
                                      <a:cubicBezTo>
                                        <a:pt x="285522" y="303681"/>
                                        <a:pt x="289332" y="307189"/>
                                        <a:pt x="288672" y="311150"/>
                                      </a:cubicBezTo>
                                      <a:cubicBezTo>
                                        <a:pt x="287919" y="315667"/>
                                        <a:pt x="283324" y="318604"/>
                                        <a:pt x="281052" y="322580"/>
                                      </a:cubicBezTo>
                                      <a:cubicBezTo>
                                        <a:pt x="278234" y="327511"/>
                                        <a:pt x="275669" y="332600"/>
                                        <a:pt x="273432" y="337820"/>
                                      </a:cubicBezTo>
                                      <a:cubicBezTo>
                                        <a:pt x="271850" y="341511"/>
                                        <a:pt x="272462" y="346410"/>
                                        <a:pt x="269622" y="349250"/>
                                      </a:cubicBezTo>
                                      <a:cubicBezTo>
                                        <a:pt x="266782" y="352090"/>
                                        <a:pt x="262002" y="351790"/>
                                        <a:pt x="258192" y="353060"/>
                                      </a:cubicBezTo>
                                      <a:cubicBezTo>
                                        <a:pt x="255059" y="357760"/>
                                        <a:pt x="246131" y="368979"/>
                                        <a:pt x="246762" y="375920"/>
                                      </a:cubicBezTo>
                                      <a:cubicBezTo>
                                        <a:pt x="247836" y="387737"/>
                                        <a:pt x="253954" y="405116"/>
                                        <a:pt x="258192" y="417830"/>
                                      </a:cubicBezTo>
                                      <a:cubicBezTo>
                                        <a:pt x="259652" y="439723"/>
                                        <a:pt x="261260" y="480422"/>
                                        <a:pt x="265812" y="505460"/>
                                      </a:cubicBezTo>
                                      <a:cubicBezTo>
                                        <a:pt x="266530" y="509411"/>
                                        <a:pt x="268519" y="513028"/>
                                        <a:pt x="269622" y="516890"/>
                                      </a:cubicBezTo>
                                      <a:cubicBezTo>
                                        <a:pt x="279190" y="550378"/>
                                        <a:pt x="268107" y="516155"/>
                                        <a:pt x="277242" y="543560"/>
                                      </a:cubicBezTo>
                                      <a:cubicBezTo>
                                        <a:pt x="267665" y="572290"/>
                                        <a:pt x="281697" y="537991"/>
                                        <a:pt x="262002" y="562610"/>
                                      </a:cubicBezTo>
                                      <a:cubicBezTo>
                                        <a:pt x="259493" y="565746"/>
                                        <a:pt x="259564" y="570266"/>
                                        <a:pt x="258192" y="574040"/>
                                      </a:cubicBezTo>
                                      <a:cubicBezTo>
                                        <a:pt x="246259" y="606855"/>
                                        <a:pt x="250834" y="596376"/>
                                        <a:pt x="239142" y="619760"/>
                                      </a:cubicBezTo>
                                      <a:cubicBezTo>
                                        <a:pt x="240349" y="630625"/>
                                        <a:pt x="240379" y="652714"/>
                                        <a:pt x="246762" y="665480"/>
                                      </a:cubicBezTo>
                                      <a:cubicBezTo>
                                        <a:pt x="248810" y="669576"/>
                                        <a:pt x="251842" y="673100"/>
                                        <a:pt x="254382" y="676910"/>
                                      </a:cubicBezTo>
                                      <a:cubicBezTo>
                                        <a:pt x="253112" y="680720"/>
                                        <a:pt x="253840" y="686006"/>
                                        <a:pt x="250572" y="688340"/>
                                      </a:cubicBezTo>
                                      <a:cubicBezTo>
                                        <a:pt x="243053" y="693711"/>
                                        <a:pt x="218267" y="697849"/>
                                        <a:pt x="208662" y="699770"/>
                                      </a:cubicBezTo>
                                      <a:cubicBezTo>
                                        <a:pt x="203582" y="702310"/>
                                        <a:pt x="199082" y="706918"/>
                                        <a:pt x="193422" y="707390"/>
                                      </a:cubicBezTo>
                                      <a:cubicBezTo>
                                        <a:pt x="176189" y="708826"/>
                                        <a:pt x="165896" y="704565"/>
                                        <a:pt x="151512" y="699770"/>
                                      </a:cubicBezTo>
                                      <a:cubicBezTo>
                                        <a:pt x="145162" y="701040"/>
                                        <a:pt x="138525" y="701306"/>
                                        <a:pt x="132462" y="703580"/>
                                      </a:cubicBezTo>
                                      <a:cubicBezTo>
                                        <a:pt x="128175" y="705188"/>
                                        <a:pt x="125418" y="709884"/>
                                        <a:pt x="121032" y="711200"/>
                                      </a:cubicBezTo>
                                      <a:cubicBezTo>
                                        <a:pt x="112430" y="713780"/>
                                        <a:pt x="103252" y="713740"/>
                                        <a:pt x="94362" y="715010"/>
                                      </a:cubicBezTo>
                                      <a:cubicBezTo>
                                        <a:pt x="85472" y="713740"/>
                                        <a:pt x="76672" y="711200"/>
                                        <a:pt x="67692" y="711200"/>
                                      </a:cubicBezTo>
                                      <a:cubicBezTo>
                                        <a:pt x="63676" y="711200"/>
                                        <a:pt x="60278" y="715010"/>
                                        <a:pt x="56262" y="715010"/>
                                      </a:cubicBezTo>
                                      <a:cubicBezTo>
                                        <a:pt x="48375" y="715010"/>
                                        <a:pt x="39181" y="707433"/>
                                        <a:pt x="33402" y="703580"/>
                                      </a:cubicBezTo>
                                      <a:cubicBezTo>
                                        <a:pt x="30862" y="698500"/>
                                        <a:pt x="29083" y="692962"/>
                                        <a:pt x="25782" y="688340"/>
                                      </a:cubicBezTo>
                                      <a:cubicBezTo>
                                        <a:pt x="22650" y="683955"/>
                                        <a:pt x="17801" y="681049"/>
                                        <a:pt x="14352" y="676910"/>
                                      </a:cubicBezTo>
                                      <a:cubicBezTo>
                                        <a:pt x="11421" y="673392"/>
                                        <a:pt x="9272" y="669290"/>
                                        <a:pt x="6732" y="665480"/>
                                      </a:cubicBezTo>
                                      <a:cubicBezTo>
                                        <a:pt x="19536" y="627067"/>
                                        <a:pt x="0" y="686650"/>
                                        <a:pt x="14352" y="638810"/>
                                      </a:cubicBezTo>
                                      <a:cubicBezTo>
                                        <a:pt x="16660" y="631117"/>
                                        <a:pt x="19432" y="623570"/>
                                        <a:pt x="21972" y="615950"/>
                                      </a:cubicBezTo>
                                      <a:lnTo>
                                        <a:pt x="25782" y="604520"/>
                                      </a:lnTo>
                                      <a:lnTo>
                                        <a:pt x="18162" y="581660"/>
                                      </a:lnTo>
                                      <a:lnTo>
                                        <a:pt x="14352" y="570230"/>
                                      </a:lnTo>
                                      <a:cubicBezTo>
                                        <a:pt x="15622" y="561340"/>
                                        <a:pt x="14515" y="551766"/>
                                        <a:pt x="18162" y="543560"/>
                                      </a:cubicBezTo>
                                      <a:cubicBezTo>
                                        <a:pt x="20731" y="537780"/>
                                        <a:pt x="35950" y="533821"/>
                                        <a:pt x="41022" y="532130"/>
                                      </a:cubicBezTo>
                                      <a:cubicBezTo>
                                        <a:pt x="39752" y="528320"/>
                                        <a:pt x="35720" y="524429"/>
                                        <a:pt x="37212" y="520700"/>
                                      </a:cubicBezTo>
                                      <a:cubicBezTo>
                                        <a:pt x="38913" y="516448"/>
                                        <a:pt x="45781" y="516656"/>
                                        <a:pt x="48642" y="513080"/>
                                      </a:cubicBezTo>
                                      <a:cubicBezTo>
                                        <a:pt x="51151" y="509944"/>
                                        <a:pt x="51182" y="505460"/>
                                        <a:pt x="52452" y="501650"/>
                                      </a:cubicBezTo>
                                      <a:cubicBezTo>
                                        <a:pt x="51182" y="496570"/>
                                        <a:pt x="48121" y="491620"/>
                                        <a:pt x="48642" y="486410"/>
                                      </a:cubicBezTo>
                                      <a:cubicBezTo>
                                        <a:pt x="49441" y="478418"/>
                                        <a:pt x="56262" y="463550"/>
                                        <a:pt x="56262" y="463550"/>
                                      </a:cubicBezTo>
                                      <a:cubicBezTo>
                                        <a:pt x="45218" y="430418"/>
                                        <a:pt x="60380" y="480832"/>
                                        <a:pt x="56262" y="402590"/>
                                      </a:cubicBezTo>
                                      <a:cubicBezTo>
                                        <a:pt x="55840" y="394569"/>
                                        <a:pt x="48642" y="379730"/>
                                        <a:pt x="48642" y="379730"/>
                                      </a:cubicBezTo>
                                      <a:cubicBezTo>
                                        <a:pt x="44872" y="349573"/>
                                        <a:pt x="41022" y="323538"/>
                                        <a:pt x="41022" y="292100"/>
                                      </a:cubicBezTo>
                                      <a:cubicBezTo>
                                        <a:pt x="41022" y="281861"/>
                                        <a:pt x="43562" y="271780"/>
                                        <a:pt x="44832" y="261620"/>
                                      </a:cubicBezTo>
                                      <a:cubicBezTo>
                                        <a:pt x="37262" y="208633"/>
                                        <a:pt x="44609" y="263310"/>
                                        <a:pt x="37212" y="193040"/>
                                      </a:cubicBezTo>
                                      <a:cubicBezTo>
                                        <a:pt x="36140" y="182857"/>
                                        <a:pt x="34598" y="172729"/>
                                        <a:pt x="33402" y="162560"/>
                                      </a:cubicBezTo>
                                      <a:cubicBezTo>
                                        <a:pt x="32058" y="151138"/>
                                        <a:pt x="30862" y="139700"/>
                                        <a:pt x="29592" y="128270"/>
                                      </a:cubicBezTo>
                                      <a:cubicBezTo>
                                        <a:pt x="32132" y="124460"/>
                                        <a:pt x="36007" y="121258"/>
                                        <a:pt x="37212" y="116840"/>
                                      </a:cubicBezTo>
                                      <a:cubicBezTo>
                                        <a:pt x="43570" y="93527"/>
                                        <a:pt x="40838" y="71828"/>
                                        <a:pt x="37212" y="48260"/>
                                      </a:cubicBezTo>
                                      <a:cubicBezTo>
                                        <a:pt x="36601" y="44291"/>
                                        <a:pt x="34672" y="40640"/>
                                        <a:pt x="33402" y="36830"/>
                                      </a:cubicBezTo>
                                      <a:cubicBezTo>
                                        <a:pt x="37212" y="34290"/>
                                        <a:pt x="43934" y="33700"/>
                                        <a:pt x="44832" y="29210"/>
                                      </a:cubicBezTo>
                                      <a:cubicBezTo>
                                        <a:pt x="45730" y="24720"/>
                                        <a:pt x="39568" y="21707"/>
                                        <a:pt x="37212" y="17780"/>
                                      </a:cubicBezTo>
                                      <a:cubicBezTo>
                                        <a:pt x="35751" y="15345"/>
                                        <a:pt x="34672" y="12700"/>
                                        <a:pt x="37212" y="6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613" name="Freeform 29"/>
                              <wps:cNvSpPr/>
                              <wps:spPr>
                                <a:xfrm>
                                  <a:off x="2171700" y="760095"/>
                                  <a:ext cx="288925" cy="714375"/>
                                </a:xfrm>
                                <a:custGeom>
                                  <a:avLst/>
                                  <a:gdLst>
                                    <a:gd name="connsiteX0" fmla="*/ 37212 w 289332"/>
                                    <a:gd name="connsiteY0" fmla="*/ 6350 h 715010"/>
                                    <a:gd name="connsiteX1" fmla="*/ 71502 w 289332"/>
                                    <a:gd name="connsiteY1" fmla="*/ 10160 h 715010"/>
                                    <a:gd name="connsiteX2" fmla="*/ 82932 w 289332"/>
                                    <a:gd name="connsiteY2" fmla="*/ 13970 h 715010"/>
                                    <a:gd name="connsiteX3" fmla="*/ 94362 w 289332"/>
                                    <a:gd name="connsiteY3" fmla="*/ 17780 h 715010"/>
                                    <a:gd name="connsiteX4" fmla="*/ 121032 w 289332"/>
                                    <a:gd name="connsiteY4" fmla="*/ 13970 h 715010"/>
                                    <a:gd name="connsiteX5" fmla="*/ 136272 w 289332"/>
                                    <a:gd name="connsiteY5" fmla="*/ 10160 h 715010"/>
                                    <a:gd name="connsiteX6" fmla="*/ 162942 w 289332"/>
                                    <a:gd name="connsiteY6" fmla="*/ 13970 h 715010"/>
                                    <a:gd name="connsiteX7" fmla="*/ 258192 w 289332"/>
                                    <a:gd name="connsiteY7" fmla="*/ 10160 h 715010"/>
                                    <a:gd name="connsiteX8" fmla="*/ 265812 w 289332"/>
                                    <a:gd name="connsiteY8" fmla="*/ 21590 h 715010"/>
                                    <a:gd name="connsiteX9" fmla="*/ 273432 w 289332"/>
                                    <a:gd name="connsiteY9" fmla="*/ 93980 h 715010"/>
                                    <a:gd name="connsiteX10" fmla="*/ 281052 w 289332"/>
                                    <a:gd name="connsiteY10" fmla="*/ 124460 h 715010"/>
                                    <a:gd name="connsiteX11" fmla="*/ 284862 w 289332"/>
                                    <a:gd name="connsiteY11" fmla="*/ 139700 h 715010"/>
                                    <a:gd name="connsiteX12" fmla="*/ 281052 w 289332"/>
                                    <a:gd name="connsiteY12" fmla="*/ 173990 h 715010"/>
                                    <a:gd name="connsiteX13" fmla="*/ 277242 w 289332"/>
                                    <a:gd name="connsiteY13" fmla="*/ 185420 h 715010"/>
                                    <a:gd name="connsiteX14" fmla="*/ 281052 w 289332"/>
                                    <a:gd name="connsiteY14" fmla="*/ 204470 h 715010"/>
                                    <a:gd name="connsiteX15" fmla="*/ 273432 w 289332"/>
                                    <a:gd name="connsiteY15" fmla="*/ 242570 h 715010"/>
                                    <a:gd name="connsiteX16" fmla="*/ 281052 w 289332"/>
                                    <a:gd name="connsiteY16" fmla="*/ 265430 h 715010"/>
                                    <a:gd name="connsiteX17" fmla="*/ 284862 w 289332"/>
                                    <a:gd name="connsiteY17" fmla="*/ 299720 h 715010"/>
                                    <a:gd name="connsiteX18" fmla="*/ 288672 w 289332"/>
                                    <a:gd name="connsiteY18" fmla="*/ 311150 h 715010"/>
                                    <a:gd name="connsiteX19" fmla="*/ 281052 w 289332"/>
                                    <a:gd name="connsiteY19" fmla="*/ 322580 h 715010"/>
                                    <a:gd name="connsiteX20" fmla="*/ 273432 w 289332"/>
                                    <a:gd name="connsiteY20" fmla="*/ 337820 h 715010"/>
                                    <a:gd name="connsiteX21" fmla="*/ 269622 w 289332"/>
                                    <a:gd name="connsiteY21" fmla="*/ 349250 h 715010"/>
                                    <a:gd name="connsiteX22" fmla="*/ 258192 w 289332"/>
                                    <a:gd name="connsiteY22" fmla="*/ 353060 h 715010"/>
                                    <a:gd name="connsiteX23" fmla="*/ 246762 w 289332"/>
                                    <a:gd name="connsiteY23" fmla="*/ 375920 h 715010"/>
                                    <a:gd name="connsiteX24" fmla="*/ 258192 w 289332"/>
                                    <a:gd name="connsiteY24" fmla="*/ 417830 h 715010"/>
                                    <a:gd name="connsiteX25" fmla="*/ 265812 w 289332"/>
                                    <a:gd name="connsiteY25" fmla="*/ 505460 h 715010"/>
                                    <a:gd name="connsiteX26" fmla="*/ 269622 w 289332"/>
                                    <a:gd name="connsiteY26" fmla="*/ 516890 h 715010"/>
                                    <a:gd name="connsiteX27" fmla="*/ 277242 w 289332"/>
                                    <a:gd name="connsiteY27" fmla="*/ 543560 h 715010"/>
                                    <a:gd name="connsiteX28" fmla="*/ 262002 w 289332"/>
                                    <a:gd name="connsiteY28" fmla="*/ 562610 h 715010"/>
                                    <a:gd name="connsiteX29" fmla="*/ 258192 w 289332"/>
                                    <a:gd name="connsiteY29" fmla="*/ 574040 h 715010"/>
                                    <a:gd name="connsiteX30" fmla="*/ 239142 w 289332"/>
                                    <a:gd name="connsiteY30" fmla="*/ 619760 h 715010"/>
                                    <a:gd name="connsiteX31" fmla="*/ 246762 w 289332"/>
                                    <a:gd name="connsiteY31" fmla="*/ 665480 h 715010"/>
                                    <a:gd name="connsiteX32" fmla="*/ 254382 w 289332"/>
                                    <a:gd name="connsiteY32" fmla="*/ 676910 h 715010"/>
                                    <a:gd name="connsiteX33" fmla="*/ 250572 w 289332"/>
                                    <a:gd name="connsiteY33" fmla="*/ 688340 h 715010"/>
                                    <a:gd name="connsiteX34" fmla="*/ 208662 w 289332"/>
                                    <a:gd name="connsiteY34" fmla="*/ 699770 h 715010"/>
                                    <a:gd name="connsiteX35" fmla="*/ 193422 w 289332"/>
                                    <a:gd name="connsiteY35" fmla="*/ 707390 h 715010"/>
                                    <a:gd name="connsiteX36" fmla="*/ 151512 w 289332"/>
                                    <a:gd name="connsiteY36" fmla="*/ 699770 h 715010"/>
                                    <a:gd name="connsiteX37" fmla="*/ 132462 w 289332"/>
                                    <a:gd name="connsiteY37" fmla="*/ 703580 h 715010"/>
                                    <a:gd name="connsiteX38" fmla="*/ 121032 w 289332"/>
                                    <a:gd name="connsiteY38" fmla="*/ 711200 h 715010"/>
                                    <a:gd name="connsiteX39" fmla="*/ 94362 w 289332"/>
                                    <a:gd name="connsiteY39" fmla="*/ 715010 h 715010"/>
                                    <a:gd name="connsiteX40" fmla="*/ 67692 w 289332"/>
                                    <a:gd name="connsiteY40" fmla="*/ 711200 h 715010"/>
                                    <a:gd name="connsiteX41" fmla="*/ 56262 w 289332"/>
                                    <a:gd name="connsiteY41" fmla="*/ 715010 h 715010"/>
                                    <a:gd name="connsiteX42" fmla="*/ 33402 w 289332"/>
                                    <a:gd name="connsiteY42" fmla="*/ 703580 h 715010"/>
                                    <a:gd name="connsiteX43" fmla="*/ 25782 w 289332"/>
                                    <a:gd name="connsiteY43" fmla="*/ 688340 h 715010"/>
                                    <a:gd name="connsiteX44" fmla="*/ 14352 w 289332"/>
                                    <a:gd name="connsiteY44" fmla="*/ 676910 h 715010"/>
                                    <a:gd name="connsiteX45" fmla="*/ 6732 w 289332"/>
                                    <a:gd name="connsiteY45" fmla="*/ 665480 h 715010"/>
                                    <a:gd name="connsiteX46" fmla="*/ 14352 w 289332"/>
                                    <a:gd name="connsiteY46" fmla="*/ 638810 h 715010"/>
                                    <a:gd name="connsiteX47" fmla="*/ 21972 w 289332"/>
                                    <a:gd name="connsiteY47" fmla="*/ 615950 h 715010"/>
                                    <a:gd name="connsiteX48" fmla="*/ 25782 w 289332"/>
                                    <a:gd name="connsiteY48" fmla="*/ 604520 h 715010"/>
                                    <a:gd name="connsiteX49" fmla="*/ 18162 w 289332"/>
                                    <a:gd name="connsiteY49" fmla="*/ 581660 h 715010"/>
                                    <a:gd name="connsiteX50" fmla="*/ 14352 w 289332"/>
                                    <a:gd name="connsiteY50" fmla="*/ 570230 h 715010"/>
                                    <a:gd name="connsiteX51" fmla="*/ 18162 w 289332"/>
                                    <a:gd name="connsiteY51" fmla="*/ 543560 h 715010"/>
                                    <a:gd name="connsiteX52" fmla="*/ 41022 w 289332"/>
                                    <a:gd name="connsiteY52" fmla="*/ 532130 h 715010"/>
                                    <a:gd name="connsiteX53" fmla="*/ 37212 w 289332"/>
                                    <a:gd name="connsiteY53" fmla="*/ 520700 h 715010"/>
                                    <a:gd name="connsiteX54" fmla="*/ 48642 w 289332"/>
                                    <a:gd name="connsiteY54" fmla="*/ 513080 h 715010"/>
                                    <a:gd name="connsiteX55" fmla="*/ 52452 w 289332"/>
                                    <a:gd name="connsiteY55" fmla="*/ 501650 h 715010"/>
                                    <a:gd name="connsiteX56" fmla="*/ 48642 w 289332"/>
                                    <a:gd name="connsiteY56" fmla="*/ 486410 h 715010"/>
                                    <a:gd name="connsiteX57" fmla="*/ 56262 w 289332"/>
                                    <a:gd name="connsiteY57" fmla="*/ 463550 h 715010"/>
                                    <a:gd name="connsiteX58" fmla="*/ 56262 w 289332"/>
                                    <a:gd name="connsiteY58" fmla="*/ 402590 h 715010"/>
                                    <a:gd name="connsiteX59" fmla="*/ 48642 w 289332"/>
                                    <a:gd name="connsiteY59" fmla="*/ 379730 h 715010"/>
                                    <a:gd name="connsiteX60" fmla="*/ 41022 w 289332"/>
                                    <a:gd name="connsiteY60" fmla="*/ 292100 h 715010"/>
                                    <a:gd name="connsiteX61" fmla="*/ 44832 w 289332"/>
                                    <a:gd name="connsiteY61" fmla="*/ 261620 h 715010"/>
                                    <a:gd name="connsiteX62" fmla="*/ 37212 w 289332"/>
                                    <a:gd name="connsiteY62" fmla="*/ 193040 h 715010"/>
                                    <a:gd name="connsiteX63" fmla="*/ 33402 w 289332"/>
                                    <a:gd name="connsiteY63" fmla="*/ 162560 h 715010"/>
                                    <a:gd name="connsiteX64" fmla="*/ 29592 w 289332"/>
                                    <a:gd name="connsiteY64" fmla="*/ 128270 h 715010"/>
                                    <a:gd name="connsiteX65" fmla="*/ 37212 w 289332"/>
                                    <a:gd name="connsiteY65" fmla="*/ 116840 h 715010"/>
                                    <a:gd name="connsiteX66" fmla="*/ 37212 w 289332"/>
                                    <a:gd name="connsiteY66" fmla="*/ 48260 h 715010"/>
                                    <a:gd name="connsiteX67" fmla="*/ 33402 w 289332"/>
                                    <a:gd name="connsiteY67" fmla="*/ 36830 h 715010"/>
                                    <a:gd name="connsiteX68" fmla="*/ 44832 w 289332"/>
                                    <a:gd name="connsiteY68" fmla="*/ 29210 h 715010"/>
                                    <a:gd name="connsiteX69" fmla="*/ 37212 w 289332"/>
                                    <a:gd name="connsiteY69" fmla="*/ 17780 h 715010"/>
                                    <a:gd name="connsiteX70" fmla="*/ 37212 w 289332"/>
                                    <a:gd name="connsiteY70" fmla="*/ 6350 h 7150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</a:cxnLst>
                                  <a:rect l="l" t="t" r="r" b="b"/>
                                  <a:pathLst>
                                    <a:path w="289332" h="715010">
                                      <a:moveTo>
                                        <a:pt x="37212" y="6350"/>
                                      </a:moveTo>
                                      <a:cubicBezTo>
                                        <a:pt x="56262" y="0"/>
                                        <a:pt x="44832" y="1270"/>
                                        <a:pt x="71502" y="10160"/>
                                      </a:cubicBezTo>
                                      <a:lnTo>
                                        <a:pt x="82932" y="13970"/>
                                      </a:lnTo>
                                      <a:lnTo>
                                        <a:pt x="94362" y="17780"/>
                                      </a:lnTo>
                                      <a:cubicBezTo>
                                        <a:pt x="103252" y="16510"/>
                                        <a:pt x="112197" y="15576"/>
                                        <a:pt x="121032" y="13970"/>
                                      </a:cubicBezTo>
                                      <a:cubicBezTo>
                                        <a:pt x="126184" y="13033"/>
                                        <a:pt x="131036" y="10160"/>
                                        <a:pt x="136272" y="10160"/>
                                      </a:cubicBezTo>
                                      <a:cubicBezTo>
                                        <a:pt x="145252" y="10160"/>
                                        <a:pt x="154052" y="12700"/>
                                        <a:pt x="162942" y="13970"/>
                                      </a:cubicBezTo>
                                      <a:cubicBezTo>
                                        <a:pt x="219764" y="2606"/>
                                        <a:pt x="188119" y="5488"/>
                                        <a:pt x="258192" y="10160"/>
                                      </a:cubicBezTo>
                                      <a:cubicBezTo>
                                        <a:pt x="260732" y="13970"/>
                                        <a:pt x="264008" y="17381"/>
                                        <a:pt x="265812" y="21590"/>
                                      </a:cubicBezTo>
                                      <a:cubicBezTo>
                                        <a:pt x="273161" y="38739"/>
                                        <a:pt x="273252" y="92180"/>
                                        <a:pt x="273432" y="93980"/>
                                      </a:cubicBezTo>
                                      <a:cubicBezTo>
                                        <a:pt x="275220" y="111856"/>
                                        <a:pt x="276937" y="110057"/>
                                        <a:pt x="281052" y="124460"/>
                                      </a:cubicBezTo>
                                      <a:cubicBezTo>
                                        <a:pt x="282491" y="129495"/>
                                        <a:pt x="283592" y="134620"/>
                                        <a:pt x="284862" y="139700"/>
                                      </a:cubicBezTo>
                                      <a:cubicBezTo>
                                        <a:pt x="283592" y="151130"/>
                                        <a:pt x="282943" y="162646"/>
                                        <a:pt x="281052" y="173990"/>
                                      </a:cubicBezTo>
                                      <a:cubicBezTo>
                                        <a:pt x="280392" y="177951"/>
                                        <a:pt x="277242" y="181404"/>
                                        <a:pt x="277242" y="185420"/>
                                      </a:cubicBezTo>
                                      <a:cubicBezTo>
                                        <a:pt x="277242" y="191896"/>
                                        <a:pt x="279782" y="198120"/>
                                        <a:pt x="281052" y="204470"/>
                                      </a:cubicBezTo>
                                      <a:cubicBezTo>
                                        <a:pt x="276850" y="217077"/>
                                        <a:pt x="272338" y="228342"/>
                                        <a:pt x="273432" y="242570"/>
                                      </a:cubicBezTo>
                                      <a:cubicBezTo>
                                        <a:pt x="274048" y="250579"/>
                                        <a:pt x="281052" y="265430"/>
                                        <a:pt x="281052" y="265430"/>
                                      </a:cubicBezTo>
                                      <a:cubicBezTo>
                                        <a:pt x="282322" y="276860"/>
                                        <a:pt x="282971" y="288376"/>
                                        <a:pt x="284862" y="299720"/>
                                      </a:cubicBezTo>
                                      <a:cubicBezTo>
                                        <a:pt x="285522" y="303681"/>
                                        <a:pt x="289332" y="307189"/>
                                        <a:pt x="288672" y="311150"/>
                                      </a:cubicBezTo>
                                      <a:cubicBezTo>
                                        <a:pt x="287919" y="315667"/>
                                        <a:pt x="283324" y="318604"/>
                                        <a:pt x="281052" y="322580"/>
                                      </a:cubicBezTo>
                                      <a:cubicBezTo>
                                        <a:pt x="278234" y="327511"/>
                                        <a:pt x="275669" y="332600"/>
                                        <a:pt x="273432" y="337820"/>
                                      </a:cubicBezTo>
                                      <a:cubicBezTo>
                                        <a:pt x="271850" y="341511"/>
                                        <a:pt x="272462" y="346410"/>
                                        <a:pt x="269622" y="349250"/>
                                      </a:cubicBezTo>
                                      <a:cubicBezTo>
                                        <a:pt x="266782" y="352090"/>
                                        <a:pt x="262002" y="351790"/>
                                        <a:pt x="258192" y="353060"/>
                                      </a:cubicBezTo>
                                      <a:cubicBezTo>
                                        <a:pt x="255059" y="357760"/>
                                        <a:pt x="246131" y="368979"/>
                                        <a:pt x="246762" y="375920"/>
                                      </a:cubicBezTo>
                                      <a:cubicBezTo>
                                        <a:pt x="247836" y="387737"/>
                                        <a:pt x="253954" y="405116"/>
                                        <a:pt x="258192" y="417830"/>
                                      </a:cubicBezTo>
                                      <a:cubicBezTo>
                                        <a:pt x="259652" y="439723"/>
                                        <a:pt x="261260" y="480422"/>
                                        <a:pt x="265812" y="505460"/>
                                      </a:cubicBezTo>
                                      <a:cubicBezTo>
                                        <a:pt x="266530" y="509411"/>
                                        <a:pt x="268519" y="513028"/>
                                        <a:pt x="269622" y="516890"/>
                                      </a:cubicBezTo>
                                      <a:cubicBezTo>
                                        <a:pt x="279190" y="550378"/>
                                        <a:pt x="268107" y="516155"/>
                                        <a:pt x="277242" y="543560"/>
                                      </a:cubicBezTo>
                                      <a:cubicBezTo>
                                        <a:pt x="267665" y="572290"/>
                                        <a:pt x="281697" y="537991"/>
                                        <a:pt x="262002" y="562610"/>
                                      </a:cubicBezTo>
                                      <a:cubicBezTo>
                                        <a:pt x="259493" y="565746"/>
                                        <a:pt x="259564" y="570266"/>
                                        <a:pt x="258192" y="574040"/>
                                      </a:cubicBezTo>
                                      <a:cubicBezTo>
                                        <a:pt x="246259" y="606855"/>
                                        <a:pt x="250834" y="596376"/>
                                        <a:pt x="239142" y="619760"/>
                                      </a:cubicBezTo>
                                      <a:cubicBezTo>
                                        <a:pt x="240349" y="630625"/>
                                        <a:pt x="240379" y="652714"/>
                                        <a:pt x="246762" y="665480"/>
                                      </a:cubicBezTo>
                                      <a:cubicBezTo>
                                        <a:pt x="248810" y="669576"/>
                                        <a:pt x="251842" y="673100"/>
                                        <a:pt x="254382" y="676910"/>
                                      </a:cubicBezTo>
                                      <a:cubicBezTo>
                                        <a:pt x="253112" y="680720"/>
                                        <a:pt x="253840" y="686006"/>
                                        <a:pt x="250572" y="688340"/>
                                      </a:cubicBezTo>
                                      <a:cubicBezTo>
                                        <a:pt x="243053" y="693711"/>
                                        <a:pt x="218267" y="697849"/>
                                        <a:pt x="208662" y="699770"/>
                                      </a:cubicBezTo>
                                      <a:cubicBezTo>
                                        <a:pt x="203582" y="702310"/>
                                        <a:pt x="199082" y="706918"/>
                                        <a:pt x="193422" y="707390"/>
                                      </a:cubicBezTo>
                                      <a:cubicBezTo>
                                        <a:pt x="176189" y="708826"/>
                                        <a:pt x="165896" y="704565"/>
                                        <a:pt x="151512" y="699770"/>
                                      </a:cubicBezTo>
                                      <a:cubicBezTo>
                                        <a:pt x="145162" y="701040"/>
                                        <a:pt x="138525" y="701306"/>
                                        <a:pt x="132462" y="703580"/>
                                      </a:cubicBezTo>
                                      <a:cubicBezTo>
                                        <a:pt x="128175" y="705188"/>
                                        <a:pt x="125418" y="709884"/>
                                        <a:pt x="121032" y="711200"/>
                                      </a:cubicBezTo>
                                      <a:cubicBezTo>
                                        <a:pt x="112430" y="713780"/>
                                        <a:pt x="103252" y="713740"/>
                                        <a:pt x="94362" y="715010"/>
                                      </a:cubicBezTo>
                                      <a:cubicBezTo>
                                        <a:pt x="85472" y="713740"/>
                                        <a:pt x="76672" y="711200"/>
                                        <a:pt x="67692" y="711200"/>
                                      </a:cubicBezTo>
                                      <a:cubicBezTo>
                                        <a:pt x="63676" y="711200"/>
                                        <a:pt x="60278" y="715010"/>
                                        <a:pt x="56262" y="715010"/>
                                      </a:cubicBezTo>
                                      <a:cubicBezTo>
                                        <a:pt x="48375" y="715010"/>
                                        <a:pt x="39181" y="707433"/>
                                        <a:pt x="33402" y="703580"/>
                                      </a:cubicBezTo>
                                      <a:cubicBezTo>
                                        <a:pt x="30862" y="698500"/>
                                        <a:pt x="29083" y="692962"/>
                                        <a:pt x="25782" y="688340"/>
                                      </a:cubicBezTo>
                                      <a:cubicBezTo>
                                        <a:pt x="22650" y="683955"/>
                                        <a:pt x="17801" y="681049"/>
                                        <a:pt x="14352" y="676910"/>
                                      </a:cubicBezTo>
                                      <a:cubicBezTo>
                                        <a:pt x="11421" y="673392"/>
                                        <a:pt x="9272" y="669290"/>
                                        <a:pt x="6732" y="665480"/>
                                      </a:cubicBezTo>
                                      <a:cubicBezTo>
                                        <a:pt x="19536" y="627067"/>
                                        <a:pt x="0" y="686650"/>
                                        <a:pt x="14352" y="638810"/>
                                      </a:cubicBezTo>
                                      <a:cubicBezTo>
                                        <a:pt x="16660" y="631117"/>
                                        <a:pt x="19432" y="623570"/>
                                        <a:pt x="21972" y="615950"/>
                                      </a:cubicBezTo>
                                      <a:lnTo>
                                        <a:pt x="25782" y="604520"/>
                                      </a:lnTo>
                                      <a:lnTo>
                                        <a:pt x="18162" y="581660"/>
                                      </a:lnTo>
                                      <a:lnTo>
                                        <a:pt x="14352" y="570230"/>
                                      </a:lnTo>
                                      <a:cubicBezTo>
                                        <a:pt x="15622" y="561340"/>
                                        <a:pt x="14515" y="551766"/>
                                        <a:pt x="18162" y="543560"/>
                                      </a:cubicBezTo>
                                      <a:cubicBezTo>
                                        <a:pt x="20731" y="537780"/>
                                        <a:pt x="35950" y="533821"/>
                                        <a:pt x="41022" y="532130"/>
                                      </a:cubicBezTo>
                                      <a:cubicBezTo>
                                        <a:pt x="39752" y="528320"/>
                                        <a:pt x="35720" y="524429"/>
                                        <a:pt x="37212" y="520700"/>
                                      </a:cubicBezTo>
                                      <a:cubicBezTo>
                                        <a:pt x="38913" y="516448"/>
                                        <a:pt x="45781" y="516656"/>
                                        <a:pt x="48642" y="513080"/>
                                      </a:cubicBezTo>
                                      <a:cubicBezTo>
                                        <a:pt x="51151" y="509944"/>
                                        <a:pt x="51182" y="505460"/>
                                        <a:pt x="52452" y="501650"/>
                                      </a:cubicBezTo>
                                      <a:cubicBezTo>
                                        <a:pt x="51182" y="496570"/>
                                        <a:pt x="48121" y="491620"/>
                                        <a:pt x="48642" y="486410"/>
                                      </a:cubicBezTo>
                                      <a:cubicBezTo>
                                        <a:pt x="49441" y="478418"/>
                                        <a:pt x="56262" y="463550"/>
                                        <a:pt x="56262" y="463550"/>
                                      </a:cubicBezTo>
                                      <a:cubicBezTo>
                                        <a:pt x="45218" y="430418"/>
                                        <a:pt x="60380" y="480832"/>
                                        <a:pt x="56262" y="402590"/>
                                      </a:cubicBezTo>
                                      <a:cubicBezTo>
                                        <a:pt x="55840" y="394569"/>
                                        <a:pt x="48642" y="379730"/>
                                        <a:pt x="48642" y="379730"/>
                                      </a:cubicBezTo>
                                      <a:cubicBezTo>
                                        <a:pt x="44872" y="349573"/>
                                        <a:pt x="41022" y="323538"/>
                                        <a:pt x="41022" y="292100"/>
                                      </a:cubicBezTo>
                                      <a:cubicBezTo>
                                        <a:pt x="41022" y="281861"/>
                                        <a:pt x="43562" y="271780"/>
                                        <a:pt x="44832" y="261620"/>
                                      </a:cubicBezTo>
                                      <a:cubicBezTo>
                                        <a:pt x="37262" y="208633"/>
                                        <a:pt x="44609" y="263310"/>
                                        <a:pt x="37212" y="193040"/>
                                      </a:cubicBezTo>
                                      <a:cubicBezTo>
                                        <a:pt x="36140" y="182857"/>
                                        <a:pt x="34598" y="172729"/>
                                        <a:pt x="33402" y="162560"/>
                                      </a:cubicBezTo>
                                      <a:cubicBezTo>
                                        <a:pt x="32058" y="151138"/>
                                        <a:pt x="30862" y="139700"/>
                                        <a:pt x="29592" y="128270"/>
                                      </a:cubicBezTo>
                                      <a:cubicBezTo>
                                        <a:pt x="32132" y="124460"/>
                                        <a:pt x="36007" y="121258"/>
                                        <a:pt x="37212" y="116840"/>
                                      </a:cubicBezTo>
                                      <a:cubicBezTo>
                                        <a:pt x="43570" y="93527"/>
                                        <a:pt x="40838" y="71828"/>
                                        <a:pt x="37212" y="48260"/>
                                      </a:cubicBezTo>
                                      <a:cubicBezTo>
                                        <a:pt x="36601" y="44291"/>
                                        <a:pt x="34672" y="40640"/>
                                        <a:pt x="33402" y="36830"/>
                                      </a:cubicBezTo>
                                      <a:cubicBezTo>
                                        <a:pt x="37212" y="34290"/>
                                        <a:pt x="43934" y="33700"/>
                                        <a:pt x="44832" y="29210"/>
                                      </a:cubicBezTo>
                                      <a:cubicBezTo>
                                        <a:pt x="45730" y="24720"/>
                                        <a:pt x="39568" y="21707"/>
                                        <a:pt x="37212" y="17780"/>
                                      </a:cubicBezTo>
                                      <a:cubicBezTo>
                                        <a:pt x="35751" y="15345"/>
                                        <a:pt x="34672" y="12700"/>
                                        <a:pt x="37212" y="6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614" name="Freeform 32"/>
                              <wps:cNvSpPr/>
                              <wps:spPr>
                                <a:xfrm>
                                  <a:off x="1882140" y="832485"/>
                                  <a:ext cx="320675" cy="628650"/>
                                </a:xfrm>
                                <a:custGeom>
                                  <a:avLst/>
                                  <a:gdLst>
                                    <a:gd name="connsiteX0" fmla="*/ 11430 w 262890"/>
                                    <a:gd name="connsiteY0" fmla="*/ 220980 h 255270"/>
                                    <a:gd name="connsiteX1" fmla="*/ 38100 w 262890"/>
                                    <a:gd name="connsiteY1" fmla="*/ 209550 h 255270"/>
                                    <a:gd name="connsiteX2" fmla="*/ 41910 w 262890"/>
                                    <a:gd name="connsiteY2" fmla="*/ 198120 h 255270"/>
                                    <a:gd name="connsiteX3" fmla="*/ 53340 w 262890"/>
                                    <a:gd name="connsiteY3" fmla="*/ 190500 h 255270"/>
                                    <a:gd name="connsiteX4" fmla="*/ 49530 w 262890"/>
                                    <a:gd name="connsiteY4" fmla="*/ 167640 h 255270"/>
                                    <a:gd name="connsiteX5" fmla="*/ 38100 w 262890"/>
                                    <a:gd name="connsiteY5" fmla="*/ 156210 h 255270"/>
                                    <a:gd name="connsiteX6" fmla="*/ 41910 w 262890"/>
                                    <a:gd name="connsiteY6" fmla="*/ 140970 h 255270"/>
                                    <a:gd name="connsiteX7" fmla="*/ 64770 w 262890"/>
                                    <a:gd name="connsiteY7" fmla="*/ 125730 h 255270"/>
                                    <a:gd name="connsiteX8" fmla="*/ 72390 w 262890"/>
                                    <a:gd name="connsiteY8" fmla="*/ 102870 h 255270"/>
                                    <a:gd name="connsiteX9" fmla="*/ 76200 w 262890"/>
                                    <a:gd name="connsiteY9" fmla="*/ 91440 h 255270"/>
                                    <a:gd name="connsiteX10" fmla="*/ 68580 w 262890"/>
                                    <a:gd name="connsiteY10" fmla="*/ 68580 h 255270"/>
                                    <a:gd name="connsiteX11" fmla="*/ 64770 w 262890"/>
                                    <a:gd name="connsiteY11" fmla="*/ 57150 h 255270"/>
                                    <a:gd name="connsiteX12" fmla="*/ 60960 w 262890"/>
                                    <a:gd name="connsiteY12" fmla="*/ 41910 h 255270"/>
                                    <a:gd name="connsiteX13" fmla="*/ 64770 w 262890"/>
                                    <a:gd name="connsiteY13" fmla="*/ 30480 h 255270"/>
                                    <a:gd name="connsiteX14" fmla="*/ 76200 w 262890"/>
                                    <a:gd name="connsiteY14" fmla="*/ 26670 h 255270"/>
                                    <a:gd name="connsiteX15" fmla="*/ 129540 w 262890"/>
                                    <a:gd name="connsiteY15" fmla="*/ 34290 h 255270"/>
                                    <a:gd name="connsiteX16" fmla="*/ 140970 w 262890"/>
                                    <a:gd name="connsiteY16" fmla="*/ 30480 h 255270"/>
                                    <a:gd name="connsiteX17" fmla="*/ 160020 w 262890"/>
                                    <a:gd name="connsiteY17" fmla="*/ 11430 h 255270"/>
                                    <a:gd name="connsiteX18" fmla="*/ 175260 w 262890"/>
                                    <a:gd name="connsiteY18" fmla="*/ 7620 h 255270"/>
                                    <a:gd name="connsiteX19" fmla="*/ 209550 w 262890"/>
                                    <a:gd name="connsiteY19" fmla="*/ 0 h 255270"/>
                                    <a:gd name="connsiteX20" fmla="*/ 232410 w 262890"/>
                                    <a:gd name="connsiteY20" fmla="*/ 15240 h 255270"/>
                                    <a:gd name="connsiteX21" fmla="*/ 240030 w 262890"/>
                                    <a:gd name="connsiteY21" fmla="*/ 45720 h 255270"/>
                                    <a:gd name="connsiteX22" fmla="*/ 243840 w 262890"/>
                                    <a:gd name="connsiteY22" fmla="*/ 87630 h 255270"/>
                                    <a:gd name="connsiteX23" fmla="*/ 247650 w 262890"/>
                                    <a:gd name="connsiteY23" fmla="*/ 99060 h 255270"/>
                                    <a:gd name="connsiteX24" fmla="*/ 240030 w 262890"/>
                                    <a:gd name="connsiteY24" fmla="*/ 121920 h 255270"/>
                                    <a:gd name="connsiteX25" fmla="*/ 255270 w 262890"/>
                                    <a:gd name="connsiteY25" fmla="*/ 171450 h 255270"/>
                                    <a:gd name="connsiteX26" fmla="*/ 262890 w 262890"/>
                                    <a:gd name="connsiteY26" fmla="*/ 194310 h 255270"/>
                                    <a:gd name="connsiteX27" fmla="*/ 247650 w 262890"/>
                                    <a:gd name="connsiteY27" fmla="*/ 228600 h 255270"/>
                                    <a:gd name="connsiteX28" fmla="*/ 240030 w 262890"/>
                                    <a:gd name="connsiteY28" fmla="*/ 243840 h 255270"/>
                                    <a:gd name="connsiteX29" fmla="*/ 213360 w 262890"/>
                                    <a:gd name="connsiteY29" fmla="*/ 255270 h 255270"/>
                                    <a:gd name="connsiteX30" fmla="*/ 175260 w 262890"/>
                                    <a:gd name="connsiteY30" fmla="*/ 251460 h 255270"/>
                                    <a:gd name="connsiteX31" fmla="*/ 160020 w 262890"/>
                                    <a:gd name="connsiteY31" fmla="*/ 247650 h 255270"/>
                                    <a:gd name="connsiteX32" fmla="*/ 140970 w 262890"/>
                                    <a:gd name="connsiteY32" fmla="*/ 243840 h 255270"/>
                                    <a:gd name="connsiteX33" fmla="*/ 129540 w 262890"/>
                                    <a:gd name="connsiteY33" fmla="*/ 236220 h 255270"/>
                                    <a:gd name="connsiteX34" fmla="*/ 106680 w 262890"/>
                                    <a:gd name="connsiteY34" fmla="*/ 228600 h 255270"/>
                                    <a:gd name="connsiteX35" fmla="*/ 76200 w 262890"/>
                                    <a:gd name="connsiteY35" fmla="*/ 236220 h 255270"/>
                                    <a:gd name="connsiteX36" fmla="*/ 53340 w 262890"/>
                                    <a:gd name="connsiteY36" fmla="*/ 243840 h 255270"/>
                                    <a:gd name="connsiteX37" fmla="*/ 41910 w 262890"/>
                                    <a:gd name="connsiteY37" fmla="*/ 247650 h 255270"/>
                                    <a:gd name="connsiteX38" fmla="*/ 19050 w 262890"/>
                                    <a:gd name="connsiteY38" fmla="*/ 240030 h 255270"/>
                                    <a:gd name="connsiteX39" fmla="*/ 11430 w 262890"/>
                                    <a:gd name="connsiteY39" fmla="*/ 228600 h 255270"/>
                                    <a:gd name="connsiteX40" fmla="*/ 0 w 262890"/>
                                    <a:gd name="connsiteY40" fmla="*/ 220980 h 255270"/>
                                    <a:gd name="connsiteX41" fmla="*/ 11430 w 262890"/>
                                    <a:gd name="connsiteY41" fmla="*/ 220980 h 2552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</a:cxnLst>
                                  <a:rect l="l" t="t" r="r" b="b"/>
                                  <a:pathLst>
                                    <a:path w="262890" h="255270">
                                      <a:moveTo>
                                        <a:pt x="11430" y="220980"/>
                                      </a:moveTo>
                                      <a:cubicBezTo>
                                        <a:pt x="18261" y="218703"/>
                                        <a:pt x="33392" y="214258"/>
                                        <a:pt x="38100" y="209550"/>
                                      </a:cubicBezTo>
                                      <a:cubicBezTo>
                                        <a:pt x="40940" y="206710"/>
                                        <a:pt x="39401" y="201256"/>
                                        <a:pt x="41910" y="198120"/>
                                      </a:cubicBezTo>
                                      <a:cubicBezTo>
                                        <a:pt x="44771" y="194544"/>
                                        <a:pt x="49530" y="193040"/>
                                        <a:pt x="53340" y="190500"/>
                                      </a:cubicBezTo>
                                      <a:cubicBezTo>
                                        <a:pt x="52070" y="182880"/>
                                        <a:pt x="52667" y="174699"/>
                                        <a:pt x="49530" y="167640"/>
                                      </a:cubicBezTo>
                                      <a:cubicBezTo>
                                        <a:pt x="47342" y="162716"/>
                                        <a:pt x="39580" y="161391"/>
                                        <a:pt x="38100" y="156210"/>
                                      </a:cubicBezTo>
                                      <a:cubicBezTo>
                                        <a:pt x="36661" y="151175"/>
                                        <a:pt x="38462" y="144911"/>
                                        <a:pt x="41910" y="140970"/>
                                      </a:cubicBezTo>
                                      <a:cubicBezTo>
                                        <a:pt x="47941" y="134078"/>
                                        <a:pt x="64770" y="125730"/>
                                        <a:pt x="64770" y="125730"/>
                                      </a:cubicBezTo>
                                      <a:lnTo>
                                        <a:pt x="72390" y="10287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68580" y="68580"/>
                                      </a:lnTo>
                                      <a:cubicBezTo>
                                        <a:pt x="67310" y="64770"/>
                                        <a:pt x="65744" y="61046"/>
                                        <a:pt x="64770" y="57150"/>
                                      </a:cubicBezTo>
                                      <a:lnTo>
                                        <a:pt x="60960" y="41910"/>
                                      </a:lnTo>
                                      <a:cubicBezTo>
                                        <a:pt x="62230" y="38100"/>
                                        <a:pt x="61930" y="33320"/>
                                        <a:pt x="64770" y="30480"/>
                                      </a:cubicBezTo>
                                      <a:cubicBezTo>
                                        <a:pt x="67610" y="27640"/>
                                        <a:pt x="72184" y="26670"/>
                                        <a:pt x="76200" y="26670"/>
                                      </a:cubicBezTo>
                                      <a:cubicBezTo>
                                        <a:pt x="94301" y="26670"/>
                                        <a:pt x="111953" y="30773"/>
                                        <a:pt x="129540" y="34290"/>
                                      </a:cubicBezTo>
                                      <a:cubicBezTo>
                                        <a:pt x="133350" y="33020"/>
                                        <a:pt x="137834" y="32989"/>
                                        <a:pt x="140970" y="30480"/>
                                      </a:cubicBezTo>
                                      <a:cubicBezTo>
                                        <a:pt x="160508" y="14849"/>
                                        <a:pt x="135402" y="21981"/>
                                        <a:pt x="160020" y="11430"/>
                                      </a:cubicBezTo>
                                      <a:cubicBezTo>
                                        <a:pt x="164833" y="9367"/>
                                        <a:pt x="170225" y="9059"/>
                                        <a:pt x="175260" y="7620"/>
                                      </a:cubicBezTo>
                                      <a:cubicBezTo>
                                        <a:pt x="201522" y="117"/>
                                        <a:pt x="168295" y="6876"/>
                                        <a:pt x="209550" y="0"/>
                                      </a:cubicBezTo>
                                      <a:cubicBezTo>
                                        <a:pt x="219254" y="3235"/>
                                        <a:pt x="227314" y="4028"/>
                                        <a:pt x="232410" y="15240"/>
                                      </a:cubicBezTo>
                                      <a:cubicBezTo>
                                        <a:pt x="236744" y="24774"/>
                                        <a:pt x="240030" y="45720"/>
                                        <a:pt x="240030" y="45720"/>
                                      </a:cubicBezTo>
                                      <a:cubicBezTo>
                                        <a:pt x="241300" y="59690"/>
                                        <a:pt x="241856" y="73743"/>
                                        <a:pt x="243840" y="87630"/>
                                      </a:cubicBezTo>
                                      <a:cubicBezTo>
                                        <a:pt x="244408" y="91606"/>
                                        <a:pt x="248094" y="95068"/>
                                        <a:pt x="247650" y="99060"/>
                                      </a:cubicBezTo>
                                      <a:cubicBezTo>
                                        <a:pt x="246763" y="107043"/>
                                        <a:pt x="240030" y="121920"/>
                                        <a:pt x="240030" y="121920"/>
                                      </a:cubicBezTo>
                                      <a:cubicBezTo>
                                        <a:pt x="260528" y="156083"/>
                                        <a:pt x="245288" y="124865"/>
                                        <a:pt x="255270" y="171450"/>
                                      </a:cubicBezTo>
                                      <a:cubicBezTo>
                                        <a:pt x="256953" y="179304"/>
                                        <a:pt x="262890" y="194310"/>
                                        <a:pt x="262890" y="194310"/>
                                      </a:cubicBezTo>
                                      <a:cubicBezTo>
                                        <a:pt x="249586" y="234223"/>
                                        <a:pt x="262141" y="203242"/>
                                        <a:pt x="247650" y="228600"/>
                                      </a:cubicBezTo>
                                      <a:cubicBezTo>
                                        <a:pt x="244832" y="233531"/>
                                        <a:pt x="243666" y="239477"/>
                                        <a:pt x="240030" y="243840"/>
                                      </a:cubicBezTo>
                                      <a:cubicBezTo>
                                        <a:pt x="233106" y="252149"/>
                                        <a:pt x="222907" y="252883"/>
                                        <a:pt x="213360" y="255270"/>
                                      </a:cubicBezTo>
                                      <a:cubicBezTo>
                                        <a:pt x="200660" y="254000"/>
                                        <a:pt x="187895" y="253265"/>
                                        <a:pt x="175260" y="251460"/>
                                      </a:cubicBezTo>
                                      <a:cubicBezTo>
                                        <a:pt x="170076" y="250719"/>
                                        <a:pt x="165132" y="248786"/>
                                        <a:pt x="160020" y="247650"/>
                                      </a:cubicBezTo>
                                      <a:cubicBezTo>
                                        <a:pt x="153698" y="246245"/>
                                        <a:pt x="147320" y="245110"/>
                                        <a:pt x="140970" y="243840"/>
                                      </a:cubicBezTo>
                                      <a:cubicBezTo>
                                        <a:pt x="137160" y="241300"/>
                                        <a:pt x="133724" y="238080"/>
                                        <a:pt x="129540" y="236220"/>
                                      </a:cubicBezTo>
                                      <a:cubicBezTo>
                                        <a:pt x="122200" y="232958"/>
                                        <a:pt x="106680" y="228600"/>
                                        <a:pt x="106680" y="228600"/>
                                      </a:cubicBezTo>
                                      <a:cubicBezTo>
                                        <a:pt x="71999" y="240160"/>
                                        <a:pt x="126774" y="222427"/>
                                        <a:pt x="76200" y="236220"/>
                                      </a:cubicBezTo>
                                      <a:cubicBezTo>
                                        <a:pt x="68451" y="238333"/>
                                        <a:pt x="60960" y="241300"/>
                                        <a:pt x="53340" y="243840"/>
                                      </a:cubicBezTo>
                                      <a:lnTo>
                                        <a:pt x="41910" y="247650"/>
                                      </a:lnTo>
                                      <a:cubicBezTo>
                                        <a:pt x="34290" y="245110"/>
                                        <a:pt x="25861" y="244287"/>
                                        <a:pt x="19050" y="240030"/>
                                      </a:cubicBezTo>
                                      <a:cubicBezTo>
                                        <a:pt x="15167" y="237603"/>
                                        <a:pt x="14668" y="231838"/>
                                        <a:pt x="11430" y="228600"/>
                                      </a:cubicBezTo>
                                      <a:cubicBezTo>
                                        <a:pt x="8192" y="225362"/>
                                        <a:pt x="3810" y="223520"/>
                                        <a:pt x="0" y="220980"/>
                                      </a:cubicBezTo>
                                      <a:lnTo>
                                        <a:pt x="11430" y="2209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>
                                    <a:alpha val="79000"/>
                                  </a:srgbClr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615" name="Down Arrow 39"/>
                              <wps:cNvSpPr/>
                              <wps:spPr>
                                <a:xfrm rot="10800000">
                                  <a:off x="1845945" y="1483995"/>
                                  <a:ext cx="436245" cy="70929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2225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61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50" y="2244090"/>
                                  <a:ext cx="511809" cy="344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2FF9634C" w14:textId="77777777" w:rsidR="006010F4" w:rsidRDefault="006010F4" w:rsidP="00CB2C9E">
                                    <w:pPr>
                                      <w:pStyle w:val="NormalWeb"/>
                                      <w:spacing w:before="168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HEAT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g:grpSp>
                              <wpg:cNvPr id="1617" name="Group 31"/>
                              <wpg:cNvGrpSpPr/>
                              <wpg:grpSpPr bwMode="auto">
                                <a:xfrm rot="5400000">
                                  <a:off x="1284923" y="-681673"/>
                                  <a:ext cx="1587500" cy="3585845"/>
                                  <a:chOff x="1296138" y="-787024"/>
                                  <a:chExt cx="1643062" cy="2643189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g:grpSp>
                                <wpg:cNvPr id="1618" name="Group 1618"/>
                                <wpg:cNvGrpSpPr/>
                                <wpg:grpSpPr bwMode="auto">
                                  <a:xfrm>
                                    <a:off x="1723585" y="991551"/>
                                    <a:ext cx="775469" cy="426205"/>
                                    <a:chOff x="1723585" y="991551"/>
                                    <a:chExt cx="775469" cy="426205"/>
                                  </a:xfrm>
                                  <a:solidFill>
                                    <a:srgbClr val="00B0F0"/>
                                  </a:solidFill>
                                </wpg:grpSpPr>
                                <wps:wsp>
                                  <wps:cNvPr id="1619" name="Straight Connector 1619"/>
                                  <wps:cNvCnPr/>
                                  <wps:spPr bwMode="auto">
                                    <a:xfrm rot="16200000" flipV="1">
                                      <a:off x="1521215" y="1212322"/>
                                      <a:ext cx="407804" cy="306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0" name="Straight Connector 1620"/>
                                  <wps:cNvCnPr/>
                                  <wps:spPr bwMode="auto">
                                    <a:xfrm rot="16200000" flipV="1">
                                      <a:off x="2293620" y="1193921"/>
                                      <a:ext cx="407804" cy="306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1" name="Group 16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6138" y="-787024"/>
                                    <a:ext cx="1643062" cy="2643189"/>
                                    <a:chOff x="1295066" y="-786328"/>
                                    <a:chExt cx="2714644" cy="4214844"/>
                                  </a:xfrm>
                                </wpg:grpSpPr>
                                <wps:wsp>
                                  <wps:cNvPr id="1622" name="Arc 1622"/>
                                  <wps:cNvSpPr/>
                                  <wps:spPr>
                                    <a:xfrm rot="5400000">
                                      <a:off x="1938719" y="2071476"/>
                                      <a:ext cx="1427338" cy="1286741"/>
                                    </a:xfrm>
                                    <a:prstGeom prst="arc">
                                      <a:avLst>
                                        <a:gd name="adj1" fmla="val 16200000"/>
                                        <a:gd name="adj2" fmla="val 5300357"/>
                                      </a:avLst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2DC3E0C9" w14:textId="77777777" w:rsidR="006010F4" w:rsidRDefault="006010F4" w:rsidP="00CB2C9E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/>
                                </wps:wsp>
                                <wps:wsp>
                                  <wps:cNvPr id="1623" name="Straight Connector 1623"/>
                                  <wps:cNvCnPr/>
                                  <wps:spPr>
                                    <a:xfrm rot="5400000" flipH="1" flipV="1">
                                      <a:off x="367538" y="1069720"/>
                                      <a:ext cx="3285674" cy="2714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4" name="Straight Connector 1624"/>
                                  <wps:cNvCnPr/>
                                  <wps:spPr>
                                    <a:xfrm rot="5400000" flipH="1" flipV="1">
                                      <a:off x="1652922" y="1071077"/>
                                      <a:ext cx="3285674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5" name="Arc 1625"/>
                                  <wps:cNvSpPr/>
                                  <wps:spPr>
                                    <a:xfrm>
                                      <a:off x="1295066" y="-786327"/>
                                      <a:ext cx="713952" cy="501901"/>
                                    </a:xfrm>
                                    <a:prstGeom prst="arc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01C56FA3" w14:textId="77777777" w:rsidR="006010F4" w:rsidRDefault="006010F4" w:rsidP="00CB2C9E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/>
                                </wps:wsp>
                                <wps:wsp>
                                  <wps:cNvPr id="1626" name="Arc 1626"/>
                                  <wps:cNvSpPr/>
                                  <wps:spPr>
                                    <a:xfrm flipH="1">
                                      <a:off x="3295759" y="-786328"/>
                                      <a:ext cx="713951" cy="501901"/>
                                    </a:xfrm>
                                    <a:prstGeom prst="arc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73AE4FB6" w14:textId="77777777" w:rsidR="006010F4" w:rsidRDefault="006010F4" w:rsidP="00CB2C9E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/>
                                </wps:wsp>
                              </wpg:grpSp>
                            </wpg:grpSp>
                            <wpg:grpSp>
                              <wpg:cNvPr id="1627" name="Group 1627"/>
                              <wpg:cNvGrpSpPr/>
                              <wpg:grpSpPr bwMode="auto">
                                <a:xfrm>
                                  <a:off x="2823210" y="144780"/>
                                  <a:ext cx="1214120" cy="2655570"/>
                                  <a:chOff x="2882900" y="7938"/>
                                  <a:chExt cx="1214437" cy="2655887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628" name="Rectangle 1628"/>
                                <wps:cNvSpPr/>
                                <wps:spPr>
                                  <a:xfrm>
                                    <a:off x="3249612" y="525463"/>
                                    <a:ext cx="438150" cy="88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ln w="158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7CC366E" w14:textId="77777777" w:rsidR="006010F4" w:rsidRDefault="006010F4" w:rsidP="00CB2C9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629" name="Rectangle 1629"/>
                                <wps:cNvSpPr/>
                                <wps:spPr>
                                  <a:xfrm>
                                    <a:off x="3263900" y="1401763"/>
                                    <a:ext cx="438150" cy="88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ln w="158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B6F052" w14:textId="77777777" w:rsidR="006010F4" w:rsidRDefault="006010F4" w:rsidP="00CB2C9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630" name="Rectangle 1630"/>
                                <wps:cNvSpPr/>
                                <wps:spPr>
                                  <a:xfrm rot="5400000">
                                    <a:off x="3005931" y="1974057"/>
                                    <a:ext cx="974725" cy="460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158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983323" w14:textId="77777777" w:rsidR="006010F4" w:rsidRDefault="006010F4" w:rsidP="00CB2C9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631" name="Rectangle 1631"/>
                                <wps:cNvSpPr/>
                                <wps:spPr>
                                  <a:xfrm rot="5400000">
                                    <a:off x="3178969" y="242094"/>
                                    <a:ext cx="534987" cy="66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158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1C1C15B" w14:textId="77777777" w:rsidR="006010F4" w:rsidRDefault="006010F4" w:rsidP="00CB2C9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632" name="Rectangle 1632"/>
                                <wps:cNvSpPr/>
                                <wps:spPr>
                                  <a:xfrm>
                                    <a:off x="2882900" y="2468563"/>
                                    <a:ext cx="1214437" cy="1952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ln w="158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88738D" w14:textId="77777777" w:rsidR="006010F4" w:rsidRDefault="006010F4" w:rsidP="00CB2C9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</wpg:grpSp>
                            <wps:wsp>
                              <wps:cNvPr id="1633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8585"/>
                                  <a:ext cx="645159" cy="389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5D0C5001" w14:textId="77777777" w:rsidR="006010F4" w:rsidRDefault="006010F4" w:rsidP="00CB2C9E">
                                    <w:pPr>
                                      <w:pStyle w:val="NormalWeb"/>
                                      <w:spacing w:before="168" w:beforeAutospacing="0" w:after="0" w:afterAutospacing="0"/>
                                      <w:textAlignment w:val="baseline"/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KMnO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position w:val="-7"/>
                                        <w:sz w:val="28"/>
                                        <w:szCs w:val="28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1634" name="Straight Arrow Connector 1634"/>
                              <wps:cNvCnPr/>
                              <wps:spPr bwMode="auto">
                                <a:xfrm rot="16200000" flipH="1">
                                  <a:off x="265112" y="506413"/>
                                  <a:ext cx="403225" cy="32829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35" name="Group 39"/>
                              <wpg:cNvGrpSpPr/>
                              <wpg:grpSpPr bwMode="auto">
                                <a:xfrm>
                                  <a:off x="651510" y="1375409"/>
                                  <a:ext cx="1760220" cy="797160"/>
                                  <a:chOff x="688975" y="1230313"/>
                                  <a:chExt cx="1760537" cy="797449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636" name="Straight Arrow Connector 1636"/>
                                <wps:cNvCnPr/>
                                <wps:spPr>
                                  <a:xfrm flipV="1">
                                    <a:off x="1441450" y="1319213"/>
                                    <a:ext cx="379412" cy="21590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7" name="Straight Arrow Connector 1637"/>
                                <wps:cNvCnPr/>
                                <wps:spPr>
                                  <a:xfrm flipV="1">
                                    <a:off x="1441450" y="1230313"/>
                                    <a:ext cx="1008062" cy="3143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8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8975" y="1454150"/>
                                    <a:ext cx="733556" cy="573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47C9610" w14:textId="77777777" w:rsidR="006010F4" w:rsidRDefault="006010F4" w:rsidP="00CB2C9E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ceramic</w:t>
                                      </w:r>
                                      <w:proofErr w:type="gramEnd"/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 xml:space="preserve"> wool</w:t>
                                      </w:r>
                                    </w:p>
                                  </w:txbxContent>
                                </wps:txbx>
                                <wps:bodyPr lIns="0" tIns="0" rIns="0" bIns="0">
                                  <a:spAutoFit/>
                                </wps:bodyPr>
                              </wps:wsp>
                            </wpg:grpSp>
                            <wpg:grpSp>
                              <wpg:cNvPr id="1639" name="Group 36"/>
                              <wpg:cNvGrpSpPr/>
                              <wpg:grpSpPr bwMode="auto">
                                <a:xfrm>
                                  <a:off x="1194435" y="0"/>
                                  <a:ext cx="844550" cy="829945"/>
                                  <a:chOff x="1279525" y="0"/>
                                  <a:chExt cx="844550" cy="830263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640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9525" y="0"/>
                                    <a:ext cx="735329" cy="5736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8EAFE6" w14:textId="77777777" w:rsidR="006010F4" w:rsidRDefault="006010F4" w:rsidP="00CB2C9E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metal</w:t>
                                      </w:r>
                                      <w:proofErr w:type="gramEnd"/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br/>
                                        <w:t>powder</w:t>
                                      </w:r>
                                    </w:p>
                                  </w:txbxContent>
                                </wps:txbx>
                                <wps:bodyPr lIns="0" tIns="0" rIns="0" bIns="0">
                                  <a:spAutoFit/>
                                </wps:bodyPr>
                              </wps:wsp>
                              <wps:wsp>
                                <wps:cNvPr id="1641" name="Straight Arrow Connector 1641"/>
                                <wps:cNvCnPr/>
                                <wps:spPr>
                                  <a:xfrm rot="16200000" flipH="1">
                                    <a:off x="1828006" y="534194"/>
                                    <a:ext cx="390525" cy="201613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1610" o:spid="_x0000_s1057" style="width:317.9pt;height:220.5pt;mso-position-horizontal-relative:char;mso-position-vertical-relative:line" coordsize="4037330,28003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">
                      <v:shape id="Freeform 26" o:spid="_x0000_s1058" style="position:absolute;left:289560;top:796290;width:966470;height:718820;visibility:visible;mso-wrap-style:square;v-text-anchor:middle" coordsize="965596,719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Ew7TwQAA&#10;AN0AAAAPAAAAZHJzL2Rvd25yZXYueG1sRE9LawIxEL4X+h/CFLzVZAuKbI1SpYKCFx/Q65BMdxc3&#10;kyWJuv57Iwje5uN7znTeu1ZcKMTGs4ZiqEAQG28brjQcD6vPCYiYkC22nknDjSLMZ+9vUyytv/KO&#10;LvtUiRzCsUQNdUpdKWU0NTmMQ98RZ+7fB4cpw1BJG/Caw10rv5QaS4cN54YaO1rWZE77s9Og/iZh&#10;aczvZjvyFtXirLqFPGk9+Oh/vkEk6tNL/HSvbZ4/Lgp4fJNPkLM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MO08EAAADdAAAADwAAAAAAAAAAAAAAAACXAgAAZHJzL2Rvd25y&#10;ZXYueG1sUEsFBgAAAAAEAAQA9QAAAIUDAAAAAA==&#10;" path="m444103,0c441722,2381,439761,5276,436959,7144,434870,8536,432060,8402,429815,9525,427255,10805,425052,12700,422671,14288,420290,13494,418038,11907,415528,11907,407146,11907,401463,14214,394096,16669l379809,26194c377428,27782,375471,30396,372665,30957,358298,33830,364599,32058,353615,35719l322659,33338,332184,50007c325199,54663,325783,55178,317896,57150,313970,58132,288464,27510,305990,59532,301147,60853,291703,64294,291703,64294,286940,63500,282237,61672,277415,61913,266204,62473,244078,66675,244078,66675,239315,65881,234618,64294,229790,64294,227280,64294,225060,65985,222646,66675,219499,67574,216296,68263,213121,69057,209946,72232,207102,75777,203596,78582,199127,82158,189309,88107,189309,88107,187721,90488,186378,93052,184546,95250,182390,97837,179423,99700,177403,102394,174626,106097,173532,111027,170259,114300,168484,116075,165360,115559,163115,116682,160555,117962,158352,119857,155971,121444,154384,123825,153590,127000,151209,128588,148486,130403,144831,130070,141684,130969,139270,131659,136921,132556,134540,133350,131591,142199,133167,139558,127396,147638,125089,150867,123302,154622,120253,157163,118325,158770,115490,158750,113109,159544,111521,162719,110856,166559,108346,169069,106571,170844,103448,170328,101203,171450,98643,172730,96440,174625,94059,176213,89505,189877,94940,177122,84534,190500,81020,195018,78184,200025,75009,204788l70246,211932c69452,214313,69257,216987,67865,219075,57334,234870,63747,217785,55959,233363,54837,235608,55146,238547,53578,240507,51790,242742,48633,243437,46434,245269,41918,249032,37205,254204,34528,259557,33405,261802,32940,264319,32146,266700,32940,270669,34528,274559,34528,278607,34528,284960,31272,290610,27384,295275,25228,297862,22621,300038,20240,302419,16183,314591,17346,304838,22621,316707,24660,321294,25796,326232,27384,330994l29765,338138c30559,340519,31654,342821,32146,345282,32940,349251,33863,353196,34528,357188,34925,360363,,382985,1190,392907,2380,402829,40084,411163,41671,416719,42465,422275,42952,392165,44053,397669,46048,407644,46513,402593,51196,411957,61055,431674,44692,439107,58340,459581,59134,463153,30559,455217,55959,433388,57546,432991,65484,450453,67865,457200,68659,462756,69550,468300,70246,473869,71138,481001,69220,488972,72628,495300,75342,500340,86915,504825,86915,504825,88503,507206,89777,509830,91678,511969,96153,517003,105965,526257,105965,526257,106759,529432,107447,532635,108346,535782,109036,538195,110728,540415,110728,542925,110728,546198,109140,549275,108346,552450,132251,558427,121198,555146,141684,561975l148828,564357c151209,565151,153883,565346,155971,566738,165838,573315,160339,570806,172640,573882,173434,576263,173899,578780,175021,581025,176301,583585,179090,585392,179784,588169,184765,608092,175275,607346,189309,614363,191554,615486,194072,615950,196453,616744,198834,618332,200916,620502,203596,621507,207386,622928,211576,622906,215503,623888,217938,624497,220185,625777,222646,626269,228150,627370,233793,627646,239315,628650,242535,629236,245612,630494,248840,631032,255152,632084,261555,632508,267890,633413,272670,634096,277398,635111,282178,635794,288513,636699,294878,637381,301228,638175,305990,639763,313928,638176,315515,642938,316309,645319,316121,648307,317896,650082,320406,652592,324377,653018,327421,654844,332329,657789,336279,662559,341709,664369,344090,665163,346546,665761,348853,666750,353656,668809,359936,673096,365521,673894,374200,675134,382987,675444,391715,676275l415528,678657c435470,685304,404518,675593,448865,683419,462992,685912,461158,688336,472678,692944,482346,696811,487130,697748,496490,700088,498871,701675,500992,703749,503634,704850,510585,707746,517921,709613,525065,711994,535308,715408,529781,713768,541734,716757,546259,715852,555904,714434,560784,711994,568325,708224,566696,706047,575071,704850,588806,702888,628991,700736,639365,700088,654003,703015,651569,702195,667940,707232,672738,708708,682228,711994,682228,711994,686990,711200,691724,710212,696515,709613,702544,708859,739180,705688,753665,702469,756115,701925,758387,700748,760809,700088,767124,698366,773509,696913,779859,695325,783034,694531,786144,693407,789384,692944l806053,690563c808434,689769,810686,688182,813196,688182,821963,688182,830700,689404,839390,690563,842634,690995,845720,692234,848915,692944,852866,693822,856852,694531,860821,695325,863202,694531,865489,692531,867965,692944,875393,694182,882012,698611,889396,700088l913209,704850c917178,706438,921209,707877,925115,709613,928359,711055,931304,713162,934640,714375,940071,716350,945753,717550,951309,719138,948151,714401,943012,710766,948928,704850,950703,703075,953690,703263,956071,702469,957659,700088,959554,697885,960834,695325,963275,690444,964691,680803,965596,676275,964802,671513,964262,666701,963215,661988,962671,659538,961270,657316,960834,654844,954066,616496,965561,628625,946546,614363,945752,611982,944165,609729,944165,607219,944165,601606,947647,596054,946546,590550,945042,583029,937070,583431,932259,581025,929699,579745,927314,578095,925115,576263,922528,574107,920915,570754,917971,569119,913583,566681,908446,565944,903684,564357,901303,563563,899016,562388,896540,561975,876717,558671,887033,560277,865584,557213,863203,556419,860685,555955,858440,554832,851809,551517,849419,548192,844153,542925l839390,528638,837009,521494c839390,519113,843423,517638,844153,514350,845200,509637,842505,504835,841771,500063,838005,475585,842069,491330,834628,471488,833747,469138,833638,466433,832246,464344,828201,458276,823553,456433,817959,452438,814729,450131,811447,447877,808434,445294,805877,443102,803877,440306,801290,438150,799091,436318,796345,435220,794146,433388,791559,431232,789743,428201,787003,426244,784115,424181,780522,423308,777478,421482,772921,418748,758732,409156,753665,404813,751108,402621,748902,400050,746521,397669,744934,394494,743822,391033,741759,388144,732980,375852,736153,386457,729853,373857,719991,354135,736359,380047,722709,359569,718684,291141,724599,341566,715565,302419,715031,300103,712025,279483,710803,276225,709798,273545,707628,271463,706040,269082,705246,266701,704349,264352,703659,261938,702760,258791,702742,255340,701278,252413,696178,242212,694724,243926,686990,238125,682924,235075,679053,231775,675084,228600,669500,211849,677890,231406,663178,216694,660668,214184,660176,210251,658415,207169,651963,195878,655468,203631,646509,192882,642328,187865,639604,180500,634603,176213,631908,173903,628253,173038,625078,171450,622697,168275,620947,164508,617934,161925,615239,159615,611298,159226,608409,157163,605669,155206,603646,152400,601265,150019,599328,144207,598739,140350,594121,135732,592097,133708,589359,132557,586978,130969,582422,117305,587858,130061,577453,116682,573939,112164,569739,107824,567928,102394,567134,100013,566938,97339,565546,95250,563678,92448,560559,90694,558403,88107,548481,76200,559593,84932,546496,76200,544909,73819,543757,71080,541734,69057,538367,65690,528803,61401,525065,59532,509211,43678,526285,58622,510778,50007,505774,47227,501920,42293,496490,40482,478525,34492,500675,42574,482203,33338,476454,30464,471627,30860,465534,28575,462210,27329,459184,25400,456009,23813,455215,21432,455403,18444,453628,16669,449581,12622,443387,11191,439340,7144l444103,0xe" fillcolor="#7030a0" strokecolor="#7030a0" strokeweight=".5pt">
                        <v:fill opacity="25443f"/>
                        <v:stroke opacity="25443f"/>
                        <v:path arrowok="t" o:connecttype="custom" o:connectlocs="444505,0;437355,7141;430204,9521;423054,14282;415904,11902;394453,16662;380153,26182;373002,30943;353935,35703;322951,33323;332485,49985;318184,57125;306267,59506;291967,64266;277666,61886;244299,66646;229998,64266;222848,66646;213314,69026;203780,78547;189480,88068;184713,95208;177564,102349;170413,114249;163263,116630;156112,121390;151346,128531;141812,130911;134662,133291;127511,147573;120362,157094;113211,159473;108444,168994;101295,171374;94144,176135;84611,190416;75077,204697;70310,211838;67926,218978;56010,233260;53626,240401;46476,245161;34559,259442;32175,266582;34559,278484;27409,295144;20258,302285;22641,316567;27409,330848;29792,337988;32175,345129;34559,357030;1191,392733;41709,416535;44093,397493;51242,411775;58393,459378;56010,433196;67926,456998;70310,473659;72694,495081;86994,504602;91761,511743;106061,526024;108444,535545;110828,542685;108444,552206;141812,561726;148963,564107;156112,566487;172796,573628;175179,580768;179947,587909;189480,614091;196631,616471;203780,621232;215698,623612;222848,625992;239532,628372;249065,630753;268132,633133;282433,635513;301501,637893;315801,642654;318184,649795;327717,654554;342018,664075;349169,666455;365852,673596;392070,675976;415904,678357;449271,683117;473106,692638;496939,699778;504090,704538;525540,711679;542224,716440;561292,711679;575592,704538;639944,699778;668545,706919;682846,711679;697145,709299;754347,702158;761498,699778;780565,695018;790099,692638;806783,690258;813932,687878;840150,690258;849683,692638;861600,695018;868751,692638;890201,699778;914036,704538;925952,709299;935486,714059;952170,718820;949787,704538;956936,702158;961704,695018;966470,675976;964087,661695;961704,654554;947403,614091;945020,606950;947403,590289;933103,580768;925952,576008;918802,568867;904502,564107;897351,561726;866367,556967;859217,554587;844917,542685;840150,528404;837767,521263;844917,514123;842533,499842;835383,471280;832999,464139;818699,452238;809166,445097;802015,437956;794865,433196;787715,426056;778182,421296;754347,404634;747197,397493;742430,387972;730514,373692;723363,359410;716213,302285;711446,276103;706679,268963;704296,261822;701913,252301;687612,238020;675695,228499;663778,216598;659011,207077;647094,192797;635177,176135;625644,171374;618493,161853;608960,157094;601809,149953;594659,135672;587509,130911;577976,116630;568442,102349;566058,95208;558908,88068;546991,76166;542224,69026;525540,59506;511240,49985;496939,40464;482639,33323;465955,28562;456422,23802;454039,16662;439738,7141;4445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 28" o:spid="_x0000_s1059" style="position:absolute;left:1664970;top:760095;width:288925;height:715645;visibility:visible;mso-wrap-style:square;v-text-anchor:middle" coordsize="289332,7150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D5d6xgAA&#10;AN0AAAAPAAAAZHJzL2Rvd25yZXYueG1sRI/dasJAEIXvhb7DMoXe6UYpojGrlNbSQkHwB6/H7CQb&#10;zc6G7NbEt+8WBO9mOOd8cyZb9bYWV2p95VjBeJSAIM6drrhUcNh/DmcgfEDWWDsmBTfysFo+DTJM&#10;tet4S9ddKEWEsE9RgQmhSaX0uSGLfuQa4qgVrrUY4tqWUrfYRbit5SRJptJixfGCwYbeDeWX3a+N&#10;lGJ+7m70dTKbD3Nc/3D5ul93Sr08928LEIH68DDf09861p+OJ/D/TRxB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D5d6xgAAAN0AAAAPAAAAAAAAAAAAAAAAAJcCAABkcnMv&#10;ZG93bnJldi54bWxQSwUGAAAAAAQABAD1AAAAigMAAAAA&#10;" path="m37212,6350c56262,,44832,1270,71502,10160l82932,13970,94362,17780c103252,16510,112197,15576,121032,13970,126184,13033,131036,10160,136272,10160,145252,10160,154052,12700,162942,13970,219764,2606,188119,5488,258192,10160,260732,13970,264008,17381,265812,21590,273161,38739,273252,92180,273432,93980,275220,111856,276937,110057,281052,124460,282491,129495,283592,134620,284862,139700,283592,151130,282943,162646,281052,173990,280392,177951,277242,181404,277242,185420,277242,191896,279782,198120,281052,204470,276850,217077,272338,228342,273432,242570,274048,250579,281052,265430,281052,265430,282322,276860,282971,288376,284862,299720,285522,303681,289332,307189,288672,311150,287919,315667,283324,318604,281052,322580,278234,327511,275669,332600,273432,337820,271850,341511,272462,346410,269622,349250,266782,352090,262002,351790,258192,353060,255059,357760,246131,368979,246762,375920,247836,387737,253954,405116,258192,417830,259652,439723,261260,480422,265812,505460,266530,509411,268519,513028,269622,516890,279190,550378,268107,516155,277242,543560,267665,572290,281697,537991,262002,562610,259493,565746,259564,570266,258192,574040,246259,606855,250834,596376,239142,619760,240349,630625,240379,652714,246762,665480,248810,669576,251842,673100,254382,676910,253112,680720,253840,686006,250572,688340,243053,693711,218267,697849,208662,699770,203582,702310,199082,706918,193422,707390,176189,708826,165896,704565,151512,699770,145162,701040,138525,701306,132462,703580,128175,705188,125418,709884,121032,711200,112430,713780,103252,713740,94362,715010,85472,713740,76672,711200,67692,711200,63676,711200,60278,715010,56262,715010,48375,715010,39181,707433,33402,703580,30862,698500,29083,692962,25782,688340,22650,683955,17801,681049,14352,676910,11421,673392,9272,669290,6732,665480,19536,627067,,686650,14352,638810,16660,631117,19432,623570,21972,615950l25782,604520,18162,581660,14352,570230c15622,561340,14515,551766,18162,543560,20731,537780,35950,533821,41022,532130,39752,528320,35720,524429,37212,520700,38913,516448,45781,516656,48642,513080,51151,509944,51182,505460,52452,501650,51182,496570,48121,491620,48642,486410,49441,478418,56262,463550,56262,463550,45218,430418,60380,480832,56262,402590,55840,394569,48642,379730,48642,379730,44872,349573,41022,323538,41022,292100,41022,281861,43562,271780,44832,261620,37262,208633,44609,263310,37212,193040,36140,182857,34598,172729,33402,162560,32058,151138,30862,139700,29592,128270,32132,124460,36007,121258,37212,116840,43570,93527,40838,71828,37212,48260,36601,44291,34672,40640,33402,36830,37212,34290,43934,33700,44832,29210,45730,24720,39568,21707,37212,17780,35751,15345,34672,12700,37212,6350xe" fillcolor="#a5a5a5 [2092]" strokecolor="#d8d8d8 [2732]" strokeweight="0">
                        <v:path arrowok="t" o:connecttype="custom" o:connectlocs="37160,6356;71401,10169;82815,13982;94229,17796;120862,13982;136080,10169;162713,13982;257829,10169;265438,21609;273047,94063;280657,124571;284461,139824;280657,174145;276852,185585;280657,204652;273047,242785;280657,265666;284461,299986;288266,311426;280657,322866;273047,338120;269243,349560;257829,353374;246415,376254;257829,418201;265438,505909;269243,517349;276852,544043;261633,563110;257829,574550;238806,620310;246415,666071;254024,677511;250220,688951;208368,700391;193150,708018;151299,700391;132276,704205;120862,711832;94229,715645;67597,711832;56183,715645;33355,704205;25746,688951;14332,677511;6723,666071;14332,639377;21941,616497;25746,605057;18136,582177;14332,570736;18136,544043;40964,532603;37160,521162;48574,513536;52378,502096;48574,486842;56183,463962;56183,402948;48574,380067;40964,292359;44769,261852;37160,193211;33355,162704;29550,128384;37160,116944;37160,48303;33355,36863;44769,29236;37160,17796;37160,6356" o:connectangles="0,0,0,0,0,0,0,0,0,0,0,0,0,0,0,0,0,0,0,0,0,0,0,0,0,0,0,0,0,0,0,0,0,0,0,0,0,0,0,0,0,0,0,0,0,0,0,0,0,0,0,0,0,0,0,0,0,0,0,0,0,0,0,0,0,0,0,0,0,0,0"/>
                      </v:shape>
                      <v:shape id="Freeform 29" o:spid="_x0000_s1060" style="position:absolute;left:2171700;top:760095;width:288925;height:714375;visibility:visible;mso-wrap-style:square;v-text-anchor:middle" coordsize="289332,7150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zLhxQAA&#10;AN0AAAAPAAAAZHJzL2Rvd25yZXYueG1sRI9BawIxEIXvQv9DmEJvmrUtoqtRxCoVhEJVPI+bcbPt&#10;ZrJsorv+eyMI3mZ4733zZjJrbSkuVPvCsYJ+LwFBnDldcK5gv1t1hyB8QNZYOiYFV/Iwm750Jphq&#10;1/AvXbYhFxHCPkUFJoQqldJnhiz6nquIo3ZytcUQ1zqXusYmwm0p35NkIC0WHC8YrGhhKPvfnm2k&#10;nEZ/zZW+j+bnyxyWG84/d8tGqbfXdj4GEagNT/Mjvdax/qD/Afdv4gh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DMuHFAAAA3QAAAA8AAAAAAAAAAAAAAAAAlwIAAGRycy9k&#10;b3ducmV2LnhtbFBLBQYAAAAABAAEAPUAAACJAwAAAAA=&#10;" path="m37212,6350c56262,,44832,1270,71502,10160l82932,13970,94362,17780c103252,16510,112197,15576,121032,13970,126184,13033,131036,10160,136272,10160,145252,10160,154052,12700,162942,13970,219764,2606,188119,5488,258192,10160,260732,13970,264008,17381,265812,21590,273161,38739,273252,92180,273432,93980,275220,111856,276937,110057,281052,124460,282491,129495,283592,134620,284862,139700,283592,151130,282943,162646,281052,173990,280392,177951,277242,181404,277242,185420,277242,191896,279782,198120,281052,204470,276850,217077,272338,228342,273432,242570,274048,250579,281052,265430,281052,265430,282322,276860,282971,288376,284862,299720,285522,303681,289332,307189,288672,311150,287919,315667,283324,318604,281052,322580,278234,327511,275669,332600,273432,337820,271850,341511,272462,346410,269622,349250,266782,352090,262002,351790,258192,353060,255059,357760,246131,368979,246762,375920,247836,387737,253954,405116,258192,417830,259652,439723,261260,480422,265812,505460,266530,509411,268519,513028,269622,516890,279190,550378,268107,516155,277242,543560,267665,572290,281697,537991,262002,562610,259493,565746,259564,570266,258192,574040,246259,606855,250834,596376,239142,619760,240349,630625,240379,652714,246762,665480,248810,669576,251842,673100,254382,676910,253112,680720,253840,686006,250572,688340,243053,693711,218267,697849,208662,699770,203582,702310,199082,706918,193422,707390,176189,708826,165896,704565,151512,699770,145162,701040,138525,701306,132462,703580,128175,705188,125418,709884,121032,711200,112430,713780,103252,713740,94362,715010,85472,713740,76672,711200,67692,711200,63676,711200,60278,715010,56262,715010,48375,715010,39181,707433,33402,703580,30862,698500,29083,692962,25782,688340,22650,683955,17801,681049,14352,676910,11421,673392,9272,669290,6732,665480,19536,627067,,686650,14352,638810,16660,631117,19432,623570,21972,615950l25782,604520,18162,581660,14352,570230c15622,561340,14515,551766,18162,543560,20731,537780,35950,533821,41022,532130,39752,528320,35720,524429,37212,520700,38913,516448,45781,516656,48642,513080,51151,509944,51182,505460,52452,501650,51182,496570,48121,491620,48642,486410,49441,478418,56262,463550,56262,463550,45218,430418,60380,480832,56262,402590,55840,394569,48642,379730,48642,379730,44872,349573,41022,323538,41022,292100,41022,281861,43562,271780,44832,261620,37262,208633,44609,263310,37212,193040,36140,182857,34598,172729,33402,162560,32058,151138,30862,139700,29592,128270,32132,124460,36007,121258,37212,116840,43570,93527,40838,71828,37212,48260,36601,44291,34672,40640,33402,36830,37212,34290,43934,33700,44832,29210,45730,24720,39568,21707,37212,17780,35751,15345,34672,12700,37212,6350xe" fillcolor="#a5a5a5 [2092]" strokecolor="#d8d8d8 [2732]" strokeweight="0">
                        <v:path arrowok="t" o:connecttype="custom" o:connectlocs="37160,6344;71401,10151;82815,13958;94229,17764;120862,13958;136080,10151;162713,13958;257829,10151;265438,21571;273047,93897;280657,124349;284461,139576;280657,173835;276852,185255;280657,204288;273047,242355;280657,265194;284461,299454;288266,310874;280657,322294;273047,337520;269243,348940;257829,352746;246415,375586;257829,417459;265438,505011;269243,516431;276852,543077;261633,562110;257829,573530;238806,619210;246415,664889;254024,676309;250220,687729;208368,699149;193150,706762;151299,699149;132276,702955;120862,710568;94229,714375;67597,710568;56183,714375;33355,702955;25746,687729;14332,676309;6723,664889;14332,638243;21941,615403;25746,603983;18136,581143;14332,569724;18136,543077;40964,531657;37160,520238;48574,512624;52378,501204;48574,485978;56183,463138;56183,402232;48574,379393;40964,291841;44769,261388;37160,192869;33355,162416;29550,128156;37160,116736;37160,48217;33355,36797;44769,29184;37160,17764;37160,6344" o:connectangles="0,0,0,0,0,0,0,0,0,0,0,0,0,0,0,0,0,0,0,0,0,0,0,0,0,0,0,0,0,0,0,0,0,0,0,0,0,0,0,0,0,0,0,0,0,0,0,0,0,0,0,0,0,0,0,0,0,0,0,0,0,0,0,0,0,0,0,0,0,0,0"/>
                      </v:shape>
                      <v:shape id="Freeform 32" o:spid="_x0000_s1061" style="position:absolute;left:1882140;top:832485;width:320675;height:628650;visibility:visible;mso-wrap-style:square;v-text-anchor:middle" coordsize="262890,255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j/MbxQAA&#10;AN0AAAAPAAAAZHJzL2Rvd25yZXYueG1sRE/basJAEH0v+A/LCL7VjZdKSbMREaQKRUisQt+G7JgE&#10;s7NpdtX4991CoW9zONdJlr1pxI06V1tWMBlHIIgLq2suFXweNs+vIJxH1thYJgUPcrBMB08Jxtre&#10;OaNb7ksRQtjFqKDyvo2ldEVFBt3YtsSBO9vOoA+wK6Xu8B7CTSOnUbSQBmsODRW2tK6ouORXo+B0&#10;aPb7fPP+9ZKtjt8fnM12uZ0pNRr2qzcQnnr/L/5zb3WYv5jM4febcIJ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P8xvFAAAA3QAAAA8AAAAAAAAAAAAAAAAAlwIAAGRycy9k&#10;b3ducmV2LnhtbFBLBQYAAAAABAAEAPUAAACJAwAAAAA=&#10;" path="m11430,220980c18261,218703,33392,214258,38100,209550,40940,206710,39401,201256,41910,198120,44771,194544,49530,193040,53340,190500,52070,182880,52667,174699,49530,167640,47342,162716,39580,161391,38100,156210,36661,151175,38462,144911,41910,140970,47941,134078,64770,125730,64770,125730l72390,102870,76200,91440,68580,68580c67310,64770,65744,61046,64770,57150l60960,41910c62230,38100,61930,33320,64770,30480,67610,27640,72184,26670,76200,26670,94301,26670,111953,30773,129540,34290,133350,33020,137834,32989,140970,30480,160508,14849,135402,21981,160020,11430,164833,9367,170225,9059,175260,7620,201522,117,168295,6876,209550,,219254,3235,227314,4028,232410,15240,236744,24774,240030,45720,240030,45720,241300,59690,241856,73743,243840,87630,244408,91606,248094,95068,247650,99060,246763,107043,240030,121920,240030,121920,260528,156083,245288,124865,255270,171450,256953,179304,262890,194310,262890,194310,249586,234223,262141,203242,247650,228600,244832,233531,243666,239477,240030,243840,233106,252149,222907,252883,213360,255270,200660,254000,187895,253265,175260,251460,170076,250719,165132,248786,160020,247650,153698,246245,147320,245110,140970,243840,137160,241300,133724,238080,129540,236220,122200,232958,106680,228600,106680,228600,71999,240160,126774,222427,76200,236220,68451,238333,60960,241300,53340,243840l41910,247650c34290,245110,25861,244287,19050,240030,15167,237603,14668,231838,11430,228600,8192,225362,3810,223520,,220980l11430,220980xe" fillcolor="#ffc000" strokecolor="#ffc000" strokeweight="1pt">
                        <v:fill opacity="51657f"/>
                        <v:path arrowok="t" o:connecttype="custom" o:connectlocs="13942,544204;46475,516056;51122,487907;65064,469142;60417,412845;46475,384696;51122,347165;79007,309634;88302,253337;92949,225188;83654,168891;79007,140743;74359,103211;79007,75063;92949,65680;158014,84446;171956,75063;195193,28149;213783,18766;255611,0;283495,37531;292790,112594;297438,215805;302085,243954;292790,300251;311380,422228;320675,478525;302085,562970;292790,600501;260258,628650;213783,619267;195193,609884;171956,600501;158014,581736;130129,562970;92949,581736;65064,600501;51122,609884;23237,591119;13942,562970;0,544204;13942,544204" o:connectangles="0,0,0,0,0,0,0,0,0,0,0,0,0,0,0,0,0,0,0,0,0,0,0,0,0,0,0,0,0,0,0,0,0,0,0,0,0,0,0,0,0,0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39" o:spid="_x0000_s1062" type="#_x0000_t67" style="position:absolute;left:1845945;top:1483995;width:436245;height:70929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a44xAAA&#10;AN0AAAAPAAAAZHJzL2Rvd25yZXYueG1sRE9LSwMxEL4L/ocwgjebtOLSrk1LKVX2UOiT4nHYjLuL&#10;m8mSxO76701B8DYf33Pmy8G24ko+NI41jEcKBHHpTMOVhvPp7WkKIkRkg61j0vBDAZaL+7s55sb1&#10;fKDrMVYihXDIUUMdY5dLGcqaLIaR64gT9+m8xZigr6Tx2Kdw28qJUpm02HBqqLGjdU3l1/HbarCz&#10;fXYp3tXHdiiK3fa5VL7vN1o/PgyrVxCRhvgv/nMXJs3Pxi9w+yad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2uOMQAAADdAAAADwAAAAAAAAAAAAAAAACXAgAAZHJzL2Rv&#10;d25yZXYueG1sUEsFBgAAAAAEAAQA9QAAAIgDAAAAAA==&#10;" adj="14958" fillcolor="red" strokecolor="black [3213]" strokeweight="1.75pt"/>
                      <v:shape id="_x0000_s1063" type="#_x0000_t202" style="position:absolute;left:1809750;top:2244090;width:511175;height:38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NAEwQAA&#10;AN0AAAAPAAAAZHJzL2Rvd25yZXYueG1sRE9Li8IwEL4L+x/CLHiRNY2H4naNsiwK4s3HZW9DM7bF&#10;ZlKa2FZ/vREEb/PxPWexGmwtOmp95ViDmiYgiHNnKi40nI6brzkIH5AN1o5Jw408rJYfowVmxvW8&#10;p+4QChFD2GeooQyhyaT0eUkW/dQ1xJE7u9ZiiLAtpGmxj+G2lrMkSaXFimNDiQ39lZRfDlerIR3W&#10;zWT3TbP+ntcd/9+VCqS0Hn8Ovz8gAg3hLX65tybOT1UKz2/iCXL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hjQBMEAAADdAAAADwAAAAAAAAAAAAAAAACXAgAAZHJzL2Rvd25y&#10;ZXYueG1sUEsFBgAAAAAEAAQA9QAAAIUDAAAAAA==&#10;" filled="f" stroked="f">
                        <v:textbox style="mso-fit-shape-to-text:t" inset="0,0,0,0">
                          <w:txbxContent>
                            <w:p w14:paraId="2FF9634C" w14:textId="77777777" w:rsidR="003E3D0E" w:rsidRDefault="003E3D0E" w:rsidP="00CB2C9E">
                              <w:pPr>
                                <w:pStyle w:val="NormalWeb"/>
                                <w:spacing w:before="16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HEAT</w:t>
                              </w:r>
                            </w:p>
                          </w:txbxContent>
                        </v:textbox>
                      </v:shape>
                      <v:group id="Group 31" o:spid="_x0000_s1064" style="position:absolute;left:1284923;top:-681673;width:1587500;height:3585845;rotation:90" coordorigin="1296138,-787024" coordsize="1643062,2643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Y2LPbDAAAA3QAAAA8A&#10;AAAAAAAAAAAAAAAAqQIAAGRycy9kb3ducmV2LnhtbFBLBQYAAAAABAAEAPoAAACZAwAAAAA=&#10;">
                        <v:group id="Group 1618" o:spid="_x0000_s1065" style="position:absolute;left:1723585;top:991551;width:775469;height:426205" coordorigin="1723585,991551" coordsize="775469,4262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fjFA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6n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ifjFAxwAAAN0A&#10;AAAPAAAAAAAAAAAAAAAAAKkCAABkcnMvZG93bnJldi54bWxQSwUGAAAAAAQABAD6AAAAnQMAAAAA&#10;">
                          <v:line id="Straight Connector 1619" o:spid="_x0000_s1066" style="position:absolute;rotation:90;flip:y;visibility:visible;mso-wrap-style:square" from="1521215,1212322" to="1929019,12153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tCkJMIAAADdAAAADwAAAGRycy9kb3ducmV2LnhtbERPTWvCQBC9F/wPywheSt1ERGvqKlKU&#10;eqyJ3ofsNBvNzobsVuO/7wpCb/N4n7Nc97YRV+p87VhBOk5AEJdO11wpOBa7t3cQPiBrbByTgjt5&#10;WK8GL0vMtLvxga55qEQMYZ+hAhNCm0npS0MW/di1xJH7cZ3FEGFXSd3hLYbbRk6SZCYt1hwbDLb0&#10;aai85L9WwfRktvP063vRni7Fq833xVZPz0qNhv3mA0SgPvyLn+69jvNn6QIe38QT5Oo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tCkJMIAAADdAAAADwAAAAAAAAAAAAAA&#10;AAChAgAAZHJzL2Rvd25yZXYueG1sUEsFBgAAAAAEAAQA+QAAAJADAAAAAA==&#10;" strokecolor="black [3213]" strokeweight="0"/>
                          <v:line id="Straight Connector 1620" o:spid="_x0000_s1067" style="position:absolute;rotation:90;flip:y;visibility:visible;mso-wrap-style:square" from="2293620,1193921" to="2701424,11969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bHBMUAAADdAAAADwAAAGRycy9kb3ducmV2LnhtbESPQW/CMAyF75P2HyJP2mUaKQjB1hHQ&#10;NDHBEdpxtxqv6Wicqsmg/Ht8QOJm6z2/93mxGnyrTtTHJrCB8SgDRVwF23Bt4Kf8fn0DFROyxTYw&#10;GbhQhNXy8WGBuQ1n3tOpSLWSEI45GnApdbnWsXLkMY5CRyzab+g9Jln7WtsezxLuWz3Jspn22LA0&#10;OOzoy1F1LP69genBrefjze69OxzLF19sy7Wd/hnz/DR8foBKNKS7+Xa9tYI/mwi/fCMj6OU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YbHBMUAAADdAAAADwAAAAAAAAAA&#10;AAAAAAChAgAAZHJzL2Rvd25yZXYueG1sUEsFBgAAAAAEAAQA+QAAAJMDAAAAAA==&#10;" strokecolor="black [3213]" strokeweight="0"/>
                        </v:group>
                        <v:group id="Group 1621" o:spid="_x0000_s1068" style="position:absolute;left:1296138;top:-787024;width:1643062;height:2643189" coordorigin="1295066,-786328" coordsize="2714644,42148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KFJg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i+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0oUmDDAAAA3QAAAA8A&#10;AAAAAAAAAAAAAAAAqQIAAGRycy9kb3ducmV2LnhtbFBLBQYAAAAABAAEAPoAAACZAwAAAAA=&#10;">
                          <v:shape id="Arc 1622" o:spid="_x0000_s1069" style="position:absolute;left:1938719;top:2071476;width:1427338;height:1286741;rotation:90;visibility:visible;mso-wrap-style:square;v-text-anchor:middle" coordsize="1427338,128674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XpGwgAA&#10;AN0AAAAPAAAAZHJzL2Rvd25yZXYueG1sRE/dasIwFL4f+A7hCN7N1G4UqUYRx8ALoUx9gGNz1oY1&#10;JyXJ2vr2y2Cwu/Px/Z7tfrKdGMgH41jBapmBIK6dNtwouF3fn9cgQkTW2DkmBQ8KsN/NnrZYajfy&#10;Bw2X2IgUwqFEBW2MfSllqFuyGJauJ07cp/MWY4K+kdrjmMJtJ/MsK6RFw6mhxZ6OLdVfl2+r4Hyz&#10;Giv/9oJGu/tUHV/P5n5SajGfDhsQkab4L/5zn3SaX+Q5/H6TTpC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3JekbCAAAA3QAAAA8AAAAAAAAAAAAAAAAAlwIAAGRycy9kb3du&#10;cmV2LnhtbFBLBQYAAAAABAAEAPUAAACGAwAAAAA=&#10;" adj="-11796480,,5400" path="m713669,0nsc1103345,,1420982,281783,1427246,633029,1433537,985784,1123531,1277305,732316,1286522l713669,643371,713669,0xem713669,0nfc1103345,,1420982,281783,1427246,633029,1433537,985784,1123531,1277305,732316,1286522e" filled="f" strokecolor="black [3213]" strokeweight="2pt">
                            <v:stroke joinstyle="miter"/>
                            <v:formulas/>
                            <v:path arrowok="t" o:connecttype="custom" o:connectlocs="713669,0;1427246,633029;732316,1286522" o:connectangles="0,0,0" textboxrect="0,0,1427338,1286741"/>
                            <v:textbox>
                              <w:txbxContent>
                                <w:p w14:paraId="2DC3E0C9" w14:textId="77777777" w:rsidR="003E3D0E" w:rsidRDefault="003E3D0E" w:rsidP="00CB2C9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line id="Straight Connector 1623" o:spid="_x0000_s1070" style="position:absolute;rotation:90;flip:x y;visibility:visible;mso-wrap-style:square" from="367538,1069720" to="3653212,1072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OySE8QAAADdAAAADwAAAGRycy9kb3ducmV2LnhtbERPS4vCMBC+C/6HMMLebKpCka5RfCAI&#10;yx60Inscm7GtNpPSRO3++82C4G0+vufMFp2pxYNaV1lWMIpiEMS51RUXCo7ZdjgF4TyyxtoyKfgl&#10;B4t5vzfDVNsn7+lx8IUIIexSVFB636RSurwkgy6yDXHgLrY16ANsC6lbfIZwU8txHCfSYMWhocSG&#10;1iXlt8PdKLj8XK/5abJK7vVos81u3+d95r+U+hh0y08Qnjr/Fr/cOx3mJ+MJ/H8TTpD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7JITxAAAAN0AAAAPAAAAAAAAAAAA&#10;AAAAAKECAABkcnMvZG93bnJldi54bWxQSwUGAAAAAAQABAD5AAAAkgMAAAAA&#10;" strokecolor="black [3213]" strokeweight="2pt"/>
                          <v:line id="Straight Connector 1624" o:spid="_x0000_s1071" style="position:absolute;rotation:90;flip:x y;visibility:visible;mso-wrap-style:square" from="1652922,1071077" to="4938596,10710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wUKZ8QAAADdAAAADwAAAGRycy9kb3ducmV2LnhtbERPS4vCMBC+C/6HMII3TX1QpGsU3UUQ&#10;xINWlj3ONmNbbSaliVr/vVlY8DYf33Pmy9ZU4k6NKy0rGA0jEMSZ1SXnCk7pZjAD4TyyxsoyKXiS&#10;g+Wi25ljou2DD3Q/+lyEEHYJKii8rxMpXVaQQTe0NXHgzrYx6ANscqkbfIRwU8lxFMXSYMmhocCa&#10;PgvKrsebUXD+uVyy78k6vlWjr0163f8eUr9Tqt9rVx8gPLX+Lf53b3WYH4+n8PdNOEEuX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BQpnxAAAAN0AAAAPAAAAAAAAAAAA&#10;AAAAAKECAABkcnMvZG93bnJldi54bWxQSwUGAAAAAAQABAD5AAAAkgMAAAAA&#10;" strokecolor="black [3213]" strokeweight="2pt"/>
                          <v:shape id="Arc 1625" o:spid="_x0000_s1072" style="position:absolute;left:1295066;top:-786327;width:713952;height:501901;visibility:visible;mso-wrap-style:square;v-text-anchor:middle" coordsize="713952,50190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uoDvgAA&#10;AN0AAAAPAAAAZHJzL2Rvd25yZXYueG1sRE/LqsIwEN0L/kMYwZ2mCj6oRrkIglut7odkTOttJqWJ&#10;2nu/3giCuzmc56y3navFg9pQeVYwGWcgiLU3FVsF52I/WoIIEdlg7ZkU/FGA7abfW2Nu/JOP9DhF&#10;K1IIhxwVlDE2uZRBl+QwjH1DnLirbx3GBFsrTYvPFO5qOc2yuXRYcWoosaFdSfr3dHcKZlbrvSx4&#10;MTF0WPjCFrfL/02p4aD7WYGI1MWv+OM+mDR/Pp3B+5t0gty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WrqA74AAADdAAAADwAAAAAAAAAAAAAAAACXAgAAZHJzL2Rvd25yZXYu&#10;eG1sUEsFBgAAAAAEAAQA9QAAAIIDAAAAAA==&#10;" adj="-11796480,,5400" path="m356976,0nsc554128,,713952,112355,713952,250951l356976,250951,356976,0xem356976,0nfc554128,,713952,112355,713952,250951e" filled="f" strokecolor="black [3213]" strokeweight="2pt">
                            <v:stroke joinstyle="miter"/>
                            <v:formulas/>
                            <v:path arrowok="t" o:connecttype="custom" o:connectlocs="356976,0;713952,250951" o:connectangles="0,0" textboxrect="0,0,713952,501901"/>
                            <v:textbox>
                              <w:txbxContent>
                                <w:p w14:paraId="01C56FA3" w14:textId="77777777" w:rsidR="003E3D0E" w:rsidRDefault="003E3D0E" w:rsidP="00CB2C9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rc 1626" o:spid="_x0000_s1073" style="position:absolute;left:3295759;top:-786328;width:713951;height:501901;flip:x;visibility:visible;mso-wrap-style:square;v-text-anchor:middle" coordsize="713951,50190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ClXwQAA&#10;AN0AAAAPAAAAZHJzL2Rvd25yZXYueG1sRE9Ni8IwEL0v+B/CCN7WVA+lVKOIICjqYbt6H5uxLTaT&#10;0kRb/fUbQdjbPN7nzJe9qcWDWldZVjAZRyCIc6srLhScfjffCQjnkTXWlknBkxwsF4OvOabadvxD&#10;j8wXIoSwS1FB6X2TSunykgy6sW2IA3e1rUEfYFtI3WIXwk0tp1EUS4MVh4YSG1qXlN+yu1Fw7JLT&#10;xFJ9qc67+ytL9nnn+4NSo2G/moHw1Pt/8ce91WF+PI3h/U04QS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2QpV8EAAADdAAAADwAAAAAAAAAAAAAAAACXAgAAZHJzL2Rvd25y&#10;ZXYueG1sUEsFBgAAAAAEAAQA9QAAAIUDAAAAAA==&#10;" adj="-11796480,,5400" path="m356975,0nsc554127,,713951,112355,713951,250951l356976,250951c356976,167301,356975,83650,356975,0xem356975,0nfc554127,,713951,112355,713951,250951e" filled="f" strokecolor="black [3213]" strokeweight="2pt">
                            <v:stroke joinstyle="miter"/>
                            <v:formulas/>
                            <v:path arrowok="t" o:connecttype="custom" o:connectlocs="356975,0;713951,250951" o:connectangles="0,0" textboxrect="0,0,713951,501901"/>
                            <v:textbox>
                              <w:txbxContent>
                                <w:p w14:paraId="73AE4FB6" w14:textId="77777777" w:rsidR="003E3D0E" w:rsidRDefault="003E3D0E" w:rsidP="00CB2C9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Group 1627" o:spid="_x0000_s1074" style="position:absolute;left:2823210;top:144780;width:1214120;height:2655570" coordorigin="2882900,7938" coordsize="1214437,26558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jW+P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p4t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Y1vj8UAAADdAAAA&#10;DwAAAAAAAAAAAAAAAACpAgAAZHJzL2Rvd25yZXYueG1sUEsFBgAAAAAEAAQA+gAAAJsDAAAAAA==&#10;">
                        <v:rect id="Rectangle 1628" o:spid="_x0000_s1075" style="position:absolute;left:3249612;top:525463;width:438150;height:88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qJIxAAA&#10;AN0AAAAPAAAAZHJzL2Rvd25yZXYueG1sRI9Ba8MwDIXvg/0Ho0Fvq9NCm5HWLSVjMOip2QY7ilhN&#10;QmPZ2F6b/fvpUNhN4j2992m7n9yorhTT4NnAYl6AIm69Hbgz8Pnx9vwCKmVki6NnMvBLCfa7x4ct&#10;Vtbf+ETXJndKQjhVaKDPOVRap7Ynh2nuA7FoZx8dZlljp23Em4S7US+LYq0dDiwNPQaqe2ovzY8z&#10;UOJ3s/rCsa5Px2nBsQzl8BqMmT1Nhw2oTFP+N9+v363gr5eCK9/ICHr3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2KiSMQAAADdAAAADwAAAAAAAAAAAAAAAACXAgAAZHJzL2Rv&#10;d25yZXYueG1sUEsFBgAAAAAEAAQA9QAAAIgDAAAAAA==&#10;" fillcolor="gray [1629]" strokecolor="black [3213]" strokeweight="1.25pt">
                          <v:textbox>
                            <w:txbxContent>
                              <w:p w14:paraId="67CC366E" w14:textId="77777777" w:rsidR="003E3D0E" w:rsidRDefault="003E3D0E" w:rsidP="00CB2C9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29" o:spid="_x0000_s1076" style="position:absolute;left:3263900;top:1401763;width:438150;height:88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gfTwQAA&#10;AN0AAAAPAAAAZHJzL2Rvd25yZXYueG1sRE/fa8IwEH4f+D+EE3ybqYJWq1GkQxjsyW6Cj0dztsXm&#10;EpJM63+/DAZ7u4/v5233g+nFnXzoLCuYTTMQxLXVHTcKvj6PrysQISJr7C2TgicF2O9GL1sstH3w&#10;ie5VbEQK4VCggjZGV0gZ6pYMhql1xIm7Wm8wJugbqT0+Urjp5TzLltJgx6mhRUdlS/Wt+jYKcrxU&#10;izP2ZXn6GGbsc5d3b06pyXg4bEBEGuK/+M/9rtP85XwNv9+kE+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C4H08EAAADdAAAADwAAAAAAAAAAAAAAAACXAgAAZHJzL2Rvd25y&#10;ZXYueG1sUEsFBgAAAAAEAAQA9QAAAIUDAAAAAA==&#10;" fillcolor="gray [1629]" strokecolor="black [3213]" strokeweight="1.25pt">
                          <v:textbox>
                            <w:txbxContent>
                              <w:p w14:paraId="5DB6F052" w14:textId="77777777" w:rsidR="003E3D0E" w:rsidRDefault="003E3D0E" w:rsidP="00CB2C9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30" o:spid="_x0000_s1077" style="position:absolute;left:3005931;top:1974057;width:974725;height:46037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hcWxQAA&#10;AN0AAAAPAAAAZHJzL2Rvd25yZXYueG1sRI9Ba8JAEIXvBf/DMkJvdVMLSUldpQiilF6Mgtfp7jRJ&#10;m50N2VXTf985CN5meG/e+2axGn2nLjTENrCB51kGitgG13Jt4HjYPL2CignZYReYDPxRhNVy8rDA&#10;0oUr7+lSpVpJCMcSDTQp9aXW0TbkMc5CTyzadxg8JlmHWrsBrxLuOz3Pslx7bFkaGuxp3ZD9rc7e&#10;wF7/HHYf+bwo4sluP0/2iypbGPM4Hd/fQCUa0918u945wc9fhF+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KFxbFAAAA3QAAAA8AAAAAAAAAAAAAAAAAlwIAAGRycy9k&#10;b3ducmV2LnhtbFBLBQYAAAAABAAEAPUAAACJAwAAAAA=&#10;" fillcolor="black [3213]" strokecolor="black [3213]" strokeweight="1.25pt">
                          <v:textbox>
                            <w:txbxContent>
                              <w:p w14:paraId="65983323" w14:textId="77777777" w:rsidR="003E3D0E" w:rsidRDefault="003E3D0E" w:rsidP="00CB2C9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31" o:spid="_x0000_s1078" style="position:absolute;left:3178969;top:242094;width:534987;height:6667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xrKNwwAA&#10;AN0AAAAPAAAAZHJzL2Rvd25yZXYueG1sRE9Na8JAEL0X/A/LFLzVTSwkJbqGIpSKeDEKXqe7Y5I2&#10;OxuyW43/3hUKvc3jfc6yHG0nLjT41rGCdJaAINbOtFwrOB4+Xt5A+IBssHNMCm7koVxNnpZYGHfl&#10;PV2qUIsYwr5ABU0IfSGl1w1Z9DPXE0fu7AaLIcKhlmbAawy3nZwnSSYtthwbGuxp3ZD+qX6tgr38&#10;Pmy22TzP/Ul/7k76iyqdKzV9Ht8XIAKN4V/8596YOD97TeHxTTxB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xrKNwwAAAN0AAAAPAAAAAAAAAAAAAAAAAJcCAABkcnMvZG93&#10;bnJldi54bWxQSwUGAAAAAAQABAD1AAAAhwMAAAAA&#10;" fillcolor="black [3213]" strokecolor="black [3213]" strokeweight="1.25pt">
                          <v:textbox>
                            <w:txbxContent>
                              <w:p w14:paraId="51C1C15B" w14:textId="77777777" w:rsidR="003E3D0E" w:rsidRDefault="003E3D0E" w:rsidP="00CB2C9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32" o:spid="_x0000_s1079" style="position:absolute;left:2882900;top:2468563;width:1214437;height:1952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wN/wQAA&#10;AN0AAAAPAAAAZHJzL2Rvd25yZXYueG1sRE/fa8IwEH4X9j+EG+xNUx2zUo0iHQPBJ6uDPR7NrS1r&#10;LiGJWv97MxB8u4/v5602g+nFhXzoLCuYTjIQxLXVHTcKTsev8QJEiMgae8uk4EYBNuuX0QoLba98&#10;oEsVG5FCOBSooI3RFVKGuiWDYWIdceJ+rTcYE/SN1B6vKdz0cpZlc2mw49TQoqOypfqvOhsFOf5U&#10;H9/Yl+VhP0zZ5y7vPp1Sb6/Ddgki0hCf4od7p9P8+fsM/r9JJ8j1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1MDf8EAAADdAAAADwAAAAAAAAAAAAAAAACXAgAAZHJzL2Rvd25y&#10;ZXYueG1sUEsFBgAAAAAEAAQA9QAAAIUDAAAAAA==&#10;" fillcolor="gray [1629]" strokecolor="black [3213]" strokeweight="1.25pt">
                          <v:textbox>
                            <w:txbxContent>
                              <w:p w14:paraId="2188738D" w14:textId="77777777" w:rsidR="003E3D0E" w:rsidRDefault="003E3D0E" w:rsidP="00CB2C9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shape id="_x0000_s1080" type="#_x0000_t202" style="position:absolute;top:108585;width:644525;height:4273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2i/8wgAA&#10;AN0AAAAPAAAAZHJzL2Rvd25yZXYueG1sRE9Li8IwEL4L+x/CLOxFbFqF4lajiLiwePNx2dvQjG2x&#10;mZQmtl1/vREEb/PxPWe5HkwtOmpdZVlBEsUgiHOrKy4UnE8/kzkI55E11pZJwT85WK8+RkvMtO35&#10;QN3RFyKEsMtQQel9k0np8pIMusg2xIG72NagD7AtpG6xD+GmltM4TqXBikNDiQ1tS8qvx5tRkA67&#10;Zrz/pml/z+uO/+5J4ilR6utz2CxAeBr8W/xy/+owP53N4PlNOEG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3aL/zCAAAA3Q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5D0C5001" w14:textId="77777777" w:rsidR="003E3D0E" w:rsidRDefault="003E3D0E" w:rsidP="00CB2C9E">
                              <w:pPr>
                                <w:pStyle w:val="NormalWeb"/>
                                <w:spacing w:before="168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KMnO</w:t>
                              </w:r>
                              <w:proofErr w:type="spellEnd"/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Straight Arrow Connector 1634" o:spid="_x0000_s1081" type="#_x0000_t32" style="position:absolute;left:265112;top:506413;width:403225;height:328290;rotation: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q/f8MAAADdAAAADwAAAGRycy9kb3ducmV2LnhtbERPTWsCMRC9C/6HMIXeNLEWKVujFKHQ&#10;IkVr7X26mW4WN5N0E3X11xtB6G0e73Om88414kBtrD1rGA0VCOLSm5orDduv18ETiJiQDTaeScOJ&#10;Isxn/d4UC+OP/EmHTapEDuFYoAabUiikjKUlh3HoA3Hmfn3rMGXYVtK0eMzhrpEPSk2kw5pzg8VA&#10;C0vlbrN3GtS5+gnj9/XHcvW3lip82+1uZLW+v+tenkEk6tK/+OZ+M3n+ZPwI12/yCXJ2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Rqv3/DAAAA3QAAAA8AAAAAAAAAAAAA&#10;AAAAoQIAAGRycy9kb3ducmV2LnhtbFBLBQYAAAAABAAEAPkAAACRAwAAAAA=&#10;" strokecolor="black [3213]" strokeweight="1.5pt">
                        <v:stroke endarrow="open"/>
                      </v:shape>
                      <v:group id="Group 39" o:spid="_x0000_s1082" style="position:absolute;left:651510;top:1375410;width:1760220;height:873125" coordorigin="688975,1230313" coordsize="1760537,873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ysK+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T5cJ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HysK+xAAAAN0AAAAP&#10;AAAAAAAAAAAAAAAAAKkCAABkcnMvZG93bnJldi54bWxQSwUGAAAAAAQABAD6AAAAmgMAAAAA&#10;">
                        <v:shape id="Straight Arrow Connector 1636" o:spid="_x0000_s1083" type="#_x0000_t32" style="position:absolute;left:1441450;top:1319213;width:379412;height:2159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Z4ZMUAAADdAAAADwAAAGRycy9kb3ducmV2LnhtbESP3YrCMBCF7xd8hzCCN4umq1ClGkVE&#10;wQtd/HuAsRnbYjMpSVbr25uFhb2b4ZzvzJnZojW1eJDzlWUFX4MEBHFudcWFgst505+A8AFZY22Z&#10;FLzIw2Le+Zhhpu2Tj/Q4hULEEPYZKihDaDIpfV6SQT+wDXHUbtYZDHF1hdQOnzHc1HKYJKk0WHG8&#10;UGJDq5Ly++nHxBq7w2ayTNff+7Y4rz8vbuwsX5XqddvlFESgNvyb/+itjlw6SuH3mziCnL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hZ4ZMUAAADdAAAADwAAAAAAAAAA&#10;AAAAAAChAgAAZHJzL2Rvd25yZXYueG1sUEsFBgAAAAAEAAQA+QAAAJMDAAAAAA==&#10;" strokecolor="black [3213]" strokeweight="1.5pt">
                          <v:stroke endarrow="open"/>
                        </v:shape>
                        <v:shape id="Straight Arrow Connector 1637" o:spid="_x0000_s1084" type="#_x0000_t32" style="position:absolute;left:1441450;top:1230313;width:1008062;height:31432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rd/8cAAADdAAAADwAAAGRycy9kb3ducmV2LnhtbESP0WrCQBBF3wv9h2WEvhTdtEKU6CpS&#10;EuiDLa36AWN2TILZ2bC7TdK/7wpC32a499y5s96OphU9Od9YVvAyS0AQl1Y3XCk4HYvpEoQPyBpb&#10;y6TglzxsN48Pa8y0Hfib+kOoRAxhn6GCOoQuk9KXNRn0M9sRR+1incEQV1dJ7XCI4aaVr0mSSoMN&#10;xws1dvRWU3k9/JhYY/9VLHdp/vkxVsf8+eQWzvJZqafJuFuBCDSGf/OdfteRS+cLuH0TR5Cb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VWt3/xwAAAN0AAAAPAAAAAAAA&#10;AAAAAAAAAKECAABkcnMvZG93bnJldi54bWxQSwUGAAAAAAQABAD5AAAAlQMAAAAA&#10;" strokecolor="black [3213]" strokeweight="1.5pt">
                          <v:stroke endarrow="open"/>
                        </v:shape>
                        <v:shape id="_x0000_s1085" type="#_x0000_t202" style="position:absolute;left:688975;top:1454150;width:733424;height:6496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r2NxQAA&#10;AN0AAAAPAAAAZHJzL2Rvd25yZXYueG1sRI9Ba8JAEIXvgv9hGaEX0U0UQpu6ikgLxZvaS29DdkxC&#10;s7Mhu01Sf71zELzN8N68981mN7pG9dSF2rOBdJmAIi68rbk08H35XLyCChHZYuOZDPxTgN12Otlg&#10;bv3AJ+rPsVQSwiFHA1WMba51KCpyGJa+JRbt6juHUdau1LbDQcJdo1dJkmmHNUtDhS0dKip+z3/O&#10;QDZ+tPPjG62GW9H0/HNL00ipMS+zcf8OKtIYn+bH9ZcV/GwtuPKNjK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+vY3FAAAA3QAAAA8AAAAAAAAAAAAAAAAAlwIAAGRycy9k&#10;b3ducmV2LnhtbFBLBQYAAAAABAAEAPUAAACJAwAAAAA=&#10;" filled="f" stroked="f">
                          <v:textbox style="mso-fit-shape-to-text:t" inset="0,0,0,0">
                            <w:txbxContent>
                              <w:p w14:paraId="347C9610" w14:textId="77777777" w:rsidR="003E3D0E" w:rsidRDefault="003E3D0E" w:rsidP="00CB2C9E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ceramic</w:t>
                                </w:r>
                                <w:proofErr w:type="gramEnd"/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wool</w:t>
                                </w:r>
                              </w:p>
                            </w:txbxContent>
                          </v:textbox>
                        </v:shape>
                      </v:group>
                      <v:group id="Group 36" o:spid="_x0000_s1086" style="position:absolute;left:1194435;width:844550;height:829945" coordorigin="1279525" coordsize="844550,8302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h8i7xQAAAN0AAAAPAAAAZHJzL2Rvd25yZXYueG1sRE9Na8JAEL0X/A/LFLw1&#10;mygNNc0qIlU8hEJVKL0N2TEJZmdDdpvEf98tFHqbx/ucfDOZVgzUu8aygiSKQRCXVjdcKbic908v&#10;IJxH1thaJgV3crBZzx5yzLQd+YOGk69ECGGXoYLa+y6T0pU1GXSR7YgDd7W9QR9gX0nd4xjCTSsX&#10;cZxKgw2Hhho72tVU3k7fRsFhxHG7TN6G4nbd3b/Oz++fRUJKzR+n7SsIT5P/F/+5jzrMT5c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ofIu8UAAADdAAAA&#10;DwAAAAAAAAAAAAAAAACpAgAAZHJzL2Rvd25yZXYueG1sUEsFBgAAAAAEAAQA+gAAAJsDAAAAAA==&#10;">
                        <v:shape id="_x0000_s1087" type="#_x0000_t202" style="position:absolute;left:1279525;width:735329;height:6496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sL2xQAA&#10;AN0AAAAPAAAAZHJzL2Rvd25yZXYueG1sRI9Ba8JAEIXvgv9hGaEX0U1EQpu6ikgLxZvaS29DdkxC&#10;s7Mhu01Sf71zELzN8N68981mN7pG9dSF2rOBdJmAIi68rbk08H35XLyCChHZYuOZDPxTgN12Otlg&#10;bv3AJ+rPsVQSwiFHA1WMba51KCpyGJa+JRbt6juHUdau1LbDQcJdo1dJkmmHNUtDhS0dKip+z3/O&#10;QDZ+tPPjG62GW9H0/HNL00ipMS+zcf8OKtIYn+bH9ZcV/Gwt/PKNjK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OwvbFAAAA3QAAAA8AAAAAAAAAAAAAAAAAlwIAAGRycy9k&#10;b3ducmV2LnhtbFBLBQYAAAAABAAEAPUAAACJAwAAAAA=&#10;" filled="f" stroked="f">
                          <v:textbox style="mso-fit-shape-to-text:t" inset="0,0,0,0">
                            <w:txbxContent>
                              <w:p w14:paraId="498EAFE6" w14:textId="77777777" w:rsidR="003E3D0E" w:rsidRDefault="003E3D0E" w:rsidP="00CB2C9E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metal</w:t>
                                </w:r>
                                <w:proofErr w:type="gramEnd"/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br/>
                                  <w:t>powder</w:t>
                                </w:r>
                              </w:p>
                            </w:txbxContent>
                          </v:textbox>
                        </v:shape>
                        <v:shape id="Straight Arrow Connector 1641" o:spid="_x0000_s1088" type="#_x0000_t32" style="position:absolute;left:1828006;top:534194;width:390525;height:201613;rotation: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tvmsMAAADdAAAADwAAAGRycy9kb3ducmV2LnhtbERP20oDMRB9F/yHMIJvNlmVItumpQhC&#10;i0jv79PNdLN0M4mb2K5+vSkIvs3hXGc87V0rztTFxrOGYqBAEFfeNFxr2G3fHl5AxIRssPVMGr4p&#10;wnRyezPG0vgLr+m8SbXIIRxL1GBTCqWUsbLkMA58IM7c0XcOU4ZdLU2HlxzuWvmo1FA6bDg3WAz0&#10;aqk6bb6cBvVTH8LTYvXxvvxcSRX2dncqrNb3d/1sBCJRn/7Ff+65yfOHzwVcv8knyMk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wbb5rDAAAA3QAAAA8AAAAAAAAAAAAA&#10;AAAAoQIAAGRycy9kb3ducmV2LnhtbFBLBQYAAAAABAAEAPkAAACRAwAAAAA=&#10;" strokecolor="black [3213]" strokeweight="1.5pt">
                          <v:stroke endarrow="open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A52C39" w14:textId="77777777" w:rsidR="00CB2C9E" w:rsidRPr="00CB2C9E" w:rsidRDefault="00CB2C9E" w:rsidP="00CB2C9E">
            <w:pPr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CB2C9E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RESULTS</w:t>
            </w:r>
          </w:p>
          <w:p w14:paraId="387FCEC9" w14:textId="77777777" w:rsidR="00CB2C9E" w:rsidRPr="00CB2C9E" w:rsidRDefault="00CB2C9E" w:rsidP="00CB2C9E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CB2C9E">
              <w:rPr>
                <w:rFonts w:ascii="Arial Narrow" w:hAnsi="Arial Narrow"/>
                <w:b/>
                <w:sz w:val="28"/>
                <w:szCs w:val="28"/>
              </w:rPr>
              <w:t>Most reactive</w:t>
            </w:r>
          </w:p>
          <w:p w14:paraId="45A68CF9" w14:textId="6A0322FF" w:rsidR="00CB2C9E" w:rsidRDefault="00CB2C9E" w:rsidP="00CB2C9E">
            <w:pPr>
              <w:rPr>
                <w:rFonts w:ascii="Arial Narrow" w:hAnsi="Arial Narrow"/>
                <w:sz w:val="28"/>
                <w:szCs w:val="28"/>
              </w:rPr>
            </w:pPr>
            <w:r w:rsidRPr="00CB2C9E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3B77F19" wp14:editId="156288C0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-27305</wp:posOffset>
                      </wp:positionV>
                      <wp:extent cx="436245" cy="1647825"/>
                      <wp:effectExtent l="25400" t="0" r="20955" b="53975"/>
                      <wp:wrapNone/>
                      <wp:docPr id="1642" name="Down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1647825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FFF200"/>
                                  </a:gs>
                                  <a:gs pos="45000">
                                    <a:srgbClr val="FF7A00"/>
                                  </a:gs>
                                  <a:gs pos="70000">
                                    <a:srgbClr val="FF0300"/>
                                  </a:gs>
                                  <a:gs pos="100000">
                                    <a:srgbClr val="4D0808"/>
                                  </a:gs>
                                </a:gsLst>
                                <a:lin ang="5400000" scaled="0"/>
                              </a:gradFill>
                              <a:ln w="2222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Down Arrow 54" o:spid="_x0000_s1026" type="#_x0000_t67" style="position:absolute;margin-left:19.75pt;margin-top:-2.1pt;width:34.35pt;height:129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" adj="18741" fillcolor="#fff200" strokecolor="black [3213]" strokeweight="1.75pt">
                      <v:fill color2="#4d0808" colors="0 #fff200;29491f #ff7a00;45875f #ff0300;1 #4d0808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  <w:p w14:paraId="217AF3DE" w14:textId="77777777" w:rsidR="00CB2C9E" w:rsidRDefault="00CB2C9E" w:rsidP="00CB2C9E">
            <w:pPr>
              <w:rPr>
                <w:rFonts w:ascii="Arial Narrow" w:hAnsi="Arial Narrow"/>
                <w:sz w:val="28"/>
                <w:szCs w:val="28"/>
              </w:rPr>
            </w:pPr>
          </w:p>
          <w:p w14:paraId="04EA4319" w14:textId="77777777" w:rsidR="00CB2C9E" w:rsidRDefault="00CB2C9E" w:rsidP="00CB2C9E">
            <w:pPr>
              <w:rPr>
                <w:rFonts w:ascii="Arial Narrow" w:hAnsi="Arial Narrow"/>
                <w:sz w:val="28"/>
                <w:szCs w:val="28"/>
              </w:rPr>
            </w:pPr>
          </w:p>
          <w:p w14:paraId="2A1CD972" w14:textId="77777777" w:rsidR="00CB2C9E" w:rsidRDefault="00CB2C9E" w:rsidP="00CB2C9E">
            <w:pPr>
              <w:rPr>
                <w:rFonts w:ascii="Arial Narrow" w:hAnsi="Arial Narrow"/>
                <w:sz w:val="28"/>
                <w:szCs w:val="28"/>
              </w:rPr>
            </w:pPr>
          </w:p>
          <w:p w14:paraId="5F862D8C" w14:textId="77777777" w:rsidR="00A811DB" w:rsidRDefault="00A811DB" w:rsidP="00CB2C9E">
            <w:pPr>
              <w:rPr>
                <w:rFonts w:ascii="Arial Narrow" w:hAnsi="Arial Narrow"/>
                <w:sz w:val="28"/>
                <w:szCs w:val="28"/>
              </w:rPr>
            </w:pPr>
          </w:p>
          <w:p w14:paraId="27667E5B" w14:textId="263E11F9" w:rsidR="00CB2C9E" w:rsidRPr="00CB2C9E" w:rsidRDefault="00CB2C9E" w:rsidP="00CB2C9E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CB2C9E">
              <w:rPr>
                <w:rFonts w:ascii="Arial Narrow" w:hAnsi="Arial Narrow"/>
                <w:b/>
                <w:sz w:val="28"/>
                <w:szCs w:val="28"/>
              </w:rPr>
              <w:t>Least reactive</w:t>
            </w:r>
          </w:p>
        </w:tc>
      </w:tr>
    </w:tbl>
    <w:p w14:paraId="62977C3A" w14:textId="1A2CD9A7" w:rsidR="00CB2C9E" w:rsidRDefault="00CB2C9E" w:rsidP="00CB2C9E">
      <w:pPr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1418"/>
        <w:gridCol w:w="1736"/>
        <w:gridCol w:w="1701"/>
        <w:gridCol w:w="3050"/>
      </w:tblGrid>
      <w:tr w:rsidR="00120D59" w14:paraId="6C31456A" w14:textId="77777777" w:rsidTr="008C3282">
        <w:tc>
          <w:tcPr>
            <w:tcW w:w="1701" w:type="dxa"/>
            <w:vAlign w:val="center"/>
          </w:tcPr>
          <w:p w14:paraId="20E0D246" w14:textId="3940D391" w:rsidR="00120D59" w:rsidRPr="004200E8" w:rsidRDefault="00120D59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magnesium</w:t>
            </w:r>
          </w:p>
        </w:tc>
        <w:tc>
          <w:tcPr>
            <w:tcW w:w="567" w:type="dxa"/>
            <w:vAlign w:val="center"/>
          </w:tcPr>
          <w:p w14:paraId="6BEF9953" w14:textId="0701366C" w:rsidR="00120D59" w:rsidRPr="004200E8" w:rsidRDefault="00120D59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vAlign w:val="center"/>
          </w:tcPr>
          <w:p w14:paraId="61D9F372" w14:textId="33ABABC3" w:rsidR="00120D59" w:rsidRPr="004200E8" w:rsidRDefault="00120D59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oxygen</w:t>
            </w:r>
          </w:p>
        </w:tc>
        <w:tc>
          <w:tcPr>
            <w:tcW w:w="1736" w:type="dxa"/>
            <w:vAlign w:val="center"/>
          </w:tcPr>
          <w:p w14:paraId="015D44A5" w14:textId="7004E83E" w:rsidR="00120D59" w:rsidRPr="004200E8" w:rsidRDefault="008C3282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F3FA49D" wp14:editId="7C9187D7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190500</wp:posOffset>
                      </wp:positionV>
                      <wp:extent cx="539750" cy="0"/>
                      <wp:effectExtent l="0" t="101600" r="44450" b="127000"/>
                      <wp:wrapNone/>
                      <wp:docPr id="1428" name="Straight Arrow Connector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428" o:spid="_x0000_s1026" type="#_x0000_t32" style="position:absolute;margin-left:15.05pt;margin-top:15pt;width:42.5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721F1474" w14:textId="1CF86851" w:rsidR="00120D59" w:rsidRPr="004200E8" w:rsidRDefault="00120D59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magnesium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br/>
              <w:t>oxide</w:t>
            </w:r>
          </w:p>
        </w:tc>
        <w:tc>
          <w:tcPr>
            <w:tcW w:w="3050" w:type="dxa"/>
          </w:tcPr>
          <w:p w14:paraId="2D608DEB" w14:textId="77777777" w:rsidR="00120D59" w:rsidRDefault="00120D59" w:rsidP="008C328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8C3282" w14:paraId="2EF2B073" w14:textId="77777777" w:rsidTr="008C3282">
        <w:tc>
          <w:tcPr>
            <w:tcW w:w="1701" w:type="dxa"/>
            <w:vAlign w:val="center"/>
          </w:tcPr>
          <w:p w14:paraId="5F0A76DF" w14:textId="204DC66D" w:rsidR="008C3282" w:rsidRPr="004200E8" w:rsidRDefault="008C3282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Mg</w:t>
            </w:r>
          </w:p>
        </w:tc>
        <w:tc>
          <w:tcPr>
            <w:tcW w:w="567" w:type="dxa"/>
            <w:vAlign w:val="center"/>
          </w:tcPr>
          <w:p w14:paraId="2F7F2D91" w14:textId="3FE3C72A" w:rsidR="008C3282" w:rsidRPr="004200E8" w:rsidRDefault="008C3282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vAlign w:val="center"/>
          </w:tcPr>
          <w:p w14:paraId="3D03E460" w14:textId="02A79908" w:rsidR="008C3282" w:rsidRPr="004200E8" w:rsidRDefault="008C3282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736" w:type="dxa"/>
            <w:vAlign w:val="center"/>
          </w:tcPr>
          <w:p w14:paraId="595D0267" w14:textId="0DC6A04E" w:rsidR="008C3282" w:rsidRPr="004200E8" w:rsidRDefault="008C3282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8007607" wp14:editId="0C2DCF9E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174625</wp:posOffset>
                      </wp:positionV>
                      <wp:extent cx="539750" cy="0"/>
                      <wp:effectExtent l="0" t="101600" r="44450" b="127000"/>
                      <wp:wrapNone/>
                      <wp:docPr id="1643" name="Straight Arrow Connector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643" o:spid="_x0000_s1026" type="#_x0000_t32" style="position:absolute;margin-left:15.05pt;margin-top:13.75pt;width:42.5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b0ZDQ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603206DA" w14:textId="22A9F1AC" w:rsidR="008C3282" w:rsidRPr="004200E8" w:rsidRDefault="008C3282" w:rsidP="008C3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2 </w:t>
            </w:r>
            <w:proofErr w:type="spellStart"/>
            <w:r w:rsidRPr="004200E8">
              <w:rPr>
                <w:rFonts w:ascii="Arial Narrow" w:hAnsi="Arial Narrow"/>
                <w:b/>
                <w:sz w:val="32"/>
                <w:szCs w:val="32"/>
              </w:rPr>
              <w:t>MgO</w:t>
            </w:r>
            <w:proofErr w:type="spellEnd"/>
          </w:p>
        </w:tc>
        <w:tc>
          <w:tcPr>
            <w:tcW w:w="3050" w:type="dxa"/>
          </w:tcPr>
          <w:p w14:paraId="7A3DC670" w14:textId="15E4D067" w:rsidR="008C3282" w:rsidRDefault="008C3282" w:rsidP="008C328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Magnesium oxide is an </w:t>
            </w:r>
            <w:r w:rsidRPr="008C3282">
              <w:rPr>
                <w:rFonts w:ascii="Arial Narrow" w:hAnsi="Arial Narrow"/>
                <w:b/>
                <w:sz w:val="28"/>
                <w:szCs w:val="28"/>
              </w:rPr>
              <w:t>ionic compound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</w:tbl>
    <w:p w14:paraId="534531E7" w14:textId="71FAF135" w:rsidR="00CB2C9E" w:rsidRDefault="002C5BA1" w:rsidP="00CB2C9E">
      <w:pPr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0BD2D2DD" wp14:editId="4304741E">
                <wp:simplePos x="0" y="0"/>
                <wp:positionH relativeFrom="column">
                  <wp:posOffset>4882515</wp:posOffset>
                </wp:positionH>
                <wp:positionV relativeFrom="paragraph">
                  <wp:posOffset>212725</wp:posOffset>
                </wp:positionV>
                <wp:extent cx="1075055" cy="865505"/>
                <wp:effectExtent l="0" t="25400" r="169545" b="226695"/>
                <wp:wrapNone/>
                <wp:docPr id="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360C6C99" w14:textId="77777777" w:rsidR="006010F4" w:rsidRDefault="006010F4" w:rsidP="00A811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32875" w14:textId="77777777" w:rsidR="006010F4" w:rsidRDefault="006010F4" w:rsidP="00A811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089" style="position:absolute;margin-left:384.45pt;margin-top:16.75pt;width:84.65pt;height:68.15pt;z-index:252005376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">
                <v:rect id="Rectangle 12" o:spid="_x0000_s1090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qjbkwAAA&#10;ANsAAAAPAAAAZHJzL2Rvd25yZXYueG1sRE/bisIwEH1f8B/CCL6tqQoiXaMsWwRBFvGCz0MzNt02&#10;k9pErX+/EQTf5nCuM192thY3an3pWMFomIAgzp0uuVBwPKw+ZyB8QNZYOyYFD/KwXPQ+5phqd+cd&#10;3fahEDGEfYoKTAhNKqXPDVn0Q9cQR+7sWoshwraQusV7DLe1HCfJVFosOTYYbOjHUF7tr1YBn3/X&#10;28clk6dNlZ3+JpNgdrlWatDvvr9ABOrCW/xyr3WcP4bnL/EAufg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qjbkwAAAANsAAAAPAAAAAAAAAAAAAAAAAJcCAABkcnMvZG93bnJl&#10;di54bWxQSwUGAAAAAAQABAD1AAAAhAMAAAAA&#10;" filled="f" stroked="f">
                  <v:shadow on="t" opacity="19660f" mv:blur="190500f" offset="161645emu,161645emu"/>
                  <v:textbox style="mso-fit-shape-to-text:t">
                    <w:txbxContent>
                      <w:p w14:paraId="360C6C99" w14:textId="77777777" w:rsidR="003E3D0E" w:rsidRDefault="003E3D0E" w:rsidP="00A811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3" o:spid="_x0000_s1091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jEjwAAA&#10;ANsAAAAPAAAAZHJzL2Rvd25yZXYueG1sRE/NagIxEL4XfIcwgpeiSW0pshpFpNqip6oPMGzG3eBm&#10;siRxXd++KRR6m4/vdxar3jWioxCtZw0vEwWCuPTGcqXhfNqOZyBiQjbYeCYND4qwWg6eFlgYf+dv&#10;6o6pEjmEY4Ea6pTaQspY1uQwTnxLnLmLDw5ThqGSJuA9h7tGTpV6lw4t54YaW9rUVF6PN6fhbTfd&#10;f9hndbCuu+F5L4P65IPWo2G/noNI1Kd/8Z/7y+T5r/D7Sz5AL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3jEjwAAAANsAAAAPAAAAAAAAAAAAAAAAAJcCAABkcnMvZG93bnJl&#10;di54bWxQSwUGAAAAAAQABAD1AAAAhAMAAAAA&#10;" filled="f" stroked="f">
                  <v:textbox style="mso-fit-shape-to-text:t">
                    <w:txbxContent>
                      <w:p w14:paraId="74B32875" w14:textId="77777777" w:rsidR="003E3D0E" w:rsidRDefault="003E3D0E" w:rsidP="00A811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1418"/>
        <w:gridCol w:w="1736"/>
        <w:gridCol w:w="1701"/>
      </w:tblGrid>
      <w:tr w:rsidR="008C3282" w14:paraId="3A2C861E" w14:textId="77777777" w:rsidTr="008C3282">
        <w:tc>
          <w:tcPr>
            <w:tcW w:w="2268" w:type="dxa"/>
            <w:gridSpan w:val="2"/>
            <w:vAlign w:val="center"/>
          </w:tcPr>
          <w:p w14:paraId="0BABE1BF" w14:textId="2658DDE4" w:rsidR="008C3282" w:rsidRPr="008C3282" w:rsidRDefault="008C3282" w:rsidP="008C328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Ionic equation</w:t>
            </w:r>
            <w:r w:rsidR="00343478"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1418" w:type="dxa"/>
            <w:vAlign w:val="center"/>
          </w:tcPr>
          <w:p w14:paraId="5C000825" w14:textId="77777777" w:rsidR="008C3282" w:rsidRPr="008C3282" w:rsidRDefault="008C3282" w:rsidP="008C328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736" w:type="dxa"/>
            <w:vAlign w:val="center"/>
          </w:tcPr>
          <w:p w14:paraId="08455048" w14:textId="77777777" w:rsidR="008C3282" w:rsidRPr="00141A74" w:rsidRDefault="008C3282" w:rsidP="008C328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6258FA7" w14:textId="77777777" w:rsidR="008C3282" w:rsidRPr="008C3282" w:rsidRDefault="008C3282" w:rsidP="008C328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8C3282" w14:paraId="772BE6A9" w14:textId="77777777" w:rsidTr="008C3282">
        <w:tc>
          <w:tcPr>
            <w:tcW w:w="1701" w:type="dxa"/>
            <w:vAlign w:val="center"/>
          </w:tcPr>
          <w:p w14:paraId="290B0EF9" w14:textId="72A666EC" w:rsidR="008C3282" w:rsidRPr="004200E8" w:rsidRDefault="008C3282" w:rsidP="00A811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Mg</w:t>
            </w:r>
          </w:p>
        </w:tc>
        <w:tc>
          <w:tcPr>
            <w:tcW w:w="567" w:type="dxa"/>
            <w:vAlign w:val="center"/>
          </w:tcPr>
          <w:p w14:paraId="284A24F3" w14:textId="77777777" w:rsidR="008C3282" w:rsidRPr="004200E8" w:rsidRDefault="008C3282" w:rsidP="00A811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vAlign w:val="center"/>
          </w:tcPr>
          <w:p w14:paraId="3F78447C" w14:textId="77777777" w:rsidR="008C3282" w:rsidRPr="004200E8" w:rsidRDefault="008C3282" w:rsidP="00A811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736" w:type="dxa"/>
            <w:vAlign w:val="center"/>
          </w:tcPr>
          <w:p w14:paraId="03E82A75" w14:textId="77777777" w:rsidR="008C3282" w:rsidRPr="004200E8" w:rsidRDefault="008C3282" w:rsidP="00A811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3941029" wp14:editId="223CD2C8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174625</wp:posOffset>
                      </wp:positionV>
                      <wp:extent cx="539750" cy="0"/>
                      <wp:effectExtent l="0" t="101600" r="44450" b="127000"/>
                      <wp:wrapNone/>
                      <wp:docPr id="1645" name="Straight Arrow Connector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645" o:spid="_x0000_s1026" type="#_x0000_t32" style="position:absolute;margin-left:15.05pt;margin-top:13.75pt;width:42.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mSXD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jRM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7CB18312" w14:textId="095220E1" w:rsidR="008C3282" w:rsidRPr="004200E8" w:rsidRDefault="008C3282" w:rsidP="00A811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Mg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2+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>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2-</w:t>
            </w:r>
          </w:p>
        </w:tc>
      </w:tr>
    </w:tbl>
    <w:p w14:paraId="18EE85E5" w14:textId="77777777" w:rsidR="00A811DB" w:rsidRDefault="00A811DB" w:rsidP="00A811D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7686AF7" w14:textId="77777777" w:rsidR="004410AC" w:rsidRDefault="004410AC" w:rsidP="004410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410AC">
        <w:rPr>
          <w:rFonts w:ascii="Arial Narrow" w:hAnsi="Arial Narrow"/>
          <w:sz w:val="28"/>
          <w:szCs w:val="28"/>
        </w:rPr>
        <w:t xml:space="preserve">During the reaction </w:t>
      </w:r>
      <w:r w:rsidRPr="004410AC">
        <w:rPr>
          <w:rFonts w:ascii="Arial Narrow" w:hAnsi="Arial Narrow"/>
          <w:b/>
          <w:bCs/>
          <w:sz w:val="28"/>
          <w:szCs w:val="28"/>
        </w:rPr>
        <w:t xml:space="preserve">2 electrons </w:t>
      </w:r>
      <w:r w:rsidRPr="004410AC">
        <w:rPr>
          <w:rFonts w:ascii="Arial Narrow" w:hAnsi="Arial Narrow"/>
          <w:sz w:val="28"/>
          <w:szCs w:val="28"/>
        </w:rPr>
        <w:t xml:space="preserve">are </w:t>
      </w:r>
      <w:r w:rsidRPr="004410AC">
        <w:rPr>
          <w:rFonts w:ascii="Arial Narrow" w:hAnsi="Arial Narrow"/>
          <w:b/>
          <w:bCs/>
          <w:sz w:val="28"/>
          <w:szCs w:val="28"/>
        </w:rPr>
        <w:t xml:space="preserve">lost </w:t>
      </w:r>
      <w:r w:rsidRPr="004410AC">
        <w:rPr>
          <w:rFonts w:ascii="Arial Narrow" w:hAnsi="Arial Narrow"/>
          <w:sz w:val="28"/>
          <w:szCs w:val="28"/>
        </w:rPr>
        <w:t>from each magnesium atom (</w:t>
      </w:r>
      <w:r w:rsidRPr="004410AC">
        <w:rPr>
          <w:rFonts w:ascii="Arial Narrow" w:hAnsi="Arial Narrow"/>
          <w:b/>
          <w:bCs/>
          <w:sz w:val="28"/>
          <w:szCs w:val="28"/>
        </w:rPr>
        <w:t>Mg</w:t>
      </w:r>
      <w:r w:rsidRPr="004410AC">
        <w:rPr>
          <w:rFonts w:ascii="Arial Narrow" w:hAnsi="Arial Narrow"/>
          <w:sz w:val="28"/>
          <w:szCs w:val="28"/>
        </w:rPr>
        <w:t>) to form a magnesium ion (</w:t>
      </w:r>
      <w:r w:rsidRPr="004410AC">
        <w:rPr>
          <w:rFonts w:ascii="Arial Narrow" w:hAnsi="Arial Narrow"/>
          <w:b/>
          <w:bCs/>
          <w:sz w:val="28"/>
          <w:szCs w:val="28"/>
        </w:rPr>
        <w:t>Mg</w:t>
      </w:r>
      <w:r w:rsidRPr="004410AC">
        <w:rPr>
          <w:rFonts w:ascii="Arial Narrow" w:hAnsi="Arial Narrow"/>
          <w:b/>
          <w:bCs/>
          <w:sz w:val="28"/>
          <w:szCs w:val="28"/>
          <w:vertAlign w:val="superscript"/>
        </w:rPr>
        <w:t>2+</w:t>
      </w:r>
      <w:r w:rsidRPr="004410AC">
        <w:rPr>
          <w:rFonts w:ascii="Arial Narrow" w:hAnsi="Arial Narrow"/>
          <w:sz w:val="28"/>
          <w:szCs w:val="28"/>
        </w:rPr>
        <w:t>).</w:t>
      </w:r>
    </w:p>
    <w:p w14:paraId="417F7269" w14:textId="77777777" w:rsidR="004410AC" w:rsidRDefault="004410AC" w:rsidP="004410A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851"/>
        <w:gridCol w:w="567"/>
        <w:gridCol w:w="851"/>
      </w:tblGrid>
      <w:tr w:rsidR="004410AC" w14:paraId="34B5C29C" w14:textId="77777777" w:rsidTr="00DF30DF">
        <w:trPr>
          <w:jc w:val="center"/>
        </w:trPr>
        <w:tc>
          <w:tcPr>
            <w:tcW w:w="851" w:type="dxa"/>
          </w:tcPr>
          <w:p w14:paraId="29E967B5" w14:textId="3BF7B58F" w:rsidR="004410AC" w:rsidRPr="004200E8" w:rsidRDefault="004410AC" w:rsidP="00DF30D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Mg</w:t>
            </w:r>
          </w:p>
        </w:tc>
        <w:tc>
          <w:tcPr>
            <w:tcW w:w="1134" w:type="dxa"/>
          </w:tcPr>
          <w:p w14:paraId="7A3C4352" w14:textId="0D51DE14" w:rsidR="004410AC" w:rsidRPr="004200E8" w:rsidRDefault="00DF30DF" w:rsidP="00DF30D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8C163FC" wp14:editId="09E41452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1372" name="Straight Arrow Connector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372" o:spid="_x0000_s1026" type="#_x0000_t32" style="position:absolute;margin-left:.8pt;margin-top:14.1pt;width:42.5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bYGzM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74EFA64F" w14:textId="40AB48C3" w:rsidR="004410AC" w:rsidRPr="004200E8" w:rsidRDefault="00DF30DF" w:rsidP="00DF30D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Mg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567" w:type="dxa"/>
          </w:tcPr>
          <w:p w14:paraId="28CC18EA" w14:textId="061331B1" w:rsidR="004410AC" w:rsidRPr="004200E8" w:rsidRDefault="00DF30DF" w:rsidP="00DF30D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14:paraId="38E4985C" w14:textId="4A10729C" w:rsidR="004410AC" w:rsidRPr="004200E8" w:rsidRDefault="00DF30DF" w:rsidP="00DF30D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51550AB3" w14:textId="77777777" w:rsidR="004410AC" w:rsidRPr="004410AC" w:rsidRDefault="004410AC" w:rsidP="004410A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C623C0F" w14:textId="6BDC5706" w:rsidR="004A1614" w:rsidRDefault="004410AC" w:rsidP="004410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410AC">
        <w:rPr>
          <w:rFonts w:ascii="Arial Narrow" w:hAnsi="Arial Narrow"/>
          <w:sz w:val="28"/>
          <w:szCs w:val="28"/>
        </w:rPr>
        <w:lastRenderedPageBreak/>
        <w:t xml:space="preserve"> </w:t>
      </w:r>
      <w:r w:rsidR="004A1614" w:rsidRPr="004A1614">
        <w:rPr>
          <w:rFonts w:ascii="Arial Narrow" w:hAnsi="Arial Narrow"/>
          <w:sz w:val="28"/>
          <w:szCs w:val="28"/>
        </w:rPr>
        <w:t xml:space="preserve">A reaction where a reactant </w:t>
      </w:r>
      <w:r w:rsidR="004A1614" w:rsidRPr="004A1614">
        <w:rPr>
          <w:rFonts w:ascii="Arial Narrow" w:hAnsi="Arial Narrow"/>
          <w:b/>
          <w:bCs/>
          <w:sz w:val="28"/>
          <w:szCs w:val="28"/>
        </w:rPr>
        <w:t>loses</w:t>
      </w:r>
      <w:r w:rsidR="004A1614" w:rsidRPr="004A1614">
        <w:rPr>
          <w:rFonts w:ascii="Arial Narrow" w:hAnsi="Arial Narrow"/>
          <w:sz w:val="28"/>
          <w:szCs w:val="28"/>
        </w:rPr>
        <w:t xml:space="preserve"> an </w:t>
      </w:r>
      <w:r w:rsidR="004A1614" w:rsidRPr="004A1614">
        <w:rPr>
          <w:rFonts w:ascii="Arial Narrow" w:hAnsi="Arial Narrow"/>
          <w:b/>
          <w:bCs/>
          <w:sz w:val="28"/>
          <w:szCs w:val="28"/>
        </w:rPr>
        <w:t>electron</w:t>
      </w:r>
      <w:r w:rsidR="004A1614" w:rsidRPr="004A1614">
        <w:rPr>
          <w:rFonts w:ascii="Arial Narrow" w:hAnsi="Arial Narrow"/>
          <w:sz w:val="28"/>
          <w:szCs w:val="28"/>
        </w:rPr>
        <w:t xml:space="preserve"> (or </w:t>
      </w:r>
      <w:r w:rsidR="004A1614" w:rsidRPr="004A1614">
        <w:rPr>
          <w:rFonts w:ascii="Arial Narrow" w:hAnsi="Arial Narrow"/>
          <w:b/>
          <w:bCs/>
          <w:sz w:val="28"/>
          <w:szCs w:val="28"/>
        </w:rPr>
        <w:t>electrons</w:t>
      </w:r>
      <w:r w:rsidR="004A1614" w:rsidRPr="004A1614">
        <w:rPr>
          <w:rFonts w:ascii="Arial Narrow" w:hAnsi="Arial Narrow"/>
          <w:sz w:val="28"/>
          <w:szCs w:val="28"/>
        </w:rPr>
        <w:t xml:space="preserve">) is called an </w:t>
      </w:r>
      <w:r w:rsidR="004A1614" w:rsidRPr="004A1614">
        <w:rPr>
          <w:rFonts w:ascii="Arial Narrow" w:hAnsi="Arial Narrow"/>
          <w:b/>
          <w:bCs/>
          <w:sz w:val="28"/>
          <w:szCs w:val="28"/>
        </w:rPr>
        <w:t>OXIDATION REACTION</w:t>
      </w:r>
      <w:r w:rsidR="004A1614" w:rsidRPr="004A1614">
        <w:rPr>
          <w:rFonts w:ascii="Arial Narrow" w:hAnsi="Arial Narrow"/>
          <w:sz w:val="28"/>
          <w:szCs w:val="28"/>
        </w:rPr>
        <w:t xml:space="preserve">.  The magnesium atom is </w:t>
      </w:r>
      <w:r w:rsidR="004A1614" w:rsidRPr="004A1614">
        <w:rPr>
          <w:rFonts w:ascii="Arial Narrow" w:hAnsi="Arial Narrow"/>
          <w:b/>
          <w:bCs/>
          <w:sz w:val="28"/>
          <w:szCs w:val="28"/>
        </w:rPr>
        <w:t>OXIDISED</w:t>
      </w:r>
      <w:r w:rsidR="004A1614" w:rsidRPr="004A1614">
        <w:rPr>
          <w:rFonts w:ascii="Arial Narrow" w:hAnsi="Arial Narrow"/>
          <w:sz w:val="28"/>
          <w:szCs w:val="28"/>
        </w:rPr>
        <w:t xml:space="preserve"> as it has lost </w:t>
      </w:r>
      <w:r w:rsidR="004A1614" w:rsidRPr="004A1614">
        <w:rPr>
          <w:rFonts w:ascii="Arial Narrow" w:hAnsi="Arial Narrow"/>
          <w:b/>
          <w:bCs/>
          <w:sz w:val="28"/>
          <w:szCs w:val="28"/>
        </w:rPr>
        <w:t>2 electrons</w:t>
      </w:r>
      <w:r w:rsidR="004A1614" w:rsidRPr="004A1614">
        <w:rPr>
          <w:rFonts w:ascii="Arial Narrow" w:hAnsi="Arial Narrow"/>
          <w:sz w:val="28"/>
          <w:szCs w:val="28"/>
        </w:rPr>
        <w:t>.</w:t>
      </w:r>
    </w:p>
    <w:p w14:paraId="11936B40" w14:textId="77777777" w:rsidR="00A811DB" w:rsidRDefault="00A811DB" w:rsidP="00A811D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FF00FB6" w14:textId="77777777" w:rsidR="004A1614" w:rsidRPr="004A1614" w:rsidRDefault="004A1614" w:rsidP="00A811D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A1614">
        <w:rPr>
          <w:rFonts w:ascii="Arial Narrow" w:hAnsi="Arial Narrow"/>
          <w:sz w:val="28"/>
          <w:szCs w:val="28"/>
        </w:rPr>
        <w:t xml:space="preserve">When </w:t>
      </w:r>
      <w:r w:rsidRPr="004A1614">
        <w:rPr>
          <w:rFonts w:ascii="Arial Narrow" w:hAnsi="Arial Narrow"/>
          <w:b/>
          <w:bCs/>
          <w:sz w:val="28"/>
          <w:szCs w:val="28"/>
        </w:rPr>
        <w:t xml:space="preserve">metals </w:t>
      </w:r>
      <w:r w:rsidRPr="004A1614">
        <w:rPr>
          <w:rFonts w:ascii="Arial Narrow" w:hAnsi="Arial Narrow"/>
          <w:sz w:val="28"/>
          <w:szCs w:val="28"/>
        </w:rPr>
        <w:t xml:space="preserve">react their atoms </w:t>
      </w:r>
      <w:r w:rsidRPr="004A1614">
        <w:rPr>
          <w:rFonts w:ascii="Arial Narrow" w:hAnsi="Arial Narrow"/>
          <w:b/>
          <w:bCs/>
          <w:sz w:val="28"/>
          <w:szCs w:val="28"/>
        </w:rPr>
        <w:t>lose electrons</w:t>
      </w:r>
      <w:r w:rsidRPr="004A1614">
        <w:rPr>
          <w:rFonts w:ascii="Arial Narrow" w:hAnsi="Arial Narrow"/>
          <w:sz w:val="28"/>
          <w:szCs w:val="28"/>
        </w:rPr>
        <w:t xml:space="preserve"> </w:t>
      </w:r>
      <w:r w:rsidRPr="004A1614">
        <w:rPr>
          <w:rFonts w:ascii="Arial Narrow" w:hAnsi="Arial Narrow"/>
          <w:b/>
          <w:bCs/>
          <w:sz w:val="28"/>
          <w:szCs w:val="28"/>
        </w:rPr>
        <w:t>to form their ions</w:t>
      </w:r>
      <w:r w:rsidRPr="004A1614">
        <w:rPr>
          <w:rFonts w:ascii="Arial Narrow" w:hAnsi="Arial Narrow"/>
          <w:sz w:val="28"/>
          <w:szCs w:val="28"/>
        </w:rPr>
        <w:t xml:space="preserve">.  This means all metals undergo an </w:t>
      </w:r>
      <w:r w:rsidRPr="004A1614">
        <w:rPr>
          <w:rFonts w:ascii="Arial Narrow" w:hAnsi="Arial Narrow"/>
          <w:b/>
          <w:bCs/>
          <w:sz w:val="28"/>
          <w:szCs w:val="28"/>
        </w:rPr>
        <w:t xml:space="preserve">OXIDATION REACTION </w:t>
      </w:r>
      <w:r w:rsidRPr="004A1614">
        <w:rPr>
          <w:rFonts w:ascii="Arial Narrow" w:hAnsi="Arial Narrow"/>
          <w:sz w:val="28"/>
          <w:szCs w:val="28"/>
        </w:rPr>
        <w:t>when they react.</w:t>
      </w:r>
    </w:p>
    <w:p w14:paraId="2E26FA95" w14:textId="77777777" w:rsidR="00DF30DF" w:rsidRDefault="00DF30DF" w:rsidP="007B735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7D98A05" w14:textId="77777777" w:rsidR="00DF30DF" w:rsidRDefault="00DF30DF" w:rsidP="007B735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799D069" w14:textId="3CDE1060" w:rsidR="007B735E" w:rsidRPr="00DF30DF" w:rsidRDefault="007B735E" w:rsidP="007B735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C035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METALS AND 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ACIDS</w:t>
      </w:r>
    </w:p>
    <w:p w14:paraId="5A9C376A" w14:textId="77777777" w:rsidR="007B735E" w:rsidRPr="007B735E" w:rsidRDefault="007B735E" w:rsidP="007B735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B735E">
        <w:rPr>
          <w:rFonts w:ascii="Arial Narrow" w:hAnsi="Arial Narrow"/>
          <w:sz w:val="28"/>
          <w:szCs w:val="28"/>
        </w:rPr>
        <w:t xml:space="preserve">When a metal reacts with an </w:t>
      </w:r>
      <w:r w:rsidRPr="007B735E">
        <w:rPr>
          <w:rFonts w:ascii="Arial Narrow" w:hAnsi="Arial Narrow"/>
          <w:b/>
          <w:bCs/>
          <w:sz w:val="28"/>
          <w:szCs w:val="28"/>
        </w:rPr>
        <w:t xml:space="preserve">acid </w:t>
      </w:r>
      <w:r w:rsidRPr="007B735E">
        <w:rPr>
          <w:rFonts w:ascii="Arial Narrow" w:hAnsi="Arial Narrow"/>
          <w:sz w:val="28"/>
          <w:szCs w:val="28"/>
        </w:rPr>
        <w:t xml:space="preserve">the products are a </w:t>
      </w:r>
      <w:r w:rsidRPr="007B735E">
        <w:rPr>
          <w:rFonts w:ascii="Arial Narrow" w:hAnsi="Arial Narrow"/>
          <w:b/>
          <w:bCs/>
          <w:sz w:val="28"/>
          <w:szCs w:val="28"/>
        </w:rPr>
        <w:t>SALT</w:t>
      </w:r>
      <w:r w:rsidRPr="007B735E">
        <w:rPr>
          <w:rFonts w:ascii="Arial Narrow" w:hAnsi="Arial Narrow"/>
          <w:sz w:val="28"/>
          <w:szCs w:val="28"/>
        </w:rPr>
        <w:t xml:space="preserve"> and </w:t>
      </w:r>
      <w:r w:rsidRPr="007B735E">
        <w:rPr>
          <w:rFonts w:ascii="Arial Narrow" w:hAnsi="Arial Narrow"/>
          <w:b/>
          <w:bCs/>
          <w:sz w:val="28"/>
          <w:szCs w:val="28"/>
        </w:rPr>
        <w:t>HYDROGEN</w:t>
      </w:r>
      <w:r w:rsidRPr="007B735E">
        <w:rPr>
          <w:rFonts w:ascii="Arial Narrow" w:hAnsi="Arial Narrow"/>
          <w:sz w:val="28"/>
          <w:szCs w:val="28"/>
        </w:rPr>
        <w:t>.</w:t>
      </w:r>
    </w:p>
    <w:p w14:paraId="00D0C664" w14:textId="1DD39F8A" w:rsidR="007C1927" w:rsidRDefault="007C1927" w:rsidP="007B735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DB79515" w14:textId="77777777" w:rsidR="004410AC" w:rsidRPr="004410AC" w:rsidRDefault="004410AC" w:rsidP="004410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410AC">
        <w:rPr>
          <w:rFonts w:ascii="Arial Narrow" w:hAnsi="Arial Narrow"/>
          <w:sz w:val="28"/>
          <w:szCs w:val="28"/>
        </w:rPr>
        <w:t>The speed of production of hydrogen gives a measure of the reactivity of the metal.</w:t>
      </w:r>
    </w:p>
    <w:p w14:paraId="74662573" w14:textId="77777777" w:rsidR="004410AC" w:rsidRDefault="004410AC" w:rsidP="007B735E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4494"/>
      </w:tblGrid>
      <w:tr w:rsidR="007B735E" w14:paraId="6C73EC81" w14:textId="77777777" w:rsidTr="00DF30DF">
        <w:tc>
          <w:tcPr>
            <w:tcW w:w="5920" w:type="dxa"/>
            <w:tcBorders>
              <w:right w:val="single" w:sz="18" w:space="0" w:color="auto"/>
            </w:tcBorders>
            <w:vAlign w:val="center"/>
          </w:tcPr>
          <w:p w14:paraId="10FFD5F3" w14:textId="309C531D" w:rsidR="007B735E" w:rsidRDefault="004410AC" w:rsidP="004410AC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782D3FD2" wp14:editId="5FA27C1E">
                      <wp:extent cx="3665220" cy="2187575"/>
                      <wp:effectExtent l="0" t="0" r="0" b="22225"/>
                      <wp:docPr id="1317" name="Group 1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5220" cy="2187575"/>
                                <a:chOff x="0" y="0"/>
                                <a:chExt cx="3665220" cy="218757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356" name="Rectangle 11"/>
                              <wps:cNvSpPr/>
                              <wps:spPr>
                                <a:xfrm rot="2356058">
                                  <a:off x="579755" y="1638300"/>
                                  <a:ext cx="220663" cy="495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60000"/>
                                    <a:lumOff val="40000"/>
                                  </a:schemeClr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357" name="Straight Connector 12"/>
                              <wps:cNvCnPr/>
                              <wps:spPr>
                                <a:xfrm>
                                  <a:off x="340360" y="1036955"/>
                                  <a:ext cx="627062" cy="158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" name="Straight Arrow Connector 13"/>
                              <wps:cNvCnPr/>
                              <wps:spPr>
                                <a:xfrm rot="10800000" flipV="1">
                                  <a:off x="817880" y="1119505"/>
                                  <a:ext cx="546100" cy="25241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2" name="Straight Arrow Connector 14"/>
                              <wps:cNvCnPr/>
                              <wps:spPr>
                                <a:xfrm flipH="1">
                                  <a:off x="757555" y="1715845"/>
                                  <a:ext cx="538742" cy="135497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" name="Rectangle 15"/>
                              <wps:cNvSpPr/>
                              <wps:spPr>
                                <a:xfrm>
                                  <a:off x="1392555" y="968375"/>
                                  <a:ext cx="2272665" cy="508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3492C8" w14:textId="5791E78F" w:rsidR="006010F4" w:rsidRDefault="006010F4" w:rsidP="004410AC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 xml:space="preserve">4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>mol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Schoolbook" w:eastAsia="ＭＳ Ｐゴシック" w:hAnsi="Century Schoolbook" w:cs="Century Schoolbook"/>
                                        <w:b/>
                                        <w:bCs/>
                                        <w:i/>
                                        <w:i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position w:val="8"/>
                                        <w:sz w:val="28"/>
                                        <w:szCs w:val="28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>-1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 xml:space="preserve"> hydrochloric or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>sulfuric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 xml:space="preserve"> acid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364" name="Rectangle 16"/>
                              <wps:cNvSpPr/>
                              <wps:spPr>
                                <a:xfrm>
                                  <a:off x="1348105" y="1570355"/>
                                  <a:ext cx="1111250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463F24" w14:textId="77777777" w:rsidR="006010F4" w:rsidRDefault="006010F4" w:rsidP="004410AC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FFFFFF"/>
                                        </w14:shadow>
                                      </w:rPr>
                                      <w:t>metal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g:grpSp>
                              <wpg:cNvPr id="1365" name="Group 32"/>
                              <wpg:cNvGrpSpPr/>
                              <wpg:grpSpPr bwMode="auto">
                                <a:xfrm>
                                  <a:off x="0" y="0"/>
                                  <a:ext cx="1339850" cy="2187575"/>
                                  <a:chOff x="0" y="0"/>
                                  <a:chExt cx="2714644" cy="4214843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366" name="Arc 1366"/>
                                <wps:cNvSpPr/>
                                <wps:spPr>
                                  <a:xfrm rot="5400000">
                                    <a:off x="643122" y="2857363"/>
                                    <a:ext cx="1428398" cy="1286561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5300357"/>
                                    </a:avLst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6BEE6EB5" w14:textId="77777777" w:rsidR="006010F4" w:rsidRDefault="006010F4" w:rsidP="004410AC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367" name="Straight Connector 1367"/>
                                <wps:cNvCnPr/>
                                <wps:spPr>
                                  <a:xfrm rot="5400000" flipH="1" flipV="1">
                                    <a:off x="-926933" y="1858139"/>
                                    <a:ext cx="328195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8" name="Straight Connector 1368"/>
                                <wps:cNvCnPr/>
                                <wps:spPr>
                                  <a:xfrm rot="5400000" flipH="1" flipV="1">
                                    <a:off x="359628" y="1858139"/>
                                    <a:ext cx="328195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" name="Arc 1369"/>
                                <wps:cNvSpPr/>
                                <wps:spPr>
                                  <a:xfrm>
                                    <a:off x="0" y="0"/>
                                    <a:ext cx="714041" cy="501621"/>
                                  </a:xfrm>
                                  <a:prstGeom prst="arc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401D5F8D" w14:textId="77777777" w:rsidR="006010F4" w:rsidRDefault="006010F4" w:rsidP="004410AC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370" name="Arc 1370"/>
                                <wps:cNvSpPr/>
                                <wps:spPr>
                                  <a:xfrm flipH="1">
                                    <a:off x="2000603" y="0"/>
                                    <a:ext cx="714041" cy="501621"/>
                                  </a:xfrm>
                                  <a:prstGeom prst="arc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680A26EC" w14:textId="77777777" w:rsidR="006010F4" w:rsidRDefault="006010F4" w:rsidP="004410AC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1317" o:spid="_x0000_s1098" style="width:288.6pt;height:172.25pt;mso-position-horizontal-relative:char;mso-position-vertical-relative:line" coordsize="3665220,2187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">
                      <v:rect id="Rectangle 11" o:spid="_x0000_s1099" style="position:absolute;left:579755;top:1638300;width:220663;height:495300;rotation:257344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dawwwAA&#10;AN0AAAAPAAAAZHJzL2Rvd25yZXYueG1sRE9Na8JAEL0L/Q/LFHrTTS2RGt2EKhTszWoPehuzYzaY&#10;nQ3ZrYn/visUvM3jfc6yGGwjrtT52rGC10kCgrh0uuZKwc/+c/wOwgdkjY1jUnAjD0X+NFpipl3P&#10;33TdhUrEEPYZKjAhtJmUvjRk0U9cSxy5s+sshgi7SuoO+xhuGzlNkpm0WHNsMNjS2lB52f1aBV9z&#10;StfNaXqwwyrlVX3uj9JslXp5Hj4WIAIN4SH+d290nP+WzuD+TTxB5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MdawwwAAAN0AAAAPAAAAAAAAAAAAAAAAAJcCAABkcnMvZG93&#10;bnJldi54bWxQSwUGAAAAAAQABAD1AAAAhwMAAAAA&#10;" fillcolor="#f4f3ec [1950]" strokecolor="black [3213]" strokeweight="1.5pt"/>
                      <v:line id="Straight Connector 12" o:spid="_x0000_s1100" style="position:absolute;visibility:visible;mso-wrap-style:square" from="340360,1036955" to="967422,10385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wiGKcMAAADdAAAADwAAAGRycy9kb3ducmV2LnhtbERPTWvCQBC9C/0PyxR6002VVomuooJt&#10;r03ag7chO2ZDs7Nhd2Piv3cLhd7m8T5nsxttK67kQ+NYwfMsA0FcOd1wreCrPE1XIEJE1tg6JgU3&#10;CrDbPkw2mGs38Cddi1iLFMIhRwUmxi6XMlSGLIaZ64gTd3HeYkzQ11J7HFK4beU8y16lxYZTg8GO&#10;joaqn6K3Cs79Ifr3Uu6HYjy+mfmprXr3rdTT47hfg4g0xn/xn/tDp/mLlyX8fpNOkN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sIhinDAAAA3QAAAA8AAAAAAAAAAAAA&#10;AAAAoQIAAGRycy9kb3ducmV2LnhtbFBLBQYAAAAABAAEAPkAAACRAwAAAAA=&#10;" strokecolor="black [3213]" strokeweight="1.5pt"/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Straight Arrow Connector 13" o:spid="_x0000_s1101" type="#_x0000_t32" style="position:absolute;left:817880;top:1119505;width:546100;height:252412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EUFMQAAADdAAAADwAAAGRycy9kb3ducmV2LnhtbERPTWvCQBC9F/wPywheSt3EgpbUVUQQ&#10;LNSKUaTHITsm0exsyG5N/PeuUPA2j/c503lnKnGlxpWWFcTDCARxZnXJuYLDfvX2AcJ5ZI2VZVJw&#10;IwfzWe9liom2Le/omvpchBB2CSoovK8TKV1WkEE3tDVx4E62MegDbHKpG2xDuKnkKIrG0mDJoaHA&#10;mpYFZZf0zyg4xl/t5IKL7+15YspfWr/Gm/RHqUG/W3yC8NT5p/jfvdZh/vs4hsc34QQ5u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sRQUxAAAAN0AAAAPAAAAAAAAAAAA&#10;AAAAAKECAABkcnMvZG93bnJldi54bWxQSwUGAAAAAAQABAD5AAAAkgMAAAAA&#10;" strokecolor="black [3213]" strokeweight="1.5pt">
                        <v:stroke endarrow="open" endarrowwidth="narrow" endarrowlength="short"/>
                      </v:shape>
                      <v:shape id="Straight Arrow Connector 14" o:spid="_x0000_s1102" type="#_x0000_t32" style="position:absolute;left:757555;top:1715845;width:538742;height:13549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YZc8UAAADdAAAADwAAAGRycy9kb3ducmV2LnhtbERPTUvDQBC9C/6HZQQvpd3YQNG02yJC&#10;23jwYCq0xyE7JsHsTMyuTfrvXaHgbR7vc1ab0bXqTL1vhA08zBJQxKXYhisDH4ft9BGUD8gWW2Ey&#10;cCEPm/XtzQozKwO/07kIlYoh7DM0UIfQZVr7siaHfiYdceQ+pXcYIuwrbXscYrhr9TxJFtphw7Gh&#10;xo5eaiq/ih9nYHJ6SvNC9m+779c0P1Alx6ETY+7vxuclqEBj+Bdf3bmN89PFHP6+iSfo9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ZYZc8UAAADdAAAADwAAAAAAAAAA&#10;AAAAAAChAgAAZHJzL2Rvd25yZXYueG1sUEsFBgAAAAAEAAQA+QAAAJMDAAAAAA==&#10;" strokecolor="black [3213]" strokeweight="1.5pt">
                        <v:stroke endarrow="open" endarrowwidth="narrow" endarrowlength="short"/>
                      </v:shape>
                      <v:rect id="Rectangle 15" o:spid="_x0000_s1103" style="position:absolute;left:1392555;top:968375;width:2272665;height:584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3N2mxAAA&#10;AN0AAAAPAAAAZHJzL2Rvd25yZXYueG1sRE9Na8JAEL0L/Q/LFLwU3aggGt2EUhA8FIppD3obsmM2&#10;bXY2ZFeT9te7QsHbPN7nbPPBNuJKna8dK5hNExDEpdM1Vwq+PneTFQgfkDU2jknBL3nIs6fRFlPt&#10;ej7QtQiViCHsU1RgQmhTKX1pyKKfupY4cmfXWQwRdpXUHfYx3DZyniRLabHm2GCwpTdD5U9xsQp2&#10;H8ea+E8eXtar3n2X81Nh3lulxs/D6wZEoCE8xP/uvY7zF8sF3L+JJ8j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zdps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4B3492C8" w14:textId="5791E78F" w:rsidR="00974BDD" w:rsidRDefault="00974BDD" w:rsidP="004410A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 xml:space="preserve">4 </w:t>
                              </w:r>
                              <w:proofErr w:type="spell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mol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Schoolbook" w:eastAsia="ＭＳ Ｐゴシック" w:hAnsi="Century Schoolbook" w:cs="Century Schoolbook"/>
                                  <w:b/>
                                  <w:bCs/>
                                  <w:i/>
                                  <w:i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l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-1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 xml:space="preserve"> hydrochloric or sulfuric acid</w:t>
                              </w:r>
                            </w:p>
                          </w:txbxContent>
                        </v:textbox>
                      </v:rect>
                      <v:rect id="Rectangle 16" o:spid="_x0000_s1104" style="position:absolute;left:1348105;top:1570355;width:111125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UXSxAAA&#10;AN0AAAAPAAAAZHJzL2Rvd25yZXYueG1sRE9La8JAEL4X+h+WKfRSdOMD0egqRRB6EMTYQ70N2TEb&#10;m50N2a1J/fWuIHibj+85i1VnK3GhxpeOFQz6CQji3OmSCwXfh01vCsIHZI2VY1LwTx5Wy9eXBaba&#10;tbynSxYKEUPYp6jAhFCnUvrckEXfdzVx5E6usRgibAqpG2xjuK3kMEkm0mLJscFgTWtD+W/2ZxVs&#10;dj8l8VXuP2bT1p3z4TEz21qp97fucw4iUBee4of7S8f5o8kY7t/EE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VF0s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22463F24" w14:textId="77777777" w:rsidR="00974BDD" w:rsidRDefault="00974BDD" w:rsidP="004410A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metal</w:t>
                              </w:r>
                              <w:proofErr w:type="gramEnd"/>
                            </w:p>
                          </w:txbxContent>
                        </v:textbox>
                      </v:rect>
                      <v:group id="Group 32" o:spid="_x0000_s1105" style="position:absolute;width:1339850;height:2187575" coordsize="2714644,42148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F04n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X6YJ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F04nxAAAAN0AAAAP&#10;AAAAAAAAAAAAAAAAAKkCAABkcnMvZG93bnJldi54bWxQSwUGAAAAAAQABAD6AAAAmgMAAAAA&#10;">
                        <v:shape id="Arc 1366" o:spid="_x0000_s1106" style="position:absolute;left:643122;top:2857363;width:1428398;height:1286561;rotation:90;visibility:visible;mso-wrap-style:square;v-text-anchor:middle" coordsize="1428398,128656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3DrwgAA&#10;AN0AAAAPAAAAZHJzL2Rvd25yZXYueG1sRE9Li8IwEL4v+B/CCHtZNPVBXbpGEaGLHnVF9DY0s03Z&#10;ZlKaqPXfG0HY23x8z5kvO1uLK7W+cqxgNExAEBdOV1wqOPzkg08QPiBrrB2Tgjt5WC56b3PMtLvx&#10;jq77UIoYwj5DBSaEJpPSF4Ys+qFriCP361qLIcK2lLrFWwy3tRwnSSotVhwbDDa0NlT87S9WwWk2&#10;+/A5HqcyHVVGnrab/PztlHrvd6svEIG68C9+uTc6zp+kKTy/iS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rcOvCAAAA3QAAAA8AAAAAAAAAAAAAAAAAlwIAAGRycy9kb3du&#10;cmV2LnhtbFBLBQYAAAAABAAEAPUAAACGAwAAAAA=&#10;" adj="-11796480,,5400" path="m714199,0nsc1104160,,1422031,281738,1428306,632931,1434607,985645,1124360,1277134,732844,1286343l714199,643281,714199,0xem714199,0nfc1104160,,1422031,281738,1428306,632931,1434607,985645,1124360,1277134,732844,1286343e" filled="f" strokecolor="black [3213]" strokeweight="2pt">
                          <v:stroke joinstyle="miter"/>
                          <v:formulas/>
                          <v:path arrowok="t" o:connecttype="custom" o:connectlocs="714199,0;1428306,632931;732844,1286343" o:connectangles="0,0,0" textboxrect="0,0,1428398,1286561"/>
                          <v:textbox>
                            <w:txbxContent>
                              <w:p w14:paraId="6BEE6EB5" w14:textId="77777777" w:rsidR="00974BDD" w:rsidRDefault="00974BDD" w:rsidP="004410A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traight Connector 1367" o:spid="_x0000_s1107" style="position:absolute;rotation:90;flip:x y;visibility:visible;mso-wrap-style:square" from="-926933,1858139" to="2355017,18581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NOOVMQAAADdAAAADwAAAGRycy9kb3ducmV2LnhtbERPTYvCMBC9L/gfwix4W1MVqlSjrIqw&#10;sOxBK+JxbMa22kxKE7X+e7MgeJvH+5zpvDWVuFHjSssK+r0IBHFmdcm5gl26/hqDcB5ZY2WZFDzI&#10;wXzW+Zhiou2dN3Tb+lyEEHYJKii8rxMpXVaQQdezNXHgTrYx6ANscqkbvIdwU8lBFMXSYMmhocCa&#10;lgVll+3VKDgdzudsP1zE16q/WqeXv+Mm9b9KdT/b7wkIT61/i1/uHx3mD+MR/H8TTpCzJ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Q045UxAAAAN0AAAAPAAAAAAAAAAAA&#10;AAAAAKECAABkcnMvZG93bnJldi54bWxQSwUGAAAAAAQABAD5AAAAkgMAAAAA&#10;" strokecolor="black [3213]" strokeweight="2pt"/>
                        <v:line id="Straight Connector 1368" o:spid="_x0000_s1108" style="position:absolute;rotation:90;flip:x y;visibility:visible;mso-wrap-style:square" from="359628,1858139" to="3641578,18581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waJscAAADdAAAADwAAAGRycy9kb3ducmV2LnhtbESPQWvCQBCF7wX/wzKCt7pRIZTUVVpF&#10;EMSDRkqP0+yYRLOzIbtq/PedQ6G3Gd6b976ZL3vXqDt1ofZsYDJOQBEX3tZcGjjlm9c3UCEiW2w8&#10;k4EnBVguBi9zzKx/8IHux1gqCeGQoYEqxjbTOhQVOQxj3xKLdvadwyhrV2rb4UPCXaOnSZJqhzVL&#10;Q4UtrSoqrsebM3D+vlyKr9lnemsm601+3f8c8rgzZjTsP95BRerjv/nvemsFf5YKrnwjI+jF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hTBomxwAAAN0AAAAPAAAAAAAA&#10;AAAAAAAAAKECAABkcnMvZG93bnJldi54bWxQSwUGAAAAAAQABAD5AAAAlQMAAAAA&#10;" strokecolor="black [3213]" strokeweight="2pt"/>
                        <v:shape id="Arc 1369" o:spid="_x0000_s1109" style="position:absolute;width:714041;height:501621;visibility:visible;mso-wrap-style:square;v-text-anchor:middle" coordsize="714041,50162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s8qwgAA&#10;AN0AAAAPAAAAZHJzL2Rvd25yZXYueG1sRE/fa8IwEH4X/B/CDfZmkymI64wyBEHwZWtlz7fm1pY2&#10;l5JE2+2vXwYD3+7j+3nb/WR7cSMfWscanjIFgrhypuVaw6U8LjYgQkQ22DsmDd8UYL+bz7aYGzfy&#10;O92KWIsUwiFHDU2MQy5lqBqyGDI3ECfuy3mLMUFfS+NxTOG2l0ul1tJiy6mhwYEODVVdcbUarqr8&#10;Gc9mOfryLRRt16lP+9Fp/fgwvb6AiDTFu/jffTJp/mr9DH/fpBPk7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CzyrCAAAA3QAAAA8AAAAAAAAAAAAAAAAAlwIAAGRycy9kb3du&#10;cmV2LnhtbFBLBQYAAAAABAAEAPUAAACGAwAAAAA=&#10;" adj="-11796480,,5400" path="m357020,0nsc554197,,714041,112292,714041,250811l357021,250811c357021,167207,357020,83604,357020,0xem357020,0nfc554197,,714041,112292,714041,250811e" filled="f" strokecolor="black [3213]" strokeweight="2pt">
                          <v:stroke joinstyle="miter"/>
                          <v:formulas/>
                          <v:path arrowok="t" o:connecttype="custom" o:connectlocs="357020,0;714041,250811" o:connectangles="0,0" textboxrect="0,0,714041,501621"/>
                          <v:textbox>
                            <w:txbxContent>
                              <w:p w14:paraId="401D5F8D" w14:textId="77777777" w:rsidR="00974BDD" w:rsidRDefault="00974BDD" w:rsidP="004410A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rc 1370" o:spid="_x0000_s1110" style="position:absolute;left:2000603;width:714041;height:501621;flip:x;visibility:visible;mso-wrap-style:square;v-text-anchor:middle" coordsize="714041,50162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FJFyAAA&#10;AN0AAAAPAAAAZHJzL2Rvd25yZXYueG1sRI9BTwIxEIXvJvyHZki8EGmVqGSlEGNC1IMhC/6AyXbY&#10;XdxON22BlV/vHEy4zeS9ee+bxWrwnTpRTG1gC/dTA4q4Cq7l2sL3bn03B5UyssMuMFn4pQSr5ehm&#10;gYULZy7ptM21khBOBVpocu4LrVPVkMc0DT2xaPsQPWZZY61dxLOE+04/GPOkPbYsDQ329NZQ9bM9&#10;egub9aY66MnuMZrD12eYvJdHcymtvR0Pry+gMg35av6//nCCP3sWfvlGRt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rMUkXIAAAA3QAAAA8AAAAAAAAAAAAAAAAAlwIAAGRy&#10;cy9kb3ducmV2LnhtbFBLBQYAAAAABAAEAPUAAACMAwAAAAA=&#10;" adj="-11796480,,5400" path="m357020,0nsc554197,,714041,112292,714041,250811l357021,250811c357021,167207,357020,83604,357020,0xem357020,0nfc554197,,714041,112292,714041,250811e" filled="f" strokecolor="black [3213]" strokeweight="2pt">
                          <v:stroke joinstyle="miter"/>
                          <v:formulas/>
                          <v:path arrowok="t" o:connecttype="custom" o:connectlocs="357020,0;714041,250811" o:connectangles="0,0" textboxrect="0,0,714041,501621"/>
                          <v:textbox>
                            <w:txbxContent>
                              <w:p w14:paraId="680A26EC" w14:textId="77777777" w:rsidR="00974BDD" w:rsidRDefault="00974BDD" w:rsidP="004410A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7BB06C" w14:textId="77777777" w:rsidR="004410AC" w:rsidRPr="00CB2C9E" w:rsidRDefault="004410AC" w:rsidP="004410AC">
            <w:pPr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CB2C9E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RESULTS</w:t>
            </w:r>
          </w:p>
          <w:p w14:paraId="4E2BE0DF" w14:textId="77777777" w:rsidR="004410AC" w:rsidRPr="00CB2C9E" w:rsidRDefault="004410AC" w:rsidP="004410AC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CB2C9E">
              <w:rPr>
                <w:rFonts w:ascii="Arial Narrow" w:hAnsi="Arial Narrow"/>
                <w:b/>
                <w:sz w:val="28"/>
                <w:szCs w:val="28"/>
              </w:rPr>
              <w:t>Most reactive</w:t>
            </w:r>
          </w:p>
          <w:p w14:paraId="045EA95A" w14:textId="77777777" w:rsidR="004410AC" w:rsidRDefault="004410AC" w:rsidP="004410AC">
            <w:pPr>
              <w:rPr>
                <w:rFonts w:ascii="Arial Narrow" w:hAnsi="Arial Narrow"/>
                <w:sz w:val="28"/>
                <w:szCs w:val="28"/>
              </w:rPr>
            </w:pPr>
            <w:r w:rsidRPr="00CB2C9E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5214ACE" wp14:editId="593F80AC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-27305</wp:posOffset>
                      </wp:positionV>
                      <wp:extent cx="436245" cy="1647825"/>
                      <wp:effectExtent l="25400" t="0" r="20955" b="53975"/>
                      <wp:wrapNone/>
                      <wp:docPr id="1371" name="Down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1647825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FFF200"/>
                                  </a:gs>
                                  <a:gs pos="45000">
                                    <a:srgbClr val="FF7A00"/>
                                  </a:gs>
                                  <a:gs pos="70000">
                                    <a:srgbClr val="FF0300"/>
                                  </a:gs>
                                  <a:gs pos="100000">
                                    <a:srgbClr val="4D0808"/>
                                  </a:gs>
                                </a:gsLst>
                                <a:lin ang="5400000" scaled="0"/>
                              </a:gradFill>
                              <a:ln w="2222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Down Arrow 54" o:spid="_x0000_s1026" type="#_x0000_t67" style="position:absolute;margin-left:19.75pt;margin-top:-2.1pt;width:34.35pt;height:129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" adj="18741" fillcolor="#fff200" strokecolor="black [3213]" strokeweight="1.75pt">
                      <v:fill color2="#4d0808" colors="0 #fff200;29491f #ff7a00;45875f #ff0300;1 #4d0808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  <w:p w14:paraId="3E93891C" w14:textId="77777777" w:rsidR="004410AC" w:rsidRDefault="004410AC" w:rsidP="004410AC">
            <w:pPr>
              <w:rPr>
                <w:rFonts w:ascii="Arial Narrow" w:hAnsi="Arial Narrow"/>
                <w:sz w:val="28"/>
                <w:szCs w:val="28"/>
              </w:rPr>
            </w:pPr>
          </w:p>
          <w:p w14:paraId="3CFFBF7A" w14:textId="77777777" w:rsidR="004410AC" w:rsidRDefault="004410AC" w:rsidP="004410AC">
            <w:pPr>
              <w:rPr>
                <w:rFonts w:ascii="Arial Narrow" w:hAnsi="Arial Narrow"/>
                <w:sz w:val="28"/>
                <w:szCs w:val="28"/>
              </w:rPr>
            </w:pPr>
          </w:p>
          <w:p w14:paraId="3A619006" w14:textId="77777777" w:rsidR="004410AC" w:rsidRDefault="004410AC" w:rsidP="004410AC">
            <w:pPr>
              <w:rPr>
                <w:rFonts w:ascii="Arial Narrow" w:hAnsi="Arial Narrow"/>
                <w:sz w:val="28"/>
                <w:szCs w:val="28"/>
              </w:rPr>
            </w:pPr>
          </w:p>
          <w:p w14:paraId="4BDF14D0" w14:textId="77777777" w:rsidR="004410AC" w:rsidRDefault="004410AC" w:rsidP="004410AC">
            <w:pPr>
              <w:rPr>
                <w:rFonts w:ascii="Arial Narrow" w:hAnsi="Arial Narrow"/>
                <w:sz w:val="28"/>
                <w:szCs w:val="28"/>
              </w:rPr>
            </w:pPr>
          </w:p>
          <w:p w14:paraId="41BF8C3E" w14:textId="482E5936" w:rsidR="007B735E" w:rsidRDefault="004410AC" w:rsidP="004410A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CB2C9E">
              <w:rPr>
                <w:rFonts w:ascii="Arial Narrow" w:hAnsi="Arial Narrow"/>
                <w:b/>
                <w:sz w:val="28"/>
                <w:szCs w:val="28"/>
              </w:rPr>
              <w:t>Least reactive</w:t>
            </w:r>
          </w:p>
        </w:tc>
      </w:tr>
    </w:tbl>
    <w:p w14:paraId="14E84708" w14:textId="2046993F" w:rsidR="007C1927" w:rsidRDefault="007C192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2ABA519" w14:textId="57408C9B" w:rsidR="004410AC" w:rsidRDefault="004410A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985"/>
        <w:gridCol w:w="1134"/>
        <w:gridCol w:w="1701"/>
        <w:gridCol w:w="567"/>
        <w:gridCol w:w="1928"/>
      </w:tblGrid>
      <w:tr w:rsidR="00DF30DF" w:rsidRPr="00DF30DF" w14:paraId="7B1FDA2A" w14:textId="77777777" w:rsidTr="00DF30D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607471B7" w14:textId="5B2A10F2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t>zinc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3B71BD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874DF4" w14:textId="65C584D5" w:rsidR="00DF30DF" w:rsidRPr="00A2590D" w:rsidRDefault="00DF30DF" w:rsidP="00DF30D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proofErr w:type="spellStart"/>
            <w:r w:rsidRPr="00DF30DF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sulfuric</w:t>
            </w:r>
            <w:proofErr w:type="spellEnd"/>
            <w:r w:rsidRPr="00DF30DF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br/>
              <w:t>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C671DD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C3F80DE" wp14:editId="0B3F9FC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408305</wp:posOffset>
                      </wp:positionV>
                      <wp:extent cx="539750" cy="0"/>
                      <wp:effectExtent l="19050" t="90805" r="50800" b="112395"/>
                      <wp:wrapNone/>
                      <wp:docPr id="1071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2" o:spid="_x0000_s1026" type="#_x0000_t32" style="position:absolute;margin-left:2.5pt;margin-top:32.15pt;width:42.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0B1E9A" w14:textId="64230DF4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zinc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br/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sulfate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A1C253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2FA8D5D3" w14:textId="77777777" w:rsidR="00DF30DF" w:rsidRPr="00DF30DF" w:rsidRDefault="00DF30DF" w:rsidP="00AB667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F30DF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hydrogen</w:t>
            </w:r>
          </w:p>
        </w:tc>
      </w:tr>
      <w:tr w:rsidR="00DF30DF" w:rsidRPr="00DF30DF" w14:paraId="71BBB100" w14:textId="77777777" w:rsidTr="00DF30D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0016749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E40FE6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8429CC1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848CC6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198104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3773E4F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209E3DF5" w14:textId="77777777" w:rsidR="00DF30DF" w:rsidRPr="00DF30DF" w:rsidRDefault="00DF30DF" w:rsidP="00AB667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DF30DF" w:rsidRPr="00DF30DF" w14:paraId="667B4953" w14:textId="77777777" w:rsidTr="00DF30D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48823467" w14:textId="5C7E44BC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Zn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21205F" w14:textId="77777777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E3A4E4" w14:textId="77777777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  <w:vertAlign w:val="subscript"/>
              </w:rPr>
            </w:pP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39AA80" w14:textId="77777777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2E0DC59" wp14:editId="27721A6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1070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2.85pt;margin-top:9.4pt;width:42.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4ECB16" w14:textId="0973633E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Zn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D1FBFC" w14:textId="77777777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5BCC916" w14:textId="77777777" w:rsidR="00DF30DF" w:rsidRPr="0065643E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  <w:tr w:rsidR="00DF30DF" w:rsidRPr="00DF30DF" w14:paraId="4E821E05" w14:textId="77777777" w:rsidTr="00DF30D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2B8EA91" w14:textId="6BD52EB0" w:rsidR="00DF30DF" w:rsidRPr="00A2590D" w:rsidRDefault="00E66C21" w:rsidP="00AB6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811DB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1519E5D6" wp14:editId="2C98DBA0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53340</wp:posOffset>
                      </wp:positionV>
                      <wp:extent cx="1075055" cy="865505"/>
                      <wp:effectExtent l="0" t="25400" r="169545" b="226695"/>
                      <wp:wrapNone/>
                      <wp:docPr id="105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75055" cy="865505"/>
                                <a:chOff x="0" y="0"/>
                                <a:chExt cx="1075445" cy="86574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059" name="Rectangle 1059"/>
                              <wps:cNvSpPr/>
                              <wps:spPr>
                                <a:xfrm>
                                  <a:off x="113319" y="0"/>
                                  <a:ext cx="832787" cy="78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2">
                                      <a:satMod val="175000"/>
                                      <a:alpha val="40000"/>
                                    </a:schemeClr>
                                  </a:glow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txbx>
                                <w:txbxContent>
                                  <w:p w14:paraId="13F00634" w14:textId="77777777" w:rsidR="006010F4" w:rsidRDefault="006010F4" w:rsidP="00E66C2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color w:val="381563"/>
                                        <w:kern w:val="24"/>
                                        <w:sz w:val="80"/>
                                        <w:szCs w:val="80"/>
                                        <w:lang w:val="en-US"/>
      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      <w14:textOutline w14:w="9004" w14:cap="flat" w14:cmpd="sng" w14:algn="ctr">
                                          <w14:solidFill>
                                            <w14:schemeClr w14:val="accent4">
                                              <w14:shade w14:val="50000"/>
                                              <w14:satMod w14:val="12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  <w14:gs w14:pos="43000">
                                                <w14:schemeClr w14:val="accent4">
                                                  <w14:satMod w14:val="255000"/>
                                                </w14:schemeClr>
                                              </w14:gs>
                                              <w14:gs w14:pos="48000">
                                                <w14:schemeClr w14:val="accent4">
                                                  <w14:shade w14:val="85000"/>
                                                  <w14:satMod w14:val="2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N5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060" name="Rectangle 1060"/>
                              <wps:cNvSpPr/>
                              <wps:spPr>
                                <a:xfrm>
                                  <a:off x="0" y="569129"/>
                                  <a:ext cx="1075445" cy="29661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A2AAFBC" w14:textId="77777777" w:rsidR="006010F4" w:rsidRDefault="006010F4" w:rsidP="00E66C2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color w:val="381563"/>
                                        <w:kern w:val="24"/>
                                        <w:lang w:val="en-US"/>
      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      <w14:textOutline w14:w="9004" w14:cap="flat" w14:cmpd="sng" w14:algn="ctr">
                                          <w14:solidFill>
                                            <w14:schemeClr w14:val="accent4">
                                              <w14:shade w14:val="50000"/>
                                              <w14:satMod w14:val="12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  <w14:gs w14:pos="43000">
                                                <w14:schemeClr w14:val="accent4">
                                                  <w14:satMod w14:val="255000"/>
                                                </w14:schemeClr>
                                              </w14:gs>
                                              <w14:gs w14:pos="48000">
                                                <w14:schemeClr w14:val="accent4">
                                                  <w14:shade w14:val="85000"/>
                                                  <w14:satMod w14:val="2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CHEMISTRY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_x0000_s1105" style="position:absolute;left:0;text-align:left;margin-left:-6.95pt;margin-top:4.2pt;width:84.65pt;height:68.15pt;z-index:252017664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">
                      <v:rect id="Rectangle 1059" o:spid="_x0000_s1106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F/+wgAA&#10;AN0AAAAPAAAAZHJzL2Rvd25yZXYueG1sRE/bisIwEH1f8B/CCL6tqSsuWo0iK4IgsnjB56EZm2oz&#10;qU3U+vdmYcG3OZzrTGaNLcWdal84VtDrJiCIM6cLzhUc9svPIQgfkDWWjknBkzzMpq2PCabaPXhL&#10;913IRQxhn6ICE0KVSukzQxZ911XEkTu52mKIsM6lrvERw20pv5LkW1osODYYrOjHUHbZ3awCPm1W&#10;v8/rQh7Xl8Xx3O8Hs820Up12Mx+DCNSEt/jfvdJxfjIYwd838QQ5f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8X/7CAAAA3QAAAA8AAAAAAAAAAAAAAAAAlwIAAGRycy9kb3du&#10;cmV2LnhtbFBLBQYAAAAABAAEAPUAAACGAwAAAAA=&#10;" filled="f" stroked="f">
                        <v:shadow on="t" opacity="19660f" mv:blur="190500f" offset="161645emu,161645emu"/>
                        <v:textbox style="mso-fit-shape-to-text:t">
                          <w:txbxContent>
                            <w:p w14:paraId="13F00634" w14:textId="77777777" w:rsidR="003E3D0E" w:rsidRDefault="003E3D0E" w:rsidP="00E66C2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v:textbox>
                      </v:rect>
                      <v:rect id="Rectangle 1060" o:spid="_x0000_s1107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bNAxAAA&#10;AN0AAAAPAAAAZHJzL2Rvd25yZXYueG1sRI/NagMxDITvhbyDUaGX0tgNJYRtnFBC/0hO+XkAsVZ2&#10;TdbyYjub7dtXh0JvEjOa+bRcj6FTA6XsI1t4nhpQxHV0nhsLp+PH0wJULsgOu8hk4YcyrFeTuyVW&#10;Lt54T8OhNEpCOFdooS2lr7TOdUsB8zT2xKKdYwpYZE2NdglvEh46PTNmrgN6loYWe9q0VF8O12Dh&#10;5XO2ffePZufDcMXTVifzxTtrH+7Ht1dQhcbyb/67/naCb+bCL9/ICH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2zQMQAAADdAAAADwAAAAAAAAAAAAAAAACXAgAAZHJzL2Rv&#10;d25yZXYueG1sUEsFBgAAAAAEAAQA9QAAAIgDAAAAAA==&#10;" filled="f" stroked="f">
                        <v:textbox style="mso-fit-shape-to-text:t">
                          <w:txbxContent>
                            <w:p w14:paraId="7A2AAFBC" w14:textId="77777777" w:rsidR="003E3D0E" w:rsidRDefault="003E3D0E" w:rsidP="00E66C2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0B885B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47AD011" w14:textId="77777777" w:rsidR="00DF30DF" w:rsidRPr="00DF30DF" w:rsidRDefault="00DF30DF" w:rsidP="00AB6670">
            <w:pPr>
              <w:spacing w:after="0" w:line="240" w:lineRule="auto"/>
              <w:jc w:val="center"/>
              <w:rPr>
                <w:rFonts w:ascii="Times New Roman Bold" w:hAnsi="Times New Roman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8D012E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A7315DC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1A4BB8" w14:textId="77777777" w:rsidR="00DF30DF" w:rsidRPr="00A2590D" w:rsidRDefault="00DF30DF" w:rsidP="00AB667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17D7D7E5" w14:textId="77777777" w:rsidR="00DF30DF" w:rsidRPr="00DF30DF" w:rsidRDefault="00DF30DF" w:rsidP="00AB6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14:paraId="6DE98FC3" w14:textId="574189D8" w:rsidR="004410AC" w:rsidRDefault="004410A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C1865C4" w14:textId="77777777" w:rsidR="00AB6670" w:rsidRDefault="00AB667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938400B" w14:textId="7FF4C276" w:rsidR="0065643E" w:rsidRDefault="0065643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DFDDEB5" w14:textId="77777777" w:rsidR="0065643E" w:rsidRDefault="0065643E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2268"/>
        <w:gridCol w:w="1134"/>
        <w:gridCol w:w="2211"/>
        <w:gridCol w:w="567"/>
        <w:gridCol w:w="1928"/>
      </w:tblGrid>
      <w:tr w:rsidR="0065643E" w:rsidRPr="00DF30DF" w14:paraId="2D043B84" w14:textId="77777777" w:rsidTr="0065643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38DC874B" w14:textId="08A7BF0C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Ionic equation</w:t>
            </w:r>
            <w:r w:rsidR="00343478"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3F1651" w14:textId="44720DB8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2482BF8" w14:textId="66851EB6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CB9D64" w14:textId="1BF8284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14:paraId="3F61C611" w14:textId="1A2DDE72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F8519E" w14:textId="72233E40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655FF343" w14:textId="6CBB8D29" w:rsidR="0065643E" w:rsidRPr="00DF30DF" w:rsidRDefault="0065643E" w:rsidP="00E66C21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65643E" w:rsidRPr="00DF30DF" w14:paraId="16326C49" w14:textId="77777777" w:rsidTr="0065643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66BF931" w14:textId="77777777" w:rsidR="0065643E" w:rsidRPr="00A2590D" w:rsidRDefault="0065643E" w:rsidP="00E66C21">
            <w:pPr>
              <w:spacing w:after="0" w:line="240" w:lineRule="auto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7439628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6E44FB5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D277B1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14:paraId="4846B032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E24168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34F42B6B" w14:textId="77777777" w:rsidR="0065643E" w:rsidRPr="00DF30DF" w:rsidRDefault="0065643E" w:rsidP="00E66C21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65643E" w:rsidRPr="00DF30DF" w14:paraId="6F097DE8" w14:textId="77777777" w:rsidTr="0065643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770D9C7" w14:textId="77777777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Zn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5F760B" w14:textId="77777777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405A29" w14:textId="2B5B1CAB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2H</w:t>
            </w: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 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perscript"/>
              </w:rPr>
              <w:t>2-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CFD2C0" w14:textId="77777777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AF76E09" wp14:editId="614548B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1057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2.85pt;margin-top:9.4pt;width:42.5pt;height: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ED4F354" w14:textId="40C2A03F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Zn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2+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 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perscript"/>
              </w:rPr>
              <w:t>2-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87C6B7" w14:textId="77777777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55DF3538" w14:textId="1A2467FD" w:rsidR="0065643E" w:rsidRPr="0065643E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(g)</w:t>
            </w:r>
          </w:p>
        </w:tc>
      </w:tr>
      <w:tr w:rsidR="0065643E" w:rsidRPr="00DF30DF" w14:paraId="6820BA5A" w14:textId="77777777" w:rsidTr="0065643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5A3021F1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39313B7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C67FBF1" w14:textId="77777777" w:rsidR="0065643E" w:rsidRPr="00DF30DF" w:rsidRDefault="0065643E" w:rsidP="00E66C21">
            <w:pPr>
              <w:spacing w:after="0" w:line="240" w:lineRule="auto"/>
              <w:jc w:val="center"/>
              <w:rPr>
                <w:rFonts w:ascii="Times New Roman Bold" w:hAnsi="Times New Roman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3929AF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14:paraId="3801164F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C1B8BB" w14:textId="77777777" w:rsidR="0065643E" w:rsidRPr="00A2590D" w:rsidRDefault="0065643E" w:rsidP="00E66C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4ED8A437" w14:textId="77777777" w:rsidR="0065643E" w:rsidRPr="00DF30DF" w:rsidRDefault="0065643E" w:rsidP="00E66C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14:paraId="6F04D5A9" w14:textId="77777777" w:rsidR="00AB6670" w:rsidRDefault="00AB667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727A433" w14:textId="3D3063B7" w:rsidR="00E66C21" w:rsidRDefault="0065643E" w:rsidP="0065643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65643E">
        <w:rPr>
          <w:rFonts w:ascii="Arial Narrow" w:hAnsi="Arial Narrow"/>
          <w:sz w:val="28"/>
          <w:szCs w:val="28"/>
        </w:rPr>
        <w:t xml:space="preserve">During the reaction </w:t>
      </w:r>
      <w:r w:rsidRPr="0065643E">
        <w:rPr>
          <w:rFonts w:ascii="Arial Narrow" w:hAnsi="Arial Narrow"/>
          <w:b/>
          <w:bCs/>
          <w:sz w:val="28"/>
          <w:szCs w:val="28"/>
        </w:rPr>
        <w:t xml:space="preserve">2 electrons </w:t>
      </w:r>
      <w:r w:rsidRPr="0065643E">
        <w:rPr>
          <w:rFonts w:ascii="Arial Narrow" w:hAnsi="Arial Narrow"/>
          <w:sz w:val="28"/>
          <w:szCs w:val="28"/>
        </w:rPr>
        <w:t xml:space="preserve">are </w:t>
      </w:r>
      <w:r w:rsidRPr="0065643E">
        <w:rPr>
          <w:rFonts w:ascii="Arial Narrow" w:hAnsi="Arial Narrow"/>
          <w:b/>
          <w:bCs/>
          <w:sz w:val="28"/>
          <w:szCs w:val="28"/>
        </w:rPr>
        <w:t xml:space="preserve">lost </w:t>
      </w:r>
      <w:r w:rsidRPr="0065643E">
        <w:rPr>
          <w:rFonts w:ascii="Arial Narrow" w:hAnsi="Arial Narrow"/>
          <w:sz w:val="28"/>
          <w:szCs w:val="28"/>
        </w:rPr>
        <w:t>from each zinc atom (</w:t>
      </w:r>
      <w:r w:rsidRPr="0065643E">
        <w:rPr>
          <w:rFonts w:ascii="Arial Narrow" w:hAnsi="Arial Narrow"/>
          <w:b/>
          <w:bCs/>
          <w:sz w:val="28"/>
          <w:szCs w:val="28"/>
        </w:rPr>
        <w:t>Zn</w:t>
      </w:r>
      <w:r w:rsidRPr="0065643E">
        <w:rPr>
          <w:rFonts w:ascii="Arial Narrow" w:hAnsi="Arial Narrow"/>
          <w:sz w:val="28"/>
          <w:szCs w:val="28"/>
        </w:rPr>
        <w:t>) to form a zinc ion (</w:t>
      </w:r>
      <w:r w:rsidRPr="0065643E">
        <w:rPr>
          <w:rFonts w:ascii="Arial Narrow" w:hAnsi="Arial Narrow"/>
          <w:b/>
          <w:bCs/>
          <w:sz w:val="28"/>
          <w:szCs w:val="28"/>
        </w:rPr>
        <w:t>Zn</w:t>
      </w:r>
      <w:r w:rsidRPr="0065643E">
        <w:rPr>
          <w:rFonts w:ascii="Arial Narrow" w:hAnsi="Arial Narrow"/>
          <w:b/>
          <w:bCs/>
          <w:sz w:val="28"/>
          <w:szCs w:val="28"/>
          <w:vertAlign w:val="superscript"/>
        </w:rPr>
        <w:t>2+</w:t>
      </w:r>
      <w:r w:rsidRPr="0065643E">
        <w:rPr>
          <w:rFonts w:ascii="Arial Narrow" w:hAnsi="Arial Narrow"/>
          <w:sz w:val="28"/>
          <w:szCs w:val="28"/>
        </w:rPr>
        <w:t>).</w:t>
      </w:r>
    </w:p>
    <w:p w14:paraId="046E31A2" w14:textId="5C96E7B5" w:rsidR="00E66C21" w:rsidRDefault="00E66C21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37A08D05" w14:textId="77777777" w:rsidR="00E66C21" w:rsidRPr="00E66C21" w:rsidRDefault="00E66C21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66C21">
        <w:rPr>
          <w:rFonts w:ascii="Arial Narrow" w:hAnsi="Arial Narrow"/>
          <w:sz w:val="28"/>
          <w:szCs w:val="28"/>
        </w:rPr>
        <w:lastRenderedPageBreak/>
        <w:t xml:space="preserve">The zinc atoms are </w:t>
      </w:r>
      <w:r w:rsidRPr="00E66C21">
        <w:rPr>
          <w:rFonts w:ascii="Arial Narrow" w:hAnsi="Arial Narrow"/>
          <w:b/>
          <w:bCs/>
          <w:sz w:val="28"/>
          <w:szCs w:val="28"/>
        </w:rPr>
        <w:t>OXIDISED</w:t>
      </w:r>
      <w:r w:rsidRPr="00E66C21">
        <w:rPr>
          <w:rFonts w:ascii="Arial Narrow" w:hAnsi="Arial Narrow"/>
          <w:sz w:val="28"/>
          <w:szCs w:val="28"/>
        </w:rPr>
        <w:t xml:space="preserve"> during the reaction with an acid.</w:t>
      </w:r>
    </w:p>
    <w:p w14:paraId="6CE235A1" w14:textId="77777777" w:rsidR="0065643E" w:rsidRDefault="0065643E" w:rsidP="0065643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41FFBF7" w14:textId="77777777" w:rsidR="00E66C21" w:rsidRDefault="00E66C21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66C21">
        <w:rPr>
          <w:rFonts w:ascii="Arial Narrow" w:hAnsi="Arial Narrow"/>
          <w:sz w:val="28"/>
          <w:szCs w:val="28"/>
        </w:rPr>
        <w:t xml:space="preserve">In this reaction the sulphate ion </w:t>
      </w:r>
      <w:r w:rsidRPr="00E66C21">
        <w:rPr>
          <w:rFonts w:ascii="Arial Narrow" w:hAnsi="Arial Narrow"/>
          <w:b/>
          <w:bCs/>
          <w:sz w:val="28"/>
          <w:szCs w:val="28"/>
        </w:rPr>
        <w:t>SO</w:t>
      </w:r>
      <w:r w:rsidRPr="00E66C21">
        <w:rPr>
          <w:rFonts w:ascii="Arial Narrow" w:hAnsi="Arial Narrow"/>
          <w:b/>
          <w:bCs/>
          <w:sz w:val="28"/>
          <w:szCs w:val="28"/>
          <w:vertAlign w:val="subscript"/>
        </w:rPr>
        <w:t>4</w:t>
      </w:r>
      <w:r w:rsidRPr="00E66C21">
        <w:rPr>
          <w:rFonts w:ascii="Arial Narrow" w:hAnsi="Arial Narrow"/>
          <w:b/>
          <w:bCs/>
          <w:sz w:val="28"/>
          <w:szCs w:val="28"/>
          <w:vertAlign w:val="superscript"/>
        </w:rPr>
        <w:t>2-</w:t>
      </w:r>
      <w:r w:rsidRPr="00E66C21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66C21">
        <w:rPr>
          <w:rFonts w:ascii="Arial Narrow" w:hAnsi="Arial Narrow"/>
          <w:sz w:val="28"/>
          <w:szCs w:val="28"/>
        </w:rPr>
        <w:t xml:space="preserve">is a </w:t>
      </w:r>
      <w:r w:rsidRPr="00E66C21">
        <w:rPr>
          <w:rFonts w:ascii="Arial Narrow" w:hAnsi="Arial Narrow"/>
          <w:b/>
          <w:bCs/>
          <w:sz w:val="28"/>
          <w:szCs w:val="28"/>
        </w:rPr>
        <w:t xml:space="preserve">spectator ion </w:t>
      </w:r>
      <w:r w:rsidRPr="00E66C21">
        <w:rPr>
          <w:rFonts w:ascii="Arial Narrow" w:hAnsi="Arial Narrow"/>
          <w:sz w:val="28"/>
          <w:szCs w:val="28"/>
        </w:rPr>
        <w:t>as it does take part in the reaction.</w:t>
      </w:r>
    </w:p>
    <w:p w14:paraId="6D4E8BFC" w14:textId="77777777" w:rsidR="005A2DE1" w:rsidRDefault="005A2DE1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9F048E9" w14:textId="77777777" w:rsidR="00C167D6" w:rsidRDefault="00C167D6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5D17FCD" w14:textId="1F2357D3" w:rsidR="005A2DE1" w:rsidRPr="00DF30DF" w:rsidRDefault="005A2DE1" w:rsidP="005A2DE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C035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METALS AND 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WATER</w:t>
      </w:r>
    </w:p>
    <w:p w14:paraId="7BE61F4B" w14:textId="403E1D43" w:rsidR="005A2DE1" w:rsidRPr="005A2DE1" w:rsidRDefault="00B44F85" w:rsidP="005A2DE1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When a metal reacts with</w:t>
      </w:r>
      <w:r w:rsidR="005A2DE1" w:rsidRPr="005A2DE1">
        <w:rPr>
          <w:rFonts w:ascii="Arial Narrow" w:hAnsi="Arial Narrow"/>
          <w:sz w:val="28"/>
          <w:szCs w:val="28"/>
        </w:rPr>
        <w:t xml:space="preserve"> </w:t>
      </w:r>
      <w:r w:rsidR="005A2DE1" w:rsidRPr="005A2DE1">
        <w:rPr>
          <w:rFonts w:ascii="Arial Narrow" w:hAnsi="Arial Narrow"/>
          <w:b/>
          <w:bCs/>
          <w:sz w:val="28"/>
          <w:szCs w:val="28"/>
        </w:rPr>
        <w:t xml:space="preserve">water </w:t>
      </w:r>
      <w:r w:rsidR="005A2DE1" w:rsidRPr="005A2DE1">
        <w:rPr>
          <w:rFonts w:ascii="Arial Narrow" w:hAnsi="Arial Narrow"/>
          <w:sz w:val="28"/>
          <w:szCs w:val="28"/>
        </w:rPr>
        <w:t xml:space="preserve">the products are a </w:t>
      </w:r>
      <w:r w:rsidR="005A2DE1" w:rsidRPr="005A2DE1">
        <w:rPr>
          <w:rFonts w:ascii="Arial Narrow" w:hAnsi="Arial Narrow"/>
          <w:b/>
          <w:bCs/>
          <w:sz w:val="28"/>
          <w:szCs w:val="28"/>
        </w:rPr>
        <w:t xml:space="preserve">METAL HYDROXIDE </w:t>
      </w:r>
      <w:r w:rsidR="005A2DE1" w:rsidRPr="005A2DE1">
        <w:rPr>
          <w:rFonts w:ascii="Arial Narrow" w:hAnsi="Arial Narrow"/>
          <w:sz w:val="28"/>
          <w:szCs w:val="28"/>
        </w:rPr>
        <w:t>solution (</w:t>
      </w:r>
      <w:r w:rsidR="005A2DE1" w:rsidRPr="005A2DE1">
        <w:rPr>
          <w:rFonts w:ascii="Arial Narrow" w:hAnsi="Arial Narrow"/>
          <w:b/>
          <w:bCs/>
          <w:sz w:val="28"/>
          <w:szCs w:val="28"/>
        </w:rPr>
        <w:t>an alkali</w:t>
      </w:r>
      <w:r w:rsidR="005A2DE1" w:rsidRPr="005A2DE1">
        <w:rPr>
          <w:rFonts w:ascii="Arial Narrow" w:hAnsi="Arial Narrow"/>
          <w:sz w:val="28"/>
          <w:szCs w:val="28"/>
        </w:rPr>
        <w:t>)</w:t>
      </w:r>
      <w:r w:rsidR="005A2DE1" w:rsidRPr="005A2DE1">
        <w:rPr>
          <w:rFonts w:ascii="Arial Narrow" w:hAnsi="Arial Narrow"/>
          <w:b/>
          <w:bCs/>
          <w:sz w:val="28"/>
          <w:szCs w:val="28"/>
        </w:rPr>
        <w:t xml:space="preserve"> </w:t>
      </w:r>
      <w:r w:rsidR="005A2DE1" w:rsidRPr="005A2DE1">
        <w:rPr>
          <w:rFonts w:ascii="Arial Narrow" w:hAnsi="Arial Narrow"/>
          <w:sz w:val="28"/>
          <w:szCs w:val="28"/>
        </w:rPr>
        <w:t xml:space="preserve">and </w:t>
      </w:r>
      <w:r w:rsidR="005A2DE1" w:rsidRPr="005A2DE1">
        <w:rPr>
          <w:rFonts w:ascii="Arial Narrow" w:hAnsi="Arial Narrow"/>
          <w:b/>
          <w:bCs/>
          <w:sz w:val="28"/>
          <w:szCs w:val="28"/>
        </w:rPr>
        <w:t>HYDROGEN</w:t>
      </w:r>
      <w:r w:rsidR="005A2DE1" w:rsidRPr="005A2DE1">
        <w:rPr>
          <w:rFonts w:ascii="Arial Narrow" w:hAnsi="Arial Narrow"/>
          <w:sz w:val="28"/>
          <w:szCs w:val="28"/>
        </w:rPr>
        <w:t>.</w:t>
      </w:r>
    </w:p>
    <w:p w14:paraId="66F6AA85" w14:textId="77777777" w:rsidR="005A2DE1" w:rsidRDefault="005A2DE1" w:rsidP="005A2DE1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3320"/>
        <w:gridCol w:w="3997"/>
      </w:tblGrid>
      <w:tr w:rsidR="005A2DE1" w14:paraId="4394BB05" w14:textId="77777777" w:rsidTr="005A2DE1">
        <w:trPr>
          <w:jc w:val="center"/>
        </w:trPr>
        <w:tc>
          <w:tcPr>
            <w:tcW w:w="3471" w:type="dxa"/>
          </w:tcPr>
          <w:p w14:paraId="782987D7" w14:textId="4B676739" w:rsidR="005A2DE1" w:rsidRDefault="005A2DE1" w:rsidP="005A2DE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A2DE1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EFC368" wp14:editId="1B1420FB">
                  <wp:extent cx="1838325" cy="2146434"/>
                  <wp:effectExtent l="0" t="0" r="0" b="12700"/>
                  <wp:docPr id="10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21" cy="214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6C4D4B53" w14:textId="2B3F71C5" w:rsidR="005A2DE1" w:rsidRDefault="00CA70FF" w:rsidP="005A2DE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CA70FF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E7820AE" wp14:editId="521B2CDD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1607185</wp:posOffset>
                      </wp:positionV>
                      <wp:extent cx="311785" cy="3696970"/>
                      <wp:effectExtent l="0" t="16192" r="0" b="53023"/>
                      <wp:wrapNone/>
                      <wp:docPr id="97" name="Down Arrow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1785" cy="3696970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FFF200"/>
                                  </a:gs>
                                  <a:gs pos="45000">
                                    <a:srgbClr val="FF7A00"/>
                                  </a:gs>
                                  <a:gs pos="70000">
                                    <a:srgbClr val="FF0300"/>
                                  </a:gs>
                                  <a:gs pos="100000">
                                    <a:srgbClr val="4D0808"/>
                                  </a:gs>
                                </a:gsLst>
                                <a:lin ang="5400000" scaled="0"/>
                              </a:gradFill>
                              <a:ln w="2222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Down Arrow 96" o:spid="_x0000_s1026" type="#_x0000_t67" style="position:absolute;margin-left:91.15pt;margin-top:126.55pt;width:24.55pt;height:291.1pt;rotation:-90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" adj="20689" fillcolor="#fff200" strokecolor="black [3213]" strokeweight="1.75pt">
                      <v:fill color2="#4d0808" colors="0 #fff200;29491f #ff7a00;45875f #ff0300;1 #4d0808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="005A2DE1" w:rsidRPr="005A2DE1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71DAA90" wp14:editId="1D56D546">
                  <wp:extent cx="1973179" cy="2116877"/>
                  <wp:effectExtent l="0" t="0" r="8255" b="0"/>
                  <wp:docPr id="1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66" cy="211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6C4F91AE" w14:textId="78479CC4" w:rsidR="005A2DE1" w:rsidRDefault="005A2DE1" w:rsidP="005A2DE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A2DE1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6E560DBA" wp14:editId="0CBF9532">
                      <wp:extent cx="2393333" cy="2181841"/>
                      <wp:effectExtent l="0" t="0" r="19685" b="53975"/>
                      <wp:docPr id="142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3333" cy="2181841"/>
                                <a:chOff x="-1" y="-30145"/>
                                <a:chExt cx="2692107" cy="2551094"/>
                              </a:xfrm>
                            </wpg:grpSpPr>
                            <wpg:grpSp>
                              <wpg:cNvPr id="1427" name="Group 1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" y="1031876"/>
                                  <a:ext cx="2093914" cy="1489073"/>
                                  <a:chOff x="-1" y="1031876"/>
                                  <a:chExt cx="2357455" cy="1785802"/>
                                </a:xfrm>
                              </wpg:grpSpPr>
                              <wps:wsp>
                                <wps:cNvPr id="1430" name="Arc 1430"/>
                                <wps:cNvSpPr/>
                                <wps:spPr bwMode="auto">
                                  <a:xfrm rot="16200000">
                                    <a:off x="1978860" y="1114010"/>
                                    <a:ext cx="456922" cy="300267"/>
                                  </a:xfrm>
                                  <a:prstGeom prst="arc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3A7B10C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431" name="Arc 1431"/>
                                <wps:cNvSpPr/>
                                <wps:spPr bwMode="auto">
                                  <a:xfrm rot="5146076">
                                    <a:off x="1679487" y="2438190"/>
                                    <a:ext cx="456922" cy="302054"/>
                                  </a:xfrm>
                                  <a:prstGeom prst="arc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733FD7EC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433" name="Arc 1433"/>
                                <wps:cNvSpPr/>
                                <wps:spPr bwMode="auto">
                                  <a:xfrm rot="16692535" flipH="1">
                                    <a:off x="230877" y="2435277"/>
                                    <a:ext cx="456922" cy="300267"/>
                                  </a:xfrm>
                                  <a:prstGeom prst="arc">
                                    <a:avLst>
                                      <a:gd name="adj1" fmla="val 16320935"/>
                                      <a:gd name="adj2" fmla="val 0"/>
                                    </a:avLst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734B6C45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439" name="Straight Connector 1439"/>
                                <wps:cNvCnPr/>
                                <wps:spPr bwMode="auto">
                                  <a:xfrm rot="5400000">
                                    <a:off x="-363280" y="1908653"/>
                                    <a:ext cx="1328882" cy="1788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8" name="Straight Connector 1448"/>
                                <wps:cNvCnPr/>
                                <wps:spPr bwMode="auto">
                                  <a:xfrm rot="5400000">
                                    <a:off x="1390066" y="1914365"/>
                                    <a:ext cx="1328882" cy="1787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2" name="Straight Connector 1452"/>
                                <wps:cNvCnPr>
                                  <a:stCxn id="4294967295" idx="2"/>
                                </wps:cNvCnPr>
                                <wps:spPr bwMode="auto">
                                  <a:xfrm flipV="1">
                                    <a:off x="430741" y="2804353"/>
                                    <a:ext cx="1497761" cy="7615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5" name="Arc 1465"/>
                                <wps:cNvSpPr/>
                                <wps:spPr bwMode="auto">
                                  <a:xfrm rot="5400000" flipH="1">
                                    <a:off x="-78328" y="1110203"/>
                                    <a:ext cx="456922" cy="300267"/>
                                  </a:xfrm>
                                  <a:prstGeom prst="arc">
                                    <a:avLst>
                                      <a:gd name="adj1" fmla="val 16320935"/>
                                      <a:gd name="adj2" fmla="val 0"/>
                                    </a:avLst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F8596DE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</wpg:grpSp>
                            <wpg:grpSp>
                              <wpg:cNvPr id="1466" name="Group 1466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498475" y="1549400"/>
                                  <a:ext cx="1073150" cy="879475"/>
                                  <a:chOff x="503121" y="1559737"/>
                                  <a:chExt cx="2066928" cy="1983676"/>
                                </a:xfrm>
                              </wpg:grpSpPr>
                              <wps:wsp>
                                <wps:cNvPr id="1467" name="Straight Connector 1467"/>
                                <wps:cNvCnPr/>
                                <wps:spPr>
                                  <a:xfrm rot="16200000" flipH="1">
                                    <a:off x="413177" y="1678326"/>
                                    <a:ext cx="1084934" cy="905045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9" name="Straight Connector 1469"/>
                                <wps:cNvCnPr/>
                                <wps:spPr>
                                  <a:xfrm rot="5400000" flipH="1" flipV="1">
                                    <a:off x="1575060" y="1649681"/>
                                    <a:ext cx="1084934" cy="905045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0" name="Straight Connector 1470"/>
                                <wps:cNvCnPr/>
                                <wps:spPr>
                                  <a:xfrm rot="16200000" flipH="1">
                                    <a:off x="980239" y="3100198"/>
                                    <a:ext cx="877259" cy="917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2" name="Straight Connector 1472"/>
                                <wps:cNvCnPr/>
                                <wps:spPr>
                                  <a:xfrm rot="16200000" flipH="1">
                                    <a:off x="1238607" y="3066442"/>
                                    <a:ext cx="877257" cy="1223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73" name="Group 1473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571500" y="0"/>
                                  <a:ext cx="923925" cy="1797051"/>
                                  <a:chOff x="584004" y="3721"/>
                                  <a:chExt cx="2714644" cy="4211121"/>
                                </a:xfrm>
                              </wpg:grpSpPr>
                              <wps:wsp>
                                <wps:cNvPr id="1474" name="Arc 1474"/>
                                <wps:cNvSpPr/>
                                <wps:spPr>
                                  <a:xfrm rot="5400000">
                                    <a:off x="1222408" y="2856910"/>
                                    <a:ext cx="1428507" cy="1287357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5300357"/>
                                    </a:avLst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32F9899B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475" name="Straight Connector 1475"/>
                                <wps:cNvCnPr/>
                                <wps:spPr>
                                  <a:xfrm rot="5400000" flipH="1" flipV="1">
                                    <a:off x="-342432" y="1859563"/>
                                    <a:ext cx="3284822" cy="4666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6" name="Straight Connector 1476"/>
                                <wps:cNvCnPr/>
                                <wps:spPr>
                                  <a:xfrm rot="5400000" flipH="1" flipV="1">
                                    <a:off x="937929" y="1861896"/>
                                    <a:ext cx="3284822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7" name="Arc 1477"/>
                                <wps:cNvSpPr/>
                                <wps:spPr>
                                  <a:xfrm>
                                    <a:off x="584004" y="3721"/>
                                    <a:ext cx="713642" cy="502208"/>
                                  </a:xfrm>
                                  <a:prstGeom prst="arc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A20D9AC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1478" name="Arc 1478"/>
                                <wps:cNvSpPr/>
                                <wps:spPr>
                                  <a:xfrm flipH="1">
                                    <a:off x="2585003" y="3721"/>
                                    <a:ext cx="713645" cy="502208"/>
                                  </a:xfrm>
                                  <a:prstGeom prst="arc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494B7792" w14:textId="77777777" w:rsidR="006010F4" w:rsidRDefault="006010F4" w:rsidP="005A2DE1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</wpg:grpSp>
                            <wpg:grpSp>
                              <wpg:cNvPr id="1479" name="Group 1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0988" y="1339850"/>
                                  <a:ext cx="1535113" cy="20638"/>
                                  <a:chOff x="280988" y="1339850"/>
                                  <a:chExt cx="1535373" cy="20472"/>
                                </a:xfrm>
                              </wpg:grpSpPr>
                              <wps:wsp>
                                <wps:cNvPr id="1480" name="Straight Connector 1480"/>
                                <wps:cNvCnPr/>
                                <wps:spPr>
                                  <a:xfrm flipV="1">
                                    <a:off x="280988" y="1346149"/>
                                    <a:ext cx="519200" cy="14173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68" name="Straight Connector 1568"/>
                                <wps:cNvCnPr/>
                                <wps:spPr>
                                  <a:xfrm flipV="1">
                                    <a:off x="1259054" y="1339850"/>
                                    <a:ext cx="557307" cy="9448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69" name="Freeform 1569"/>
                              <wps:cNvSpPr/>
                              <wps:spPr>
                                <a:xfrm>
                                  <a:off x="566738" y="2276475"/>
                                  <a:ext cx="892175" cy="196850"/>
                                </a:xfrm>
                                <a:custGeom>
                                  <a:avLst/>
                                  <a:gdLst>
                                    <a:gd name="connsiteX0" fmla="*/ 6824 w 891880"/>
                                    <a:gd name="connsiteY0" fmla="*/ 168427 h 195723"/>
                                    <a:gd name="connsiteX1" fmla="*/ 27296 w 891880"/>
                                    <a:gd name="connsiteY1" fmla="*/ 161604 h 195723"/>
                                    <a:gd name="connsiteX2" fmla="*/ 75063 w 891880"/>
                                    <a:gd name="connsiteY2" fmla="*/ 154780 h 195723"/>
                                    <a:gd name="connsiteX3" fmla="*/ 109182 w 891880"/>
                                    <a:gd name="connsiteY3" fmla="*/ 141132 h 195723"/>
                                    <a:gd name="connsiteX4" fmla="*/ 150125 w 891880"/>
                                    <a:gd name="connsiteY4" fmla="*/ 127484 h 195723"/>
                                    <a:gd name="connsiteX5" fmla="*/ 170597 w 891880"/>
                                    <a:gd name="connsiteY5" fmla="*/ 113836 h 195723"/>
                                    <a:gd name="connsiteX6" fmla="*/ 218364 w 891880"/>
                                    <a:gd name="connsiteY6" fmla="*/ 100189 h 195723"/>
                                    <a:gd name="connsiteX7" fmla="*/ 307075 w 891880"/>
                                    <a:gd name="connsiteY7" fmla="*/ 86541 h 195723"/>
                                    <a:gd name="connsiteX8" fmla="*/ 354842 w 891880"/>
                                    <a:gd name="connsiteY8" fmla="*/ 72893 h 195723"/>
                                    <a:gd name="connsiteX9" fmla="*/ 368490 w 891880"/>
                                    <a:gd name="connsiteY9" fmla="*/ 52421 h 195723"/>
                                    <a:gd name="connsiteX10" fmla="*/ 409433 w 891880"/>
                                    <a:gd name="connsiteY10" fmla="*/ 25126 h 195723"/>
                                    <a:gd name="connsiteX11" fmla="*/ 423081 w 891880"/>
                                    <a:gd name="connsiteY11" fmla="*/ 4654 h 195723"/>
                                    <a:gd name="connsiteX12" fmla="*/ 518615 w 891880"/>
                                    <a:gd name="connsiteY12" fmla="*/ 18302 h 195723"/>
                                    <a:gd name="connsiteX13" fmla="*/ 539087 w 891880"/>
                                    <a:gd name="connsiteY13" fmla="*/ 11478 h 195723"/>
                                    <a:gd name="connsiteX14" fmla="*/ 614149 w 891880"/>
                                    <a:gd name="connsiteY14" fmla="*/ 25126 h 195723"/>
                                    <a:gd name="connsiteX15" fmla="*/ 675564 w 891880"/>
                                    <a:gd name="connsiteY15" fmla="*/ 59245 h 195723"/>
                                    <a:gd name="connsiteX16" fmla="*/ 696036 w 891880"/>
                                    <a:gd name="connsiteY16" fmla="*/ 66069 h 195723"/>
                                    <a:gd name="connsiteX17" fmla="*/ 716508 w 891880"/>
                                    <a:gd name="connsiteY17" fmla="*/ 59245 h 195723"/>
                                    <a:gd name="connsiteX18" fmla="*/ 757451 w 891880"/>
                                    <a:gd name="connsiteY18" fmla="*/ 59245 h 195723"/>
                                    <a:gd name="connsiteX19" fmla="*/ 825690 w 891880"/>
                                    <a:gd name="connsiteY19" fmla="*/ 72893 h 195723"/>
                                    <a:gd name="connsiteX20" fmla="*/ 846161 w 891880"/>
                                    <a:gd name="connsiteY20" fmla="*/ 86541 h 195723"/>
                                    <a:gd name="connsiteX21" fmla="*/ 852985 w 891880"/>
                                    <a:gd name="connsiteY21" fmla="*/ 107012 h 195723"/>
                                    <a:gd name="connsiteX22" fmla="*/ 846161 w 891880"/>
                                    <a:gd name="connsiteY22" fmla="*/ 147956 h 195723"/>
                                    <a:gd name="connsiteX23" fmla="*/ 880281 w 891880"/>
                                    <a:gd name="connsiteY23" fmla="*/ 141132 h 195723"/>
                                    <a:gd name="connsiteX24" fmla="*/ 791570 w 891880"/>
                                    <a:gd name="connsiteY24" fmla="*/ 147956 h 195723"/>
                                    <a:gd name="connsiteX25" fmla="*/ 750627 w 891880"/>
                                    <a:gd name="connsiteY25" fmla="*/ 161604 h 195723"/>
                                    <a:gd name="connsiteX26" fmla="*/ 668740 w 891880"/>
                                    <a:gd name="connsiteY26" fmla="*/ 175251 h 195723"/>
                                    <a:gd name="connsiteX27" fmla="*/ 539087 w 891880"/>
                                    <a:gd name="connsiteY27" fmla="*/ 168427 h 195723"/>
                                    <a:gd name="connsiteX28" fmla="*/ 464024 w 891880"/>
                                    <a:gd name="connsiteY28" fmla="*/ 175251 h 195723"/>
                                    <a:gd name="connsiteX29" fmla="*/ 320722 w 891880"/>
                                    <a:gd name="connsiteY29" fmla="*/ 195723 h 195723"/>
                                    <a:gd name="connsiteX30" fmla="*/ 259308 w 891880"/>
                                    <a:gd name="connsiteY30" fmla="*/ 188899 h 195723"/>
                                    <a:gd name="connsiteX31" fmla="*/ 204717 w 891880"/>
                                    <a:gd name="connsiteY31" fmla="*/ 182075 h 195723"/>
                                    <a:gd name="connsiteX32" fmla="*/ 47767 w 891880"/>
                                    <a:gd name="connsiteY32" fmla="*/ 188899 h 195723"/>
                                    <a:gd name="connsiteX33" fmla="*/ 0 w 891880"/>
                                    <a:gd name="connsiteY33" fmla="*/ 161604 h 195723"/>
                                    <a:gd name="connsiteX34" fmla="*/ 6824 w 891880"/>
                                    <a:gd name="connsiteY34" fmla="*/ 168427 h 1957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891880" h="195723">
                                      <a:moveTo>
                                        <a:pt x="6824" y="168427"/>
                                      </a:moveTo>
                                      <a:cubicBezTo>
                                        <a:pt x="13648" y="166153"/>
                                        <a:pt x="20243" y="163015"/>
                                        <a:pt x="27296" y="161604"/>
                                      </a:cubicBezTo>
                                      <a:cubicBezTo>
                                        <a:pt x="43068" y="158450"/>
                                        <a:pt x="59459" y="158681"/>
                                        <a:pt x="75063" y="154780"/>
                                      </a:cubicBezTo>
                                      <a:cubicBezTo>
                                        <a:pt x="86946" y="151809"/>
                                        <a:pt x="97670" y="145318"/>
                                        <a:pt x="109182" y="141132"/>
                                      </a:cubicBezTo>
                                      <a:cubicBezTo>
                                        <a:pt x="122702" y="136216"/>
                                        <a:pt x="138155" y="135464"/>
                                        <a:pt x="150125" y="127484"/>
                                      </a:cubicBezTo>
                                      <a:cubicBezTo>
                                        <a:pt x="156949" y="122935"/>
                                        <a:pt x="163261" y="117504"/>
                                        <a:pt x="170597" y="113836"/>
                                      </a:cubicBezTo>
                                      <a:cubicBezTo>
                                        <a:pt x="181508" y="108381"/>
                                        <a:pt x="208156" y="103105"/>
                                        <a:pt x="218364" y="100189"/>
                                      </a:cubicBezTo>
                                      <a:cubicBezTo>
                                        <a:pt x="271337" y="85055"/>
                                        <a:pt x="197311" y="97518"/>
                                        <a:pt x="307075" y="86541"/>
                                      </a:cubicBezTo>
                                      <a:cubicBezTo>
                                        <a:pt x="308858" y="86095"/>
                                        <a:pt x="350393" y="76453"/>
                                        <a:pt x="354842" y="72893"/>
                                      </a:cubicBezTo>
                                      <a:cubicBezTo>
                                        <a:pt x="361246" y="67770"/>
                                        <a:pt x="363240" y="58722"/>
                                        <a:pt x="368490" y="52421"/>
                                      </a:cubicBezTo>
                                      <a:cubicBezTo>
                                        <a:pt x="388149" y="28830"/>
                                        <a:pt x="384202" y="33536"/>
                                        <a:pt x="409433" y="25126"/>
                                      </a:cubicBezTo>
                                      <a:cubicBezTo>
                                        <a:pt x="413982" y="18302"/>
                                        <a:pt x="414991" y="6002"/>
                                        <a:pt x="423081" y="4654"/>
                                      </a:cubicBezTo>
                                      <a:cubicBezTo>
                                        <a:pt x="451007" y="0"/>
                                        <a:pt x="489510" y="11025"/>
                                        <a:pt x="518615" y="18302"/>
                                      </a:cubicBezTo>
                                      <a:cubicBezTo>
                                        <a:pt x="525439" y="16027"/>
                                        <a:pt x="531894" y="11478"/>
                                        <a:pt x="539087" y="11478"/>
                                      </a:cubicBezTo>
                                      <a:cubicBezTo>
                                        <a:pt x="577668" y="11478"/>
                                        <a:pt x="585359" y="15529"/>
                                        <a:pt x="614149" y="25126"/>
                                      </a:cubicBezTo>
                                      <a:cubicBezTo>
                                        <a:pt x="644794" y="55771"/>
                                        <a:pt x="625465" y="42546"/>
                                        <a:pt x="675564" y="59245"/>
                                      </a:cubicBezTo>
                                      <a:lnTo>
                                        <a:pt x="696036" y="66069"/>
                                      </a:lnTo>
                                      <a:cubicBezTo>
                                        <a:pt x="702860" y="63794"/>
                                        <a:pt x="709315" y="59245"/>
                                        <a:pt x="716508" y="59245"/>
                                      </a:cubicBezTo>
                                      <a:cubicBezTo>
                                        <a:pt x="771099" y="59245"/>
                                        <a:pt x="702858" y="77443"/>
                                        <a:pt x="757451" y="59245"/>
                                      </a:cubicBezTo>
                                      <a:cubicBezTo>
                                        <a:pt x="766687" y="60784"/>
                                        <a:pt x="812735" y="67341"/>
                                        <a:pt x="825690" y="72893"/>
                                      </a:cubicBezTo>
                                      <a:cubicBezTo>
                                        <a:pt x="833228" y="76124"/>
                                        <a:pt x="839337" y="81992"/>
                                        <a:pt x="846161" y="86541"/>
                                      </a:cubicBezTo>
                                      <a:cubicBezTo>
                                        <a:pt x="848436" y="93365"/>
                                        <a:pt x="852985" y="99819"/>
                                        <a:pt x="852985" y="107012"/>
                                      </a:cubicBezTo>
                                      <a:cubicBezTo>
                                        <a:pt x="852985" y="120848"/>
                                        <a:pt x="837518" y="137152"/>
                                        <a:pt x="846161" y="147956"/>
                                      </a:cubicBezTo>
                                      <a:cubicBezTo>
                                        <a:pt x="853407" y="157013"/>
                                        <a:pt x="891880" y="141132"/>
                                        <a:pt x="880281" y="141132"/>
                                      </a:cubicBezTo>
                                      <a:cubicBezTo>
                                        <a:pt x="850623" y="141132"/>
                                        <a:pt x="821140" y="145681"/>
                                        <a:pt x="791570" y="147956"/>
                                      </a:cubicBezTo>
                                      <a:cubicBezTo>
                                        <a:pt x="777922" y="152505"/>
                                        <a:pt x="764670" y="158483"/>
                                        <a:pt x="750627" y="161604"/>
                                      </a:cubicBezTo>
                                      <a:cubicBezTo>
                                        <a:pt x="723614" y="167607"/>
                                        <a:pt x="668740" y="175251"/>
                                        <a:pt x="668740" y="175251"/>
                                      </a:cubicBezTo>
                                      <a:cubicBezTo>
                                        <a:pt x="625522" y="172976"/>
                                        <a:pt x="582364" y="168427"/>
                                        <a:pt x="539087" y="168427"/>
                                      </a:cubicBezTo>
                                      <a:cubicBezTo>
                                        <a:pt x="513963" y="168427"/>
                                        <a:pt x="489010" y="172621"/>
                                        <a:pt x="464024" y="175251"/>
                                      </a:cubicBezTo>
                                      <a:cubicBezTo>
                                        <a:pt x="416020" y="180304"/>
                                        <a:pt x="368314" y="187791"/>
                                        <a:pt x="320722" y="195723"/>
                                      </a:cubicBezTo>
                                      <a:lnTo>
                                        <a:pt x="259308" y="188899"/>
                                      </a:lnTo>
                                      <a:cubicBezTo>
                                        <a:pt x="241095" y="186756"/>
                                        <a:pt x="223056" y="182075"/>
                                        <a:pt x="204717" y="182075"/>
                                      </a:cubicBezTo>
                                      <a:cubicBezTo>
                                        <a:pt x="152351" y="182075"/>
                                        <a:pt x="100084" y="186624"/>
                                        <a:pt x="47767" y="188899"/>
                                      </a:cubicBezTo>
                                      <a:cubicBezTo>
                                        <a:pt x="21272" y="184483"/>
                                        <a:pt x="0" y="193334"/>
                                        <a:pt x="0" y="161604"/>
                                      </a:cubicBezTo>
                                      <a:lnTo>
                                        <a:pt x="6824" y="1684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36FEF1" w14:textId="77777777" w:rsidR="006010F4" w:rsidRDefault="006010F4" w:rsidP="005A2DE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1570" name="Straight Connector 1570"/>
                              <wps:cNvCnPr/>
                              <wps:spPr>
                                <a:xfrm flipV="1">
                                  <a:off x="833438" y="425450"/>
                                  <a:ext cx="415925" cy="635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3" name="Oval 1573"/>
                              <wps:cNvSpPr/>
                              <wps:spPr>
                                <a:xfrm>
                                  <a:off x="1008063" y="2111375"/>
                                  <a:ext cx="84137" cy="809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DF5AC3" w14:textId="77777777" w:rsidR="006010F4" w:rsidRDefault="006010F4" w:rsidP="005A2DE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157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6777" y="1724992"/>
                                  <a:ext cx="735329" cy="739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32A9C461" w14:textId="77777777" w:rsidR="006010F4" w:rsidRDefault="006010F4" w:rsidP="005A2DE1">
                                    <w:pPr>
                                      <w:pStyle w:val="NormalWeb"/>
                                      <w:spacing w:before="168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Mg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br/>
                                      <w:t>powder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575" name="Straight Arrow Connector 1575"/>
                              <wps:cNvCnPr/>
                              <wps:spPr bwMode="auto">
                                <a:xfrm rot="10800000" flipV="1">
                                  <a:off x="1218683" y="1979779"/>
                                  <a:ext cx="703263" cy="36194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576" name="Group 15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3137" y="433498"/>
                                  <a:ext cx="1625303" cy="1127016"/>
                                  <a:chOff x="973138" y="433566"/>
                                  <a:chExt cx="1624749" cy="1126332"/>
                                </a:xfrm>
                              </wpg:grpSpPr>
                              <wps:wsp>
                                <wps:cNvPr id="1578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8124" y="433566"/>
                                    <a:ext cx="639763" cy="3826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5DF9967" w14:textId="77777777" w:rsidR="006010F4" w:rsidRDefault="006010F4" w:rsidP="005A2DE1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water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wrap="square" lIns="0" tIns="0" rIns="0" bIns="0">
                                  <a:noAutofit/>
                                </wps:bodyPr>
                              </wps:wsp>
                              <wpg:grpSp>
                                <wpg:cNvPr id="1579" name="Group 15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3138" y="636533"/>
                                    <a:ext cx="950587" cy="923365"/>
                                    <a:chOff x="973138" y="636533"/>
                                    <a:chExt cx="950587" cy="923365"/>
                                  </a:xfrm>
                                </wpg:grpSpPr>
                                <wps:wsp>
                                  <wps:cNvPr id="1580" name="Oval 1580"/>
                                  <wps:cNvSpPr/>
                                  <wps:spPr>
                                    <a:xfrm>
                                      <a:off x="989008" y="1477398"/>
                                      <a:ext cx="84108" cy="825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0CC7ED" w14:textId="77777777" w:rsidR="006010F4" w:rsidRDefault="006010F4" w:rsidP="005A2DE1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/>
                                </wps:wsp>
                                <wps:wsp>
                                  <wps:cNvPr id="1581" name="Oval 1581"/>
                                  <wps:cNvSpPr/>
                                  <wps:spPr>
                                    <a:xfrm>
                                      <a:off x="1058834" y="1112494"/>
                                      <a:ext cx="85696" cy="809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5EC230" w14:textId="77777777" w:rsidR="006010F4" w:rsidRDefault="006010F4" w:rsidP="005A2DE1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/>
                                </wps:wsp>
                                <wps:wsp>
                                  <wps:cNvPr id="1582" name="Oval 1582"/>
                                  <wps:cNvSpPr/>
                                  <wps:spPr>
                                    <a:xfrm>
                                      <a:off x="973138" y="636533"/>
                                      <a:ext cx="84108" cy="825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D4C8546" w14:textId="77777777" w:rsidR="006010F4" w:rsidRDefault="006010F4" w:rsidP="005A2DE1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anchor="ctr"/>
                                </wps:wsp>
                                <wps:wsp>
                                  <wps:cNvPr id="1583" name="Straight Arrow Connector 1583"/>
                                  <wps:cNvCnPr/>
                                  <wps:spPr bwMode="auto">
                                    <a:xfrm rot="5400000">
                                      <a:off x="1296194" y="935541"/>
                                      <a:ext cx="829759" cy="403087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4" name="Straight Arrow Connector 1584"/>
                                  <wps:cNvCnPr/>
                                  <wps:spPr bwMode="auto">
                                    <a:xfrm rot="10800000" flipV="1">
                                      <a:off x="1055660" y="722206"/>
                                      <a:ext cx="868065" cy="323654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585" name="Group 1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3463" y="-30145"/>
                                  <a:ext cx="1532497" cy="427354"/>
                                  <a:chOff x="1033463" y="-30799"/>
                                  <a:chExt cx="1531354" cy="429611"/>
                                </a:xfrm>
                              </wpg:grpSpPr>
                              <wps:wsp>
                                <wps:cNvPr id="1586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8067" y="-30799"/>
                                    <a:ext cx="836750" cy="42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BA1C677" w14:textId="77777777" w:rsidR="006010F4" w:rsidRDefault="006010F4" w:rsidP="005A2DE1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000000" w:themeColor="text1"/>
                                          <w:kern w:val="24"/>
                                          <w:position w:val="-7"/>
                                          <w:sz w:val="28"/>
                                          <w:szCs w:val="28"/>
                                          <w:vertAlign w:val="subscript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>
                                  <a:noAutofit/>
                                </wps:bodyPr>
                              </wps:wsp>
                              <wps:wsp>
                                <wps:cNvPr id="1587" name="Straight Arrow Connector 1587"/>
                                <wps:cNvCnPr/>
                                <wps:spPr>
                                  <a:xfrm rot="10800000" flipV="1">
                                    <a:off x="1033463" y="224526"/>
                                    <a:ext cx="656735" cy="67027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2" o:spid="_x0000_s1108" style="width:188.45pt;height:171.8pt;mso-position-horizontal-relative:char;mso-position-vertical-relative:line" coordorigin="-1,-30145" coordsize="2692107,25510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">
                      <v:group id="Group 1427" o:spid="_x0000_s1109" style="position:absolute;left:-1;top:1031876;width:2093914;height:1489073" coordorigin="-1,1031876" coordsize="2357455,17858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SQFu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On4wU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SQFuxAAAAN0AAAAP&#10;AAAAAAAAAAAAAAAAAKkCAABkcnMvZG93bnJldi54bWxQSwUGAAAAAAQABAD6AAAAmgMAAAAA&#10;">
                        <v:shape id="Arc 1430" o:spid="_x0000_s1110" style="position:absolute;left:1978860;top:1114010;width:456922;height:300267;rotation:-90;visibility:visible;mso-wrap-style:square;v-text-anchor:middle" coordsize="456922,3002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SlpxwAA&#10;AN0AAAAPAAAAZHJzL2Rvd25yZXYueG1sRI9BT8MwDIXvSPyHyEjcWDpAFHXLpqkCCbhMFC67eY3X&#10;VDRO1WRt9+/xAYmbrff83uf1dvadGmmIbWADy0UGirgOtuXGwPfX690zqJiQLXaBycCFImw311dr&#10;LGyY+JPGKjVKQjgWaMCl1Bdax9qRx7gIPbFopzB4TLIOjbYDThLuO32fZU/aY8vS4LCn0lH9U529&#10;geP7qSr3+3zMdx/l8sVd8vN0OBpzezPvVqASzenf/Hf9ZgX/8UH45RsZQW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0paccAAADdAAAADwAAAAAAAAAAAAAAAACXAgAAZHJz&#10;L2Rvd25yZXYueG1sUEsFBgAAAAAEAAQA9QAAAIsDAAAAAA==&#10;" adj="-11796480,,5400" path="m228461,0nsc354637,,456922,67217,456922,150134l228461,150134,228461,0xem228461,0nfc354637,,456922,67217,456922,150134e" filled="f" strokecolor="black [3213]" strokeweight="2pt">
                          <v:stroke joinstyle="miter"/>
                          <v:formulas/>
                          <v:path arrowok="t" o:connecttype="custom" o:connectlocs="228461,0;456922,150134" o:connectangles="0,0" textboxrect="0,0,456922,300267"/>
                          <v:textbox>
                            <w:txbxContent>
                              <w:p w14:paraId="23A7B10C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rc 1431" o:spid="_x0000_s1111" style="position:absolute;left:1679487;top:2438190;width:456922;height:302054;rotation:5620887fd;visibility:visible;mso-wrap-style:square;v-text-anchor:middle" coordsize="456922,30205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w6r0wQAA&#10;AN0AAAAPAAAAZHJzL2Rvd25yZXYueG1sRE/bisIwEH0X/IcwC75p6ipVukaR9YJPgpcPGJqx7W4z&#10;KU2q1a83guDbHM51ZovWlOJKtSssKxgOIhDEqdUFZwrOp01/CsJ5ZI2lZVJwJweLebczw0TbGx/o&#10;evSZCCHsElSQe18lUro0J4NuYCviwF1sbdAHWGdS13gL4aaU31EUS4MFh4YcK/rNKf0/NkaB3sfr&#10;ZsV6cmlijOlv++Dd5KFU76td/oDw1PqP+O3e6TB/PBrC65twgpw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sOq9MEAAADdAAAADwAAAAAAAAAAAAAAAACXAgAAZHJzL2Rvd25y&#10;ZXYueG1sUEsFBgAAAAAEAAQA9QAAAIUDAAAAAA==&#10;" adj="-11796480,,5400" path="m228461,0nsc354637,,456922,67617,456922,151027l228461,151027,228461,0xem228461,0nfc354637,,456922,67617,456922,151027e" filled="f" strokecolor="black [3213]" strokeweight="2pt">
                          <v:stroke joinstyle="miter"/>
                          <v:formulas/>
                          <v:path arrowok="t" o:connecttype="custom" o:connectlocs="228461,0;456922,151027" o:connectangles="0,0" textboxrect="0,0,456922,302054"/>
                          <v:textbox>
                            <w:txbxContent>
                              <w:p w14:paraId="733FD7EC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rc 1433" o:spid="_x0000_s1112" style="position:absolute;left:230877;top:2435277;width:456922;height:300267;rotation:5360260fd;flip:x;visibility:visible;mso-wrap-style:square;v-text-anchor:middle" coordsize="456922,3002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PlfwQAA&#10;AN0AAAAPAAAAZHJzL2Rvd25yZXYueG1sRE9Ni8IwEL0L/ocwgjebakWkaxQVlD0tWL3sbWhm27rN&#10;pDSpdv31ZkHwNo/3OatNb2pxo9ZVlhVMoxgEcW51xYWCy/kwWYJwHlljbZkU/JGDzXo4WGGq7Z1P&#10;dMt8IUIIuxQVlN43qZQuL8mgi2xDHLgf2xr0AbaF1C3eQ7ip5SyOF9JgxaGhxIb2JeW/WWcU8Ne2&#10;6+Z8TfzucTXH74z20pJS41G//QDhqfdv8cv9qcP8eZLA/zfhBL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HD5X8EAAADdAAAADwAAAAAAAAAAAAAAAACXAgAAZHJzL2Rvd25y&#10;ZXYueG1sUEsFBgAAAAAEAAQA9QAAAIUDAAAAAA==&#10;" adj="-11796480,,5400" path="m233743,40nsc357827,1926,456922,68570,456922,150134l228461,150134,233743,40xem233743,40nfc357827,1926,456922,68570,456922,150134e" filled="f" strokecolor="black [3213]" strokeweight="2pt">
                          <v:stroke joinstyle="miter"/>
                          <v:formulas/>
                          <v:path arrowok="t" o:connecttype="custom" o:connectlocs="233743,40;456922,150134" o:connectangles="0,0" textboxrect="0,0,456922,300267"/>
                          <v:textbox>
                            <w:txbxContent>
                              <w:p w14:paraId="734B6C45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traight Connector 1439" o:spid="_x0000_s1113" style="position:absolute;rotation:90;visibility:visible;mso-wrap-style:square" from="-363280,1908653" to="965602,19104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cPKMUAAADdAAAADwAAAGRycy9kb3ducmV2LnhtbERPTWvCQBC9F/wPywi91Y222pq6ikgr&#10;elDaVOh1yI5JMDsbs6sm/fWuIPQ2j/c5k1ljSnGm2hWWFfR7EQji1OqCMwW7n8+nNxDOI2ssLZOC&#10;lhzMpp2HCcbaXvibzonPRAhhF6OC3PsqltKlORl0PVsRB25va4M+wDqTusZLCDelHETRSBosODTk&#10;WNEip/SQnIyCw/b1bzPc9Fm3v8eP5mvZbteLRKnHbjN/B+Gp8f/iu3ulw/yX5zHcvgknyOk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TcPKMUAAADdAAAADwAAAAAAAAAA&#10;AAAAAAChAgAAZHJzL2Rvd25yZXYueG1sUEsFBgAAAAAEAAQA+QAAAJMDAAAAAA==&#10;" strokecolor="black [3213]" strokeweight="2pt"/>
                        <v:line id="Straight Connector 1448" o:spid="_x0000_s1114" style="position:absolute;rotation:90;visibility:visible;mso-wrap-style:square" from="1390066,1914365" to="2718948,1916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n3ZzsgAAADdAAAADwAAAGRycy9kb3ducmV2LnhtbESPQWvCQBCF74X+h2UKvdWNxVaJrlJE&#10;S3tQNApeh+w0CWZn0+xWk/76zkHobYb35r1vZovO1epCbag8GxgOElDEubcVFwaOh/XTBFSIyBZr&#10;z2SgpwCL+f3dDFPrr7ynSxYLJSEcUjRQxtikWoe8JIdh4Bti0b586zDK2hbatniVcFfr5yR51Q4r&#10;loYSG1qWlJ+zH2fgvB3/bl42Q7b96XvV7d777ecyM+bxoXubgorUxX/z7frDCv5oJLjyjYyg5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/n3ZzsgAAADdAAAADwAAAAAA&#10;AAAAAAAAAAChAgAAZHJzL2Rvd25yZXYueG1sUEsFBgAAAAAEAAQA+QAAAJYDAAAAAA==&#10;" strokecolor="black [3213]" strokeweight="2pt"/>
                        <v:line id="Straight Connector 1452" o:spid="_x0000_s1115" style="position:absolute;flip:y;visibility:visible;mso-wrap-style:square" from="430741,2804353" to="1928502,28119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uJucQAAADdAAAADwAAAGRycy9kb3ducmV2LnhtbERPTUvDQBC9C/0Pywi92Y2llhq7LSpt&#10;6UFBY72P2TEJzczG3W0T/70rCN7m8T5nuR64VWfyoXFi4HqSgSIpnW2kMnB4214tQIWIYrF1Qga+&#10;KcB6NbpYYm5dL690LmKlUoiEHA3UMXa51qGsiTFMXEeSuE/nGWOCvtLWY5/CudXTLJtrxkZSQ40d&#10;PdZUHosTG9iU88Xh6+l298L9+zPvwwcXD96Y8eVwfwcq0hD/xX/uvU3zZzdT+P0mnaBX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K4m5xAAAAN0AAAAPAAAAAAAAAAAA&#10;AAAAAKECAABkcnMvZG93bnJldi54bWxQSwUGAAAAAAQABAD5AAAAkgMAAAAA&#10;" strokecolor="black [3213]" strokeweight="2pt"/>
                        <v:shape id="Arc 1465" o:spid="_x0000_s1116" style="position:absolute;left:-78328;top:1110203;width:456922;height:300267;rotation:-90;flip:x;visibility:visible;mso-wrap-style:square;v-text-anchor:middle" coordsize="456922,3002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nNkxQAA&#10;AN0AAAAPAAAAZHJzL2Rvd25yZXYueG1sRE/bagIxEH0v+A9hBN9qVrEiW6NoQdCWFrT3t2Ez3Y3d&#10;TNZNXNe/bwShb3M415nOW1uKhmpvHCsY9BMQxJnThnMFb6+r2wkIH5A1lo5JwZk8zGedmymm2p14&#10;S80u5CKGsE9RQRFClUrps4Is+r6riCP342qLIcI6l7rGUwy3pRwmyVhaNBwbCqzooaDsd3e0ClbP&#10;W/PyuX832fLrsTl/PG0O4btSqtdtF/cgArXhX3x1r3WcPxrfweWbeIK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Oc2TFAAAA3QAAAA8AAAAAAAAAAAAAAAAAlwIAAGRycy9k&#10;b3ducmV2LnhtbFBLBQYAAAAABAAEAPUAAACJAwAAAAA=&#10;" adj="-11796480,,5400" path="m233743,40nsc357827,1926,456922,68570,456922,150134l228461,150134,233743,40xem233743,40nfc357827,1926,456922,68570,456922,150134e" filled="f" strokecolor="black [3213]" strokeweight="2pt">
                          <v:stroke joinstyle="miter"/>
                          <v:formulas/>
                          <v:path arrowok="t" o:connecttype="custom" o:connectlocs="233743,40;456922,150134" o:connectangles="0,0" textboxrect="0,0,456922,300267"/>
                          <v:textbox>
                            <w:txbxContent>
                              <w:p w14:paraId="2F8596DE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466" o:spid="_x0000_s1117" style="position:absolute;left:498475;top:1549400;width:1073150;height:879475;rotation:180" coordorigin="503121,1559737" coordsize="2066928,19836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PBvsjwQAAAN0AAAAPAAAA&#10;AAAAAAAAAAAAAKkCAABkcnMvZG93bnJldi54bWxQSwUGAAAAAAQABAD6AAAAlwMAAAAA&#10;">
                        <v:line id="Straight Connector 1467" o:spid="_x0000_s1118" style="position:absolute;rotation:90;flip:x;visibility:visible;mso-wrap-style:square" from="413177,1678326" to="1498111,25833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GII8gAAADdAAAADwAAAGRycy9kb3ducmV2LnhtbESP0WrCQBBF3wv+wzKFvhTdaK2V1FVK&#10;RdQ+KFo/YMiOm2B2NmTXJP69KxT6NsO9c8+d2aKzpWio9oVjBcNBAoI4c7pgo+D0u+pPQfiArLF0&#10;TApu5GEx7z3NMNWu5QM1x2BEDGGfooI8hCqV0mc5WfQDVxFH7exqiyGutZG6xjaG21KOkmQiLRYc&#10;CTlW9J1TdjlebYSY0ftb+7pZ7i7r63i5bc6rH7NX6uW5+/oEEagL/+a/642O9ceTD3h8E0eQ8z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CHGII8gAAADdAAAADwAAAAAA&#10;AAAAAAAAAAChAgAAZHJzL2Rvd25yZXYueG1sUEsFBgAAAAAEAAQA+QAAAJYDAAAAAA==&#10;" strokecolor="black [3213]" strokeweight="2pt"/>
                        <v:line id="Straight Connector 1469" o:spid="_x0000_s1119" style="position:absolute;rotation:90;flip:x y;visibility:visible;mso-wrap-style:square" from="1575060,1649681" to="2659994,25547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py2MUAAADdAAAADwAAAGRycy9kb3ducmV2LnhtbERPTWvCQBC9C/0PyxS8mY21BBtdpa0I&#10;QvGgKeJxzI5JNDsbsqum/94tCN7m8T5nOu9MLa7UusqygmEUgyDOra64UPCbLQdjEM4ja6wtk4I/&#10;cjCfvfSmmGp74w1dt74QIYRdigpK75tUSpeXZNBFtiEO3NG2Bn2AbSF1i7cQbmr5FseJNFhxaCix&#10;oe+S8vP2YhQc96dTvht9JZd6uFhm5/Vhk/kfpfqv3ecEhKfOP8UP90qH+e/JB/x/E06Qs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qpy2MUAAADdAAAADwAAAAAAAAAA&#10;AAAAAAChAgAAZHJzL2Rvd25yZXYueG1sUEsFBgAAAAAEAAQA+QAAAJMDAAAAAA==&#10;" strokecolor="black [3213]" strokeweight="2pt"/>
                        <v:line id="Straight Connector 1470" o:spid="_x0000_s1120" style="position:absolute;rotation:90;flip:x;visibility:visible;mso-wrap-style:square" from="980239,3100198" to="1857498,31093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/ci6MYAAADdAAAADwAAAGRycy9kb3ducmV2LnhtbESP0WrCQBBF34X+wzKFvulGW1tJXUUE&#10;S1EsNPUDhuw0CWZnw+6qqV/vPAh9m+HeuffMfNm7Vp0pxMazgfEoA0VcettwZeDwsxnOQMWEbLH1&#10;TAb+KMJy8TCYY279hb/pXKRKSQjHHA3UKXW51rGsyWEc+Y5YtF8fHCZZQ6VtwIuEu1ZPsuxVO2xY&#10;GmrsaF1TeSxOzkCx6fa7gPvpx3W6q762z7FoQmnM02O/egeVqE//5vv1pxX8lzfhl29kBL24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/3IujGAAAA3QAAAA8AAAAAAAAA&#10;AAAAAAAAoQIAAGRycy9kb3ducmV2LnhtbFBLBQYAAAAABAAEAPkAAACUAwAAAAA=&#10;" strokecolor="black [3213]" strokeweight="1.5pt"/>
                        <v:line id="Straight Connector 1472" o:spid="_x0000_s1121" style="position:absolute;rotation:90;flip:x;visibility:visible;mso-wrap-style:square" from="1238607,3066442" to="2115864,3078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GkZBMMAAADdAAAADwAAAGRycy9kb3ducmV2LnhtbERP22rCQBB9L/gPywh9q5um3oiuQQSL&#10;VCwY/YAhOyah2dmwu9Xo13cLhb7N4VxnmfemFVdyvrGs4HWUgCAurW64UnA+bV/mIHxA1thaJgV3&#10;8pCvBk9LzLS98ZGuRahEDGGfoYI6hC6T0pc1GfQj2xFH7mKdwRChq6R2eIvhppVpkkylwYZjQ40d&#10;bWoqv4pvo6DYdoe9w8Pk/THZV58fb75oXKnU87BfL0AE6sO/+M+903H+eJbC7zfxBLn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BpGQTDAAAA3QAAAA8AAAAAAAAAAAAA&#10;AAAAoQIAAGRycy9kb3ducmV2LnhtbFBLBQYAAAAABAAEAPkAAACRAwAAAAA=&#10;" strokecolor="black [3213]" strokeweight="1.5pt"/>
                      </v:group>
                      <v:group id="Group 1473" o:spid="_x0000_s1122" style="position:absolute;left:571500;width:923925;height:1797051;rotation:180" coordorigin="584004,3721" coordsize="2714644,4211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M5mwgAAAN0AAAAPAAAAZHJzL2Rvd25yZXYueG1sRE/JasMwEL0H8g9iAr0l&#10;cra2OJZDKJT6VMgCvQ7WxHJijYykJu7fV4VCbvN46xTbwXbiRj60jhXMZxkI4trplhsFp+P79BVE&#10;iMgaO8ek4IcCbMvxqMBcuzvv6XaIjUghHHJUYGLscylDbchimLmeOHFn5y3GBH0jtcd7CredXGTZ&#10;s7TYcmow2NObofp6+LYK9CosT1RVO7/4vBzX7frDNOcvpZ4mw24DItIQH+J/d6XT/NXLEv6+SSfI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qjOZsIAAADdAAAADwAA&#10;AAAAAAAAAAAAAACpAgAAZHJzL2Rvd25yZXYueG1sUEsFBgAAAAAEAAQA+gAAAJgDAAAAAA==&#10;">
                        <v:shape id="Arc 1474" o:spid="_x0000_s1123" style="position:absolute;left:1222408;top:2856910;width:1428507;height:1287357;rotation:90;visibility:visible;mso-wrap-style:square;v-text-anchor:middle" coordsize="1428507,128735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wCixAAA&#10;AN0AAAAPAAAAZHJzL2Rvd25yZXYueG1sRE9La8JAEL4X/A/LCN7qRpE+UldRwaCYS614nman2dDs&#10;bMyumvrru0Kht/n4njOdd7YWF2p95VjBaJiAIC6crrhUcPhYP76A8AFZY+2YFPyQh/ms9zDFVLsr&#10;v9NlH0oRQ9inqMCE0KRS+sKQRT90DXHkvlxrMUTYllK3eI3htpbjJHmSFiuODQYbWhkqvvdnqyAr&#10;d6P81eSnfJvtPle35TGXNlNq0O8WbyACdeFf/Ofe6Dh/8jyB+zfxBD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MAosQAAADdAAAADwAAAAAAAAAAAAAAAACXAgAAZHJzL2Rv&#10;d25yZXYueG1sUEsFBgAAAAAEAAQA9QAAAIgDAAAAAA==&#10;" adj="-11796480,,5400" path="m714253,0nsc1104246,,1422143,281915,1428415,633328,1434713,986255,1124449,1277919,732909,1287138l714254,643679c714254,429119,714253,214560,714253,0xem714253,0nfc1104246,,1422143,281915,1428415,633328,1434713,986255,1124449,1277919,732909,1287138e" filled="f" strokecolor="black [3213]" strokeweight="2pt">
                          <v:stroke joinstyle="miter"/>
                          <v:formulas/>
                          <v:path arrowok="t" o:connecttype="custom" o:connectlocs="714253,0;1428415,633328;732909,1287138" o:connectangles="0,0,0" textboxrect="0,0,1428507,1287357"/>
                          <v:textbox>
                            <w:txbxContent>
                              <w:p w14:paraId="32F9899B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traight Connector 1475" o:spid="_x0000_s1124" style="position:absolute;rotation:90;flip:x y;visibility:visible;mso-wrap-style:square" from="-342432,1859563" to="2942390,18642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7uAMUAAADdAAAADwAAAGRycy9kb3ducmV2LnhtbERPS2vCQBC+C/0PyxR60419WIlZpQ+E&#10;QvFgIuJxzE4emp0N2VXTf+8KQm/z8T0nWfSmEWfqXG1ZwXgUgSDOra65VLDJlsMpCOeRNTaWScEf&#10;OVjMHwYJxtpeeE3n1JcihLCLUUHlfRtL6fKKDLqRbYkDV9jOoA+wK6Xu8BLCTSOfo2giDdYcGips&#10;6aui/JiejIJidzjk25fPyakZfy+z42q/zvyvUk+P/ccMhKfe/4vv7h8d5r++v8Htm3CCnF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j7uAMUAAADdAAAADwAAAAAAAAAA&#10;AAAAAAChAgAAZHJzL2Rvd25yZXYueG1sUEsFBgAAAAAEAAQA+QAAAJMDAAAAAA==&#10;" strokecolor="black [3213]" strokeweight="2pt"/>
                        <v:line id="Straight Connector 1476" o:spid="_x0000_s1125" style="position:absolute;rotation:90;flip:x y;visibility:visible;mso-wrap-style:square" from="937929,1861896" to="4222751,1861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xwd8UAAADdAAAADwAAAGRycy9kb3ducmV2LnhtbERPTWvCQBC9C/0PyxS8mY21xBJdpa0I&#10;QvGgKeJxzI5JNDsbsqum/94tCN7m8T5nOu9MLa7UusqygmEUgyDOra64UPCbLQcfIJxH1lhbJgV/&#10;5GA+e+lNMdX2xhu6bn0hQgi7FBWU3jeplC4vyaCLbEMcuKNtDfoA20LqFm8h3NTyLY4TabDi0FBi&#10;Q98l5eftxSg47k+nfDf6Si71cLHMzuvDJvM/SvVfu88JCE+df4of7pUO89/HCfx/E06Qs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uxwd8UAAADdAAAADwAAAAAAAAAA&#10;AAAAAAChAgAAZHJzL2Rvd25yZXYueG1sUEsFBgAAAAAEAAQA+QAAAJMDAAAAAA==&#10;" strokecolor="black [3213]" strokeweight="2pt"/>
                        <v:shape id="Arc 1477" o:spid="_x0000_s1126" style="position:absolute;left:584004;top:3721;width:713642;height:502208;visibility:visible;mso-wrap-style:square;v-text-anchor:middle" coordsize="713642,50220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4oyywgAA&#10;AN0AAAAPAAAAZHJzL2Rvd25yZXYueG1sRE9La8JAEL4L/Q/LCL3pxtCqRFcJgZacCvFxH7JjEszO&#10;huxqkn/fLRS8zcf3nP1xNK14Uu8aywpWywgEcWl1w5WCy/lrsQXhPLLG1jIpmMjB8fA222Oi7cAF&#10;PU++EiGEXYIKau+7REpX1mTQLW1HHLib7Q36APtK6h6HEG5aGUfRWhpsODTU2FFWU3k/PYyCT/+T&#10;rvIsHbY5T4/4+n0phluk1Pt8THcgPI3+Jf535zrM/9hs4O+bcII8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/ijLLCAAAA3QAAAA8AAAAAAAAAAAAAAAAAlwIAAGRycy9kb3du&#10;cmV2LnhtbFBLBQYAAAAABAAEAPUAAACGAwAAAAA=&#10;" adj="-11796480,,5400" path="m356821,0nsc553888,,713642,112423,713642,251104l356821,251104,356821,0xem356821,0nfc553888,,713642,112423,713642,251104e" filled="f" strokecolor="black [3213]" strokeweight="2pt">
                          <v:stroke joinstyle="miter"/>
                          <v:formulas/>
                          <v:path arrowok="t" o:connecttype="custom" o:connectlocs="356821,0;713642,251104" o:connectangles="0,0" textboxrect="0,0,713642,502208"/>
                          <v:textbox>
                            <w:txbxContent>
                              <w:p w14:paraId="2A20D9AC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rc 1478" o:spid="_x0000_s1127" style="position:absolute;left:2585003;top:3721;width:713645;height:502208;flip:x;visibility:visible;mso-wrap-style:square;v-text-anchor:middle" coordsize="713645,50220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gTCxwAA&#10;AN0AAAAPAAAAZHJzL2Rvd25yZXYueG1sRI/RSsNAEEXfBf9hmYJvdtMiWmO3JQiFIFSath8wZKdJ&#10;2uxszK5J/HvnQfBthnvn3jPr7eRaNVAfGs8GFvMEFHHpbcOVgfNp97gCFSKyxdYzGfihANvN/d0a&#10;U+tHLmg4xkpJCIcUDdQxdqnWoazJYZj7jli0i+8dRln7StseRwl3rV4mybN22LA01NjRe03l7fjt&#10;DGR2uuTD9Wv3sV9+HvbF6yEvxsyYh9mUvYGKNMV/8991bgX/6UVw5RsZQW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YIEwscAAADdAAAADwAAAAAAAAAAAAAAAACXAgAAZHJz&#10;L2Rvd25yZXYueG1sUEsFBgAAAAAEAAQA9QAAAIsDAAAAAA==&#10;" adj="-11796480,,5400" path="m356822,0nsc553890,,713645,112423,713645,251104l356823,251104c356823,167403,356822,83701,356822,0xem356822,0nfc553890,,713645,112423,713645,251104e" filled="f" strokecolor="black [3213]" strokeweight="2pt">
                          <v:stroke joinstyle="miter"/>
                          <v:formulas/>
                          <v:path arrowok="t" o:connecttype="custom" o:connectlocs="356822,0;713645,251104" o:connectangles="0,0" textboxrect="0,0,713645,502208"/>
                          <v:textbox>
                            <w:txbxContent>
                              <w:p w14:paraId="494B7792" w14:textId="77777777" w:rsidR="003E3D0E" w:rsidRDefault="003E3D0E" w:rsidP="005A2D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479" o:spid="_x0000_s1128" style="position:absolute;left:280988;top:1339850;width:1535113;height:20638" coordorigin="280988,1339850" coordsize="1535373,20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SkfmsUAAADdAAAA&#10;DwAAAAAAAAAAAAAAAACpAgAAZHJzL2Rvd25yZXYueG1sUEsFBgAAAAAEAAQA+gAAAJsDAAAAAA==&#10;">
                        <v:line id="Straight Connector 1480" o:spid="_x0000_s1129" style="position:absolute;flip:y;visibility:visible;mso-wrap-style:square" from="280988,1346149" to="800188,13603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NRwcsYAAADdAAAADwAAAGRycy9kb3ducmV2LnhtbESPT2vCQBDF70K/wzKF3nQTSUWiq7TF&#10;SulB/NPeh+y4Cc3Ohuyq8dt3DoXeZnhv3vvNcj34Vl2pj01gA/kkA0VcBduwM/B1eh/PQcWEbLEN&#10;TAbuFGG9ehgtsbThxge6HpNTEsKxRAN1Sl2pdaxq8hgnoSMW7Rx6j0nW3mnb403CfaunWTbTHhuW&#10;hho7equp+jlevIEN2m1x+Hze2NNu71wx5Nnrd27M0+PwsgCVaEj/5r/rDyv4xVz45RsZQa9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jUcHLGAAAA3QAAAA8AAAAAAAAA&#10;AAAAAAAAoQIAAGRycy9kb3ducmV2LnhtbFBLBQYAAAAABAAEAPkAAACUAwAAAAA=&#10;" strokecolor="black [3213]" strokeweight="1.5pt"/>
                        <v:line id="Straight Connector 1568" o:spid="_x0000_s1130" style="position:absolute;flip:y;visibility:visible;mso-wrap-style:square" from="1259054,1339850" to="1816361,13492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E+VE8UAAADdAAAADwAAAGRycy9kb3ducmV2LnhtbESPT2vCQBDF7wW/wzKCt7pJUZHUVaqo&#10;lB6Kf+9DdroJzc6G7Fbjt+8cCr3N8N6895vFqveNulEX68AG8nEGirgMtmZn4HLePc9BxYRssQlM&#10;Bh4UYbUcPC2wsOHOR7qdklMSwrFAA1VKbaF1LCvyGMehJRbtK3Qek6yd07bDu4T7Rr9k2Ux7rFka&#10;KmxpU1H5ffrxBrZo95Pjx3Rrz58H5yZ9nq2vuTGjYf/2CipRn/7Nf9fvVvCnM8GVb2QEv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E+VE8UAAADdAAAADwAAAAAAAAAA&#10;AAAAAAChAgAAZHJzL2Rvd25yZXYueG1sUEsFBgAAAAAEAAQA+QAAAJMDAAAAAA==&#10;" strokecolor="black [3213]" strokeweight="1.5pt"/>
                      </v:group>
                      <v:shape id="Freeform 1569" o:spid="_x0000_s1131" style="position:absolute;left:566738;top:2276475;width:892175;height:196850;visibility:visible;mso-wrap-style:square;v-text-anchor:middle" coordsize="891880,19572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V6ZxAAA&#10;AN0AAAAPAAAAZHJzL2Rvd25yZXYueG1sRE/bagIxEH0v9B/CFPpWswoV3RpFrWJfxEv7AdPNuFnd&#10;TJZNqmm/3hQE3+ZwrjOaRFuLM7W+cqyg28lAEBdOV1wq+PpcvgxA+ICssXZMCn7Jw2T8+DDCXLsL&#10;7+i8D6VIIexzVGBCaHIpfWHIou+4hjhxB9daDAm2pdQtXlK4rWUvy/rSYsWpwWBDc0PFaf9jFRwH&#10;23e/ofX3ovLxb7GamWa4jko9P8XpG4hAMdzFN/eHTvNf+0P4/yadIM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lemcQAAADdAAAADwAAAAAAAAAAAAAAAACXAgAAZHJzL2Rv&#10;d25yZXYueG1sUEsFBgAAAAAEAAQA9QAAAIgDAAAAAA==&#10;" adj="-11796480,,5400" path="m6824,168427c13648,166153,20243,163015,27296,161604,43068,158450,59459,158681,75063,154780,86946,151809,97670,145318,109182,141132,122702,136216,138155,135464,150125,127484,156949,122935,163261,117504,170597,113836,181508,108381,208156,103105,218364,100189,271337,85055,197311,97518,307075,86541,308858,86095,350393,76453,354842,72893,361246,67770,363240,58722,368490,52421,388149,28830,384202,33536,409433,25126,413982,18302,414991,6002,423081,4654,451007,,489510,11025,518615,18302,525439,16027,531894,11478,539087,11478,577668,11478,585359,15529,614149,25126,644794,55771,625465,42546,675564,59245l696036,66069c702860,63794,709315,59245,716508,59245,771099,59245,702858,77443,757451,59245,766687,60784,812735,67341,825690,72893,833228,76124,839337,81992,846161,86541,848436,93365,852985,99819,852985,107012,852985,120848,837518,137152,846161,147956,853407,157013,891880,141132,880281,141132,850623,141132,821140,145681,791570,147956,777922,152505,764670,158483,750627,161604,723614,167607,668740,175251,668740,175251,625522,172976,582364,168427,539087,168427,513963,168427,489010,172621,464024,175251,416020,180304,368314,187791,320722,195723l259308,188899c241095,186756,223056,182075,204717,182075,152351,182075,100084,186624,47767,188899,21272,184483,,193334,,161604l6824,168427xe" fillcolor="#bfbfbf [2412]" strokecolor="black [3213]">
                        <v:stroke joinstyle="miter"/>
                        <v:formulas/>
                        <v:path arrowok="t" o:connecttype="custom" o:connectlocs="6826,169397;27305,162535;75088,155671;109218,141945;150175,128218;170653,114491;218436,100766;307177,87039;354959,73313;368612,52723;409568,25271;423221,4681;518787,18407;539265,11544;614352,25271;675787,59586;696266,66449;716745,59586;757702,59586;825963,73313;846441,87039;853267,107628;846441,148808;880572,141945;791832,148808;750875,162535;668961,176260;539265,169397;464177,176260;320828,196850;259394,189987;204785,183123;47783,189987;0,162535;6826,169397" o:connectangles="0,0,0,0,0,0,0,0,0,0,0,0,0,0,0,0,0,0,0,0,0,0,0,0,0,0,0,0,0,0,0,0,0,0,0" textboxrect="0,0,891880,195723"/>
                        <v:textbox>
                          <w:txbxContent>
                            <w:p w14:paraId="6F36FEF1" w14:textId="77777777" w:rsidR="003E3D0E" w:rsidRDefault="003E3D0E" w:rsidP="005A2D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line id="Straight Connector 1570" o:spid="_x0000_s1132" style="position:absolute;flip:y;visibility:visible;mso-wrap-style:square" from="833438,425450" to="1249363,43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+APyMYAAADdAAAADwAAAGRycy9kb3ducmV2LnhtbESPQW/CMAyF75P4D5GRdhtpEQzUERBM&#10;gKYdpgHb3Wq8tKJxqiZA+ffzYdJutt7ze58Xq9436kpdrAMbyEcZKOIy2Jqdga/T7mkOKiZki01g&#10;MnCnCKvl4GGBhQ03PtD1mJySEI4FGqhSagutY1mRxzgKLbFoP6HzmGTtnLYd3iTcN3qcZc/aY83S&#10;UGFLrxWV5+PFG9ii3U8O79OtPX18Ojfp82zznRvzOOzXL6AS9enf/Hf9ZgV/OhN++UZG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vgD8jGAAAA3QAAAA8AAAAAAAAA&#10;AAAAAAAAoQIAAGRycy9kb3ducmV2LnhtbFBLBQYAAAAABAAEAPkAAACUAwAAAAA=&#10;" strokecolor="black [3213]" strokeweight="1.5pt"/>
                      <v:oval id="Oval 1573" o:spid="_x0000_s1133" style="position:absolute;left:1008063;top:2111375;width:84137;height:809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2o9xAAA&#10;AN0AAAAPAAAAZHJzL2Rvd25yZXYueG1sRE9Na8JAEL0X/A/LCL01GyttJGYVESo9FErT9D5mxySa&#10;nQ3ZNSb/vlsoeJvH+5xsO5pWDNS7xrKCRRSDIC6tbrhSUHy/Pa1AOI+ssbVMCiZysN3MHjJMtb3x&#10;Fw25r0QIYZeigtr7LpXSlTUZdJHtiAN3sr1BH2BfSd3jLYSbVj7H8as02HBoqLGjfU3lJb8aBcM5&#10;/2h+puOiSA76+umX8jBNg1KP83G3BuFp9Hfxv/tdh/kvyRL+vgkn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09qPcQAAADdAAAADwAAAAAAAAAAAAAAAACXAgAAZHJzL2Rv&#10;d25yZXYueG1sUEsFBgAAAAAEAAQA9QAAAIgDAAAAAA==&#10;" fillcolor="white [3212]" strokecolor="black [3213]" strokeweight="1pt">
                        <v:textbox>
                          <w:txbxContent>
                            <w:p w14:paraId="2BDF5AC3" w14:textId="77777777" w:rsidR="003E3D0E" w:rsidRDefault="003E3D0E" w:rsidP="005A2D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_x0000_s1134" type="#_x0000_t202" style="position:absolute;left:1956777;top:1724992;width:735329;height:739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7dCxAAA&#10;AN0AAAAPAAAAZHJzL2Rvd25yZXYueG1sRE9Na8JAEL0X/A/LCN7qRrFqo6tIqVAQijE99DjNjsli&#10;djZmV43/vlsoeJvH+5zlurO1uFLrjWMFo2ECgrhw2nCp4CvfPs9B+ICssXZMCu7kYb3qPS0x1e7G&#10;GV0PoRQxhH2KCqoQmlRKX1Rk0Q9dQxy5o2sthgjbUuoWbzHc1nKcJFNp0XBsqLCht4qK0+FiFWy+&#10;OXs358+ffXbMTJ6/JrybnpQa9LvNAkSgLjzE/+4PHee/zCb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cu3QsQAAADdAAAADwAAAAAAAAAAAAAAAACXAgAAZHJzL2Rv&#10;d25yZXYueG1sUEsFBgAAAAAEAAQA9QAAAIgDAAAAAA==&#10;" filled="f" stroked="f">
                        <v:textbox inset="0,0,0,0">
                          <w:txbxContent>
                            <w:p w14:paraId="32A9C461" w14:textId="77777777" w:rsidR="003E3D0E" w:rsidRDefault="003E3D0E" w:rsidP="005A2DE1">
                              <w:pPr>
                                <w:pStyle w:val="NormalWeb"/>
                                <w:spacing w:before="16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Mg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br/>
                                <w:t>powder</w:t>
                              </w:r>
                            </w:p>
                          </w:txbxContent>
                        </v:textbox>
                      </v:shape>
                      <v:shape id="Straight Arrow Connector 1575" o:spid="_x0000_s1135" type="#_x0000_t32" style="position:absolute;left:1218683;top:1979779;width:703263;height:361949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pTGQsQAAADdAAAADwAAAGRycy9kb3ducmV2LnhtbERPTWvCQBC9F/wPywi9FN2kYBuiaxBL&#10;aU+FqsEch+yYBLOzIbvG+O+7gtDbPN7nrLLRtGKg3jWWFcTzCARxaXXDlYLD/nOWgHAeWWNrmRTc&#10;yEG2njytMNX2yr807HwlQgi7FBXU3neplK6syaCb2444cCfbG/QB9pXUPV5DuGnlaxS9SYMNh4Ya&#10;O9rWVJ53F6MgvyTHn+3t/JX7l3wocvowcbFX6nk6bpYgPI3+X/xwf+swf/G+gPs34QS5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lMZCxAAAAN0AAAAPAAAAAAAAAAAA&#10;AAAAAKECAABkcnMvZG93bnJldi54bWxQSwUGAAAAAAQABAD5AAAAkgMAAAAA&#10;" strokecolor="black [3213]" strokeweight="1.5pt">
                        <v:stroke endarrow="open"/>
                      </v:shape>
                      <v:group id="Group 1576" o:spid="_x0000_s1136" style="position:absolute;left:973137;top:433498;width:1625303;height:1127016" coordorigin="973138,433566" coordsize="1624749,1126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V4R1xQAAAN0AAAAPAAAAZHJzL2Rvd25yZXYueG1sRE9La8JAEL4X/A/LFLzV&#10;TZSkkrqKSJUeQqEqlN6G7JgEs7Mhu83j33cLhd7m43vOZjeaRvTUudqygngRgSAurK65VHC9HJ/W&#10;IJxH1thYJgUTOdhtZw8bzLQd+IP6sy9FCGGXoYLK+zaT0hUVGXQL2xIH7mY7gz7ArpS6wyGEm0Yu&#10;oyiVBmsODRW2dKiouJ+/jYLTgMN+Fb/2+f12mL4uyftnHpNS88dx/wLC0+j/xX/uNx3mJ88p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leEdcUAAADdAAAA&#10;DwAAAAAAAAAAAAAAAACpAgAAZHJzL2Rvd25yZXYueG1sUEsFBgAAAAAEAAQA+gAAAJsDAAAAAA==&#10;">
                        <v:shape id="_x0000_s1137" type="#_x0000_t202" style="position:absolute;left:1958124;top:433566;width:639763;height:3826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r1HxwAA&#10;AN0AAAAPAAAAZHJzL2Rvd25yZXYueG1sRI9Ba8JAEIXvhf6HZQq91Y2F2hpdRUoLhYI0xoPHMTsm&#10;i9nZNLvV+O+dg9DbDO/Ne9/Ml4Nv1Yn66AIbGI8yUMRVsI5rA9vy8+kNVEzIFtvAZOBCEZaL+7s5&#10;5jacuaDTJtVKQjjmaKBJqcu1jlVDHuModMSiHULvMcna19r2eJZw3+rnLJtoj46locGO3huqjps/&#10;b2C14+LD/a73P8WhcGU5zfh7cjTm8WFYzUAlGtK/+Xb9ZQX/5VVw5RsZQS+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Ia9R8cAAADdAAAADwAAAAAAAAAAAAAAAACXAgAAZHJz&#10;L2Rvd25yZXYueG1sUEsFBgAAAAAEAAQA9QAAAIsDAAAAAA==&#10;" filled="f" stroked="f">
                          <v:textbox inset="0,0,0,0">
                            <w:txbxContent>
                              <w:p w14:paraId="35DF9967" w14:textId="77777777" w:rsidR="003E3D0E" w:rsidRDefault="003E3D0E" w:rsidP="005A2DE1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water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1579" o:spid="_x0000_s1138" style="position:absolute;left:973138;top:636533;width:950587;height:923365" coordorigin="973138,636533" coordsize="950587,9233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yBAHxAAAAN0AAAAPAAAAZHJzL2Rvd25yZXYueG1sRE9Na8JAEL0X+h+WKfSm&#10;m1S0NXUVERUPUmgUxNuQHZNgdjZkt0n8964g9DaP9zmzRW8q0VLjSssK4mEEgjizuuRcwfGwGXyB&#10;cB5ZY2WZFNzIwWL++jLDRNuOf6lNfS5CCLsEFRTe14mULivIoBvamjhwF9sY9AE2udQNdiHcVPIj&#10;iibSYMmhocCaVgVl1/TPKNh22C1H8brdXy+r2/kw/jntY1Lq/a1ffoPw1Pt/8dO902H++HMK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yBAHxAAAAN0AAAAP&#10;AAAAAAAAAAAAAAAAAKkCAABkcnMvZG93bnJldi54bWxQSwUGAAAAAAQABAD6AAAAmgMAAAAA&#10;">
                          <v:oval id="Oval 1580" o:spid="_x0000_s1139" style="position:absolute;left:989008;top:1477398;width:84108;height:82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IRtxQAA&#10;AN0AAAAPAAAAZHJzL2Rvd25yZXYueG1sRI9Ba8JAEIXvBf/DMoK3urGlVVJXkULFQ0Ea9T7NTpPU&#10;7GzIrjH5985B8DbDe/PeN8t172rVURsqzwZm0wQUce5txYWB4+HreQEqRGSLtWcyMFCA9Wr0tMTU&#10;+iv/UJfFQkkIhxQNlDE2qdYhL8lhmPqGWLQ/3zqMsraFti1eJdzV+iVJ3rXDiqWhxIY+S8rP2cUZ&#10;6P6z7+o0/M6O86297OOr3g5DZ8xk3G8+QEXq48N8v95ZwX9bCL98IyPo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IhG3FAAAA3QAAAA8AAAAAAAAAAAAAAAAAlwIAAGRycy9k&#10;b3ducmV2LnhtbFBLBQYAAAAABAAEAPUAAACJAwAAAAA=&#10;" fillcolor="white [3212]" strokecolor="black [3213]" strokeweight="1pt">
                            <v:textbox>
                              <w:txbxContent>
                                <w:p w14:paraId="5E0CC7ED" w14:textId="77777777" w:rsidR="003E3D0E" w:rsidRDefault="003E3D0E" w:rsidP="005A2DE1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581" o:spid="_x0000_s1140" style="position:absolute;left:1058834;top:1112494;width:85696;height:809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CH2wwAA&#10;AN0AAAAPAAAAZHJzL2Rvd25yZXYueG1sRE9Na8JAEL0L/Q/LFLzpJpVaSbORUlA8FMTU3qfZMYnN&#10;zobsGpN/7wpCb/N4n5OuB9OInjpXW1YQzyMQxIXVNZcKjt+b2QqE88gaG8ukYCQH6+xpkmKi7ZUP&#10;1Oe+FCGEXYIKKu/bREpXVGTQzW1LHLiT7Qz6ALtS6g6vIdw08iWKltJgzaGhwpY+Kyr+8otR0J/z&#10;r/pn/I2Pb1t92fuF3I5jr9T0efh4B+Fp8P/ih3unw/zXVQz3b8IJMr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BCH2wwAAAN0AAAAPAAAAAAAAAAAAAAAAAJcCAABkcnMvZG93&#10;bnJldi54bWxQSwUGAAAAAAQABAD1AAAAhwMAAAAA&#10;" fillcolor="white [3212]" strokecolor="black [3213]" strokeweight="1pt">
                            <v:textbox>
                              <w:txbxContent>
                                <w:p w14:paraId="2B5EC230" w14:textId="77777777" w:rsidR="003E3D0E" w:rsidRDefault="003E3D0E" w:rsidP="005A2DE1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582" o:spid="_x0000_s1141" style="position:absolute;left:973138;top:636533;width:84108;height:82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r+BwgAA&#10;AN0AAAAPAAAAZHJzL2Rvd25yZXYueG1sRE9Ni8IwEL0L/ocwwt40VdGVahQRlD0IYte9zzZj291m&#10;UppY239vBMHbPN7nrDatKUVDtSssKxiPIhDEqdUFZwou3/vhAoTzyBpLy6SgIwebdb+3wljbO5+p&#10;SXwmQgi7GBXk3lexlC7NyaAb2Yo4cFdbG/QB1pnUNd5DuCnlJIrm0mDBoSHHinY5pf/JzSho/pJj&#10;8dP9ji+fB307+ak8dF2j1Meg3S5BeGr9W/xyf+kwf7aYwPObcIJ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3Wv4HCAAAA3QAAAA8AAAAAAAAAAAAAAAAAlwIAAGRycy9kb3du&#10;cmV2LnhtbFBLBQYAAAAABAAEAPUAAACGAwAAAAA=&#10;" fillcolor="white [3212]" strokecolor="black [3213]" strokeweight="1pt">
                            <v:textbox>
                              <w:txbxContent>
                                <w:p w14:paraId="6D4C8546" w14:textId="77777777" w:rsidR="003E3D0E" w:rsidRDefault="003E3D0E" w:rsidP="005A2DE1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Straight Arrow Connector 1583" o:spid="_x0000_s1142" type="#_x0000_t32" style="position:absolute;left:1296194;top:935541;width:829759;height:403087;rotation: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VN9sUAAADdAAAADwAAAGRycy9kb3ducmV2LnhtbESPQWvCQBCF70L/wzIFb7ppiyLRNWhB&#10;KJQeGgU9DtkxG5KdDbvbGP99t1DwNsN735s3m2K0nRjIh8axgpd5BoK4crrhWsHpeJitQISIrLFz&#10;TAruFKDYPk02mGt3428ayliLFMIhRwUmxj6XMlSGLIa564mTdnXeYkyrr6X2eEvhtpOvWbaUFhtO&#10;Fwz29G6oassfm2ro/aU2C30qzwO63rfj4etzr9T0edytQUQa48P8T3/oxC1Wb/D3TRpBb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jVN9sUAAADdAAAADwAAAAAAAAAA&#10;AAAAAAChAgAAZHJzL2Rvd25yZXYueG1sUEsFBgAAAAAEAAQA+QAAAJMDAAAAAA==&#10;" strokecolor="black [3213]" strokeweight="1.5pt">
                            <v:stroke endarrow="open"/>
                          </v:shape>
                          <v:shape id="Straight Arrow Connector 1584" o:spid="_x0000_s1143" type="#_x0000_t32" style="position:absolute;left:1055660;top:722206;width:868065;height:323654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0T/sQAAADdAAAADwAAAGRycy9kb3ducmV2LnhtbERPS2vCQBC+C/0PyxR6Ed1YagnRjRRL&#10;aU8FtUGPQ3ZMQrKzIbvm8e+7hYK3+fies92NphE9da6yrGC1jEAQ51ZXXCj4OX0sYhDOI2tsLJOC&#10;iRzs0ofZFhNtBz5Qf/SFCCHsElRQet8mUrq8JINuaVviwF1tZ9AH2BVSdziEcNPI5yh6lQYrDg0l&#10;trQvKa+PN6Mgu8Xn7/1Uf2Z+nvWXjN7N6nJS6ulxfNuA8DT6u/jf/aXD/HX8An/fhBNk+g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DRP+xAAAAN0AAAAPAAAAAAAAAAAA&#10;AAAAAKECAABkcnMvZG93bnJldi54bWxQSwUGAAAAAAQABAD5AAAAkgMAAAAA&#10;" strokecolor="black [3213]" strokeweight="1.5pt">
                            <v:stroke endarrow="open"/>
                          </v:shape>
                        </v:group>
                      </v:group>
                      <v:group id="Group 1585" o:spid="_x0000_s1144" style="position:absolute;left:1033463;top:-30145;width:1532497;height:427354" coordorigin="1033463,-30799" coordsize="1531354,4296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9QaiXDAAAA3QAAAA8A&#10;AAAAAAAAAAAAAAAAqQIAAGRycy9kb3ducmV2LnhtbFBLBQYAAAAABAAEAPoAAACZAwAAAAA=&#10;">
                        <v:shape id="_x0000_s1145" type="#_x0000_t202" style="position:absolute;left:1728067;top:-30799;width:836750;height:4296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PyJwwAA&#10;AN0AAAAPAAAAZHJzL2Rvd25yZXYueG1sRE9Na8JAEL0L/Q/LFHrTjUKDRlcRsVAoFGM89DjNjsli&#10;djZmt5r+e1cQvM3jfc5i1dtGXKjzxrGC8SgBQVw6bbhScCg+hlMQPiBrbByTgn/ysFq+DBaYaXfl&#10;nC77UIkYwj5DBXUIbSalL2uy6EeuJY7c0XUWQ4RdJXWH1xhuGzlJklRaNBwbamxpU1N52v9ZBesf&#10;zrfm/P27y4+5KYpZwl/pSam31349BxGoD0/xw/2p4/z3aQr3b+IJ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gPyJwwAAAN0AAAAPAAAAAAAAAAAAAAAAAJcCAABkcnMvZG93&#10;bnJldi54bWxQSwUGAAAAAAQABAD1AAAAhwMAAAAA&#10;" filled="f" stroked="f">
                          <v:textbox inset="0,0,0,0">
                            <w:txbxContent>
                              <w:p w14:paraId="2BA1C677" w14:textId="77777777" w:rsidR="003E3D0E" w:rsidRDefault="003E3D0E" w:rsidP="005A2DE1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position w:val="-7"/>
                                    <w:sz w:val="28"/>
                                    <w:szCs w:val="28"/>
                                    <w:vertAlign w:val="sub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Straight Arrow Connector 1587" o:spid="_x0000_s1146" type="#_x0000_t32" style="position:absolute;left:1033463;top:224526;width:656735;height:67027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+NicQAAADdAAAADwAAAGRycy9kb3ducmV2LnhtbERPS2vCQBC+C/0PyxR6Ed1YqA3RjRRL&#10;aU8FtUGPQ3ZMQrKzIbvm8e+7hYK3+fies92NphE9da6yrGC1jEAQ51ZXXCj4OX0sYhDOI2tsLJOC&#10;iRzs0ofZFhNtBz5Qf/SFCCHsElRQet8mUrq8JINuaVviwF1tZ9AH2BVSdziEcNPI5yhaS4MVh4YS&#10;W9qXlNfHm1GQ3eLz936qPzM/z/pLRu9mdTkp9fQ4vm1AeBr9Xfzv/tJh/kv8Cn/fhBNk+g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0342JxAAAAN0AAAAPAAAAAAAAAAAA&#10;AAAAAKECAABkcnMvZG93bnJldi54bWxQSwUGAAAAAAQABAD5AAAAkgMAAAAA&#10;" strokecolor="black [3213]" strokeweight="1.5pt">
                          <v:stroke endarrow="open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A2DE1" w14:paraId="6A6D1C38" w14:textId="77777777" w:rsidTr="005A2DE1">
        <w:trPr>
          <w:jc w:val="center"/>
        </w:trPr>
        <w:tc>
          <w:tcPr>
            <w:tcW w:w="3471" w:type="dxa"/>
          </w:tcPr>
          <w:p w14:paraId="4919B30A" w14:textId="76E08740" w:rsidR="005A2DE1" w:rsidRPr="005A2DE1" w:rsidRDefault="005A2DE1" w:rsidP="005A2DE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5A2DE1">
              <w:rPr>
                <w:rFonts w:ascii="Arial Narrow" w:hAnsi="Arial Narrow"/>
                <w:b/>
                <w:sz w:val="28"/>
                <w:szCs w:val="28"/>
                <w:lang w:val="en-US"/>
              </w:rPr>
              <w:t>potassium</w:t>
            </w:r>
          </w:p>
        </w:tc>
        <w:tc>
          <w:tcPr>
            <w:tcW w:w="3471" w:type="dxa"/>
          </w:tcPr>
          <w:p w14:paraId="79F660EB" w14:textId="74BA5443" w:rsidR="005A2DE1" w:rsidRPr="005A2DE1" w:rsidRDefault="005A2DE1" w:rsidP="005A2DE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5A2DE1">
              <w:rPr>
                <w:rFonts w:ascii="Arial Narrow" w:hAnsi="Arial Narrow"/>
                <w:b/>
                <w:sz w:val="28"/>
                <w:szCs w:val="28"/>
                <w:lang w:val="en-US"/>
              </w:rPr>
              <w:t>calcium</w:t>
            </w:r>
          </w:p>
        </w:tc>
        <w:tc>
          <w:tcPr>
            <w:tcW w:w="3472" w:type="dxa"/>
          </w:tcPr>
          <w:p w14:paraId="7BF112D9" w14:textId="21361C81" w:rsidR="005A2DE1" w:rsidRPr="005A2DE1" w:rsidRDefault="005A2DE1" w:rsidP="005A2DE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5A2DE1">
              <w:rPr>
                <w:rFonts w:ascii="Arial Narrow" w:hAnsi="Arial Narrow"/>
                <w:b/>
                <w:sz w:val="28"/>
                <w:szCs w:val="28"/>
                <w:lang w:val="en-US"/>
              </w:rPr>
              <w:t>magnesium</w:t>
            </w:r>
          </w:p>
        </w:tc>
      </w:tr>
    </w:tbl>
    <w:p w14:paraId="59E78962" w14:textId="77777777" w:rsidR="005A2DE1" w:rsidRDefault="005A2DE1" w:rsidP="005A2DE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95D27EC" w14:textId="062D52F3" w:rsidR="005A2DE1" w:rsidRDefault="005A2DE1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2083"/>
        <w:gridCol w:w="2083"/>
        <w:gridCol w:w="2083"/>
        <w:gridCol w:w="2083"/>
      </w:tblGrid>
      <w:tr w:rsidR="00CA70FF" w14:paraId="6A18EBB5" w14:textId="77777777" w:rsidTr="00CA70FF">
        <w:tc>
          <w:tcPr>
            <w:tcW w:w="2082" w:type="dxa"/>
            <w:tcBorders>
              <w:bottom w:val="nil"/>
            </w:tcBorders>
          </w:tcPr>
          <w:p w14:paraId="7DD9616B" w14:textId="24C218A7" w:rsidR="00CA70FF" w:rsidRP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CB2C9E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RESULTS</w:t>
            </w:r>
          </w:p>
        </w:tc>
        <w:tc>
          <w:tcPr>
            <w:tcW w:w="2083" w:type="dxa"/>
            <w:tcBorders>
              <w:bottom w:val="nil"/>
            </w:tcBorders>
          </w:tcPr>
          <w:p w14:paraId="177B4015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bottom w:val="nil"/>
            </w:tcBorders>
          </w:tcPr>
          <w:p w14:paraId="6E5622FE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bottom w:val="nil"/>
            </w:tcBorders>
          </w:tcPr>
          <w:p w14:paraId="79896168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bottom w:val="nil"/>
            </w:tcBorders>
          </w:tcPr>
          <w:p w14:paraId="266ACBCB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A70FF" w14:paraId="043B0302" w14:textId="77777777" w:rsidTr="00CA70FF">
        <w:tc>
          <w:tcPr>
            <w:tcW w:w="2082" w:type="dxa"/>
            <w:tcBorders>
              <w:top w:val="nil"/>
              <w:bottom w:val="nil"/>
            </w:tcBorders>
          </w:tcPr>
          <w:p w14:paraId="2FD8DA04" w14:textId="6F89598C" w:rsidR="00CA70FF" w:rsidRP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CB2C9E">
              <w:rPr>
                <w:rFonts w:ascii="Arial Narrow" w:hAnsi="Arial Narrow"/>
                <w:b/>
                <w:sz w:val="28"/>
                <w:szCs w:val="28"/>
              </w:rPr>
              <w:t>Most reactive</w:t>
            </w:r>
          </w:p>
        </w:tc>
        <w:tc>
          <w:tcPr>
            <w:tcW w:w="6249" w:type="dxa"/>
            <w:gridSpan w:val="3"/>
            <w:tcBorders>
              <w:top w:val="nil"/>
              <w:bottom w:val="nil"/>
            </w:tcBorders>
          </w:tcPr>
          <w:p w14:paraId="059F454D" w14:textId="7E823BD0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14:paraId="4A323C2A" w14:textId="123675A8" w:rsidR="00CA70FF" w:rsidRDefault="000239E9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Least</w:t>
            </w:r>
            <w:r w:rsidR="00CA70FF" w:rsidRPr="00CB2C9E">
              <w:rPr>
                <w:rFonts w:ascii="Arial Narrow" w:hAnsi="Arial Narrow"/>
                <w:b/>
                <w:sz w:val="28"/>
                <w:szCs w:val="28"/>
              </w:rPr>
              <w:t xml:space="preserve"> reactive</w:t>
            </w:r>
          </w:p>
        </w:tc>
      </w:tr>
      <w:tr w:rsidR="00CA70FF" w14:paraId="0B95871F" w14:textId="77777777" w:rsidTr="00CA70FF">
        <w:tc>
          <w:tcPr>
            <w:tcW w:w="2082" w:type="dxa"/>
            <w:tcBorders>
              <w:top w:val="nil"/>
            </w:tcBorders>
          </w:tcPr>
          <w:p w14:paraId="4578F82B" w14:textId="77777777" w:rsidR="00CA70FF" w:rsidRPr="00CB2C9E" w:rsidRDefault="00CA70FF" w:rsidP="00CA70FF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14:paraId="4CD57525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14:paraId="33FBD905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14:paraId="5FC160B8" w14:textId="77777777" w:rsidR="00CA70FF" w:rsidRDefault="00CA70FF" w:rsidP="00CA70F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14:paraId="18A84CC3" w14:textId="77777777" w:rsidR="00CA70FF" w:rsidRPr="00CB2C9E" w:rsidRDefault="00CA70FF" w:rsidP="00CA70FF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14:paraId="43942F23" w14:textId="77777777" w:rsidR="005A2DE1" w:rsidRDefault="005A2DE1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1DD5EB1" w14:textId="22887685" w:rsidR="00CA70FF" w:rsidRPr="00CA70FF" w:rsidRDefault="00CA70FF" w:rsidP="00CA70F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A70FF">
        <w:rPr>
          <w:rFonts w:ascii="Arial Narrow" w:hAnsi="Arial Narrow"/>
          <w:sz w:val="28"/>
          <w:szCs w:val="28"/>
        </w:rPr>
        <w:t xml:space="preserve">Only metals from </w:t>
      </w:r>
      <w:r w:rsidRPr="00CA70FF">
        <w:rPr>
          <w:rFonts w:ascii="Arial Narrow" w:hAnsi="Arial Narrow"/>
          <w:b/>
          <w:bCs/>
          <w:sz w:val="28"/>
          <w:szCs w:val="28"/>
        </w:rPr>
        <w:t xml:space="preserve">groups </w:t>
      </w:r>
      <w:proofErr w:type="gramStart"/>
      <w:r w:rsidRPr="00CA70FF">
        <w:rPr>
          <w:rFonts w:ascii="Arial Narrow" w:hAnsi="Arial Narrow"/>
          <w:b/>
          <w:bCs/>
          <w:sz w:val="28"/>
          <w:szCs w:val="28"/>
        </w:rPr>
        <w:t>I</w:t>
      </w:r>
      <w:proofErr w:type="gramEnd"/>
      <w:r w:rsidRPr="00CA70FF">
        <w:rPr>
          <w:rFonts w:ascii="Arial Narrow" w:hAnsi="Arial Narrow"/>
          <w:b/>
          <w:bCs/>
          <w:sz w:val="28"/>
          <w:szCs w:val="28"/>
        </w:rPr>
        <w:t xml:space="preserve"> (ALKALI METALS)</w:t>
      </w:r>
      <w:r w:rsidR="00A00D13">
        <w:rPr>
          <w:rFonts w:ascii="Arial Narrow" w:hAnsi="Arial Narrow"/>
          <w:b/>
          <w:bCs/>
          <w:sz w:val="28"/>
          <w:szCs w:val="28"/>
        </w:rPr>
        <w:t>,</w:t>
      </w:r>
      <w:r w:rsidRPr="00CA70F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CA70FF">
        <w:rPr>
          <w:rFonts w:ascii="Arial Narrow" w:hAnsi="Arial Narrow"/>
          <w:sz w:val="28"/>
          <w:szCs w:val="28"/>
        </w:rPr>
        <w:t xml:space="preserve">and </w:t>
      </w:r>
      <w:r w:rsidRPr="00CA70FF">
        <w:rPr>
          <w:rFonts w:ascii="Arial Narrow" w:hAnsi="Arial Narrow"/>
          <w:b/>
          <w:bCs/>
          <w:sz w:val="28"/>
          <w:szCs w:val="28"/>
        </w:rPr>
        <w:t>group II (ALKALINE EARTH METALS)</w:t>
      </w:r>
      <w:r w:rsidR="00A00D13">
        <w:rPr>
          <w:rFonts w:ascii="Arial Narrow" w:hAnsi="Arial Narrow"/>
          <w:b/>
          <w:bCs/>
          <w:sz w:val="28"/>
          <w:szCs w:val="28"/>
        </w:rPr>
        <w:t>,</w:t>
      </w:r>
      <w:r w:rsidRPr="00CA70FF">
        <w:rPr>
          <w:rFonts w:ascii="Arial Narrow" w:hAnsi="Arial Narrow"/>
          <w:b/>
          <w:bCs/>
          <w:sz w:val="28"/>
          <w:szCs w:val="28"/>
        </w:rPr>
        <w:t xml:space="preserve"> </w:t>
      </w:r>
      <w:r w:rsidRPr="00CA70FF">
        <w:rPr>
          <w:rFonts w:ascii="Arial Narrow" w:hAnsi="Arial Narrow"/>
          <w:sz w:val="28"/>
          <w:szCs w:val="28"/>
        </w:rPr>
        <w:t xml:space="preserve">react with </w:t>
      </w:r>
      <w:r w:rsidRPr="00CA70FF">
        <w:rPr>
          <w:rFonts w:ascii="Arial Narrow" w:hAnsi="Arial Narrow"/>
          <w:b/>
          <w:bCs/>
          <w:sz w:val="28"/>
          <w:szCs w:val="28"/>
        </w:rPr>
        <w:t>water</w:t>
      </w:r>
      <w:r w:rsidRPr="00CA70FF">
        <w:rPr>
          <w:rFonts w:ascii="Arial Narrow" w:hAnsi="Arial Narrow"/>
          <w:sz w:val="28"/>
          <w:szCs w:val="28"/>
        </w:rPr>
        <w:t>.</w:t>
      </w:r>
    </w:p>
    <w:p w14:paraId="26E12B55" w14:textId="0D265F0C" w:rsidR="005A2DE1" w:rsidRDefault="005A2DE1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5A0" w:firstRow="1" w:lastRow="0" w:firstColumn="1" w:lastColumn="1" w:noHBand="0" w:noVBand="1"/>
      </w:tblPr>
      <w:tblGrid>
        <w:gridCol w:w="1928"/>
        <w:gridCol w:w="567"/>
        <w:gridCol w:w="1701"/>
        <w:gridCol w:w="1134"/>
        <w:gridCol w:w="1985"/>
        <w:gridCol w:w="567"/>
        <w:gridCol w:w="2041"/>
      </w:tblGrid>
      <w:tr w:rsidR="00CA70FF" w:rsidRPr="00DF30DF" w14:paraId="4A69D54F" w14:textId="77777777" w:rsidTr="00CA70F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11F263A" w14:textId="747721E9" w:rsidR="00CA70FF" w:rsidRPr="00A2590D" w:rsidRDefault="00CA70FF" w:rsidP="003825E2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t>REACTIVE METAL</w:t>
            </w: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br/>
            </w:r>
            <w:r w:rsidRPr="00CA70FF">
              <w:rPr>
                <w:rFonts w:ascii="Arial Narrow Bold" w:hAnsi="Arial Narrow Bold"/>
                <w:b/>
                <w:bCs/>
                <w:sz w:val="24"/>
                <w:szCs w:val="24"/>
              </w:rPr>
              <w:t>(group I or II)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0A3577" w14:textId="77777777" w:rsidR="00CA70FF" w:rsidRPr="00A2590D" w:rsidRDefault="00CA70FF" w:rsidP="003825E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B2117C" w14:textId="1BDE2584" w:rsidR="00CA70FF" w:rsidRPr="00CA70FF" w:rsidRDefault="00CA70FF" w:rsidP="003825E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CA70FF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</w:rPr>
              <w:t>WATER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55BA9B" w14:textId="77777777" w:rsidR="00CA70FF" w:rsidRPr="00A2590D" w:rsidRDefault="00CA70FF" w:rsidP="003825E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C087B63" wp14:editId="7FEB88B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175895</wp:posOffset>
                      </wp:positionV>
                      <wp:extent cx="539750" cy="0"/>
                      <wp:effectExtent l="0" t="101600" r="44450" b="127000"/>
                      <wp:wrapNone/>
                      <wp:docPr id="1590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2" o:spid="_x0000_s1026" type="#_x0000_t32" style="position:absolute;margin-left:2.95pt;margin-top:13.85pt;width:42.5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E4B01D" w14:textId="39917B6D" w:rsidR="00CA70FF" w:rsidRPr="00A2590D" w:rsidRDefault="00CA70FF" w:rsidP="003825E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METAL HYDROXIDE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br/>
            </w:r>
            <w:r w:rsidRPr="00CA70FF">
              <w:rPr>
                <w:rFonts w:ascii="Arial Narrow" w:hAnsi="Arial Narrow"/>
                <w:b/>
                <w:bCs/>
                <w:sz w:val="24"/>
                <w:szCs w:val="24"/>
              </w:rPr>
              <w:t>(alkali)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452047" w14:textId="77777777" w:rsidR="00CA70FF" w:rsidRPr="00A2590D" w:rsidRDefault="00CA70FF" w:rsidP="003825E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CF4122B" w14:textId="30B538BE" w:rsidR="00CA70FF" w:rsidRPr="00DF30DF" w:rsidRDefault="00CA70FF" w:rsidP="003825E2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HYDROGEN</w:t>
            </w:r>
          </w:p>
        </w:tc>
      </w:tr>
    </w:tbl>
    <w:p w14:paraId="60773996" w14:textId="77777777" w:rsidR="00CA70FF" w:rsidRDefault="00CA70FF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985"/>
        <w:gridCol w:w="1134"/>
        <w:gridCol w:w="1701"/>
        <w:gridCol w:w="567"/>
        <w:gridCol w:w="1928"/>
      </w:tblGrid>
      <w:tr w:rsidR="009D741D" w:rsidRPr="00DF30DF" w14:paraId="067075DF" w14:textId="77777777" w:rsidTr="00A62DA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62838739" w14:textId="44F0419F" w:rsidR="009D741D" w:rsidRPr="00A2590D" w:rsidRDefault="009D741D" w:rsidP="002839EF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t>sodium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E78799" w14:textId="77777777" w:rsidR="009D741D" w:rsidRPr="00A2590D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F49D604" w14:textId="674398F2" w:rsidR="009D741D" w:rsidRPr="00A2590D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water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A444C6" w14:textId="77777777" w:rsidR="009D741D" w:rsidRPr="00A2590D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1912347" wp14:editId="4E61D87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190500</wp:posOffset>
                      </wp:positionV>
                      <wp:extent cx="539750" cy="0"/>
                      <wp:effectExtent l="0" t="101600" r="44450" b="127000"/>
                      <wp:wrapNone/>
                      <wp:docPr id="1592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2" o:spid="_x0000_s1026" type="#_x0000_t32" style="position:absolute;margin-left:3.05pt;margin-top:15pt;width:42.5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EF3A4B" w14:textId="5639181C" w:rsidR="009D741D" w:rsidRPr="00A2590D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sodium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br/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hydroxide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9C2B56" w14:textId="77777777" w:rsidR="009D741D" w:rsidRPr="00A2590D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4373EC8" w14:textId="77777777" w:rsidR="009D741D" w:rsidRPr="00DF30DF" w:rsidRDefault="009D741D" w:rsidP="002839EF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F30DF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hydrogen</w:t>
            </w:r>
          </w:p>
        </w:tc>
      </w:tr>
      <w:tr w:rsidR="009D741D" w:rsidRPr="00DF30DF" w14:paraId="721A8BDC" w14:textId="77777777" w:rsidTr="00A62DA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3669F31" w14:textId="77777777" w:rsidR="009D741D" w:rsidRPr="00A2590D" w:rsidRDefault="009D741D" w:rsidP="00A62DAF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2F5D09A" w14:textId="77777777" w:rsidR="009D741D" w:rsidRPr="00A2590D" w:rsidRDefault="009D741D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B506775" w14:textId="77777777" w:rsidR="009D741D" w:rsidRPr="00A2590D" w:rsidRDefault="009D741D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9DC03A" w14:textId="77777777" w:rsidR="009D741D" w:rsidRPr="00A2590D" w:rsidRDefault="009D741D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CE47146" w14:textId="77777777" w:rsidR="009D741D" w:rsidRPr="00A2590D" w:rsidRDefault="009D741D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2DA5C2E" w14:textId="77777777" w:rsidR="009D741D" w:rsidRPr="00A2590D" w:rsidRDefault="009D741D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0E0F0AB5" w14:textId="77777777" w:rsidR="009D741D" w:rsidRPr="00DF30DF" w:rsidRDefault="009D741D" w:rsidP="00A62DAF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9D741D" w:rsidRPr="0065643E" w14:paraId="5D4029D1" w14:textId="77777777" w:rsidTr="00A62DAF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7F745A0C" w14:textId="2B6A3295" w:rsidR="009D741D" w:rsidRPr="0065643E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 Na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A62DAF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AF8A8D" w14:textId="77777777" w:rsidR="009D741D" w:rsidRPr="0065643E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63175E" w14:textId="2E41D36F" w:rsidR="009D741D" w:rsidRPr="009D741D" w:rsidRDefault="00A00D13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 w:rsidR="009D741D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="009D741D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="009D741D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="009D741D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9D741D">
              <w:rPr>
                <w:rFonts w:ascii="Century Schoolbook" w:hAnsi="Century Schoolbook"/>
                <w:b/>
                <w:bCs/>
                <w:i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="009D741D"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44A50" w14:textId="77777777" w:rsidR="009D741D" w:rsidRPr="0065643E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64795C2" wp14:editId="63491CF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1593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2.85pt;margin-top:9.4pt;width:42.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23BEBE" w14:textId="1FC37B62" w:rsidR="009D741D" w:rsidRPr="0065643E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proofErr w:type="spellStart"/>
            <w:r>
              <w:rPr>
                <w:rFonts w:ascii="Arial Narrow" w:hAnsi="Arial Narrow"/>
                <w:b/>
                <w:bCs/>
                <w:sz w:val="32"/>
                <w:szCs w:val="32"/>
              </w:rPr>
              <w:t>Na</w:t>
            </w:r>
            <w:r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OH</w:t>
            </w:r>
            <w:proofErr w:type="spellEnd"/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597D94" w14:textId="77777777" w:rsidR="009D741D" w:rsidRPr="0065643E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6336896" w14:textId="4DA721AB" w:rsidR="009D741D" w:rsidRPr="0065643E" w:rsidRDefault="009D741D" w:rsidP="002839EF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</w:tbl>
    <w:p w14:paraId="58E91B03" w14:textId="5D43A1A4" w:rsidR="00A62DAF" w:rsidRDefault="00A62DAF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69CE6F9" w14:textId="77777777" w:rsidR="00A62DAF" w:rsidRDefault="00A62DA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4C875271" w14:textId="645E45CE" w:rsidR="007277B5" w:rsidRDefault="007277B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5592BEB0" wp14:editId="77C22A7B">
                <wp:simplePos x="0" y="0"/>
                <wp:positionH relativeFrom="column">
                  <wp:posOffset>5347789</wp:posOffset>
                </wp:positionH>
                <wp:positionV relativeFrom="paragraph">
                  <wp:posOffset>-140607</wp:posOffset>
                </wp:positionV>
                <wp:extent cx="1075055" cy="865505"/>
                <wp:effectExtent l="0" t="25400" r="169545" b="226695"/>
                <wp:wrapNone/>
                <wp:docPr id="1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456B8041" w14:textId="77777777" w:rsidR="006010F4" w:rsidRDefault="006010F4" w:rsidP="001B0A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1A9506" w14:textId="77777777" w:rsidR="006010F4" w:rsidRDefault="006010F4" w:rsidP="001B0A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153" style="position:absolute;margin-left:421.1pt;margin-top:-11pt;width:84.65pt;height:68.15pt;z-index:252201984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">
                <v:rect id="Rectangle 17" o:spid="_x0000_s1154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3ZV8wgAA&#10;ANsAAAAPAAAAZHJzL2Rvd25yZXYueG1sRE/fa8IwEH4f+D+EE/Y2062gozPKUAaFMUQ3+nw0Z9PZ&#10;XGqT2fa/N4Kwt/v4ft5yPdhGXKjztWMFz7MEBHHpdM2Vgp/vj6dXED4ga2wck4KRPKxXk4clZtr1&#10;vKfLIVQihrDPUIEJoc2k9KUhi37mWuLIHV1nMUTYVVJ32Mdw28iXJJlLizXHBoMtbQyVp8OfVcDH&#10;r3w3nrey+Dxti980DWZfaqUep8P7G4hAQ/gX3925jvMXcPslHi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dlXzCAAAA2wAAAA8AAAAAAAAAAAAAAAAAlwIAAGRycy9kb3du&#10;cmV2LnhtbFBLBQYAAAAABAAEAPUAAACGAwAAAAA=&#10;" filled="f" stroked="f">
                  <v:shadow on="t" opacity="19660f" mv:blur="190500f" offset="161645emu,161645emu"/>
                  <v:textbox style="mso-fit-shape-to-text:t">
                    <w:txbxContent>
                      <w:p w14:paraId="456B8041" w14:textId="77777777" w:rsidR="00974BDD" w:rsidRDefault="00974BDD" w:rsidP="001B0A3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8" o:spid="_x0000_s1155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qNSwwAA&#10;ANsAAAAPAAAAZHJzL2Rvd25yZXYueG1sRI/dagIxEIXvC32HMIXelJpURMpqFCn9Q69qfYBhM+4G&#10;N5Mliev27TsXgncznDPnfLNcj6FTA6XsI1t4mRhQxHV0nhsLh9+P51dQuSA77CKThT/KsF7d3y2x&#10;cvHCPzTsS6MkhHOFFtpS+krrXLcUME9iTyzaMaaARdbUaJfwIuGh01Nj5jqgZ2losae3lurT/hws&#10;zD6n23f/ZHY+DGc8bHUyX7yz9vFh3CxAFRrLzXy9/naCL7Dyiwy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eqNSwwAAANsAAAAPAAAAAAAAAAAAAAAAAJcCAABkcnMvZG93&#10;bnJldi54bWxQSwUGAAAAAAQABAD1AAAAhwMAAAAA&#10;" filled="f" stroked="f">
                  <v:textbox style="mso-fit-shape-to-text:t">
                    <w:txbxContent>
                      <w:p w14:paraId="2B1A9506" w14:textId="77777777" w:rsidR="00974BDD" w:rsidRDefault="00974BDD" w:rsidP="001B0A3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852BEC" w14:textId="6F7B32F1" w:rsidR="001B0A32" w:rsidRDefault="001B0A32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7"/>
        <w:gridCol w:w="642"/>
        <w:gridCol w:w="1701"/>
        <w:gridCol w:w="1285"/>
        <w:gridCol w:w="2250"/>
        <w:gridCol w:w="643"/>
        <w:gridCol w:w="1026"/>
      </w:tblGrid>
      <w:tr w:rsidR="001B0A32" w:rsidRPr="00DF30DF" w14:paraId="0BFC81C1" w14:textId="77777777" w:rsidTr="007277B5">
        <w:trPr>
          <w:jc w:val="center"/>
        </w:trPr>
        <w:tc>
          <w:tcPr>
            <w:tcW w:w="1927" w:type="dxa"/>
            <w:shd w:val="clear" w:color="auto" w:fill="auto"/>
            <w:vAlign w:val="center"/>
          </w:tcPr>
          <w:p w14:paraId="7B2E7884" w14:textId="77777777" w:rsidR="00A62DAF" w:rsidRPr="00A2590D" w:rsidRDefault="00A62DAF" w:rsidP="00A62DAF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Ionic equation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0D24B8D" w14:textId="77777777" w:rsidR="00A62DAF" w:rsidRPr="00A2590D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EA933C4" w14:textId="77777777" w:rsidR="00A62DAF" w:rsidRPr="00A2590D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1C33D45A" w14:textId="77777777" w:rsidR="00A62DAF" w:rsidRPr="00A2590D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0B6634A0" w14:textId="77777777" w:rsidR="00A62DAF" w:rsidRPr="00A2590D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6AFD8CE1" w14:textId="77777777" w:rsidR="00A62DAF" w:rsidRPr="00A2590D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14:paraId="1C127AC4" w14:textId="77777777" w:rsidR="00A62DAF" w:rsidRPr="00DF30DF" w:rsidRDefault="00A62DAF" w:rsidP="00A62DAF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1B0A32" w:rsidRPr="0065643E" w14:paraId="1C41A068" w14:textId="77777777" w:rsidTr="007277B5">
        <w:trPr>
          <w:jc w:val="center"/>
        </w:trPr>
        <w:tc>
          <w:tcPr>
            <w:tcW w:w="1927" w:type="dxa"/>
            <w:shd w:val="clear" w:color="auto" w:fill="auto"/>
            <w:vAlign w:val="center"/>
          </w:tcPr>
          <w:p w14:paraId="4C56561F" w14:textId="7857B4C4" w:rsidR="00A62DAF" w:rsidRPr="0065643E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 Na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(s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732BD67" w14:textId="77777777" w:rsidR="00A62DAF" w:rsidRPr="0065643E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98DF99" w14:textId="5AD84D32" w:rsidR="00A62DAF" w:rsidRPr="0065643E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>
              <w:rPr>
                <w:rFonts w:ascii="Century Schoolbook" w:hAnsi="Century Schoolbook"/>
                <w:b/>
                <w:bCs/>
                <w:i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63C6DFD9" w14:textId="77777777" w:rsidR="00A62DAF" w:rsidRPr="0065643E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E59524E" wp14:editId="33B74C1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1594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2.85pt;margin-top:9.4pt;width:42.5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F867DEB" w14:textId="6F03E2B0" w:rsidR="00A62DAF" w:rsidRPr="0065643E" w:rsidRDefault="00A62DAF" w:rsidP="00690C9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 Na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 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690C9F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 w:rsidR="00690C9F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OH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perscript"/>
              </w:rPr>
              <w:t>-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45998466" w14:textId="77777777" w:rsidR="00A62DAF" w:rsidRPr="0065643E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D7929B4" w14:textId="77777777" w:rsidR="00A62DAF" w:rsidRPr="0065643E" w:rsidRDefault="00A62DAF" w:rsidP="00A62DA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65643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(g)</w:t>
            </w:r>
          </w:p>
        </w:tc>
      </w:tr>
    </w:tbl>
    <w:p w14:paraId="62687B00" w14:textId="77777777" w:rsidR="00CA70FF" w:rsidRDefault="00CA70FF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D4BDD3F" w14:textId="77777777" w:rsidR="004200E8" w:rsidRPr="004200E8" w:rsidRDefault="004200E8" w:rsidP="004200E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200E8">
        <w:rPr>
          <w:rFonts w:ascii="Arial Narrow" w:hAnsi="Arial Narrow"/>
          <w:sz w:val="28"/>
          <w:szCs w:val="28"/>
        </w:rPr>
        <w:t xml:space="preserve">During the reaction </w:t>
      </w:r>
      <w:r w:rsidRPr="004200E8">
        <w:rPr>
          <w:rFonts w:ascii="Arial Narrow" w:hAnsi="Arial Narrow"/>
          <w:b/>
          <w:bCs/>
          <w:sz w:val="28"/>
          <w:szCs w:val="28"/>
        </w:rPr>
        <w:t xml:space="preserve">1 electron </w:t>
      </w:r>
      <w:r w:rsidRPr="004200E8">
        <w:rPr>
          <w:rFonts w:ascii="Arial Narrow" w:hAnsi="Arial Narrow"/>
          <w:sz w:val="28"/>
          <w:szCs w:val="28"/>
        </w:rPr>
        <w:t xml:space="preserve">is </w:t>
      </w:r>
      <w:r w:rsidRPr="004200E8">
        <w:rPr>
          <w:rFonts w:ascii="Arial Narrow" w:hAnsi="Arial Narrow"/>
          <w:b/>
          <w:bCs/>
          <w:sz w:val="28"/>
          <w:szCs w:val="28"/>
        </w:rPr>
        <w:t xml:space="preserve">lost </w:t>
      </w:r>
      <w:r w:rsidRPr="004200E8">
        <w:rPr>
          <w:rFonts w:ascii="Arial Narrow" w:hAnsi="Arial Narrow"/>
          <w:sz w:val="28"/>
          <w:szCs w:val="28"/>
        </w:rPr>
        <w:t>from each sodium atom (</w:t>
      </w:r>
      <w:r w:rsidRPr="004200E8">
        <w:rPr>
          <w:rFonts w:ascii="Arial Narrow" w:hAnsi="Arial Narrow"/>
          <w:b/>
          <w:bCs/>
          <w:sz w:val="28"/>
          <w:szCs w:val="28"/>
        </w:rPr>
        <w:t>Na</w:t>
      </w:r>
      <w:r w:rsidRPr="004200E8">
        <w:rPr>
          <w:rFonts w:ascii="Arial Narrow" w:hAnsi="Arial Narrow"/>
          <w:sz w:val="28"/>
          <w:szCs w:val="28"/>
        </w:rPr>
        <w:t>) to form a sodium ion (</w:t>
      </w:r>
      <w:r w:rsidRPr="004200E8">
        <w:rPr>
          <w:rFonts w:ascii="Arial Narrow" w:hAnsi="Arial Narrow"/>
          <w:b/>
          <w:bCs/>
          <w:sz w:val="28"/>
          <w:szCs w:val="28"/>
        </w:rPr>
        <w:t>Na</w:t>
      </w:r>
      <w:r w:rsidRPr="004200E8">
        <w:rPr>
          <w:rFonts w:ascii="Arial Narrow" w:hAnsi="Arial Narrow"/>
          <w:b/>
          <w:bCs/>
          <w:sz w:val="28"/>
          <w:szCs w:val="28"/>
          <w:vertAlign w:val="superscript"/>
        </w:rPr>
        <w:t>+</w:t>
      </w:r>
      <w:r w:rsidRPr="004200E8">
        <w:rPr>
          <w:rFonts w:ascii="Arial Narrow" w:hAnsi="Arial Narrow"/>
          <w:sz w:val="28"/>
          <w:szCs w:val="28"/>
        </w:rPr>
        <w:t>).</w:t>
      </w:r>
    </w:p>
    <w:p w14:paraId="266AE19E" w14:textId="3B4ACDF2" w:rsidR="00BC29C0" w:rsidRDefault="00BC29C0" w:rsidP="00BC29C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851"/>
        <w:gridCol w:w="567"/>
        <w:gridCol w:w="851"/>
      </w:tblGrid>
      <w:tr w:rsidR="00BC29C0" w14:paraId="4140CCF8" w14:textId="77777777" w:rsidTr="00530301">
        <w:trPr>
          <w:jc w:val="center"/>
        </w:trPr>
        <w:tc>
          <w:tcPr>
            <w:tcW w:w="851" w:type="dxa"/>
          </w:tcPr>
          <w:p w14:paraId="6D5E2F2E" w14:textId="634B61ED" w:rsidR="00BC29C0" w:rsidRPr="004200E8" w:rsidRDefault="00BC29C0" w:rsidP="005303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Na</w:t>
            </w:r>
          </w:p>
        </w:tc>
        <w:tc>
          <w:tcPr>
            <w:tcW w:w="1134" w:type="dxa"/>
          </w:tcPr>
          <w:p w14:paraId="5144EE2C" w14:textId="4432CBAE" w:rsidR="00BC29C0" w:rsidRPr="004200E8" w:rsidRDefault="00924E95" w:rsidP="00924E95">
            <w:pPr>
              <w:tabs>
                <w:tab w:val="left" w:pos="306"/>
                <w:tab w:val="center" w:pos="459"/>
              </w:tabs>
              <w:spacing w:before="120" w:after="120" w:line="240" w:lineRule="auto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ab/>
            </w:r>
            <w:r>
              <w:rPr>
                <w:rFonts w:ascii="Arial Narrow" w:hAnsi="Arial Narrow"/>
                <w:b/>
                <w:sz w:val="32"/>
                <w:szCs w:val="32"/>
              </w:rPr>
              <w:tab/>
            </w:r>
            <w:r w:rsidR="00BC29C0"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16C0CED" wp14:editId="1938A9C1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1595" name="Straight Arrow Connector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595" o:spid="_x0000_s1026" type="#_x0000_t32" style="position:absolute;margin-left:.8pt;margin-top:14.1pt;width:42.5pt;height: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DMUzM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5C71EE91" w14:textId="1A43E467" w:rsidR="00BC29C0" w:rsidRPr="004200E8" w:rsidRDefault="00BC29C0" w:rsidP="005303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Na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567" w:type="dxa"/>
          </w:tcPr>
          <w:p w14:paraId="19DA0FB0" w14:textId="77777777" w:rsidR="00BC29C0" w:rsidRPr="004200E8" w:rsidRDefault="00BC29C0" w:rsidP="005303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14:paraId="5D9892B3" w14:textId="399E0F52" w:rsidR="00BC29C0" w:rsidRPr="004200E8" w:rsidRDefault="00BC29C0" w:rsidP="005303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6E042E2B" w14:textId="073AC9AF" w:rsidR="00BC29C0" w:rsidRPr="004410AC" w:rsidRDefault="00BC29C0" w:rsidP="00BC29C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58C373E" w14:textId="77777777" w:rsidR="00BC29C0" w:rsidRPr="00BC29C0" w:rsidRDefault="00BC29C0" w:rsidP="00BC29C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C29C0">
        <w:rPr>
          <w:rFonts w:ascii="Arial Narrow" w:hAnsi="Arial Narrow"/>
          <w:sz w:val="28"/>
          <w:szCs w:val="28"/>
        </w:rPr>
        <w:t xml:space="preserve">The sodium atoms are </w:t>
      </w:r>
      <w:r w:rsidRPr="00BC29C0">
        <w:rPr>
          <w:rFonts w:ascii="Arial Narrow" w:hAnsi="Arial Narrow"/>
          <w:b/>
          <w:bCs/>
          <w:sz w:val="28"/>
          <w:szCs w:val="28"/>
        </w:rPr>
        <w:t>OXIDISED</w:t>
      </w:r>
      <w:r w:rsidRPr="00BC29C0">
        <w:rPr>
          <w:rFonts w:ascii="Arial Narrow" w:hAnsi="Arial Narrow"/>
          <w:sz w:val="28"/>
          <w:szCs w:val="28"/>
        </w:rPr>
        <w:t xml:space="preserve"> during the reaction with water.</w:t>
      </w:r>
    </w:p>
    <w:p w14:paraId="7979959B" w14:textId="77777777" w:rsidR="00BC29C0" w:rsidRDefault="00BC29C0" w:rsidP="00E66C2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EE4BD76" w14:textId="4CF2498F" w:rsidR="00530301" w:rsidRPr="00DF30DF" w:rsidRDefault="00530301" w:rsidP="00530301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REACTION SUMMARY</w:t>
      </w:r>
    </w:p>
    <w:p w14:paraId="486D5BE3" w14:textId="77777777" w:rsidR="00BC29C0" w:rsidRPr="00976B36" w:rsidRDefault="00BC29C0" w:rsidP="00E66C21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5"/>
        <w:gridCol w:w="2203"/>
        <w:gridCol w:w="556"/>
        <w:gridCol w:w="2114"/>
        <w:gridCol w:w="617"/>
        <w:gridCol w:w="1934"/>
        <w:gridCol w:w="525"/>
      </w:tblGrid>
      <w:tr w:rsidR="00976B36" w14:paraId="7033CA29" w14:textId="77777777" w:rsidTr="00976B36">
        <w:trPr>
          <w:jc w:val="center"/>
        </w:trPr>
        <w:tc>
          <w:tcPr>
            <w:tcW w:w="10414" w:type="dxa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14:paraId="355DF2AE" w14:textId="3B9E1774" w:rsidR="00976B36" w:rsidRPr="00976B36" w:rsidRDefault="00976B36" w:rsidP="00976B3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976B36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REACTIVITY SERIES OF METALS</w:t>
            </w:r>
          </w:p>
        </w:tc>
      </w:tr>
      <w:tr w:rsidR="00530301" w14:paraId="69FFEFA8" w14:textId="77777777" w:rsidTr="00976B36">
        <w:trPr>
          <w:jc w:val="center"/>
        </w:trPr>
        <w:tc>
          <w:tcPr>
            <w:tcW w:w="246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63A2DCCC" w14:textId="77777777" w:rsidR="00530301" w:rsidRPr="00976B36" w:rsidRDefault="00530301" w:rsidP="00976B36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5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9FD7D1C" w14:textId="59F0490C" w:rsidR="00530301" w:rsidRPr="00976B36" w:rsidRDefault="00530301" w:rsidP="00976B36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976B36">
              <w:rPr>
                <w:rFonts w:ascii="Arial Narrow" w:hAnsi="Arial Narrow"/>
                <w:sz w:val="16"/>
                <w:szCs w:val="16"/>
              </w:rPr>
              <w:t>:</w:t>
            </w:r>
          </w:p>
        </w:tc>
        <w:tc>
          <w:tcPr>
            <w:tcW w:w="27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CB596CF" w14:textId="77777777" w:rsidR="00530301" w:rsidRPr="00976B36" w:rsidRDefault="00530301" w:rsidP="00976B36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5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D672B96" w14:textId="77777777" w:rsidR="00530301" w:rsidRPr="00976B36" w:rsidRDefault="00530301" w:rsidP="00976B36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719EF" w14:paraId="40E0600E" w14:textId="77777777" w:rsidTr="00976B36">
        <w:trPr>
          <w:jc w:val="center"/>
        </w:trPr>
        <w:tc>
          <w:tcPr>
            <w:tcW w:w="2465" w:type="dxa"/>
            <w:vMerge w:val="restar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14:paraId="33B74154" w14:textId="165B7D45" w:rsidR="00F719EF" w:rsidRDefault="00F719EF" w:rsidP="00F719EF">
            <w:pPr>
              <w:spacing w:before="80" w:after="80"/>
              <w:ind w:left="720" w:hanging="72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30301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METAL</w:t>
            </w:r>
          </w:p>
        </w:tc>
        <w:tc>
          <w:tcPr>
            <w:tcW w:w="7949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</w:tcPr>
          <w:p w14:paraId="56060AFD" w14:textId="39CB2E60" w:rsidR="00F719EF" w:rsidRDefault="00F719EF" w:rsidP="00F719EF">
            <w:pPr>
              <w:spacing w:before="80" w:after="8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30301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REACTION WIT</w:t>
            </w:r>
            <w:r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H:</w:t>
            </w:r>
          </w:p>
        </w:tc>
      </w:tr>
      <w:tr w:rsidR="00F719EF" w14:paraId="7C668DA0" w14:textId="77777777" w:rsidTr="00976B36">
        <w:trPr>
          <w:jc w:val="center"/>
        </w:trPr>
        <w:tc>
          <w:tcPr>
            <w:tcW w:w="246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03DB4C2" w14:textId="0A87C9F5" w:rsidR="00F719EF" w:rsidRPr="00530301" w:rsidRDefault="00F719EF" w:rsidP="00530301">
            <w:pPr>
              <w:spacing w:before="80" w:after="80" w:line="240" w:lineRule="auto"/>
              <w:ind w:left="720" w:hanging="720"/>
              <w:jc w:val="center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27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C3C76" w14:textId="0DDF75A4" w:rsidR="00F719EF" w:rsidRPr="00530301" w:rsidRDefault="00F719EF" w:rsidP="00530301">
            <w:pPr>
              <w:spacing w:before="80" w:after="80" w:line="240" w:lineRule="auto"/>
              <w:ind w:left="720" w:hanging="720"/>
              <w:jc w:val="center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530301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WATER</w:t>
            </w:r>
          </w:p>
        </w:tc>
        <w:tc>
          <w:tcPr>
            <w:tcW w:w="27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B852DF" w14:textId="50B0DA09" w:rsidR="00F719EF" w:rsidRPr="00530301" w:rsidRDefault="00F719EF" w:rsidP="00530301">
            <w:pPr>
              <w:spacing w:before="80" w:after="80" w:line="240" w:lineRule="auto"/>
              <w:ind w:left="720" w:hanging="720"/>
              <w:jc w:val="center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530301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ACID</w:t>
            </w:r>
          </w:p>
        </w:tc>
        <w:tc>
          <w:tcPr>
            <w:tcW w:w="24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F500898" w14:textId="2BA973B9" w:rsidR="00F719EF" w:rsidRPr="00530301" w:rsidRDefault="00F719EF" w:rsidP="00530301">
            <w:pPr>
              <w:spacing w:before="80" w:after="80" w:line="240" w:lineRule="auto"/>
              <w:ind w:left="720" w:hanging="720"/>
              <w:jc w:val="center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530301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OXYGEN</w:t>
            </w:r>
          </w:p>
        </w:tc>
      </w:tr>
      <w:tr w:rsidR="00976B36" w14:paraId="29E48EED" w14:textId="77777777" w:rsidTr="00976B36">
        <w:trPr>
          <w:jc w:val="center"/>
        </w:trPr>
        <w:tc>
          <w:tcPr>
            <w:tcW w:w="2465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14:paraId="0FCC1D64" w14:textId="375B8D62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potassium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(K)</w:t>
            </w:r>
          </w:p>
        </w:tc>
        <w:tc>
          <w:tcPr>
            <w:tcW w:w="2203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1263F33" w14:textId="7FCDAD97" w:rsidR="00976B36" w:rsidRPr="00F719EF" w:rsidRDefault="00976B36" w:rsidP="00976B36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F719EF">
              <w:rPr>
                <w:rFonts w:ascii="Arial Narrow" w:hAnsi="Arial Narrow"/>
                <w:bCs/>
                <w:sz w:val="28"/>
                <w:szCs w:val="28"/>
              </w:rPr>
              <w:t>These metals react with water to produce a</w:t>
            </w:r>
            <w:r w:rsidRPr="00F719EF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METAL HYDROXIDE </w:t>
            </w:r>
            <w:r w:rsidRPr="00F719EF">
              <w:rPr>
                <w:rFonts w:ascii="Arial Narrow" w:hAnsi="Arial Narrow"/>
                <w:bCs/>
                <w:sz w:val="28"/>
                <w:szCs w:val="28"/>
              </w:rPr>
              <w:t>and</w:t>
            </w:r>
            <w:r w:rsidRPr="00F719EF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HYDROGEN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24903B81" w14:textId="580EB32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F719EF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6FB8B9A" wp14:editId="2E60089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10794</wp:posOffset>
                      </wp:positionV>
                      <wp:extent cx="261620" cy="1578569"/>
                      <wp:effectExtent l="25400" t="25400" r="43180" b="22225"/>
                      <wp:wrapNone/>
                      <wp:docPr id="21" name="Down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61620" cy="1578569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5E9EFF"/>
                                  </a:gs>
                                  <a:gs pos="39999">
                                    <a:srgbClr val="85C2FF"/>
                                  </a:gs>
                                  <a:gs pos="70000">
                                    <a:srgbClr val="C4D6EB"/>
                                  </a:gs>
                                  <a:gs pos="100000">
                                    <a:srgbClr val="FFEBFA"/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Down Arrow 20" o:spid="_x0000_s1026" type="#_x0000_t67" style="position:absolute;margin-left:-3.75pt;margin-top:.85pt;width:20.6pt;height:124.3pt;rotation:18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" adj="19810" fillcolor="#5e9eff" strokecolor="black [3213]" strokeweight="1.5pt">
                      <v:fill color2="#ffebfa" colors="0 #5e9eff;26214f #85c2ff;45875f #c4d6eb;1 #ffebfa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211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949ECFB" w14:textId="6E16E7F6" w:rsidR="00976B36" w:rsidRPr="00F719EF" w:rsidRDefault="00976B36" w:rsidP="00976B36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976B36">
              <w:rPr>
                <w:rFonts w:ascii="Arial Narrow" w:hAnsi="Arial Narrow"/>
                <w:bCs/>
                <w:sz w:val="28"/>
                <w:szCs w:val="28"/>
              </w:rPr>
              <w:t>These metals react with an acid to produce a</w:t>
            </w:r>
            <w:r w:rsidRPr="00F719EF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SALT </w:t>
            </w:r>
            <w:r w:rsidRPr="00976B36">
              <w:rPr>
                <w:rFonts w:ascii="Arial Narrow" w:hAnsi="Arial Narrow"/>
                <w:bCs/>
                <w:sz w:val="28"/>
                <w:szCs w:val="28"/>
              </w:rPr>
              <w:t xml:space="preserve">and </w:t>
            </w:r>
            <w:r w:rsidRPr="00F719EF">
              <w:rPr>
                <w:rFonts w:ascii="Arial Narrow" w:hAnsi="Arial Narrow"/>
                <w:b/>
                <w:bCs/>
                <w:sz w:val="28"/>
                <w:szCs w:val="28"/>
              </w:rPr>
              <w:t>HYDROGEN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17" w:type="dxa"/>
            <w:vMerge w:val="restart"/>
            <w:tcBorders>
              <w:top w:val="single" w:sz="12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4C4783DA" w14:textId="6541E963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976B36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CA3722D" wp14:editId="3C28C9EE">
                      <wp:simplePos x="0" y="0"/>
                      <wp:positionH relativeFrom="column">
                        <wp:posOffset>-43816</wp:posOffset>
                      </wp:positionH>
                      <wp:positionV relativeFrom="paragraph">
                        <wp:posOffset>31750</wp:posOffset>
                      </wp:positionV>
                      <wp:extent cx="258445" cy="3230772"/>
                      <wp:effectExtent l="25400" t="25400" r="46355" b="20955"/>
                      <wp:wrapNone/>
                      <wp:docPr id="23" name="Down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8445" cy="3230772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Down Arrow 22" o:spid="_x0000_s1026" type="#_x0000_t67" style="position:absolute;margin-left:-3.4pt;margin-top:2.5pt;width:20.35pt;height:254.4pt;rotation:18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" adj="20736" fillcolor="#f39" strokecolor="black [3213]" strokeweight="1.5pt">
                      <v:fill color2="#36f" colors="0 #f39;.25 #f63;.5 yellow;.75 #01a78f;1 #36f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1934" w:type="dxa"/>
            <w:vMerge w:val="restart"/>
            <w:tcBorders>
              <w:top w:val="single" w:sz="12" w:space="0" w:color="auto"/>
              <w:left w:val="single" w:sz="12" w:space="0" w:color="auto"/>
              <w:bottom w:val="dashSmallGap" w:sz="18" w:space="0" w:color="auto"/>
              <w:right w:val="nil"/>
            </w:tcBorders>
            <w:vAlign w:val="center"/>
          </w:tcPr>
          <w:p w14:paraId="62C151BD" w14:textId="77777777" w:rsidR="00976B36" w:rsidRPr="00976B36" w:rsidRDefault="00976B36" w:rsidP="00976B36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976B36">
              <w:rPr>
                <w:rFonts w:ascii="Arial Narrow" w:hAnsi="Arial Narrow"/>
                <w:bCs/>
                <w:sz w:val="28"/>
                <w:szCs w:val="28"/>
              </w:rPr>
              <w:t>These metals react with oxygen to produce a</w:t>
            </w:r>
            <w:r w:rsidRPr="00976B36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METAL OXIDE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25" w:type="dxa"/>
            <w:vMerge w:val="restart"/>
            <w:tcBorders>
              <w:top w:val="single" w:sz="12" w:space="0" w:color="auto"/>
              <w:left w:val="nil"/>
            </w:tcBorders>
          </w:tcPr>
          <w:p w14:paraId="6E9A20AD" w14:textId="0F3ECF84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976B36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7ABBF82" wp14:editId="7A605C3D">
                      <wp:simplePos x="0" y="0"/>
                      <wp:positionH relativeFrom="column">
                        <wp:posOffset>-29846</wp:posOffset>
                      </wp:positionH>
                      <wp:positionV relativeFrom="paragraph">
                        <wp:posOffset>6349</wp:posOffset>
                      </wp:positionV>
                      <wp:extent cx="245745" cy="3943593"/>
                      <wp:effectExtent l="25400" t="25400" r="59055" b="19050"/>
                      <wp:wrapNone/>
                      <wp:docPr id="25" name="Down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45745" cy="3943593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FFF200"/>
                                  </a:gs>
                                  <a:gs pos="45000">
                                    <a:srgbClr val="FF7A00"/>
                                  </a:gs>
                                  <a:gs pos="70000">
                                    <a:srgbClr val="FF0300"/>
                                  </a:gs>
                                  <a:gs pos="100000">
                                    <a:srgbClr val="4D0808"/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Down Arrow 24" o:spid="_x0000_s1026" type="#_x0000_t67" style="position:absolute;margin-left:-2.3pt;margin-top:.5pt;width:19.35pt;height:310.5pt;rotation:18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" adj="20927" fillcolor="#fff200" strokecolor="black [3213]" strokeweight="1.5pt">
                      <v:fill color2="#4d0808" colors="0 #fff200;29491f #ff7a00;45875f #ff0300;1 #4d0808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</w:tr>
      <w:tr w:rsidR="00976B36" w14:paraId="5C002D52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nil"/>
              <w:right w:val="single" w:sz="12" w:space="0" w:color="auto"/>
            </w:tcBorders>
          </w:tcPr>
          <w:p w14:paraId="1E872261" w14:textId="4E4BBBD9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sodium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(Na)</w:t>
            </w:r>
          </w:p>
        </w:tc>
        <w:tc>
          <w:tcPr>
            <w:tcW w:w="2203" w:type="dxa"/>
            <w:vMerge/>
            <w:tcBorders>
              <w:left w:val="single" w:sz="12" w:space="0" w:color="auto"/>
              <w:right w:val="nil"/>
            </w:tcBorders>
          </w:tcPr>
          <w:p w14:paraId="35A9B65A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413EA58D" w14:textId="49B8127A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19FACC0C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1B61E28C" w14:textId="592FCDE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108E19C9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153CE3E9" w14:textId="7805C61C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55E9AE89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nil"/>
              <w:right w:val="single" w:sz="12" w:space="0" w:color="auto"/>
            </w:tcBorders>
          </w:tcPr>
          <w:p w14:paraId="3147BA2A" w14:textId="4A72461A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lithium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(Li)</w:t>
            </w:r>
          </w:p>
        </w:tc>
        <w:tc>
          <w:tcPr>
            <w:tcW w:w="2203" w:type="dxa"/>
            <w:vMerge/>
            <w:tcBorders>
              <w:left w:val="single" w:sz="12" w:space="0" w:color="auto"/>
              <w:right w:val="nil"/>
            </w:tcBorders>
          </w:tcPr>
          <w:p w14:paraId="41287FB5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27BDA81D" w14:textId="0681EB32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00C9CFA6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31E7259F" w14:textId="57841295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1C295099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0B9B0A60" w14:textId="27484FC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3F0DA194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nil"/>
              <w:right w:val="single" w:sz="12" w:space="0" w:color="auto"/>
            </w:tcBorders>
          </w:tcPr>
          <w:p w14:paraId="60A81E12" w14:textId="1CF83E38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calcium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proofErr w:type="spellStart"/>
            <w:r w:rsidRPr="00B60873">
              <w:rPr>
                <w:rFonts w:ascii="Arial Narrow" w:hAnsi="Arial Narrow"/>
                <w:b/>
                <w:sz w:val="28"/>
                <w:szCs w:val="28"/>
              </w:rPr>
              <w:t>Ca</w:t>
            </w:r>
            <w:proofErr w:type="spellEnd"/>
            <w:r w:rsidRPr="00B60873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203" w:type="dxa"/>
            <w:vMerge/>
            <w:tcBorders>
              <w:left w:val="single" w:sz="12" w:space="0" w:color="auto"/>
              <w:right w:val="nil"/>
            </w:tcBorders>
          </w:tcPr>
          <w:p w14:paraId="42F32FEA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2C9684E3" w14:textId="1C82047F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23B45094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2574C4F8" w14:textId="41C4531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54BB0F57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0BB52308" w14:textId="5CAF862B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3C54A6A7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dashSmallGap" w:sz="18" w:space="0" w:color="auto"/>
              <w:right w:val="single" w:sz="12" w:space="0" w:color="auto"/>
            </w:tcBorders>
          </w:tcPr>
          <w:p w14:paraId="2C7B0F78" w14:textId="7A77BDF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magnesium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(Mg)</w:t>
            </w:r>
          </w:p>
        </w:tc>
        <w:tc>
          <w:tcPr>
            <w:tcW w:w="2203" w:type="dxa"/>
            <w:vMerge/>
            <w:tcBorders>
              <w:left w:val="single" w:sz="12" w:space="0" w:color="auto"/>
              <w:bottom w:val="dashSmallGap" w:sz="18" w:space="0" w:color="auto"/>
              <w:right w:val="nil"/>
            </w:tcBorders>
          </w:tcPr>
          <w:p w14:paraId="6BEA7471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080D2838" w14:textId="3F5CF331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45AE10B9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7BCC939A" w14:textId="43D7B7AC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05F9D6BB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7247820A" w14:textId="4FC2F9E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495C7083" w14:textId="77777777" w:rsidTr="00976B36">
        <w:trPr>
          <w:jc w:val="center"/>
        </w:trPr>
        <w:tc>
          <w:tcPr>
            <w:tcW w:w="2465" w:type="dxa"/>
            <w:tcBorders>
              <w:top w:val="dashSmallGap" w:sz="18" w:space="0" w:color="auto"/>
              <w:bottom w:val="nil"/>
              <w:right w:val="single" w:sz="12" w:space="0" w:color="auto"/>
            </w:tcBorders>
          </w:tcPr>
          <w:p w14:paraId="2EEB2983" w14:textId="5EBF7B7B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aluminium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(Al)</w:t>
            </w:r>
          </w:p>
        </w:tc>
        <w:tc>
          <w:tcPr>
            <w:tcW w:w="2759" w:type="dxa"/>
            <w:gridSpan w:val="2"/>
            <w:tcBorders>
              <w:top w:val="dashSmallGap" w:sz="1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EA449CE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26632037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4FB014B0" w14:textId="0139EDC4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7D9171AD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31168E43" w14:textId="784EAEB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67FB37E9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nil"/>
              <w:right w:val="single" w:sz="12" w:space="0" w:color="auto"/>
            </w:tcBorders>
          </w:tcPr>
          <w:p w14:paraId="159182D1" w14:textId="72F0F3EC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zinc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(Zn)</w:t>
            </w:r>
          </w:p>
        </w:tc>
        <w:tc>
          <w:tcPr>
            <w:tcW w:w="2759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54421A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2E8D63C9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5D789F6F" w14:textId="75112A3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453E0B92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778943CE" w14:textId="30D061A0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7F1F358D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nil"/>
              <w:right w:val="single" w:sz="12" w:space="0" w:color="auto"/>
            </w:tcBorders>
          </w:tcPr>
          <w:p w14:paraId="7F7C3328" w14:textId="20CAA790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iron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(Fe)</w:t>
            </w:r>
          </w:p>
        </w:tc>
        <w:tc>
          <w:tcPr>
            <w:tcW w:w="2759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AC3753F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61898DC8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1775EB80" w14:textId="3087B723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71BE6909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21D83969" w14:textId="3C285129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59101D76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nil"/>
              <w:right w:val="single" w:sz="12" w:space="0" w:color="auto"/>
            </w:tcBorders>
          </w:tcPr>
          <w:p w14:paraId="381E28C6" w14:textId="198AF87C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tin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proofErr w:type="spellStart"/>
            <w:r w:rsidRPr="00B60873">
              <w:rPr>
                <w:rFonts w:ascii="Arial Narrow" w:hAnsi="Arial Narrow"/>
                <w:b/>
                <w:sz w:val="28"/>
                <w:szCs w:val="28"/>
              </w:rPr>
              <w:t>Sn</w:t>
            </w:r>
            <w:proofErr w:type="spellEnd"/>
            <w:r w:rsidRPr="00B60873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759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80F0FA4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right w:val="nil"/>
            </w:tcBorders>
          </w:tcPr>
          <w:p w14:paraId="28AA839C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74D7ED01" w14:textId="57C7D7B1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6152AF9F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1AAC24E5" w14:textId="1B3BD478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6B93F94E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dashSmallGap" w:sz="18" w:space="0" w:color="auto"/>
              <w:right w:val="single" w:sz="12" w:space="0" w:color="auto"/>
            </w:tcBorders>
          </w:tcPr>
          <w:p w14:paraId="4C776AFB" w14:textId="036B773B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lead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proofErr w:type="spellStart"/>
            <w:r w:rsidRPr="00B60873">
              <w:rPr>
                <w:rFonts w:ascii="Arial Narrow" w:hAnsi="Arial Narrow"/>
                <w:b/>
                <w:sz w:val="28"/>
                <w:szCs w:val="28"/>
              </w:rPr>
              <w:t>Pb</w:t>
            </w:r>
            <w:proofErr w:type="spellEnd"/>
            <w:r w:rsidRPr="00B60873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759" w:type="dxa"/>
            <w:gridSpan w:val="2"/>
            <w:tcBorders>
              <w:top w:val="nil"/>
              <w:left w:val="single" w:sz="12" w:space="0" w:color="auto"/>
              <w:bottom w:val="dashSmallGap" w:sz="18" w:space="0" w:color="auto"/>
              <w:right w:val="single" w:sz="12" w:space="0" w:color="auto"/>
            </w:tcBorders>
          </w:tcPr>
          <w:p w14:paraId="1C4FF355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2" w:space="0" w:color="auto"/>
              <w:bottom w:val="dashSmallGap" w:sz="18" w:space="0" w:color="auto"/>
              <w:right w:val="nil"/>
            </w:tcBorders>
          </w:tcPr>
          <w:p w14:paraId="551312DF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nil"/>
              <w:bottom w:val="dashSmallGap" w:sz="18" w:space="0" w:color="auto"/>
              <w:right w:val="single" w:sz="12" w:space="0" w:color="auto"/>
            </w:tcBorders>
          </w:tcPr>
          <w:p w14:paraId="4236B6AE" w14:textId="4D692090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094445F1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480B10E5" w14:textId="0C8945B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4B1DBFC6" w14:textId="77777777" w:rsidTr="00976B36">
        <w:trPr>
          <w:jc w:val="center"/>
        </w:trPr>
        <w:tc>
          <w:tcPr>
            <w:tcW w:w="2465" w:type="dxa"/>
            <w:tcBorders>
              <w:top w:val="dashSmallGap" w:sz="18" w:space="0" w:color="auto"/>
              <w:bottom w:val="nil"/>
              <w:right w:val="single" w:sz="12" w:space="0" w:color="auto"/>
            </w:tcBorders>
          </w:tcPr>
          <w:p w14:paraId="2C289FD8" w14:textId="34C6C995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copper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r w:rsidR="00B60873" w:rsidRPr="00B60873">
              <w:rPr>
                <w:rFonts w:ascii="Arial Narrow" w:hAnsi="Arial Narrow"/>
                <w:b/>
                <w:sz w:val="28"/>
                <w:szCs w:val="28"/>
              </w:rPr>
              <w:t>Cu)</w:t>
            </w:r>
          </w:p>
        </w:tc>
        <w:tc>
          <w:tcPr>
            <w:tcW w:w="2759" w:type="dxa"/>
            <w:gridSpan w:val="2"/>
            <w:tcBorders>
              <w:top w:val="dashSmallGap" w:sz="1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D88F6BD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tcBorders>
              <w:top w:val="dashSmallGap" w:sz="1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A6E7F42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6CC2E99E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</w:tcBorders>
          </w:tcPr>
          <w:p w14:paraId="7C14F591" w14:textId="6E527798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B36" w14:paraId="640DCDEA" w14:textId="77777777" w:rsidTr="00976B36">
        <w:trPr>
          <w:jc w:val="center"/>
        </w:trPr>
        <w:tc>
          <w:tcPr>
            <w:tcW w:w="2465" w:type="dxa"/>
            <w:tcBorders>
              <w:top w:val="nil"/>
              <w:bottom w:val="dashSmallGap" w:sz="18" w:space="0" w:color="auto"/>
              <w:right w:val="single" w:sz="12" w:space="0" w:color="auto"/>
            </w:tcBorders>
          </w:tcPr>
          <w:p w14:paraId="5AE37C28" w14:textId="49302E06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mercury</w:t>
            </w:r>
            <w:r w:rsidR="00B60873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B60873" w:rsidRPr="00B60873">
              <w:rPr>
                <w:rFonts w:ascii="Arial Narrow" w:hAnsi="Arial Narrow"/>
                <w:b/>
                <w:sz w:val="28"/>
                <w:szCs w:val="28"/>
              </w:rPr>
              <w:t>(Hg)</w:t>
            </w:r>
          </w:p>
        </w:tc>
        <w:tc>
          <w:tcPr>
            <w:tcW w:w="2759" w:type="dxa"/>
            <w:gridSpan w:val="2"/>
            <w:tcBorders>
              <w:top w:val="nil"/>
              <w:left w:val="single" w:sz="12" w:space="0" w:color="auto"/>
              <w:bottom w:val="dashSmallGap" w:sz="18" w:space="0" w:color="auto"/>
              <w:right w:val="single" w:sz="12" w:space="0" w:color="auto"/>
            </w:tcBorders>
          </w:tcPr>
          <w:p w14:paraId="641EE604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tcBorders>
              <w:top w:val="nil"/>
              <w:left w:val="single" w:sz="12" w:space="0" w:color="auto"/>
              <w:bottom w:val="dashSmallGap" w:sz="18" w:space="0" w:color="auto"/>
              <w:right w:val="single" w:sz="12" w:space="0" w:color="auto"/>
            </w:tcBorders>
          </w:tcPr>
          <w:p w14:paraId="106B1F57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12" w:space="0" w:color="auto"/>
              <w:bottom w:val="dashSmallGap" w:sz="18" w:space="0" w:color="auto"/>
              <w:right w:val="nil"/>
            </w:tcBorders>
          </w:tcPr>
          <w:p w14:paraId="485E8CF5" w14:textId="77777777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25" w:type="dxa"/>
            <w:vMerge/>
            <w:tcBorders>
              <w:left w:val="nil"/>
              <w:bottom w:val="dashSmallGap" w:sz="18" w:space="0" w:color="auto"/>
            </w:tcBorders>
          </w:tcPr>
          <w:p w14:paraId="789E180E" w14:textId="27677E21" w:rsidR="00976B36" w:rsidRDefault="00976B36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30301" w14:paraId="5F702800" w14:textId="77777777" w:rsidTr="00976B36">
        <w:trPr>
          <w:jc w:val="center"/>
        </w:trPr>
        <w:tc>
          <w:tcPr>
            <w:tcW w:w="2465" w:type="dxa"/>
            <w:tcBorders>
              <w:top w:val="dashSmallGap" w:sz="18" w:space="0" w:color="auto"/>
              <w:bottom w:val="nil"/>
              <w:right w:val="single" w:sz="12" w:space="0" w:color="auto"/>
            </w:tcBorders>
          </w:tcPr>
          <w:p w14:paraId="34E6A09B" w14:textId="58626E4D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silver</w:t>
            </w:r>
            <w:r w:rsidR="00B60873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B60873" w:rsidRPr="00B60873">
              <w:rPr>
                <w:rFonts w:ascii="Arial Narrow" w:hAnsi="Arial Narrow"/>
                <w:b/>
                <w:sz w:val="28"/>
                <w:szCs w:val="28"/>
              </w:rPr>
              <w:t>(Ag)</w:t>
            </w:r>
          </w:p>
        </w:tc>
        <w:tc>
          <w:tcPr>
            <w:tcW w:w="2759" w:type="dxa"/>
            <w:gridSpan w:val="2"/>
            <w:tcBorders>
              <w:top w:val="dashSmallGap" w:sz="1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EAC3846" w14:textId="77777777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tcBorders>
              <w:top w:val="dashSmallGap" w:sz="18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FF7975D" w14:textId="77777777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tcBorders>
              <w:top w:val="dashSmallGap" w:sz="18" w:space="0" w:color="auto"/>
              <w:left w:val="single" w:sz="12" w:space="0" w:color="auto"/>
              <w:bottom w:val="nil"/>
            </w:tcBorders>
          </w:tcPr>
          <w:p w14:paraId="5876C4FE" w14:textId="77777777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30301" w14:paraId="070B7DA0" w14:textId="77777777" w:rsidTr="00976B36">
        <w:trPr>
          <w:jc w:val="center"/>
        </w:trPr>
        <w:tc>
          <w:tcPr>
            <w:tcW w:w="2465" w:type="dxa"/>
            <w:tcBorders>
              <w:top w:val="nil"/>
              <w:right w:val="single" w:sz="12" w:space="0" w:color="auto"/>
            </w:tcBorders>
          </w:tcPr>
          <w:p w14:paraId="3F94578F" w14:textId="532E5CCF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gold</w:t>
            </w:r>
            <w:r w:rsidR="00B60873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="00B60873" w:rsidRPr="00B60873">
              <w:rPr>
                <w:rFonts w:ascii="Arial Narrow" w:hAnsi="Arial Narrow"/>
                <w:b/>
                <w:sz w:val="28"/>
                <w:szCs w:val="28"/>
              </w:rPr>
              <w:t>(Au)</w:t>
            </w:r>
          </w:p>
        </w:tc>
        <w:tc>
          <w:tcPr>
            <w:tcW w:w="2759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8EFEA35" w14:textId="77777777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66F8C440" w14:textId="77777777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</w:tcBorders>
          </w:tcPr>
          <w:p w14:paraId="708DB2A6" w14:textId="77777777" w:rsidR="00530301" w:rsidRDefault="00530301" w:rsidP="00530301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716EF83" w14:textId="5364BF8E" w:rsidR="004410AC" w:rsidRDefault="004410A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6B365857" w14:textId="0D65910E" w:rsidR="008351E4" w:rsidRPr="00DF30DF" w:rsidRDefault="008351E4" w:rsidP="008351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C035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AZIT METALS</w:t>
      </w:r>
    </w:p>
    <w:p w14:paraId="2B2304FD" w14:textId="77777777" w:rsidR="008351E4" w:rsidRPr="008351E4" w:rsidRDefault="008351E4" w:rsidP="008351E4">
      <w:pPr>
        <w:rPr>
          <w:rFonts w:ascii="Arial Narrow" w:hAnsi="Arial Narrow"/>
          <w:sz w:val="28"/>
          <w:szCs w:val="28"/>
        </w:rPr>
      </w:pPr>
      <w:r w:rsidRPr="008351E4">
        <w:rPr>
          <w:rFonts w:ascii="Arial Narrow" w:hAnsi="Arial Narrow"/>
          <w:sz w:val="28"/>
          <w:szCs w:val="28"/>
        </w:rPr>
        <w:t xml:space="preserve">The metals in the middle of the reactivity series are called the </w:t>
      </w:r>
      <w:r w:rsidRPr="008351E4">
        <w:rPr>
          <w:rFonts w:ascii="Arial Narrow" w:hAnsi="Arial Narrow"/>
          <w:b/>
          <w:bCs/>
          <w:sz w:val="28"/>
          <w:szCs w:val="28"/>
        </w:rPr>
        <w:t xml:space="preserve">MAZIT </w:t>
      </w:r>
      <w:r w:rsidRPr="008351E4">
        <w:rPr>
          <w:rFonts w:ascii="Arial Narrow" w:hAnsi="Arial Narrow"/>
          <w:sz w:val="28"/>
          <w:szCs w:val="28"/>
        </w:rPr>
        <w:t>metals.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1758"/>
        <w:gridCol w:w="618"/>
        <w:gridCol w:w="3635"/>
      </w:tblGrid>
      <w:tr w:rsidR="000E7ADD" w14:paraId="5D57B3FF" w14:textId="77777777" w:rsidTr="000E7ADD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5BDE8" w14:textId="71A719E3" w:rsidR="000E7ADD" w:rsidRPr="008351E4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36"/>
                <w:szCs w:val="36"/>
              </w:rPr>
            </w:pPr>
            <w:r w:rsidRPr="008351E4"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M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3228D" w14:textId="536E383F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BBFBC81" wp14:editId="338F82EB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62865</wp:posOffset>
                      </wp:positionV>
                      <wp:extent cx="504190" cy="2130425"/>
                      <wp:effectExtent l="50800" t="0" r="29210" b="155575"/>
                      <wp:wrapNone/>
                      <wp:docPr id="1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2130425"/>
                              </a:xfrm>
                              <a:prstGeom prst="rightBrace">
                                <a:avLst/>
                              </a:prstGeom>
                              <a:ln w="3492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0000" dist="83439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88" coordsize="21600,21600" o:spt="88" adj="1800,10800" path="m0,0qx10800@0l10800@2qy21600@11,10800@3l10800@1qy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67.6pt;margin-top:4.95pt;width:39.7pt;height:167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" adj="426" strokecolor="black [3213]" strokeweight="2.75pt">
                      <v:shadow on="t" opacity="24903f" mv:blur="40000f" origin=",.5" offset="0,6.57pt"/>
                    </v:shape>
                  </w:pict>
                </mc:Fallback>
              </mc:AlternateContent>
            </w:r>
            <w:r w:rsidRPr="008351E4"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m</w:t>
            </w:r>
            <w:r>
              <w:rPr>
                <w:rFonts w:ascii="Arial Narrow" w:hAnsi="Arial Narrow"/>
                <w:sz w:val="28"/>
                <w:szCs w:val="28"/>
              </w:rPr>
              <w:t>agnesium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1810B" w14:textId="679ED56A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06CB8" w14:textId="617D5375" w:rsidR="000E7ADD" w:rsidRDefault="000E7ADD" w:rsidP="000E7AD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0E7ADD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MAZIT </w:t>
            </w:r>
            <w:r w:rsidRPr="000E7ADD">
              <w:rPr>
                <w:rFonts w:ascii="Arial Narrow" w:hAnsi="Arial Narrow"/>
                <w:sz w:val="28"/>
                <w:szCs w:val="28"/>
              </w:rPr>
              <w:t>lists the metals in their order of reactivity.</w:t>
            </w:r>
          </w:p>
        </w:tc>
      </w:tr>
      <w:tr w:rsidR="000E7ADD" w14:paraId="2E6D6407" w14:textId="77777777" w:rsidTr="000E7ADD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2FF53" w14:textId="35A3306B" w:rsidR="000E7ADD" w:rsidRPr="008351E4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A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9E3ED" w14:textId="50854479" w:rsidR="000E7ADD" w:rsidRPr="008351E4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a</w:t>
            </w:r>
            <w:r w:rsidRPr="008351E4">
              <w:rPr>
                <w:rFonts w:ascii="Arial Narrow" w:hAnsi="Arial Narrow"/>
                <w:sz w:val="28"/>
                <w:szCs w:val="28"/>
              </w:rPr>
              <w:t>luminium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9CD99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11989" w14:textId="77777777" w:rsidR="000E7ADD" w:rsidRDefault="000E7ADD" w:rsidP="008351E4">
            <w:pPr>
              <w:spacing w:before="120" w:after="12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E7ADD" w14:paraId="0B430BD0" w14:textId="77777777" w:rsidTr="000E7ADD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3C8F2" w14:textId="2628D7D2" w:rsidR="000E7ADD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Z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CB4D" w14:textId="60BA699B" w:rsidR="000E7ADD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z</w:t>
            </w:r>
            <w:r>
              <w:rPr>
                <w:rFonts w:ascii="Arial Narrow" w:hAnsi="Arial Narrow"/>
                <w:sz w:val="28"/>
                <w:szCs w:val="28"/>
              </w:rPr>
              <w:t>inc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41C38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B629E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E7ADD" w14:paraId="43465172" w14:textId="77777777" w:rsidTr="000E7ADD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7F92A" w14:textId="7BAF48C5" w:rsidR="000E7ADD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I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9E4B" w14:textId="5A5EC5FC" w:rsidR="000E7ADD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i</w:t>
            </w:r>
            <w:r>
              <w:rPr>
                <w:rFonts w:ascii="Arial Narrow" w:hAnsi="Arial Narrow"/>
                <w:sz w:val="28"/>
                <w:szCs w:val="28"/>
              </w:rPr>
              <w:t>ron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B7B84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E2961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E7ADD" w14:paraId="05CDF92F" w14:textId="77777777" w:rsidTr="000E7ADD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B499D" w14:textId="49DD3CC4" w:rsidR="000E7ADD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36"/>
                <w:szCs w:val="36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T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3F7A2" w14:textId="23074EC7" w:rsidR="000E7ADD" w:rsidRDefault="000E7ADD" w:rsidP="008351E4">
            <w:pPr>
              <w:spacing w:before="120" w:after="120" w:line="240" w:lineRule="auto"/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</w:pPr>
            <w:r>
              <w:rPr>
                <w:rFonts w:ascii="Arial Narrow Bold" w:hAnsi="Arial Narrow Bold"/>
                <w:b/>
                <w:bCs/>
                <w:sz w:val="28"/>
                <w:szCs w:val="28"/>
                <w14:shadow w14:blurRad="50800" w14:dist="101600" w14:dir="2700000" w14:sx="100000" w14:sy="100000" w14:kx="0" w14:ky="0" w14:algn="tl">
                  <w14:schemeClr w14:val="bg1">
                    <w14:alpha w14:val="57000"/>
                    <w14:lumMod w14:val="65000"/>
                  </w14:schemeClr>
                </w14:shadow>
              </w:rPr>
              <w:t>t</w:t>
            </w:r>
            <w:r>
              <w:rPr>
                <w:rFonts w:ascii="Arial Narrow" w:hAnsi="Arial Narrow"/>
                <w:sz w:val="28"/>
                <w:szCs w:val="28"/>
              </w:rPr>
              <w:t>in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FD565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A71D7" w14:textId="77777777" w:rsidR="000E7ADD" w:rsidRDefault="000E7ADD" w:rsidP="008351E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B157EBB" w14:textId="1FF791F6" w:rsidR="007C1927" w:rsidRPr="007C1927" w:rsidRDefault="00D90054" w:rsidP="007C1927">
      <w:pPr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42034086" wp14:editId="77A757C4">
                <wp:simplePos x="0" y="0"/>
                <wp:positionH relativeFrom="column">
                  <wp:posOffset>4888865</wp:posOffset>
                </wp:positionH>
                <wp:positionV relativeFrom="paragraph">
                  <wp:posOffset>89535</wp:posOffset>
                </wp:positionV>
                <wp:extent cx="1075055" cy="865505"/>
                <wp:effectExtent l="0" t="25400" r="169545" b="226695"/>
                <wp:wrapNone/>
                <wp:docPr id="1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2A4AF2DB" w14:textId="77777777" w:rsidR="006010F4" w:rsidRDefault="006010F4" w:rsidP="00D900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078231" w14:textId="77777777" w:rsidR="006010F4" w:rsidRDefault="006010F4" w:rsidP="00D900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147" style="position:absolute;margin-left:384.95pt;margin-top:7.05pt;width:84.65pt;height:68.15pt;z-index:252071936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">
                <v:rect id="Rectangle 14" o:spid="_x0000_s1148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wsLwgAA&#10;ANsAAAAPAAAAZHJzL2Rvd25yZXYueG1sRE/fa8IwEH4f+D+EE/Y2060iozPKUAaFMUQ3+nw0Z9PZ&#10;XGqT2fa/N4Kwt/v4ft5yPdhGXKjztWMFz7MEBHHpdM2Vgp/vj6dXED4ga2wck4KRPKxXk4clZtr1&#10;vKfLIVQihrDPUIEJoc2k9KUhi37mWuLIHV1nMUTYVVJ32Mdw28iXJFlIizXHBoMtbQyVp8OfVcDH&#10;r3w3nrey+Dxti980DWZfaqUep8P7G4hAQ/gX3925jvPncPslHi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PCwvCAAAA2wAAAA8AAAAAAAAAAAAAAAAAlwIAAGRycy9kb3du&#10;cmV2LnhtbFBLBQYAAAAABAAEAPUAAACGAwAAAAA=&#10;" filled="f" stroked="f">
                  <v:shadow on="t" opacity="19660f" mv:blur="190500f" offset="161645emu,161645emu"/>
                  <v:textbox style="mso-fit-shape-to-text:t">
                    <w:txbxContent>
                      <w:p w14:paraId="2A4AF2DB" w14:textId="77777777" w:rsidR="003E3D0E" w:rsidRDefault="003E3D0E" w:rsidP="00D900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5" o:spid="_x0000_s1149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ewzMwAAA&#10;ANsAAAAPAAAAZHJzL2Rvd25yZXYueG1sRE/NagIxEL4XfIcwgpeiSaUtshpFpNqip6oPMGzG3eBm&#10;siRxXd++KRR6m4/vdxar3jWioxCtZw0vEwWCuPTGcqXhfNqOZyBiQjbYeCYND4qwWg6eFlgYf+dv&#10;6o6pEjmEY4Ea6pTaQspY1uQwTnxLnLmLDw5ThqGSJuA9h7tGTpV6lw4t54YaW9rUVF6PN6fhdTfd&#10;f9hndbCuu+F5L4P65IPWo2G/noNI1Kd/8Z/7y+T5b/D7Sz5AL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ewzMwAAAANsAAAAPAAAAAAAAAAAAAAAAAJcCAABkcnMvZG93bnJl&#10;di54bWxQSwUGAAAAAAQABAD1AAAAhAMAAAAA&#10;" filled="f" stroked="f">
                  <v:textbox style="mso-fit-shape-to-text:t">
                    <w:txbxContent>
                      <w:p w14:paraId="59078231" w14:textId="77777777" w:rsidR="003E3D0E" w:rsidRDefault="003E3D0E" w:rsidP="00D900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2481666" w14:textId="77777777" w:rsidR="00D90054" w:rsidRDefault="00D90054" w:rsidP="000E7ADD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047AFA" w14:textId="77777777" w:rsidR="000E7ADD" w:rsidRPr="000E7ADD" w:rsidRDefault="000E7ADD" w:rsidP="000E7ADD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7ADD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OXIDATION AND REDUCTION</w:t>
      </w:r>
    </w:p>
    <w:p w14:paraId="16411000" w14:textId="77777777" w:rsid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E7ADD">
        <w:rPr>
          <w:rFonts w:ascii="Arial Narrow" w:hAnsi="Arial Narrow"/>
          <w:sz w:val="28"/>
          <w:szCs w:val="28"/>
        </w:rPr>
        <w:t xml:space="preserve">When a metal reacts, the </w:t>
      </w:r>
      <w:r w:rsidRPr="000E7ADD">
        <w:rPr>
          <w:rFonts w:ascii="Arial Narrow" w:hAnsi="Arial Narrow"/>
          <w:b/>
          <w:bCs/>
          <w:sz w:val="28"/>
          <w:szCs w:val="28"/>
        </w:rPr>
        <w:t xml:space="preserve">metal atoms lose electrons </w:t>
      </w:r>
      <w:r w:rsidRPr="000E7ADD">
        <w:rPr>
          <w:rFonts w:ascii="Arial Narrow" w:hAnsi="Arial Narrow"/>
          <w:sz w:val="28"/>
          <w:szCs w:val="28"/>
        </w:rPr>
        <w:t xml:space="preserve">and change into metal ions.  This is an </w:t>
      </w:r>
      <w:r w:rsidRPr="000E7ADD">
        <w:rPr>
          <w:rFonts w:ascii="Arial Narrow" w:hAnsi="Arial Narrow"/>
          <w:b/>
          <w:bCs/>
          <w:sz w:val="28"/>
          <w:szCs w:val="28"/>
        </w:rPr>
        <w:t>OXIDATION REACTION</w:t>
      </w:r>
      <w:r w:rsidRPr="000E7ADD">
        <w:rPr>
          <w:rFonts w:ascii="Arial Narrow" w:hAnsi="Arial Narrow"/>
          <w:sz w:val="28"/>
          <w:szCs w:val="28"/>
        </w:rPr>
        <w:t>.</w:t>
      </w:r>
    </w:p>
    <w:p w14:paraId="466F8BBF" w14:textId="77777777" w:rsid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8B19050" w14:textId="77777777" w:rsidR="000E7ADD" w:rsidRP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E7ADD">
        <w:rPr>
          <w:rFonts w:ascii="Arial Narrow" w:hAnsi="Arial Narrow"/>
          <w:sz w:val="28"/>
          <w:szCs w:val="28"/>
          <w:lang w:val="en-US"/>
        </w:rPr>
        <w:t xml:space="preserve">The electrons lost from a metal atom during a reaction have to be 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GAINED</w:t>
      </w:r>
      <w:r w:rsidRPr="000E7ADD">
        <w:rPr>
          <w:rFonts w:ascii="Arial Narrow" w:hAnsi="Arial Narrow"/>
          <w:sz w:val="28"/>
          <w:szCs w:val="28"/>
          <w:lang w:val="en-US"/>
        </w:rPr>
        <w:t xml:space="preserve"> by another reactant. </w:t>
      </w:r>
    </w:p>
    <w:p w14:paraId="5EB3B47E" w14:textId="77777777" w:rsid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25EE0D51" w14:textId="77777777" w:rsidR="000E7ADD" w:rsidRP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E7ADD">
        <w:rPr>
          <w:rFonts w:ascii="Arial Narrow" w:hAnsi="Arial Narrow"/>
          <w:sz w:val="28"/>
          <w:szCs w:val="28"/>
          <w:lang w:val="en-US"/>
        </w:rPr>
        <w:t xml:space="preserve">When a metal reacts with oxygen, the electrons lost by the metal are gained by the 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oxygen molecules</w:t>
      </w:r>
      <w:r w:rsidRPr="000E7ADD">
        <w:rPr>
          <w:rFonts w:ascii="Arial Narrow" w:hAnsi="Arial Narrow"/>
          <w:sz w:val="28"/>
          <w:szCs w:val="28"/>
          <w:lang w:val="en-US"/>
        </w:rPr>
        <w:t xml:space="preserve"> 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(O</w:t>
      </w:r>
      <w:r w:rsidRPr="000E7ADD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0E7ADD">
        <w:rPr>
          <w:rFonts w:ascii="Arial Narrow" w:hAnsi="Arial Narrow"/>
          <w:sz w:val="28"/>
          <w:szCs w:val="28"/>
          <w:lang w:val="en-US"/>
        </w:rPr>
        <w:t xml:space="preserve">, changing them into 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oxide ions (O</w:t>
      </w:r>
      <w:r w:rsidRPr="000E7ADD">
        <w:rPr>
          <w:rFonts w:ascii="Arial Narrow" w:hAnsi="Arial Narrow"/>
          <w:b/>
          <w:bCs/>
          <w:sz w:val="28"/>
          <w:szCs w:val="28"/>
          <w:vertAlign w:val="superscript"/>
          <w:lang w:val="en-US"/>
        </w:rPr>
        <w:t>2-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0E7ADD">
        <w:rPr>
          <w:rFonts w:ascii="Arial Narrow" w:hAnsi="Arial Narrow"/>
          <w:sz w:val="28"/>
          <w:szCs w:val="28"/>
          <w:lang w:val="en-US"/>
        </w:rPr>
        <w:t>.</w:t>
      </w:r>
    </w:p>
    <w:p w14:paraId="62867CB3" w14:textId="06F68B30" w:rsid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239AD0C" w14:textId="77777777" w:rsidR="000E7ADD" w:rsidRP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E7ADD">
        <w:rPr>
          <w:rFonts w:ascii="Arial Narrow" w:hAnsi="Arial Narrow"/>
          <w:sz w:val="28"/>
          <w:szCs w:val="28"/>
          <w:lang w:val="en-US"/>
        </w:rPr>
        <w:t>The ionic equation for magnesium reacting with oxygen shows this.</w:t>
      </w:r>
    </w:p>
    <w:p w14:paraId="3B4674FF" w14:textId="77777777" w:rsidR="000E7ADD" w:rsidRDefault="000E7AD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1418"/>
        <w:gridCol w:w="1736"/>
        <w:gridCol w:w="1701"/>
      </w:tblGrid>
      <w:tr w:rsidR="00CD5C76" w:rsidRPr="004200E8" w14:paraId="3C6DD583" w14:textId="77777777" w:rsidTr="00CD5C76">
        <w:trPr>
          <w:jc w:val="center"/>
        </w:trPr>
        <w:tc>
          <w:tcPr>
            <w:tcW w:w="1701" w:type="dxa"/>
            <w:vAlign w:val="center"/>
          </w:tcPr>
          <w:p w14:paraId="1FA6C240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Mg</w:t>
            </w:r>
          </w:p>
        </w:tc>
        <w:tc>
          <w:tcPr>
            <w:tcW w:w="567" w:type="dxa"/>
            <w:vAlign w:val="center"/>
          </w:tcPr>
          <w:p w14:paraId="5B76C9D2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418" w:type="dxa"/>
            <w:vAlign w:val="center"/>
          </w:tcPr>
          <w:p w14:paraId="77295C72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736" w:type="dxa"/>
            <w:vAlign w:val="center"/>
          </w:tcPr>
          <w:p w14:paraId="08CC757B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CA4DCBA" wp14:editId="3BB4B91E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174625</wp:posOffset>
                      </wp:positionV>
                      <wp:extent cx="539750" cy="0"/>
                      <wp:effectExtent l="0" t="101600" r="44450" b="12700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3" o:spid="_x0000_s1026" type="#_x0000_t32" style="position:absolute;margin-left:15.05pt;margin-top:13.75pt;width:42.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26C3B119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Mg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2+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>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2-</w:t>
            </w:r>
          </w:p>
        </w:tc>
      </w:tr>
    </w:tbl>
    <w:p w14:paraId="29D6E3C7" w14:textId="77777777" w:rsidR="00CD5C76" w:rsidRDefault="00CD5C76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F2E7CCE" w14:textId="77777777" w:rsidR="00CD5C76" w:rsidRDefault="00CD5C76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67"/>
        <w:gridCol w:w="1134"/>
        <w:gridCol w:w="851"/>
        <w:gridCol w:w="1134"/>
        <w:gridCol w:w="3402"/>
      </w:tblGrid>
      <w:tr w:rsidR="00CD5C76" w:rsidRPr="004200E8" w14:paraId="01B477F4" w14:textId="196815B5" w:rsidTr="00D3180C">
        <w:trPr>
          <w:jc w:val="center"/>
        </w:trPr>
        <w:tc>
          <w:tcPr>
            <w:tcW w:w="1134" w:type="dxa"/>
            <w:vAlign w:val="center"/>
          </w:tcPr>
          <w:p w14:paraId="6CAE3CF6" w14:textId="3872EBFF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567" w:type="dxa"/>
            <w:vAlign w:val="center"/>
          </w:tcPr>
          <w:p w14:paraId="7365A5AC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vAlign w:val="center"/>
          </w:tcPr>
          <w:p w14:paraId="1D919E83" w14:textId="4445D8F8" w:rsidR="00CD5C76" w:rsidRPr="00CD5C76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4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767AD822" w14:textId="77777777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36A795A" wp14:editId="24FE755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6" o:spid="_x0000_s1026" type="#_x0000_t32" style="position:absolute;margin-left:-3.75pt;margin-top:15.4pt;width:42.5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gpjzADAAAP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14:paraId="61C29AAB" w14:textId="46A16F92" w:rsidR="00CD5C76" w:rsidRPr="004200E8" w:rsidRDefault="00CD5C76" w:rsidP="00CD5C7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O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2-</w:t>
            </w:r>
          </w:p>
        </w:tc>
        <w:tc>
          <w:tcPr>
            <w:tcW w:w="3402" w:type="dxa"/>
          </w:tcPr>
          <w:p w14:paraId="4915791A" w14:textId="4C705196" w:rsidR="00CD5C76" w:rsidRPr="00CD5C76" w:rsidRDefault="00CD5C76" w:rsidP="00CD5C76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072F70">
              <w:rPr>
                <w:rFonts w:ascii="Arial Narrow" w:hAnsi="Arial Narrow"/>
                <w:b/>
                <w:sz w:val="28"/>
                <w:szCs w:val="28"/>
                <w:lang w:val="en-US"/>
              </w:rPr>
              <w:t>Each</w:t>
            </w:r>
            <w:r w:rsidRPr="00CD5C76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oxygen molecule (O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)</w:t>
            </w:r>
            <w:r w:rsidRPr="00CD5C76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gains 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4 electrons</w:t>
            </w:r>
            <w:r w:rsidRPr="00CD5C76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to produce 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2</w:t>
            </w:r>
            <w:r w:rsidRPr="00CD5C76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oxide ions (O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vertAlign w:val="superscript"/>
                <w:lang w:val="en-US"/>
              </w:rPr>
              <w:t>2-</w:t>
            </w:r>
            <w:r w:rsidRPr="00CD5C7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)</w:t>
            </w:r>
          </w:p>
        </w:tc>
      </w:tr>
    </w:tbl>
    <w:p w14:paraId="5576BA8F" w14:textId="77777777" w:rsidR="00CD5C76" w:rsidRDefault="00CD5C76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54C4BA7" w14:textId="610D80AD" w:rsidR="00C6336D" w:rsidRPr="00C6336D" w:rsidRDefault="00C6336D" w:rsidP="00C6336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6336D">
        <w:rPr>
          <w:rFonts w:ascii="Arial Narrow" w:hAnsi="Arial Narrow"/>
          <w:sz w:val="28"/>
          <w:szCs w:val="28"/>
        </w:rPr>
        <w:t xml:space="preserve">A reaction where a reactant </w:t>
      </w:r>
      <w:r w:rsidRPr="00C6336D">
        <w:rPr>
          <w:rFonts w:ascii="Arial Narrow" w:hAnsi="Arial Narrow"/>
          <w:b/>
          <w:bCs/>
          <w:sz w:val="28"/>
          <w:szCs w:val="28"/>
        </w:rPr>
        <w:t>gains</w:t>
      </w:r>
      <w:r w:rsidRPr="00C6336D">
        <w:rPr>
          <w:rFonts w:ascii="Arial Narrow" w:hAnsi="Arial Narrow"/>
          <w:sz w:val="28"/>
          <w:szCs w:val="28"/>
        </w:rPr>
        <w:t xml:space="preserve"> an </w:t>
      </w:r>
      <w:r w:rsidRPr="00C6336D">
        <w:rPr>
          <w:rFonts w:ascii="Arial Narrow" w:hAnsi="Arial Narrow"/>
          <w:b/>
          <w:bCs/>
          <w:sz w:val="28"/>
          <w:szCs w:val="28"/>
        </w:rPr>
        <w:t>electron</w:t>
      </w:r>
      <w:r w:rsidRPr="00C6336D">
        <w:rPr>
          <w:rFonts w:ascii="Arial Narrow" w:hAnsi="Arial Narrow"/>
          <w:sz w:val="28"/>
          <w:szCs w:val="28"/>
        </w:rPr>
        <w:t xml:space="preserve"> (or </w:t>
      </w:r>
      <w:r w:rsidRPr="00C6336D">
        <w:rPr>
          <w:rFonts w:ascii="Arial Narrow" w:hAnsi="Arial Narrow"/>
          <w:b/>
          <w:bCs/>
          <w:sz w:val="28"/>
          <w:szCs w:val="28"/>
        </w:rPr>
        <w:t>electrons</w:t>
      </w:r>
      <w:r w:rsidRPr="00C6336D">
        <w:rPr>
          <w:rFonts w:ascii="Arial Narrow" w:hAnsi="Arial Narrow"/>
          <w:sz w:val="28"/>
          <w:szCs w:val="28"/>
        </w:rPr>
        <w:t xml:space="preserve">) is called a </w:t>
      </w:r>
      <w:r w:rsidRPr="00C6336D">
        <w:rPr>
          <w:rFonts w:ascii="Arial Narrow" w:hAnsi="Arial Narrow"/>
          <w:b/>
          <w:bCs/>
          <w:sz w:val="28"/>
          <w:szCs w:val="28"/>
        </w:rPr>
        <w:t>REDUCTION REACTION</w:t>
      </w:r>
      <w:r w:rsidRPr="00C6336D">
        <w:rPr>
          <w:rFonts w:ascii="Arial Narrow" w:hAnsi="Arial Narrow"/>
          <w:sz w:val="28"/>
          <w:szCs w:val="28"/>
        </w:rPr>
        <w:t xml:space="preserve">.  The </w:t>
      </w:r>
      <w:r w:rsidRPr="00C6336D">
        <w:rPr>
          <w:rFonts w:ascii="Arial Narrow" w:hAnsi="Arial Narrow"/>
          <w:b/>
          <w:bCs/>
          <w:sz w:val="28"/>
          <w:szCs w:val="28"/>
        </w:rPr>
        <w:t>oxygen molecule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(O</w:t>
      </w:r>
      <w:r w:rsidRPr="000E7ADD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0E7ADD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C6336D">
        <w:rPr>
          <w:rFonts w:ascii="Arial Narrow" w:hAnsi="Arial Narrow"/>
          <w:b/>
          <w:bCs/>
          <w:sz w:val="28"/>
          <w:szCs w:val="28"/>
        </w:rPr>
        <w:t xml:space="preserve"> </w:t>
      </w:r>
      <w:r w:rsidRPr="00C6336D">
        <w:rPr>
          <w:rFonts w:ascii="Arial Narrow" w:hAnsi="Arial Narrow"/>
          <w:sz w:val="28"/>
          <w:szCs w:val="28"/>
        </w:rPr>
        <w:t xml:space="preserve">is </w:t>
      </w:r>
      <w:r w:rsidRPr="00C6336D">
        <w:rPr>
          <w:rFonts w:ascii="Arial Narrow" w:hAnsi="Arial Narrow"/>
          <w:b/>
          <w:bCs/>
          <w:sz w:val="28"/>
          <w:szCs w:val="28"/>
        </w:rPr>
        <w:t>REDUCED</w:t>
      </w:r>
      <w:r w:rsidRPr="00C6336D">
        <w:rPr>
          <w:rFonts w:ascii="Arial Narrow" w:hAnsi="Arial Narrow"/>
          <w:sz w:val="28"/>
          <w:szCs w:val="28"/>
        </w:rPr>
        <w:t xml:space="preserve"> as it has </w:t>
      </w:r>
      <w:r w:rsidRPr="00C6336D">
        <w:rPr>
          <w:rFonts w:ascii="Arial Narrow" w:hAnsi="Arial Narrow"/>
          <w:b/>
          <w:bCs/>
          <w:sz w:val="28"/>
          <w:szCs w:val="28"/>
        </w:rPr>
        <w:t>gained</w:t>
      </w:r>
      <w:r w:rsidRPr="00C6336D">
        <w:rPr>
          <w:rFonts w:ascii="Arial Narrow" w:hAnsi="Arial Narrow"/>
          <w:sz w:val="28"/>
          <w:szCs w:val="28"/>
        </w:rPr>
        <w:t xml:space="preserve"> </w:t>
      </w:r>
      <w:r w:rsidRPr="00C6336D">
        <w:rPr>
          <w:rFonts w:ascii="Arial Narrow" w:hAnsi="Arial Narrow"/>
          <w:b/>
          <w:bCs/>
          <w:sz w:val="28"/>
          <w:szCs w:val="28"/>
        </w:rPr>
        <w:t>4 electrons</w:t>
      </w:r>
      <w:r w:rsidRPr="00C6336D">
        <w:rPr>
          <w:rFonts w:ascii="Arial Narrow" w:hAnsi="Arial Narrow"/>
          <w:sz w:val="28"/>
          <w:szCs w:val="28"/>
        </w:rPr>
        <w:t>.</w:t>
      </w:r>
    </w:p>
    <w:p w14:paraId="640A3082" w14:textId="77777777" w:rsidR="00C6336D" w:rsidRDefault="00C6336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B514E62" w14:textId="77777777" w:rsidR="006E2C93" w:rsidRPr="006E2C93" w:rsidRDefault="006E2C93" w:rsidP="006E2C93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6E2C93">
        <w:rPr>
          <w:rFonts w:ascii="Arial Narrow" w:hAnsi="Arial Narrow"/>
          <w:b/>
          <w:bCs/>
          <w:sz w:val="28"/>
          <w:szCs w:val="28"/>
          <w:lang w:val="en-US"/>
        </w:rPr>
        <w:t>2</w:t>
      </w:r>
      <w:r w:rsidRPr="006E2C93">
        <w:rPr>
          <w:rFonts w:ascii="Arial Narrow" w:hAnsi="Arial Narrow"/>
          <w:sz w:val="28"/>
          <w:szCs w:val="28"/>
          <w:lang w:val="en-US"/>
        </w:rPr>
        <w:t xml:space="preserve"> </w:t>
      </w:r>
      <w:r w:rsidRPr="006E2C93">
        <w:rPr>
          <w:rFonts w:ascii="Arial Narrow" w:hAnsi="Arial Narrow"/>
          <w:b/>
          <w:bCs/>
          <w:sz w:val="28"/>
          <w:szCs w:val="28"/>
          <w:lang w:val="en-US"/>
        </w:rPr>
        <w:t xml:space="preserve">magnesium atoms </w:t>
      </w:r>
      <w:r w:rsidRPr="006E2C93">
        <w:rPr>
          <w:rFonts w:ascii="Arial Narrow" w:hAnsi="Arial Narrow"/>
          <w:sz w:val="28"/>
          <w:szCs w:val="28"/>
          <w:lang w:val="en-US"/>
        </w:rPr>
        <w:t xml:space="preserve">each lose </w:t>
      </w:r>
      <w:r w:rsidRPr="006E2C93">
        <w:rPr>
          <w:rFonts w:ascii="Arial Narrow" w:hAnsi="Arial Narrow"/>
          <w:b/>
          <w:bCs/>
          <w:sz w:val="28"/>
          <w:szCs w:val="28"/>
          <w:lang w:val="en-US"/>
        </w:rPr>
        <w:t>2 electrons</w:t>
      </w:r>
      <w:r w:rsidRPr="006E2C93">
        <w:rPr>
          <w:rFonts w:ascii="Arial Narrow" w:hAnsi="Arial Narrow"/>
          <w:sz w:val="28"/>
          <w:szCs w:val="28"/>
          <w:lang w:val="en-US"/>
        </w:rPr>
        <w:t xml:space="preserve"> forming </w:t>
      </w:r>
      <w:r w:rsidRPr="006E2C93">
        <w:rPr>
          <w:rFonts w:ascii="Arial Narrow" w:hAnsi="Arial Narrow"/>
          <w:b/>
          <w:bCs/>
          <w:sz w:val="28"/>
          <w:szCs w:val="28"/>
          <w:lang w:val="en-US"/>
        </w:rPr>
        <w:t>2</w:t>
      </w:r>
      <w:r w:rsidRPr="006E2C93">
        <w:rPr>
          <w:rFonts w:ascii="Arial Narrow" w:hAnsi="Arial Narrow"/>
          <w:sz w:val="28"/>
          <w:szCs w:val="28"/>
          <w:lang w:val="en-US"/>
        </w:rPr>
        <w:t xml:space="preserve"> </w:t>
      </w:r>
      <w:r w:rsidRPr="006E2C93">
        <w:rPr>
          <w:rFonts w:ascii="Arial Narrow" w:hAnsi="Arial Narrow"/>
          <w:b/>
          <w:bCs/>
          <w:sz w:val="28"/>
          <w:szCs w:val="28"/>
          <w:lang w:val="en-US"/>
        </w:rPr>
        <w:t>magnesium ions</w:t>
      </w:r>
      <w:r w:rsidRPr="006E2C93">
        <w:rPr>
          <w:rFonts w:ascii="Arial Narrow" w:hAnsi="Arial Narrow"/>
          <w:sz w:val="28"/>
          <w:szCs w:val="28"/>
          <w:lang w:val="en-US"/>
        </w:rPr>
        <w:t xml:space="preserve">.  In total, </w:t>
      </w:r>
      <w:r w:rsidRPr="006E2C93">
        <w:rPr>
          <w:rFonts w:ascii="Arial Narrow" w:hAnsi="Arial Narrow"/>
          <w:b/>
          <w:bCs/>
          <w:sz w:val="28"/>
          <w:szCs w:val="28"/>
          <w:lang w:val="en-US"/>
        </w:rPr>
        <w:t xml:space="preserve">4 electrons </w:t>
      </w:r>
      <w:r w:rsidRPr="006E2C93">
        <w:rPr>
          <w:rFonts w:ascii="Arial Narrow" w:hAnsi="Arial Narrow"/>
          <w:sz w:val="28"/>
          <w:szCs w:val="28"/>
          <w:lang w:val="en-US"/>
        </w:rPr>
        <w:t xml:space="preserve">are transferred to the </w:t>
      </w:r>
      <w:r w:rsidRPr="006E2C93">
        <w:rPr>
          <w:rFonts w:ascii="Arial Narrow" w:hAnsi="Arial Narrow"/>
          <w:b/>
          <w:bCs/>
          <w:sz w:val="28"/>
          <w:szCs w:val="28"/>
          <w:lang w:val="en-US"/>
        </w:rPr>
        <w:t>oxygen molecule</w:t>
      </w:r>
      <w:r w:rsidRPr="006E2C93">
        <w:rPr>
          <w:rFonts w:ascii="Arial Narrow" w:hAnsi="Arial Narrow"/>
          <w:sz w:val="28"/>
          <w:szCs w:val="28"/>
          <w:lang w:val="en-US"/>
        </w:rPr>
        <w:t>.</w:t>
      </w:r>
    </w:p>
    <w:p w14:paraId="6DAD9EE0" w14:textId="77777777" w:rsidR="006E2C93" w:rsidRDefault="006E2C93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906"/>
        <w:gridCol w:w="1207"/>
        <w:gridCol w:w="604"/>
        <w:gridCol w:w="906"/>
        <w:gridCol w:w="4792"/>
      </w:tblGrid>
      <w:tr w:rsidR="006E2C93" w:rsidRPr="004200E8" w14:paraId="1BC403EB" w14:textId="7B4AB649" w:rsidTr="00D3180C">
        <w:tc>
          <w:tcPr>
            <w:tcW w:w="851" w:type="dxa"/>
          </w:tcPr>
          <w:p w14:paraId="47905D4E" w14:textId="635E9695" w:rsidR="006E2C93" w:rsidRPr="004200E8" w:rsidRDefault="006E2C93" w:rsidP="006E2C9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 xml:space="preserve">2 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>Mg</w:t>
            </w:r>
          </w:p>
        </w:tc>
        <w:tc>
          <w:tcPr>
            <w:tcW w:w="851" w:type="dxa"/>
          </w:tcPr>
          <w:p w14:paraId="08584D2F" w14:textId="77777777" w:rsidR="006E2C93" w:rsidRPr="004200E8" w:rsidRDefault="006E2C93" w:rsidP="006E2C9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9D71926" wp14:editId="0F92238B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7" o:spid="_x0000_s1026" type="#_x0000_t32" style="position:absolute;margin-left:.8pt;margin-top:14.1pt;width:42.5pt;height: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Qg8TADAAAP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3E95C15E" w14:textId="3E8A86B5" w:rsidR="006E2C93" w:rsidRPr="004200E8" w:rsidRDefault="006E2C93" w:rsidP="006E2C9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 xml:space="preserve">2 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>Mg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567" w:type="dxa"/>
          </w:tcPr>
          <w:p w14:paraId="1227FCF5" w14:textId="77777777" w:rsidR="006E2C93" w:rsidRPr="004200E8" w:rsidRDefault="006E2C93" w:rsidP="006E2C9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tcBorders>
              <w:right w:val="single" w:sz="18" w:space="0" w:color="auto"/>
            </w:tcBorders>
          </w:tcPr>
          <w:p w14:paraId="231FF343" w14:textId="1A2D0AF5" w:rsidR="006E2C93" w:rsidRPr="004200E8" w:rsidRDefault="006E2C93" w:rsidP="006E2C9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4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4501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C401204" w14:textId="45249A33" w:rsidR="006E2C93" w:rsidRPr="00D3180C" w:rsidRDefault="006E2C93" w:rsidP="006E2C93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E2C93">
              <w:rPr>
                <w:rFonts w:ascii="Arial Narrow" w:hAnsi="Arial Narrow"/>
                <w:b/>
                <w:sz w:val="28"/>
                <w:szCs w:val="28"/>
              </w:rPr>
              <w:t xml:space="preserve">The </w:t>
            </w:r>
            <w:r w:rsidRPr="006E2C93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magnesium atoms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are </w:t>
            </w:r>
            <w:r w:rsidRPr="006E2C93">
              <w:rPr>
                <w:rFonts w:ascii="Arial Narrow" w:hAnsi="Arial Narrow"/>
                <w:b/>
                <w:bCs/>
                <w:sz w:val="28"/>
                <w:szCs w:val="28"/>
              </w:rPr>
              <w:t>OXIDISED</w:t>
            </w:r>
            <w:r w:rsidRPr="006E2C9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</w:tr>
    </w:tbl>
    <w:p w14:paraId="20DD5802" w14:textId="77777777" w:rsidR="00D3180C" w:rsidRDefault="00D3180C" w:rsidP="00D3180C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D3180C">
        <w:rPr>
          <w:rFonts w:ascii="Arial Narrow" w:hAnsi="Arial Narrow"/>
          <w:b/>
          <w:bCs/>
          <w:sz w:val="28"/>
          <w:szCs w:val="28"/>
          <w:lang w:val="en-US"/>
        </w:rPr>
        <w:lastRenderedPageBreak/>
        <w:t>Reduction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 and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>oxidation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 reactions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>ALWAYS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 occur together. Reactions where electrons are transferred from one reactant to another are called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>REDOX REACTIONS</w:t>
      </w:r>
      <w:r w:rsidRPr="00D3180C">
        <w:rPr>
          <w:rFonts w:ascii="Arial Narrow" w:hAnsi="Arial Narrow"/>
          <w:sz w:val="28"/>
          <w:szCs w:val="28"/>
          <w:lang w:val="en-US"/>
        </w:rPr>
        <w:t>.</w:t>
      </w:r>
    </w:p>
    <w:p w14:paraId="3F08181C" w14:textId="77777777" w:rsidR="00D3180C" w:rsidRDefault="00D3180C" w:rsidP="00D3180C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542E0C6E" w14:textId="77777777" w:rsidR="00D3180C" w:rsidRPr="00D3180C" w:rsidRDefault="00D3180C" w:rsidP="00D3180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3180C">
        <w:rPr>
          <w:rFonts w:ascii="Arial Narrow" w:hAnsi="Arial Narrow"/>
          <w:sz w:val="28"/>
          <w:szCs w:val="28"/>
          <w:lang w:val="en-US"/>
        </w:rPr>
        <w:t xml:space="preserve">When a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 xml:space="preserve">metal 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reacts with an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 xml:space="preserve">acid 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the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>electrons lost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 by the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 xml:space="preserve">metal 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are transferred to the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 xml:space="preserve">hydrogen ions 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in the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>acid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.  This converts the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 xml:space="preserve">hydrogen ions </w:t>
      </w:r>
      <w:r w:rsidRPr="00D3180C">
        <w:rPr>
          <w:rFonts w:ascii="Arial Narrow" w:hAnsi="Arial Narrow"/>
          <w:b/>
          <w:bCs/>
          <w:sz w:val="28"/>
          <w:szCs w:val="28"/>
        </w:rPr>
        <w:t>(H</w:t>
      </w:r>
      <w:r w:rsidRPr="00D3180C">
        <w:rPr>
          <w:rFonts w:ascii="Arial Narrow" w:hAnsi="Arial Narrow"/>
          <w:b/>
          <w:bCs/>
          <w:sz w:val="28"/>
          <w:szCs w:val="28"/>
          <w:vertAlign w:val="superscript"/>
        </w:rPr>
        <w:t>+</w:t>
      </w:r>
      <w:r w:rsidRPr="00D3180C">
        <w:rPr>
          <w:rFonts w:ascii="Arial Narrow" w:hAnsi="Arial Narrow"/>
          <w:b/>
          <w:bCs/>
          <w:sz w:val="28"/>
          <w:szCs w:val="28"/>
        </w:rPr>
        <w:t>)</w:t>
      </w:r>
      <w:r w:rsidRPr="00D3180C">
        <w:rPr>
          <w:rFonts w:ascii="Arial Narrow" w:hAnsi="Arial Narrow"/>
          <w:sz w:val="28"/>
          <w:szCs w:val="28"/>
          <w:lang w:val="en-US"/>
        </w:rPr>
        <w:t xml:space="preserve"> into </w:t>
      </w:r>
      <w:r w:rsidRPr="00D3180C">
        <w:rPr>
          <w:rFonts w:ascii="Arial Narrow" w:hAnsi="Arial Narrow"/>
          <w:b/>
          <w:bCs/>
          <w:sz w:val="28"/>
          <w:szCs w:val="28"/>
          <w:lang w:val="en-US"/>
        </w:rPr>
        <w:t xml:space="preserve">hydrogen molecules </w:t>
      </w:r>
      <w:r w:rsidRPr="00D3180C">
        <w:rPr>
          <w:rFonts w:ascii="Arial Narrow" w:hAnsi="Arial Narrow"/>
          <w:b/>
          <w:bCs/>
          <w:sz w:val="28"/>
          <w:szCs w:val="28"/>
        </w:rPr>
        <w:t>(H</w:t>
      </w:r>
      <w:r w:rsidRPr="00D3180C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D3180C">
        <w:rPr>
          <w:rFonts w:ascii="Arial Narrow" w:hAnsi="Arial Narrow"/>
          <w:b/>
          <w:bCs/>
          <w:sz w:val="28"/>
          <w:szCs w:val="28"/>
        </w:rPr>
        <w:t>)</w:t>
      </w:r>
      <w:r w:rsidRPr="00D3180C">
        <w:rPr>
          <w:rFonts w:ascii="Arial Narrow" w:hAnsi="Arial Narrow"/>
          <w:sz w:val="28"/>
          <w:szCs w:val="28"/>
          <w:lang w:val="en-US"/>
        </w:rPr>
        <w:t>.</w:t>
      </w:r>
    </w:p>
    <w:p w14:paraId="3491D1A6" w14:textId="77777777" w:rsidR="00D3180C" w:rsidRDefault="00D3180C" w:rsidP="00D3180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1060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2268"/>
        <w:gridCol w:w="1134"/>
        <w:gridCol w:w="2211"/>
        <w:gridCol w:w="567"/>
        <w:gridCol w:w="1928"/>
      </w:tblGrid>
      <w:tr w:rsidR="00D3180C" w:rsidRPr="00D3180C" w14:paraId="2179FC41" w14:textId="77777777" w:rsidTr="00D3180C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79BE7016" w14:textId="77777777" w:rsidR="00D3180C" w:rsidRPr="0065643E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Zn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DEF321" w14:textId="77777777" w:rsidR="00D3180C" w:rsidRPr="0065643E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220BA3" w14:textId="77777777" w:rsidR="00D3180C" w:rsidRPr="0065643E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2H</w:t>
            </w: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 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perscript"/>
              </w:rPr>
              <w:t>2-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252D1A" w14:textId="77777777" w:rsidR="00D3180C" w:rsidRPr="0065643E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FCF101F" wp14:editId="25AA632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8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2.85pt;margin-top:9.4pt;width:42.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0F4023D4" w14:textId="77777777" w:rsidR="00D3180C" w:rsidRPr="0065643E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Zn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2+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 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perscript"/>
              </w:rPr>
              <w:t>2-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AB2647" w14:textId="77777777" w:rsidR="00D3180C" w:rsidRPr="0065643E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02E8365B" w14:textId="77777777" w:rsidR="00D3180C" w:rsidRPr="00D3180C" w:rsidRDefault="00D3180C" w:rsidP="001A574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(g)</w:t>
            </w:r>
          </w:p>
        </w:tc>
      </w:tr>
    </w:tbl>
    <w:p w14:paraId="5823EC96" w14:textId="77777777" w:rsidR="00D3180C" w:rsidRDefault="00D3180C" w:rsidP="00D3180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851"/>
        <w:gridCol w:w="1134"/>
        <w:gridCol w:w="4820"/>
      </w:tblGrid>
      <w:tr w:rsidR="00907013" w:rsidRPr="00CD5C76" w14:paraId="3318DD5C" w14:textId="77777777" w:rsidTr="00907013">
        <w:tc>
          <w:tcPr>
            <w:tcW w:w="1134" w:type="dxa"/>
            <w:vAlign w:val="center"/>
          </w:tcPr>
          <w:p w14:paraId="6FB3CE8D" w14:textId="3D96DC60" w:rsidR="00907013" w:rsidRPr="004200E8" w:rsidRDefault="00907013" w:rsidP="007B34F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2H</w:t>
            </w: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spellStart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aq</w:t>
            </w:r>
            <w:proofErr w:type="spellEnd"/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vAlign w:val="center"/>
          </w:tcPr>
          <w:p w14:paraId="6007E358" w14:textId="77777777" w:rsidR="00907013" w:rsidRPr="004200E8" w:rsidRDefault="00907013" w:rsidP="007B34F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29A98501" w14:textId="5BE2A809" w:rsidR="00907013" w:rsidRPr="00CD5C76" w:rsidRDefault="00907013" w:rsidP="007B34F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67604FA0" w14:textId="77777777" w:rsidR="00907013" w:rsidRPr="004200E8" w:rsidRDefault="00907013" w:rsidP="007B34F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BF0DB67" wp14:editId="421DD51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9" o:spid="_x0000_s1026" type="#_x0000_t32" style="position:absolute;margin-left:-3.75pt;margin-top:15.4pt;width:42.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XNaDEDAAAP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74DBAC47" w14:textId="7B5E90EF" w:rsidR="00907013" w:rsidRPr="004200E8" w:rsidRDefault="00907013" w:rsidP="007B34F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D3180C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(g)</w:t>
            </w:r>
          </w:p>
        </w:tc>
        <w:tc>
          <w:tcPr>
            <w:tcW w:w="482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A6D0300" w14:textId="5B3E4BB9" w:rsidR="00907013" w:rsidRPr="00CD5C76" w:rsidRDefault="00907013" w:rsidP="007B34F8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907013">
              <w:rPr>
                <w:rFonts w:ascii="Arial Narrow" w:hAnsi="Arial Narrow"/>
                <w:b/>
                <w:sz w:val="28"/>
                <w:szCs w:val="28"/>
              </w:rPr>
              <w:t xml:space="preserve">The 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>hydrogen ions (H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  <w:vertAlign w:val="superscript"/>
              </w:rPr>
              <w:t>+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>)</w:t>
            </w:r>
            <w:r w:rsidRPr="00907013">
              <w:rPr>
                <w:rFonts w:ascii="Arial Narrow" w:hAnsi="Arial Narrow"/>
                <w:b/>
                <w:sz w:val="28"/>
                <w:szCs w:val="28"/>
              </w:rPr>
              <w:t xml:space="preserve"> are 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>REDUCED</w:t>
            </w:r>
            <w:r w:rsidRPr="0090701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</w:tr>
    </w:tbl>
    <w:p w14:paraId="1F409699" w14:textId="77777777" w:rsidR="0064007A" w:rsidRDefault="0064007A" w:rsidP="0064007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10173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101"/>
        <w:gridCol w:w="9072"/>
      </w:tblGrid>
      <w:tr w:rsidR="0064007A" w:rsidRPr="00BB669D" w14:paraId="3C69D661" w14:textId="77777777" w:rsidTr="006010F4">
        <w:trPr>
          <w:trHeight w:val="1134"/>
          <w:jc w:val="center"/>
        </w:trPr>
        <w:tc>
          <w:tcPr>
            <w:tcW w:w="1101" w:type="dxa"/>
            <w:tcBorders>
              <w:right w:val="nil"/>
            </w:tcBorders>
            <w:vAlign w:val="center"/>
          </w:tcPr>
          <w:p w14:paraId="0BDE2FB2" w14:textId="77777777" w:rsidR="0064007A" w:rsidRPr="00BB669D" w:rsidRDefault="0064007A" w:rsidP="006010F4">
            <w:pPr>
              <w:pStyle w:val="Header"/>
              <w:tabs>
                <w:tab w:val="left" w:pos="1286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0576DC" wp14:editId="2CADBF1F">
                  <wp:extent cx="500380" cy="635000"/>
                  <wp:effectExtent l="0" t="0" r="7620" b="0"/>
                  <wp:docPr id="14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nil"/>
            </w:tcBorders>
            <w:vAlign w:val="center"/>
          </w:tcPr>
          <w:p w14:paraId="65D87769" w14:textId="243EBC4C" w:rsidR="0064007A" w:rsidRPr="00BB669D" w:rsidRDefault="0064007A" w:rsidP="0064007A">
            <w:pPr>
              <w:pStyle w:val="Header"/>
              <w:tabs>
                <w:tab w:val="left" w:pos="1286"/>
              </w:tabs>
              <w:spacing w:before="60" w:after="60"/>
              <w:rPr>
                <w:rFonts w:ascii="Arial Narrow" w:hAnsi="Arial Narrow" w:cs="Arial"/>
                <w:b/>
                <w:bCs/>
                <w:sz w:val="28"/>
              </w:rPr>
            </w:pPr>
            <w:r w:rsidRPr="00BB669D">
              <w:rPr>
                <w:rFonts w:ascii="Arial Narrow" w:hAnsi="Arial Narrow" w:cs="Arial"/>
                <w:bCs/>
                <w:sz w:val="28"/>
              </w:rPr>
              <w:t xml:space="preserve">To practise </w:t>
            </w:r>
            <w:r>
              <w:rPr>
                <w:rFonts w:ascii="Arial Narrow" w:hAnsi="Arial Narrow" w:cs="Arial"/>
                <w:bCs/>
                <w:sz w:val="28"/>
              </w:rPr>
              <w:t xml:space="preserve">recognising oxidation and reduction reactions </w:t>
            </w:r>
            <w:r w:rsidRPr="00BB669D">
              <w:rPr>
                <w:rFonts w:ascii="Arial Narrow" w:hAnsi="Arial Narrow" w:cs="Arial"/>
                <w:bCs/>
                <w:sz w:val="28"/>
              </w:rPr>
              <w:t>do the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8"/>
              </w:rPr>
              <w:t>OXIDATION &amp; REDUCTION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examples on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page </w:t>
            </w:r>
            <w:r>
              <w:rPr>
                <w:rFonts w:ascii="Arial Narrow" w:hAnsi="Arial Narrow" w:cs="Arial"/>
                <w:b/>
                <w:bCs/>
                <w:sz w:val="28"/>
              </w:rPr>
              <w:t>2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of the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>Practice Examples Booklet</w:t>
            </w:r>
            <w:r w:rsidRPr="00BB669D">
              <w:rPr>
                <w:rFonts w:ascii="Arial Narrow" w:hAnsi="Arial Narrow" w:cs="Arial"/>
                <w:bCs/>
                <w:sz w:val="28"/>
              </w:rPr>
              <w:t>.</w:t>
            </w:r>
          </w:p>
        </w:tc>
      </w:tr>
    </w:tbl>
    <w:p w14:paraId="43521BE8" w14:textId="77777777" w:rsidR="0064007A" w:rsidRDefault="0064007A" w:rsidP="0064007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4612E64" w14:textId="77777777" w:rsidR="0064007A" w:rsidRDefault="0064007A" w:rsidP="00D3180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7B34F8" w:rsidRPr="00E822B4" w14:paraId="5165B987" w14:textId="77777777" w:rsidTr="007B34F8">
        <w:trPr>
          <w:jc w:val="center"/>
        </w:trPr>
        <w:tc>
          <w:tcPr>
            <w:tcW w:w="672" w:type="dxa"/>
            <w:vAlign w:val="center"/>
          </w:tcPr>
          <w:p w14:paraId="0F383817" w14:textId="77777777" w:rsidR="007B34F8" w:rsidRPr="00A8150A" w:rsidRDefault="007B34F8" w:rsidP="007B34F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7ACC9595" w14:textId="5B042A60" w:rsidR="007B34F8" w:rsidRPr="00A8150A" w:rsidRDefault="007B34F8" w:rsidP="007B34F8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OBTAINING METALS</w:t>
            </w:r>
          </w:p>
        </w:tc>
        <w:tc>
          <w:tcPr>
            <w:tcW w:w="673" w:type="dxa"/>
            <w:vAlign w:val="center"/>
          </w:tcPr>
          <w:p w14:paraId="15935D0F" w14:textId="77777777" w:rsidR="007B34F8" w:rsidRPr="00A8150A" w:rsidRDefault="007B34F8" w:rsidP="007B34F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468B48E8" w14:textId="77777777" w:rsidR="007B34F8" w:rsidRDefault="007B34F8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27278D4" w14:textId="77777777" w:rsidR="007B34F8" w:rsidRDefault="007B34F8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B34F8">
        <w:rPr>
          <w:rFonts w:ascii="Arial Narrow" w:hAnsi="Arial Narrow"/>
          <w:sz w:val="28"/>
          <w:szCs w:val="28"/>
        </w:rPr>
        <w:t>The metals we use are obtained from rocks in the Earth’s crust.</w:t>
      </w:r>
    </w:p>
    <w:p w14:paraId="40B3DCB4" w14:textId="77777777" w:rsidR="007B34F8" w:rsidRDefault="007B34F8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B33373B" w14:textId="1D977408" w:rsidR="007B34F8" w:rsidRPr="007B34F8" w:rsidRDefault="007B34F8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B34F8">
        <w:rPr>
          <w:rFonts w:ascii="Arial Narrow" w:hAnsi="Arial Narrow"/>
          <w:sz w:val="28"/>
          <w:szCs w:val="28"/>
        </w:rPr>
        <w:t>Most metals</w:t>
      </w:r>
      <w:r>
        <w:rPr>
          <w:rFonts w:ascii="Arial Narrow" w:hAnsi="Arial Narrow"/>
          <w:sz w:val="28"/>
          <w:szCs w:val="28"/>
        </w:rPr>
        <w:t xml:space="preserve"> are too reactive to exist in a</w:t>
      </w:r>
      <w:r w:rsidRPr="007B34F8">
        <w:rPr>
          <w:rFonts w:ascii="Arial Narrow" w:hAnsi="Arial Narrow"/>
          <w:sz w:val="28"/>
          <w:szCs w:val="28"/>
        </w:rPr>
        <w:t xml:space="preserve"> pure </w:t>
      </w:r>
      <w:proofErr w:type="spellStart"/>
      <w:r w:rsidRPr="007B34F8">
        <w:rPr>
          <w:rFonts w:ascii="Arial Narrow" w:hAnsi="Arial Narrow"/>
          <w:sz w:val="28"/>
          <w:szCs w:val="28"/>
        </w:rPr>
        <w:t>uncombined</w:t>
      </w:r>
      <w:proofErr w:type="spellEnd"/>
      <w:r w:rsidRPr="007B34F8">
        <w:rPr>
          <w:rFonts w:ascii="Arial Narrow" w:hAnsi="Arial Narrow"/>
          <w:sz w:val="28"/>
          <w:szCs w:val="28"/>
        </w:rPr>
        <w:t xml:space="preserve"> form in the Earth’s crust.  Metals are found in rocks </w:t>
      </w:r>
      <w:r w:rsidR="00846222" w:rsidRPr="007B34F8">
        <w:rPr>
          <w:rFonts w:ascii="Arial Narrow" w:hAnsi="Arial Narrow"/>
          <w:sz w:val="28"/>
          <w:szCs w:val="28"/>
        </w:rPr>
        <w:t xml:space="preserve">as </w:t>
      </w:r>
      <w:r w:rsidRPr="007B34F8">
        <w:rPr>
          <w:rFonts w:ascii="Arial Narrow" w:hAnsi="Arial Narrow"/>
          <w:sz w:val="28"/>
          <w:szCs w:val="28"/>
        </w:rPr>
        <w:t xml:space="preserve">metal compounds.  The usual metal compounds found in rocks are </w:t>
      </w:r>
      <w:r w:rsidRPr="007B34F8">
        <w:rPr>
          <w:rFonts w:ascii="Arial Narrow" w:hAnsi="Arial Narrow"/>
          <w:b/>
          <w:bCs/>
          <w:sz w:val="28"/>
          <w:szCs w:val="28"/>
        </w:rPr>
        <w:t xml:space="preserve">OXIDES, SULPHIDES </w:t>
      </w:r>
      <w:r w:rsidRPr="007B34F8">
        <w:rPr>
          <w:rFonts w:ascii="Arial Narrow" w:hAnsi="Arial Narrow"/>
          <w:sz w:val="28"/>
          <w:szCs w:val="28"/>
        </w:rPr>
        <w:t>and</w:t>
      </w:r>
      <w:r w:rsidRPr="007B34F8">
        <w:rPr>
          <w:rFonts w:ascii="Arial Narrow" w:hAnsi="Arial Narrow"/>
          <w:b/>
          <w:bCs/>
          <w:sz w:val="28"/>
          <w:szCs w:val="28"/>
        </w:rPr>
        <w:t xml:space="preserve"> CARBONATES.</w:t>
      </w:r>
    </w:p>
    <w:p w14:paraId="4F26C812" w14:textId="77777777" w:rsidR="007B34F8" w:rsidRDefault="007B34F8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49D86FC" w14:textId="77777777" w:rsidR="00A12ACF" w:rsidRDefault="00A12ACF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AB1E9C0" w14:textId="77777777" w:rsidR="005423AC" w:rsidRPr="005423AC" w:rsidRDefault="005423AC" w:rsidP="005423AC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23A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NATIVE METALS</w:t>
      </w:r>
    </w:p>
    <w:p w14:paraId="2704F7BB" w14:textId="4D00392A" w:rsidR="005423AC" w:rsidRPr="005423AC" w:rsidRDefault="005423A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423AC">
        <w:rPr>
          <w:rFonts w:ascii="Arial Narrow" w:hAnsi="Arial Narrow"/>
          <w:sz w:val="28"/>
          <w:szCs w:val="28"/>
        </w:rPr>
        <w:t xml:space="preserve">A few metals are found </w:t>
      </w:r>
      <w:proofErr w:type="spellStart"/>
      <w:r w:rsidRPr="005423AC">
        <w:rPr>
          <w:rFonts w:ascii="Arial Narrow" w:hAnsi="Arial Narrow"/>
          <w:sz w:val="28"/>
          <w:szCs w:val="28"/>
        </w:rPr>
        <w:t>uncombined</w:t>
      </w:r>
      <w:proofErr w:type="spellEnd"/>
      <w:r w:rsidRPr="005423AC">
        <w:rPr>
          <w:rFonts w:ascii="Arial Narrow" w:hAnsi="Arial Narrow"/>
          <w:sz w:val="28"/>
          <w:szCs w:val="28"/>
        </w:rPr>
        <w:t xml:space="preserve">, as they are very unreactive.  Metals, which are found </w:t>
      </w:r>
      <w:proofErr w:type="spellStart"/>
      <w:r w:rsidRPr="005423AC">
        <w:rPr>
          <w:rFonts w:ascii="Arial Narrow" w:hAnsi="Arial Narrow"/>
          <w:sz w:val="28"/>
          <w:szCs w:val="28"/>
        </w:rPr>
        <w:t>uncombined</w:t>
      </w:r>
      <w:proofErr w:type="spellEnd"/>
      <w:r w:rsidRPr="005423AC">
        <w:rPr>
          <w:rFonts w:ascii="Arial Narrow" w:hAnsi="Arial Narrow"/>
          <w:sz w:val="28"/>
          <w:szCs w:val="28"/>
        </w:rPr>
        <w:t xml:space="preserve">, are called </w:t>
      </w:r>
      <w:r w:rsidRPr="005423AC">
        <w:rPr>
          <w:rFonts w:ascii="Arial Narrow" w:hAnsi="Arial Narrow"/>
          <w:b/>
          <w:bCs/>
          <w:sz w:val="28"/>
          <w:szCs w:val="28"/>
        </w:rPr>
        <w:t>NATIVE METALS.</w:t>
      </w:r>
    </w:p>
    <w:p w14:paraId="3F901887" w14:textId="77777777" w:rsidR="005423AC" w:rsidRDefault="005423AC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76882CF" w14:textId="77777777" w:rsidR="005423AC" w:rsidRPr="005423AC" w:rsidRDefault="005423A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423AC">
        <w:rPr>
          <w:rFonts w:ascii="Arial Narrow" w:hAnsi="Arial Narrow"/>
          <w:sz w:val="28"/>
          <w:szCs w:val="28"/>
        </w:rPr>
        <w:t>The native</w:t>
      </w:r>
      <w:r w:rsidRPr="005423AC">
        <w:rPr>
          <w:rFonts w:ascii="Arial Narrow" w:hAnsi="Arial Narrow"/>
          <w:sz w:val="28"/>
          <w:szCs w:val="28"/>
          <w:lang w:val="en-US"/>
        </w:rPr>
        <w:t xml:space="preserve"> metals are:</w:t>
      </w:r>
    </w:p>
    <w:p w14:paraId="10CF233F" w14:textId="77777777" w:rsidR="005423AC" w:rsidRDefault="005423AC" w:rsidP="007B34F8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2268"/>
        <w:gridCol w:w="284"/>
        <w:gridCol w:w="2268"/>
        <w:gridCol w:w="284"/>
        <w:gridCol w:w="2268"/>
      </w:tblGrid>
      <w:tr w:rsidR="005423AC" w14:paraId="3F50D7B5" w14:textId="77777777" w:rsidTr="005423AC">
        <w:trPr>
          <w:jc w:val="center"/>
        </w:trPr>
        <w:tc>
          <w:tcPr>
            <w:tcW w:w="2268" w:type="dxa"/>
          </w:tcPr>
          <w:p w14:paraId="5971F8AC" w14:textId="6AA4D4C4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423AC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83523F" wp14:editId="58F71C11">
                  <wp:extent cx="1746250" cy="1636712"/>
                  <wp:effectExtent l="0" t="0" r="6350" b="0"/>
                  <wp:docPr id="64" name="Picture 42" descr="http://www.trinityminerals.com/denver2007/100_3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42" descr="http://www.trinityminerals.com/denver2007/100_3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63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45DC78A" w14:textId="77777777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CBC9F93" w14:textId="66B42A16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423AC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BF6BBB" wp14:editId="5294A153">
                  <wp:extent cx="1704975" cy="1627188"/>
                  <wp:effectExtent l="0" t="0" r="0" b="0"/>
                  <wp:docPr id="66" name="Picture 46" descr="http://www.minresco.com/display/rjpg/mi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46" descr="http://www.minresco.com/display/rjpg/mi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2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B4284DA" w14:textId="77777777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EF4663" w14:textId="0E77D8A3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423AC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6BEA249" wp14:editId="7A647F6A">
                  <wp:extent cx="1781175" cy="1660525"/>
                  <wp:effectExtent l="0" t="0" r="0" b="0"/>
                  <wp:docPr id="65" name="Picture 44" descr="http://www.minclassics.com/rk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44" descr="http://www.minclassics.com/rk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236BF75E" w14:textId="77777777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FFD9BD9" w14:textId="3C30A0B4" w:rsidR="005423AC" w:rsidRDefault="005423AC" w:rsidP="007B34F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423AC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91F10F" wp14:editId="69D993DB">
                  <wp:extent cx="1428159" cy="1655445"/>
                  <wp:effectExtent l="0" t="0" r="0" b="0"/>
                  <wp:docPr id="67" name="Picture 48" descr="http://www.aamineralspecimens.com/Portals/0/Product%20Images/native-copper-7202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48" descr="http://www.aamineralspecimens.com/Portals/0/Product%20Images/native-copper-7202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86" cy="165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AC" w14:paraId="185385A0" w14:textId="77777777" w:rsidTr="005423AC">
        <w:trPr>
          <w:jc w:val="center"/>
        </w:trPr>
        <w:tc>
          <w:tcPr>
            <w:tcW w:w="2268" w:type="dxa"/>
          </w:tcPr>
          <w:p w14:paraId="36561BF0" w14:textId="68421C19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t>Gold</w:t>
            </w:r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br/>
              <w:t>(Au)</w:t>
            </w:r>
          </w:p>
        </w:tc>
        <w:tc>
          <w:tcPr>
            <w:tcW w:w="284" w:type="dxa"/>
          </w:tcPr>
          <w:p w14:paraId="207A96AA" w14:textId="77777777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19F2AE62" w14:textId="75EB1CF0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t>Platinum</w:t>
            </w:r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br/>
              <w:t>(</w:t>
            </w:r>
            <w:proofErr w:type="spellStart"/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t>Pt</w:t>
            </w:r>
            <w:proofErr w:type="spellEnd"/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284" w:type="dxa"/>
          </w:tcPr>
          <w:p w14:paraId="0E18A90A" w14:textId="77777777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319AA64" w14:textId="4BA11E6C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t>Silver</w:t>
            </w:r>
            <w:r w:rsidRPr="005423AC">
              <w:rPr>
                <w:rFonts w:ascii="Arial Narrow" w:hAnsi="Arial Narrow"/>
                <w:b/>
                <w:sz w:val="28"/>
                <w:szCs w:val="28"/>
                <w:lang w:val="en-US"/>
              </w:rPr>
              <w:br/>
              <w:t>(Ag)</w:t>
            </w:r>
          </w:p>
        </w:tc>
        <w:tc>
          <w:tcPr>
            <w:tcW w:w="284" w:type="dxa"/>
          </w:tcPr>
          <w:p w14:paraId="6AAA9C49" w14:textId="77777777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E3A942E" w14:textId="7BE30EB3" w:rsidR="005423AC" w:rsidRPr="005423AC" w:rsidRDefault="005423AC" w:rsidP="005423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423AC">
              <w:rPr>
                <w:rFonts w:ascii="Arial Narrow" w:hAnsi="Arial Narrow"/>
                <w:b/>
                <w:sz w:val="28"/>
                <w:szCs w:val="28"/>
              </w:rPr>
              <w:t>Copper</w:t>
            </w:r>
            <w:r w:rsidRPr="005423AC">
              <w:rPr>
                <w:rFonts w:ascii="Arial Narrow" w:hAnsi="Arial Narrow"/>
                <w:b/>
                <w:sz w:val="28"/>
                <w:szCs w:val="28"/>
              </w:rPr>
              <w:br/>
              <w:t>(Cu)</w:t>
            </w:r>
          </w:p>
        </w:tc>
      </w:tr>
    </w:tbl>
    <w:p w14:paraId="641014DD" w14:textId="3CBEDD22" w:rsidR="005423AC" w:rsidRPr="00546FBC" w:rsidRDefault="00D3180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  <w:r w:rsidR="005423AC" w:rsidRPr="005423A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METAL ORES</w:t>
      </w:r>
    </w:p>
    <w:p w14:paraId="42FA0F87" w14:textId="58D84DBE" w:rsidR="005423AC" w:rsidRDefault="005423A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423AC">
        <w:rPr>
          <w:rFonts w:ascii="Arial Narrow" w:hAnsi="Arial Narrow"/>
          <w:sz w:val="28"/>
          <w:szCs w:val="28"/>
        </w:rPr>
        <w:t xml:space="preserve">Rocks, which contain metals or compounds of metals, are called </w:t>
      </w:r>
      <w:r w:rsidRPr="005423AC">
        <w:rPr>
          <w:rFonts w:ascii="Arial Narrow" w:hAnsi="Arial Narrow"/>
          <w:b/>
          <w:bCs/>
          <w:sz w:val="28"/>
          <w:szCs w:val="28"/>
        </w:rPr>
        <w:t>ORES</w:t>
      </w:r>
      <w:r w:rsidRPr="005423AC">
        <w:rPr>
          <w:rFonts w:ascii="Arial Narrow" w:hAnsi="Arial Narrow"/>
          <w:sz w:val="28"/>
          <w:szCs w:val="28"/>
        </w:rPr>
        <w:t>.</w:t>
      </w:r>
    </w:p>
    <w:p w14:paraId="7D2B4C9C" w14:textId="77777777" w:rsidR="005423AC" w:rsidRDefault="005423A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59F49CA" w14:textId="77777777" w:rsidR="005423AC" w:rsidRPr="005423AC" w:rsidRDefault="005423A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423AC">
        <w:rPr>
          <w:rFonts w:ascii="Arial Narrow" w:hAnsi="Arial Narrow"/>
          <w:sz w:val="28"/>
          <w:szCs w:val="28"/>
        </w:rPr>
        <w:t>As man’s knowledge of chemistry increased more metals were discovered, as ways of extracting metals were found.</w:t>
      </w:r>
    </w:p>
    <w:p w14:paraId="0126EDAB" w14:textId="77777777" w:rsidR="005423AC" w:rsidRDefault="005423AC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0"/>
        <w:gridCol w:w="2878"/>
        <w:gridCol w:w="284"/>
        <w:gridCol w:w="4820"/>
      </w:tblGrid>
      <w:tr w:rsidR="00406A07" w14:paraId="53A0A748" w14:textId="021B5D6B" w:rsidTr="00681A23">
        <w:tc>
          <w:tcPr>
            <w:tcW w:w="50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12DC78" w14:textId="356E597B" w:rsidR="00406A07" w:rsidRPr="00406A07" w:rsidRDefault="00406A07" w:rsidP="00406A07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406A07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REACTIVITY SERIES OF METALS</w: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46CF9B7" w14:textId="77777777" w:rsidR="00406A07" w:rsidRDefault="00406A07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B7D67" w14:textId="6DF374C9" w:rsidR="00406A07" w:rsidRDefault="00406A07" w:rsidP="00681A23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406A07">
              <w:rPr>
                <w:rFonts w:ascii="Arial Narrow" w:hAnsi="Arial Narrow"/>
                <w:sz w:val="28"/>
                <w:szCs w:val="28"/>
              </w:rPr>
              <w:t xml:space="preserve">Using the </w:t>
            </w:r>
            <w:r w:rsidRPr="00406A07">
              <w:rPr>
                <w:rFonts w:ascii="Arial Narrow" w:hAnsi="Arial Narrow"/>
                <w:b/>
                <w:bCs/>
                <w:sz w:val="28"/>
                <w:szCs w:val="28"/>
              </w:rPr>
              <w:t>N5 Chemistry Data Booklet</w:t>
            </w:r>
            <w:r w:rsidRPr="00406A07">
              <w:rPr>
                <w:rFonts w:ascii="Arial Narrow" w:hAnsi="Arial Narrow"/>
                <w:sz w:val="28"/>
                <w:szCs w:val="28"/>
              </w:rPr>
              <w:t xml:space="preserve">; complete the </w:t>
            </w:r>
            <w:r w:rsidRPr="00406A07">
              <w:rPr>
                <w:rFonts w:ascii="Arial Narrow" w:hAnsi="Arial Narrow"/>
                <w:b/>
                <w:bCs/>
                <w:sz w:val="28"/>
                <w:szCs w:val="28"/>
              </w:rPr>
              <w:t>REACTIVITY SERIES OF METALS</w:t>
            </w:r>
            <w:r w:rsidRPr="00406A07">
              <w:rPr>
                <w:rFonts w:ascii="Arial Narrow" w:hAnsi="Arial Narrow"/>
                <w:sz w:val="28"/>
                <w:szCs w:val="28"/>
              </w:rPr>
              <w:t xml:space="preserve"> with the </w:t>
            </w:r>
            <w:r w:rsidRPr="00406A07">
              <w:rPr>
                <w:rFonts w:ascii="Arial Narrow" w:hAnsi="Arial Narrow"/>
                <w:b/>
                <w:bCs/>
                <w:sz w:val="28"/>
                <w:szCs w:val="28"/>
              </w:rPr>
              <w:t>Date of Discovery</w:t>
            </w:r>
            <w:r w:rsidR="00681A23"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</w:tr>
      <w:tr w:rsidR="00406A07" w14:paraId="4C45566B" w14:textId="7566C6B6" w:rsidTr="00681A23">
        <w:tc>
          <w:tcPr>
            <w:tcW w:w="502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5880478A" w14:textId="77777777" w:rsidR="00406A07" w:rsidRPr="00406A07" w:rsidRDefault="00406A07" w:rsidP="00406A07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BA560B" w14:textId="77777777" w:rsidR="00406A07" w:rsidRPr="00406A07" w:rsidRDefault="00406A07" w:rsidP="00406A07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E2336D" w14:textId="77777777" w:rsidR="00406A07" w:rsidRPr="00406A07" w:rsidRDefault="00406A07" w:rsidP="00406A07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06A07" w14:paraId="031C66F7" w14:textId="3ADB8117" w:rsidTr="00681A23">
        <w:tc>
          <w:tcPr>
            <w:tcW w:w="215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34BCBCB" w14:textId="7F3F6A0E" w:rsidR="00406A07" w:rsidRPr="00406A07" w:rsidRDefault="00406A07" w:rsidP="00406A07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406A07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METAL</w:t>
            </w:r>
          </w:p>
        </w:tc>
        <w:tc>
          <w:tcPr>
            <w:tcW w:w="287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2DD5EE1C" w14:textId="3ED4852F" w:rsidR="00406A07" w:rsidRPr="00406A07" w:rsidRDefault="00406A07" w:rsidP="00406A07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406A07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DATE OF DISCOVERY</w: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02D5FDF" w14:textId="77777777" w:rsidR="00406A07" w:rsidRPr="00406A07" w:rsidRDefault="00406A07" w:rsidP="00406A07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F41472" w14:textId="77777777" w:rsidR="00406A07" w:rsidRPr="00406A07" w:rsidRDefault="00406A07" w:rsidP="00406A07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406A07" w14:paraId="7900E842" w14:textId="5BC10FA9" w:rsidTr="00681A23">
        <w:tc>
          <w:tcPr>
            <w:tcW w:w="21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122765DD" w14:textId="201678D0" w:rsidR="00406A07" w:rsidRDefault="00406A07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potassium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(K)</w:t>
            </w:r>
          </w:p>
        </w:tc>
        <w:tc>
          <w:tcPr>
            <w:tcW w:w="28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0C7B8097" w14:textId="77777777" w:rsidR="00406A07" w:rsidRDefault="00406A07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A5B8472" w14:textId="77777777" w:rsidR="00406A07" w:rsidRDefault="00406A07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1882B3B8" w14:textId="77777777" w:rsidR="00406A07" w:rsidRDefault="00406A07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58598C55" w14:textId="69354DD8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27CBCC1B" w14:textId="7E69810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sodium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(Na)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5061F0A3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8EF360B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222A5C" w14:textId="77777777" w:rsidR="00681A23" w:rsidRPr="00681A23" w:rsidRDefault="00681A23" w:rsidP="00681A23">
            <w:pPr>
              <w:spacing w:before="80" w:after="80" w:line="240" w:lineRule="auto"/>
              <w:ind w:left="720" w:hanging="720"/>
              <w:rPr>
                <w:rFonts w:ascii="Arial Narrow" w:hAnsi="Arial Narrow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681A23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CONCLUSION</w:t>
            </w:r>
          </w:p>
          <w:p w14:paraId="0C4AD8E8" w14:textId="77777777" w:rsidR="00681A23" w:rsidRPr="00681A23" w:rsidRDefault="00681A23" w:rsidP="00681A23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681A23">
              <w:rPr>
                <w:rFonts w:ascii="Arial Narrow" w:hAnsi="Arial Narrow"/>
                <w:sz w:val="28"/>
                <w:szCs w:val="28"/>
              </w:rPr>
              <w:t xml:space="preserve">The least reactive metals were discovered the earliest. </w:t>
            </w:r>
          </w:p>
          <w:p w14:paraId="3CF8338E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0DE284AF" w14:textId="18DEB17E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5376EFCB" w14:textId="4608F116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lithium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(Li)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14DA184A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4444FA6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4BFF9F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022BC819" w14:textId="289A503A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7FADD43E" w14:textId="64A81370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calcium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proofErr w:type="spellStart"/>
            <w:r w:rsidRPr="00B60873">
              <w:rPr>
                <w:rFonts w:ascii="Arial Narrow" w:hAnsi="Arial Narrow"/>
                <w:b/>
                <w:sz w:val="28"/>
                <w:szCs w:val="28"/>
              </w:rPr>
              <w:t>Ca</w:t>
            </w:r>
            <w:proofErr w:type="spellEnd"/>
            <w:r w:rsidRPr="00B60873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4AB44E47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EB06437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049644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7340E987" w14:textId="22057656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04332D6E" w14:textId="1C4BC7D2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magnesium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(Mg)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3A6296D3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0503773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998D98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06827734" w14:textId="0BD9DD95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2DDF1C9F" w14:textId="5623AEF3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aluminium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(Al)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6359C90A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7234FFF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165D0B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64ED4508" w14:textId="34FC4683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53BBBE40" w14:textId="7D7E2CF4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zinc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(Zn)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647E8626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7D9B8E6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29EF6C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3A718AEE" w14:textId="5CD2E849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66D48170" w14:textId="30EBA6D4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iron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(Fe)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0176824E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E7DEBFC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6217F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3BE80217" w14:textId="2BDFCAF9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11561DCC" w14:textId="4EA51388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tin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proofErr w:type="spellStart"/>
            <w:r w:rsidRPr="00B60873">
              <w:rPr>
                <w:rFonts w:ascii="Arial Narrow" w:hAnsi="Arial Narrow"/>
                <w:b/>
                <w:sz w:val="28"/>
                <w:szCs w:val="28"/>
              </w:rPr>
              <w:t>Sn</w:t>
            </w:r>
            <w:proofErr w:type="spellEnd"/>
            <w:r w:rsidRPr="00B60873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2FC1E12B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EC9D55F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7A7106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1BC5EEA5" w14:textId="4B4EC05B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0A832EAC" w14:textId="1360DEA0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lead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</w:t>
            </w:r>
            <w:proofErr w:type="spellStart"/>
            <w:r w:rsidRPr="00B60873">
              <w:rPr>
                <w:rFonts w:ascii="Arial Narrow" w:hAnsi="Arial Narrow"/>
                <w:b/>
                <w:sz w:val="28"/>
                <w:szCs w:val="28"/>
              </w:rPr>
              <w:t>Pb</w:t>
            </w:r>
            <w:proofErr w:type="spellEnd"/>
            <w:r w:rsidRPr="00B60873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65A23B33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7D3D10E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364059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193A590E" w14:textId="674F4F47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0ADA37B7" w14:textId="6E7723F5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copper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(Cu)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70982E6F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F11E2A7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A1326E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7FD32E9E" w14:textId="0B18856C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63F929B7" w14:textId="63B05331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mercury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(Hg)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68C244B8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19655E7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C34372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6A8AD9D8" w14:textId="4BFF43A1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1414E15B" w14:textId="6BD420DD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silver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(Ag)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0016175C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D7FE049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D261D0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81A23" w14:paraId="0F0BEF16" w14:textId="13FF38BD" w:rsidTr="00681A23">
        <w:tc>
          <w:tcPr>
            <w:tcW w:w="215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0AB4230A" w14:textId="57DFD59D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gold </w:t>
            </w:r>
            <w:r w:rsidRPr="00B60873">
              <w:rPr>
                <w:rFonts w:ascii="Arial Narrow" w:hAnsi="Arial Narrow"/>
                <w:b/>
                <w:sz w:val="28"/>
                <w:szCs w:val="28"/>
              </w:rPr>
              <w:t>(Au)</w:t>
            </w:r>
          </w:p>
        </w:tc>
        <w:tc>
          <w:tcPr>
            <w:tcW w:w="287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3BB0F74C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EFA40A4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306BC6" w14:textId="77777777" w:rsidR="00681A23" w:rsidRDefault="00681A23" w:rsidP="00406A07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635067B3" w14:textId="77777777" w:rsidR="00406A07" w:rsidRPr="005423AC" w:rsidRDefault="00406A07" w:rsidP="005423A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2353EE7" w14:textId="3A5932AB" w:rsidR="00F52C87" w:rsidRDefault="00F52C87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0AF9AFCD" w14:textId="77777777" w:rsidR="006E2C93" w:rsidRDefault="006E2C93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35"/>
        <w:gridCol w:w="3471"/>
        <w:gridCol w:w="2835"/>
      </w:tblGrid>
      <w:tr w:rsidR="00F52C87" w14:paraId="5DD75A35" w14:textId="77777777" w:rsidTr="00F52C87">
        <w:trPr>
          <w:jc w:val="center"/>
        </w:trPr>
        <w:tc>
          <w:tcPr>
            <w:tcW w:w="9141" w:type="dxa"/>
            <w:gridSpan w:val="3"/>
            <w:tcBorders>
              <w:bottom w:val="single" w:sz="12" w:space="0" w:color="auto"/>
            </w:tcBorders>
          </w:tcPr>
          <w:p w14:paraId="17100D35" w14:textId="102F5644" w:rsidR="00F52C87" w:rsidRPr="00F52C87" w:rsidRDefault="00F52C87" w:rsidP="00F52C8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F52C87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EXAMPLES OF METAL ORES</w:t>
            </w:r>
          </w:p>
        </w:tc>
      </w:tr>
      <w:tr w:rsidR="00F52C87" w14:paraId="0B26D35D" w14:textId="77777777" w:rsidTr="00F52C87">
        <w:trPr>
          <w:jc w:val="center"/>
        </w:trPr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368706" w14:textId="6B874E9B" w:rsidR="00F52C87" w:rsidRPr="00F52C87" w:rsidRDefault="00F52C87" w:rsidP="00F52C8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52C87">
              <w:rPr>
                <w:rFonts w:ascii="Arial Narrow" w:hAnsi="Arial Narrow"/>
                <w:b/>
                <w:sz w:val="28"/>
                <w:szCs w:val="28"/>
              </w:rPr>
              <w:t>NAME OF ORE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E6C686" w14:textId="40DF7683" w:rsidR="00F52C87" w:rsidRPr="00F52C87" w:rsidRDefault="00F52C87" w:rsidP="00F52C8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F52C87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NAME OF METAL COMPOUND IN ORE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F5AD83F" w14:textId="57D25023" w:rsidR="00F52C87" w:rsidRPr="00F52C87" w:rsidRDefault="00F52C87" w:rsidP="00F52C8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F52C87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METAL IN ORE</w:t>
            </w:r>
          </w:p>
        </w:tc>
      </w:tr>
      <w:tr w:rsidR="00F52C87" w14:paraId="0548E4EC" w14:textId="77777777" w:rsidTr="00F52C87">
        <w:trPr>
          <w:jc w:val="center"/>
        </w:trPr>
        <w:tc>
          <w:tcPr>
            <w:tcW w:w="2835" w:type="dxa"/>
            <w:tcBorders>
              <w:top w:val="single" w:sz="12" w:space="0" w:color="auto"/>
              <w:right w:val="single" w:sz="12" w:space="0" w:color="auto"/>
            </w:tcBorders>
          </w:tcPr>
          <w:p w14:paraId="282010FD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13872B4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</w:tcPr>
          <w:p w14:paraId="1D955775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F52C87" w14:paraId="7D24E8B1" w14:textId="77777777" w:rsidTr="00F52C87">
        <w:trPr>
          <w:jc w:val="center"/>
        </w:trPr>
        <w:tc>
          <w:tcPr>
            <w:tcW w:w="2835" w:type="dxa"/>
            <w:tcBorders>
              <w:right w:val="single" w:sz="12" w:space="0" w:color="auto"/>
            </w:tcBorders>
          </w:tcPr>
          <w:p w14:paraId="7507493F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391EBFA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auto"/>
            </w:tcBorders>
          </w:tcPr>
          <w:p w14:paraId="0016937E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F52C87" w14:paraId="2887C603" w14:textId="77777777" w:rsidTr="00F52C87">
        <w:trPr>
          <w:jc w:val="center"/>
        </w:trPr>
        <w:tc>
          <w:tcPr>
            <w:tcW w:w="2835" w:type="dxa"/>
            <w:tcBorders>
              <w:right w:val="single" w:sz="12" w:space="0" w:color="auto"/>
            </w:tcBorders>
          </w:tcPr>
          <w:p w14:paraId="675E1DC7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0A95A86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auto"/>
            </w:tcBorders>
          </w:tcPr>
          <w:p w14:paraId="1C028A7E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F52C87" w14:paraId="3EF39631" w14:textId="77777777" w:rsidTr="00F52C87">
        <w:trPr>
          <w:jc w:val="center"/>
        </w:trPr>
        <w:tc>
          <w:tcPr>
            <w:tcW w:w="2835" w:type="dxa"/>
            <w:tcBorders>
              <w:right w:val="single" w:sz="12" w:space="0" w:color="auto"/>
            </w:tcBorders>
          </w:tcPr>
          <w:p w14:paraId="73A72561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E51EB9A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auto"/>
            </w:tcBorders>
          </w:tcPr>
          <w:p w14:paraId="57C86C67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F52C87" w14:paraId="20E02272" w14:textId="77777777" w:rsidTr="00F52C87">
        <w:trPr>
          <w:jc w:val="center"/>
        </w:trPr>
        <w:tc>
          <w:tcPr>
            <w:tcW w:w="2835" w:type="dxa"/>
            <w:tcBorders>
              <w:right w:val="single" w:sz="12" w:space="0" w:color="auto"/>
            </w:tcBorders>
          </w:tcPr>
          <w:p w14:paraId="52FFC8F9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9CDDBF6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auto"/>
            </w:tcBorders>
          </w:tcPr>
          <w:p w14:paraId="297C4E9A" w14:textId="77777777" w:rsidR="00F52C87" w:rsidRPr="00F52C87" w:rsidRDefault="00F52C87" w:rsidP="00A12267">
            <w:pPr>
              <w:spacing w:before="180" w:after="18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14:paraId="717E8CDF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9A6CEDD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908BAFB" w14:textId="4057EB81" w:rsidR="00F52C87" w:rsidRPr="00F52C87" w:rsidRDefault="00F52C87" w:rsidP="00F52C87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2C8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METAL OXIDES</w:t>
      </w:r>
    </w:p>
    <w:p w14:paraId="08DFC84D" w14:textId="77777777" w:rsidR="00F52C87" w:rsidRPr="00F52C87" w:rsidRDefault="00F52C87" w:rsidP="00F52C8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52C87">
        <w:rPr>
          <w:rFonts w:ascii="Arial Narrow" w:hAnsi="Arial Narrow"/>
          <w:sz w:val="28"/>
          <w:szCs w:val="28"/>
        </w:rPr>
        <w:t xml:space="preserve">A large number of ores contain </w:t>
      </w:r>
      <w:r w:rsidRPr="00F52C87">
        <w:rPr>
          <w:rFonts w:ascii="Arial Narrow" w:hAnsi="Arial Narrow"/>
          <w:b/>
          <w:bCs/>
          <w:sz w:val="28"/>
          <w:szCs w:val="28"/>
        </w:rPr>
        <w:t>metal oxides</w:t>
      </w:r>
      <w:r w:rsidRPr="00F52C87">
        <w:rPr>
          <w:rFonts w:ascii="Arial Narrow" w:hAnsi="Arial Narrow"/>
          <w:sz w:val="28"/>
          <w:szCs w:val="28"/>
        </w:rPr>
        <w:t>.</w:t>
      </w:r>
    </w:p>
    <w:p w14:paraId="3F5AD6AB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7F9256F" w14:textId="77777777" w:rsidR="00F52C87" w:rsidRPr="00F52C87" w:rsidRDefault="00F52C87" w:rsidP="00F52C8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52C87">
        <w:rPr>
          <w:rFonts w:ascii="Arial Narrow" w:hAnsi="Arial Narrow"/>
          <w:sz w:val="28"/>
          <w:szCs w:val="28"/>
        </w:rPr>
        <w:t xml:space="preserve">To extract a metal from an ore requires </w:t>
      </w:r>
      <w:r w:rsidRPr="00F52C87">
        <w:rPr>
          <w:rFonts w:ascii="Arial Narrow" w:hAnsi="Arial Narrow"/>
          <w:b/>
          <w:bCs/>
          <w:sz w:val="28"/>
          <w:szCs w:val="28"/>
        </w:rPr>
        <w:t>heat</w:t>
      </w:r>
      <w:r w:rsidRPr="00F52C87">
        <w:rPr>
          <w:rFonts w:ascii="Arial Narrow" w:hAnsi="Arial Narrow"/>
          <w:sz w:val="28"/>
          <w:szCs w:val="28"/>
        </w:rPr>
        <w:t>.  Some metal oxides break down by heat alone.</w:t>
      </w:r>
    </w:p>
    <w:p w14:paraId="7067D4B1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9837913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338295C" w14:textId="77777777" w:rsidR="00F52C87" w:rsidRPr="007A0C3A" w:rsidRDefault="00F52C87" w:rsidP="007A0C3A">
      <w:pPr>
        <w:spacing w:after="0" w:line="240" w:lineRule="auto"/>
        <w:ind w:left="720" w:hanging="720"/>
        <w:rPr>
          <w:rFonts w:ascii="Arial Narrow" w:hAnsi="Arial Narrow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A0C3A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HEATING </w:t>
      </w:r>
      <w:proofErr w:type="gramStart"/>
      <w:r w:rsidRPr="007A0C3A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SILVER(</w:t>
      </w:r>
      <w:proofErr w:type="gramEnd"/>
      <w:r w:rsidRPr="007A0C3A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I) OXIDE AND COPPER(II) OXIDE</w:t>
      </w:r>
    </w:p>
    <w:p w14:paraId="0DCD7B47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9"/>
        <w:gridCol w:w="284"/>
        <w:gridCol w:w="3119"/>
        <w:gridCol w:w="284"/>
        <w:gridCol w:w="3367"/>
      </w:tblGrid>
      <w:tr w:rsidR="00F52C87" w14:paraId="2EF10E41" w14:textId="77777777" w:rsidTr="007A0C3A"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0B5521E" w14:textId="37BA40B8" w:rsidR="00F52C87" w:rsidRPr="0032524D" w:rsidRDefault="0032524D" w:rsidP="0032524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32524D">
              <w:rPr>
                <w:rFonts w:ascii="Arial Narrow" w:hAnsi="Arial Narrow"/>
                <w:b/>
                <w:sz w:val="28"/>
                <w:szCs w:val="28"/>
              </w:rPr>
              <w:t>COPPER(II) OXIDE</w: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71C0CDC" w14:textId="77777777" w:rsidR="00F52C87" w:rsidRPr="0032524D" w:rsidRDefault="00F52C87" w:rsidP="0032524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A262419" w14:textId="3900B2F2" w:rsidR="00F52C87" w:rsidRPr="0032524D" w:rsidRDefault="0032524D" w:rsidP="0032524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SILVER(I) O</w:t>
            </w:r>
            <w:r w:rsidRPr="0032524D">
              <w:rPr>
                <w:rFonts w:ascii="Arial Narrow" w:hAnsi="Arial Narrow"/>
                <w:b/>
                <w:sz w:val="28"/>
                <w:szCs w:val="28"/>
              </w:rPr>
              <w:t>XIDE</w: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4439433" w14:textId="77777777" w:rsidR="00F52C87" w:rsidRDefault="00F52C87" w:rsidP="0032524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14:paraId="7F991615" w14:textId="2FDBAD63" w:rsidR="00F52C87" w:rsidRPr="007A0C3A" w:rsidRDefault="007A0C3A" w:rsidP="0032524D">
            <w:pPr>
              <w:spacing w:before="120" w:after="12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7A0C3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RESULTS</w:t>
            </w:r>
          </w:p>
        </w:tc>
      </w:tr>
      <w:tr w:rsidR="00F52C87" w14:paraId="4284295D" w14:textId="77777777" w:rsidTr="007A0C3A">
        <w:tc>
          <w:tcPr>
            <w:tcW w:w="311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CC4EE0" w14:textId="220316A7" w:rsidR="00F52C87" w:rsidRDefault="0032524D" w:rsidP="0032524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6B88D956" wp14:editId="7C069BD2">
                      <wp:extent cx="1931035" cy="2799726"/>
                      <wp:effectExtent l="0" t="0" r="0" b="635"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035" cy="2799726"/>
                                <a:chOff x="0" y="0"/>
                                <a:chExt cx="1931035" cy="2799726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075" y="0"/>
                                  <a:ext cx="1838960" cy="180403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0" y="250825"/>
                                  <a:ext cx="651510" cy="45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427C3E" w14:textId="77777777" w:rsidR="006010F4" w:rsidRPr="0032524D" w:rsidRDefault="006010F4" w:rsidP="0032524D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 w:rsidRPr="0032524D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copper(</w:t>
                                    </w:r>
                                    <w:proofErr w:type="gramEnd"/>
                                    <w:r w:rsidRPr="0032524D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II) oxide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Straight Arrow Connector 41"/>
                              <wps:cNvCnPr/>
                              <wps:spPr>
                                <a:xfrm>
                                  <a:off x="317500" y="667385"/>
                                  <a:ext cx="207010" cy="79946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4" name="Group 49"/>
                              <wpg:cNvGrpSpPr/>
                              <wpg:grpSpPr>
                                <a:xfrm>
                                  <a:off x="111125" y="1837690"/>
                                  <a:ext cx="500379" cy="962036"/>
                                  <a:chOff x="0" y="0"/>
                                  <a:chExt cx="500379" cy="962036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45" name="Down Arrow 45"/>
                                <wps:cNvSpPr/>
                                <wps:spPr>
                                  <a:xfrm rot="10800000">
                                    <a:off x="63587" y="0"/>
                                    <a:ext cx="361950" cy="563563"/>
                                  </a:xfrm>
                                  <a:prstGeom prst="down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A54929" w14:textId="77777777" w:rsidR="006010F4" w:rsidRDefault="006010F4" w:rsidP="0032524D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46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17232"/>
                                    <a:ext cx="500379" cy="344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AA18C7" w14:textId="77777777" w:rsidR="006010F4" w:rsidRDefault="006010F4" w:rsidP="0032524D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HEAT</w:t>
                                      </w:r>
                                    </w:p>
                                  </w:txbxContent>
                                </wps:txbx>
                                <wps:bodyPr lIns="0" tIns="0" rIns="0" bIns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38" o:spid="_x0000_s1150" style="width:152.05pt;height:223.45pt;mso-position-horizontal-relative:char;mso-position-vertical-relative:line" coordsize="1931035,2837898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">
                      <v:shape id="Picture 39" o:spid="_x0000_s1151" type="#_x0000_t75" style="position:absolute;left:92075;width:1838960;height:1804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v&#10;5WHDAAAA2wAAAA8AAABkcnMvZG93bnJldi54bWxEj0FrwkAUhO+C/2F5hd50UwvFxGxERKU9Nnrw&#10;+Mg+k7TZt3F3NfHfdwuFHoeZ+YbJ16PpxJ2cby0reJknIIgrq1uuFZyO+9kShA/IGjvLpOBBHtbF&#10;dJJjpu3An3QvQy0ihH2GCpoQ+kxKXzVk0M9tTxy9i3UGQ5SultrhEOGmk4skeZMGW44LDfa0baj6&#10;Lm9GwXGT0rnsLof+K12i+7i2Ozk8lHp+GjcrEIHG8B/+a79rBa8p/H6JP0AW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C/lYcMAAADbAAAADwAAAAAAAAAAAAAAAACcAgAA&#10;ZHJzL2Rvd25yZXYueG1sUEsFBgAAAAAEAAQA9wAAAIwDAAAAAA==&#10;">
                        <v:imagedata r:id="rId52" o:title=""/>
                        <v:path arrowok="t"/>
                      </v:shape>
                      <v:shape id="Text Box 40" o:spid="_x0000_s1152" type="#_x0000_t202" style="position:absolute;top:250825;width:651510;height:454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5lpwwAA&#10;ANsAAAAPAAAAZHJzL2Rvd25yZXYueG1sRE9Na8JAEL0L/odlhN50YxUpqRvRitBaEbT1kNuQHZNg&#10;djZmt0n677uHgsfH+16uelOJlhpXWlYwnUQgiDOrS84VfH/txi8gnEfWWFkmBb/kYJUMB0uMte34&#10;RO3Z5yKEsItRQeF9HUvpsoIMuomtiQN3tY1BH2CTS91gF8JNJZ+jaCENlhwaCqzpraDsdv4xCtpL&#10;ull0e5zd+s/243Tfrg/pMVfqadSvX0F46v1D/O9+1wrmYX34En6AT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g5lpwwAAANsAAAAPAAAAAAAAAAAAAAAAAJcCAABkcnMvZG93&#10;bnJldi54bWxQSwUGAAAAAAQABAD1AAAAhwMAAAAA&#10;" filled="f" stroked="f">
                        <v:textbox inset="0,,0,0">
                          <w:txbxContent>
                            <w:p w14:paraId="55427C3E" w14:textId="77777777" w:rsidR="003E3D0E" w:rsidRPr="0032524D" w:rsidRDefault="003E3D0E" w:rsidP="0032524D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2524D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copper</w:t>
                              </w:r>
                              <w:proofErr w:type="gramEnd"/>
                              <w:r w:rsidRPr="0032524D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(II) oxide</w:t>
                              </w:r>
                            </w:p>
                          </w:txbxContent>
                        </v:textbox>
                      </v:shape>
                      <v:shape id="Straight Arrow Connector 41" o:spid="_x0000_s1153" type="#_x0000_t32" style="position:absolute;left:317500;top:667385;width:207010;height:7994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xv278MAAADbAAAADwAAAGRycy9kb3ducmV2LnhtbESPQWvCQBSE74L/YXlCb7pRSyjRVcSi&#10;eJGi9eDxkX3JBrNvQ3ZrUn+9Wyh4HGbmG2a57m0t7tT6yrGC6SQBQZw7XXGp4PK9G3+A8AFZY+2Y&#10;FPySh/VqOFhipl3HJ7qfQykihH2GCkwITSalzw1Z9BPXEEevcK3FEGVbSt1iF+G2lrMkSaXFiuOC&#10;wYa2hvLb+ccqSO3scDRf3fyx3+P1s5BYFMdUqbdRv1mACNSHV/i/fdAK3qfw9yX+ALl6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Mb9u/DAAAA2wAAAA8AAAAAAAAAAAAA&#10;AAAAoQIAAGRycy9kb3ducmV2LnhtbFBLBQYAAAAABAAEAPkAAACRAwAAAAA=&#10;" strokecolor="black [3213]" strokeweight="1pt">
                        <v:stroke endarrow="open" endarrowwidth="narrow" endarrowlength="short"/>
                      </v:shape>
                      <v:group id="Group 49" o:spid="_x0000_s1154" style="position:absolute;left:111125;top:1837690;width:500379;height:1000208" coordsize="500379,10002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      <v:shape id="Down Arrow 45" o:spid="_x0000_s1155" type="#_x0000_t67" style="position:absolute;left:63587;width:361950;height:563563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+7QNxgAA&#10;ANsAAAAPAAAAZHJzL2Rvd25yZXYueG1sRI9Ba8JAFITvBf/D8oReim6UVjS6igpSoZdWBfX2yD6T&#10;aPZtyG6TtL/eLRQ8DjPzDTNbtKYQNVUut6xg0I9AECdW55wqOOw3vTEI55E1FpZJwQ85WMw7TzOM&#10;tW34i+qdT0WAsItRQeZ9GUvpkowMur4tiYN3sZVBH2SVSl1hE+CmkMMoGkmDOYeFDEtaZ5Tcdt9G&#10;wXoy+T0fVu8fmuqXjb42n8fmlCr13G2XUxCeWv8I/7e3WsHrG/x9CT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+7QNxgAAANsAAAAPAAAAAAAAAAAAAAAAAJcCAABkcnMv&#10;ZG93bnJldi54bWxQSwUGAAAAAAQABAD1AAAAigMAAAAA&#10;" adj="14664" fillcolor="red" strokecolor="black [3213]" strokeweight="2pt">
                          <v:textbox>
                            <w:txbxContent>
                              <w:p w14:paraId="72A54929" w14:textId="77777777" w:rsidR="003E3D0E" w:rsidRDefault="003E3D0E" w:rsidP="0032524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56" type="#_x0000_t202" style="position:absolute;top:617304;width:500379;height:3829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lBowgAA&#10;ANsAAAAPAAAAZHJzL2Rvd25yZXYueG1sRI9Bi8IwFITvgv8hPGEvYtPKUrQaRURh2duqF2+P5tkW&#10;m5fSxLbrr98Iwh6HmfmGWW8HU4uOWldZVpBEMQji3OqKCwWX83G2AOE8ssbaMin4JQfbzXi0xkzb&#10;nn+oO/lCBAi7DBWU3jeZlC4vyaCLbEMcvJttDfog20LqFvsAN7Wcx3EqDVYcFkpsaF9Sfj89jIJ0&#10;ODTT7yXN+2ded3x9JomnRKmPybBbgfA0+P/wu/2lFXym8PoSfo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6UGjCAAAA2wAAAA8AAAAAAAAAAAAAAAAAlwIAAGRycy9kb3du&#10;cmV2LnhtbFBLBQYAAAAABAAEAPUAAACGAwAAAAA=&#10;" filled="f" stroked="f">
                          <v:textbox style="mso-fit-shape-to-text:t" inset="0,0,0,0">
                            <w:txbxContent>
                              <w:p w14:paraId="49AA18C7" w14:textId="77777777" w:rsidR="003E3D0E" w:rsidRDefault="003E3D0E" w:rsidP="0032524D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HEAT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BFABDEB" w14:textId="088CD794" w:rsidR="00F52C87" w:rsidRDefault="00F52C87" w:rsidP="0032524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54B258" w14:textId="780D9170" w:rsidR="00F52C87" w:rsidRDefault="0032524D" w:rsidP="0032524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3B915D04" wp14:editId="52AA2883">
                      <wp:extent cx="1931035" cy="2799726"/>
                      <wp:effectExtent l="0" t="0" r="0" b="635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035" cy="2799726"/>
                                <a:chOff x="0" y="0"/>
                                <a:chExt cx="1931035" cy="2799808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075" y="0"/>
                                  <a:ext cx="1838960" cy="180403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250825"/>
                                  <a:ext cx="651510" cy="45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9FE319" w14:textId="77777777" w:rsidR="006010F4" w:rsidRPr="0032524D" w:rsidRDefault="006010F4" w:rsidP="0032524D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silver</w:t>
                                    </w:r>
                                    <w:r w:rsidRPr="0032524D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gramEnd"/>
                                    <w:r w:rsidRPr="0032524D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I) oxide</w:t>
                                    </w:r>
                                  </w:p>
                                  <w:p w14:paraId="78D7E8E1" w14:textId="77777777" w:rsidR="006010F4" w:rsidRPr="0032524D" w:rsidRDefault="006010F4" w:rsidP="0032524D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317500" y="667385"/>
                                  <a:ext cx="207010" cy="79946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1" name="Group 49"/>
                              <wpg:cNvGrpSpPr/>
                              <wpg:grpSpPr>
                                <a:xfrm>
                                  <a:off x="111125" y="1837690"/>
                                  <a:ext cx="500379" cy="962118"/>
                                  <a:chOff x="0" y="0"/>
                                  <a:chExt cx="500379" cy="962118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52" name="Down Arrow 52"/>
                                <wps:cNvSpPr/>
                                <wps:spPr>
                                  <a:xfrm rot="10800000">
                                    <a:off x="63587" y="0"/>
                                    <a:ext cx="361950" cy="563563"/>
                                  </a:xfrm>
                                  <a:prstGeom prst="down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0E05CA" w14:textId="77777777" w:rsidR="006010F4" w:rsidRDefault="006010F4" w:rsidP="0032524D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53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17304"/>
                                    <a:ext cx="500379" cy="344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B00C836" w14:textId="77777777" w:rsidR="006010F4" w:rsidRDefault="006010F4" w:rsidP="0032524D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HEAT</w:t>
                                      </w:r>
                                    </w:p>
                                  </w:txbxContent>
                                </wps:txbx>
                                <wps:bodyPr lIns="0" tIns="0" rIns="0" bIns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47" o:spid="_x0000_s1157" style="width:152.05pt;height:223.45pt;mso-position-horizontal-relative:char;mso-position-vertical-relative:line" coordsize="1931035,2837898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">
                      <v:shape id="Picture 48" o:spid="_x0000_s1158" type="#_x0000_t75" style="position:absolute;left:92075;width:1838960;height:1804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l&#10;M4e/AAAA2wAAAA8AAABkcnMvZG93bnJldi54bWxET02LwjAQvS/4H8IIe1tTRUSrUURUdo/bevA4&#10;NGNbbSY1ibb++81B2OPjfa82vWnEk5yvLSsYjxIQxIXVNZcKTvnhaw7CB2SNjWVS8CIPm/XgY4Wp&#10;th3/0jMLpYgh7FNUUIXQplL6oiKDfmRb4shdrDMYInSl1A67GG4aOUmSmTRYc2yosKVdRcUtexgF&#10;+XZB56y5HNvrYo7u517vZfdS6nPYb5cgAvXhX/x2f2sF0zg2fok/QK7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jZTOHvwAAANsAAAAPAAAAAAAAAAAAAAAAAJwCAABkcnMv&#10;ZG93bnJldi54bWxQSwUGAAAAAAQABAD3AAAAiAMAAAAA&#10;">
                        <v:imagedata r:id="rId53" o:title=""/>
                        <v:path arrowok="t"/>
                      </v:shape>
                      <v:shape id="Text Box 49" o:spid="_x0000_s1159" type="#_x0000_t202" style="position:absolute;top:250825;width:651510;height:454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uTD0xgAA&#10;ANsAAAAPAAAAZHJzL2Rvd25yZXYueG1sRI9Pa8JAFMTvhX6H5RW81U2riKauYitCrSL47+DtkX1N&#10;gtm3Mbsm8dt3hYLHYWZ+w4ynrSlETZXLLSt460YgiBOrc04VHPaL1yEI55E1FpZJwY0cTCfPT2OM&#10;tW14S/XOpyJA2MWoIPO+jKV0SUYGXdeWxMH7tZVBH2SVSl1hE+CmkO9RNJAGcw4LGZb0lVFy3l2N&#10;gvp4+hw0P9g7t6t6ub3MZ+vTJlWq89LOPkB4av0j/N/+1gr6I7h/CT9AT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uTD0xgAAANsAAAAPAAAAAAAAAAAAAAAAAJcCAABkcnMv&#10;ZG93bnJldi54bWxQSwUGAAAAAAQABAD1AAAAigMAAAAA&#10;" filled="f" stroked="f">
                        <v:textbox inset="0,,0,0">
                          <w:txbxContent>
                            <w:p w14:paraId="089FE319" w14:textId="77777777" w:rsidR="003E3D0E" w:rsidRPr="0032524D" w:rsidRDefault="003E3D0E" w:rsidP="0032524D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silver</w:t>
                              </w:r>
                              <w:proofErr w:type="gramEnd"/>
                              <w:r w:rsidRPr="0032524D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(I) oxide</w:t>
                              </w:r>
                            </w:p>
                            <w:p w14:paraId="78D7E8E1" w14:textId="77777777" w:rsidR="003E3D0E" w:rsidRPr="0032524D" w:rsidRDefault="003E3D0E" w:rsidP="0032524D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Straight Arrow Connector 50" o:spid="_x0000_s1160" type="#_x0000_t32" style="position:absolute;left:317500;top:667385;width:207010;height:7994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7FqcAAAADbAAAADwAAAGRycy9kb3ducmV2LnhtbERPTYvCMBC9L/gfwgje1lTFslSjiLLi&#10;RUTXg8ehmTbFZlKarO3urzcHwePjfS/Xva3Fg1pfOVYwGScgiHOnKy4VXH++P79A+ICssXZMCv7I&#10;w3o1+Fhipl3HZ3pcQiliCPsMFZgQmkxKnxuy6MeuIY5c4VqLIcK2lLrFLobbWk6TJJUWK44NBhva&#10;Gsrvl1+rILXTw9Gcutn/fo+3XSGxKI6pUqNhv1mACNSHt/jlPmgF87g+fok/QK6e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mOxanAAAAA2wAAAA8AAAAAAAAAAAAAAAAA&#10;oQIAAGRycy9kb3ducmV2LnhtbFBLBQYAAAAABAAEAPkAAACOAwAAAAA=&#10;" strokecolor="black [3213]" strokeweight="1pt">
                        <v:stroke endarrow="open" endarrowwidth="narrow" endarrowlength="short"/>
                      </v:shape>
                      <v:group id="Group 49" o:spid="_x0000_s1161" style="position:absolute;left:111125;top:1837690;width:500379;height:1000208" coordsize="500379,10002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      <v:shape id="Down Arrow 52" o:spid="_x0000_s1162" type="#_x0000_t67" style="position:absolute;left:63587;width:361950;height:563563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7qkxgAA&#10;ANsAAAAPAAAAZHJzL2Rvd25yZXYueG1sRI9Pa8JAFMTvBb/D8gpeim4ULJq6igpSwUv9A+rtkX1N&#10;UrNvQ3abRD+9Wyh4HGbmN8x03ppC1FS53LKCQT8CQZxYnXOq4HhY98YgnEfWWFgmBTdyMJ91XqYY&#10;a9vwjuq9T0WAsItRQeZ9GUvpkowMur4tiYP3bSuDPsgqlbrCJsBNIYdR9C4N5hwWMixplVFy3f8a&#10;BavJ5H45Lj+3muq3tf5pvk7NOVWq+9ouPkB4av0z/N/eaAWjIfx9CT9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y7qkxgAAANsAAAAPAAAAAAAAAAAAAAAAAJcCAABkcnMv&#10;ZG93bnJldi54bWxQSwUGAAAAAAQABAD1AAAAigMAAAAA&#10;" adj="14664" fillcolor="red" strokecolor="black [3213]" strokeweight="2pt">
                          <v:textbox>
                            <w:txbxContent>
                              <w:p w14:paraId="0E0E05CA" w14:textId="77777777" w:rsidR="003E3D0E" w:rsidRDefault="003E3D0E" w:rsidP="0032524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63" type="#_x0000_t202" style="position:absolute;top:617304;width:500379;height:3829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1GUtxAAA&#10;ANsAAAAPAAAAZHJzL2Rvd25yZXYueG1sRI9Ba8JAFITvgv9heUIvYjaxNNjUVYpYKL01evH22H1N&#10;QrNvQ3abpP76bkHwOMzMN8x2P9lWDNT7xrGCLElBEGtnGq4UnE9vqw0IH5ANto5JwS952O/msy0W&#10;xo38SUMZKhEh7AtUUIfQFVJ6XZNFn7iOOHpfrrcYouwraXocI9y2cp2mubTYcFyosaNDTfq7/LEK&#10;8unYLT+eaT1edTvw5ZplgTKlHhbT6wuIQFO4h2/td6Pg6RH+v8Qf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dRlLcQAAADbAAAADwAAAAAAAAAAAAAAAACXAgAAZHJzL2Rv&#10;d25yZXYueG1sUEsFBgAAAAAEAAQA9QAAAIgDAAAAAA==&#10;" filled="f" stroked="f">
                          <v:textbox style="mso-fit-shape-to-text:t" inset="0,0,0,0">
                            <w:txbxContent>
                              <w:p w14:paraId="4B00C836" w14:textId="77777777" w:rsidR="003E3D0E" w:rsidRDefault="003E3D0E" w:rsidP="0032524D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HEAT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54AA8DE" w14:textId="77777777" w:rsidR="00F52C87" w:rsidRDefault="00F52C87" w:rsidP="0032524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14:paraId="45290129" w14:textId="77777777" w:rsidR="007A0C3A" w:rsidRDefault="007A0C3A" w:rsidP="007A0C3A">
            <w:pPr>
              <w:spacing w:before="120" w:after="120" w:line="240" w:lineRule="auto"/>
              <w:rPr>
                <w:rFonts w:ascii="Arial" w:eastAsiaTheme="minorEastAsia" w:hAnsi="Arial" w:cs="ＭＳ Ｐゴシック"/>
                <w:b/>
                <w:bCs/>
                <w:color w:val="FF0000"/>
                <w:kern w:val="24"/>
              </w:rPr>
            </w:pPr>
            <w:proofErr w:type="gramStart"/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>Silver(</w:t>
            </w:r>
            <w:proofErr w:type="gramEnd"/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I) oxide breaks down on heating </w:t>
            </w:r>
            <w:r w:rsidRPr="007A0C3A">
              <w:rPr>
                <w:rFonts w:ascii="Arial Narrow" w:hAnsi="Arial Narrow"/>
                <w:sz w:val="28"/>
                <w:szCs w:val="28"/>
              </w:rPr>
              <w:t xml:space="preserve">to form </w:t>
            </w:r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>silver</w:t>
            </w:r>
            <w:r w:rsidRPr="007A0C3A">
              <w:rPr>
                <w:rFonts w:ascii="Arial Narrow" w:hAnsi="Arial Narrow"/>
                <w:sz w:val="28"/>
                <w:szCs w:val="28"/>
              </w:rPr>
              <w:t xml:space="preserve"> and </w:t>
            </w:r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>oxygen</w:t>
            </w:r>
            <w:r w:rsidRPr="007A0C3A"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1516A872" w14:textId="77777777" w:rsidR="007A0C3A" w:rsidRDefault="007A0C3A" w:rsidP="007A0C3A">
            <w:pPr>
              <w:spacing w:before="120" w:after="120" w:line="240" w:lineRule="auto"/>
              <w:rPr>
                <w:rFonts w:ascii="Arial" w:eastAsiaTheme="minorEastAsia" w:hAnsi="Arial" w:cs="ＭＳ Ｐゴシック"/>
                <w:b/>
                <w:bCs/>
                <w:color w:val="FF0000"/>
                <w:kern w:val="24"/>
              </w:rPr>
            </w:pPr>
          </w:p>
          <w:p w14:paraId="2148D9A9" w14:textId="77777777" w:rsidR="007A0C3A" w:rsidRDefault="007A0C3A" w:rsidP="007A0C3A">
            <w:pPr>
              <w:spacing w:before="120" w:after="120" w:line="240" w:lineRule="auto"/>
              <w:rPr>
                <w:rFonts w:ascii="Arial" w:eastAsiaTheme="minorEastAsia" w:hAnsi="Arial" w:cs="ＭＳ Ｐゴシック"/>
                <w:b/>
                <w:bCs/>
                <w:color w:val="FF0000"/>
                <w:kern w:val="24"/>
              </w:rPr>
            </w:pPr>
          </w:p>
          <w:p w14:paraId="0624A2A4" w14:textId="2053D46F" w:rsidR="007A0C3A" w:rsidRPr="007A0C3A" w:rsidRDefault="007A0C3A" w:rsidP="007A0C3A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>Heating has no effect on</w:t>
            </w:r>
            <w:r w:rsidRPr="007A0C3A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gramStart"/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>copper(</w:t>
            </w:r>
            <w:proofErr w:type="gramEnd"/>
            <w:r w:rsidRPr="007A0C3A">
              <w:rPr>
                <w:rFonts w:ascii="Arial Narrow" w:hAnsi="Arial Narrow"/>
                <w:b/>
                <w:bCs/>
                <w:sz w:val="28"/>
                <w:szCs w:val="28"/>
              </w:rPr>
              <w:t>II) oxid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e.</w:t>
            </w:r>
          </w:p>
          <w:p w14:paraId="2C3D30C1" w14:textId="77777777" w:rsidR="00F52C87" w:rsidRDefault="00F52C87" w:rsidP="0032524D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706F54C0" w14:textId="2D8FD9F1" w:rsidR="0032524D" w:rsidRDefault="0032524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0AB98A4" w14:textId="77777777" w:rsidR="007A0C3A" w:rsidRPr="007A0C3A" w:rsidRDefault="007A0C3A" w:rsidP="007A0C3A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A0C3A">
        <w:rPr>
          <w:rFonts w:ascii="Arial Narrow" w:hAnsi="Arial Narrow"/>
          <w:sz w:val="28"/>
          <w:szCs w:val="28"/>
        </w:rPr>
        <w:lastRenderedPageBreak/>
        <w:t xml:space="preserve">Breaking down a compound into its elements from which it is made is called a </w:t>
      </w:r>
      <w:r w:rsidRPr="007A0C3A">
        <w:rPr>
          <w:rFonts w:ascii="Arial Narrow" w:hAnsi="Arial Narrow"/>
          <w:b/>
          <w:bCs/>
          <w:sz w:val="28"/>
          <w:szCs w:val="28"/>
        </w:rPr>
        <w:t>DECOMPOSITION REACTION</w:t>
      </w:r>
      <w:r w:rsidRPr="007A0C3A">
        <w:rPr>
          <w:rFonts w:ascii="Arial Narrow" w:hAnsi="Arial Narrow"/>
          <w:sz w:val="28"/>
          <w:szCs w:val="28"/>
        </w:rPr>
        <w:t>.</w:t>
      </w:r>
    </w:p>
    <w:p w14:paraId="2222D69C" w14:textId="77777777" w:rsidR="00F52C87" w:rsidRDefault="00F52C87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61C0802" w14:textId="77777777" w:rsidR="007A0C3A" w:rsidRPr="007A0C3A" w:rsidRDefault="007A0C3A" w:rsidP="007A0C3A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gramStart"/>
      <w:r w:rsidRPr="007A0C3A">
        <w:rPr>
          <w:rFonts w:ascii="Arial Narrow" w:hAnsi="Arial Narrow"/>
          <w:b/>
          <w:bCs/>
          <w:sz w:val="28"/>
          <w:szCs w:val="28"/>
        </w:rPr>
        <w:t>Silver(</w:t>
      </w:r>
      <w:proofErr w:type="gramEnd"/>
      <w:r w:rsidRPr="007A0C3A">
        <w:rPr>
          <w:rFonts w:ascii="Arial Narrow" w:hAnsi="Arial Narrow"/>
          <w:b/>
          <w:bCs/>
          <w:sz w:val="28"/>
          <w:szCs w:val="28"/>
        </w:rPr>
        <w:t>I) oxide</w:t>
      </w:r>
      <w:r w:rsidRPr="007A0C3A">
        <w:rPr>
          <w:rFonts w:ascii="Arial Narrow" w:hAnsi="Arial Narrow"/>
          <w:sz w:val="28"/>
          <w:szCs w:val="28"/>
        </w:rPr>
        <w:t xml:space="preserve"> </w:t>
      </w:r>
      <w:r w:rsidRPr="007A0C3A">
        <w:rPr>
          <w:rFonts w:ascii="Arial Narrow" w:hAnsi="Arial Narrow"/>
          <w:b/>
          <w:bCs/>
          <w:sz w:val="28"/>
          <w:szCs w:val="28"/>
        </w:rPr>
        <w:t xml:space="preserve">decomposes </w:t>
      </w:r>
      <w:r w:rsidRPr="007A0C3A">
        <w:rPr>
          <w:rFonts w:ascii="Arial Narrow" w:hAnsi="Arial Narrow"/>
          <w:sz w:val="28"/>
          <w:szCs w:val="28"/>
        </w:rPr>
        <w:t>on heating to form silver and oxygen.</w:t>
      </w:r>
    </w:p>
    <w:p w14:paraId="39E987BE" w14:textId="62C78221" w:rsidR="0032524D" w:rsidRDefault="0032524D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134"/>
        <w:gridCol w:w="1701"/>
        <w:gridCol w:w="567"/>
        <w:gridCol w:w="1928"/>
      </w:tblGrid>
      <w:tr w:rsidR="00A326CE" w:rsidRPr="00A326CE" w14:paraId="1FEE36A5" w14:textId="77777777" w:rsidTr="00A326C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316231F" w14:textId="3C97506A" w:rsidR="00A326CE" w:rsidRPr="00A2590D" w:rsidRDefault="00A326CE" w:rsidP="00A326CE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t>silver(I)</w:t>
            </w: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br/>
            </w:r>
            <w:r w:rsidRPr="00A326CE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oxide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C4F6C" w14:textId="2511E721" w:rsidR="00A326CE" w:rsidRPr="00A2590D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57D2ABA" wp14:editId="3FA0FD39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-62230</wp:posOffset>
                      </wp:positionV>
                      <wp:extent cx="334645" cy="214630"/>
                      <wp:effectExtent l="0" t="0" r="20955" b="1397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2B797" w14:textId="56BD12EE" w:rsidR="006010F4" w:rsidRPr="00A326CE" w:rsidRDefault="006010F4" w:rsidP="00A326C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0" o:spid="_x0000_s1164" type="#_x0000_t202" style="position:absolute;left:0;text-align:left;margin-left:9.4pt;margin-top:-4.85pt;width:26.35pt;height:16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" filled="f" stroked="f">
                      <v:textbox inset="0,,0,0">
                        <w:txbxContent>
                          <w:p w14:paraId="1F52B797" w14:textId="56BD12EE" w:rsidR="003E3D0E" w:rsidRPr="00A326CE" w:rsidRDefault="003E3D0E" w:rsidP="00A326C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D3AF0FA" wp14:editId="693B818E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190500</wp:posOffset>
                      </wp:positionV>
                      <wp:extent cx="539750" cy="0"/>
                      <wp:effectExtent l="0" t="101600" r="44450" b="127000"/>
                      <wp:wrapNone/>
                      <wp:docPr id="54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2" o:spid="_x0000_s1026" type="#_x0000_t32" style="position:absolute;margin-left:3.05pt;margin-top:15pt;width:42.5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4FD39B" w14:textId="088FF6BE" w:rsidR="00A326CE" w:rsidRPr="00A2590D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silver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758DF7" w14:textId="77777777" w:rsidR="00A326CE" w:rsidRPr="00A2590D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7D42076" w14:textId="210C84A2" w:rsidR="00A326CE" w:rsidRPr="00A326CE" w:rsidRDefault="00A326CE" w:rsidP="00A326CE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oxygen</w:t>
            </w:r>
          </w:p>
        </w:tc>
      </w:tr>
      <w:tr w:rsidR="00A326CE" w:rsidRPr="00A326CE" w14:paraId="05A6B994" w14:textId="77777777" w:rsidTr="00A326C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0B32173" w14:textId="77777777" w:rsidR="00A326CE" w:rsidRPr="00A2590D" w:rsidRDefault="00A326CE" w:rsidP="00A326CE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6D284E" w14:textId="3ADCB1E2" w:rsidR="00A326CE" w:rsidRPr="00A2590D" w:rsidRDefault="00A326CE" w:rsidP="00A326CE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83AEE67" wp14:editId="78B7683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53975</wp:posOffset>
                      </wp:positionV>
                      <wp:extent cx="334645" cy="214630"/>
                      <wp:effectExtent l="0" t="0" r="20955" b="1397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AE285" w14:textId="77777777" w:rsidR="006010F4" w:rsidRPr="00A326CE" w:rsidRDefault="006010F4" w:rsidP="00A326C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1" o:spid="_x0000_s1165" type="#_x0000_t202" style="position:absolute;left:0;text-align:left;margin-left:6.75pt;margin-top:4.25pt;width:26.35pt;height:16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" filled="f" stroked="f">
                      <v:textbox inset="0,,0,0">
                        <w:txbxContent>
                          <w:p w14:paraId="4CCAE285" w14:textId="77777777" w:rsidR="003E3D0E" w:rsidRPr="00A326CE" w:rsidRDefault="003E3D0E" w:rsidP="00A326C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B0048B" w14:textId="77777777" w:rsidR="00A326CE" w:rsidRPr="00A2590D" w:rsidRDefault="00A326CE" w:rsidP="00A326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AAF18E" w14:textId="77777777" w:rsidR="00A326CE" w:rsidRPr="00A2590D" w:rsidRDefault="00A326CE" w:rsidP="00A326CE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5301C31B" w14:textId="77777777" w:rsidR="00A326CE" w:rsidRPr="00A326CE" w:rsidRDefault="00A326CE" w:rsidP="00A326CE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A326CE" w:rsidRPr="00A326CE" w14:paraId="7A814B84" w14:textId="77777777" w:rsidTr="00A326CE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682A2347" w14:textId="3C6D29C9" w:rsidR="00A326CE" w:rsidRPr="00A326CE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 Ag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  <w:t>2</w:t>
            </w:r>
            <w:r w:rsidRPr="00A326C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589E18" w14:textId="77777777" w:rsidR="00A326CE" w:rsidRPr="0065643E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AE62384" wp14:editId="5B470FC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191135</wp:posOffset>
                      </wp:positionV>
                      <wp:extent cx="539750" cy="0"/>
                      <wp:effectExtent l="0" t="101600" r="44450" b="127000"/>
                      <wp:wrapNone/>
                      <wp:docPr id="59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.4pt;margin-top:15.05pt;width:42.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B5CBAB" w14:textId="68A14BB3" w:rsidR="00A326CE" w:rsidRPr="0065643E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4 Ag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534DDD" w14:textId="77777777" w:rsidR="00A326CE" w:rsidRPr="0065643E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04DF02F6" w14:textId="3A831627" w:rsidR="00A326CE" w:rsidRPr="00A326CE" w:rsidRDefault="00A326CE" w:rsidP="00A326C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A326C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</w:tbl>
    <w:p w14:paraId="5D281D99" w14:textId="61A4DE8D" w:rsidR="00A326CE" w:rsidRDefault="00343478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390FD191" wp14:editId="0CFAB598">
                <wp:simplePos x="0" y="0"/>
                <wp:positionH relativeFrom="column">
                  <wp:posOffset>-254000</wp:posOffset>
                </wp:positionH>
                <wp:positionV relativeFrom="paragraph">
                  <wp:posOffset>73025</wp:posOffset>
                </wp:positionV>
                <wp:extent cx="1075055" cy="865505"/>
                <wp:effectExtent l="0" t="25400" r="169545" b="226695"/>
                <wp:wrapNone/>
                <wp:docPr id="7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7D75715B" w14:textId="77777777" w:rsidR="006010F4" w:rsidRDefault="006010F4" w:rsidP="003434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8A99A3" w14:textId="77777777" w:rsidR="006010F4" w:rsidRDefault="006010F4" w:rsidP="003434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166" style="position:absolute;margin-left:-19.95pt;margin-top:5.75pt;width:84.65pt;height:68.15pt;z-index:252088320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">
                <v:rect id="Rectangle 73" o:spid="_x0000_s1167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XbfwgAA&#10;ANsAAAAPAAAAZHJzL2Rvd25yZXYueG1sRI9Bi8IwFITvgv8hPMGbplrYlWoUUQRBZNEVz4/m2VSb&#10;l9pErf9+s7Cwx2FmvmFmi9ZW4kmNLx0rGA0TEMS50yUXCk7fm8EEhA/IGivHpOBNHhbzbmeGmXYv&#10;PtDzGAoRIewzVGBCqDMpfW7Ioh+6mjh6F9dYDFE2hdQNviLcVnKcJB/SYslxwWBNK0P57fiwCviy&#10;336972t53t3W52uaBnPItVL9XrucggjUhv/wX3urFXym8Psl/gA5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5dt/CAAAA2wAAAA8AAAAAAAAAAAAAAAAAlwIAAGRycy9kb3du&#10;cmV2LnhtbFBLBQYAAAAABAAEAPUAAACGAwAAAAA=&#10;" filled="f" stroked="f">
                  <v:shadow on="t" opacity="19660f" mv:blur="190500f" offset="161645emu,161645emu"/>
                  <v:textbox style="mso-fit-shape-to-text:t">
                    <w:txbxContent>
                      <w:p w14:paraId="7D75715B" w14:textId="77777777" w:rsidR="003E3D0E" w:rsidRDefault="003E3D0E" w:rsidP="0034347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74" o:spid="_x0000_s1168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Ez3wwAA&#10;ANsAAAAPAAAAZHJzL2Rvd25yZXYueG1sRI/dagIxFITvhb5DOAVvpCYV0bI1Silqi1758wCHzelu&#10;6OZkSeK6vr0pFLwcZuYbZrHqXSM6CtF61vA6ViCIS28sVxrOp83LG4iYkA02nknDjSKslk+DBRbG&#10;X/lA3TFVIkM4FqihTqktpIxlTQ7j2LfE2fvxwWHKMlTSBLxmuGvkRKmZdGg5L9TY0mdN5e/x4jRM&#10;t5Pd2o7U3rruguedDOqL91oPn/uPdxCJ+vQI/7e/jYb5FP6+5B8gl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6Ez3wwAAANsAAAAPAAAAAAAAAAAAAAAAAJcCAABkcnMvZG93&#10;bnJldi54bWxQSwUGAAAAAAQABAD1AAAAhwMAAAAA&#10;" filled="f" stroked="f">
                  <v:textbox style="mso-fit-shape-to-text:t">
                    <w:txbxContent>
                      <w:p w14:paraId="1D8A99A3" w14:textId="77777777" w:rsidR="003E3D0E" w:rsidRDefault="003E3D0E" w:rsidP="0034347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134"/>
        <w:gridCol w:w="1701"/>
        <w:gridCol w:w="567"/>
        <w:gridCol w:w="1928"/>
      </w:tblGrid>
      <w:tr w:rsidR="00343478" w:rsidRPr="00A326CE" w14:paraId="1BFB1433" w14:textId="77777777" w:rsidTr="00B54890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75D6E571" w14:textId="0E99581E" w:rsidR="00343478" w:rsidRPr="00A2590D" w:rsidRDefault="00343478" w:rsidP="00343478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Ionic equation: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2D0821" w14:textId="46ECE464" w:rsidR="00343478" w:rsidRPr="00A2590D" w:rsidRDefault="00343478" w:rsidP="00343478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A9DAFEE" w14:textId="0902B077" w:rsidR="00343478" w:rsidRPr="00A2590D" w:rsidRDefault="00343478" w:rsidP="00343478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E73246A" w14:textId="47387A6E" w:rsidR="00343478" w:rsidRPr="00A2590D" w:rsidRDefault="00343478" w:rsidP="0034347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6248C003" w14:textId="5CBDA673" w:rsidR="00343478" w:rsidRPr="00A326CE" w:rsidRDefault="00343478" w:rsidP="00343478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343478" w:rsidRPr="00A326CE" w14:paraId="645B7A78" w14:textId="77777777" w:rsidTr="00B54890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0A42AB97" w14:textId="77777777" w:rsidR="00343478" w:rsidRPr="00A2590D" w:rsidRDefault="00343478" w:rsidP="00B5489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BD8923" w14:textId="77777777" w:rsidR="00343478" w:rsidRPr="00A2590D" w:rsidRDefault="00343478" w:rsidP="00B54890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056536E" wp14:editId="6ACB98AC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53975</wp:posOffset>
                      </wp:positionV>
                      <wp:extent cx="334645" cy="214630"/>
                      <wp:effectExtent l="0" t="0" r="20955" b="1397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A52CE0" w14:textId="77777777" w:rsidR="006010F4" w:rsidRPr="00A326CE" w:rsidRDefault="006010F4" w:rsidP="0034347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70" o:spid="_x0000_s1169" type="#_x0000_t202" style="position:absolute;left:0;text-align:left;margin-left:6.75pt;margin-top:4.25pt;width:26.35pt;height:16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" filled="f" stroked="f">
                      <v:textbox inset="0,,0,0">
                        <w:txbxContent>
                          <w:p w14:paraId="5EA52CE0" w14:textId="77777777" w:rsidR="003E3D0E" w:rsidRPr="00A326CE" w:rsidRDefault="003E3D0E" w:rsidP="0034347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42CFEB" w14:textId="77777777" w:rsidR="00343478" w:rsidRPr="00A2590D" w:rsidRDefault="00343478" w:rsidP="00B5489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2F39CB" w14:textId="77777777" w:rsidR="00343478" w:rsidRPr="00A2590D" w:rsidRDefault="00343478" w:rsidP="00B5489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48C90F44" w14:textId="77777777" w:rsidR="00343478" w:rsidRPr="00A326CE" w:rsidRDefault="00343478" w:rsidP="00B5489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343478" w:rsidRPr="00A326CE" w14:paraId="15A7747D" w14:textId="77777777" w:rsidTr="00B54890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4763479" w14:textId="380C886E" w:rsidR="00343478" w:rsidRPr="00343478" w:rsidRDefault="00343478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 (Ag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+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)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  <w:t>2</w:t>
            </w:r>
            <w:r w:rsidRPr="00A326C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C7C87E" w14:textId="77777777" w:rsidR="00343478" w:rsidRPr="0065643E" w:rsidRDefault="00343478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FACE60A" wp14:editId="4701C24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191135</wp:posOffset>
                      </wp:positionV>
                      <wp:extent cx="539750" cy="0"/>
                      <wp:effectExtent l="0" t="101600" r="44450" b="127000"/>
                      <wp:wrapNone/>
                      <wp:docPr id="71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.4pt;margin-top:15.05pt;width:42.5pt;height: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636F01" w14:textId="77777777" w:rsidR="00343478" w:rsidRPr="0065643E" w:rsidRDefault="00343478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4 Ag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63C0D" w14:textId="77777777" w:rsidR="00343478" w:rsidRPr="0065643E" w:rsidRDefault="00343478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D5A8B85" w14:textId="77777777" w:rsidR="00343478" w:rsidRPr="00A326CE" w:rsidRDefault="00343478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A326CE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</w:tbl>
    <w:p w14:paraId="2F1A680A" w14:textId="0D4315B8" w:rsidR="00A326CE" w:rsidRDefault="00A326CE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52D10FD" w14:textId="77777777" w:rsidR="00343478" w:rsidRPr="00343478" w:rsidRDefault="00343478" w:rsidP="0034347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43478">
        <w:rPr>
          <w:rFonts w:ascii="Arial Narrow" w:hAnsi="Arial Narrow"/>
          <w:sz w:val="28"/>
          <w:szCs w:val="28"/>
        </w:rPr>
        <w:t xml:space="preserve">The </w:t>
      </w:r>
      <w:proofErr w:type="gramStart"/>
      <w:r w:rsidRPr="00343478">
        <w:rPr>
          <w:rFonts w:ascii="Arial Narrow" w:hAnsi="Arial Narrow"/>
          <w:b/>
          <w:bCs/>
          <w:sz w:val="28"/>
          <w:szCs w:val="28"/>
        </w:rPr>
        <w:t>silver(</w:t>
      </w:r>
      <w:proofErr w:type="gramEnd"/>
      <w:r w:rsidRPr="00343478">
        <w:rPr>
          <w:rFonts w:ascii="Arial Narrow" w:hAnsi="Arial Narrow"/>
          <w:b/>
          <w:bCs/>
          <w:sz w:val="28"/>
          <w:szCs w:val="28"/>
        </w:rPr>
        <w:t xml:space="preserve">I) ion </w:t>
      </w:r>
      <w:r w:rsidRPr="00343478">
        <w:rPr>
          <w:rFonts w:ascii="Arial Narrow" w:hAnsi="Arial Narrow"/>
          <w:sz w:val="28"/>
          <w:szCs w:val="28"/>
        </w:rPr>
        <w:t xml:space="preserve">is changed to a </w:t>
      </w:r>
      <w:r w:rsidRPr="00343478">
        <w:rPr>
          <w:rFonts w:ascii="Arial Narrow" w:hAnsi="Arial Narrow"/>
          <w:b/>
          <w:bCs/>
          <w:sz w:val="28"/>
          <w:szCs w:val="28"/>
        </w:rPr>
        <w:t>silver atom</w:t>
      </w:r>
      <w:r w:rsidRPr="00343478">
        <w:rPr>
          <w:rFonts w:ascii="Arial Narrow" w:hAnsi="Arial Narrow"/>
          <w:sz w:val="28"/>
          <w:szCs w:val="28"/>
        </w:rPr>
        <w:t xml:space="preserve">.  To do this each </w:t>
      </w:r>
      <w:proofErr w:type="gramStart"/>
      <w:r w:rsidRPr="00343478">
        <w:rPr>
          <w:rFonts w:ascii="Arial Narrow" w:hAnsi="Arial Narrow"/>
          <w:b/>
          <w:bCs/>
          <w:sz w:val="28"/>
          <w:szCs w:val="28"/>
        </w:rPr>
        <w:t>silver(</w:t>
      </w:r>
      <w:proofErr w:type="gramEnd"/>
      <w:r w:rsidRPr="00343478">
        <w:rPr>
          <w:rFonts w:ascii="Arial Narrow" w:hAnsi="Arial Narrow"/>
          <w:b/>
          <w:bCs/>
          <w:sz w:val="28"/>
          <w:szCs w:val="28"/>
        </w:rPr>
        <w:t>I)</w:t>
      </w:r>
      <w:r w:rsidRPr="00B54890">
        <w:rPr>
          <w:rFonts w:ascii="Arial Narrow" w:hAnsi="Arial Narrow"/>
          <w:b/>
          <w:sz w:val="28"/>
          <w:szCs w:val="28"/>
        </w:rPr>
        <w:t xml:space="preserve"> ion</w:t>
      </w:r>
      <w:r w:rsidRPr="00343478">
        <w:rPr>
          <w:rFonts w:ascii="Arial Narrow" w:hAnsi="Arial Narrow"/>
          <w:sz w:val="28"/>
          <w:szCs w:val="28"/>
        </w:rPr>
        <w:t xml:space="preserve"> has to </w:t>
      </w:r>
      <w:r w:rsidRPr="00343478">
        <w:rPr>
          <w:rFonts w:ascii="Arial Narrow" w:hAnsi="Arial Narrow"/>
          <w:b/>
          <w:bCs/>
          <w:sz w:val="28"/>
          <w:szCs w:val="28"/>
        </w:rPr>
        <w:t>gain 1 electron</w:t>
      </w:r>
      <w:r w:rsidRPr="00343478">
        <w:rPr>
          <w:rFonts w:ascii="Arial Narrow" w:hAnsi="Arial Narrow"/>
          <w:sz w:val="28"/>
          <w:szCs w:val="28"/>
        </w:rPr>
        <w:t xml:space="preserve">. This change is </w:t>
      </w:r>
      <w:r w:rsidRPr="00343478">
        <w:rPr>
          <w:rFonts w:ascii="Arial Narrow" w:hAnsi="Arial Narrow"/>
          <w:b/>
          <w:bCs/>
          <w:sz w:val="28"/>
          <w:szCs w:val="28"/>
        </w:rPr>
        <w:t>reduction</w:t>
      </w:r>
      <w:r w:rsidRPr="00343478">
        <w:rPr>
          <w:rFonts w:ascii="Arial Narrow" w:hAnsi="Arial Narrow"/>
          <w:sz w:val="28"/>
          <w:szCs w:val="28"/>
        </w:rPr>
        <w:t xml:space="preserve">.  </w:t>
      </w:r>
    </w:p>
    <w:p w14:paraId="0915510D" w14:textId="77777777" w:rsidR="00343478" w:rsidRDefault="00343478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851"/>
        <w:gridCol w:w="1134"/>
      </w:tblGrid>
      <w:tr w:rsidR="00EC2466" w:rsidRPr="00CD5C76" w14:paraId="0464F79D" w14:textId="77777777" w:rsidTr="00EC2466">
        <w:trPr>
          <w:jc w:val="center"/>
        </w:trPr>
        <w:tc>
          <w:tcPr>
            <w:tcW w:w="1134" w:type="dxa"/>
            <w:vAlign w:val="center"/>
          </w:tcPr>
          <w:p w14:paraId="4F7971D6" w14:textId="0F169EED" w:rsidR="00EC2466" w:rsidRPr="004200E8" w:rsidRDefault="00EC2466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Ag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567" w:type="dxa"/>
            <w:vAlign w:val="center"/>
          </w:tcPr>
          <w:p w14:paraId="0110FD4E" w14:textId="77777777" w:rsidR="00EC2466" w:rsidRPr="004200E8" w:rsidRDefault="00EC2466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03D255A8" w14:textId="10950973" w:rsidR="00EC2466" w:rsidRPr="00CD5C76" w:rsidRDefault="00EC2466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372CC9FA" w14:textId="77777777" w:rsidR="00EC2466" w:rsidRPr="004200E8" w:rsidRDefault="00EC2466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07BFBBB" wp14:editId="1F75098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75" name="Straight Arrow Connector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75" o:spid="_x0000_s1026" type="#_x0000_t32" style="position:absolute;margin-left:-3.75pt;margin-top:15.4pt;width:42.5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BY5TEDAAAR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4C4D46C8" w14:textId="087F89BB" w:rsidR="00EC2466" w:rsidRPr="004200E8" w:rsidRDefault="00EC2466" w:rsidP="00B5489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Ag</w:t>
            </w:r>
          </w:p>
        </w:tc>
      </w:tr>
    </w:tbl>
    <w:p w14:paraId="11D3287B" w14:textId="77777777" w:rsidR="00343478" w:rsidRDefault="00343478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262D22C" w14:textId="77777777" w:rsidR="00EC2466" w:rsidRDefault="00EC2466" w:rsidP="000E7AD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E424A8D" w14:textId="77777777" w:rsidR="00B54890" w:rsidRPr="00B54890" w:rsidRDefault="00B54890" w:rsidP="00B5489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4890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METAL OXIDES WITH CARBON</w:t>
      </w:r>
    </w:p>
    <w:p w14:paraId="56E7341F" w14:textId="6C87011D" w:rsidR="00B54890" w:rsidRDefault="00B54890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54890">
        <w:rPr>
          <w:rFonts w:ascii="Arial Narrow" w:hAnsi="Arial Narrow"/>
          <w:b/>
          <w:bCs/>
          <w:sz w:val="28"/>
          <w:szCs w:val="28"/>
        </w:rPr>
        <w:t>Metals</w:t>
      </w:r>
      <w:r w:rsidRPr="00B54890">
        <w:rPr>
          <w:rFonts w:ascii="Arial Narrow" w:hAnsi="Arial Narrow"/>
          <w:sz w:val="28"/>
          <w:szCs w:val="28"/>
        </w:rPr>
        <w:t xml:space="preserve"> with </w:t>
      </w:r>
      <w:r w:rsidRPr="00B54890">
        <w:rPr>
          <w:rFonts w:ascii="Arial Narrow" w:hAnsi="Arial Narrow"/>
          <w:b/>
          <w:bCs/>
          <w:sz w:val="28"/>
          <w:szCs w:val="28"/>
        </w:rPr>
        <w:t xml:space="preserve">very low reactivity </w:t>
      </w:r>
      <w:r w:rsidRPr="00B54890">
        <w:rPr>
          <w:rFonts w:ascii="Arial Narrow" w:hAnsi="Arial Narrow"/>
          <w:sz w:val="28"/>
          <w:szCs w:val="28"/>
        </w:rPr>
        <w:t xml:space="preserve">can be extracted by just heating their compounds.  </w:t>
      </w:r>
      <w:r w:rsidRPr="00B54890">
        <w:rPr>
          <w:rFonts w:ascii="Arial Narrow" w:hAnsi="Arial Narrow"/>
          <w:b/>
          <w:bCs/>
          <w:sz w:val="28"/>
          <w:szCs w:val="28"/>
        </w:rPr>
        <w:t>Copper</w:t>
      </w:r>
      <w:r w:rsidRPr="00B54890">
        <w:rPr>
          <w:rFonts w:ascii="Arial Narrow" w:hAnsi="Arial Narrow"/>
          <w:sz w:val="28"/>
          <w:szCs w:val="28"/>
        </w:rPr>
        <w:t xml:space="preserve"> is </w:t>
      </w:r>
      <w:r w:rsidRPr="00B54890">
        <w:rPr>
          <w:rFonts w:ascii="Arial Narrow" w:hAnsi="Arial Narrow"/>
          <w:b/>
          <w:bCs/>
          <w:sz w:val="28"/>
          <w:szCs w:val="28"/>
        </w:rPr>
        <w:t xml:space="preserve">too reactive </w:t>
      </w:r>
      <w:r w:rsidRPr="00B54890">
        <w:rPr>
          <w:rFonts w:ascii="Arial Narrow" w:hAnsi="Arial Narrow"/>
          <w:sz w:val="28"/>
          <w:szCs w:val="28"/>
        </w:rPr>
        <w:t xml:space="preserve">to be extracted by </w:t>
      </w:r>
      <w:r w:rsidRPr="00B54890">
        <w:rPr>
          <w:rFonts w:ascii="Arial Narrow" w:hAnsi="Arial Narrow"/>
          <w:b/>
          <w:bCs/>
          <w:sz w:val="28"/>
          <w:szCs w:val="28"/>
        </w:rPr>
        <w:t>HEAT ALONE</w:t>
      </w:r>
      <w:r>
        <w:rPr>
          <w:rFonts w:ascii="Arial Narrow" w:hAnsi="Arial Narrow"/>
          <w:sz w:val="28"/>
          <w:szCs w:val="28"/>
        </w:rPr>
        <w:t>.</w:t>
      </w:r>
    </w:p>
    <w:p w14:paraId="0A61FF2C" w14:textId="77777777" w:rsidR="00B54890" w:rsidRDefault="00B54890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03D9BD8" w14:textId="77777777" w:rsidR="00B54890" w:rsidRPr="00B54890" w:rsidRDefault="00B54890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54890">
        <w:rPr>
          <w:rFonts w:ascii="Arial Narrow" w:hAnsi="Arial Narrow"/>
          <w:b/>
          <w:bCs/>
          <w:sz w:val="28"/>
          <w:szCs w:val="28"/>
        </w:rPr>
        <w:t>Metals</w:t>
      </w:r>
      <w:r w:rsidRPr="00B54890">
        <w:rPr>
          <w:rFonts w:ascii="Arial Narrow" w:hAnsi="Arial Narrow"/>
          <w:sz w:val="28"/>
          <w:szCs w:val="28"/>
        </w:rPr>
        <w:t xml:space="preserve"> with </w:t>
      </w:r>
      <w:r w:rsidRPr="00B54890">
        <w:rPr>
          <w:rFonts w:ascii="Arial Narrow" w:hAnsi="Arial Narrow"/>
          <w:b/>
          <w:bCs/>
          <w:sz w:val="28"/>
          <w:szCs w:val="28"/>
        </w:rPr>
        <w:t xml:space="preserve">low to middle reactivity </w:t>
      </w:r>
      <w:r w:rsidRPr="00B54890">
        <w:rPr>
          <w:rFonts w:ascii="Arial Narrow" w:hAnsi="Arial Narrow"/>
          <w:sz w:val="28"/>
          <w:szCs w:val="28"/>
        </w:rPr>
        <w:t xml:space="preserve">can be extracted by heating their compounds with </w:t>
      </w:r>
      <w:r w:rsidRPr="00B54890">
        <w:rPr>
          <w:rFonts w:ascii="Arial Narrow" w:hAnsi="Arial Narrow"/>
          <w:b/>
          <w:bCs/>
          <w:sz w:val="28"/>
          <w:szCs w:val="28"/>
        </w:rPr>
        <w:t>carbon</w:t>
      </w:r>
      <w:r w:rsidRPr="00B54890">
        <w:rPr>
          <w:rFonts w:ascii="Arial Narrow" w:hAnsi="Arial Narrow"/>
          <w:sz w:val="28"/>
          <w:szCs w:val="28"/>
        </w:rPr>
        <w:t>.</w:t>
      </w:r>
    </w:p>
    <w:p w14:paraId="1242B657" w14:textId="77777777" w:rsidR="00B54890" w:rsidRPr="00B54890" w:rsidRDefault="00B54890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4258C05" w14:textId="779D6527" w:rsidR="00EC2466" w:rsidRDefault="00B54890" w:rsidP="009139AA">
      <w:pPr>
        <w:spacing w:after="0" w:line="240" w:lineRule="auto"/>
        <w:ind w:left="720" w:hanging="720"/>
        <w:rPr>
          <w:rFonts w:ascii="Arial Narrow" w:hAnsi="Arial Narrow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A0C3A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HEATING </w:t>
      </w:r>
      <w:proofErr w:type="gramStart"/>
      <w:r w:rsidRPr="007A0C3A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COPPER(</w:t>
      </w:r>
      <w:proofErr w:type="gramEnd"/>
      <w:r w:rsidRPr="007A0C3A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II) OXIDE</w:t>
      </w:r>
      <w:r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WITH CARBON</w:t>
      </w:r>
    </w:p>
    <w:p w14:paraId="6C3E88EB" w14:textId="77777777" w:rsidR="009139AA" w:rsidRPr="009139AA" w:rsidRDefault="009139AA" w:rsidP="009139AA">
      <w:pPr>
        <w:spacing w:after="0" w:line="240" w:lineRule="auto"/>
        <w:ind w:left="720" w:hanging="720"/>
        <w:rPr>
          <w:rFonts w:ascii="Arial Narrow" w:hAnsi="Arial Narrow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0"/>
        <w:gridCol w:w="284"/>
        <w:gridCol w:w="3969"/>
      </w:tblGrid>
      <w:tr w:rsidR="00B54890" w14:paraId="2586ACAD" w14:textId="77777777" w:rsidTr="009139AA">
        <w:tc>
          <w:tcPr>
            <w:tcW w:w="5670" w:type="dxa"/>
          </w:tcPr>
          <w:p w14:paraId="7AB22A4A" w14:textId="3939A033" w:rsidR="00B54890" w:rsidRDefault="00057173" w:rsidP="00B54890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057173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3F86AFA8" wp14:editId="28528986">
                      <wp:simplePos x="0" y="0"/>
                      <wp:positionH relativeFrom="column">
                        <wp:posOffset>1533413</wp:posOffset>
                      </wp:positionH>
                      <wp:positionV relativeFrom="paragraph">
                        <wp:posOffset>986118</wp:posOffset>
                      </wp:positionV>
                      <wp:extent cx="477520" cy="358775"/>
                      <wp:effectExtent l="0" t="0" r="5080" b="0"/>
                      <wp:wrapNone/>
                      <wp:docPr id="9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52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D91F58C" w14:textId="664D4A92" w:rsidR="006010F4" w:rsidRPr="00057173" w:rsidRDefault="006010F4" w:rsidP="0005717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 Narrow" w:hAnsi="Arial Narrow"/>
                                    </w:rPr>
                                  </w:pPr>
                                  <w:proofErr w:type="gramStart"/>
                                  <w:r w:rsidRPr="00057173">
                                    <w:rPr>
                                      <w:rFonts w:ascii="Arial Narrow" w:eastAsia="ＭＳ Ｐゴシック" w:hAnsi="Arial Narrow" w:cs="ＭＳ Ｐ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cold</w:t>
                                  </w:r>
                                  <w:proofErr w:type="gramEnd"/>
                                  <w:r w:rsidRPr="00057173">
                                    <w:rPr>
                                      <w:rFonts w:ascii="Arial Narrow" w:eastAsia="ＭＳ Ｐゴシック" w:hAnsi="Arial Narrow" w:cs="ＭＳ Ｐ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 water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5" o:spid="_x0000_s1170" type="#_x0000_t202" style="position:absolute;margin-left:120.75pt;margin-top:77.65pt;width:37.6pt;height:28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" filled="f" stroked="f">
                      <v:textbox style="mso-fit-shape-to-text:t" inset="0,0,0,0">
                        <w:txbxContent>
                          <w:p w14:paraId="1D91F58C" w14:textId="664D4A92" w:rsidR="003E3D0E" w:rsidRPr="00057173" w:rsidRDefault="003E3D0E" w:rsidP="000571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057173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cold</w:t>
                            </w:r>
                            <w:proofErr w:type="gramEnd"/>
                            <w:r w:rsidRPr="00057173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7173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E0607DA" wp14:editId="48AF418E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134620</wp:posOffset>
                      </wp:positionV>
                      <wp:extent cx="1080135" cy="533400"/>
                      <wp:effectExtent l="0" t="0" r="12065" b="0"/>
                      <wp:wrapSquare wrapText="bothSides"/>
                      <wp:docPr id="3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47B044F" w14:textId="551A2013" w:rsidR="006010F4" w:rsidRPr="00057173" w:rsidRDefault="006010F4" w:rsidP="0005717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057173">
                                    <w:rPr>
                                      <w:rFonts w:ascii="Arial Narrow" w:eastAsia="ＭＳ Ｐゴシック" w:hAnsi="Arial Narrow" w:cs="ＭＳ Ｐ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Drop hot test tube into cold water</w:t>
                                  </w:r>
                                  <w:r>
                                    <w:rPr>
                                      <w:rFonts w:ascii="Arial Narrow" w:eastAsia="ＭＳ Ｐゴシック" w:hAnsi="Arial Narrow" w:cs="ＭＳ Ｐ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171" type="#_x0000_t202" style="position:absolute;margin-left:166.9pt;margin-top:10.6pt;width:85.05pt;height:42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" filled="f" stroked="f">
                      <v:textbox style="mso-fit-shape-to-text:t" inset="0,0,0,0">
                        <w:txbxContent>
                          <w:p w14:paraId="347B044F" w14:textId="551A2013" w:rsidR="003E3D0E" w:rsidRPr="00057173" w:rsidRDefault="003E3D0E" w:rsidP="000571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Narrow" w:hAnsi="Arial Narrow"/>
                              </w:rPr>
                            </w:pPr>
                            <w:r w:rsidRPr="00057173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Drop hot test tube into cold water</w:t>
                            </w:r>
                            <w:r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05A2CAE5" wp14:editId="2AE0411E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1225550</wp:posOffset>
                      </wp:positionV>
                      <wp:extent cx="502098" cy="831140"/>
                      <wp:effectExtent l="0" t="0" r="107950" b="83820"/>
                      <wp:wrapNone/>
                      <wp:docPr id="94" name="Straight Arrow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098" cy="8311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94" o:spid="_x0000_s1026" type="#_x0000_t32" style="position:absolute;margin-left:146.15pt;margin-top:96.5pt;width:39.55pt;height:65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" strokecolor="black [3213]" strokeweight="1pt">
                      <v:stroke endarrow="open" endarrowwidth="narrow" endarrowlength="shor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96512" behindDoc="0" locked="0" layoutInCell="1" allowOverlap="1" wp14:anchorId="18B1CC77" wp14:editId="216A1F34">
                  <wp:simplePos x="0" y="0"/>
                  <wp:positionH relativeFrom="column">
                    <wp:posOffset>2092587</wp:posOffset>
                  </wp:positionH>
                  <wp:positionV relativeFrom="paragraph">
                    <wp:posOffset>1196713</wp:posOffset>
                  </wp:positionV>
                  <wp:extent cx="1355090" cy="1375410"/>
                  <wp:effectExtent l="0" t="0" r="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3754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041435E" wp14:editId="02A0DA26">
                      <wp:simplePos x="0" y="0"/>
                      <wp:positionH relativeFrom="column">
                        <wp:posOffset>2442508</wp:posOffset>
                      </wp:positionH>
                      <wp:positionV relativeFrom="paragraph">
                        <wp:posOffset>380029</wp:posOffset>
                      </wp:positionV>
                      <wp:extent cx="300355" cy="1042707"/>
                      <wp:effectExtent l="60643" t="15557" r="14287" b="90488"/>
                      <wp:wrapNone/>
                      <wp:docPr id="84" name="Bent Arrow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0355" cy="1042707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0080FF"/>
                              </a:solidFill>
                              <a:ln w="2222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FF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223420" w14:textId="77777777" w:rsidR="006010F4" w:rsidRDefault="006010F4" w:rsidP="0005717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Bent Arrow 84" o:spid="_x0000_s1172" style="position:absolute;margin-left:192.3pt;margin-top:29.9pt;width:23.65pt;height:82.1pt;rotation:9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355,104270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" adj="-11796480,,5400" path="m0,1042707l0,168950c0,96377,58832,37545,131405,37545l225266,37544,225266,,300355,75089,225266,150178,225266,112633,131405,112633c100302,112633,75088,137847,75088,168950,75088,460202,75089,751455,75089,1042707l0,1042707xe" fillcolor="#0080ff" strokecolor="black [3213]" strokeweight="1.75pt">
                      <v:stroke joinstyle="miter"/>
                      <v:shadow on="t" color="blue" opacity="22937f" mv:blur="40000f" origin=",.5" offset="0,23000emu"/>
                      <v:formulas/>
                      <v:path arrowok="t" o:connecttype="custom" o:connectlocs="0,1042707;0,168950;131405,37545;225266,37544;225266,0;300355,75089;225266,150178;225266,112633;131405,112633;75088,168950;75089,1042707;0,1042707" o:connectangles="0,0,0,0,0,0,0,0,0,0,0,0" textboxrect="0,0,300355,1042707"/>
                      <v:textbox>
                        <w:txbxContent>
                          <w:p w14:paraId="11223420" w14:textId="77777777" w:rsidR="003E3D0E" w:rsidRDefault="003E3D0E" w:rsidP="0005717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1B6FA712" wp14:editId="3C034E6E">
                      <wp:extent cx="1931035" cy="2799726"/>
                      <wp:effectExtent l="0" t="0" r="0" b="635"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035" cy="2799726"/>
                                <a:chOff x="0" y="0"/>
                                <a:chExt cx="1931035" cy="2799726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075" y="0"/>
                                  <a:ext cx="1838960" cy="180403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0" y="250825"/>
                                  <a:ext cx="651510" cy="45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2BC643" w14:textId="77777777" w:rsidR="006010F4" w:rsidRPr="0032524D" w:rsidRDefault="006010F4" w:rsidP="00057173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 w:rsidRPr="0032524D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copper(</w:t>
                                    </w:r>
                                    <w:proofErr w:type="gramEnd"/>
                                    <w:r w:rsidRPr="0032524D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II) oxide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Straight Arrow Connector 79"/>
                              <wps:cNvCnPr/>
                              <wps:spPr>
                                <a:xfrm>
                                  <a:off x="317500" y="667385"/>
                                  <a:ext cx="207010" cy="79946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0" name="Group 49"/>
                              <wpg:cNvGrpSpPr/>
                              <wpg:grpSpPr>
                                <a:xfrm>
                                  <a:off x="111125" y="1837690"/>
                                  <a:ext cx="500379" cy="962036"/>
                                  <a:chOff x="0" y="0"/>
                                  <a:chExt cx="500379" cy="962036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81" name="Down Arrow 81"/>
                                <wps:cNvSpPr/>
                                <wps:spPr>
                                  <a:xfrm rot="10800000">
                                    <a:off x="63587" y="0"/>
                                    <a:ext cx="361950" cy="563563"/>
                                  </a:xfrm>
                                  <a:prstGeom prst="down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933C64" w14:textId="77777777" w:rsidR="006010F4" w:rsidRDefault="006010F4" w:rsidP="00057173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82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17232"/>
                                    <a:ext cx="500379" cy="344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8E2E86A" w14:textId="77777777" w:rsidR="006010F4" w:rsidRDefault="006010F4" w:rsidP="00057173">
                                      <w:pPr>
                                        <w:pStyle w:val="NormalWeb"/>
                                        <w:spacing w:before="168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Arial" w:hAnsi="Arial" w:cs="ＭＳ Ｐゴシック"/>
                                          <w:b/>
                                          <w:bCs/>
                                          <w:shadow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w:t>HEAT</w:t>
                                      </w:r>
                                    </w:p>
                                  </w:txbxContent>
                                </wps:txbx>
                                <wps:bodyPr lIns="0" tIns="0" rIns="0" bIns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76" o:spid="_x0000_s1173" style="width:152.05pt;height:223.45pt;mso-position-horizontal-relative:char;mso-position-vertical-relative:line" coordsize="1931035,2837898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">
                      <v:shape id="Picture 77" o:spid="_x0000_s1174" type="#_x0000_t75" style="position:absolute;left:92075;width:1838960;height:1804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W&#10;bUjCAAAA2wAAAA8AAABkcnMvZG93bnJldi54bWxEj0GLwjAUhO+C/yE8wZumeli1GkUWd3GPVg8e&#10;H82zrTYv3SRr67/fCILHYWa+YVabztTiTs5XlhVMxgkI4tzqigsFp+PXaA7CB2SNtWVS8CAPm3W/&#10;t8JU25YPdM9CISKEfYoKyhCaVEqfl2TQj21DHL2LdQZDlK6Q2mEb4aaW0yT5kAYrjgslNvRZUn7L&#10;/oyC43ZB56y+fDfXxRzdz2+1k+1DqeGg2y5BBOrCO/xq77WC2QyeX+IPkO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lm1IwgAAANsAAAAPAAAAAAAAAAAAAAAAAJwCAABk&#10;cnMvZG93bnJldi54bWxQSwUGAAAAAAQABAD3AAAAiwMAAAAA&#10;">
                        <v:imagedata r:id="rId55" o:title=""/>
                        <v:path arrowok="t"/>
                      </v:shape>
                      <v:shape id="Text Box 78" o:spid="_x0000_s1175" type="#_x0000_t202" style="position:absolute;top:250825;width:651510;height:454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V/SwgAA&#10;ANsAAAAPAAAAZHJzL2Rvd25yZXYueG1sRE/LisIwFN0P+A/hCrMbUxVUqlF8IMxDBF8Ld5fm2hab&#10;m9pk2s7fTxaCy8N5zxatKURNlcstK+j3IhDEidU5pwrOp+3HBITzyBoLy6Tgjxws5p23GcbaNnyg&#10;+uhTEULYxagg876MpXRJRgZdz5bEgbvZyqAPsEqlrrAJ4aaQgygaSYM5h4YMS1pnlNyPv0ZBfbmu&#10;Rs03Du/tT/11eGyWu+s+Veq92y6nIDy1/iV+uj+1gnEYG76EHyD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ZX9LCAAAA2wAAAA8AAAAAAAAAAAAAAAAAlwIAAGRycy9kb3du&#10;cmV2LnhtbFBLBQYAAAAABAAEAPUAAACGAwAAAAA=&#10;" filled="f" stroked="f">
                        <v:textbox inset="0,,0,0">
                          <w:txbxContent>
                            <w:p w14:paraId="192BC643" w14:textId="77777777" w:rsidR="003E3D0E" w:rsidRPr="0032524D" w:rsidRDefault="003E3D0E" w:rsidP="00057173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2524D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copper</w:t>
                              </w:r>
                              <w:proofErr w:type="gramEnd"/>
                              <w:r w:rsidRPr="0032524D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(II) oxide</w:t>
                              </w:r>
                            </w:p>
                          </w:txbxContent>
                        </v:textbox>
                      </v:shape>
                      <v:shape id="Straight Arrow Connector 79" o:spid="_x0000_s1176" type="#_x0000_t32" style="position:absolute;left:317500;top:667385;width:207010;height:7994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wEwVMQAAADbAAAADwAAAGRycy9kb3ducmV2LnhtbESPQWvCQBSE70L/w/IK3uqmCmlNXaUo&#10;FS8iVQ8eH9mXbGj2bchuTfTXu4LgcZiZb5jZore1OFPrK8cK3kcJCOLc6YpLBcfDz9snCB+QNdaO&#10;ScGFPCzmL4MZZtp1/EvnfShFhLDPUIEJocmk9Lkhi37kGuLoFa61GKJsS6lb7CLc1nKcJKm0WHFc&#10;MNjQ0lD+t/+3ClI73mzNrptc12s8rQqJRbFNlRq+9t9fIAL14Rl+tDdawccU7l/iD5Dz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TATBUxAAAANsAAAAPAAAAAAAAAAAA&#10;AAAAAKECAABkcnMvZG93bnJldi54bWxQSwUGAAAAAAQABAD5AAAAkgMAAAAA&#10;" strokecolor="black [3213]" strokeweight="1pt">
                        <v:stroke endarrow="open" endarrowwidth="narrow" endarrowlength="short"/>
                      </v:shape>
                      <v:group id="Group 49" o:spid="_x0000_s1177" style="position:absolute;left:111125;top:1837690;width:500379;height:1000208" coordsize="500379,10002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      <v:shape id="Down Arrow 81" o:spid="_x0000_s1178" type="#_x0000_t67" style="position:absolute;left:63587;width:361950;height:563563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QiUxQAA&#10;ANsAAAAPAAAAZHJzL2Rvd25yZXYueG1sRI9Pa8JAFMTvgt9heYIXqRs9FE1dRQWx0Iv/wPb2yD6T&#10;aPZtyG6T6Kd3hUKPw8z8hpktWlOImiqXW1YwGkYgiBOrc04VnI6btwkI55E1FpZJwZ0cLObdzgxj&#10;bRveU33wqQgQdjEqyLwvYyldkpFBN7QlcfAutjLog6xSqStsAtwUchxF79JgzmEhw5LWGSW3w69R&#10;sJ5OHz+n1fZLUz3Y6GuzOzffqVL9Xrv8AOGp9f/hv/anVjAZwetL+AFy/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5CJTFAAAA2wAAAA8AAAAAAAAAAAAAAAAAlwIAAGRycy9k&#10;b3ducmV2LnhtbFBLBQYAAAAABAAEAPUAAACJAwAAAAA=&#10;" adj="14664" fillcolor="red" strokecolor="black [3213]" strokeweight="2pt">
                          <v:textbox>
                            <w:txbxContent>
                              <w:p w14:paraId="21933C64" w14:textId="77777777" w:rsidR="003E3D0E" w:rsidRDefault="003E3D0E" w:rsidP="0005717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79" type="#_x0000_t202" style="position:absolute;top:617304;width:500379;height:3829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OzxwwAA&#10;ANsAAAAPAAAAZHJzL2Rvd25yZXYueG1sRI/BasMwEETvhfyD2EAvpZHtQ3DdyCaEBEpvdXPJbbG2&#10;lom1MpZiu/n6qlDocZiZN8yuWmwvJhp951hBuklAEDdOd9wqOH+ennMQPiBr7B2Tgm/yUJWrhx0W&#10;2s38QVMdWhEh7AtUYEIYCil9Y8ii37iBOHpfbrQYohxbqUecI9z2MkuSrbTYcVwwONDBUHOtb1bB&#10;djkOT+8vlM33pp/4ck/TQKlSj+tl/woi0BL+w3/tN60gz+D3S/wBsv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+OzxwwAAANsAAAAPAAAAAAAAAAAAAAAAAJcCAABkcnMvZG93&#10;bnJldi54bWxQSwUGAAAAAAQABAD1AAAAhwMAAAAA&#10;" filled="f" stroked="f">
                          <v:textbox style="mso-fit-shape-to-text:t" inset="0,0,0,0">
                            <w:txbxContent>
                              <w:p w14:paraId="68E2E86A" w14:textId="77777777" w:rsidR="003E3D0E" w:rsidRDefault="003E3D0E" w:rsidP="00057173">
                                <w:pPr>
                                  <w:pStyle w:val="NormalWeb"/>
                                  <w:spacing w:before="168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HEAT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200D41EF" w14:textId="03C2FF94" w:rsidR="00B54890" w:rsidRDefault="00B54890" w:rsidP="00B54890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B8D7890" w14:textId="77777777" w:rsidR="00B54890" w:rsidRDefault="00057173" w:rsidP="00057173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7A0C3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RESULTS</w:t>
            </w:r>
          </w:p>
          <w:p w14:paraId="1DB67C79" w14:textId="77777777" w:rsidR="00057173" w:rsidRDefault="00057173" w:rsidP="00057173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399DE832" w14:textId="77777777" w:rsidR="00057173" w:rsidRDefault="00057173" w:rsidP="00057173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057173">
              <w:rPr>
                <w:rFonts w:ascii="Arial Narrow" w:hAnsi="Arial Narrow"/>
                <w:sz w:val="28"/>
                <w:szCs w:val="28"/>
              </w:rPr>
              <w:t xml:space="preserve">After the reaction some </w:t>
            </w:r>
            <w:r w:rsidRPr="00057173">
              <w:rPr>
                <w:rFonts w:ascii="Arial Narrow" w:hAnsi="Arial Narrow"/>
                <w:b/>
                <w:bCs/>
                <w:sz w:val="28"/>
                <w:szCs w:val="28"/>
              </w:rPr>
              <w:t>orange / brown copper</w:t>
            </w:r>
            <w:r w:rsidRPr="00057173">
              <w:rPr>
                <w:rFonts w:ascii="Arial Narrow" w:hAnsi="Arial Narrow"/>
                <w:sz w:val="28"/>
                <w:szCs w:val="28"/>
              </w:rPr>
              <w:t xml:space="preserve"> can be seen in the beaker.</w:t>
            </w:r>
          </w:p>
          <w:p w14:paraId="7654558B" w14:textId="77777777" w:rsidR="00057173" w:rsidRDefault="00057173" w:rsidP="00057173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1E1ACA76" w14:textId="3A783799" w:rsidR="00057173" w:rsidRDefault="00057173" w:rsidP="00057173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057173">
              <w:rPr>
                <w:rFonts w:ascii="Arial Narrow" w:hAnsi="Arial Narrow"/>
                <w:sz w:val="28"/>
                <w:szCs w:val="28"/>
              </w:rPr>
              <w:t xml:space="preserve">The products of the reaction are </w:t>
            </w:r>
            <w:r w:rsidRPr="00057173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COPPER </w:t>
            </w:r>
            <w:r w:rsidRPr="00057173">
              <w:rPr>
                <w:rFonts w:ascii="Arial Narrow" w:hAnsi="Arial Narrow"/>
                <w:sz w:val="28"/>
                <w:szCs w:val="28"/>
              </w:rPr>
              <w:t>and</w:t>
            </w:r>
            <w:r w:rsidRPr="00057173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  <w:r w:rsidRPr="00BB01B7">
              <w:rPr>
                <w:rFonts w:ascii="Arial Narrow" w:hAnsi="Arial Narrow"/>
                <w:b/>
                <w:sz w:val="28"/>
                <w:szCs w:val="28"/>
              </w:rPr>
              <w:t xml:space="preserve">CARBON </w:t>
            </w:r>
            <w:r w:rsidRPr="00057173">
              <w:rPr>
                <w:rFonts w:ascii="Arial Narrow" w:hAnsi="Arial Narrow"/>
                <w:b/>
                <w:bCs/>
                <w:sz w:val="28"/>
                <w:szCs w:val="28"/>
              </w:rPr>
              <w:t>DIOXIDE</w:t>
            </w:r>
          </w:p>
          <w:p w14:paraId="7CD1F7C2" w14:textId="77777777" w:rsidR="00057173" w:rsidRPr="00057173" w:rsidRDefault="00057173" w:rsidP="00057173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4A319F52" w14:textId="40FCD961" w:rsidR="00057173" w:rsidRPr="00057173" w:rsidRDefault="00057173" w:rsidP="00057173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1360C160" w14:textId="77777777" w:rsidR="003B0C71" w:rsidRPr="003B0C71" w:rsidRDefault="003B0C71" w:rsidP="003B0C7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B0C71">
        <w:rPr>
          <w:rFonts w:ascii="Arial Narrow" w:hAnsi="Arial Narrow"/>
          <w:b/>
          <w:bCs/>
          <w:sz w:val="28"/>
          <w:szCs w:val="28"/>
        </w:rPr>
        <w:lastRenderedPageBreak/>
        <w:t>Carbon</w:t>
      </w:r>
      <w:r w:rsidRPr="003B0C71">
        <w:rPr>
          <w:rFonts w:ascii="Arial Narrow" w:hAnsi="Arial Narrow"/>
          <w:sz w:val="28"/>
          <w:szCs w:val="28"/>
        </w:rPr>
        <w:t xml:space="preserve"> helps remove the </w:t>
      </w:r>
      <w:r w:rsidRPr="003B0C71">
        <w:rPr>
          <w:rFonts w:ascii="Arial Narrow" w:hAnsi="Arial Narrow"/>
          <w:b/>
          <w:bCs/>
          <w:sz w:val="28"/>
          <w:szCs w:val="28"/>
        </w:rPr>
        <w:t xml:space="preserve">oxygen </w:t>
      </w:r>
      <w:r w:rsidRPr="003B0C71">
        <w:rPr>
          <w:rFonts w:ascii="Arial Narrow" w:hAnsi="Arial Narrow"/>
          <w:sz w:val="28"/>
          <w:szCs w:val="28"/>
        </w:rPr>
        <w:t xml:space="preserve">from the </w:t>
      </w:r>
      <w:proofErr w:type="gramStart"/>
      <w:r w:rsidRPr="003B0C71">
        <w:rPr>
          <w:rFonts w:ascii="Arial Narrow" w:hAnsi="Arial Narrow"/>
          <w:b/>
          <w:bCs/>
          <w:sz w:val="28"/>
          <w:szCs w:val="28"/>
        </w:rPr>
        <w:t>copper(</w:t>
      </w:r>
      <w:proofErr w:type="gramEnd"/>
      <w:r w:rsidRPr="003B0C71">
        <w:rPr>
          <w:rFonts w:ascii="Arial Narrow" w:hAnsi="Arial Narrow"/>
          <w:b/>
          <w:bCs/>
          <w:sz w:val="28"/>
          <w:szCs w:val="28"/>
        </w:rPr>
        <w:t>II) oxide</w:t>
      </w:r>
      <w:r w:rsidRPr="003B0C71">
        <w:rPr>
          <w:rFonts w:ascii="Arial Narrow" w:hAnsi="Arial Narrow"/>
          <w:sz w:val="28"/>
          <w:szCs w:val="28"/>
        </w:rPr>
        <w:t xml:space="preserve">.  The </w:t>
      </w:r>
      <w:r w:rsidRPr="003B0C71">
        <w:rPr>
          <w:rFonts w:ascii="Arial Narrow" w:hAnsi="Arial Narrow"/>
          <w:b/>
          <w:bCs/>
          <w:sz w:val="28"/>
          <w:szCs w:val="28"/>
        </w:rPr>
        <w:t>oxygen</w:t>
      </w:r>
      <w:r w:rsidRPr="003B0C71">
        <w:rPr>
          <w:rFonts w:ascii="Arial Narrow" w:hAnsi="Arial Narrow"/>
          <w:sz w:val="28"/>
          <w:szCs w:val="28"/>
        </w:rPr>
        <w:t xml:space="preserve"> transfers to the </w:t>
      </w:r>
      <w:r w:rsidRPr="003B0C71">
        <w:rPr>
          <w:rFonts w:ascii="Arial Narrow" w:hAnsi="Arial Narrow"/>
          <w:b/>
          <w:bCs/>
          <w:sz w:val="28"/>
          <w:szCs w:val="28"/>
        </w:rPr>
        <w:t>carbon</w:t>
      </w:r>
      <w:r w:rsidRPr="003B0C71">
        <w:rPr>
          <w:rFonts w:ascii="Arial Narrow" w:hAnsi="Arial Narrow"/>
          <w:sz w:val="28"/>
          <w:szCs w:val="28"/>
        </w:rPr>
        <w:t xml:space="preserve"> forming </w:t>
      </w:r>
      <w:r w:rsidRPr="003B0C71">
        <w:rPr>
          <w:rFonts w:ascii="Arial Narrow" w:hAnsi="Arial Narrow"/>
          <w:b/>
          <w:bCs/>
          <w:sz w:val="28"/>
          <w:szCs w:val="28"/>
        </w:rPr>
        <w:t>carbon</w:t>
      </w:r>
      <w:r w:rsidRPr="003B0C71">
        <w:rPr>
          <w:rFonts w:ascii="Arial Narrow" w:hAnsi="Arial Narrow"/>
          <w:sz w:val="28"/>
          <w:szCs w:val="28"/>
        </w:rPr>
        <w:t xml:space="preserve"> </w:t>
      </w:r>
      <w:r w:rsidRPr="003B0C71">
        <w:rPr>
          <w:rFonts w:ascii="Arial Narrow" w:hAnsi="Arial Narrow"/>
          <w:b/>
          <w:bCs/>
          <w:sz w:val="28"/>
          <w:szCs w:val="28"/>
        </w:rPr>
        <w:t>dioxide</w:t>
      </w:r>
      <w:r w:rsidRPr="003B0C71">
        <w:rPr>
          <w:rFonts w:ascii="Arial Narrow" w:hAnsi="Arial Narrow"/>
          <w:sz w:val="28"/>
          <w:szCs w:val="28"/>
        </w:rPr>
        <w:t>.</w:t>
      </w:r>
    </w:p>
    <w:p w14:paraId="7BF51FB9" w14:textId="77777777" w:rsidR="00B54890" w:rsidRDefault="00B54890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418"/>
        <w:gridCol w:w="1134"/>
        <w:gridCol w:w="1418"/>
        <w:gridCol w:w="567"/>
        <w:gridCol w:w="1928"/>
      </w:tblGrid>
      <w:tr w:rsidR="003B0C71" w:rsidRPr="003B0C71" w14:paraId="64B8BC2C" w14:textId="77777777" w:rsidTr="0068000A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4416AAF4" w14:textId="1803AB83" w:rsidR="003B0C71" w:rsidRPr="00A2590D" w:rsidRDefault="003B0C71" w:rsidP="0068000A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copper(II)</w:t>
            </w: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br/>
            </w:r>
            <w:r w:rsidRPr="006434ED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oxide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A93253" w14:textId="77777777" w:rsidR="003B0C71" w:rsidRPr="00A2590D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FC7244" w14:textId="72C22ED8" w:rsidR="003B0C71" w:rsidRPr="00A2590D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carbon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B88BEB" w14:textId="75CD276D" w:rsidR="003B0C71" w:rsidRPr="00A2590D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A901AB3" wp14:editId="58DAB20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-40640</wp:posOffset>
                      </wp:positionV>
                      <wp:extent cx="334645" cy="214630"/>
                      <wp:effectExtent l="0" t="0" r="20955" b="1397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3AA25" w14:textId="77777777" w:rsidR="006010F4" w:rsidRPr="00A326CE" w:rsidRDefault="006010F4" w:rsidP="0068000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1" o:spid="_x0000_s1180" type="#_x0000_t202" style="position:absolute;left:0;text-align:left;margin-left:8.85pt;margin-top:-3.15pt;width:26.35pt;height:16.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" filled="f" stroked="f">
                      <v:textbox inset="0,,0,0">
                        <w:txbxContent>
                          <w:p w14:paraId="71A3AA25" w14:textId="77777777" w:rsidR="003E3D0E" w:rsidRPr="00A326CE" w:rsidRDefault="003E3D0E" w:rsidP="0068000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0C71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CF85265" wp14:editId="7D7DBF42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190500</wp:posOffset>
                      </wp:positionV>
                      <wp:extent cx="539750" cy="0"/>
                      <wp:effectExtent l="0" t="101600" r="44450" b="127000"/>
                      <wp:wrapNone/>
                      <wp:docPr id="96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2" o:spid="_x0000_s1026" type="#_x0000_t32" style="position:absolute;margin-left:3.05pt;margin-top:15pt;width:42.5pt;height: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DCA1D1" w14:textId="5BDB9A79" w:rsidR="003B0C71" w:rsidRPr="00A2590D" w:rsidRDefault="006434ED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copper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38BAE7" w14:textId="77777777" w:rsidR="003B0C71" w:rsidRPr="00A2590D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066D9A7" w14:textId="4B1862BE" w:rsidR="003B0C71" w:rsidRPr="003B0C71" w:rsidRDefault="006434ED" w:rsidP="0068000A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carbon</w:t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dioxide</w:t>
            </w:r>
          </w:p>
        </w:tc>
      </w:tr>
      <w:tr w:rsidR="003B0C71" w:rsidRPr="003B0C71" w14:paraId="6FD87F30" w14:textId="77777777" w:rsidTr="0068000A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E17E264" w14:textId="77777777" w:rsidR="003B0C71" w:rsidRPr="00A2590D" w:rsidRDefault="003B0C71" w:rsidP="0068000A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54DA37" w14:textId="77777777" w:rsidR="003B0C71" w:rsidRPr="00A2590D" w:rsidRDefault="003B0C71" w:rsidP="0068000A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344392F" w14:textId="77777777" w:rsidR="003B0C71" w:rsidRPr="00A2590D" w:rsidRDefault="003B0C71" w:rsidP="0068000A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52ABAC" w14:textId="039EDD62" w:rsidR="003B0C71" w:rsidRPr="00A2590D" w:rsidRDefault="0068000A" w:rsidP="0068000A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145735D" wp14:editId="5FF02BB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73025</wp:posOffset>
                      </wp:positionV>
                      <wp:extent cx="350520" cy="197485"/>
                      <wp:effectExtent l="0" t="0" r="5080" b="5715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197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789F71" w14:textId="77777777" w:rsidR="006010F4" w:rsidRPr="00A326CE" w:rsidRDefault="006010F4" w:rsidP="0068000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2" o:spid="_x0000_s1181" type="#_x0000_t202" style="position:absolute;left:0;text-align:left;margin-left:5.95pt;margin-top:5.75pt;width:27.6pt;height:15.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" filled="f" stroked="f">
                      <v:textbox inset="0,,0,0">
                        <w:txbxContent>
                          <w:p w14:paraId="5B789F71" w14:textId="77777777" w:rsidR="003E3D0E" w:rsidRPr="00A326CE" w:rsidRDefault="003E3D0E" w:rsidP="0068000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90B907" w14:textId="77777777" w:rsidR="003B0C71" w:rsidRPr="00A2590D" w:rsidRDefault="003B0C71" w:rsidP="006800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172FB0" w14:textId="77777777" w:rsidR="003B0C71" w:rsidRPr="00A2590D" w:rsidRDefault="003B0C71" w:rsidP="0068000A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488D4D3A" w14:textId="77777777" w:rsidR="003B0C71" w:rsidRPr="003B0C71" w:rsidRDefault="003B0C71" w:rsidP="0068000A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3B0C71" w:rsidRPr="003B0C71" w14:paraId="4232411A" w14:textId="77777777" w:rsidTr="0068000A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5F943B76" w14:textId="3CE3A94C" w:rsidR="003B0C71" w:rsidRPr="0065643E" w:rsidRDefault="006434ED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proofErr w:type="spellStart"/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Cu</w:t>
            </w:r>
            <w:r w:rsidRPr="006434ED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54BA14C7" w14:textId="77777777" w:rsidR="003B0C71" w:rsidRPr="0065643E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BBFA40" w14:textId="369FC002" w:rsidR="003B0C71" w:rsidRPr="009D741D" w:rsidRDefault="003B0C71" w:rsidP="006434E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</w:t>
            </w:r>
            <w:r w:rsidR="006434ED"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7C2891" w14:textId="77777777" w:rsidR="003B0C71" w:rsidRPr="0065643E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C1F4D9F" wp14:editId="61EE2B6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207645</wp:posOffset>
                      </wp:positionV>
                      <wp:extent cx="539750" cy="0"/>
                      <wp:effectExtent l="0" t="101600" r="44450" b="127000"/>
                      <wp:wrapNone/>
                      <wp:docPr id="98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.7pt;margin-top:16.35pt;width:42.5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2D08CF" w14:textId="7859F25C" w:rsidR="003B0C71" w:rsidRPr="0065643E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 w:rsidR="006434ED"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Cu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B7DEA3" w14:textId="77777777" w:rsidR="003B0C71" w:rsidRPr="0065643E" w:rsidRDefault="003B0C71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FE513B7" w14:textId="39D55DF6" w:rsidR="003B0C71" w:rsidRPr="003B0C71" w:rsidRDefault="006434ED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="003B0C71" w:rsidRPr="003B0C71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</w:tbl>
    <w:p w14:paraId="5D9E6810" w14:textId="66E21A8A" w:rsidR="003B0C71" w:rsidRDefault="006F5B71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31E28195" wp14:editId="69BF22C8">
                <wp:simplePos x="0" y="0"/>
                <wp:positionH relativeFrom="column">
                  <wp:posOffset>-368598</wp:posOffset>
                </wp:positionH>
                <wp:positionV relativeFrom="paragraph">
                  <wp:posOffset>88874</wp:posOffset>
                </wp:positionV>
                <wp:extent cx="1075055" cy="865505"/>
                <wp:effectExtent l="0" t="25400" r="169545" b="226695"/>
                <wp:wrapNone/>
                <wp:docPr id="10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255BBA8D" w14:textId="77777777" w:rsidR="006010F4" w:rsidRDefault="006010F4" w:rsidP="006F5B7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6E851F" w14:textId="77777777" w:rsidR="006010F4" w:rsidRDefault="006010F4" w:rsidP="006F5B7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182" style="position:absolute;margin-left:-28.95pt;margin-top:7pt;width:84.65pt;height:68.15pt;z-index:252114944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">
                <v:rect id="Rectangle 105" o:spid="_x0000_s1183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EbDwAAA&#10;ANwAAAAPAAAAZHJzL2Rvd25yZXYueG1sRE/bisIwEH0X/Icwgm+aquwi1SiiCILI4gWfh2Zsqs2k&#10;NlHr328WFnybw7nOdN7YUjyp9oVjBYN+AoI4c7rgXMHpuO6NQfiArLF0TAre5GE+a7emmGr34j09&#10;DyEXMYR9igpMCFUqpc8MWfR9VxFH7uJqiyHCOpe6xlcMt6UcJsm3tFhwbDBY0dJQdjs8rAK+7DY/&#10;7/tKnre31fk6GgWzz7RS3U6zmIAI1ISP+N+90XF+8gV/z8QL5Ow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uEbDwAAAANwAAAAPAAAAAAAAAAAAAAAAAJcCAABkcnMvZG93bnJl&#10;di54bWxQSwUGAAAAAAQABAD1AAAAhAMAAAAA&#10;" filled="f" stroked="f">
                  <v:shadow on="t" opacity="19660f" mv:blur="190500f" offset="161645emu,161645emu"/>
                  <v:textbox style="mso-fit-shape-to-text:t">
                    <w:txbxContent>
                      <w:p w14:paraId="255BBA8D" w14:textId="77777777" w:rsidR="003E3D0E" w:rsidRDefault="003E3D0E" w:rsidP="006F5B7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06" o:spid="_x0000_s1184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opfwAAA&#10;ANwAAAAPAAAAZHJzL2Rvd25yZXYueG1sRE/NagIxEL4XfIcwgpeiiVKkrEYRUVv0VPUBhs24G9xM&#10;liSu27dvCoXe5uP7neW6d43oKETrWcN0okAQl95YrjRcL/vxO4iYkA02nknDN0VYrwYvSyyMf/IX&#10;dedUiRzCsUANdUptIWUsa3IYJ74lztzNB4cpw1BJE/CZw10jZ0rNpUPLuaHGlrY1lffzw2l4O8yO&#10;O/uqTtZ1D7weZVAffNJ6NOw3CxCJ+vQv/nN/mjxfzeH3mXyBXP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/opfwAAAANwAAAAPAAAAAAAAAAAAAAAAAJcCAABkcnMvZG93bnJl&#10;di54bWxQSwUGAAAAAAQABAD1AAAAhAMAAAAA&#10;" filled="f" stroked="f">
                  <v:textbox style="mso-fit-shape-to-text:t">
                    <w:txbxContent>
                      <w:p w14:paraId="506E851F" w14:textId="77777777" w:rsidR="003E3D0E" w:rsidRDefault="003E3D0E" w:rsidP="006F5B7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134"/>
        <w:gridCol w:w="1134"/>
        <w:gridCol w:w="1134"/>
        <w:gridCol w:w="567"/>
        <w:gridCol w:w="1418"/>
      </w:tblGrid>
      <w:tr w:rsidR="0068000A" w:rsidRPr="003B0C71" w14:paraId="6470CF4B" w14:textId="77777777" w:rsidTr="006F5B71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CA5EF1D" w14:textId="11C62ED4" w:rsidR="0068000A" w:rsidRDefault="0068000A" w:rsidP="006800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Ionic equation: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D2E6A8" w14:textId="77777777" w:rsidR="0068000A" w:rsidRPr="0065643E" w:rsidRDefault="0068000A" w:rsidP="006800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E77A92" w14:textId="77777777" w:rsidR="0068000A" w:rsidRPr="006434ED" w:rsidRDefault="0068000A" w:rsidP="0068000A">
            <w:pPr>
              <w:spacing w:after="0" w:line="240" w:lineRule="auto"/>
              <w:jc w:val="center"/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560E14" w14:textId="6B98F0A7" w:rsidR="0068000A" w:rsidRPr="0065643E" w:rsidRDefault="0068000A" w:rsidP="0068000A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val="en-US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979D801" wp14:editId="0143F75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167005</wp:posOffset>
                      </wp:positionV>
                      <wp:extent cx="350520" cy="197485"/>
                      <wp:effectExtent l="0" t="0" r="5080" b="5715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197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14359A" w14:textId="77777777" w:rsidR="006010F4" w:rsidRPr="00A326CE" w:rsidRDefault="006010F4" w:rsidP="0068000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3" o:spid="_x0000_s1185" type="#_x0000_t202" style="position:absolute;left:0;text-align:left;margin-left:6.45pt;margin-top:13.15pt;width:27.6pt;height:15.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" filled="f" stroked="f">
                      <v:textbox inset="0,,0,0">
                        <w:txbxContent>
                          <w:p w14:paraId="7114359A" w14:textId="77777777" w:rsidR="003E3D0E" w:rsidRPr="00A326CE" w:rsidRDefault="003E3D0E" w:rsidP="0068000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66E358" w14:textId="77777777" w:rsidR="0068000A" w:rsidRDefault="0068000A" w:rsidP="006800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2C64C9" w14:textId="77777777" w:rsidR="0068000A" w:rsidRPr="0065643E" w:rsidRDefault="0068000A" w:rsidP="006800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023473E" w14:textId="77777777" w:rsidR="0068000A" w:rsidRPr="006434ED" w:rsidRDefault="0068000A" w:rsidP="0068000A">
            <w:pPr>
              <w:spacing w:after="0" w:line="240" w:lineRule="auto"/>
              <w:jc w:val="center"/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</w:pPr>
          </w:p>
        </w:tc>
      </w:tr>
      <w:tr w:rsidR="0068000A" w:rsidRPr="003B0C71" w14:paraId="25DADEBB" w14:textId="77777777" w:rsidTr="006F5B71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5E688699" w14:textId="10902A5D" w:rsidR="0068000A" w:rsidRPr="0068000A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Cu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2+</w:t>
            </w:r>
            <w:r w:rsidRPr="006434ED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0088AD" w14:textId="77777777" w:rsidR="0068000A" w:rsidRPr="0065643E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8840AC" w14:textId="77777777" w:rsidR="0068000A" w:rsidRPr="009D741D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25C8A6" w14:textId="77777777" w:rsidR="0068000A" w:rsidRPr="0065643E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D0C94E2" wp14:editId="58D838AA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191770</wp:posOffset>
                      </wp:positionV>
                      <wp:extent cx="539750" cy="0"/>
                      <wp:effectExtent l="0" t="101600" r="44450" b="127000"/>
                      <wp:wrapNone/>
                      <wp:docPr id="100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2.05pt;margin-top:15.1pt;width:42.5pt;height: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8F4AB0" w14:textId="77777777" w:rsidR="0068000A" w:rsidRPr="0065643E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Cu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313F98" w14:textId="77777777" w:rsidR="0068000A" w:rsidRPr="0065643E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17539" w14:textId="77777777" w:rsidR="0068000A" w:rsidRPr="003B0C71" w:rsidRDefault="0068000A" w:rsidP="0068000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3B0C71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</w:tbl>
    <w:p w14:paraId="210B2853" w14:textId="77777777" w:rsidR="003B0C71" w:rsidRDefault="003B0C71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CBE19B4" w14:textId="77777777" w:rsidR="006F5B71" w:rsidRPr="006F5B71" w:rsidRDefault="006F5B71" w:rsidP="006F5B7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6F5B71">
        <w:rPr>
          <w:rFonts w:ascii="Arial Narrow" w:hAnsi="Arial Narrow"/>
          <w:sz w:val="28"/>
          <w:szCs w:val="28"/>
        </w:rPr>
        <w:t xml:space="preserve">The </w:t>
      </w:r>
      <w:proofErr w:type="gramStart"/>
      <w:r w:rsidRPr="006F5B71">
        <w:rPr>
          <w:rFonts w:ascii="Arial Narrow" w:hAnsi="Arial Narrow"/>
          <w:b/>
          <w:bCs/>
          <w:sz w:val="28"/>
          <w:szCs w:val="28"/>
        </w:rPr>
        <w:t>copper(</w:t>
      </w:r>
      <w:proofErr w:type="gramEnd"/>
      <w:r w:rsidRPr="006F5B71">
        <w:rPr>
          <w:rFonts w:ascii="Arial Narrow" w:hAnsi="Arial Narrow"/>
          <w:b/>
          <w:bCs/>
          <w:sz w:val="28"/>
          <w:szCs w:val="28"/>
        </w:rPr>
        <w:t xml:space="preserve">II) ion </w:t>
      </w:r>
      <w:r w:rsidRPr="006F5B71">
        <w:rPr>
          <w:rFonts w:ascii="Arial Narrow" w:hAnsi="Arial Narrow"/>
          <w:sz w:val="28"/>
          <w:szCs w:val="28"/>
        </w:rPr>
        <w:t xml:space="preserve">is changed to a </w:t>
      </w:r>
      <w:r w:rsidRPr="006F5B71">
        <w:rPr>
          <w:rFonts w:ascii="Arial Narrow" w:hAnsi="Arial Narrow"/>
          <w:b/>
          <w:bCs/>
          <w:sz w:val="28"/>
          <w:szCs w:val="28"/>
        </w:rPr>
        <w:t>copper atom</w:t>
      </w:r>
      <w:r w:rsidRPr="006F5B71">
        <w:rPr>
          <w:rFonts w:ascii="Arial Narrow" w:hAnsi="Arial Narrow"/>
          <w:sz w:val="28"/>
          <w:szCs w:val="28"/>
        </w:rPr>
        <w:t xml:space="preserve">.  To do this each </w:t>
      </w:r>
      <w:proofErr w:type="gramStart"/>
      <w:r w:rsidRPr="006F5B71">
        <w:rPr>
          <w:rFonts w:ascii="Arial Narrow" w:hAnsi="Arial Narrow"/>
          <w:b/>
          <w:bCs/>
          <w:sz w:val="28"/>
          <w:szCs w:val="28"/>
        </w:rPr>
        <w:t>copper(</w:t>
      </w:r>
      <w:proofErr w:type="gramEnd"/>
      <w:r w:rsidRPr="006F5B71">
        <w:rPr>
          <w:rFonts w:ascii="Arial Narrow" w:hAnsi="Arial Narrow"/>
          <w:b/>
          <w:bCs/>
          <w:sz w:val="28"/>
          <w:szCs w:val="28"/>
        </w:rPr>
        <w:t>II) ion</w:t>
      </w:r>
      <w:r w:rsidRPr="006F5B71">
        <w:rPr>
          <w:rFonts w:ascii="Arial Narrow" w:hAnsi="Arial Narrow"/>
          <w:sz w:val="28"/>
          <w:szCs w:val="28"/>
        </w:rPr>
        <w:t xml:space="preserve"> has to </w:t>
      </w:r>
      <w:r w:rsidRPr="006F5B71">
        <w:rPr>
          <w:rFonts w:ascii="Arial Narrow" w:hAnsi="Arial Narrow"/>
          <w:b/>
          <w:bCs/>
          <w:sz w:val="28"/>
          <w:szCs w:val="28"/>
        </w:rPr>
        <w:t>gain 2 electrons</w:t>
      </w:r>
      <w:r w:rsidRPr="006F5B71">
        <w:rPr>
          <w:rFonts w:ascii="Arial Narrow" w:hAnsi="Arial Narrow"/>
          <w:sz w:val="28"/>
          <w:szCs w:val="28"/>
        </w:rPr>
        <w:t xml:space="preserve">. This change is </w:t>
      </w:r>
      <w:r w:rsidRPr="006F5B71">
        <w:rPr>
          <w:rFonts w:ascii="Arial Narrow" w:hAnsi="Arial Narrow"/>
          <w:b/>
          <w:bCs/>
          <w:sz w:val="28"/>
          <w:szCs w:val="28"/>
        </w:rPr>
        <w:t>reduction</w:t>
      </w:r>
      <w:r w:rsidRPr="006F5B71">
        <w:rPr>
          <w:rFonts w:ascii="Arial Narrow" w:hAnsi="Arial Narrow"/>
          <w:sz w:val="28"/>
          <w:szCs w:val="28"/>
        </w:rPr>
        <w:t xml:space="preserve">.  </w:t>
      </w:r>
    </w:p>
    <w:p w14:paraId="4B78ED60" w14:textId="0D5406E3" w:rsidR="0068000A" w:rsidRDefault="0068000A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851"/>
        <w:gridCol w:w="1134"/>
      </w:tblGrid>
      <w:tr w:rsidR="006F5B71" w:rsidRPr="004200E8" w14:paraId="05AE8BA3" w14:textId="77777777" w:rsidTr="00BB3739">
        <w:trPr>
          <w:jc w:val="center"/>
        </w:trPr>
        <w:tc>
          <w:tcPr>
            <w:tcW w:w="1134" w:type="dxa"/>
            <w:vAlign w:val="center"/>
          </w:tcPr>
          <w:p w14:paraId="6AEB76DE" w14:textId="704B2DF0" w:rsidR="006F5B71" w:rsidRPr="004200E8" w:rsidRDefault="006F5B71" w:rsidP="00BB373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Cu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567" w:type="dxa"/>
            <w:vAlign w:val="center"/>
          </w:tcPr>
          <w:p w14:paraId="663C08D9" w14:textId="77777777" w:rsidR="006F5B71" w:rsidRPr="004200E8" w:rsidRDefault="006F5B71" w:rsidP="00BB373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282C63BF" w14:textId="0F2E4F58" w:rsidR="006F5B71" w:rsidRPr="00CD5C76" w:rsidRDefault="006F5B71" w:rsidP="00BB373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49FB53FA" w14:textId="77777777" w:rsidR="006F5B71" w:rsidRPr="004200E8" w:rsidRDefault="006F5B71" w:rsidP="00BB373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42FA04B" wp14:editId="022519F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107" name="Straight Arrow Connector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07" o:spid="_x0000_s1026" type="#_x0000_t32" style="position:absolute;margin-left:-3.75pt;margin-top:15.4pt;width:42.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49D1837F" w14:textId="595094CA" w:rsidR="006F5B71" w:rsidRPr="004200E8" w:rsidRDefault="006F5B71" w:rsidP="00BB373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Cu</w:t>
            </w:r>
          </w:p>
        </w:tc>
      </w:tr>
    </w:tbl>
    <w:p w14:paraId="793757A9" w14:textId="52717D55" w:rsidR="0068000A" w:rsidRDefault="0068000A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A7262DA" w14:textId="77777777" w:rsidR="006F5B71" w:rsidRDefault="006F5B71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AE7F849" w14:textId="77777777" w:rsidR="0024440F" w:rsidRDefault="0024440F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1F1A0454" w14:textId="18C14E5D" w:rsidR="00BB3739" w:rsidRPr="00BB3739" w:rsidRDefault="00BB3739" w:rsidP="00BB373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373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EXTRACTING IRON – THE BLAST FURNACE</w:t>
      </w:r>
    </w:p>
    <w:p w14:paraId="20329AC6" w14:textId="77777777" w:rsidR="006F5B71" w:rsidRDefault="006F5B71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5207"/>
      </w:tblGrid>
      <w:tr w:rsidR="00BB3739" w14:paraId="3E1D60EA" w14:textId="77777777" w:rsidTr="0024440F">
        <w:tc>
          <w:tcPr>
            <w:tcW w:w="5207" w:type="dxa"/>
          </w:tcPr>
          <w:p w14:paraId="7B308744" w14:textId="77777777" w:rsidR="00BB3739" w:rsidRDefault="00BB3739" w:rsidP="00B54890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BB3739">
              <w:rPr>
                <w:rFonts w:ascii="Arial Narrow" w:hAnsi="Arial Narrow"/>
                <w:bCs/>
                <w:sz w:val="28"/>
                <w:szCs w:val="28"/>
              </w:rPr>
              <w:t>Iron is extracted from its ore using carbon.  The reaction requires a lot of heat.  To provide the necessary heat the reaction is carried out in a</w:t>
            </w:r>
            <w:r w:rsidRPr="00BB3739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BLAST FURNACE</w:t>
            </w:r>
            <w:r w:rsidRPr="00BB3739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  <w:p w14:paraId="0FC22B80" w14:textId="77777777" w:rsidR="00BB3739" w:rsidRDefault="00BB3739" w:rsidP="00B54890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548E72F9" w14:textId="77777777" w:rsidR="00BB3739" w:rsidRPr="00BB3739" w:rsidRDefault="00BB3739" w:rsidP="00BB3739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BB3739">
              <w:rPr>
                <w:rFonts w:ascii="Arial Narrow" w:hAnsi="Arial Narrow"/>
                <w:bCs/>
                <w:sz w:val="28"/>
                <w:szCs w:val="28"/>
              </w:rPr>
              <w:t xml:space="preserve">The extraction of the iron happens in </w:t>
            </w:r>
            <w:r w:rsidRPr="00BB3739">
              <w:rPr>
                <w:rFonts w:ascii="Arial Narrow" w:hAnsi="Arial Narrow"/>
                <w:b/>
                <w:bCs/>
                <w:sz w:val="28"/>
                <w:szCs w:val="28"/>
              </w:rPr>
              <w:t>3 stages</w:t>
            </w:r>
            <w:r w:rsidRPr="00BB3739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  <w:p w14:paraId="270B8147" w14:textId="77777777" w:rsidR="00BB3739" w:rsidRDefault="00BB3739" w:rsidP="00B54890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79B385F9" w14:textId="77777777" w:rsidR="00BB3739" w:rsidRPr="00BB3739" w:rsidRDefault="00BB3739" w:rsidP="00BB3739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BB3739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STAGE 1: </w:t>
            </w:r>
            <w:r w:rsidRPr="00BB3739">
              <w:rPr>
                <w:rFonts w:ascii="Arial Narrow" w:hAnsi="Arial Narrow"/>
                <w:bCs/>
                <w:sz w:val="28"/>
                <w:szCs w:val="28"/>
              </w:rPr>
              <w:t xml:space="preserve">The coke (carbon) burns to produce carbon dioxide </w:t>
            </w:r>
            <w:r w:rsidRPr="00BB3739">
              <w:rPr>
                <w:rFonts w:ascii="Arial Narrow" w:hAnsi="Arial Narrow"/>
                <w:b/>
                <w:bCs/>
                <w:sz w:val="28"/>
                <w:szCs w:val="28"/>
              </w:rPr>
              <w:t>CO</w:t>
            </w:r>
            <w:r w:rsidRPr="00BB3739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Pr="00BB3739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  <w:p w14:paraId="0E1590AD" w14:textId="77777777" w:rsidR="00BB3739" w:rsidRDefault="00BB3739" w:rsidP="00B54890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5F49558D" w14:textId="4BFBACA6" w:rsidR="002F0F18" w:rsidRPr="002F0F18" w:rsidRDefault="002F0F18" w:rsidP="00B54890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0055B1D" wp14:editId="6FB6636F">
                      <wp:simplePos x="0" y="0"/>
                      <wp:positionH relativeFrom="column">
                        <wp:posOffset>1313297</wp:posOffset>
                      </wp:positionH>
                      <wp:positionV relativeFrom="paragraph">
                        <wp:posOffset>126365</wp:posOffset>
                      </wp:positionV>
                      <wp:extent cx="333893" cy="5883"/>
                      <wp:effectExtent l="0" t="101600" r="22225" b="121285"/>
                      <wp:wrapNone/>
                      <wp:docPr id="114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3893" cy="58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03.4pt;margin-top:9.95pt;width:26.3pt;height:.45pt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C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(s)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   </w:t>
            </w:r>
            <w:r w:rsidRPr="002F0F18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2F0F18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           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3B0C71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</w:p>
          <w:p w14:paraId="3114BF0A" w14:textId="77777777" w:rsidR="007E2C13" w:rsidRDefault="007E2C13" w:rsidP="00B54890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37CEFFDD" w14:textId="77777777" w:rsidR="002F0F18" w:rsidRPr="002F0F18" w:rsidRDefault="002F0F18" w:rsidP="002F0F18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STAGE 2: </w:t>
            </w:r>
            <w:r w:rsidRPr="002F0F18">
              <w:rPr>
                <w:rFonts w:ascii="Arial Narrow" w:hAnsi="Arial Narrow"/>
                <w:bCs/>
                <w:sz w:val="28"/>
                <w:szCs w:val="28"/>
              </w:rPr>
              <w:t xml:space="preserve">The 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>CO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Pr="002F0F18">
              <w:rPr>
                <w:rFonts w:ascii="Arial Narrow" w:hAnsi="Arial Narrow"/>
                <w:bCs/>
                <w:sz w:val="28"/>
                <w:szCs w:val="28"/>
              </w:rPr>
              <w:t xml:space="preserve"> from stage 1 reacts with more carbon to form carbon monoxide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CO.</w:t>
            </w:r>
          </w:p>
          <w:p w14:paraId="7860D184" w14:textId="77777777" w:rsidR="00BB3739" w:rsidRDefault="00BB3739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35529F81" w14:textId="7ACBAF79" w:rsidR="002F0F18" w:rsidRDefault="002F0F18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C8B1533" wp14:editId="7317A5A5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119380</wp:posOffset>
                      </wp:positionV>
                      <wp:extent cx="333375" cy="5715"/>
                      <wp:effectExtent l="0" t="101600" r="22225" b="121285"/>
                      <wp:wrapNone/>
                      <wp:docPr id="115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3375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05.6pt;margin-top:9.4pt;width:26.25pt;height:.45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3B0C71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   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C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(s)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     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2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</w:p>
          <w:p w14:paraId="3DBDD6BB" w14:textId="0744F084" w:rsidR="002F0F18" w:rsidRDefault="002F0F18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3F19FEE" w14:textId="77777777" w:rsidR="007E2C13" w:rsidRDefault="007E2C13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5A0D557D" w14:textId="4DE9ADE7" w:rsidR="002F0F18" w:rsidRPr="002F0F18" w:rsidRDefault="002F0F18" w:rsidP="002F0F18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STAGE 3: </w:t>
            </w:r>
            <w:r w:rsidRPr="002F0F18">
              <w:rPr>
                <w:rFonts w:ascii="Arial Narrow" w:hAnsi="Arial Narrow"/>
                <w:bCs/>
                <w:sz w:val="28"/>
                <w:szCs w:val="28"/>
              </w:rPr>
              <w:t xml:space="preserve">The 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CO </w:t>
            </w:r>
            <w:r w:rsidRPr="002F0F18">
              <w:rPr>
                <w:rFonts w:ascii="Arial Narrow" w:hAnsi="Arial Narrow"/>
                <w:bCs/>
                <w:sz w:val="28"/>
                <w:szCs w:val="28"/>
              </w:rPr>
              <w:t>from stage 2 reacts</w:t>
            </w:r>
            <w:r w:rsidR="0024440F">
              <w:rPr>
                <w:rFonts w:ascii="Arial Narrow" w:hAnsi="Arial Narrow"/>
                <w:bCs/>
                <w:sz w:val="28"/>
                <w:szCs w:val="28"/>
              </w:rPr>
              <w:t xml:space="preserve"> with</w:t>
            </w:r>
            <w:r w:rsidRPr="002F0F18"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proofErr w:type="gramStart"/>
            <w:r w:rsidRPr="002F0F18">
              <w:rPr>
                <w:rFonts w:ascii="Arial Narrow" w:hAnsi="Arial Narrow"/>
                <w:bCs/>
                <w:sz w:val="28"/>
                <w:szCs w:val="28"/>
              </w:rPr>
              <w:t>iron(</w:t>
            </w:r>
            <w:proofErr w:type="gramEnd"/>
            <w:r w:rsidRPr="002F0F18">
              <w:rPr>
                <w:rFonts w:ascii="Arial Narrow" w:hAnsi="Arial Narrow"/>
                <w:bCs/>
                <w:sz w:val="28"/>
                <w:szCs w:val="28"/>
              </w:rPr>
              <w:t>III) oxide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Fe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>O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3</w:t>
            </w:r>
            <w:r w:rsidRPr="002F0F1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  <w:r w:rsidRPr="002F0F18">
              <w:rPr>
                <w:rFonts w:ascii="Arial Narrow" w:hAnsi="Arial Narrow"/>
                <w:bCs/>
                <w:sz w:val="28"/>
                <w:szCs w:val="28"/>
              </w:rPr>
              <w:t xml:space="preserve">in the iron ore removing the oxygen. </w:t>
            </w:r>
          </w:p>
          <w:p w14:paraId="36E3869F" w14:textId="77777777" w:rsidR="002F0F18" w:rsidRDefault="002F0F18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3C339EA9" w14:textId="7AE9A73F" w:rsidR="002F0F18" w:rsidRDefault="002F0F18" w:rsidP="002F0F18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7E2C13">
              <w:rPr>
                <w:rFonts w:ascii="Arial Narrow" w:hAnsi="Arial Narrow"/>
                <w:bCs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35A9628" wp14:editId="04AE62E6">
                      <wp:simplePos x="0" y="0"/>
                      <wp:positionH relativeFrom="column">
                        <wp:posOffset>1538471</wp:posOffset>
                      </wp:positionH>
                      <wp:positionV relativeFrom="paragraph">
                        <wp:posOffset>121953</wp:posOffset>
                      </wp:positionV>
                      <wp:extent cx="246814" cy="267"/>
                      <wp:effectExtent l="0" t="101600" r="33020" b="127000"/>
                      <wp:wrapNone/>
                      <wp:docPr id="116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814" cy="2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21.15pt;margin-top:9.6pt;width:19.4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  <w:r w:rsidRPr="007E2C13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</w:rPr>
              <w:t>Fe</w:t>
            </w:r>
            <w:r w:rsidRPr="007E2C13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  <w:vertAlign w:val="subscript"/>
              </w:rPr>
              <w:t>2</w:t>
            </w:r>
            <w:r w:rsidRPr="007E2C13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</w:rPr>
              <w:t>O</w:t>
            </w:r>
            <w:r w:rsidRPr="007E2C13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  <w:vertAlign w:val="subscript"/>
              </w:rPr>
              <w:t>3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s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)</w:t>
            </w:r>
            <w:r w:rsidR="007E2C13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 </w:t>
            </w:r>
            <w:r w:rsidR="007E2C13"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="007E2C13"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</w:t>
            </w:r>
            <w:r w:rsidR="007E2C13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="007E2C13">
              <w:rPr>
                <w:rFonts w:ascii="Arial Narrow" w:hAnsi="Arial Narrow"/>
                <w:bCs/>
                <w:sz w:val="28"/>
                <w:szCs w:val="28"/>
              </w:rPr>
              <w:t xml:space="preserve">2 </w:t>
            </w:r>
            <w:r w:rsidR="007E2C13" w:rsidRPr="007E2C13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</w:rPr>
              <w:t>Fe</w:t>
            </w:r>
            <w:r w:rsidR="007E2C13">
              <w:rPr>
                <w:rFonts w:ascii="Arial Narrow Bold" w:hAnsi="Arial Narrow Bold"/>
                <w:bCs/>
                <w:color w:val="000000" w:themeColor="text1"/>
                <w:sz w:val="32"/>
                <w:szCs w:val="32"/>
              </w:rPr>
              <w:t xml:space="preserve">  +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 </w:t>
            </w:r>
            <w:r w:rsidR="007E2C13"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="007E2C13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2F0F18"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</w:p>
          <w:p w14:paraId="6D05F6AB" w14:textId="77777777" w:rsidR="002F0F18" w:rsidRDefault="002F0F18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E4C30E5" w14:textId="45380192" w:rsidR="002F0F18" w:rsidRPr="00BB3739" w:rsidRDefault="002F0F18" w:rsidP="00B54890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5207" w:type="dxa"/>
          </w:tcPr>
          <w:p w14:paraId="1BFC6E3A" w14:textId="76251685" w:rsidR="00BB3739" w:rsidRDefault="0024440F" w:rsidP="00B54890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3FDBB490" wp14:editId="27202AB7">
                      <wp:simplePos x="0" y="0"/>
                      <wp:positionH relativeFrom="column">
                        <wp:posOffset>2443138</wp:posOffset>
                      </wp:positionH>
                      <wp:positionV relativeFrom="paragraph">
                        <wp:posOffset>66040</wp:posOffset>
                      </wp:positionV>
                      <wp:extent cx="900877" cy="1116965"/>
                      <wp:effectExtent l="0" t="0" r="13970" b="635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0877" cy="1116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589E5" w14:textId="3EEB7C58" w:rsidR="006010F4" w:rsidRPr="0024440F" w:rsidRDefault="006010F4" w:rsidP="0024440F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 w:themeColor="text1" w:themeShade="A6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Iron ore, coke (carbon) and limestone enter the furnace from the top of the furnace.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27" o:spid="_x0000_s1186" type="#_x0000_t202" style="position:absolute;margin-left:192.35pt;margin-top:5.2pt;width:70.95pt;height:87.9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" filled="f" stroked="f">
                      <v:textbox inset="0,0,0,0">
                        <w:txbxContent>
                          <w:p w14:paraId="0D1589E5" w14:textId="3EEB7C58" w:rsidR="003E3D0E" w:rsidRPr="0024440F" w:rsidRDefault="003E3D0E" w:rsidP="0024440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 w:themeColor="text1" w:themeShade="A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Iron ore, coke (carbon) and limestone enter the furnace from the top of the furnace.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C55F1E2" wp14:editId="76163B31">
                      <wp:simplePos x="0" y="0"/>
                      <wp:positionH relativeFrom="column">
                        <wp:posOffset>1805306</wp:posOffset>
                      </wp:positionH>
                      <wp:positionV relativeFrom="paragraph">
                        <wp:posOffset>193705</wp:posOffset>
                      </wp:positionV>
                      <wp:extent cx="611267" cy="506700"/>
                      <wp:effectExtent l="50800" t="0" r="24130" b="78105"/>
                      <wp:wrapNone/>
                      <wp:docPr id="1056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1267" cy="50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42.15pt;margin-top:15.25pt;width:48.15pt;height:39.9pt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" strokeweight="1.25pt">
                      <v:stroke endarrow="open"/>
                      <v:shadow opacity="49150f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BDF7B6F" wp14:editId="38DCF865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2226310</wp:posOffset>
                      </wp:positionV>
                      <wp:extent cx="850900" cy="723900"/>
                      <wp:effectExtent l="0" t="0" r="12700" b="1270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D03B9" w14:textId="0B819685" w:rsidR="006010F4" w:rsidRPr="0024440F" w:rsidRDefault="006010F4" w:rsidP="0024440F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000000" w:themeColor="text1" w:themeShade="A6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Molten iron flows to the bottom of the furnace.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26" o:spid="_x0000_s1187" type="#_x0000_t202" style="position:absolute;margin-left:188.15pt;margin-top:175.3pt;width:67pt;height:5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" filled="f" stroked="f">
                      <v:textbox inset="0,0,0,0">
                        <w:txbxContent>
                          <w:p w14:paraId="480D03B9" w14:textId="0B819685" w:rsidR="003E3D0E" w:rsidRPr="0024440F" w:rsidRDefault="003E3D0E" w:rsidP="0024440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000000" w:themeColor="text1" w:themeShade="A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Molten iron flows to the bottom of the furnace.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EC76335" wp14:editId="52668A9B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3159418</wp:posOffset>
                      </wp:positionV>
                      <wp:extent cx="883285" cy="244475"/>
                      <wp:effectExtent l="0" t="0" r="5715" b="9525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24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9B43B" w14:textId="2E3A2C31" w:rsidR="006010F4" w:rsidRPr="0024440F" w:rsidRDefault="006010F4" w:rsidP="002444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STAGE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24" o:spid="_x0000_s1188" type="#_x0000_t202" style="position:absolute;margin-left:93.5pt;margin-top:248.75pt;width:69.55pt;height:19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" fillcolor="white [3212]" stroked="f">
                      <v:textbox inset="0,0,0,0">
                        <w:txbxContent>
                          <w:p w14:paraId="3209B43B" w14:textId="2E3A2C31" w:rsidR="003E3D0E" w:rsidRPr="0024440F" w:rsidRDefault="003E3D0E" w:rsidP="0024440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STAGE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02F3396" wp14:editId="13551F9B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2739390</wp:posOffset>
                      </wp:positionV>
                      <wp:extent cx="883285" cy="244475"/>
                      <wp:effectExtent l="0" t="0" r="5715" b="9525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24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BE1764" w14:textId="163869E8" w:rsidR="006010F4" w:rsidRPr="0024440F" w:rsidRDefault="006010F4" w:rsidP="002444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STAGE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25" o:spid="_x0000_s1189" type="#_x0000_t202" style="position:absolute;margin-left:92.75pt;margin-top:215.7pt;width:69.55pt;height:19.2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" fillcolor="white [3212]" stroked="f">
                      <v:textbox inset="0,0,0,0">
                        <w:txbxContent>
                          <w:p w14:paraId="08BE1764" w14:textId="163869E8" w:rsidR="003E3D0E" w:rsidRPr="0024440F" w:rsidRDefault="003E3D0E" w:rsidP="0024440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STAGE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682CCC5" wp14:editId="31563F93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3572510</wp:posOffset>
                      </wp:positionV>
                      <wp:extent cx="883285" cy="244475"/>
                      <wp:effectExtent l="0" t="0" r="5715" b="9525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24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7689F" w14:textId="7DAD0F9C" w:rsidR="006010F4" w:rsidRPr="0024440F" w:rsidRDefault="006010F4" w:rsidP="002444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4440F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STAGE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23" o:spid="_x0000_s1190" type="#_x0000_t202" style="position:absolute;margin-left:93.85pt;margin-top:281.3pt;width:69.55pt;height:19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" fillcolor="white [3212]" stroked="f">
                      <v:textbox inset="0,0,0,0">
                        <w:txbxContent>
                          <w:p w14:paraId="1347689F" w14:textId="7DAD0F9C" w:rsidR="003E3D0E" w:rsidRPr="0024440F" w:rsidRDefault="003E3D0E" w:rsidP="0024440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440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STAGE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6C2F307C" wp14:editId="28754911">
                      <wp:simplePos x="0" y="0"/>
                      <wp:positionH relativeFrom="column">
                        <wp:posOffset>443572</wp:posOffset>
                      </wp:positionH>
                      <wp:positionV relativeFrom="paragraph">
                        <wp:posOffset>4201160</wp:posOffset>
                      </wp:positionV>
                      <wp:extent cx="260350" cy="179705"/>
                      <wp:effectExtent l="0" t="0" r="0" b="0"/>
                      <wp:wrapNone/>
                      <wp:docPr id="120" name="Right Arrow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Right Arrow 120" o:spid="_x0000_s1026" type="#_x0000_t13" style="position:absolute;margin-left:34.95pt;margin-top:330.8pt;width:20.5pt;height:14.1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" adj="14145" fillcolor="black [3213]" stroked="f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C7DFC76" wp14:editId="687C3A98">
                      <wp:simplePos x="0" y="0"/>
                      <wp:positionH relativeFrom="column">
                        <wp:posOffset>2532673</wp:posOffset>
                      </wp:positionH>
                      <wp:positionV relativeFrom="paragraph">
                        <wp:posOffset>4234815</wp:posOffset>
                      </wp:positionV>
                      <wp:extent cx="260350" cy="179705"/>
                      <wp:effectExtent l="0" t="0" r="0" b="0"/>
                      <wp:wrapNone/>
                      <wp:docPr id="121" name="Right Arrow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6035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Right Arrow 121" o:spid="_x0000_s1026" type="#_x0000_t13" style="position:absolute;margin-left:199.4pt;margin-top:333.45pt;width:20.5pt;height:14.15pt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" adj="14145" fillcolor="black [3213]" stroked="f"/>
                  </w:pict>
                </mc:Fallback>
              </mc:AlternateContent>
            </w:r>
            <w:r w:rsidR="004B3004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B3C3D3C" wp14:editId="43244A73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4041775</wp:posOffset>
                      </wp:positionV>
                      <wp:extent cx="561340" cy="362585"/>
                      <wp:effectExtent l="0" t="0" r="22860" b="18415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34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A56C" w14:textId="4413C2E3" w:rsidR="006010F4" w:rsidRPr="004B3004" w:rsidRDefault="006010F4" w:rsidP="004B300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3004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 w:themeShade="A6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HOT AIR BLAST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18" o:spid="_x0000_s1191" type="#_x0000_t202" style="position:absolute;margin-left:210.9pt;margin-top:318.25pt;width:44.2pt;height:28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" filled="f" stroked="f">
                      <v:textbox inset="0,0,0,0">
                        <w:txbxContent>
                          <w:p w14:paraId="016DA56C" w14:textId="4413C2E3" w:rsidR="003E3D0E" w:rsidRPr="004B3004" w:rsidRDefault="003E3D0E" w:rsidP="004B3004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 w:themeShade="A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HOT AIR BLAST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004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DB2A389" wp14:editId="31A24EB6">
                      <wp:simplePos x="0" y="0"/>
                      <wp:positionH relativeFrom="column">
                        <wp:posOffset>-6498</wp:posOffset>
                      </wp:positionH>
                      <wp:positionV relativeFrom="paragraph">
                        <wp:posOffset>4027561</wp:posOffset>
                      </wp:positionV>
                      <wp:extent cx="561340" cy="362585"/>
                      <wp:effectExtent l="0" t="0" r="22860" b="18415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34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64B40" w14:textId="77777777" w:rsidR="006010F4" w:rsidRPr="004B3004" w:rsidRDefault="006010F4" w:rsidP="004B3004">
                                  <w:pPr>
                                    <w:spacing w:after="0" w:line="240" w:lineRule="auto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3004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 w:themeShade="A6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HOT AIR BLAST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19" o:spid="_x0000_s1192" type="#_x0000_t202" style="position:absolute;margin-left:-.45pt;margin-top:317.15pt;width:44.2pt;height:28.5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" filled="f" stroked="f">
                      <v:textbox inset="0,0,0,0">
                        <w:txbxContent>
                          <w:p w14:paraId="6D764B40" w14:textId="77777777" w:rsidR="003E3D0E" w:rsidRPr="004B3004" w:rsidRDefault="003E3D0E" w:rsidP="004B300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 w:themeShade="A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HOT AIR BLAST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004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C3FED9F" wp14:editId="049E1CD2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4544060</wp:posOffset>
                      </wp:positionV>
                      <wp:extent cx="883285" cy="476885"/>
                      <wp:effectExtent l="0" t="0" r="5715" b="5715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26BEE" w14:textId="490812D6" w:rsidR="006010F4" w:rsidRPr="004B3004" w:rsidRDefault="006010F4" w:rsidP="004B30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A6A6A6" w:themeColor="background1" w:themeShade="A6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 w:rsidRPr="004B3004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A6A6A6" w:themeColor="background1" w:themeShade="A6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Fe(</w:t>
                                  </w:r>
                                  <w:proofErr w:type="gramEnd"/>
                                  <w:r w:rsidRPr="004B3004"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i/>
                                      <w:color w:val="A6A6A6" w:themeColor="background1" w:themeShade="A6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</w:t>
                                  </w:r>
                                  <w:r w:rsidRPr="004B3004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A6A6A6" w:themeColor="background1" w:themeShade="A6"/>
                                      <w:sz w:val="56"/>
                                      <w:szCs w:val="5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17" o:spid="_x0000_s1193" type="#_x0000_t202" style="position:absolute;margin-left:91.95pt;margin-top:357.8pt;width:69.55pt;height:37.5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" filled="f" stroked="f">
                      <v:textbox inset="0,0,0,0">
                        <w:txbxContent>
                          <w:p w14:paraId="3A326BEE" w14:textId="490812D6" w:rsidR="003E3D0E" w:rsidRPr="004B3004" w:rsidRDefault="003E3D0E" w:rsidP="004B300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Fe(</w:t>
                            </w:r>
                            <w:proofErr w:type="gramEnd"/>
                            <w:r w:rsidRPr="004B3004"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4B3004">
                              <w:rPr>
                                <w:rFonts w:ascii="Arial Narrow" w:hAnsi="Arial Narrow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004" w:rsidRPr="00BB3739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132352" behindDoc="0" locked="0" layoutInCell="1" allowOverlap="1" wp14:anchorId="4BE47C0C" wp14:editId="0BF18A06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1270</wp:posOffset>
                  </wp:positionV>
                  <wp:extent cx="1931035" cy="5328920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5328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EE4C98" w14:textId="2BF6418E" w:rsidR="00BB3739" w:rsidRDefault="00BB3739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701"/>
        <w:gridCol w:w="1134"/>
        <w:gridCol w:w="1418"/>
        <w:gridCol w:w="567"/>
        <w:gridCol w:w="1928"/>
      </w:tblGrid>
      <w:tr w:rsidR="00B55282" w:rsidRPr="003B0C71" w14:paraId="717883AD" w14:textId="77777777" w:rsidTr="00B55282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30824CF0" w14:textId="33F37839" w:rsidR="00B55282" w:rsidRPr="00A2590D" w:rsidRDefault="00B55282" w:rsidP="00516832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iron</w:t>
            </w:r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(I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</w:t>
            </w:r>
            <w:r w:rsidRPr="006434ED"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I)</w:t>
            </w: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br/>
            </w:r>
            <w:r w:rsidRPr="006434ED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oxide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CE6649" w14:textId="77777777" w:rsidR="00B55282" w:rsidRPr="00A2590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36C2DB" w14:textId="49944628" w:rsidR="00B55282" w:rsidRPr="00A2590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carbon</w:t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br/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monoxide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E1835" w14:textId="77777777" w:rsidR="00B55282" w:rsidRPr="00A2590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3A16861B" wp14:editId="0D239945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-40640</wp:posOffset>
                      </wp:positionV>
                      <wp:extent cx="334645" cy="214630"/>
                      <wp:effectExtent l="0" t="0" r="20955" b="13970"/>
                      <wp:wrapNone/>
                      <wp:docPr id="1061" name="Text Box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" cy="21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A6143E" w14:textId="77777777" w:rsidR="006010F4" w:rsidRPr="00A326CE" w:rsidRDefault="006010F4" w:rsidP="00B5528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61" o:spid="_x0000_s1194" type="#_x0000_t202" style="position:absolute;left:0;text-align:left;margin-left:8.85pt;margin-top:-3.15pt;width:26.35pt;height:16.9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" filled="f" stroked="f">
                      <v:textbox inset="0,,0,0">
                        <w:txbxContent>
                          <w:p w14:paraId="21A6143E" w14:textId="77777777" w:rsidR="003E3D0E" w:rsidRPr="00A326CE" w:rsidRDefault="003E3D0E" w:rsidP="00B5528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9BBAF47" wp14:editId="20400E03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190500</wp:posOffset>
                      </wp:positionV>
                      <wp:extent cx="539750" cy="0"/>
                      <wp:effectExtent l="0" t="101600" r="44450" b="127000"/>
                      <wp:wrapNone/>
                      <wp:docPr id="1062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2" o:spid="_x0000_s1026" type="#_x0000_t32" style="position:absolute;margin-left:3.05pt;margin-top:15pt;width:42.5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53A27C" w14:textId="37529732" w:rsidR="00B55282" w:rsidRPr="00A2590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iron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8D6B5B" w14:textId="77777777" w:rsidR="00B55282" w:rsidRPr="00A2590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5F5C42B8" w14:textId="77777777" w:rsidR="00B55282" w:rsidRPr="003B0C71" w:rsidRDefault="00B55282" w:rsidP="00516832">
            <w:pPr>
              <w:spacing w:before="120" w:after="12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carbon</w:t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dioxide</w:t>
            </w:r>
          </w:p>
        </w:tc>
      </w:tr>
      <w:tr w:rsidR="00B55282" w:rsidRPr="003B0C71" w14:paraId="180E74AD" w14:textId="77777777" w:rsidTr="00B55282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37608733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D2F730B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05D135B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BC8A43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4664D0D" wp14:editId="73A6BBE5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73025</wp:posOffset>
                      </wp:positionV>
                      <wp:extent cx="350520" cy="197485"/>
                      <wp:effectExtent l="0" t="0" r="5080" b="5715"/>
                      <wp:wrapNone/>
                      <wp:docPr id="1063" name="Text Box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197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157296" w14:textId="77777777" w:rsidR="006010F4" w:rsidRPr="00A326CE" w:rsidRDefault="006010F4" w:rsidP="00B5528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63" o:spid="_x0000_s1195" type="#_x0000_t202" style="position:absolute;left:0;text-align:left;margin-left:5.95pt;margin-top:5.75pt;width:27.6pt;height:15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" filled="f" stroked="f">
                      <v:textbox inset="0,,0,0">
                        <w:txbxContent>
                          <w:p w14:paraId="2C157296" w14:textId="77777777" w:rsidR="003E3D0E" w:rsidRPr="00A326CE" w:rsidRDefault="003E3D0E" w:rsidP="00B5528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10FE17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7F07259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5E5FB0CC" w14:textId="77777777" w:rsidR="00B55282" w:rsidRPr="003B0C71" w:rsidRDefault="00B55282" w:rsidP="00516832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B55282" w:rsidRPr="003B0C71" w14:paraId="47E1BCD8" w14:textId="77777777" w:rsidTr="00B55282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7D9EE045" w14:textId="605DD707" w:rsidR="00B55282" w:rsidRPr="00B55282" w:rsidRDefault="00B55282" w:rsidP="00B55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Fe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 w:rsidRPr="006434ED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0EA596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F34255" w14:textId="66F655E5" w:rsidR="00B55282" w:rsidRPr="009D741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44A4B9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5E8327AA" wp14:editId="68959F1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207645</wp:posOffset>
                      </wp:positionV>
                      <wp:extent cx="539750" cy="0"/>
                      <wp:effectExtent l="0" t="101600" r="44450" b="127000"/>
                      <wp:wrapNone/>
                      <wp:docPr id="1064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.7pt;margin-top:16.35pt;width:42.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703223" w14:textId="1D79C106" w:rsidR="00B55282" w:rsidRPr="0065643E" w:rsidRDefault="00B55282" w:rsidP="00B55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Fe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4035E4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B60491D" w14:textId="50A6BDA8" w:rsidR="00B55282" w:rsidRPr="003B0C71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3B0C71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</w:tbl>
    <w:p w14:paraId="176758E7" w14:textId="7E71CB79" w:rsidR="0024440F" w:rsidRDefault="00516832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3395DB28" wp14:editId="41B8A643">
                <wp:simplePos x="0" y="0"/>
                <wp:positionH relativeFrom="column">
                  <wp:posOffset>-368209</wp:posOffset>
                </wp:positionH>
                <wp:positionV relativeFrom="paragraph">
                  <wp:posOffset>101600</wp:posOffset>
                </wp:positionV>
                <wp:extent cx="1075055" cy="865505"/>
                <wp:effectExtent l="0" t="25400" r="169545" b="226695"/>
                <wp:wrapNone/>
                <wp:docPr id="107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075" name="Rectangle 1075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0EEFA815" w14:textId="77777777" w:rsidR="006010F4" w:rsidRDefault="006010F4" w:rsidP="005168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FE1DB" w14:textId="77777777" w:rsidR="006010F4" w:rsidRDefault="006010F4" w:rsidP="005168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205" style="position:absolute;margin-left:-28.95pt;margin-top:8pt;width:84.65pt;height:68.15pt;z-index:252167168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">
                <v:rect id="Rectangle 1075" o:spid="_x0000_s1206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AmbwgAA&#10;AN0AAAAPAAAAZHJzL2Rvd25yZXYueG1sRE/bisIwEH1f8B/CCL6tqSuuUo0iK4IgsnjB56EZm2oz&#10;qU3U+vdmYcG3OZzrTGaNLcWdal84VtDrJiCIM6cLzhUc9svPEQgfkDWWjknBkzzMpq2PCabaPXhL&#10;913IRQxhn6ICE0KVSukzQxZ911XEkTu52mKIsM6lrvERw20pv5LkW1osODYYrOjHUHbZ3awCPm1W&#10;v8/rQh7Xl8Xx3O8Hs820Up12Mx+DCNSEt/jfvdJxfjIcwN838QQ5f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ECZvCAAAA3QAAAA8AAAAAAAAAAAAAAAAAlwIAAGRycy9kb3du&#10;cmV2LnhtbFBLBQYAAAAABAAEAPUAAACGAwAAAAA=&#10;" filled="f" stroked="f">
                  <v:shadow on="t" opacity="19660f" mv:blur="190500f" offset="161645emu,161645emu"/>
                  <v:textbox style="mso-fit-shape-to-text:t">
                    <w:txbxContent>
                      <w:p w14:paraId="0EEFA815" w14:textId="77777777" w:rsidR="00974BDD" w:rsidRDefault="00974BDD" w:rsidP="0051683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076" o:spid="_x0000_s1207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RhywgAA&#10;AN0AAAAPAAAAZHJzL2Rvd25yZXYueG1sRE/bagIxEH0v9B/CCL6UmihFy2qUIq0t7pOXDxg2425w&#10;M1mSuG7/vikU+jaHc53VZnCt6ClE61nDdKJAEFfeWK41nE8fz68gYkI22HomDd8UYbN+fFhhYfyd&#10;D9QfUy1yCMcCNTQpdYWUsWrIYZz4jjhzFx8cpgxDLU3Aew53rZwpNZcOLeeGBjvaNlRdjzen4WU3&#10;27/bJ1Va19/wvJdBfXKp9Xg0vC1BJBrSv/jP/WXyfLWYw+83+QS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+RGHLCAAAA3QAAAA8AAAAAAAAAAAAAAAAAlwIAAGRycy9kb3du&#10;cmV2LnhtbFBLBQYAAAAABAAEAPUAAACGAwAAAAA=&#10;" filled="f" stroked="f">
                  <v:textbox style="mso-fit-shape-to-text:t">
                    <w:txbxContent>
                      <w:p w14:paraId="1B0FE1DB" w14:textId="77777777" w:rsidR="00974BDD" w:rsidRDefault="00974BDD" w:rsidP="0051683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W w:w="0" w:type="auto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701"/>
        <w:gridCol w:w="1134"/>
        <w:gridCol w:w="1418"/>
        <w:gridCol w:w="567"/>
        <w:gridCol w:w="1928"/>
      </w:tblGrid>
      <w:tr w:rsidR="00B55282" w:rsidRPr="003B0C71" w14:paraId="577A2D54" w14:textId="77777777" w:rsidTr="00516832">
        <w:trPr>
          <w:jc w:val="right"/>
        </w:trPr>
        <w:tc>
          <w:tcPr>
            <w:tcW w:w="1928" w:type="dxa"/>
            <w:shd w:val="clear" w:color="auto" w:fill="auto"/>
            <w:vAlign w:val="center"/>
          </w:tcPr>
          <w:p w14:paraId="10FFF825" w14:textId="1DF61D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Ionic equation: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DF5498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BD2B0E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42977C6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923A0D1" wp14:editId="56DD312A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73025</wp:posOffset>
                      </wp:positionV>
                      <wp:extent cx="350520" cy="197485"/>
                      <wp:effectExtent l="0" t="0" r="5080" b="5715"/>
                      <wp:wrapNone/>
                      <wp:docPr id="1069" name="Text Box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197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6ED662" w14:textId="77777777" w:rsidR="006010F4" w:rsidRPr="00A326CE" w:rsidRDefault="006010F4" w:rsidP="00B5528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proofErr w:type="gramStart"/>
                                  <w:r w:rsidRPr="00A326CE">
                                    <w:rPr>
                                      <w:rFonts w:ascii="Arial Narrow" w:hAnsi="Arial Narrow"/>
                                      <w:b/>
                                    </w:rPr>
                                    <w:t>heat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69" o:spid="_x0000_s1199" type="#_x0000_t202" style="position:absolute;left:0;text-align:left;margin-left:5.95pt;margin-top:5.75pt;width:27.6pt;height:15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" filled="f" stroked="f">
                      <v:textbox inset="0,,0,0">
                        <w:txbxContent>
                          <w:p w14:paraId="706ED662" w14:textId="77777777" w:rsidR="003E3D0E" w:rsidRPr="00A326CE" w:rsidRDefault="003E3D0E" w:rsidP="00B5528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 w:rsidRPr="00A326CE">
                              <w:rPr>
                                <w:rFonts w:ascii="Arial Narrow" w:hAnsi="Arial Narrow"/>
                                <w:b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E4CFE7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608C8BA" w14:textId="77777777" w:rsidR="00B55282" w:rsidRPr="00A2590D" w:rsidRDefault="00B55282" w:rsidP="0051683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7A09727D" w14:textId="77777777" w:rsidR="00B55282" w:rsidRPr="003B0C71" w:rsidRDefault="00B55282" w:rsidP="00516832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B55282" w:rsidRPr="003B0C71" w14:paraId="7BADB32F" w14:textId="77777777" w:rsidTr="00516832">
        <w:trPr>
          <w:jc w:val="right"/>
        </w:trPr>
        <w:tc>
          <w:tcPr>
            <w:tcW w:w="1928" w:type="dxa"/>
            <w:shd w:val="clear" w:color="auto" w:fill="auto"/>
            <w:vAlign w:val="center"/>
          </w:tcPr>
          <w:p w14:paraId="0529DC8A" w14:textId="1013463F" w:rsidR="00B55282" w:rsidRPr="00B55282" w:rsidRDefault="00B55282" w:rsidP="00B5528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(Fe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3+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)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2 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(</w:t>
            </w:r>
            <w:r w:rsidRPr="006434ED"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2-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)</w:t>
            </w: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FE58A0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9AB856" w14:textId="77777777" w:rsidR="00B55282" w:rsidRPr="009D741D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9E764A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7EB3FDC8" wp14:editId="5A1BE69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207645</wp:posOffset>
                      </wp:positionV>
                      <wp:extent cx="539750" cy="0"/>
                      <wp:effectExtent l="0" t="101600" r="44450" b="127000"/>
                      <wp:wrapNone/>
                      <wp:docPr id="1072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823" o:spid="_x0000_s1026" type="#_x0000_t32" style="position:absolute;margin-left:1.7pt;margin-top:16.35pt;width:42.5pt;height:0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2CAD75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Arial Narrow Bold" w:hAnsi="Arial Narrow Bold"/>
                <w:color w:val="7F7F7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Fe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071A4D" w14:textId="77777777" w:rsidR="00B55282" w:rsidRPr="0065643E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5588C9AC" w14:textId="77777777" w:rsidR="00B55282" w:rsidRPr="003B0C71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3</w:t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 xml:space="preserve"> </w:t>
            </w:r>
            <w:r w:rsidRPr="006434ED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</w:t>
            </w:r>
            <w:r w:rsidRPr="003B0C71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</w:tc>
      </w:tr>
    </w:tbl>
    <w:p w14:paraId="13CBC781" w14:textId="77777777" w:rsidR="00B55282" w:rsidRDefault="00B55282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EB5CBD9" w14:textId="0B708E31" w:rsidR="00B55282" w:rsidRPr="00B55282" w:rsidRDefault="00B55282" w:rsidP="00B5528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55282">
        <w:rPr>
          <w:rFonts w:ascii="Arial Narrow" w:hAnsi="Arial Narrow"/>
          <w:sz w:val="28"/>
          <w:szCs w:val="28"/>
        </w:rPr>
        <w:t xml:space="preserve">The </w:t>
      </w:r>
      <w:proofErr w:type="gramStart"/>
      <w:r w:rsidRPr="00B55282">
        <w:rPr>
          <w:rFonts w:ascii="Arial Narrow" w:hAnsi="Arial Narrow"/>
          <w:b/>
          <w:bCs/>
          <w:sz w:val="28"/>
          <w:szCs w:val="28"/>
        </w:rPr>
        <w:t>iron(</w:t>
      </w:r>
      <w:proofErr w:type="gramEnd"/>
      <w:r w:rsidRPr="00B55282">
        <w:rPr>
          <w:rFonts w:ascii="Arial Narrow" w:hAnsi="Arial Narrow"/>
          <w:b/>
          <w:bCs/>
          <w:sz w:val="28"/>
          <w:szCs w:val="28"/>
        </w:rPr>
        <w:t>I</w:t>
      </w:r>
      <w:r w:rsidR="00A008AD">
        <w:rPr>
          <w:rFonts w:ascii="Arial Narrow" w:hAnsi="Arial Narrow"/>
          <w:b/>
          <w:bCs/>
          <w:sz w:val="28"/>
          <w:szCs w:val="28"/>
        </w:rPr>
        <w:t>I</w:t>
      </w:r>
      <w:r w:rsidRPr="00B55282">
        <w:rPr>
          <w:rFonts w:ascii="Arial Narrow" w:hAnsi="Arial Narrow"/>
          <w:b/>
          <w:bCs/>
          <w:sz w:val="28"/>
          <w:szCs w:val="28"/>
        </w:rPr>
        <w:t xml:space="preserve">I) ion </w:t>
      </w:r>
      <w:r w:rsidRPr="00B55282">
        <w:rPr>
          <w:rFonts w:ascii="Arial Narrow" w:hAnsi="Arial Narrow"/>
          <w:sz w:val="28"/>
          <w:szCs w:val="28"/>
        </w:rPr>
        <w:t>is changed to a</w:t>
      </w:r>
      <w:r w:rsidR="00A008AD">
        <w:rPr>
          <w:rFonts w:ascii="Arial Narrow" w:hAnsi="Arial Narrow"/>
          <w:sz w:val="28"/>
          <w:szCs w:val="28"/>
        </w:rPr>
        <w:t>n</w:t>
      </w:r>
      <w:r w:rsidRPr="00B55282">
        <w:rPr>
          <w:rFonts w:ascii="Arial Narrow" w:hAnsi="Arial Narrow"/>
          <w:sz w:val="28"/>
          <w:szCs w:val="28"/>
        </w:rPr>
        <w:t xml:space="preserve"> </w:t>
      </w:r>
      <w:r w:rsidRPr="00B55282">
        <w:rPr>
          <w:rFonts w:ascii="Arial Narrow" w:hAnsi="Arial Narrow"/>
          <w:b/>
          <w:bCs/>
          <w:sz w:val="28"/>
          <w:szCs w:val="28"/>
        </w:rPr>
        <w:t>iron atom</w:t>
      </w:r>
      <w:r w:rsidRPr="00B55282">
        <w:rPr>
          <w:rFonts w:ascii="Arial Narrow" w:hAnsi="Arial Narrow"/>
          <w:sz w:val="28"/>
          <w:szCs w:val="28"/>
        </w:rPr>
        <w:t xml:space="preserve">.  To do this each </w:t>
      </w:r>
      <w:proofErr w:type="gramStart"/>
      <w:r w:rsidRPr="00B55282">
        <w:rPr>
          <w:rFonts w:ascii="Arial Narrow" w:hAnsi="Arial Narrow"/>
          <w:b/>
          <w:bCs/>
          <w:sz w:val="28"/>
          <w:szCs w:val="28"/>
        </w:rPr>
        <w:t>iron(</w:t>
      </w:r>
      <w:proofErr w:type="gramEnd"/>
      <w:r w:rsidRPr="00B55282">
        <w:rPr>
          <w:rFonts w:ascii="Arial Narrow" w:hAnsi="Arial Narrow"/>
          <w:b/>
          <w:bCs/>
          <w:sz w:val="28"/>
          <w:szCs w:val="28"/>
        </w:rPr>
        <w:t>III) ion</w:t>
      </w:r>
      <w:r w:rsidRPr="00B55282">
        <w:rPr>
          <w:rFonts w:ascii="Arial Narrow" w:hAnsi="Arial Narrow"/>
          <w:sz w:val="28"/>
          <w:szCs w:val="28"/>
        </w:rPr>
        <w:t xml:space="preserve"> has to </w:t>
      </w:r>
      <w:r w:rsidRPr="00B55282">
        <w:rPr>
          <w:rFonts w:ascii="Arial Narrow" w:hAnsi="Arial Narrow"/>
          <w:b/>
          <w:bCs/>
          <w:sz w:val="28"/>
          <w:szCs w:val="28"/>
        </w:rPr>
        <w:t>gain 3 electrons</w:t>
      </w:r>
      <w:r w:rsidRPr="00B55282">
        <w:rPr>
          <w:rFonts w:ascii="Arial Narrow" w:hAnsi="Arial Narrow"/>
          <w:sz w:val="28"/>
          <w:szCs w:val="28"/>
        </w:rPr>
        <w:t xml:space="preserve">. This change is </w:t>
      </w:r>
      <w:r w:rsidRPr="00B55282">
        <w:rPr>
          <w:rFonts w:ascii="Arial Narrow" w:hAnsi="Arial Narrow"/>
          <w:b/>
          <w:bCs/>
          <w:sz w:val="28"/>
          <w:szCs w:val="28"/>
        </w:rPr>
        <w:t>reduction</w:t>
      </w:r>
      <w:r w:rsidRPr="00B55282">
        <w:rPr>
          <w:rFonts w:ascii="Arial Narrow" w:hAnsi="Arial Narrow"/>
          <w:sz w:val="28"/>
          <w:szCs w:val="28"/>
        </w:rPr>
        <w:t xml:space="preserve">.  </w:t>
      </w:r>
    </w:p>
    <w:p w14:paraId="0BB15930" w14:textId="77777777" w:rsidR="00B55282" w:rsidRDefault="00B55282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851"/>
        <w:gridCol w:w="1134"/>
      </w:tblGrid>
      <w:tr w:rsidR="00B55282" w:rsidRPr="004200E8" w14:paraId="223683D6" w14:textId="77777777" w:rsidTr="00516832">
        <w:trPr>
          <w:jc w:val="center"/>
        </w:trPr>
        <w:tc>
          <w:tcPr>
            <w:tcW w:w="1134" w:type="dxa"/>
            <w:vAlign w:val="center"/>
          </w:tcPr>
          <w:p w14:paraId="51E03441" w14:textId="6BE56F03" w:rsidR="00B55282" w:rsidRPr="004200E8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Fe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3+</w:t>
            </w:r>
          </w:p>
        </w:tc>
        <w:tc>
          <w:tcPr>
            <w:tcW w:w="567" w:type="dxa"/>
            <w:vAlign w:val="center"/>
          </w:tcPr>
          <w:p w14:paraId="21418412" w14:textId="77777777" w:rsidR="00B55282" w:rsidRPr="004200E8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697473F0" w14:textId="54F25D42" w:rsidR="00B55282" w:rsidRPr="00CD5C76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3 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3390B061" w14:textId="77777777" w:rsidR="00B55282" w:rsidRPr="004200E8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06C7DA3" wp14:editId="7D1CA85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1073" name="Straight Arrow Connector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073" o:spid="_x0000_s1026" type="#_x0000_t32" style="position:absolute;margin-left:-3.75pt;margin-top:15.4pt;width:42.5pt;height: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50CB4C2F" w14:textId="5798E447" w:rsidR="00B55282" w:rsidRPr="004200E8" w:rsidRDefault="00B55282" w:rsidP="005168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Fe</w:t>
            </w:r>
          </w:p>
        </w:tc>
      </w:tr>
    </w:tbl>
    <w:p w14:paraId="7FA8BB8C" w14:textId="5DE91E77" w:rsidR="00B55282" w:rsidRDefault="00B55282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730E46D" w14:textId="6E97E979" w:rsidR="003A27F6" w:rsidRPr="003A27F6" w:rsidRDefault="003A27F6" w:rsidP="003A27F6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11DB">
        <w:rPr>
          <w:rFonts w:ascii="Arial Narrow" w:hAnsi="Arial Narrow"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7B57AF78" wp14:editId="6C270C6C">
                <wp:simplePos x="0" y="0"/>
                <wp:positionH relativeFrom="column">
                  <wp:posOffset>5543762</wp:posOffset>
                </wp:positionH>
                <wp:positionV relativeFrom="paragraph">
                  <wp:posOffset>-3599</wp:posOffset>
                </wp:positionV>
                <wp:extent cx="1075055" cy="865505"/>
                <wp:effectExtent l="0" t="25400" r="169545" b="226695"/>
                <wp:wrapNone/>
                <wp:docPr id="108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084" name="Rectangle 1084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571A97F5" w14:textId="77777777" w:rsidR="006010F4" w:rsidRDefault="006010F4" w:rsidP="003A27F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B1875" w14:textId="77777777" w:rsidR="006010F4" w:rsidRDefault="006010F4" w:rsidP="003A27F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_x0000_s1200" style="position:absolute;margin-left:436.5pt;margin-top:-.25pt;width:84.65pt;height:68.15pt;z-index:252169216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">
                <v:rect id="Rectangle 1084" o:spid="_x0000_s1201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dwnwwAA&#10;AN0AAAAPAAAAZHJzL2Rvd25yZXYueG1sRE/fa8IwEH4f7H8IN/Btpq5jSDUtogwEkaEbPh/N2VSb&#10;S22irf/9Mhj4dh/fz5sXg23EjTpfO1YwGScgiEuna64U/Hx/vk5B+ICssXFMCu7kocifn+aYadfz&#10;jm77UIkYwj5DBSaENpPSl4Ys+rFriSN3dJ3FEGFXSd1hH8NtI9+S5ENarDk2GGxpaag8769WAR+3&#10;66/7ZSUPm/PqcErTYHalVmr0MixmIAIN4SH+d691nJ9M3+Hvm3iC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HdwnwwAAAN0AAAAPAAAAAAAAAAAAAAAAAJcCAABkcnMvZG93&#10;bnJldi54bWxQSwUGAAAAAAQABAD1AAAAhwMAAAAA&#10;" filled="f" stroked="f">
                  <v:shadow on="t" opacity="19660f" mv:blur="190500f" offset="161645emu,161645emu"/>
                  <v:textbox style="mso-fit-shape-to-text:t">
                    <w:txbxContent>
                      <w:p w14:paraId="571A97F5" w14:textId="77777777" w:rsidR="003E3D0E" w:rsidRDefault="003E3D0E" w:rsidP="003A27F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085" o:spid="_x0000_s1202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vYiwgAA&#10;AN0AAAAPAAAAZHJzL2Rvd25yZXYueG1sRE/bagIxEH0v+A9hBF9KTZRWZGsUEbVFn7x8wLCZ7oZu&#10;JksS1/Xvm0Khb3M411mseteIjkK0njVMxgoEcemN5UrD9bJ7mYOICdlg45k0PCjCajl4WmBh/J1P&#10;1J1TJXIIxwI11Cm1hZSxrMlhHPuWOHNfPjhMGYZKmoD3HO4aOVVqJh1azg01trSpqfw+35yG1/30&#10;sLXP6mhdd8PrQQb1wUetR8N+/Q4iUZ/+xX/uT5Pnq/kb/H6TT5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W9iLCAAAA3QAAAA8AAAAAAAAAAAAAAAAAlwIAAGRycy9kb3du&#10;cmV2LnhtbFBLBQYAAAAABAAEAPUAAACGAwAAAAA=&#10;" filled="f" stroked="f">
                  <v:textbox style="mso-fit-shape-to-text:t">
                    <w:txbxContent>
                      <w:p w14:paraId="051B1875" w14:textId="77777777" w:rsidR="003E3D0E" w:rsidRDefault="003E3D0E" w:rsidP="003A27F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A27F6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EXTRACTING ALUMINIUM</w:t>
      </w:r>
    </w:p>
    <w:p w14:paraId="6822E5F0" w14:textId="77777777" w:rsidR="003A27F6" w:rsidRPr="003A27F6" w:rsidRDefault="003A27F6" w:rsidP="003A27F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3A27F6">
        <w:rPr>
          <w:rFonts w:ascii="Arial Narrow" w:hAnsi="Arial Narrow"/>
          <w:bCs/>
          <w:sz w:val="28"/>
          <w:szCs w:val="28"/>
        </w:rPr>
        <w:t>Aluminium is too reactive to extract by heating with carbon or carbon monoxide.</w:t>
      </w:r>
    </w:p>
    <w:p w14:paraId="072FDA8E" w14:textId="77777777" w:rsidR="00B55282" w:rsidRDefault="00B55282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005F51D" w14:textId="77777777" w:rsidR="003A27F6" w:rsidRPr="003A27F6" w:rsidRDefault="003A27F6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A27F6">
        <w:rPr>
          <w:rFonts w:ascii="Arial Narrow" w:hAnsi="Arial Narrow"/>
          <w:sz w:val="28"/>
          <w:szCs w:val="28"/>
        </w:rPr>
        <w:t xml:space="preserve">All reactive metals from aluminium upwards on the reactivity series are extracted using </w:t>
      </w:r>
      <w:r w:rsidRPr="003A27F6">
        <w:rPr>
          <w:rFonts w:ascii="Arial Narrow" w:hAnsi="Arial Narrow"/>
          <w:b/>
          <w:bCs/>
          <w:sz w:val="28"/>
          <w:szCs w:val="28"/>
        </w:rPr>
        <w:t>ELECTROLYSIS</w:t>
      </w:r>
      <w:r w:rsidRPr="003A27F6">
        <w:rPr>
          <w:rFonts w:ascii="Arial Narrow" w:hAnsi="Arial Narrow"/>
          <w:sz w:val="28"/>
          <w:szCs w:val="28"/>
        </w:rPr>
        <w:t>.</w:t>
      </w:r>
    </w:p>
    <w:p w14:paraId="1E09E3EA" w14:textId="77777777" w:rsidR="003A27F6" w:rsidRDefault="003A27F6" w:rsidP="00B54890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284"/>
        <w:gridCol w:w="2604"/>
        <w:gridCol w:w="2604"/>
      </w:tblGrid>
      <w:tr w:rsidR="003A27F6" w14:paraId="3DD427DD" w14:textId="77777777" w:rsidTr="003A27F6">
        <w:tc>
          <w:tcPr>
            <w:tcW w:w="4536" w:type="dxa"/>
            <w:vAlign w:val="center"/>
          </w:tcPr>
          <w:p w14:paraId="0D453D84" w14:textId="168469C2" w:rsidR="003A27F6" w:rsidRP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A27F6">
              <w:rPr>
                <w:rFonts w:ascii="Arial Narrow" w:hAnsi="Arial Narrow"/>
                <w:sz w:val="28"/>
                <w:szCs w:val="28"/>
              </w:rPr>
              <w:t xml:space="preserve">The bauxite ore is purified to produce pure </w:t>
            </w:r>
            <w:proofErr w:type="gramStart"/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aluminium  oxide</w:t>
            </w:r>
            <w:proofErr w:type="gramEnd"/>
            <w:r w:rsidRPr="003A27F6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Al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O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3</w:t>
            </w:r>
            <w:r w:rsidRPr="003A27F6">
              <w:rPr>
                <w:rFonts w:ascii="Arial Narrow" w:hAnsi="Arial Narrow"/>
                <w:sz w:val="28"/>
                <w:szCs w:val="28"/>
              </w:rPr>
              <w:t xml:space="preserve">.  This is called 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ALUMINA</w:t>
            </w:r>
            <w:r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  <w:p w14:paraId="77FEE7BA" w14:textId="77777777" w:rsid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0CAF94" w14:textId="77777777" w:rsidR="003A27F6" w:rsidRDefault="003A27F6" w:rsidP="00B54890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46B86E8C" w14:textId="0ADE6CD5" w:rsidR="003A27F6" w:rsidRDefault="003A27F6" w:rsidP="00B54890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2C75CA07" w14:textId="1201D2EA" w:rsidR="003A27F6" w:rsidRDefault="003A27F6" w:rsidP="00B54890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3A31D167" w14:textId="77777777" w:rsidR="003A27F6" w:rsidRDefault="003A27F6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10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36"/>
        <w:gridCol w:w="5103"/>
      </w:tblGrid>
      <w:tr w:rsidR="003A27F6" w14:paraId="6F4317FC" w14:textId="77777777" w:rsidTr="003A27F6">
        <w:tc>
          <w:tcPr>
            <w:tcW w:w="5103" w:type="dxa"/>
          </w:tcPr>
          <w:p w14:paraId="284EF33C" w14:textId="77777777" w:rsidR="003A27F6" w:rsidRP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A27F6">
              <w:rPr>
                <w:rFonts w:ascii="Arial Narrow" w:hAnsi="Arial Narrow"/>
                <w:sz w:val="28"/>
                <w:szCs w:val="28"/>
              </w:rPr>
              <w:t>Solid ionic compound do not conduct electricity as their ions ar</w:t>
            </w:r>
            <w:bookmarkStart w:id="0" w:name="_GoBack"/>
            <w:bookmarkEnd w:id="0"/>
            <w:r w:rsidRPr="003A27F6">
              <w:rPr>
                <w:rFonts w:ascii="Arial Narrow" w:hAnsi="Arial Narrow"/>
                <w:sz w:val="28"/>
                <w:szCs w:val="28"/>
              </w:rPr>
              <w:t>e not free to move.</w:t>
            </w:r>
          </w:p>
          <w:p w14:paraId="1E1D0787" w14:textId="77777777" w:rsidR="003A27F6" w:rsidRDefault="003A27F6" w:rsidP="003A27F6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70D74C29" w14:textId="073337AA" w:rsid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Alumina </w:t>
            </w:r>
            <w:r w:rsidRPr="003A27F6">
              <w:rPr>
                <w:rFonts w:ascii="Arial Narrow" w:hAnsi="Arial Narrow"/>
                <w:sz w:val="28"/>
                <w:szCs w:val="28"/>
              </w:rPr>
              <w:t xml:space="preserve">is dissolved in 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molten </w:t>
            </w:r>
            <w:proofErr w:type="spellStart"/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cryolite</w:t>
            </w:r>
            <w:proofErr w:type="spellEnd"/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(Na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3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AlF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</w:rPr>
              <w:t>6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)</w:t>
            </w:r>
            <w:r w:rsidRPr="003A27F6">
              <w:rPr>
                <w:rFonts w:ascii="Arial Narrow" w:hAnsi="Arial Narrow"/>
                <w:sz w:val="28"/>
                <w:szCs w:val="28"/>
              </w:rPr>
              <w:t xml:space="preserve">, as it has a lower melting point than 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aluminium oxide, which</w:t>
            </w:r>
            <w:r w:rsidRPr="003A27F6">
              <w:rPr>
                <w:rFonts w:ascii="Arial Narrow" w:hAnsi="Arial Narrow"/>
                <w:sz w:val="28"/>
                <w:szCs w:val="28"/>
              </w:rPr>
              <w:t xml:space="preserve"> reduces the energy needed for the extraction.</w:t>
            </w:r>
          </w:p>
          <w:p w14:paraId="78CAEFA8" w14:textId="77777777" w:rsidR="003A27F6" w:rsidRP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78D72758" w14:textId="4E674568" w:rsid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A27F6">
              <w:rPr>
                <w:rFonts w:ascii="Arial Narrow" w:hAnsi="Arial Narrow"/>
                <w:sz w:val="28"/>
                <w:szCs w:val="28"/>
              </w:rPr>
              <w:t xml:space="preserve">This solution is electrolysed and molten aluminium metal forms at the </w:t>
            </w:r>
            <w:r w:rsidRPr="003A27F6">
              <w:rPr>
                <w:rFonts w:ascii="Arial Narrow" w:hAnsi="Arial Narrow"/>
                <w:b/>
                <w:bCs/>
                <w:sz w:val="28"/>
                <w:szCs w:val="28"/>
              </w:rPr>
              <w:t>negative electrode</w:t>
            </w:r>
            <w:r w:rsidRPr="003A27F6">
              <w:rPr>
                <w:rFonts w:ascii="Arial Narrow" w:hAnsi="Arial Narrow"/>
                <w:sz w:val="28"/>
                <w:szCs w:val="28"/>
              </w:rPr>
              <w:t>.</w:t>
            </w:r>
          </w:p>
        </w:tc>
        <w:tc>
          <w:tcPr>
            <w:tcW w:w="236" w:type="dxa"/>
          </w:tcPr>
          <w:p w14:paraId="710D5493" w14:textId="77777777" w:rsid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772841D" w14:textId="496DA8E8" w:rsidR="003A27F6" w:rsidRDefault="003A27F6" w:rsidP="003A27F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A27F6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EF59F3B" wp14:editId="01059665">
                  <wp:extent cx="3488124" cy="2323962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35" cy="23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CE360" w14:textId="0E8B61B6" w:rsidR="00F73504" w:rsidRDefault="008113B8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79DB520B" wp14:editId="14304236">
                <wp:simplePos x="0" y="0"/>
                <wp:positionH relativeFrom="column">
                  <wp:posOffset>321310</wp:posOffset>
                </wp:positionH>
                <wp:positionV relativeFrom="paragraph">
                  <wp:posOffset>172085</wp:posOffset>
                </wp:positionV>
                <wp:extent cx="6211570" cy="3379470"/>
                <wp:effectExtent l="0" t="0" r="11430" b="24130"/>
                <wp:wrapNone/>
                <wp:docPr id="1321" name="Group 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570" cy="3379470"/>
                          <a:chOff x="0" y="0"/>
                          <a:chExt cx="6211570" cy="3379470"/>
                        </a:xfrm>
                      </wpg:grpSpPr>
                      <pic:pic xmlns:pic="http://schemas.openxmlformats.org/drawingml/2006/picture">
                        <pic:nvPicPr>
                          <pic:cNvPr id="1086" name="Picture 108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585" y="0"/>
                            <a:ext cx="4427855" cy="26460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087" name="Text Box 1087"/>
                        <wps:cNvSpPr txBox="1"/>
                        <wps:spPr>
                          <a:xfrm>
                            <a:off x="0" y="780415"/>
                            <a:ext cx="1168400" cy="83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5337B9" w14:textId="031ECCA8" w:rsidR="006010F4" w:rsidRPr="00F73504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arbon lining as the negative electrode</w:t>
                              </w:r>
                              <w:r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proofErr w:type="gramEnd"/>
                            </w:p>
                            <w:p w14:paraId="5074A6E9" w14:textId="55AC1FF7" w:rsidR="006010F4" w:rsidRPr="0024440F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Straight Arrow Connector 1313"/>
                        <wps:cNvCnPr/>
                        <wps:spPr>
                          <a:xfrm>
                            <a:off x="981710" y="1378585"/>
                            <a:ext cx="54765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4" name="Text Box 1314"/>
                        <wps:cNvSpPr txBox="1"/>
                        <wps:spPr>
                          <a:xfrm>
                            <a:off x="4871720" y="461010"/>
                            <a:ext cx="116840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FB6B6B" w14:textId="7C283B14" w:rsidR="006010F4" w:rsidRPr="00F73504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arbon </w:t>
                              </w:r>
                              <w:r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positive</w:t>
                              </w:r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electrode</w:t>
                              </w:r>
                              <w:r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proofErr w:type="gramEnd"/>
                            </w:p>
                            <w:p w14:paraId="2054B221" w14:textId="77777777" w:rsidR="006010F4" w:rsidRPr="0024440F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Straight Arrow Connector 1315"/>
                        <wps:cNvCnPr/>
                        <wps:spPr>
                          <a:xfrm flipH="1">
                            <a:off x="3881755" y="586105"/>
                            <a:ext cx="93281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6" name="Text Box 1316"/>
                        <wps:cNvSpPr txBox="1"/>
                        <wps:spPr>
                          <a:xfrm>
                            <a:off x="4896485" y="1445260"/>
                            <a:ext cx="131508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D2EA7D" w14:textId="77777777" w:rsidR="006010F4" w:rsidRPr="00F73504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Solution of aluminium oxide in molten </w:t>
                              </w:r>
                              <w:proofErr w:type="spellStart"/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cryolite</w:t>
                              </w:r>
                              <w:proofErr w:type="spellEnd"/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proofErr w:type="gramEnd"/>
                            </w:p>
                            <w:p w14:paraId="3114FC7C" w14:textId="77777777" w:rsidR="006010F4" w:rsidRPr="0024440F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Straight Arrow Connector 1318"/>
                        <wps:cNvCnPr/>
                        <wps:spPr>
                          <a:xfrm flipH="1">
                            <a:off x="3970655" y="1583055"/>
                            <a:ext cx="83819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9" name="Text Box 1319"/>
                        <wps:cNvSpPr txBox="1"/>
                        <wps:spPr>
                          <a:xfrm>
                            <a:off x="2286635" y="2899410"/>
                            <a:ext cx="16332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08C0DD" w14:textId="77777777" w:rsidR="006010F4" w:rsidRPr="00F73504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3504"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Molten aluminium collects at the bottom.</w:t>
                              </w:r>
                            </w:p>
                            <w:p w14:paraId="24A37983" w14:textId="677336C3" w:rsidR="006010F4" w:rsidRPr="00F73504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 w:themeShade="A6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E796B43" w14:textId="77777777" w:rsidR="006010F4" w:rsidRPr="0024440F" w:rsidRDefault="006010F4" w:rsidP="00F73504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Straight Arrow Connector 1320"/>
                        <wps:cNvCnPr/>
                        <wps:spPr>
                          <a:xfrm flipV="1">
                            <a:off x="2986405" y="2262505"/>
                            <a:ext cx="1" cy="60896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21" o:spid="_x0000_s1209" style="position:absolute;margin-left:25.3pt;margin-top:13.55pt;width:489.1pt;height:266.1pt;z-index:252185600;mso-position-horizontal-relative:text;mso-position-vertical-relative:text" coordsize="6211570,337947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">
                <v:shape id="Picture 1086" o:spid="_x0000_s1210" type="#_x0000_t75" style="position:absolute;left:616585;width:4427855;height:2646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L&#10;WVfCAAAA3QAAAA8AAABkcnMvZG93bnJldi54bWxET9tKAzEQfRf8hzCCbzZRtKxr06JiVYogtv2A&#10;YTPuLiaTJZlt1783guDbHM51FqspeHWglPvIFi5nBhRxE13PrYX9bn1RgcqC7NBHJgvflGG1PD1Z&#10;YO3ikT/osJVWlRDONVroRIZa69x0FDDP4kBcuM+YAkqBqdUu4bGEB6+vjJnrgD2Xhg4Heuyo+dqO&#10;wcKtGa/l+eXhrXrapObmnf16FG/t+dl0fwdKaJJ/8Z/71ZX5pprD7zflBL3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C1lXwgAAAN0AAAAPAAAAAAAAAAAAAAAAAJwCAABk&#10;cnMvZG93bnJldi54bWxQSwUGAAAAAAQABAD3AAAAiwMAAAAA&#10;">
                  <v:imagedata r:id="rId62" o:title=""/>
                  <v:path arrowok="t"/>
                </v:shape>
                <v:shape id="Text Box 1087" o:spid="_x0000_s1211" type="#_x0000_t202" style="position:absolute;top:780415;width:1168400;height:8308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vqWwwAA&#10;AN0AAAAPAAAAZHJzL2Rvd25yZXYueG1sRE9NawIxEL0X/A9hhN5qYg9WV6OIVCgUStf14HHcjLvB&#10;zWTdRN3++6ZQ8DaP9zmLVe8acaMuWM8axiMFgrj0xnKlYV9sX6YgQkQ22HgmDT8UYLUcPC0wM/7O&#10;Od12sRIphEOGGuoY20zKUNbkMIx8S5y4k+8cxgS7SpoO7yncNfJVqYl0aDk11NjSpqbyvLs6DesD&#10;5+/28nX8zk+5LYqZ4s/JWevnYb+eg4jUx4f43/1h0nw1fYO/b9IJ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ovqWwwAAAN0AAAAPAAAAAAAAAAAAAAAAAJcCAABkcnMvZG93&#10;bnJldi54bWxQSwUGAAAAAAQABAD1AAAAhwMAAAAA&#10;" filled="f" stroked="f">
                  <v:textbox inset="0,0,0,0">
                    <w:txbxContent>
                      <w:p w14:paraId="475337B9" w14:textId="031ECCA8" w:rsidR="003E3D0E" w:rsidRPr="00F73504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arbon lining as the negative electrode</w:t>
                        </w:r>
                        <w:r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proofErr w:type="gramEnd"/>
                      </w:p>
                      <w:p w14:paraId="5074A6E9" w14:textId="55AC1FF7" w:rsidR="003E3D0E" w:rsidRPr="0024440F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313" o:spid="_x0000_s1212" type="#_x0000_t32" style="position:absolute;left:981710;top:1378585;width:54765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NlIcMAAADdAAAADwAAAGRycy9kb3ducmV2LnhtbERPS4vCMBC+C/6HMAt701QFka5RZEFw&#10;XT34WLC3oRnTYjMpTdTuvzeC4G0+vudM562txI0aXzpWMOgnIIhzp0s2Co6HZW8CwgdkjZVjUvBP&#10;HuazbmeKqXZ33tFtH4yIIexTVFCEUKdS+rwgi77vauLInV1jMUTYGKkbvMdwW8lhkoylxZJjQ4E1&#10;fReUX/ZXq6A8ZMjrtblOdpvfbJsd/8zpp1Lq86NdfIEI1Ia3+OVe6Th/NBjB85t4gp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5TZSHDAAAA3QAAAA8AAAAAAAAAAAAA&#10;AAAAoQIAAGRycy9kb3ducmV2LnhtbFBLBQYAAAAABAAEAPkAAACRAwAAAAA=&#10;" strokecolor="black [3213]" strokeweight="2pt">
                  <v:stroke endarrow="open" endarrowwidth="narrow" endarrowlength="short"/>
                </v:shape>
                <v:shape id="Text Box 1314" o:spid="_x0000_s1213" type="#_x0000_t202" style="position:absolute;left:4871720;top:461010;width:1168400;height:53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5AaxAAA&#10;AN0AAAAPAAAAZHJzL2Rvd25yZXYueG1sRE9Na8JAEL0X/A/LCL3VjW2RGrOKiEKhUBrjweOYnSSL&#10;2dk0u9X4791Cobd5vM/JVoNtxYV6bxwrmE4SEMSl04ZrBYdi9/QGwgdkja1jUnAjD6vl6CHDVLsr&#10;53TZh1rEEPYpKmhC6FIpfdmQRT9xHXHkKtdbDBH2tdQ9XmO4beVzksykRcOxocGONg2V5/2PVbA+&#10;cr4135+nr7zKTVHME/6YnZV6HA/rBYhAQ/gX/7nfdZz/Mn2F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+QGsQAAADdAAAADwAAAAAAAAAAAAAAAACXAgAAZHJzL2Rv&#10;d25yZXYueG1sUEsFBgAAAAAEAAQA9QAAAIgDAAAAAA==&#10;" filled="f" stroked="f">
                  <v:textbox inset="0,0,0,0">
                    <w:txbxContent>
                      <w:p w14:paraId="38FB6B6B" w14:textId="7C283B14" w:rsidR="003E3D0E" w:rsidRPr="00F73504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arbon </w:t>
                        </w:r>
                        <w:r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positive</w:t>
                        </w:r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electrode</w:t>
                        </w:r>
                        <w:r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proofErr w:type="gramEnd"/>
                      </w:p>
                      <w:p w14:paraId="2054B221" w14:textId="77777777" w:rsidR="003E3D0E" w:rsidRPr="0024440F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315" o:spid="_x0000_s1214" type="#_x0000_t32" style="position:absolute;left:3881755;top:586105;width:932815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E0IVcIAAADdAAAADwAAAGRycy9kb3ducmV2LnhtbERPTYvCMBC9L/gfwgh7W1N3UbQaRVYW&#10;Cp606nloxra0mdQm1vrvN4LgbR7vc5br3tSio9aVlhWMRxEI4szqknMFx/TvawbCeWSNtWVS8CAH&#10;69XgY4mxtnfeU3fwuQgh7GJUUHjfxFK6rCCDbmQb4sBdbGvQB9jmUrd4D+Gmlt9RNJUGSw4NBTb0&#10;W1BWHW5GQSXns/Our5LusTkl191xG819qtTnsN8sQHjq/Vv8cic6zP8ZT+D5TThBrv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E0IVcIAAADdAAAADwAAAAAAAAAAAAAA&#10;AAChAgAAZHJzL2Rvd25yZXYueG1sUEsFBgAAAAAEAAQA+QAAAJADAAAAAA==&#10;" strokecolor="black [3213]" strokeweight="2pt">
                  <v:stroke endarrow="open" endarrowwidth="narrow" endarrowlength="short"/>
                </v:shape>
                <v:shape id="Text Box 1316" o:spid="_x0000_s1215" type="#_x0000_t202" style="position:absolute;left:4896485;top:1445260;width:1315085;height:77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av2wwAA&#10;AN0AAAAPAAAAZHJzL2Rvd25yZXYueG1sRE9Na8JAEL0L/odlhN50YwuhRlcRsVAoFGM8eByzY7KY&#10;nY3Zrab/visUvM3jfc5i1dtG3KjzxrGC6SQBQVw6bbhScCg+xu8gfEDW2DgmBb/kYbUcDhaYaXfn&#10;nG77UIkYwj5DBXUIbSalL2uy6CeuJY7c2XUWQ4RdJXWH9xhuG/maJKm0aDg21NjSpqbysv+xCtZH&#10;zrfm+n3a5efcFMUs4a/0otTLqF/PQQTqw1P87/7Ucf7bNI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wav2wwAAAN0AAAAPAAAAAAAAAAAAAAAAAJcCAABkcnMvZG93&#10;bnJldi54bWxQSwUGAAAAAAQABAD1AAAAhwMAAAAA&#10;" filled="f" stroked="f">
                  <v:textbox inset="0,0,0,0">
                    <w:txbxContent>
                      <w:p w14:paraId="48D2EA7D" w14:textId="77777777" w:rsidR="003E3D0E" w:rsidRPr="00F73504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gramStart"/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Solution of aluminium oxide in molten </w:t>
                        </w:r>
                        <w:proofErr w:type="spellStart"/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cryolite</w:t>
                        </w:r>
                        <w:proofErr w:type="spellEnd"/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proofErr w:type="gramEnd"/>
                      </w:p>
                      <w:p w14:paraId="3114FC7C" w14:textId="77777777" w:rsidR="003E3D0E" w:rsidRPr="0024440F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318" o:spid="_x0000_s1216" type="#_x0000_t32" style="position:absolute;left:3970655;top:1583055;width:838199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yny8UAAADdAAAADwAAAGRycy9kb3ducmV2LnhtbESPT2vCQBDF70K/wzIFb7rRgmjqKtJS&#10;CHjyX89DdpqEZGfT7Brjt3cOgrcZ3pv3frPeDq5RPXWh8mxgNk1AEefeVlwYOJ9+JktQISJbbDyT&#10;gTsF2G7eRmtMrb/xgfpjLJSEcEjRQBljm2od8pIchqlviUX7853DKGtXaNvhTcJdo+dJstAOK5aG&#10;Elv6Kimvj1dnoNar5e9+qLP+vrtk//vzd7KKJ2PG78PuE1SkIb7Mz+vMCv7HTHDlGxlBbx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kyny8UAAADdAAAADwAAAAAAAAAA&#10;AAAAAAChAgAAZHJzL2Rvd25yZXYueG1sUEsFBgAAAAAEAAQA+QAAAJMDAAAAAA==&#10;" strokecolor="black [3213]" strokeweight="2pt">
                  <v:stroke endarrow="open" endarrowwidth="narrow" endarrowlength="short"/>
                </v:shape>
                <v:shape id="Text Box 1319" o:spid="_x0000_s1217" type="#_x0000_t202" style="position:absolute;left:2286635;top:2899410;width:1633220;height:480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j+ExAAA&#10;AN0AAAAPAAAAZHJzL2Rvd25yZXYueG1sRE9Na8JAEL0X/A/LCN7qxgpSoxsRaaEgFGN68DhmJ8li&#10;djbNbjX++65Q6G0e73PWm8G24kq9N44VzKYJCOLSacO1gq/i/fkVhA/IGlvHpOBOHjbZ6GmNqXY3&#10;zul6DLWIIexTVNCE0KVS+rIhi37qOuLIVa63GCLsa6l7vMVw28qXJFlIi4ZjQ4Md7RoqL8cfq2B7&#10;4vzNfH+eD3mVm6JYJrxfXJSajIftCkSgIfyL/9wfOs6fz5bw+Cae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4/hMQAAADdAAAADwAAAAAAAAAAAAAAAACXAgAAZHJzL2Rv&#10;d25yZXYueG1sUEsFBgAAAAAEAAQA9QAAAIgDAAAAAA==&#10;" filled="f" stroked="f">
                  <v:textbox inset="0,0,0,0">
                    <w:txbxContent>
                      <w:p w14:paraId="4A08C0DD" w14:textId="77777777" w:rsidR="003E3D0E" w:rsidRPr="00F73504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3504"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Molten aluminium collects at the bottom.</w:t>
                        </w:r>
                      </w:p>
                      <w:p w14:paraId="24A37983" w14:textId="677336C3" w:rsidR="003E3D0E" w:rsidRPr="00F73504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 w:themeShade="A6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E796B43" w14:textId="77777777" w:rsidR="003E3D0E" w:rsidRPr="0024440F" w:rsidRDefault="003E3D0E" w:rsidP="00F73504">
                        <w:pPr>
                          <w:spacing w:after="0" w:line="240" w:lineRule="auto"/>
                          <w:rPr>
                            <w:rFonts w:ascii="Arial Narrow" w:hAnsi="Arial Narrow"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320" o:spid="_x0000_s1218" type="#_x0000_t32" style="position:absolute;left:2986405;top:2262505;width:1;height:60896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ZhcMUAAADdAAAADwAAAGRycy9kb3ducmV2LnhtbESPT2vCQBDF7wW/wzKCt7rRgmjqKlIp&#10;BDz5r+chOyYh2dk0u8b47Z1DobcZ3pv3frPeDq5RPXWh8mxgNk1AEefeVlwYuJy/35egQkS22Hgm&#10;A08KsN2M3taYWv/gI/WnWCgJ4ZCigTLGNtU65CU5DFPfEot2853DKGtXaNvhQ8Jdo+dJstAOK5aG&#10;Elv6KimvT3dnoNar5c9hqLP+ubtmv4fLPlnFszGT8bD7BBVpiP/mv+vMCv7HXPjlGxlBb1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lZhcMUAAADdAAAADwAAAAAAAAAA&#10;AAAAAAChAgAAZHJzL2Rvd25yZXYueG1sUEsFBgAAAAAEAAQA+QAAAJMDAAAAAA==&#10;" strokecolor="black [3213]" strokeweight="2pt">
                  <v:stroke endarrow="open" endarrowwidth="narrow" endarrowlength="short"/>
                </v:shape>
              </v:group>
            </w:pict>
          </mc:Fallback>
        </mc:AlternateContent>
      </w:r>
    </w:p>
    <w:p w14:paraId="093B92F9" w14:textId="77777777" w:rsidR="00F73504" w:rsidRDefault="00F73504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9D81F19" w14:textId="6AC123E8" w:rsidR="008113B8" w:rsidRDefault="008113B8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71847CAE" w14:textId="77777777" w:rsidR="008113B8" w:rsidRPr="008113B8" w:rsidRDefault="008113B8" w:rsidP="008113B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113B8">
        <w:rPr>
          <w:rFonts w:ascii="Arial Narrow" w:hAnsi="Arial Narrow"/>
          <w:sz w:val="28"/>
          <w:szCs w:val="28"/>
        </w:rPr>
        <w:lastRenderedPageBreak/>
        <w:t xml:space="preserve">The </w:t>
      </w:r>
      <w:r w:rsidRPr="008113B8">
        <w:rPr>
          <w:rFonts w:ascii="Arial Narrow" w:hAnsi="Arial Narrow"/>
          <w:b/>
          <w:bCs/>
          <w:sz w:val="28"/>
          <w:szCs w:val="28"/>
        </w:rPr>
        <w:t>aluminium ion (Al</w:t>
      </w:r>
      <w:r w:rsidRPr="008113B8">
        <w:rPr>
          <w:rFonts w:ascii="Arial Narrow" w:hAnsi="Arial Narrow"/>
          <w:b/>
          <w:bCs/>
          <w:sz w:val="28"/>
          <w:szCs w:val="28"/>
          <w:vertAlign w:val="superscript"/>
        </w:rPr>
        <w:t>3+</w:t>
      </w:r>
      <w:r w:rsidRPr="008113B8">
        <w:rPr>
          <w:rFonts w:ascii="Arial Narrow" w:hAnsi="Arial Narrow"/>
          <w:b/>
          <w:bCs/>
          <w:sz w:val="28"/>
          <w:szCs w:val="28"/>
        </w:rPr>
        <w:t xml:space="preserve">) </w:t>
      </w:r>
      <w:r w:rsidRPr="008113B8">
        <w:rPr>
          <w:rFonts w:ascii="Arial Narrow" w:hAnsi="Arial Narrow"/>
          <w:sz w:val="28"/>
          <w:szCs w:val="28"/>
        </w:rPr>
        <w:t xml:space="preserve">moves to the negative electrode where it </w:t>
      </w:r>
      <w:r w:rsidRPr="008113B8">
        <w:rPr>
          <w:rFonts w:ascii="Arial Narrow" w:hAnsi="Arial Narrow"/>
          <w:b/>
          <w:bCs/>
          <w:sz w:val="28"/>
          <w:szCs w:val="28"/>
        </w:rPr>
        <w:t>gains</w:t>
      </w:r>
      <w:r w:rsidRPr="008113B8">
        <w:rPr>
          <w:rFonts w:ascii="Arial Narrow" w:hAnsi="Arial Narrow"/>
          <w:sz w:val="28"/>
          <w:szCs w:val="28"/>
        </w:rPr>
        <w:t xml:space="preserve"> </w:t>
      </w:r>
      <w:r w:rsidRPr="008113B8">
        <w:rPr>
          <w:rFonts w:ascii="Arial Narrow" w:hAnsi="Arial Narrow"/>
          <w:b/>
          <w:bCs/>
          <w:sz w:val="28"/>
          <w:szCs w:val="28"/>
        </w:rPr>
        <w:t xml:space="preserve">3 electrons </w:t>
      </w:r>
      <w:r w:rsidRPr="008113B8">
        <w:rPr>
          <w:rFonts w:ascii="Arial Narrow" w:hAnsi="Arial Narrow"/>
          <w:sz w:val="28"/>
          <w:szCs w:val="28"/>
        </w:rPr>
        <w:t xml:space="preserve">and changes to an </w:t>
      </w:r>
      <w:r w:rsidRPr="008113B8">
        <w:rPr>
          <w:rFonts w:ascii="Arial Narrow" w:hAnsi="Arial Narrow"/>
          <w:b/>
          <w:bCs/>
          <w:sz w:val="28"/>
          <w:szCs w:val="28"/>
        </w:rPr>
        <w:t>aluminium atom (Al)</w:t>
      </w:r>
      <w:r w:rsidRPr="008113B8">
        <w:rPr>
          <w:rFonts w:ascii="Arial Narrow" w:hAnsi="Arial Narrow"/>
          <w:sz w:val="28"/>
          <w:szCs w:val="28"/>
        </w:rPr>
        <w:t xml:space="preserve">.  This change is </w:t>
      </w:r>
      <w:r w:rsidRPr="008113B8">
        <w:rPr>
          <w:rFonts w:ascii="Arial Narrow" w:hAnsi="Arial Narrow"/>
          <w:b/>
          <w:bCs/>
          <w:sz w:val="28"/>
          <w:szCs w:val="28"/>
        </w:rPr>
        <w:t>reduction</w:t>
      </w:r>
      <w:r w:rsidRPr="008113B8">
        <w:rPr>
          <w:rFonts w:ascii="Arial Narrow" w:hAnsi="Arial Narrow"/>
          <w:sz w:val="28"/>
          <w:szCs w:val="28"/>
        </w:rPr>
        <w:t xml:space="preserve">. </w:t>
      </w:r>
    </w:p>
    <w:p w14:paraId="243B1EA8" w14:textId="0433C860" w:rsidR="003A27F6" w:rsidRDefault="003A27F6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851"/>
        <w:gridCol w:w="1134"/>
      </w:tblGrid>
      <w:tr w:rsidR="008113B8" w:rsidRPr="004200E8" w14:paraId="3DB643BB" w14:textId="77777777" w:rsidTr="003E3D0E">
        <w:trPr>
          <w:jc w:val="center"/>
        </w:trPr>
        <w:tc>
          <w:tcPr>
            <w:tcW w:w="1134" w:type="dxa"/>
            <w:vAlign w:val="center"/>
          </w:tcPr>
          <w:p w14:paraId="46BBDD0B" w14:textId="06E9025A" w:rsidR="008113B8" w:rsidRPr="004200E8" w:rsidRDefault="008113B8" w:rsidP="003E3D0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Al</w:t>
            </w:r>
            <w:r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3+</w:t>
            </w:r>
          </w:p>
        </w:tc>
        <w:tc>
          <w:tcPr>
            <w:tcW w:w="567" w:type="dxa"/>
            <w:vAlign w:val="center"/>
          </w:tcPr>
          <w:p w14:paraId="301BD786" w14:textId="77777777" w:rsidR="008113B8" w:rsidRPr="004200E8" w:rsidRDefault="008113B8" w:rsidP="003E3D0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3727F211" w14:textId="77777777" w:rsidR="008113B8" w:rsidRPr="00CD5C76" w:rsidRDefault="008113B8" w:rsidP="003E3D0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3 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127E4D78" w14:textId="77777777" w:rsidR="008113B8" w:rsidRPr="004200E8" w:rsidRDefault="008113B8" w:rsidP="003E3D0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45144CA" wp14:editId="0CC8A36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1322" name="Straight Arrow Connector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1322" o:spid="_x0000_s1026" type="#_x0000_t32" style="position:absolute;margin-left:-3.75pt;margin-top:15.4pt;width:42.5pt;height:0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RMdDM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126EBF86" w14:textId="01F41646" w:rsidR="008113B8" w:rsidRPr="004200E8" w:rsidRDefault="008113B8" w:rsidP="003E3D0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Al</w:t>
            </w:r>
          </w:p>
        </w:tc>
      </w:tr>
    </w:tbl>
    <w:p w14:paraId="1D197D70" w14:textId="19CA7E6B" w:rsidR="008113B8" w:rsidRDefault="008113B8" w:rsidP="003A27F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4EF7170" w14:textId="77777777" w:rsidR="003E3D0E" w:rsidRDefault="003E3D0E" w:rsidP="003E3D0E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19F696" w14:textId="6CBFC532" w:rsidR="003E3D0E" w:rsidRPr="003E3D0E" w:rsidRDefault="003E3D0E" w:rsidP="003E3D0E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3D0E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ALLOYS</w:t>
      </w:r>
    </w:p>
    <w:p w14:paraId="7CDCAA21" w14:textId="21B68D7A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3D0E">
        <w:rPr>
          <w:rFonts w:ascii="Arial Narrow" w:hAnsi="Arial Narrow"/>
          <w:sz w:val="28"/>
          <w:szCs w:val="28"/>
        </w:rPr>
        <w:t xml:space="preserve">Often the </w:t>
      </w:r>
      <w:proofErr w:type="gramStart"/>
      <w:r w:rsidRPr="003E3D0E">
        <w:rPr>
          <w:rFonts w:ascii="Arial Narrow" w:hAnsi="Arial Narrow"/>
          <w:sz w:val="28"/>
          <w:szCs w:val="28"/>
        </w:rPr>
        <w:t>properties of a pure metal makes</w:t>
      </w:r>
      <w:proofErr w:type="gramEnd"/>
      <w:r w:rsidRPr="003E3D0E">
        <w:rPr>
          <w:rFonts w:ascii="Arial Narrow" w:hAnsi="Arial Narrow"/>
          <w:sz w:val="28"/>
          <w:szCs w:val="28"/>
        </w:rPr>
        <w:t xml:space="preserve"> it unsuitable for the purposes we wish to use it.  Iron, for example, rusts easily and is quite brittle.</w:t>
      </w:r>
    </w:p>
    <w:p w14:paraId="735E56D0" w14:textId="77777777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6B5BEEF" w14:textId="77777777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3D0E">
        <w:rPr>
          <w:rFonts w:ascii="Arial Narrow" w:hAnsi="Arial Narrow"/>
          <w:sz w:val="28"/>
          <w:szCs w:val="28"/>
        </w:rPr>
        <w:t>The properties of metals can be altered</w:t>
      </w:r>
      <w:r>
        <w:rPr>
          <w:rFonts w:ascii="Arial Narrow" w:hAnsi="Arial Narrow"/>
          <w:sz w:val="28"/>
          <w:szCs w:val="28"/>
        </w:rPr>
        <w:t>,</w:t>
      </w:r>
      <w:r w:rsidRPr="003E3D0E">
        <w:rPr>
          <w:rFonts w:ascii="Arial Narrow" w:hAnsi="Arial Narrow"/>
          <w:sz w:val="28"/>
          <w:szCs w:val="28"/>
        </w:rPr>
        <w:t xml:space="preserve"> by adding small quantities of other metals</w:t>
      </w:r>
      <w:r>
        <w:rPr>
          <w:rFonts w:ascii="Arial Narrow" w:hAnsi="Arial Narrow"/>
          <w:sz w:val="28"/>
          <w:szCs w:val="28"/>
        </w:rPr>
        <w:t>,</w:t>
      </w:r>
      <w:r w:rsidRPr="003E3D0E">
        <w:rPr>
          <w:rFonts w:ascii="Arial Narrow" w:hAnsi="Arial Narrow"/>
          <w:sz w:val="28"/>
          <w:szCs w:val="28"/>
        </w:rPr>
        <w:t xml:space="preserve"> or non-metals, to make a new metal called an </w:t>
      </w:r>
      <w:r w:rsidRPr="003E3D0E">
        <w:rPr>
          <w:rFonts w:ascii="Arial Narrow" w:hAnsi="Arial Narrow"/>
          <w:b/>
          <w:bCs/>
          <w:sz w:val="28"/>
          <w:szCs w:val="28"/>
        </w:rPr>
        <w:t>ALLOY</w:t>
      </w:r>
      <w:r w:rsidRPr="003E3D0E">
        <w:rPr>
          <w:rFonts w:ascii="Arial Narrow" w:hAnsi="Arial Narrow"/>
          <w:sz w:val="28"/>
          <w:szCs w:val="28"/>
        </w:rPr>
        <w:t>.</w:t>
      </w:r>
    </w:p>
    <w:p w14:paraId="0F76A28A" w14:textId="77777777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3E3D0E" w14:paraId="5E702635" w14:textId="77777777" w:rsidTr="003E3D0E">
        <w:tc>
          <w:tcPr>
            <w:tcW w:w="6204" w:type="dxa"/>
          </w:tcPr>
          <w:p w14:paraId="73E97666" w14:textId="664368E1" w:rsidR="003E3D0E" w:rsidRDefault="003E3D0E" w:rsidP="003E3D0E">
            <w:pPr>
              <w:spacing w:before="80" w:after="80" w:line="240" w:lineRule="auto"/>
              <w:rPr>
                <w:rFonts w:ascii="Arial Narrow" w:hAnsi="Arial Narrow"/>
                <w:sz w:val="28"/>
                <w:szCs w:val="28"/>
              </w:rPr>
            </w:pPr>
            <w:r w:rsidRPr="003E3D0E">
              <w:rPr>
                <w:rFonts w:ascii="Arial Narrow" w:hAnsi="Arial Narrow"/>
                <w:b/>
                <w:bCs/>
                <w:sz w:val="28"/>
                <w:szCs w:val="28"/>
              </w:rPr>
              <w:t>An ALLOY is a metal made by mixing different metals, or metals with non-metals.</w:t>
            </w:r>
          </w:p>
        </w:tc>
      </w:tr>
    </w:tbl>
    <w:p w14:paraId="12C2214F" w14:textId="7B7D731B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5777295" w14:textId="24A48FC2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3D0E">
        <w:rPr>
          <w:rFonts w:ascii="Arial Narrow" w:hAnsi="Arial Narrow"/>
          <w:sz w:val="28"/>
          <w:szCs w:val="28"/>
        </w:rPr>
        <w:t xml:space="preserve">Alloys improve the properties of metals by making them </w:t>
      </w:r>
      <w:r w:rsidRPr="003E3D0E">
        <w:rPr>
          <w:rFonts w:ascii="Arial Narrow" w:hAnsi="Arial Narrow"/>
          <w:b/>
          <w:bCs/>
          <w:sz w:val="28"/>
          <w:szCs w:val="28"/>
        </w:rPr>
        <w:t>harder</w:t>
      </w:r>
      <w:r w:rsidRPr="003E3D0E">
        <w:rPr>
          <w:rFonts w:ascii="Arial Narrow" w:hAnsi="Arial Narrow"/>
          <w:sz w:val="28"/>
          <w:szCs w:val="28"/>
        </w:rPr>
        <w:t xml:space="preserve">, </w:t>
      </w:r>
      <w:r w:rsidRPr="003E3D0E">
        <w:rPr>
          <w:rFonts w:ascii="Arial Narrow" w:hAnsi="Arial Narrow"/>
          <w:b/>
          <w:bCs/>
          <w:sz w:val="28"/>
          <w:szCs w:val="28"/>
        </w:rPr>
        <w:t>stronger</w:t>
      </w:r>
      <w:r w:rsidRPr="003E3D0E">
        <w:rPr>
          <w:rFonts w:ascii="Arial Narrow" w:hAnsi="Arial Narrow"/>
          <w:sz w:val="28"/>
          <w:szCs w:val="28"/>
        </w:rPr>
        <w:t xml:space="preserve"> and more </w:t>
      </w:r>
      <w:r w:rsidRPr="003E3D0E">
        <w:rPr>
          <w:rFonts w:ascii="Arial Narrow" w:hAnsi="Arial Narrow"/>
          <w:b/>
          <w:bCs/>
          <w:sz w:val="28"/>
          <w:szCs w:val="28"/>
        </w:rPr>
        <w:t>resistant to corrosion</w:t>
      </w:r>
    </w:p>
    <w:p w14:paraId="1273963F" w14:textId="77777777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757B9BD" w14:textId="2F66AD45" w:rsidR="003E3D0E" w:rsidRPr="003E3D0E" w:rsidRDefault="00CE3E27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w:drawing>
          <wp:inline distT="0" distB="0" distL="0" distR="0" wp14:anchorId="5C177AF8" wp14:editId="1F8E412A">
            <wp:extent cx="6470015" cy="2336165"/>
            <wp:effectExtent l="0" t="0" r="698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4D12" w14:textId="77777777" w:rsid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1B4528C" w14:textId="6DCF9DCC" w:rsidR="00C8024D" w:rsidRDefault="00C8024D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604"/>
        <w:gridCol w:w="3686"/>
      </w:tblGrid>
      <w:tr w:rsidR="00C8024D" w14:paraId="759E84BD" w14:textId="77777777" w:rsidTr="00C8024D">
        <w:trPr>
          <w:jc w:val="center"/>
        </w:trPr>
        <w:tc>
          <w:tcPr>
            <w:tcW w:w="2268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7552A49C" w14:textId="5D5736D4" w:rsidR="00C8024D" w:rsidRPr="00C8024D" w:rsidRDefault="00C8024D" w:rsidP="00A11EEE">
            <w:pPr>
              <w:spacing w:before="120" w:after="120" w:line="240" w:lineRule="auto"/>
              <w:ind w:left="720" w:hanging="720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C8024D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ALLOY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7E81D9E6" w14:textId="75DF39B4" w:rsidR="00C8024D" w:rsidRPr="00C8024D" w:rsidRDefault="00C8024D" w:rsidP="00A11EE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C8024D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MAIN METAL</w:t>
            </w:r>
          </w:p>
        </w:tc>
        <w:tc>
          <w:tcPr>
            <w:tcW w:w="260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69135AE" w14:textId="0A72B408" w:rsidR="00C8024D" w:rsidRPr="00C8024D" w:rsidRDefault="00C8024D" w:rsidP="00A11EE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OTHER ELEMENTS </w:t>
            </w:r>
            <w:r w:rsidRPr="00C8024D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PRESENT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BC5280F" w14:textId="48E0A46A" w:rsidR="00C8024D" w:rsidRPr="00C8024D" w:rsidRDefault="00C8024D" w:rsidP="00A11EE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C8024D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USES</w:t>
            </w:r>
          </w:p>
        </w:tc>
      </w:tr>
      <w:tr w:rsidR="00C8024D" w14:paraId="16AE9717" w14:textId="77777777" w:rsidTr="00C8024D">
        <w:trPr>
          <w:jc w:val="center"/>
        </w:trPr>
        <w:tc>
          <w:tcPr>
            <w:tcW w:w="2268" w:type="dxa"/>
            <w:tcBorders>
              <w:top w:val="single" w:sz="12" w:space="0" w:color="auto"/>
            </w:tcBorders>
          </w:tcPr>
          <w:p w14:paraId="073BCB7F" w14:textId="7E635C52" w:rsidR="00C8024D" w:rsidRP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  <w:r w:rsidRPr="00C8024D">
              <w:rPr>
                <w:rFonts w:ascii="Arial Narrow" w:hAnsi="Arial Narrow"/>
                <w:bCs/>
                <w:sz w:val="28"/>
                <w:szCs w:val="28"/>
              </w:rPr>
              <w:t>Mild steel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1BFA6EDA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12" w:space="0" w:color="auto"/>
            </w:tcBorders>
          </w:tcPr>
          <w:p w14:paraId="717B6A83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12" w:space="0" w:color="auto"/>
            </w:tcBorders>
          </w:tcPr>
          <w:p w14:paraId="26B20676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024D" w14:paraId="288E35A9" w14:textId="77777777" w:rsidTr="00C8024D">
        <w:trPr>
          <w:jc w:val="center"/>
        </w:trPr>
        <w:tc>
          <w:tcPr>
            <w:tcW w:w="2268" w:type="dxa"/>
          </w:tcPr>
          <w:p w14:paraId="78CCD7CE" w14:textId="72AD5D72" w:rsidR="00C8024D" w:rsidRP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Stainless steel</w:t>
            </w:r>
          </w:p>
        </w:tc>
        <w:tc>
          <w:tcPr>
            <w:tcW w:w="2268" w:type="dxa"/>
          </w:tcPr>
          <w:p w14:paraId="657FF949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798B64AB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3A1FDB0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024D" w14:paraId="1CB5F7A2" w14:textId="77777777" w:rsidTr="00C8024D">
        <w:trPr>
          <w:jc w:val="center"/>
        </w:trPr>
        <w:tc>
          <w:tcPr>
            <w:tcW w:w="2268" w:type="dxa"/>
          </w:tcPr>
          <w:p w14:paraId="290B91CF" w14:textId="0BE9CC55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12-carat gold</w:t>
            </w:r>
          </w:p>
        </w:tc>
        <w:tc>
          <w:tcPr>
            <w:tcW w:w="2268" w:type="dxa"/>
          </w:tcPr>
          <w:p w14:paraId="3BE56873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6AE4CABB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64268A9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024D" w14:paraId="1D1FDD7E" w14:textId="77777777" w:rsidTr="00C8024D">
        <w:trPr>
          <w:jc w:val="center"/>
        </w:trPr>
        <w:tc>
          <w:tcPr>
            <w:tcW w:w="2268" w:type="dxa"/>
          </w:tcPr>
          <w:p w14:paraId="6B9CC00C" w14:textId="6A80FB52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Duralumin</w:t>
            </w:r>
          </w:p>
        </w:tc>
        <w:tc>
          <w:tcPr>
            <w:tcW w:w="2268" w:type="dxa"/>
          </w:tcPr>
          <w:p w14:paraId="77807B3E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1704E400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1AB8BD3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024D" w14:paraId="03F7828B" w14:textId="77777777" w:rsidTr="00C8024D">
        <w:trPr>
          <w:jc w:val="center"/>
        </w:trPr>
        <w:tc>
          <w:tcPr>
            <w:tcW w:w="2268" w:type="dxa"/>
          </w:tcPr>
          <w:p w14:paraId="12A487D9" w14:textId="4957C664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Bronze</w:t>
            </w:r>
          </w:p>
        </w:tc>
        <w:tc>
          <w:tcPr>
            <w:tcW w:w="2268" w:type="dxa"/>
          </w:tcPr>
          <w:p w14:paraId="4CFC48A1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057B1631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E0F1723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024D" w14:paraId="1E3F034F" w14:textId="77777777" w:rsidTr="00C8024D">
        <w:trPr>
          <w:jc w:val="center"/>
        </w:trPr>
        <w:tc>
          <w:tcPr>
            <w:tcW w:w="2268" w:type="dxa"/>
          </w:tcPr>
          <w:p w14:paraId="75DCD000" w14:textId="726EB853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Brass</w:t>
            </w:r>
          </w:p>
        </w:tc>
        <w:tc>
          <w:tcPr>
            <w:tcW w:w="2268" w:type="dxa"/>
          </w:tcPr>
          <w:p w14:paraId="332492AD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1D1BC84C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DDFD018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024D" w14:paraId="1D15CCF0" w14:textId="77777777" w:rsidTr="00C8024D">
        <w:trPr>
          <w:jc w:val="center"/>
        </w:trPr>
        <w:tc>
          <w:tcPr>
            <w:tcW w:w="2268" w:type="dxa"/>
          </w:tcPr>
          <w:p w14:paraId="6C754A08" w14:textId="6863DC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proofErr w:type="spellStart"/>
            <w:r>
              <w:rPr>
                <w:rFonts w:ascii="Arial Narrow" w:hAnsi="Arial Narrow"/>
                <w:bCs/>
                <w:sz w:val="28"/>
                <w:szCs w:val="28"/>
              </w:rPr>
              <w:t>Cupro</w:t>
            </w:r>
            <w:proofErr w:type="spellEnd"/>
            <w:r>
              <w:rPr>
                <w:rFonts w:ascii="Arial Narrow" w:hAnsi="Arial Narrow"/>
                <w:bCs/>
                <w:sz w:val="28"/>
                <w:szCs w:val="28"/>
              </w:rPr>
              <w:t>-nickel</w:t>
            </w:r>
          </w:p>
        </w:tc>
        <w:tc>
          <w:tcPr>
            <w:tcW w:w="2268" w:type="dxa"/>
          </w:tcPr>
          <w:p w14:paraId="6AA5FCAE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</w:tcPr>
          <w:p w14:paraId="7CDB8F13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E0CD360" w14:textId="77777777" w:rsidR="00C8024D" w:rsidRDefault="00C8024D" w:rsidP="00C8024D">
            <w:pPr>
              <w:spacing w:before="360" w:after="36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0E58C40" w14:textId="77777777" w:rsidR="00C8024D" w:rsidRDefault="00C8024D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51AB2F" w14:textId="0B409772" w:rsidR="003E3D0E" w:rsidRPr="003E3D0E" w:rsidRDefault="003E3D0E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5EE017C" w14:textId="44BC64EB" w:rsidR="008113B8" w:rsidRPr="003A27F6" w:rsidRDefault="008113B8" w:rsidP="003E3D0E">
      <w:pPr>
        <w:spacing w:after="0" w:line="240" w:lineRule="auto"/>
        <w:rPr>
          <w:rFonts w:ascii="Arial Narrow" w:hAnsi="Arial Narrow"/>
          <w:sz w:val="28"/>
          <w:szCs w:val="28"/>
        </w:rPr>
      </w:pPr>
    </w:p>
    <w:sectPr w:rsidR="008113B8" w:rsidRPr="003A27F6" w:rsidSect="00E90CCB"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A0BAF" w14:textId="77777777" w:rsidR="006010F4" w:rsidRDefault="006010F4" w:rsidP="00E32EF7">
      <w:pPr>
        <w:spacing w:after="0" w:line="240" w:lineRule="auto"/>
      </w:pPr>
      <w:r>
        <w:separator/>
      </w:r>
    </w:p>
  </w:endnote>
  <w:endnote w:type="continuationSeparator" w:id="0">
    <w:p w14:paraId="49357F79" w14:textId="77777777" w:rsidR="006010F4" w:rsidRDefault="006010F4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6010F4" w:rsidRPr="00930D31" w14:paraId="31633F64" w14:textId="77777777">
      <w:trPr>
        <w:jc w:val="center"/>
      </w:trPr>
      <w:tc>
        <w:tcPr>
          <w:tcW w:w="3284" w:type="dxa"/>
        </w:tcPr>
        <w:p w14:paraId="6BF7056B" w14:textId="77777777" w:rsidR="006010F4" w:rsidRPr="00930D31" w:rsidRDefault="006010F4" w:rsidP="005D52AF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FILENAME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noProof/>
              <w:sz w:val="16"/>
              <w:szCs w:val="16"/>
            </w:rPr>
            <w:t>Metal Chemistry Notes.docx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7E97D008" w14:textId="77777777" w:rsidR="006010F4" w:rsidRPr="00930D31" w:rsidRDefault="006010F4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D20F03">
            <w:rPr>
              <w:rFonts w:ascii="Arial Narrow" w:hAnsi="Arial Narrow"/>
              <w:b/>
              <w:noProof/>
              <w:sz w:val="16"/>
              <w:szCs w:val="16"/>
            </w:rPr>
            <w:t>16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2114ADFB" w14:textId="77777777" w:rsidR="006010F4" w:rsidRPr="00930D31" w:rsidRDefault="006010F4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FE5F0B">
            <w:rPr>
              <w:rFonts w:ascii="Arial Narrow" w:hAnsi="Arial Narrow"/>
              <w:b/>
              <w:noProof/>
              <w:sz w:val="16"/>
              <w:szCs w:val="16"/>
            </w:rPr>
            <w:t>10-May-16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</w:tr>
  </w:tbl>
  <w:p w14:paraId="4783A490" w14:textId="77777777" w:rsidR="006010F4" w:rsidRPr="00930D31" w:rsidRDefault="006010F4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8A7C" w14:textId="77777777" w:rsidR="006010F4" w:rsidRDefault="006010F4" w:rsidP="00E32EF7">
      <w:pPr>
        <w:spacing w:after="0" w:line="240" w:lineRule="auto"/>
      </w:pPr>
      <w:r>
        <w:separator/>
      </w:r>
    </w:p>
  </w:footnote>
  <w:footnote w:type="continuationSeparator" w:id="0">
    <w:p w14:paraId="64C8E3CF" w14:textId="77777777" w:rsidR="006010F4" w:rsidRDefault="006010F4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4A0" w:firstRow="1" w:lastRow="0" w:firstColumn="1" w:lastColumn="0" w:noHBand="0" w:noVBand="1"/>
    </w:tblPr>
    <w:tblGrid>
      <w:gridCol w:w="3284"/>
      <w:gridCol w:w="3284"/>
      <w:gridCol w:w="3284"/>
    </w:tblGrid>
    <w:tr w:rsidR="006010F4" w:rsidRPr="00930D31" w14:paraId="7154730D" w14:textId="77777777">
      <w:trPr>
        <w:jc w:val="center"/>
      </w:trPr>
      <w:tc>
        <w:tcPr>
          <w:tcW w:w="3284" w:type="dxa"/>
        </w:tcPr>
        <w:p w14:paraId="49CE45A4" w14:textId="77777777" w:rsidR="006010F4" w:rsidRPr="00930D31" w:rsidRDefault="006010F4" w:rsidP="000B34BB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14:paraId="0952938D" w14:textId="48EEA774" w:rsidR="006010F4" w:rsidRPr="00930D31" w:rsidRDefault="006010F4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Chemistry In Society</w:t>
          </w:r>
        </w:p>
      </w:tc>
      <w:tc>
        <w:tcPr>
          <w:tcW w:w="3284" w:type="dxa"/>
        </w:tcPr>
        <w:p w14:paraId="3FF33C13" w14:textId="000C17D1" w:rsidR="006010F4" w:rsidRPr="00930D31" w:rsidRDefault="006010F4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Metal Chemistry</w:t>
          </w:r>
        </w:p>
      </w:tc>
    </w:tr>
  </w:tbl>
  <w:p w14:paraId="4FCEA4DF" w14:textId="77777777" w:rsidR="006010F4" w:rsidRPr="00E32EF7" w:rsidRDefault="006010F4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F5C03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EC6ABA"/>
    <w:multiLevelType w:val="hybridMultilevel"/>
    <w:tmpl w:val="02B8BBC6"/>
    <w:lvl w:ilvl="0" w:tplc="3992E3E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F55B76"/>
    <w:multiLevelType w:val="hybridMultilevel"/>
    <w:tmpl w:val="B5E24A68"/>
    <w:lvl w:ilvl="0" w:tplc="DE90E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06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82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8F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A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02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6A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2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41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AA5C3F"/>
    <w:multiLevelType w:val="hybridMultilevel"/>
    <w:tmpl w:val="3CF6278E"/>
    <w:lvl w:ilvl="0" w:tplc="B9989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6C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702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E0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FE5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6D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AC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09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84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A22D9B"/>
    <w:multiLevelType w:val="hybridMultilevel"/>
    <w:tmpl w:val="91A863D6"/>
    <w:lvl w:ilvl="0" w:tplc="9F8C4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2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E4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88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23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A2B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7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2C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20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254130"/>
    <w:multiLevelType w:val="hybridMultilevel"/>
    <w:tmpl w:val="2E40A1E2"/>
    <w:lvl w:ilvl="0" w:tplc="CA907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8C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23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00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FA0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4E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43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02E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E5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FB2AEB"/>
    <w:multiLevelType w:val="hybridMultilevel"/>
    <w:tmpl w:val="5E80EFF4"/>
    <w:lvl w:ilvl="0" w:tplc="E2649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0E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D64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EF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EA1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5CE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40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A23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2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9A217DA"/>
    <w:multiLevelType w:val="hybridMultilevel"/>
    <w:tmpl w:val="5B46F526"/>
    <w:lvl w:ilvl="0" w:tplc="3E98D6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1C205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904AD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3C3E8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32BE0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FA369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C1BA8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F7D41B8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F9F6FD80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8">
    <w:nsid w:val="1F76242C"/>
    <w:multiLevelType w:val="hybridMultilevel"/>
    <w:tmpl w:val="E466DED2"/>
    <w:lvl w:ilvl="0" w:tplc="E222D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8D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9A2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84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45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62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A1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CAA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83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F23FA7"/>
    <w:multiLevelType w:val="hybridMultilevel"/>
    <w:tmpl w:val="7BFCE998"/>
    <w:lvl w:ilvl="0" w:tplc="F75AE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E6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A5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A6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21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C0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41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CA2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EA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1957F6B"/>
    <w:multiLevelType w:val="hybridMultilevel"/>
    <w:tmpl w:val="001C7EA4"/>
    <w:lvl w:ilvl="0" w:tplc="F708B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47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2D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A2D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80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66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E4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AB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47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46F7CC3"/>
    <w:multiLevelType w:val="hybridMultilevel"/>
    <w:tmpl w:val="23C49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2304C"/>
    <w:multiLevelType w:val="multilevel"/>
    <w:tmpl w:val="EB26D1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F5C107C"/>
    <w:multiLevelType w:val="hybridMultilevel"/>
    <w:tmpl w:val="31CA7E1E"/>
    <w:lvl w:ilvl="0" w:tplc="D438F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09C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4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AE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86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A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01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E2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05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0C95B90"/>
    <w:multiLevelType w:val="hybridMultilevel"/>
    <w:tmpl w:val="CD24794E"/>
    <w:lvl w:ilvl="0" w:tplc="0EB23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36C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DC1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CC0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284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C0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64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548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A2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242473D"/>
    <w:multiLevelType w:val="hybridMultilevel"/>
    <w:tmpl w:val="41D62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993045"/>
    <w:multiLevelType w:val="hybridMultilevel"/>
    <w:tmpl w:val="F1B66A5C"/>
    <w:lvl w:ilvl="0" w:tplc="DA6CE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AB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25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A7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2A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86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A1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EE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7AD21E1"/>
    <w:multiLevelType w:val="hybridMultilevel"/>
    <w:tmpl w:val="EDC06072"/>
    <w:lvl w:ilvl="0" w:tplc="89BA4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8B8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8C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3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29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EB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A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C7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0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8392FEB"/>
    <w:multiLevelType w:val="hybridMultilevel"/>
    <w:tmpl w:val="05D4D802"/>
    <w:lvl w:ilvl="0" w:tplc="7416F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27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825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A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85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00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8F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0C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0A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6C53560"/>
    <w:multiLevelType w:val="hybridMultilevel"/>
    <w:tmpl w:val="A1140846"/>
    <w:lvl w:ilvl="0" w:tplc="E1E81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C6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CC2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A6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8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6E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EB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6B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E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BE730B8"/>
    <w:multiLevelType w:val="hybridMultilevel"/>
    <w:tmpl w:val="9766C6DC"/>
    <w:lvl w:ilvl="0" w:tplc="87261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21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A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C2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E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A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40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DE8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42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CD37DF5"/>
    <w:multiLevelType w:val="hybridMultilevel"/>
    <w:tmpl w:val="061A6F48"/>
    <w:lvl w:ilvl="0" w:tplc="A5541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6A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2A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AE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83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43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EC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763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D697794"/>
    <w:multiLevelType w:val="hybridMultilevel"/>
    <w:tmpl w:val="69160210"/>
    <w:lvl w:ilvl="0" w:tplc="72C08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EA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E7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C0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88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68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A8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643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24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3C046F3"/>
    <w:multiLevelType w:val="hybridMultilevel"/>
    <w:tmpl w:val="35708E72"/>
    <w:lvl w:ilvl="0" w:tplc="13E47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03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ED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389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89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C6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E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720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40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A6054CA"/>
    <w:multiLevelType w:val="hybridMultilevel"/>
    <w:tmpl w:val="9B0C8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35471"/>
    <w:multiLevelType w:val="hybridMultilevel"/>
    <w:tmpl w:val="71C041CC"/>
    <w:lvl w:ilvl="0" w:tplc="7CD8F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EC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685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A0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21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8F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8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84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8F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FF331F8"/>
    <w:multiLevelType w:val="hybridMultilevel"/>
    <w:tmpl w:val="578856F2"/>
    <w:lvl w:ilvl="0" w:tplc="1722C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81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9C6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6B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68B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CA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6B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2E7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81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15720B5"/>
    <w:multiLevelType w:val="hybridMultilevel"/>
    <w:tmpl w:val="DF2E6B78"/>
    <w:lvl w:ilvl="0" w:tplc="3E547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66C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DC9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0D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62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08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02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004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CF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2D67D18"/>
    <w:multiLevelType w:val="hybridMultilevel"/>
    <w:tmpl w:val="A274D742"/>
    <w:lvl w:ilvl="0" w:tplc="911A2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4C1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AB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40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EB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8AB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00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4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04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3934B13"/>
    <w:multiLevelType w:val="hybridMultilevel"/>
    <w:tmpl w:val="D8C0E3EA"/>
    <w:lvl w:ilvl="0" w:tplc="2494CE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40F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2EE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C0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85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22D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4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C1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80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BD4010D"/>
    <w:multiLevelType w:val="hybridMultilevel"/>
    <w:tmpl w:val="0790A076"/>
    <w:lvl w:ilvl="0" w:tplc="51BE5144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97792"/>
    <w:multiLevelType w:val="hybridMultilevel"/>
    <w:tmpl w:val="E2AEB2C4"/>
    <w:lvl w:ilvl="0" w:tplc="7B6A3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AD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6C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C9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A3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40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62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85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62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1CE3D62"/>
    <w:multiLevelType w:val="hybridMultilevel"/>
    <w:tmpl w:val="14BCDE6E"/>
    <w:lvl w:ilvl="0" w:tplc="D9AC4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CF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A3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AD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6F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AF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04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0A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4A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5F5069E"/>
    <w:multiLevelType w:val="hybridMultilevel"/>
    <w:tmpl w:val="35349640"/>
    <w:lvl w:ilvl="0" w:tplc="B546A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42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C0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8C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62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E7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624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7E6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AD16914"/>
    <w:multiLevelType w:val="hybridMultilevel"/>
    <w:tmpl w:val="CAFA8B0E"/>
    <w:lvl w:ilvl="0" w:tplc="39247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A0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AF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49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306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904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67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C2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49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7"/>
  </w:num>
  <w:num w:numId="3">
    <w:abstractNumId w:val="10"/>
  </w:num>
  <w:num w:numId="4">
    <w:abstractNumId w:val="7"/>
  </w:num>
  <w:num w:numId="5">
    <w:abstractNumId w:val="24"/>
  </w:num>
  <w:num w:numId="6">
    <w:abstractNumId w:val="2"/>
  </w:num>
  <w:num w:numId="7">
    <w:abstractNumId w:val="16"/>
  </w:num>
  <w:num w:numId="8">
    <w:abstractNumId w:val="30"/>
  </w:num>
  <w:num w:numId="9">
    <w:abstractNumId w:val="0"/>
  </w:num>
  <w:num w:numId="10">
    <w:abstractNumId w:val="1"/>
  </w:num>
  <w:num w:numId="11">
    <w:abstractNumId w:val="12"/>
  </w:num>
  <w:num w:numId="12">
    <w:abstractNumId w:val="27"/>
  </w:num>
  <w:num w:numId="13">
    <w:abstractNumId w:val="3"/>
  </w:num>
  <w:num w:numId="14">
    <w:abstractNumId w:val="11"/>
  </w:num>
  <w:num w:numId="15">
    <w:abstractNumId w:val="15"/>
  </w:num>
  <w:num w:numId="16">
    <w:abstractNumId w:val="22"/>
  </w:num>
  <w:num w:numId="17">
    <w:abstractNumId w:val="29"/>
  </w:num>
  <w:num w:numId="18">
    <w:abstractNumId w:val="20"/>
  </w:num>
  <w:num w:numId="19">
    <w:abstractNumId w:val="19"/>
  </w:num>
  <w:num w:numId="20">
    <w:abstractNumId w:val="6"/>
  </w:num>
  <w:num w:numId="21">
    <w:abstractNumId w:val="5"/>
  </w:num>
  <w:num w:numId="22">
    <w:abstractNumId w:val="32"/>
  </w:num>
  <w:num w:numId="23">
    <w:abstractNumId w:val="25"/>
  </w:num>
  <w:num w:numId="24">
    <w:abstractNumId w:val="4"/>
  </w:num>
  <w:num w:numId="25">
    <w:abstractNumId w:val="9"/>
  </w:num>
  <w:num w:numId="26">
    <w:abstractNumId w:val="26"/>
  </w:num>
  <w:num w:numId="27">
    <w:abstractNumId w:val="23"/>
  </w:num>
  <w:num w:numId="28">
    <w:abstractNumId w:val="21"/>
  </w:num>
  <w:num w:numId="29">
    <w:abstractNumId w:val="34"/>
  </w:num>
  <w:num w:numId="30">
    <w:abstractNumId w:val="28"/>
  </w:num>
  <w:num w:numId="31">
    <w:abstractNumId w:val="8"/>
  </w:num>
  <w:num w:numId="32">
    <w:abstractNumId w:val="31"/>
  </w:num>
  <w:num w:numId="33">
    <w:abstractNumId w:val="1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57"/>
  <w:drawingGridVerticalSpacing w:val="57"/>
  <w:characterSpacingControl w:val="doNotCompress"/>
  <w:hdrShapeDefaults>
    <o:shapedefaults v:ext="edit" spidmax="4097">
      <v:stroke weight="1.5pt"/>
      <v:shadow on="t" opacity="24903f" origin=",.5" offset="0,.55556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11A46"/>
    <w:rsid w:val="000140CA"/>
    <w:rsid w:val="00020866"/>
    <w:rsid w:val="00020B3A"/>
    <w:rsid w:val="0002111B"/>
    <w:rsid w:val="000239E9"/>
    <w:rsid w:val="0002456F"/>
    <w:rsid w:val="00026361"/>
    <w:rsid w:val="00026476"/>
    <w:rsid w:val="00032039"/>
    <w:rsid w:val="00032AB3"/>
    <w:rsid w:val="00032CA7"/>
    <w:rsid w:val="00033156"/>
    <w:rsid w:val="0003425C"/>
    <w:rsid w:val="00036A81"/>
    <w:rsid w:val="00037D72"/>
    <w:rsid w:val="0005235C"/>
    <w:rsid w:val="000523AE"/>
    <w:rsid w:val="00057173"/>
    <w:rsid w:val="0006038E"/>
    <w:rsid w:val="00060AF2"/>
    <w:rsid w:val="0006321D"/>
    <w:rsid w:val="00071243"/>
    <w:rsid w:val="00072F70"/>
    <w:rsid w:val="000741CA"/>
    <w:rsid w:val="000754CC"/>
    <w:rsid w:val="00075D14"/>
    <w:rsid w:val="00075E39"/>
    <w:rsid w:val="00081C0A"/>
    <w:rsid w:val="00081D53"/>
    <w:rsid w:val="000832A8"/>
    <w:rsid w:val="0008343E"/>
    <w:rsid w:val="00084044"/>
    <w:rsid w:val="000848A3"/>
    <w:rsid w:val="00086153"/>
    <w:rsid w:val="00090A36"/>
    <w:rsid w:val="0009382A"/>
    <w:rsid w:val="000A0215"/>
    <w:rsid w:val="000A6A81"/>
    <w:rsid w:val="000B34BB"/>
    <w:rsid w:val="000B4B08"/>
    <w:rsid w:val="000B6104"/>
    <w:rsid w:val="000C0507"/>
    <w:rsid w:val="000C396A"/>
    <w:rsid w:val="000C3BB3"/>
    <w:rsid w:val="000D0FC9"/>
    <w:rsid w:val="000D17DA"/>
    <w:rsid w:val="000D26C3"/>
    <w:rsid w:val="000D4022"/>
    <w:rsid w:val="000D4D72"/>
    <w:rsid w:val="000E1F91"/>
    <w:rsid w:val="000E7ADD"/>
    <w:rsid w:val="000E7CDF"/>
    <w:rsid w:val="000F489B"/>
    <w:rsid w:val="000F6CB9"/>
    <w:rsid w:val="000F7660"/>
    <w:rsid w:val="001021A5"/>
    <w:rsid w:val="0011117F"/>
    <w:rsid w:val="001155B8"/>
    <w:rsid w:val="001179AE"/>
    <w:rsid w:val="00120D59"/>
    <w:rsid w:val="00121D48"/>
    <w:rsid w:val="00127731"/>
    <w:rsid w:val="00127C2E"/>
    <w:rsid w:val="00127D86"/>
    <w:rsid w:val="0013038E"/>
    <w:rsid w:val="00130CC5"/>
    <w:rsid w:val="001321C3"/>
    <w:rsid w:val="00132A50"/>
    <w:rsid w:val="0013534D"/>
    <w:rsid w:val="001405AF"/>
    <w:rsid w:val="00141A74"/>
    <w:rsid w:val="0014230F"/>
    <w:rsid w:val="00143F5B"/>
    <w:rsid w:val="00145704"/>
    <w:rsid w:val="00146562"/>
    <w:rsid w:val="00146CB8"/>
    <w:rsid w:val="001533DB"/>
    <w:rsid w:val="00163FC1"/>
    <w:rsid w:val="001650F0"/>
    <w:rsid w:val="00167AD0"/>
    <w:rsid w:val="00167CC0"/>
    <w:rsid w:val="001709F9"/>
    <w:rsid w:val="00175672"/>
    <w:rsid w:val="00177CAF"/>
    <w:rsid w:val="0018058D"/>
    <w:rsid w:val="00187A60"/>
    <w:rsid w:val="00194E98"/>
    <w:rsid w:val="001964FB"/>
    <w:rsid w:val="00197764"/>
    <w:rsid w:val="001A5745"/>
    <w:rsid w:val="001A5FDE"/>
    <w:rsid w:val="001B0000"/>
    <w:rsid w:val="001B0A32"/>
    <w:rsid w:val="001B38B2"/>
    <w:rsid w:val="001C2138"/>
    <w:rsid w:val="001C3748"/>
    <w:rsid w:val="001C545C"/>
    <w:rsid w:val="001C6A5C"/>
    <w:rsid w:val="001C7052"/>
    <w:rsid w:val="001D07F6"/>
    <w:rsid w:val="001D416F"/>
    <w:rsid w:val="001D5402"/>
    <w:rsid w:val="001D5C36"/>
    <w:rsid w:val="001E2626"/>
    <w:rsid w:val="001E27C9"/>
    <w:rsid w:val="001F0A8F"/>
    <w:rsid w:val="001F3325"/>
    <w:rsid w:val="001F3E93"/>
    <w:rsid w:val="00203745"/>
    <w:rsid w:val="00206096"/>
    <w:rsid w:val="00207CAB"/>
    <w:rsid w:val="00210D1F"/>
    <w:rsid w:val="00211023"/>
    <w:rsid w:val="00212A4F"/>
    <w:rsid w:val="00213717"/>
    <w:rsid w:val="0021430A"/>
    <w:rsid w:val="00214F19"/>
    <w:rsid w:val="00220179"/>
    <w:rsid w:val="00220308"/>
    <w:rsid w:val="002219B8"/>
    <w:rsid w:val="00221BF2"/>
    <w:rsid w:val="00223A6E"/>
    <w:rsid w:val="00224672"/>
    <w:rsid w:val="0022493A"/>
    <w:rsid w:val="00225D81"/>
    <w:rsid w:val="00234689"/>
    <w:rsid w:val="0023537B"/>
    <w:rsid w:val="00236211"/>
    <w:rsid w:val="00243C53"/>
    <w:rsid w:val="0024440F"/>
    <w:rsid w:val="00245940"/>
    <w:rsid w:val="002467ED"/>
    <w:rsid w:val="002478A5"/>
    <w:rsid w:val="00251DED"/>
    <w:rsid w:val="00252001"/>
    <w:rsid w:val="00253807"/>
    <w:rsid w:val="00256C9B"/>
    <w:rsid w:val="002574D6"/>
    <w:rsid w:val="00261D1F"/>
    <w:rsid w:val="00262BE5"/>
    <w:rsid w:val="00262D43"/>
    <w:rsid w:val="00263504"/>
    <w:rsid w:val="00264757"/>
    <w:rsid w:val="002670DE"/>
    <w:rsid w:val="002721CB"/>
    <w:rsid w:val="0027470F"/>
    <w:rsid w:val="00276FFF"/>
    <w:rsid w:val="00277758"/>
    <w:rsid w:val="00281914"/>
    <w:rsid w:val="00282842"/>
    <w:rsid w:val="00283710"/>
    <w:rsid w:val="002839EF"/>
    <w:rsid w:val="0029102E"/>
    <w:rsid w:val="0029252C"/>
    <w:rsid w:val="002929D1"/>
    <w:rsid w:val="00292D4A"/>
    <w:rsid w:val="00296192"/>
    <w:rsid w:val="002A1672"/>
    <w:rsid w:val="002A51BF"/>
    <w:rsid w:val="002A7576"/>
    <w:rsid w:val="002B1E49"/>
    <w:rsid w:val="002B69CB"/>
    <w:rsid w:val="002C13D4"/>
    <w:rsid w:val="002C1474"/>
    <w:rsid w:val="002C49DC"/>
    <w:rsid w:val="002C5BA1"/>
    <w:rsid w:val="002D0A8A"/>
    <w:rsid w:val="002D197F"/>
    <w:rsid w:val="002D2620"/>
    <w:rsid w:val="002D2828"/>
    <w:rsid w:val="002D3995"/>
    <w:rsid w:val="002E6563"/>
    <w:rsid w:val="002E7137"/>
    <w:rsid w:val="002E739B"/>
    <w:rsid w:val="002F0F18"/>
    <w:rsid w:val="002F4766"/>
    <w:rsid w:val="002F7418"/>
    <w:rsid w:val="00302D5B"/>
    <w:rsid w:val="0030346A"/>
    <w:rsid w:val="00303B49"/>
    <w:rsid w:val="0030584B"/>
    <w:rsid w:val="00307251"/>
    <w:rsid w:val="003144FB"/>
    <w:rsid w:val="00315632"/>
    <w:rsid w:val="00315B9B"/>
    <w:rsid w:val="00316567"/>
    <w:rsid w:val="00317C53"/>
    <w:rsid w:val="0032016C"/>
    <w:rsid w:val="00323A5D"/>
    <w:rsid w:val="0032524D"/>
    <w:rsid w:val="00326D6B"/>
    <w:rsid w:val="003273B0"/>
    <w:rsid w:val="003303D2"/>
    <w:rsid w:val="0033239E"/>
    <w:rsid w:val="003324E0"/>
    <w:rsid w:val="003365FE"/>
    <w:rsid w:val="003419E9"/>
    <w:rsid w:val="00343478"/>
    <w:rsid w:val="00346799"/>
    <w:rsid w:val="00346DFC"/>
    <w:rsid w:val="00347A26"/>
    <w:rsid w:val="00347C49"/>
    <w:rsid w:val="00350D4C"/>
    <w:rsid w:val="003512B1"/>
    <w:rsid w:val="00351F70"/>
    <w:rsid w:val="003523AC"/>
    <w:rsid w:val="00353711"/>
    <w:rsid w:val="00353A01"/>
    <w:rsid w:val="003545FF"/>
    <w:rsid w:val="003546A5"/>
    <w:rsid w:val="00355290"/>
    <w:rsid w:val="0035574C"/>
    <w:rsid w:val="003602D4"/>
    <w:rsid w:val="00361859"/>
    <w:rsid w:val="00362787"/>
    <w:rsid w:val="003716CF"/>
    <w:rsid w:val="0037187A"/>
    <w:rsid w:val="00373E55"/>
    <w:rsid w:val="00375203"/>
    <w:rsid w:val="00375CCD"/>
    <w:rsid w:val="003825E2"/>
    <w:rsid w:val="00384516"/>
    <w:rsid w:val="00386A34"/>
    <w:rsid w:val="003874F8"/>
    <w:rsid w:val="00387640"/>
    <w:rsid w:val="003911AB"/>
    <w:rsid w:val="00391C18"/>
    <w:rsid w:val="003927C8"/>
    <w:rsid w:val="003950C0"/>
    <w:rsid w:val="003971EC"/>
    <w:rsid w:val="003A27F6"/>
    <w:rsid w:val="003A6131"/>
    <w:rsid w:val="003A6CD3"/>
    <w:rsid w:val="003A706A"/>
    <w:rsid w:val="003B018D"/>
    <w:rsid w:val="003B0C71"/>
    <w:rsid w:val="003B10B5"/>
    <w:rsid w:val="003B18B2"/>
    <w:rsid w:val="003B7DF7"/>
    <w:rsid w:val="003E3D0E"/>
    <w:rsid w:val="003F24FC"/>
    <w:rsid w:val="003F286E"/>
    <w:rsid w:val="003F2B91"/>
    <w:rsid w:val="003F7A02"/>
    <w:rsid w:val="00403F65"/>
    <w:rsid w:val="004049A1"/>
    <w:rsid w:val="00406A07"/>
    <w:rsid w:val="004160C1"/>
    <w:rsid w:val="00416CE2"/>
    <w:rsid w:val="00417B22"/>
    <w:rsid w:val="004200E8"/>
    <w:rsid w:val="004211F5"/>
    <w:rsid w:val="00422003"/>
    <w:rsid w:val="004229BE"/>
    <w:rsid w:val="00423900"/>
    <w:rsid w:val="004241A7"/>
    <w:rsid w:val="0042631A"/>
    <w:rsid w:val="0043127F"/>
    <w:rsid w:val="004326F1"/>
    <w:rsid w:val="004410AC"/>
    <w:rsid w:val="00441FE6"/>
    <w:rsid w:val="004506D7"/>
    <w:rsid w:val="00451E04"/>
    <w:rsid w:val="004564CD"/>
    <w:rsid w:val="0045767F"/>
    <w:rsid w:val="00457860"/>
    <w:rsid w:val="0046017C"/>
    <w:rsid w:val="00462EC5"/>
    <w:rsid w:val="00464666"/>
    <w:rsid w:val="004648EA"/>
    <w:rsid w:val="00464C2B"/>
    <w:rsid w:val="004714A8"/>
    <w:rsid w:val="00476FD1"/>
    <w:rsid w:val="004902A1"/>
    <w:rsid w:val="00490364"/>
    <w:rsid w:val="00492155"/>
    <w:rsid w:val="00493765"/>
    <w:rsid w:val="004943C9"/>
    <w:rsid w:val="00497217"/>
    <w:rsid w:val="00497771"/>
    <w:rsid w:val="004A0DC3"/>
    <w:rsid w:val="004A1466"/>
    <w:rsid w:val="004A1614"/>
    <w:rsid w:val="004A430F"/>
    <w:rsid w:val="004A6092"/>
    <w:rsid w:val="004B3004"/>
    <w:rsid w:val="004B39E8"/>
    <w:rsid w:val="004B3DC5"/>
    <w:rsid w:val="004B73E6"/>
    <w:rsid w:val="004C17AC"/>
    <w:rsid w:val="004C243C"/>
    <w:rsid w:val="004C26D1"/>
    <w:rsid w:val="004C4B73"/>
    <w:rsid w:val="004C4D80"/>
    <w:rsid w:val="004C5589"/>
    <w:rsid w:val="004C61DD"/>
    <w:rsid w:val="004C6C79"/>
    <w:rsid w:val="004D046C"/>
    <w:rsid w:val="004D0955"/>
    <w:rsid w:val="004D3C55"/>
    <w:rsid w:val="004D7526"/>
    <w:rsid w:val="004E09F9"/>
    <w:rsid w:val="004E2812"/>
    <w:rsid w:val="004E4C6E"/>
    <w:rsid w:val="004F27C3"/>
    <w:rsid w:val="004F580F"/>
    <w:rsid w:val="00503C52"/>
    <w:rsid w:val="005046B9"/>
    <w:rsid w:val="00504F95"/>
    <w:rsid w:val="005052CF"/>
    <w:rsid w:val="0050573D"/>
    <w:rsid w:val="0050740F"/>
    <w:rsid w:val="00511317"/>
    <w:rsid w:val="00513819"/>
    <w:rsid w:val="00516832"/>
    <w:rsid w:val="00517CA9"/>
    <w:rsid w:val="00520663"/>
    <w:rsid w:val="00520EDF"/>
    <w:rsid w:val="00525791"/>
    <w:rsid w:val="00526C62"/>
    <w:rsid w:val="005272B9"/>
    <w:rsid w:val="005279C1"/>
    <w:rsid w:val="00530301"/>
    <w:rsid w:val="00537569"/>
    <w:rsid w:val="00537838"/>
    <w:rsid w:val="00537D35"/>
    <w:rsid w:val="00540A63"/>
    <w:rsid w:val="005423AC"/>
    <w:rsid w:val="005428E0"/>
    <w:rsid w:val="00545016"/>
    <w:rsid w:val="00545D29"/>
    <w:rsid w:val="00546FBC"/>
    <w:rsid w:val="005473EB"/>
    <w:rsid w:val="00551DBF"/>
    <w:rsid w:val="005540D1"/>
    <w:rsid w:val="00554F88"/>
    <w:rsid w:val="00556C8D"/>
    <w:rsid w:val="00556FE6"/>
    <w:rsid w:val="00557135"/>
    <w:rsid w:val="00557F7E"/>
    <w:rsid w:val="00563FA2"/>
    <w:rsid w:val="00566045"/>
    <w:rsid w:val="00567289"/>
    <w:rsid w:val="00571475"/>
    <w:rsid w:val="00571586"/>
    <w:rsid w:val="00575007"/>
    <w:rsid w:val="0058136E"/>
    <w:rsid w:val="00581BC6"/>
    <w:rsid w:val="00581DF1"/>
    <w:rsid w:val="0058205F"/>
    <w:rsid w:val="005865D8"/>
    <w:rsid w:val="00586966"/>
    <w:rsid w:val="00586E22"/>
    <w:rsid w:val="005926D9"/>
    <w:rsid w:val="005949DF"/>
    <w:rsid w:val="00595629"/>
    <w:rsid w:val="005A0E5D"/>
    <w:rsid w:val="005A1C59"/>
    <w:rsid w:val="005A2DE1"/>
    <w:rsid w:val="005A3A96"/>
    <w:rsid w:val="005A6B8E"/>
    <w:rsid w:val="005B3649"/>
    <w:rsid w:val="005B4088"/>
    <w:rsid w:val="005C1E96"/>
    <w:rsid w:val="005C347B"/>
    <w:rsid w:val="005C3B32"/>
    <w:rsid w:val="005C6B52"/>
    <w:rsid w:val="005C6D08"/>
    <w:rsid w:val="005D52AF"/>
    <w:rsid w:val="005E018F"/>
    <w:rsid w:val="005E3FC8"/>
    <w:rsid w:val="005E6A96"/>
    <w:rsid w:val="005F049F"/>
    <w:rsid w:val="005F1650"/>
    <w:rsid w:val="005F3C9F"/>
    <w:rsid w:val="005F4475"/>
    <w:rsid w:val="005F7FDA"/>
    <w:rsid w:val="006010F4"/>
    <w:rsid w:val="0060146D"/>
    <w:rsid w:val="00604CE7"/>
    <w:rsid w:val="00605249"/>
    <w:rsid w:val="00607581"/>
    <w:rsid w:val="00611227"/>
    <w:rsid w:val="006123D6"/>
    <w:rsid w:val="00615D46"/>
    <w:rsid w:val="00620AF9"/>
    <w:rsid w:val="00623445"/>
    <w:rsid w:val="006235CB"/>
    <w:rsid w:val="00624185"/>
    <w:rsid w:val="006258B5"/>
    <w:rsid w:val="006272ED"/>
    <w:rsid w:val="00630537"/>
    <w:rsid w:val="00634209"/>
    <w:rsid w:val="00634711"/>
    <w:rsid w:val="0064007A"/>
    <w:rsid w:val="00641D8D"/>
    <w:rsid w:val="006434ED"/>
    <w:rsid w:val="00643606"/>
    <w:rsid w:val="00643CCD"/>
    <w:rsid w:val="00643E8B"/>
    <w:rsid w:val="006456D5"/>
    <w:rsid w:val="00646335"/>
    <w:rsid w:val="00646DC3"/>
    <w:rsid w:val="0065117F"/>
    <w:rsid w:val="0065120E"/>
    <w:rsid w:val="0065643E"/>
    <w:rsid w:val="00663EB8"/>
    <w:rsid w:val="00664337"/>
    <w:rsid w:val="006650A2"/>
    <w:rsid w:val="006653F6"/>
    <w:rsid w:val="00666345"/>
    <w:rsid w:val="006665BE"/>
    <w:rsid w:val="00670D65"/>
    <w:rsid w:val="00674119"/>
    <w:rsid w:val="006770A2"/>
    <w:rsid w:val="006774E1"/>
    <w:rsid w:val="0068000A"/>
    <w:rsid w:val="00681514"/>
    <w:rsid w:val="00681A23"/>
    <w:rsid w:val="00683A82"/>
    <w:rsid w:val="00684846"/>
    <w:rsid w:val="00685E1C"/>
    <w:rsid w:val="00687193"/>
    <w:rsid w:val="00690C9F"/>
    <w:rsid w:val="00690FE6"/>
    <w:rsid w:val="0069183F"/>
    <w:rsid w:val="00695ECF"/>
    <w:rsid w:val="006A19A2"/>
    <w:rsid w:val="006A298A"/>
    <w:rsid w:val="006A4CB4"/>
    <w:rsid w:val="006A7F32"/>
    <w:rsid w:val="006B02B9"/>
    <w:rsid w:val="006B2985"/>
    <w:rsid w:val="006B3292"/>
    <w:rsid w:val="006B73D1"/>
    <w:rsid w:val="006C1594"/>
    <w:rsid w:val="006C1D7C"/>
    <w:rsid w:val="006C20A5"/>
    <w:rsid w:val="006C58FC"/>
    <w:rsid w:val="006C6153"/>
    <w:rsid w:val="006D1269"/>
    <w:rsid w:val="006D5973"/>
    <w:rsid w:val="006D6106"/>
    <w:rsid w:val="006D743F"/>
    <w:rsid w:val="006E257C"/>
    <w:rsid w:val="006E2C93"/>
    <w:rsid w:val="006E5525"/>
    <w:rsid w:val="006F454E"/>
    <w:rsid w:val="006F57F7"/>
    <w:rsid w:val="006F5B71"/>
    <w:rsid w:val="006F739F"/>
    <w:rsid w:val="00701A2E"/>
    <w:rsid w:val="00710C76"/>
    <w:rsid w:val="00714823"/>
    <w:rsid w:val="00716BBC"/>
    <w:rsid w:val="00720674"/>
    <w:rsid w:val="007234D6"/>
    <w:rsid w:val="007235C3"/>
    <w:rsid w:val="0072405C"/>
    <w:rsid w:val="0072709D"/>
    <w:rsid w:val="007277B5"/>
    <w:rsid w:val="00727FB4"/>
    <w:rsid w:val="00731B76"/>
    <w:rsid w:val="00733A3E"/>
    <w:rsid w:val="00735D71"/>
    <w:rsid w:val="00736EF9"/>
    <w:rsid w:val="00737EDA"/>
    <w:rsid w:val="007453EA"/>
    <w:rsid w:val="00752059"/>
    <w:rsid w:val="0075580E"/>
    <w:rsid w:val="0076134E"/>
    <w:rsid w:val="00764D15"/>
    <w:rsid w:val="007658C3"/>
    <w:rsid w:val="0077277C"/>
    <w:rsid w:val="00775FC3"/>
    <w:rsid w:val="007766A0"/>
    <w:rsid w:val="00777098"/>
    <w:rsid w:val="007804EC"/>
    <w:rsid w:val="00784B22"/>
    <w:rsid w:val="00785060"/>
    <w:rsid w:val="00785403"/>
    <w:rsid w:val="00790BF4"/>
    <w:rsid w:val="00791421"/>
    <w:rsid w:val="007952F7"/>
    <w:rsid w:val="00795897"/>
    <w:rsid w:val="007971F8"/>
    <w:rsid w:val="00797B7F"/>
    <w:rsid w:val="007A0C3A"/>
    <w:rsid w:val="007A659A"/>
    <w:rsid w:val="007B34F8"/>
    <w:rsid w:val="007B4184"/>
    <w:rsid w:val="007B4426"/>
    <w:rsid w:val="007B5C34"/>
    <w:rsid w:val="007B68F1"/>
    <w:rsid w:val="007B735E"/>
    <w:rsid w:val="007C045E"/>
    <w:rsid w:val="007C06C7"/>
    <w:rsid w:val="007C1927"/>
    <w:rsid w:val="007D146E"/>
    <w:rsid w:val="007D4CA7"/>
    <w:rsid w:val="007D5C43"/>
    <w:rsid w:val="007D769E"/>
    <w:rsid w:val="007E128C"/>
    <w:rsid w:val="007E1BAB"/>
    <w:rsid w:val="007E2C13"/>
    <w:rsid w:val="007E3B2B"/>
    <w:rsid w:val="007E42FC"/>
    <w:rsid w:val="007E624D"/>
    <w:rsid w:val="007F1298"/>
    <w:rsid w:val="007F20D3"/>
    <w:rsid w:val="007F753D"/>
    <w:rsid w:val="0080128D"/>
    <w:rsid w:val="00801782"/>
    <w:rsid w:val="0080241B"/>
    <w:rsid w:val="00802575"/>
    <w:rsid w:val="00802C05"/>
    <w:rsid w:val="0080431E"/>
    <w:rsid w:val="00805359"/>
    <w:rsid w:val="00806522"/>
    <w:rsid w:val="0080745C"/>
    <w:rsid w:val="008113B8"/>
    <w:rsid w:val="00820987"/>
    <w:rsid w:val="00822A71"/>
    <w:rsid w:val="008351E4"/>
    <w:rsid w:val="008352F6"/>
    <w:rsid w:val="008412D4"/>
    <w:rsid w:val="0084171D"/>
    <w:rsid w:val="00845F8C"/>
    <w:rsid w:val="00846222"/>
    <w:rsid w:val="008465B7"/>
    <w:rsid w:val="00856A81"/>
    <w:rsid w:val="00863724"/>
    <w:rsid w:val="00864CD5"/>
    <w:rsid w:val="0087183C"/>
    <w:rsid w:val="0087254A"/>
    <w:rsid w:val="008750BF"/>
    <w:rsid w:val="0087533C"/>
    <w:rsid w:val="00875FDE"/>
    <w:rsid w:val="00877A80"/>
    <w:rsid w:val="00881419"/>
    <w:rsid w:val="00885699"/>
    <w:rsid w:val="008861F1"/>
    <w:rsid w:val="00886E69"/>
    <w:rsid w:val="00890FD4"/>
    <w:rsid w:val="00893A5A"/>
    <w:rsid w:val="00894628"/>
    <w:rsid w:val="008954EF"/>
    <w:rsid w:val="008975B4"/>
    <w:rsid w:val="008A0687"/>
    <w:rsid w:val="008A7DE5"/>
    <w:rsid w:val="008A7E5D"/>
    <w:rsid w:val="008B03A1"/>
    <w:rsid w:val="008B2A67"/>
    <w:rsid w:val="008B4851"/>
    <w:rsid w:val="008B4D97"/>
    <w:rsid w:val="008C0357"/>
    <w:rsid w:val="008C2101"/>
    <w:rsid w:val="008C2529"/>
    <w:rsid w:val="008C3282"/>
    <w:rsid w:val="008C5099"/>
    <w:rsid w:val="008C568B"/>
    <w:rsid w:val="008C58BE"/>
    <w:rsid w:val="008C5F2F"/>
    <w:rsid w:val="008C6E78"/>
    <w:rsid w:val="008C6F16"/>
    <w:rsid w:val="008D07F9"/>
    <w:rsid w:val="008D148C"/>
    <w:rsid w:val="008D3DAF"/>
    <w:rsid w:val="008D4DBC"/>
    <w:rsid w:val="008D76C4"/>
    <w:rsid w:val="008E23E5"/>
    <w:rsid w:val="008E29B9"/>
    <w:rsid w:val="008E676C"/>
    <w:rsid w:val="008E7269"/>
    <w:rsid w:val="008F09C5"/>
    <w:rsid w:val="008F3457"/>
    <w:rsid w:val="0090071B"/>
    <w:rsid w:val="0090473D"/>
    <w:rsid w:val="00905B99"/>
    <w:rsid w:val="009067A2"/>
    <w:rsid w:val="00907013"/>
    <w:rsid w:val="009101A9"/>
    <w:rsid w:val="00912C6E"/>
    <w:rsid w:val="009139AA"/>
    <w:rsid w:val="00913C0E"/>
    <w:rsid w:val="00914B34"/>
    <w:rsid w:val="00915077"/>
    <w:rsid w:val="00916E13"/>
    <w:rsid w:val="00923CA6"/>
    <w:rsid w:val="00924E95"/>
    <w:rsid w:val="00926ACB"/>
    <w:rsid w:val="00927213"/>
    <w:rsid w:val="00930D31"/>
    <w:rsid w:val="009335C4"/>
    <w:rsid w:val="009417BF"/>
    <w:rsid w:val="00944E92"/>
    <w:rsid w:val="0094700D"/>
    <w:rsid w:val="00947B30"/>
    <w:rsid w:val="00951ADE"/>
    <w:rsid w:val="0095594F"/>
    <w:rsid w:val="00957CD9"/>
    <w:rsid w:val="009620B0"/>
    <w:rsid w:val="009623B2"/>
    <w:rsid w:val="00962513"/>
    <w:rsid w:val="0096300E"/>
    <w:rsid w:val="009630A8"/>
    <w:rsid w:val="009649EB"/>
    <w:rsid w:val="00964D60"/>
    <w:rsid w:val="00966CBC"/>
    <w:rsid w:val="00966FD6"/>
    <w:rsid w:val="0096738C"/>
    <w:rsid w:val="00970AA1"/>
    <w:rsid w:val="0097126D"/>
    <w:rsid w:val="00972EAE"/>
    <w:rsid w:val="00973573"/>
    <w:rsid w:val="0097362C"/>
    <w:rsid w:val="00974BDD"/>
    <w:rsid w:val="00976B36"/>
    <w:rsid w:val="00977B25"/>
    <w:rsid w:val="00977BFC"/>
    <w:rsid w:val="0098602E"/>
    <w:rsid w:val="00986F06"/>
    <w:rsid w:val="0099068A"/>
    <w:rsid w:val="009919E0"/>
    <w:rsid w:val="00993BB5"/>
    <w:rsid w:val="009978D6"/>
    <w:rsid w:val="009A131F"/>
    <w:rsid w:val="009A3CAF"/>
    <w:rsid w:val="009A4213"/>
    <w:rsid w:val="009A42FE"/>
    <w:rsid w:val="009A7220"/>
    <w:rsid w:val="009B3555"/>
    <w:rsid w:val="009B3B53"/>
    <w:rsid w:val="009B3BDB"/>
    <w:rsid w:val="009B630A"/>
    <w:rsid w:val="009B76EA"/>
    <w:rsid w:val="009B78EB"/>
    <w:rsid w:val="009C2A69"/>
    <w:rsid w:val="009C3E63"/>
    <w:rsid w:val="009C693C"/>
    <w:rsid w:val="009D0BDF"/>
    <w:rsid w:val="009D2D47"/>
    <w:rsid w:val="009D3442"/>
    <w:rsid w:val="009D3A19"/>
    <w:rsid w:val="009D4EC2"/>
    <w:rsid w:val="009D741D"/>
    <w:rsid w:val="009E03AA"/>
    <w:rsid w:val="009E4BAB"/>
    <w:rsid w:val="009F100C"/>
    <w:rsid w:val="009F100F"/>
    <w:rsid w:val="009F2088"/>
    <w:rsid w:val="009F391C"/>
    <w:rsid w:val="009F3AEE"/>
    <w:rsid w:val="009F70EC"/>
    <w:rsid w:val="00A008AD"/>
    <w:rsid w:val="00A00C3E"/>
    <w:rsid w:val="00A00D13"/>
    <w:rsid w:val="00A02D1E"/>
    <w:rsid w:val="00A10290"/>
    <w:rsid w:val="00A11716"/>
    <w:rsid w:val="00A11EEE"/>
    <w:rsid w:val="00A12267"/>
    <w:rsid w:val="00A12ACF"/>
    <w:rsid w:val="00A13FBB"/>
    <w:rsid w:val="00A152D8"/>
    <w:rsid w:val="00A17B0D"/>
    <w:rsid w:val="00A21E34"/>
    <w:rsid w:val="00A2263D"/>
    <w:rsid w:val="00A2508D"/>
    <w:rsid w:val="00A2590D"/>
    <w:rsid w:val="00A2594B"/>
    <w:rsid w:val="00A3139D"/>
    <w:rsid w:val="00A31A3A"/>
    <w:rsid w:val="00A326CE"/>
    <w:rsid w:val="00A339C7"/>
    <w:rsid w:val="00A3438B"/>
    <w:rsid w:val="00A35C04"/>
    <w:rsid w:val="00A37780"/>
    <w:rsid w:val="00A40FDB"/>
    <w:rsid w:val="00A41392"/>
    <w:rsid w:val="00A44007"/>
    <w:rsid w:val="00A46287"/>
    <w:rsid w:val="00A47176"/>
    <w:rsid w:val="00A50653"/>
    <w:rsid w:val="00A52093"/>
    <w:rsid w:val="00A55836"/>
    <w:rsid w:val="00A55995"/>
    <w:rsid w:val="00A5731F"/>
    <w:rsid w:val="00A57E09"/>
    <w:rsid w:val="00A62DAF"/>
    <w:rsid w:val="00A62E65"/>
    <w:rsid w:val="00A7267E"/>
    <w:rsid w:val="00A76037"/>
    <w:rsid w:val="00A76DE8"/>
    <w:rsid w:val="00A770F1"/>
    <w:rsid w:val="00A77244"/>
    <w:rsid w:val="00A77E16"/>
    <w:rsid w:val="00A811DB"/>
    <w:rsid w:val="00A8150A"/>
    <w:rsid w:val="00A9787F"/>
    <w:rsid w:val="00AA365D"/>
    <w:rsid w:val="00AA7A4E"/>
    <w:rsid w:val="00AB2667"/>
    <w:rsid w:val="00AB4C90"/>
    <w:rsid w:val="00AB4EC6"/>
    <w:rsid w:val="00AB5DBA"/>
    <w:rsid w:val="00AB6670"/>
    <w:rsid w:val="00AC1346"/>
    <w:rsid w:val="00AC146A"/>
    <w:rsid w:val="00AD29EC"/>
    <w:rsid w:val="00AD6079"/>
    <w:rsid w:val="00AD6A1B"/>
    <w:rsid w:val="00AD6B47"/>
    <w:rsid w:val="00AE05E7"/>
    <w:rsid w:val="00AE3821"/>
    <w:rsid w:val="00AE71B3"/>
    <w:rsid w:val="00AF0824"/>
    <w:rsid w:val="00AF3742"/>
    <w:rsid w:val="00AF4CA6"/>
    <w:rsid w:val="00AF7078"/>
    <w:rsid w:val="00B0050B"/>
    <w:rsid w:val="00B00B49"/>
    <w:rsid w:val="00B013BB"/>
    <w:rsid w:val="00B039BD"/>
    <w:rsid w:val="00B03C67"/>
    <w:rsid w:val="00B04B90"/>
    <w:rsid w:val="00B11CF6"/>
    <w:rsid w:val="00B14A5A"/>
    <w:rsid w:val="00B16735"/>
    <w:rsid w:val="00B16FBC"/>
    <w:rsid w:val="00B22EE4"/>
    <w:rsid w:val="00B239B7"/>
    <w:rsid w:val="00B265C6"/>
    <w:rsid w:val="00B2665C"/>
    <w:rsid w:val="00B2775A"/>
    <w:rsid w:val="00B30002"/>
    <w:rsid w:val="00B34B8C"/>
    <w:rsid w:val="00B44F85"/>
    <w:rsid w:val="00B47597"/>
    <w:rsid w:val="00B52414"/>
    <w:rsid w:val="00B53885"/>
    <w:rsid w:val="00B546DB"/>
    <w:rsid w:val="00B54890"/>
    <w:rsid w:val="00B54A42"/>
    <w:rsid w:val="00B55282"/>
    <w:rsid w:val="00B561AE"/>
    <w:rsid w:val="00B5781C"/>
    <w:rsid w:val="00B6044A"/>
    <w:rsid w:val="00B605FA"/>
    <w:rsid w:val="00B60873"/>
    <w:rsid w:val="00B62131"/>
    <w:rsid w:val="00B655EC"/>
    <w:rsid w:val="00B70DB7"/>
    <w:rsid w:val="00B716CF"/>
    <w:rsid w:val="00B733CF"/>
    <w:rsid w:val="00B75F25"/>
    <w:rsid w:val="00B80023"/>
    <w:rsid w:val="00B80625"/>
    <w:rsid w:val="00B819D1"/>
    <w:rsid w:val="00B8364F"/>
    <w:rsid w:val="00B8667A"/>
    <w:rsid w:val="00B870FC"/>
    <w:rsid w:val="00B87849"/>
    <w:rsid w:val="00B905EE"/>
    <w:rsid w:val="00B91C81"/>
    <w:rsid w:val="00B91FF8"/>
    <w:rsid w:val="00B9235C"/>
    <w:rsid w:val="00B94AF5"/>
    <w:rsid w:val="00B954C6"/>
    <w:rsid w:val="00B97995"/>
    <w:rsid w:val="00B979F9"/>
    <w:rsid w:val="00BB01B7"/>
    <w:rsid w:val="00BB2BC1"/>
    <w:rsid w:val="00BB32FA"/>
    <w:rsid w:val="00BB3739"/>
    <w:rsid w:val="00BB5C15"/>
    <w:rsid w:val="00BB60FD"/>
    <w:rsid w:val="00BB6C77"/>
    <w:rsid w:val="00BC29C0"/>
    <w:rsid w:val="00BC2ED5"/>
    <w:rsid w:val="00BC3B95"/>
    <w:rsid w:val="00BC6773"/>
    <w:rsid w:val="00BD3804"/>
    <w:rsid w:val="00BE06C4"/>
    <w:rsid w:val="00BE19EC"/>
    <w:rsid w:val="00BE5CB1"/>
    <w:rsid w:val="00BE7A0C"/>
    <w:rsid w:val="00BF16C1"/>
    <w:rsid w:val="00BF19D9"/>
    <w:rsid w:val="00BF2122"/>
    <w:rsid w:val="00BF28F2"/>
    <w:rsid w:val="00BF56AD"/>
    <w:rsid w:val="00BF612F"/>
    <w:rsid w:val="00C00017"/>
    <w:rsid w:val="00C04346"/>
    <w:rsid w:val="00C04F7F"/>
    <w:rsid w:val="00C0590D"/>
    <w:rsid w:val="00C06BF0"/>
    <w:rsid w:val="00C10EE6"/>
    <w:rsid w:val="00C11223"/>
    <w:rsid w:val="00C1169F"/>
    <w:rsid w:val="00C13D82"/>
    <w:rsid w:val="00C14956"/>
    <w:rsid w:val="00C16610"/>
    <w:rsid w:val="00C167D6"/>
    <w:rsid w:val="00C1720A"/>
    <w:rsid w:val="00C2063C"/>
    <w:rsid w:val="00C21565"/>
    <w:rsid w:val="00C24C15"/>
    <w:rsid w:val="00C24CD9"/>
    <w:rsid w:val="00C31532"/>
    <w:rsid w:val="00C34392"/>
    <w:rsid w:val="00C3485F"/>
    <w:rsid w:val="00C353C1"/>
    <w:rsid w:val="00C41B26"/>
    <w:rsid w:val="00C41E5B"/>
    <w:rsid w:val="00C43051"/>
    <w:rsid w:val="00C46605"/>
    <w:rsid w:val="00C47C62"/>
    <w:rsid w:val="00C50465"/>
    <w:rsid w:val="00C50C85"/>
    <w:rsid w:val="00C53133"/>
    <w:rsid w:val="00C547D6"/>
    <w:rsid w:val="00C57D30"/>
    <w:rsid w:val="00C60D76"/>
    <w:rsid w:val="00C62A0D"/>
    <w:rsid w:val="00C6336D"/>
    <w:rsid w:val="00C6656E"/>
    <w:rsid w:val="00C67ADA"/>
    <w:rsid w:val="00C73C78"/>
    <w:rsid w:val="00C73FB6"/>
    <w:rsid w:val="00C75EF8"/>
    <w:rsid w:val="00C75F01"/>
    <w:rsid w:val="00C760B8"/>
    <w:rsid w:val="00C768BD"/>
    <w:rsid w:val="00C769A5"/>
    <w:rsid w:val="00C8024D"/>
    <w:rsid w:val="00C806FA"/>
    <w:rsid w:val="00C81927"/>
    <w:rsid w:val="00C82AA4"/>
    <w:rsid w:val="00C86237"/>
    <w:rsid w:val="00C908B1"/>
    <w:rsid w:val="00C915BC"/>
    <w:rsid w:val="00C91629"/>
    <w:rsid w:val="00C92732"/>
    <w:rsid w:val="00CA70FF"/>
    <w:rsid w:val="00CA7643"/>
    <w:rsid w:val="00CB0A89"/>
    <w:rsid w:val="00CB2C9E"/>
    <w:rsid w:val="00CB52F1"/>
    <w:rsid w:val="00CC0762"/>
    <w:rsid w:val="00CC13AA"/>
    <w:rsid w:val="00CC3674"/>
    <w:rsid w:val="00CC4B75"/>
    <w:rsid w:val="00CC6325"/>
    <w:rsid w:val="00CD268D"/>
    <w:rsid w:val="00CD383B"/>
    <w:rsid w:val="00CD4B5A"/>
    <w:rsid w:val="00CD5C76"/>
    <w:rsid w:val="00CD5D88"/>
    <w:rsid w:val="00CD5E51"/>
    <w:rsid w:val="00CE0342"/>
    <w:rsid w:val="00CE2C2E"/>
    <w:rsid w:val="00CE3E27"/>
    <w:rsid w:val="00CE69E7"/>
    <w:rsid w:val="00CF0E51"/>
    <w:rsid w:val="00CF32BB"/>
    <w:rsid w:val="00CF4342"/>
    <w:rsid w:val="00D002DB"/>
    <w:rsid w:val="00D0136E"/>
    <w:rsid w:val="00D04021"/>
    <w:rsid w:val="00D05418"/>
    <w:rsid w:val="00D13185"/>
    <w:rsid w:val="00D13F96"/>
    <w:rsid w:val="00D14A5F"/>
    <w:rsid w:val="00D15E15"/>
    <w:rsid w:val="00D15F14"/>
    <w:rsid w:val="00D171D9"/>
    <w:rsid w:val="00D20F03"/>
    <w:rsid w:val="00D261DF"/>
    <w:rsid w:val="00D310DD"/>
    <w:rsid w:val="00D3180C"/>
    <w:rsid w:val="00D33DB5"/>
    <w:rsid w:val="00D36119"/>
    <w:rsid w:val="00D3621D"/>
    <w:rsid w:val="00D437E7"/>
    <w:rsid w:val="00D459BA"/>
    <w:rsid w:val="00D46F3F"/>
    <w:rsid w:val="00D50760"/>
    <w:rsid w:val="00D50AAD"/>
    <w:rsid w:val="00D52FCA"/>
    <w:rsid w:val="00D53960"/>
    <w:rsid w:val="00D53FE1"/>
    <w:rsid w:val="00D57B1D"/>
    <w:rsid w:val="00D61133"/>
    <w:rsid w:val="00D64E96"/>
    <w:rsid w:val="00D65828"/>
    <w:rsid w:val="00D65CEF"/>
    <w:rsid w:val="00D7045A"/>
    <w:rsid w:val="00D75C9F"/>
    <w:rsid w:val="00D76C55"/>
    <w:rsid w:val="00D80265"/>
    <w:rsid w:val="00D82A69"/>
    <w:rsid w:val="00D8395F"/>
    <w:rsid w:val="00D83B6B"/>
    <w:rsid w:val="00D842FE"/>
    <w:rsid w:val="00D90054"/>
    <w:rsid w:val="00D90C63"/>
    <w:rsid w:val="00D92175"/>
    <w:rsid w:val="00D93250"/>
    <w:rsid w:val="00D939CF"/>
    <w:rsid w:val="00D9630B"/>
    <w:rsid w:val="00D96A20"/>
    <w:rsid w:val="00D973E8"/>
    <w:rsid w:val="00DA0318"/>
    <w:rsid w:val="00DA7892"/>
    <w:rsid w:val="00DB0A1E"/>
    <w:rsid w:val="00DB37B5"/>
    <w:rsid w:val="00DB4652"/>
    <w:rsid w:val="00DC1818"/>
    <w:rsid w:val="00DC2E81"/>
    <w:rsid w:val="00DC2F97"/>
    <w:rsid w:val="00DC2FEC"/>
    <w:rsid w:val="00DD0896"/>
    <w:rsid w:val="00DD1FC5"/>
    <w:rsid w:val="00DD280A"/>
    <w:rsid w:val="00DD3DEF"/>
    <w:rsid w:val="00DD5313"/>
    <w:rsid w:val="00DD5F83"/>
    <w:rsid w:val="00DD68AC"/>
    <w:rsid w:val="00DD77BC"/>
    <w:rsid w:val="00DE4562"/>
    <w:rsid w:val="00DF0AAA"/>
    <w:rsid w:val="00DF306C"/>
    <w:rsid w:val="00DF30DF"/>
    <w:rsid w:val="00DF72D5"/>
    <w:rsid w:val="00E01840"/>
    <w:rsid w:val="00E03E38"/>
    <w:rsid w:val="00E04892"/>
    <w:rsid w:val="00E06061"/>
    <w:rsid w:val="00E1101B"/>
    <w:rsid w:val="00E122F3"/>
    <w:rsid w:val="00E16315"/>
    <w:rsid w:val="00E22DF6"/>
    <w:rsid w:val="00E249A5"/>
    <w:rsid w:val="00E25900"/>
    <w:rsid w:val="00E274A4"/>
    <w:rsid w:val="00E27C7E"/>
    <w:rsid w:val="00E27F02"/>
    <w:rsid w:val="00E311BD"/>
    <w:rsid w:val="00E320BC"/>
    <w:rsid w:val="00E320F6"/>
    <w:rsid w:val="00E32EF7"/>
    <w:rsid w:val="00E369C6"/>
    <w:rsid w:val="00E37C24"/>
    <w:rsid w:val="00E43556"/>
    <w:rsid w:val="00E5209F"/>
    <w:rsid w:val="00E53D21"/>
    <w:rsid w:val="00E54861"/>
    <w:rsid w:val="00E55F36"/>
    <w:rsid w:val="00E61926"/>
    <w:rsid w:val="00E623B2"/>
    <w:rsid w:val="00E629A5"/>
    <w:rsid w:val="00E66C21"/>
    <w:rsid w:val="00E673ED"/>
    <w:rsid w:val="00E70A6E"/>
    <w:rsid w:val="00E72979"/>
    <w:rsid w:val="00E73801"/>
    <w:rsid w:val="00E73CE6"/>
    <w:rsid w:val="00E77774"/>
    <w:rsid w:val="00E800F9"/>
    <w:rsid w:val="00E81EEA"/>
    <w:rsid w:val="00E824CC"/>
    <w:rsid w:val="00E8658B"/>
    <w:rsid w:val="00E90CCB"/>
    <w:rsid w:val="00E9381F"/>
    <w:rsid w:val="00E94AAC"/>
    <w:rsid w:val="00EA1EBE"/>
    <w:rsid w:val="00EA2B22"/>
    <w:rsid w:val="00EA5CD6"/>
    <w:rsid w:val="00EA7ECF"/>
    <w:rsid w:val="00EB12EE"/>
    <w:rsid w:val="00EB5553"/>
    <w:rsid w:val="00EC1CC3"/>
    <w:rsid w:val="00EC2466"/>
    <w:rsid w:val="00EC2A87"/>
    <w:rsid w:val="00EC325B"/>
    <w:rsid w:val="00EC4A31"/>
    <w:rsid w:val="00EC632A"/>
    <w:rsid w:val="00ED123E"/>
    <w:rsid w:val="00ED2EDD"/>
    <w:rsid w:val="00ED4D1A"/>
    <w:rsid w:val="00ED4DF4"/>
    <w:rsid w:val="00ED5567"/>
    <w:rsid w:val="00ED55A7"/>
    <w:rsid w:val="00ED6C18"/>
    <w:rsid w:val="00ED6EF8"/>
    <w:rsid w:val="00EE1C9D"/>
    <w:rsid w:val="00EE22CF"/>
    <w:rsid w:val="00EE4A13"/>
    <w:rsid w:val="00EF0002"/>
    <w:rsid w:val="00EF1687"/>
    <w:rsid w:val="00EF1EBC"/>
    <w:rsid w:val="00EF45BE"/>
    <w:rsid w:val="00EF4A68"/>
    <w:rsid w:val="00F01805"/>
    <w:rsid w:val="00F01991"/>
    <w:rsid w:val="00F03E17"/>
    <w:rsid w:val="00F06339"/>
    <w:rsid w:val="00F07326"/>
    <w:rsid w:val="00F11231"/>
    <w:rsid w:val="00F128D8"/>
    <w:rsid w:val="00F1429D"/>
    <w:rsid w:val="00F17FEF"/>
    <w:rsid w:val="00F21D7A"/>
    <w:rsid w:val="00F25916"/>
    <w:rsid w:val="00F312EF"/>
    <w:rsid w:val="00F32F5E"/>
    <w:rsid w:val="00F35AEB"/>
    <w:rsid w:val="00F405B0"/>
    <w:rsid w:val="00F425B4"/>
    <w:rsid w:val="00F45357"/>
    <w:rsid w:val="00F50117"/>
    <w:rsid w:val="00F504B1"/>
    <w:rsid w:val="00F52C87"/>
    <w:rsid w:val="00F6026F"/>
    <w:rsid w:val="00F60DC8"/>
    <w:rsid w:val="00F62AD4"/>
    <w:rsid w:val="00F6405F"/>
    <w:rsid w:val="00F719EF"/>
    <w:rsid w:val="00F729A0"/>
    <w:rsid w:val="00F7323D"/>
    <w:rsid w:val="00F73504"/>
    <w:rsid w:val="00F73CEC"/>
    <w:rsid w:val="00F7421C"/>
    <w:rsid w:val="00F74AA0"/>
    <w:rsid w:val="00F76C83"/>
    <w:rsid w:val="00F80752"/>
    <w:rsid w:val="00F823A3"/>
    <w:rsid w:val="00F85090"/>
    <w:rsid w:val="00F861E8"/>
    <w:rsid w:val="00F87847"/>
    <w:rsid w:val="00F91E18"/>
    <w:rsid w:val="00F91E75"/>
    <w:rsid w:val="00F921D0"/>
    <w:rsid w:val="00F923B6"/>
    <w:rsid w:val="00F93379"/>
    <w:rsid w:val="00F96B49"/>
    <w:rsid w:val="00FA43EE"/>
    <w:rsid w:val="00FA4A5A"/>
    <w:rsid w:val="00FA4EDA"/>
    <w:rsid w:val="00FA5802"/>
    <w:rsid w:val="00FB3FA5"/>
    <w:rsid w:val="00FB4135"/>
    <w:rsid w:val="00FB4667"/>
    <w:rsid w:val="00FB4F96"/>
    <w:rsid w:val="00FB54E6"/>
    <w:rsid w:val="00FC0A5B"/>
    <w:rsid w:val="00FC6613"/>
    <w:rsid w:val="00FD1306"/>
    <w:rsid w:val="00FD193B"/>
    <w:rsid w:val="00FD7591"/>
    <w:rsid w:val="00FE16CC"/>
    <w:rsid w:val="00FE2D45"/>
    <w:rsid w:val="00FE317F"/>
    <w:rsid w:val="00FE5F0B"/>
    <w:rsid w:val="00FF237B"/>
    <w:rsid w:val="00FF659A"/>
    <w:rsid w:val="00FF69FB"/>
    <w:rsid w:val="00FF6DCB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stroke weight="1.5pt"/>
      <v:shadow on="t" opacity="24903f" origin=",.5" offset="0,.55556mm"/>
    </o:shapedefaults>
    <o:shapelayout v:ext="edit">
      <o:idmap v:ext="edit" data="1"/>
    </o:shapelayout>
  </w:shapeDefaults>
  <w:decimalSymbol w:val="."/>
  <w:listSeparator w:val=","/>
  <w14:docId w14:val="68878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1">
    <w:name w:val="Body Text1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1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1">
    <w:name w:val="Body Text1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1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1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3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1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7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2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60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007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801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806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4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8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5" Type="http://schemas.openxmlformats.org/officeDocument/2006/relationships/image" Target="media/image42.emf"/><Relationship Id="rId63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image" Target="media/image29.emf"/><Relationship Id="rId54" Type="http://schemas.openxmlformats.org/officeDocument/2006/relationships/image" Target="media/image38.emf"/><Relationship Id="rId62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jpeg"/><Relationship Id="rId53" Type="http://schemas.openxmlformats.org/officeDocument/2006/relationships/image" Target="media/image40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1.emf"/><Relationship Id="rId10" Type="http://schemas.openxmlformats.org/officeDocument/2006/relationships/oleObject" Target="embeddings/oleObject1.bin"/><Relationship Id="rId19" Type="http://schemas.openxmlformats.org/officeDocument/2006/relationships/image" Target="media/image70.emf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image" Target="media/image39.emf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E2E33D-B6BD-4289-A600-1F610C2F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625500ED</Template>
  <TotalTime>15</TotalTime>
  <Pages>18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cp:lastModifiedBy>MGibson</cp:lastModifiedBy>
  <cp:revision>13</cp:revision>
  <cp:lastPrinted>2014-02-18T20:33:00Z</cp:lastPrinted>
  <dcterms:created xsi:type="dcterms:W3CDTF">2016-05-10T10:39:00Z</dcterms:created>
  <dcterms:modified xsi:type="dcterms:W3CDTF">2016-05-10T10:54:00Z</dcterms:modified>
</cp:coreProperties>
</file>